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0EB91A" w14:textId="73B81A8C" w:rsidR="000A5F12" w:rsidRDefault="000A5F12" w:rsidP="002E188B">
      <w:r>
        <w:rPr>
          <w:noProof/>
          <w:lang w:eastAsia="en-AU"/>
        </w:rPr>
        <w:drawing>
          <wp:anchor distT="0" distB="0" distL="114300" distR="114300" simplePos="0" relativeHeight="251661312" behindDoc="0" locked="0" layoutInCell="1" allowOverlap="1" wp14:anchorId="75CAEFD9" wp14:editId="334F2D93">
            <wp:simplePos x="0" y="0"/>
            <wp:positionH relativeFrom="column">
              <wp:posOffset>2410090</wp:posOffset>
            </wp:positionH>
            <wp:positionV relativeFrom="paragraph">
              <wp:posOffset>-702003</wp:posOffset>
            </wp:positionV>
            <wp:extent cx="4048125" cy="8636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4048125" cy="86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E56A60" w14:textId="2E7BD71E" w:rsidR="000A5F12" w:rsidRDefault="000A5F12" w:rsidP="002E188B">
      <w:bookmarkStart w:id="0" w:name="_Hlk16583661"/>
      <w:bookmarkEnd w:id="0"/>
      <w:r>
        <w:rPr>
          <w:noProof/>
          <w:lang w:eastAsia="en-AU"/>
        </w:rPr>
        <w:drawing>
          <wp:anchor distT="0" distB="0" distL="114300" distR="114300" simplePos="0" relativeHeight="251662336" behindDoc="0" locked="0" layoutInCell="1" allowOverlap="1" wp14:anchorId="22971043" wp14:editId="0CEC8EF0">
            <wp:simplePos x="0" y="0"/>
            <wp:positionH relativeFrom="column">
              <wp:posOffset>5110480</wp:posOffset>
            </wp:positionH>
            <wp:positionV relativeFrom="paragraph">
              <wp:posOffset>285793</wp:posOffset>
            </wp:positionV>
            <wp:extent cx="1152525" cy="1152525"/>
            <wp:effectExtent l="0" t="0" r="9525"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1152525" cy="1152525"/>
                    </a:xfrm>
                    <a:prstGeom prst="rect">
                      <a:avLst/>
                    </a:prstGeom>
                    <a:noFill/>
                  </pic:spPr>
                </pic:pic>
              </a:graphicData>
            </a:graphic>
            <wp14:sizeRelH relativeFrom="page">
              <wp14:pctWidth>0</wp14:pctWidth>
            </wp14:sizeRelH>
            <wp14:sizeRelV relativeFrom="page">
              <wp14:pctHeight>0</wp14:pctHeight>
            </wp14:sizeRelV>
          </wp:anchor>
        </w:drawing>
      </w:r>
    </w:p>
    <w:p w14:paraId="1C3D0E4C" w14:textId="71149228" w:rsidR="000A5F12" w:rsidRDefault="000A5F12" w:rsidP="002E188B"/>
    <w:p w14:paraId="3C4BDF71" w14:textId="6CC932A2" w:rsidR="000A5F12" w:rsidRDefault="000A5F12" w:rsidP="002E188B"/>
    <w:p w14:paraId="1D97F37C" w14:textId="78DF6EC8" w:rsidR="000A5F12" w:rsidRDefault="00FB43F8" w:rsidP="002E188B">
      <w:r>
        <w:rPr>
          <w:noProof/>
          <w:lang w:eastAsia="en-AU"/>
        </w:rPr>
        <mc:AlternateContent>
          <mc:Choice Requires="wps">
            <w:drawing>
              <wp:anchor distT="45720" distB="45720" distL="114300" distR="114300" simplePos="0" relativeHeight="251705344" behindDoc="0" locked="0" layoutInCell="1" allowOverlap="1" wp14:anchorId="6024F326" wp14:editId="39071B13">
                <wp:simplePos x="0" y="0"/>
                <wp:positionH relativeFrom="column">
                  <wp:posOffset>-452338</wp:posOffset>
                </wp:positionH>
                <wp:positionV relativeFrom="paragraph">
                  <wp:posOffset>223520</wp:posOffset>
                </wp:positionV>
                <wp:extent cx="1615440" cy="47498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474980"/>
                        </a:xfrm>
                        <a:prstGeom prst="rect">
                          <a:avLst/>
                        </a:prstGeom>
                        <a:noFill/>
                        <a:ln w="9525">
                          <a:noFill/>
                          <a:miter lim="800000"/>
                          <a:headEnd/>
                          <a:tailEnd/>
                        </a:ln>
                      </wps:spPr>
                      <wps:txbx>
                        <w:txbxContent>
                          <w:p w14:paraId="01BEC500" w14:textId="2F31A7EA" w:rsidR="009F74C2" w:rsidRPr="00FB43F8" w:rsidRDefault="009F74C2" w:rsidP="00FB43F8">
                            <w:pPr>
                              <w:spacing w:after="0" w:line="240" w:lineRule="exact"/>
                              <w:ind w:left="-113" w:right="-113"/>
                              <w:rPr>
                                <w:rFonts w:ascii="Arial Rounded MT Bold" w:hAnsi="Arial Rounded MT Bold"/>
                                <w:color w:val="FFFFFF" w:themeColor="background1"/>
                              </w:rPr>
                            </w:pPr>
                            <w:r w:rsidRPr="00FB43F8">
                              <w:rPr>
                                <w:rFonts w:cs="Arial"/>
                                <w:color w:val="FFFFFF" w:themeColor="background1"/>
                              </w:rPr>
                              <w:t>_</w:t>
                            </w:r>
                            <w:r>
                              <w:rPr>
                                <w:rFonts w:cs="Arial"/>
                                <w:color w:val="FFFFFF" w:themeColor="background1"/>
                              </w:rPr>
                              <w:t>_</w:t>
                            </w:r>
                            <w:r w:rsidRPr="00FB43F8">
                              <w:rPr>
                                <w:rFonts w:cs="Arial"/>
                                <w:color w:val="FFFFFF" w:themeColor="background1"/>
                              </w:rPr>
                              <w:t>____________________</w:t>
                            </w:r>
                          </w:p>
                          <w:p w14:paraId="05EF4D96" w14:textId="4587B1DA" w:rsidR="009F74C2" w:rsidRPr="00F021D1" w:rsidRDefault="009F74C2" w:rsidP="00FB43F8">
                            <w:pPr>
                              <w:spacing w:after="0" w:line="240" w:lineRule="exact"/>
                              <w:ind w:left="-113" w:right="-113"/>
                              <w:rPr>
                                <w:rFonts w:ascii="Arial Bold" w:hAnsi="Arial Bold" w:cs="Arial"/>
                                <w:b/>
                                <w:color w:val="FFFFFF" w:themeColor="background1"/>
                                <w:spacing w:val="10"/>
                                <w:sz w:val="18"/>
                                <w:szCs w:val="18"/>
                              </w:rPr>
                            </w:pPr>
                            <w:r w:rsidRPr="00F021D1">
                              <w:rPr>
                                <w:rFonts w:ascii="Arial Bold" w:hAnsi="Arial Bold" w:cs="Arial"/>
                                <w:b/>
                                <w:color w:val="FFFFFF" w:themeColor="background1"/>
                                <w:spacing w:val="10"/>
                                <w:sz w:val="18"/>
                                <w:szCs w:val="18"/>
                              </w:rPr>
                              <w:t>A TETRA TECH COMPANY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6024F326" id="_x0000_t202" coordsize="21600,21600" o:spt="202" path="m,l,21600r21600,l21600,xe">
                <v:stroke joinstyle="miter"/>
                <v:path gradientshapeok="t" o:connecttype="rect"/>
              </v:shapetype>
              <v:shape id="Text Box 2" o:spid="_x0000_s1026" type="#_x0000_t202" style="position:absolute;left:0;text-align:left;margin-left:-35.6pt;margin-top:17.6pt;width:127.2pt;height:37.4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" filled="f" stroked="f">
                <v:textbox>
                  <w:txbxContent>
                    <w:p w14:paraId="01BEC500" w14:textId="2F31A7EA" w:rsidR="009F74C2" w:rsidRPr="00FB43F8" w:rsidRDefault="009F74C2" w:rsidP="00FB43F8">
                      <w:pPr>
                        <w:spacing w:after="0" w:line="240" w:lineRule="exact"/>
                        <w:ind w:left="-113" w:right="-113"/>
                        <w:rPr>
                          <w:rFonts w:ascii="Arial Rounded MT Bold" w:hAnsi="Arial Rounded MT Bold"/>
                          <w:color w:val="FFFFFF" w:themeColor="background1"/>
                        </w:rPr>
                      </w:pPr>
                      <w:r w:rsidRPr="00FB43F8">
                        <w:rPr>
                          <w:rFonts w:cs="Arial"/>
                          <w:color w:val="FFFFFF" w:themeColor="background1"/>
                        </w:rPr>
                        <w:t>_</w:t>
                      </w:r>
                      <w:r>
                        <w:rPr>
                          <w:rFonts w:cs="Arial"/>
                          <w:color w:val="FFFFFF" w:themeColor="background1"/>
                        </w:rPr>
                        <w:t>_</w:t>
                      </w:r>
                      <w:r w:rsidRPr="00FB43F8">
                        <w:rPr>
                          <w:rFonts w:cs="Arial"/>
                          <w:color w:val="FFFFFF" w:themeColor="background1"/>
                        </w:rPr>
                        <w:t>____________________</w:t>
                      </w:r>
                    </w:p>
                    <w:p w14:paraId="05EF4D96" w14:textId="4587B1DA" w:rsidR="009F74C2" w:rsidRPr="00F021D1" w:rsidRDefault="009F74C2" w:rsidP="00FB43F8">
                      <w:pPr>
                        <w:spacing w:after="0" w:line="240" w:lineRule="exact"/>
                        <w:ind w:left="-113" w:right="-113"/>
                        <w:rPr>
                          <w:rFonts w:ascii="Arial Bold" w:hAnsi="Arial Bold" w:cs="Arial"/>
                          <w:b/>
                          <w:color w:val="FFFFFF" w:themeColor="background1"/>
                          <w:spacing w:val="10"/>
                          <w:sz w:val="18"/>
                          <w:szCs w:val="18"/>
                        </w:rPr>
                      </w:pPr>
                      <w:r w:rsidRPr="00F021D1">
                        <w:rPr>
                          <w:rFonts w:ascii="Arial Bold" w:hAnsi="Arial Bold" w:cs="Arial"/>
                          <w:b/>
                          <w:color w:val="FFFFFF" w:themeColor="background1"/>
                          <w:spacing w:val="10"/>
                          <w:sz w:val="18"/>
                          <w:szCs w:val="18"/>
                        </w:rPr>
                        <w:t>A TETRA TECH COMPANY</w:t>
                      </w:r>
                    </w:p>
                  </w:txbxContent>
                </v:textbox>
                <w10:wrap type="square"/>
              </v:shape>
            </w:pict>
          </mc:Fallback>
        </mc:AlternateContent>
      </w:r>
    </w:p>
    <w:p w14:paraId="53C5C3A0" w14:textId="47DDBDAA" w:rsidR="000A5F12" w:rsidRDefault="00FB43F8" w:rsidP="002E188B">
      <w:r>
        <w:rPr>
          <w:noProof/>
          <w:lang w:eastAsia="en-AU"/>
        </w:rPr>
        <mc:AlternateContent>
          <mc:Choice Requires="wps">
            <w:drawing>
              <wp:anchor distT="0" distB="0" distL="114300" distR="114300" simplePos="0" relativeHeight="251655167" behindDoc="0" locked="0" layoutInCell="1" allowOverlap="1" wp14:anchorId="5D901E8A" wp14:editId="6EC2A166">
                <wp:simplePos x="0" y="0"/>
                <wp:positionH relativeFrom="column">
                  <wp:posOffset>-581025</wp:posOffset>
                </wp:positionH>
                <wp:positionV relativeFrom="paragraph">
                  <wp:posOffset>210792</wp:posOffset>
                </wp:positionV>
                <wp:extent cx="6944360" cy="2139315"/>
                <wp:effectExtent l="0" t="0" r="0" b="0"/>
                <wp:wrapNone/>
                <wp:docPr id="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360" cy="2139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4D2AD" w14:textId="77777777" w:rsidR="009F74C2" w:rsidRPr="003C601E" w:rsidRDefault="009F74C2" w:rsidP="003C601E">
                            <w:pPr>
                              <w:rPr>
                                <w:rFonts w:cs="Arial"/>
                                <w:b/>
                                <w:color w:val="FFFFFF"/>
                                <w:sz w:val="16"/>
                                <w:szCs w:val="16"/>
                              </w:rPr>
                            </w:pPr>
                          </w:p>
                          <w:p w14:paraId="795314E1" w14:textId="77777777" w:rsidR="009F74C2" w:rsidRPr="00E87E67" w:rsidRDefault="009F74C2" w:rsidP="003C601E">
                            <w:pPr>
                              <w:spacing w:line="240" w:lineRule="auto"/>
                              <w:jc w:val="left"/>
                              <w:rPr>
                                <w:rFonts w:cs="Arial"/>
                                <w:b/>
                                <w:color w:val="FFFFFF"/>
                                <w:sz w:val="36"/>
                                <w:szCs w:val="36"/>
                              </w:rPr>
                            </w:pPr>
                            <w:r w:rsidRPr="00E87E67">
                              <w:rPr>
                                <w:rFonts w:cs="Arial"/>
                                <w:b/>
                                <w:color w:val="FFFFFF"/>
                                <w:sz w:val="36"/>
                                <w:szCs w:val="36"/>
                              </w:rPr>
                              <w:t>Commonwealth Environmental Water Office</w:t>
                            </w:r>
                          </w:p>
                          <w:p w14:paraId="0354FA5F" w14:textId="77777777" w:rsidR="009F74C2" w:rsidRPr="00E87E67" w:rsidRDefault="009F74C2" w:rsidP="003C601E">
                            <w:pPr>
                              <w:spacing w:line="240" w:lineRule="auto"/>
                              <w:jc w:val="left"/>
                              <w:rPr>
                                <w:rFonts w:cs="Arial"/>
                                <w:b/>
                                <w:color w:val="FFFFFF"/>
                                <w:sz w:val="36"/>
                                <w:szCs w:val="36"/>
                              </w:rPr>
                            </w:pPr>
                            <w:r w:rsidRPr="00E87E67">
                              <w:rPr>
                                <w:rFonts w:cs="Arial"/>
                                <w:b/>
                                <w:color w:val="FFFFFF"/>
                                <w:sz w:val="36"/>
                                <w:szCs w:val="36"/>
                              </w:rPr>
                              <w:t>Long Term Intervention Monitoring Project</w:t>
                            </w:r>
                          </w:p>
                          <w:p w14:paraId="6E15C116" w14:textId="77777777" w:rsidR="009F74C2" w:rsidRPr="00E87E67" w:rsidRDefault="009F74C2" w:rsidP="000A5F12">
                            <w:pPr>
                              <w:spacing w:line="240" w:lineRule="auto"/>
                              <w:jc w:val="left"/>
                              <w:rPr>
                                <w:rFonts w:cs="Arial"/>
                                <w:b/>
                                <w:color w:val="FFFFFF"/>
                                <w:sz w:val="36"/>
                                <w:szCs w:val="36"/>
                              </w:rPr>
                            </w:pPr>
                            <w:r w:rsidRPr="00E87E67">
                              <w:rPr>
                                <w:rFonts w:cs="Arial"/>
                                <w:b/>
                                <w:color w:val="FFFFFF"/>
                                <w:sz w:val="36"/>
                                <w:szCs w:val="36"/>
                              </w:rPr>
                              <w:t>JUNCTION OF THE WARREGO AND DARLING RIVERS SELECTED AREA</w:t>
                            </w:r>
                          </w:p>
                          <w:p w14:paraId="539D5A23" w14:textId="772E7391" w:rsidR="009F74C2" w:rsidRPr="00E87E67" w:rsidRDefault="009F74C2" w:rsidP="003C601E">
                            <w:pPr>
                              <w:spacing w:line="240" w:lineRule="auto"/>
                              <w:jc w:val="left"/>
                              <w:rPr>
                                <w:rFonts w:cs="Arial"/>
                                <w:color w:val="FFFFFF"/>
                                <w:sz w:val="32"/>
                                <w:szCs w:val="32"/>
                              </w:rPr>
                            </w:pPr>
                            <w:r>
                              <w:rPr>
                                <w:rFonts w:cs="Arial"/>
                                <w:color w:val="FFFFFF"/>
                                <w:sz w:val="32"/>
                                <w:szCs w:val="32"/>
                              </w:rPr>
                              <w:t>Five Year</w:t>
                            </w:r>
                            <w:r w:rsidRPr="00E87E67">
                              <w:rPr>
                                <w:rFonts w:cs="Arial"/>
                                <w:color w:val="FFFFFF"/>
                                <w:sz w:val="32"/>
                                <w:szCs w:val="32"/>
                              </w:rPr>
                              <w:t xml:space="preserve"> Evaluation Report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5D901E8A" id="Text Box 53" o:spid="_x0000_s1027" type="#_x0000_t202" style="position:absolute;left:0;text-align:left;margin-left:-45.75pt;margin-top:16.6pt;width:546.8pt;height:168.45pt;z-index:2516551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3etuAIAAMI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" filled="f" stroked="f">
                <v:textbox>
                  <w:txbxContent>
                    <w:p w14:paraId="6644D2AD" w14:textId="77777777" w:rsidR="009F74C2" w:rsidRPr="003C601E" w:rsidRDefault="009F74C2" w:rsidP="003C601E">
                      <w:pPr>
                        <w:rPr>
                          <w:rFonts w:cs="Arial"/>
                          <w:b/>
                          <w:color w:val="FFFFFF"/>
                          <w:sz w:val="16"/>
                          <w:szCs w:val="16"/>
                        </w:rPr>
                      </w:pPr>
                    </w:p>
                    <w:p w14:paraId="795314E1" w14:textId="77777777" w:rsidR="009F74C2" w:rsidRPr="00E87E67" w:rsidRDefault="009F74C2" w:rsidP="003C601E">
                      <w:pPr>
                        <w:spacing w:line="240" w:lineRule="auto"/>
                        <w:jc w:val="left"/>
                        <w:rPr>
                          <w:rFonts w:cs="Arial"/>
                          <w:b/>
                          <w:color w:val="FFFFFF"/>
                          <w:sz w:val="36"/>
                          <w:szCs w:val="36"/>
                        </w:rPr>
                      </w:pPr>
                      <w:r w:rsidRPr="00E87E67">
                        <w:rPr>
                          <w:rFonts w:cs="Arial"/>
                          <w:b/>
                          <w:color w:val="FFFFFF"/>
                          <w:sz w:val="36"/>
                          <w:szCs w:val="36"/>
                        </w:rPr>
                        <w:t>Commonwealth Environmental Water Office</w:t>
                      </w:r>
                    </w:p>
                    <w:p w14:paraId="0354FA5F" w14:textId="77777777" w:rsidR="009F74C2" w:rsidRPr="00E87E67" w:rsidRDefault="009F74C2" w:rsidP="003C601E">
                      <w:pPr>
                        <w:spacing w:line="240" w:lineRule="auto"/>
                        <w:jc w:val="left"/>
                        <w:rPr>
                          <w:rFonts w:cs="Arial"/>
                          <w:b/>
                          <w:color w:val="FFFFFF"/>
                          <w:sz w:val="36"/>
                          <w:szCs w:val="36"/>
                        </w:rPr>
                      </w:pPr>
                      <w:r w:rsidRPr="00E87E67">
                        <w:rPr>
                          <w:rFonts w:cs="Arial"/>
                          <w:b/>
                          <w:color w:val="FFFFFF"/>
                          <w:sz w:val="36"/>
                          <w:szCs w:val="36"/>
                        </w:rPr>
                        <w:t>Long Term Intervention Monitoring Project</w:t>
                      </w:r>
                    </w:p>
                    <w:p w14:paraId="6E15C116" w14:textId="77777777" w:rsidR="009F74C2" w:rsidRPr="00E87E67" w:rsidRDefault="009F74C2" w:rsidP="000A5F12">
                      <w:pPr>
                        <w:spacing w:line="240" w:lineRule="auto"/>
                        <w:jc w:val="left"/>
                        <w:rPr>
                          <w:rFonts w:cs="Arial"/>
                          <w:b/>
                          <w:color w:val="FFFFFF"/>
                          <w:sz w:val="36"/>
                          <w:szCs w:val="36"/>
                        </w:rPr>
                      </w:pPr>
                      <w:r w:rsidRPr="00E87E67">
                        <w:rPr>
                          <w:rFonts w:cs="Arial"/>
                          <w:b/>
                          <w:color w:val="FFFFFF"/>
                          <w:sz w:val="36"/>
                          <w:szCs w:val="36"/>
                        </w:rPr>
                        <w:t>JUNCTION OF THE WARREGO AND DARLING RIVERS SELECTED AREA</w:t>
                      </w:r>
                    </w:p>
                    <w:p w14:paraId="539D5A23" w14:textId="772E7391" w:rsidR="009F74C2" w:rsidRPr="00E87E67" w:rsidRDefault="009F74C2" w:rsidP="003C601E">
                      <w:pPr>
                        <w:spacing w:line="240" w:lineRule="auto"/>
                        <w:jc w:val="left"/>
                        <w:rPr>
                          <w:rFonts w:cs="Arial"/>
                          <w:color w:val="FFFFFF"/>
                          <w:sz w:val="32"/>
                          <w:szCs w:val="32"/>
                        </w:rPr>
                      </w:pPr>
                      <w:r>
                        <w:rPr>
                          <w:rFonts w:cs="Arial"/>
                          <w:color w:val="FFFFFF"/>
                          <w:sz w:val="32"/>
                          <w:szCs w:val="32"/>
                        </w:rPr>
                        <w:t>Five Year</w:t>
                      </w:r>
                      <w:r w:rsidRPr="00E87E67">
                        <w:rPr>
                          <w:rFonts w:cs="Arial"/>
                          <w:color w:val="FFFFFF"/>
                          <w:sz w:val="32"/>
                          <w:szCs w:val="32"/>
                        </w:rPr>
                        <w:t xml:space="preserve"> Evaluation Report</w:t>
                      </w:r>
                    </w:p>
                  </w:txbxContent>
                </v:textbox>
              </v:shape>
            </w:pict>
          </mc:Fallback>
        </mc:AlternateContent>
      </w:r>
    </w:p>
    <w:p w14:paraId="32CB5B49" w14:textId="3EFD2EBF" w:rsidR="000A5F12" w:rsidRDefault="000A5F12" w:rsidP="002E188B"/>
    <w:p w14:paraId="653EC41E" w14:textId="7FE1AF16" w:rsidR="002413FD" w:rsidRDefault="00E87E67" w:rsidP="002E188B">
      <w:r>
        <w:rPr>
          <w:noProof/>
          <w:lang w:eastAsia="en-AU"/>
        </w:rPr>
        <w:drawing>
          <wp:anchor distT="0" distB="0" distL="114300" distR="114300" simplePos="0" relativeHeight="251656192" behindDoc="1" locked="0" layoutInCell="1" allowOverlap="1" wp14:anchorId="5B15AEEA" wp14:editId="7442A099">
            <wp:simplePos x="0" y="0"/>
            <wp:positionH relativeFrom="page">
              <wp:posOffset>0</wp:posOffset>
            </wp:positionH>
            <wp:positionV relativeFrom="page">
              <wp:posOffset>813682</wp:posOffset>
            </wp:positionV>
            <wp:extent cx="7560310" cy="4147820"/>
            <wp:effectExtent l="0" t="0" r="2540" b="5080"/>
            <wp:wrapNone/>
            <wp:docPr id="52" name="Picture 52" descr="Report Cov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Report Cover Background"/>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7560310" cy="4147820"/>
                    </a:xfrm>
                    <a:prstGeom prst="rect">
                      <a:avLst/>
                    </a:prstGeom>
                    <a:noFill/>
                  </pic:spPr>
                </pic:pic>
              </a:graphicData>
            </a:graphic>
            <wp14:sizeRelH relativeFrom="margin">
              <wp14:pctWidth>0</wp14:pctWidth>
            </wp14:sizeRelH>
            <wp14:sizeRelV relativeFrom="margin">
              <wp14:pctHeight>0</wp14:pctHeight>
            </wp14:sizeRelV>
          </wp:anchor>
        </w:drawing>
      </w:r>
    </w:p>
    <w:p w14:paraId="33F6A77D" w14:textId="0AA528FB" w:rsidR="003C601E" w:rsidRDefault="003C601E" w:rsidP="00766BF4"/>
    <w:p w14:paraId="1884322A" w14:textId="3E24BEBE" w:rsidR="003C601E" w:rsidRDefault="003C601E" w:rsidP="00766BF4"/>
    <w:p w14:paraId="2285413D" w14:textId="7B54152C" w:rsidR="003C601E" w:rsidRDefault="003C601E" w:rsidP="00766BF4"/>
    <w:p w14:paraId="6D247BAD" w14:textId="638A7C6B" w:rsidR="003C601E" w:rsidRDefault="003C601E" w:rsidP="00766BF4"/>
    <w:p w14:paraId="2BA996BB" w14:textId="31F2055D" w:rsidR="003C601E" w:rsidRDefault="000A5F12" w:rsidP="00766BF4">
      <w:r>
        <w:rPr>
          <w:noProof/>
          <w:lang w:eastAsia="en-AU"/>
        </w:rPr>
        <w:drawing>
          <wp:anchor distT="0" distB="0" distL="114300" distR="114300" simplePos="0" relativeHeight="251674624" behindDoc="0" locked="0" layoutInCell="1" allowOverlap="1" wp14:anchorId="6E67E6FE" wp14:editId="0796674F">
            <wp:simplePos x="0" y="0"/>
            <wp:positionH relativeFrom="column">
              <wp:posOffset>-676031</wp:posOffset>
            </wp:positionH>
            <wp:positionV relativeFrom="paragraph">
              <wp:posOffset>352474</wp:posOffset>
            </wp:positionV>
            <wp:extent cx="7039513" cy="4706518"/>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S901FS1\Netsuite\Projects\17ARM\8328 Warrego LTIM Stage 2 - year 4\Engagement\Photos\Dan Mc May 2018\Boera pipes.JPG"/>
                    <pic:cNvPicPr>
                      <a:picLocks noChangeAspect="1" noChangeArrowheads="1"/>
                    </pic:cNvPicPr>
                  </pic:nvPicPr>
                  <pic:blipFill>
                    <a:blip r:embed="rId10" cstate="print">
                      <a:extLst>
                        <a:ext uri="{28A0092B-C50C-407E-A947-70E740481C1C}">
                          <a14:useLocalDpi xmlns:a14="http://schemas.microsoft.com/office/drawing/2010/main"/>
                        </a:ext>
                      </a:extLst>
                    </a:blip>
                    <a:stretch>
                      <a:fillRect/>
                    </a:stretch>
                  </pic:blipFill>
                  <pic:spPr bwMode="auto">
                    <a:xfrm>
                      <a:off x="0" y="0"/>
                      <a:ext cx="7065661" cy="472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085994" w14:textId="02091833" w:rsidR="003C601E" w:rsidRDefault="003C601E" w:rsidP="00766BF4"/>
    <w:p w14:paraId="6F614DD7" w14:textId="4CCA40BD" w:rsidR="003C601E" w:rsidRDefault="003C601E" w:rsidP="00766BF4"/>
    <w:p w14:paraId="02F43176" w14:textId="7AEBE3E7" w:rsidR="003C601E" w:rsidRDefault="003C601E" w:rsidP="00766BF4"/>
    <w:p w14:paraId="6D1A352F" w14:textId="7BF4F678" w:rsidR="003C601E" w:rsidRDefault="003C601E" w:rsidP="00766BF4"/>
    <w:p w14:paraId="21774A8F" w14:textId="7FA05EBD" w:rsidR="003C601E" w:rsidRDefault="000A5F12" w:rsidP="000A5F12">
      <w:pPr>
        <w:spacing w:line="240" w:lineRule="auto"/>
      </w:pPr>
      <w:r>
        <w:rPr>
          <w:noProof/>
          <w:lang w:eastAsia="en-AU"/>
        </w:rPr>
        <w:drawing>
          <wp:anchor distT="0" distB="0" distL="114300" distR="114300" simplePos="0" relativeHeight="251671552" behindDoc="0" locked="0" layoutInCell="1" allowOverlap="1" wp14:anchorId="50D4C937" wp14:editId="1A4B3DA5">
            <wp:simplePos x="0" y="0"/>
            <wp:positionH relativeFrom="column">
              <wp:posOffset>1060604</wp:posOffset>
            </wp:positionH>
            <wp:positionV relativeFrom="paragraph">
              <wp:posOffset>3492870</wp:posOffset>
            </wp:positionV>
            <wp:extent cx="3772535" cy="737870"/>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a:ext>
                      </a:extLst>
                    </a:blip>
                    <a:stretch>
                      <a:fillRect/>
                    </a:stretch>
                  </pic:blipFill>
                  <pic:spPr>
                    <a:xfrm>
                      <a:off x="0" y="0"/>
                      <a:ext cx="3772535" cy="737870"/>
                    </a:xfrm>
                    <a:prstGeom prst="rect">
                      <a:avLst/>
                    </a:prstGeom>
                  </pic:spPr>
                </pic:pic>
              </a:graphicData>
            </a:graphic>
            <wp14:sizeRelH relativeFrom="page">
              <wp14:pctWidth>0</wp14:pctWidth>
            </wp14:sizeRelH>
            <wp14:sizeRelV relativeFrom="page">
              <wp14:pctHeight>0</wp14:pctHeight>
            </wp14:sizeRelV>
          </wp:anchor>
        </w:drawing>
      </w:r>
    </w:p>
    <w:p w14:paraId="78740B84" w14:textId="77777777" w:rsidR="000D22A2" w:rsidRDefault="000D22A2" w:rsidP="00766BF4">
      <w:pPr>
        <w:sectPr w:rsidR="000D22A2" w:rsidSect="00E6714E">
          <w:headerReference w:type="even" r:id="rId12"/>
          <w:headerReference w:type="default" r:id="rId13"/>
          <w:footerReference w:type="even" r:id="rId14"/>
          <w:footerReference w:type="default" r:id="rId15"/>
          <w:headerReference w:type="first" r:id="rId16"/>
          <w:footerReference w:type="first" r:id="rId17"/>
          <w:type w:val="oddPage"/>
          <w:pgSz w:w="11899" w:h="16838"/>
          <w:pgMar w:top="1508" w:right="1217" w:bottom="1457" w:left="1480" w:header="811" w:footer="305" w:gutter="0"/>
          <w:pgNumType w:fmt="lowerRoman" w:start="1"/>
          <w:cols w:space="708"/>
          <w:docGrid w:linePitch="272"/>
        </w:sectPr>
      </w:pPr>
    </w:p>
    <w:p w14:paraId="44379907" w14:textId="3C51461B" w:rsidR="005A4C00" w:rsidRDefault="00EA68BD" w:rsidP="005A4C00">
      <w:pPr>
        <w:spacing w:line="240" w:lineRule="auto"/>
        <w:jc w:val="center"/>
      </w:pPr>
      <w:r>
        <w:rPr>
          <w:noProof/>
          <w:lang w:eastAsia="en-AU"/>
        </w:rPr>
        <w:lastRenderedPageBreak/>
        <w:drawing>
          <wp:anchor distT="0" distB="0" distL="114300" distR="114300" simplePos="0" relativeHeight="251703296" behindDoc="0" locked="0" layoutInCell="1" allowOverlap="1" wp14:anchorId="0171FDA1" wp14:editId="2DE588D4">
            <wp:simplePos x="0" y="0"/>
            <wp:positionH relativeFrom="column">
              <wp:posOffset>1591835</wp:posOffset>
            </wp:positionH>
            <wp:positionV relativeFrom="paragraph">
              <wp:posOffset>4199</wp:posOffset>
            </wp:positionV>
            <wp:extent cx="1266093" cy="9144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LA_logo_AU_Tt.jpg"/>
                    <pic:cNvPicPr/>
                  </pic:nvPicPr>
                  <pic:blipFill>
                    <a:blip r:embed="rId18"/>
                    <a:stretch>
                      <a:fillRect/>
                    </a:stretch>
                  </pic:blipFill>
                  <pic:spPr>
                    <a:xfrm>
                      <a:off x="0" y="0"/>
                      <a:ext cx="1266093" cy="914400"/>
                    </a:xfrm>
                    <a:prstGeom prst="rect">
                      <a:avLst/>
                    </a:prstGeom>
                  </pic:spPr>
                </pic:pic>
              </a:graphicData>
            </a:graphic>
            <wp14:sizeRelH relativeFrom="page">
              <wp14:pctWidth>0</wp14:pctWidth>
            </wp14:sizeRelH>
            <wp14:sizeRelV relativeFrom="page">
              <wp14:pctHeight>0</wp14:pctHeight>
            </wp14:sizeRelV>
          </wp:anchor>
        </w:drawing>
      </w:r>
      <w:r w:rsidR="00266269">
        <w:rPr>
          <w:noProof/>
          <w:lang w:eastAsia="en-AU"/>
        </w:rPr>
        <w:drawing>
          <wp:anchor distT="0" distB="0" distL="114300" distR="114300" simplePos="0" relativeHeight="251691008" behindDoc="0" locked="0" layoutInCell="1" allowOverlap="1" wp14:anchorId="0AA62C0D" wp14:editId="0CB2172A">
            <wp:simplePos x="0" y="0"/>
            <wp:positionH relativeFrom="column">
              <wp:posOffset>3954594</wp:posOffset>
            </wp:positionH>
            <wp:positionV relativeFrom="paragraph">
              <wp:posOffset>96109</wp:posOffset>
            </wp:positionV>
            <wp:extent cx="748175" cy="55450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rog logo email.png"/>
                    <pic:cNvPicPr/>
                  </pic:nvPicPr>
                  <pic:blipFill>
                    <a:blip r:embed="rId19" cstate="print">
                      <a:extLst>
                        <a:ext uri="{28A0092B-C50C-407E-A947-70E740481C1C}">
                          <a14:useLocalDpi xmlns:a14="http://schemas.microsoft.com/office/drawing/2010/main"/>
                        </a:ext>
                      </a:extLst>
                    </a:blip>
                    <a:stretch>
                      <a:fillRect/>
                    </a:stretch>
                  </pic:blipFill>
                  <pic:spPr>
                    <a:xfrm>
                      <a:off x="0" y="0"/>
                      <a:ext cx="748175" cy="554505"/>
                    </a:xfrm>
                    <a:prstGeom prst="rect">
                      <a:avLst/>
                    </a:prstGeom>
                  </pic:spPr>
                </pic:pic>
              </a:graphicData>
            </a:graphic>
            <wp14:sizeRelH relativeFrom="page">
              <wp14:pctWidth>0</wp14:pctWidth>
            </wp14:sizeRelH>
            <wp14:sizeRelV relativeFrom="page">
              <wp14:pctHeight>0</wp14:pctHeight>
            </wp14:sizeRelV>
          </wp:anchor>
        </w:drawing>
      </w:r>
      <w:r w:rsidR="006F1A25">
        <w:rPr>
          <w:noProof/>
          <w:lang w:eastAsia="en-AU"/>
        </w:rPr>
        <w:drawing>
          <wp:anchor distT="0" distB="0" distL="114300" distR="114300" simplePos="0" relativeHeight="251673600" behindDoc="0" locked="0" layoutInCell="1" allowOverlap="1" wp14:anchorId="098567F3" wp14:editId="314CC251">
            <wp:simplePos x="0" y="0"/>
            <wp:positionH relativeFrom="column">
              <wp:posOffset>1084954</wp:posOffset>
            </wp:positionH>
            <wp:positionV relativeFrom="paragraph">
              <wp:posOffset>1570355</wp:posOffset>
            </wp:positionV>
            <wp:extent cx="3772535" cy="737870"/>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a:ext>
                      </a:extLst>
                    </a:blip>
                    <a:stretch>
                      <a:fillRect/>
                    </a:stretch>
                  </pic:blipFill>
                  <pic:spPr>
                    <a:xfrm>
                      <a:off x="0" y="0"/>
                      <a:ext cx="3772535" cy="737870"/>
                    </a:xfrm>
                    <a:prstGeom prst="rect">
                      <a:avLst/>
                    </a:prstGeom>
                  </pic:spPr>
                </pic:pic>
              </a:graphicData>
            </a:graphic>
            <wp14:sizeRelH relativeFrom="page">
              <wp14:pctWidth>0</wp14:pctWidth>
            </wp14:sizeRelH>
            <wp14:sizeRelV relativeFrom="page">
              <wp14:pctHeight>0</wp14:pctHeight>
            </wp14:sizeRelV>
          </wp:anchor>
        </w:drawing>
      </w:r>
      <w:r w:rsidR="005A4C00">
        <w:rPr>
          <w:noProof/>
          <w:lang w:eastAsia="en-AU"/>
        </w:rPr>
        <w:drawing>
          <wp:inline distT="0" distB="0" distL="0" distR="0" wp14:anchorId="0B5124BF" wp14:editId="42FB7ACB">
            <wp:extent cx="3868201" cy="16269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TIM Agencies Pic.PNG"/>
                    <pic:cNvPicPr/>
                  </pic:nvPicPr>
                  <pic:blipFill>
                    <a:blip r:embed="rId20">
                      <a:extLst>
                        <a:ext uri="{28A0092B-C50C-407E-A947-70E740481C1C}">
                          <a14:useLocalDpi xmlns:a14="http://schemas.microsoft.com/office/drawing/2010/main"/>
                        </a:ext>
                      </a:extLst>
                    </a:blip>
                    <a:stretch>
                      <a:fillRect/>
                    </a:stretch>
                  </pic:blipFill>
                  <pic:spPr>
                    <a:xfrm>
                      <a:off x="0" y="0"/>
                      <a:ext cx="3892433" cy="1637112"/>
                    </a:xfrm>
                    <a:prstGeom prst="rect">
                      <a:avLst/>
                    </a:prstGeom>
                  </pic:spPr>
                </pic:pic>
              </a:graphicData>
            </a:graphic>
          </wp:inline>
        </w:drawing>
      </w:r>
    </w:p>
    <w:p w14:paraId="23F68C3E" w14:textId="77777777" w:rsidR="005A4C00" w:rsidRDefault="005A4C00" w:rsidP="005A4C00">
      <w:pPr>
        <w:spacing w:line="240" w:lineRule="auto"/>
      </w:pPr>
    </w:p>
    <w:p w14:paraId="16EAB04E" w14:textId="46DDC0BB" w:rsidR="003C601E" w:rsidRDefault="003C601E" w:rsidP="00CB2A0D">
      <w:pPr>
        <w:spacing w:line="240" w:lineRule="auto"/>
        <w:jc w:val="center"/>
      </w:pPr>
    </w:p>
    <w:p w14:paraId="447A62CC" w14:textId="52D33EFE" w:rsidR="00766BF4" w:rsidRPr="00856817" w:rsidRDefault="00766BF4" w:rsidP="00766BF4"/>
    <w:p w14:paraId="262D0A5F" w14:textId="747B6151" w:rsidR="00766BF4" w:rsidRDefault="00766BF4" w:rsidP="00766BF4"/>
    <w:p w14:paraId="6BDBAF17" w14:textId="5662EA4E" w:rsidR="006F1A25" w:rsidRDefault="006F1A25" w:rsidP="00766BF4"/>
    <w:p w14:paraId="13F4B9C2" w14:textId="77777777" w:rsidR="006F1A25" w:rsidRPr="00856817" w:rsidRDefault="006F1A25" w:rsidP="00766BF4"/>
    <w:p w14:paraId="28F3A552" w14:textId="77777777" w:rsidR="00CB2A0D" w:rsidRPr="004335CD" w:rsidRDefault="00CB2A0D" w:rsidP="00CB2A0D">
      <w:r w:rsidRPr="004335CD">
        <w:t>This monitoring project was commissioned and funded by Commonwea</w:t>
      </w:r>
      <w:r>
        <w:t>lth Environmental Water Office, with in-kind support from NSW Office of Environment and Heritage.</w:t>
      </w:r>
    </w:p>
    <w:p w14:paraId="261A0738" w14:textId="77777777" w:rsidR="00CB2A0D" w:rsidRPr="004335CD" w:rsidRDefault="00CB2A0D" w:rsidP="00CB2A0D">
      <w:pPr>
        <w:rPr>
          <w:b/>
          <w:bCs/>
        </w:rPr>
      </w:pPr>
      <w:r w:rsidRPr="004335CD">
        <w:rPr>
          <w:b/>
          <w:bCs/>
        </w:rPr>
        <w:t xml:space="preserve">Copyright </w:t>
      </w:r>
    </w:p>
    <w:p w14:paraId="4F93AD4F" w14:textId="205F2D9E" w:rsidR="00CB2A0D" w:rsidRDefault="00CB2A0D" w:rsidP="00CB2A0D">
      <w:pPr>
        <w:spacing w:line="240" w:lineRule="exact"/>
      </w:pPr>
      <w:r w:rsidRPr="004335CD">
        <w:t xml:space="preserve">© Copyright </w:t>
      </w:r>
      <w:bookmarkStart w:id="1" w:name="_GoBack"/>
      <w:r w:rsidRPr="004335CD">
        <w:t>Commonwealth of Australia</w:t>
      </w:r>
      <w:bookmarkEnd w:id="1"/>
      <w:r w:rsidRPr="004335CD">
        <w:t>, 201</w:t>
      </w:r>
      <w:r w:rsidR="00B12CC1">
        <w:t>9</w:t>
      </w:r>
    </w:p>
    <w:p w14:paraId="6F6C91DA" w14:textId="77777777" w:rsidR="00CB2A0D" w:rsidRDefault="00CB2A0D" w:rsidP="00CB2A0D">
      <w:pPr>
        <w:spacing w:line="240" w:lineRule="exact"/>
      </w:pPr>
      <w:r>
        <w:rPr>
          <w:noProof/>
          <w:lang w:eastAsia="en-AU"/>
        </w:rPr>
        <w:drawing>
          <wp:anchor distT="0" distB="0" distL="114300" distR="114300" simplePos="0" relativeHeight="251665408" behindDoc="0" locked="0" layoutInCell="1" allowOverlap="1" wp14:anchorId="38BC7983" wp14:editId="318E6B8F">
            <wp:simplePos x="0" y="0"/>
            <wp:positionH relativeFrom="column">
              <wp:posOffset>-14605</wp:posOffset>
            </wp:positionH>
            <wp:positionV relativeFrom="paragraph">
              <wp:posOffset>38735</wp:posOffset>
            </wp:positionV>
            <wp:extent cx="1809115" cy="628650"/>
            <wp:effectExtent l="0" t="0" r="63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1809115" cy="628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245673" w14:textId="77777777" w:rsidR="00CB2A0D" w:rsidRDefault="00CB2A0D" w:rsidP="00CB2A0D">
      <w:pPr>
        <w:spacing w:line="240" w:lineRule="exact"/>
      </w:pPr>
    </w:p>
    <w:p w14:paraId="1415562B" w14:textId="77777777" w:rsidR="00CB2A0D" w:rsidRPr="004335CD" w:rsidRDefault="00CB2A0D" w:rsidP="00CB2A0D">
      <w:pPr>
        <w:spacing w:line="240" w:lineRule="exact"/>
      </w:pPr>
    </w:p>
    <w:p w14:paraId="119761AD" w14:textId="010BA878" w:rsidR="00CB2A0D" w:rsidRPr="004335CD" w:rsidRDefault="00CB2A0D" w:rsidP="00CB2A0D">
      <w:r w:rsidRPr="004335CD">
        <w:t>Commonwealth Environmental Water Office Long Term Intervention Monitoring Project</w:t>
      </w:r>
      <w:r w:rsidR="00C73617" w:rsidRPr="00C73617">
        <w:t xml:space="preserve"> – </w:t>
      </w:r>
      <w:r>
        <w:t>Junction of the Warrego and Darling rivers</w:t>
      </w:r>
      <w:r w:rsidRPr="004335CD">
        <w:t xml:space="preserve"> Selected Area</w:t>
      </w:r>
      <w:r w:rsidR="00EA68BD">
        <w:t>,</w:t>
      </w:r>
      <w:r w:rsidRPr="004335CD">
        <w:t xml:space="preserve"> is licensed by the Commonwealth of Australia for use under a Creative Commons </w:t>
      </w:r>
      <w:r w:rsidR="00EA68BD">
        <w:t>b</w:t>
      </w:r>
      <w:r w:rsidRPr="004335CD">
        <w:t>y Attribution 3.0 Australia licence</w:t>
      </w:r>
      <w:r w:rsidR="00C73617">
        <w:t>,</w:t>
      </w:r>
      <w:r w:rsidRPr="004335CD">
        <w:t xml:space="preserve"> with the exception of the Coat of Arms of the Commonwealth of Australia, the logo of the agency responsible for publishing the report, content supplied by third parties, and any images depicting people. </w:t>
      </w:r>
      <w:r w:rsidR="00C73617">
        <w:t xml:space="preserve"> </w:t>
      </w:r>
      <w:r w:rsidRPr="004335CD">
        <w:t xml:space="preserve">For licence conditions see: </w:t>
      </w:r>
      <w:hyperlink r:id="rId22" w:history="1">
        <w:r w:rsidRPr="004335CD">
          <w:rPr>
            <w:rStyle w:val="Hyperlink"/>
          </w:rPr>
          <w:t>http://creativecommons.org/licenses/by/3.0/au/</w:t>
        </w:r>
      </w:hyperlink>
      <w:r w:rsidRPr="004335CD">
        <w:t xml:space="preserve"> </w:t>
      </w:r>
    </w:p>
    <w:p w14:paraId="778AEA35" w14:textId="1022DA2F" w:rsidR="00CB2A0D" w:rsidRPr="004335CD" w:rsidRDefault="00CB2A0D" w:rsidP="00CB2A0D">
      <w:r w:rsidRPr="004335CD">
        <w:t xml:space="preserve">This report should be attributed as ‘Commonwealth Environmental Water Office Long Term Intervention Monitoring Project </w:t>
      </w:r>
      <w:r>
        <w:t>Junction of the Warrego and Darling rivers</w:t>
      </w:r>
      <w:r w:rsidRPr="004335CD">
        <w:t xml:space="preserve"> Selected Area</w:t>
      </w:r>
      <w:r>
        <w:t xml:space="preserve"> – </w:t>
      </w:r>
      <w:r w:rsidR="00B12CC1">
        <w:t>Five Year</w:t>
      </w:r>
      <w:r>
        <w:t xml:space="preserve"> Evaluation Report,</w:t>
      </w:r>
      <w:r w:rsidRPr="004335CD">
        <w:t xml:space="preserve"> Commonwealth of Australia 201</w:t>
      </w:r>
      <w:r w:rsidR="00B12CC1">
        <w:t>9</w:t>
      </w:r>
      <w:r w:rsidRPr="004335CD">
        <w:t>’.</w:t>
      </w:r>
    </w:p>
    <w:p w14:paraId="2747F495" w14:textId="77777777" w:rsidR="00CB2A0D" w:rsidRPr="004335CD" w:rsidRDefault="00CB2A0D" w:rsidP="00CB2A0D">
      <w:pPr>
        <w:rPr>
          <w:b/>
          <w:bCs/>
        </w:rPr>
      </w:pPr>
      <w:r w:rsidRPr="004335CD">
        <w:rPr>
          <w:b/>
          <w:bCs/>
        </w:rPr>
        <w:t>Disclaimer</w:t>
      </w:r>
    </w:p>
    <w:p w14:paraId="0E7EBF64" w14:textId="77777777" w:rsidR="00CB2A0D" w:rsidRPr="004335CD" w:rsidRDefault="00CB2A0D" w:rsidP="00CB2A0D">
      <w:r w:rsidRPr="004335CD">
        <w:t xml:space="preserve">The views and opinions expressed in this publication are those of the authors and do not necessarily reflect those of the Australian Government or the Minister for the Environment. </w:t>
      </w:r>
    </w:p>
    <w:p w14:paraId="2F8108D7" w14:textId="77777777" w:rsidR="00CB2A0D" w:rsidRPr="00856817" w:rsidRDefault="00CB2A0D" w:rsidP="00CB2A0D">
      <w:r w:rsidRPr="004335CD">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14:paraId="7675A6CC" w14:textId="77777777" w:rsidR="00766BF4" w:rsidRDefault="00766BF4" w:rsidP="000B2FAF">
      <w:pPr>
        <w:spacing w:after="120"/>
        <w:jc w:val="left"/>
        <w:rPr>
          <w:b/>
          <w:spacing w:val="10"/>
        </w:rPr>
      </w:pPr>
      <w:bookmarkStart w:id="2" w:name="_Toc67305393"/>
      <w:bookmarkStart w:id="3" w:name="_Toc67306015"/>
      <w:r w:rsidRPr="00856817">
        <w:rPr>
          <w:b/>
          <w:spacing w:val="10"/>
        </w:rPr>
        <w:lastRenderedPageBreak/>
        <w:t>DOCUMENT TRACKING</w:t>
      </w:r>
      <w:bookmarkEnd w:id="2"/>
      <w:bookmarkEnd w:id="3"/>
    </w:p>
    <w:tbl>
      <w:tblPr>
        <w:tblStyle w:val="TableGrid"/>
        <w:tblW w:w="0" w:type="auto"/>
        <w:tblLook w:val="04A0" w:firstRow="1" w:lastRow="0" w:firstColumn="1" w:lastColumn="0" w:noHBand="0" w:noVBand="1"/>
      </w:tblPr>
      <w:tblGrid>
        <w:gridCol w:w="1560"/>
        <w:gridCol w:w="7642"/>
      </w:tblGrid>
      <w:tr w:rsidR="008863B2" w:rsidRPr="00705EB6" w14:paraId="7A325366" w14:textId="77777777" w:rsidTr="00DE4643">
        <w:tc>
          <w:tcPr>
            <w:tcW w:w="1560" w:type="dxa"/>
            <w:shd w:val="clear" w:color="auto" w:fill="D9D9D9"/>
          </w:tcPr>
          <w:p w14:paraId="1A8CE329" w14:textId="77777777" w:rsidR="008863B2" w:rsidRPr="00705EB6" w:rsidRDefault="008863B2" w:rsidP="007F0FBA">
            <w:pPr>
              <w:spacing w:before="60" w:after="60"/>
              <w:jc w:val="center"/>
              <w:rPr>
                <w:sz w:val="18"/>
                <w:szCs w:val="18"/>
              </w:rPr>
            </w:pPr>
            <w:r>
              <w:rPr>
                <w:sz w:val="18"/>
                <w:szCs w:val="18"/>
              </w:rPr>
              <w:t>Item</w:t>
            </w:r>
          </w:p>
        </w:tc>
        <w:tc>
          <w:tcPr>
            <w:tcW w:w="7642" w:type="dxa"/>
            <w:shd w:val="clear" w:color="auto" w:fill="D9D9D9"/>
          </w:tcPr>
          <w:p w14:paraId="29F369E6" w14:textId="77777777" w:rsidR="008863B2" w:rsidRPr="00705EB6" w:rsidRDefault="008863B2" w:rsidP="007F0FBA">
            <w:pPr>
              <w:spacing w:before="60" w:after="60"/>
              <w:jc w:val="center"/>
              <w:rPr>
                <w:sz w:val="18"/>
                <w:szCs w:val="18"/>
              </w:rPr>
            </w:pPr>
            <w:r>
              <w:rPr>
                <w:sz w:val="18"/>
                <w:szCs w:val="18"/>
              </w:rPr>
              <w:t>Detail</w:t>
            </w:r>
          </w:p>
        </w:tc>
      </w:tr>
      <w:tr w:rsidR="008863B2" w:rsidRPr="00705EB6" w14:paraId="72B404D3" w14:textId="77777777" w:rsidTr="00DE4643">
        <w:tc>
          <w:tcPr>
            <w:tcW w:w="1560" w:type="dxa"/>
          </w:tcPr>
          <w:p w14:paraId="77B66EC1" w14:textId="77777777" w:rsidR="008863B2" w:rsidRPr="00705EB6" w:rsidRDefault="008863B2" w:rsidP="007F0FBA">
            <w:pPr>
              <w:spacing w:before="60" w:after="60"/>
              <w:rPr>
                <w:sz w:val="18"/>
                <w:szCs w:val="18"/>
              </w:rPr>
            </w:pPr>
            <w:r w:rsidRPr="009350B0">
              <w:rPr>
                <w:sz w:val="18"/>
                <w:szCs w:val="18"/>
              </w:rPr>
              <w:t>Project Name</w:t>
            </w:r>
          </w:p>
        </w:tc>
        <w:tc>
          <w:tcPr>
            <w:tcW w:w="7642" w:type="dxa"/>
          </w:tcPr>
          <w:p w14:paraId="2CC3E850" w14:textId="77777777" w:rsidR="008863B2" w:rsidRPr="00705EB6" w:rsidRDefault="008863B2" w:rsidP="007F0FBA">
            <w:pPr>
              <w:spacing w:before="60" w:after="60"/>
              <w:rPr>
                <w:sz w:val="18"/>
                <w:szCs w:val="18"/>
              </w:rPr>
            </w:pPr>
            <w:bookmarkStart w:id="4" w:name="_Hlk17274835"/>
            <w:r>
              <w:rPr>
                <w:sz w:val="18"/>
                <w:szCs w:val="18"/>
              </w:rPr>
              <w:t xml:space="preserve">Long Term Intervention Monitoring </w:t>
            </w:r>
            <w:bookmarkEnd w:id="4"/>
            <w:r>
              <w:rPr>
                <w:sz w:val="18"/>
                <w:szCs w:val="18"/>
              </w:rPr>
              <w:t>Project</w:t>
            </w:r>
            <w:bookmarkStart w:id="5" w:name="_Hlk17272338"/>
            <w:r>
              <w:rPr>
                <w:sz w:val="18"/>
                <w:szCs w:val="18"/>
              </w:rPr>
              <w:t xml:space="preserve"> – </w:t>
            </w:r>
            <w:bookmarkEnd w:id="5"/>
            <w:r>
              <w:rPr>
                <w:sz w:val="18"/>
                <w:szCs w:val="18"/>
              </w:rPr>
              <w:t>Junction of the Warrego and Darling rivers Selected Area</w:t>
            </w:r>
          </w:p>
        </w:tc>
      </w:tr>
      <w:tr w:rsidR="008863B2" w:rsidRPr="00705EB6" w14:paraId="1C84075E" w14:textId="77777777" w:rsidTr="00DE4643">
        <w:tc>
          <w:tcPr>
            <w:tcW w:w="1560" w:type="dxa"/>
          </w:tcPr>
          <w:p w14:paraId="7F2A0297" w14:textId="77777777" w:rsidR="008863B2" w:rsidRPr="00705EB6" w:rsidRDefault="008863B2" w:rsidP="007F0FBA">
            <w:pPr>
              <w:spacing w:before="60" w:after="60"/>
              <w:rPr>
                <w:sz w:val="18"/>
                <w:szCs w:val="18"/>
              </w:rPr>
            </w:pPr>
            <w:r w:rsidRPr="009350B0">
              <w:rPr>
                <w:sz w:val="18"/>
                <w:szCs w:val="18"/>
              </w:rPr>
              <w:t>Project Number</w:t>
            </w:r>
          </w:p>
        </w:tc>
        <w:tc>
          <w:tcPr>
            <w:tcW w:w="7642" w:type="dxa"/>
          </w:tcPr>
          <w:p w14:paraId="09B26973" w14:textId="44826F07" w:rsidR="008863B2" w:rsidRPr="00705EB6" w:rsidRDefault="00B12CC1" w:rsidP="007F0FBA">
            <w:pPr>
              <w:spacing w:before="60" w:after="60"/>
              <w:rPr>
                <w:sz w:val="18"/>
                <w:szCs w:val="18"/>
              </w:rPr>
            </w:pPr>
            <w:r>
              <w:rPr>
                <w:sz w:val="18"/>
                <w:szCs w:val="18"/>
              </w:rPr>
              <w:t>12248</w:t>
            </w:r>
          </w:p>
        </w:tc>
      </w:tr>
      <w:tr w:rsidR="008863B2" w:rsidRPr="00705EB6" w14:paraId="62FB7D45" w14:textId="77777777" w:rsidTr="00DE4643">
        <w:trPr>
          <w:trHeight w:val="931"/>
        </w:trPr>
        <w:tc>
          <w:tcPr>
            <w:tcW w:w="1560" w:type="dxa"/>
          </w:tcPr>
          <w:p w14:paraId="101B6988" w14:textId="77777777" w:rsidR="008863B2" w:rsidRPr="00705EB6" w:rsidRDefault="008863B2" w:rsidP="007F0FBA">
            <w:pPr>
              <w:spacing w:before="60" w:after="60"/>
              <w:rPr>
                <w:sz w:val="18"/>
                <w:szCs w:val="18"/>
              </w:rPr>
            </w:pPr>
            <w:r w:rsidRPr="009350B0">
              <w:rPr>
                <w:sz w:val="18"/>
                <w:szCs w:val="18"/>
              </w:rPr>
              <w:t>Project Manager</w:t>
            </w:r>
          </w:p>
        </w:tc>
        <w:tc>
          <w:tcPr>
            <w:tcW w:w="7642" w:type="dxa"/>
          </w:tcPr>
          <w:p w14:paraId="06AC4BB8" w14:textId="77777777" w:rsidR="008863B2" w:rsidRPr="004335CD" w:rsidRDefault="008863B2" w:rsidP="008863B2">
            <w:pPr>
              <w:spacing w:after="0"/>
              <w:contextualSpacing/>
              <w:jc w:val="left"/>
              <w:rPr>
                <w:sz w:val="18"/>
                <w:szCs w:val="18"/>
              </w:rPr>
            </w:pPr>
            <w:r w:rsidRPr="004335CD">
              <w:rPr>
                <w:sz w:val="18"/>
                <w:szCs w:val="18"/>
              </w:rPr>
              <w:t xml:space="preserve">Dr Mark </w:t>
            </w:r>
            <w:proofErr w:type="spellStart"/>
            <w:r w:rsidRPr="004335CD">
              <w:rPr>
                <w:sz w:val="18"/>
                <w:szCs w:val="18"/>
              </w:rPr>
              <w:t>Southwell</w:t>
            </w:r>
            <w:proofErr w:type="spellEnd"/>
          </w:p>
          <w:p w14:paraId="1AE185FF" w14:textId="77777777" w:rsidR="008863B2" w:rsidRPr="004335CD" w:rsidRDefault="008863B2" w:rsidP="008863B2">
            <w:pPr>
              <w:spacing w:after="0"/>
              <w:contextualSpacing/>
              <w:jc w:val="left"/>
              <w:rPr>
                <w:sz w:val="18"/>
                <w:szCs w:val="18"/>
              </w:rPr>
            </w:pPr>
            <w:r w:rsidRPr="004335CD">
              <w:rPr>
                <w:sz w:val="18"/>
                <w:szCs w:val="18"/>
              </w:rPr>
              <w:t>(02) 8081 2688</w:t>
            </w:r>
          </w:p>
          <w:p w14:paraId="58DE4B4C" w14:textId="77777777" w:rsidR="008863B2" w:rsidRPr="00705EB6" w:rsidRDefault="008863B2" w:rsidP="008863B2">
            <w:pPr>
              <w:spacing w:before="60" w:after="60"/>
              <w:contextualSpacing/>
              <w:rPr>
                <w:sz w:val="18"/>
                <w:szCs w:val="18"/>
              </w:rPr>
            </w:pPr>
            <w:r w:rsidRPr="004335CD">
              <w:rPr>
                <w:sz w:val="18"/>
                <w:szCs w:val="18"/>
              </w:rPr>
              <w:t>92 Taylor Street, Armidale NSW 2350</w:t>
            </w:r>
          </w:p>
        </w:tc>
      </w:tr>
      <w:tr w:rsidR="008863B2" w:rsidRPr="00705EB6" w14:paraId="15217F71" w14:textId="77777777" w:rsidTr="00DE4643">
        <w:trPr>
          <w:trHeight w:val="1213"/>
        </w:trPr>
        <w:tc>
          <w:tcPr>
            <w:tcW w:w="1560" w:type="dxa"/>
          </w:tcPr>
          <w:p w14:paraId="6501B806" w14:textId="77777777" w:rsidR="008863B2" w:rsidRPr="005F67E4" w:rsidRDefault="008863B2" w:rsidP="007F0FBA">
            <w:pPr>
              <w:spacing w:before="60" w:after="60"/>
              <w:rPr>
                <w:sz w:val="18"/>
                <w:szCs w:val="18"/>
              </w:rPr>
            </w:pPr>
            <w:r w:rsidRPr="005F67E4">
              <w:rPr>
                <w:sz w:val="18"/>
                <w:szCs w:val="18"/>
              </w:rPr>
              <w:t>Prepared by</w:t>
            </w:r>
          </w:p>
        </w:tc>
        <w:tc>
          <w:tcPr>
            <w:tcW w:w="7642" w:type="dxa"/>
          </w:tcPr>
          <w:p w14:paraId="0DFDB6F8" w14:textId="434168AD" w:rsidR="008863B2" w:rsidRDefault="000A5F12" w:rsidP="008863B2">
            <w:pPr>
              <w:spacing w:after="0"/>
              <w:contextualSpacing/>
              <w:jc w:val="left"/>
              <w:rPr>
                <w:sz w:val="18"/>
                <w:szCs w:val="18"/>
              </w:rPr>
            </w:pPr>
            <w:r>
              <w:rPr>
                <w:sz w:val="18"/>
                <w:szCs w:val="18"/>
              </w:rPr>
              <w:t xml:space="preserve">Dr Mark </w:t>
            </w:r>
            <w:proofErr w:type="spellStart"/>
            <w:r>
              <w:rPr>
                <w:sz w:val="18"/>
                <w:szCs w:val="18"/>
              </w:rPr>
              <w:t>Southwell</w:t>
            </w:r>
            <w:proofErr w:type="spellEnd"/>
            <w:r>
              <w:rPr>
                <w:sz w:val="18"/>
                <w:szCs w:val="18"/>
              </w:rPr>
              <w:t>,</w:t>
            </w:r>
            <w:r w:rsidR="008863B2" w:rsidRPr="005F67E4">
              <w:rPr>
                <w:sz w:val="18"/>
                <w:szCs w:val="18"/>
              </w:rPr>
              <w:t xml:space="preserve"> </w:t>
            </w:r>
            <w:r w:rsidR="00B12CC1">
              <w:rPr>
                <w:sz w:val="18"/>
                <w:szCs w:val="18"/>
              </w:rPr>
              <w:t>D</w:t>
            </w:r>
            <w:r w:rsidR="004923C1">
              <w:rPr>
                <w:sz w:val="18"/>
                <w:szCs w:val="18"/>
              </w:rPr>
              <w:t>r</w:t>
            </w:r>
            <w:r w:rsidR="00B12CC1">
              <w:rPr>
                <w:sz w:val="18"/>
                <w:szCs w:val="18"/>
              </w:rPr>
              <w:t xml:space="preserve"> Peter Hancock, </w:t>
            </w:r>
            <w:r w:rsidR="008200DA" w:rsidRPr="005F67E4">
              <w:rPr>
                <w:sz w:val="18"/>
                <w:szCs w:val="18"/>
              </w:rPr>
              <w:t>Ronnie Hill</w:t>
            </w:r>
            <w:r w:rsidR="008863B2" w:rsidRPr="005F67E4">
              <w:rPr>
                <w:sz w:val="18"/>
                <w:szCs w:val="18"/>
              </w:rPr>
              <w:t xml:space="preserve">, Linden Burch, </w:t>
            </w:r>
            <w:r>
              <w:rPr>
                <w:sz w:val="18"/>
                <w:szCs w:val="18"/>
              </w:rPr>
              <w:t xml:space="preserve">Matt </w:t>
            </w:r>
            <w:proofErr w:type="spellStart"/>
            <w:r>
              <w:rPr>
                <w:sz w:val="18"/>
                <w:szCs w:val="18"/>
              </w:rPr>
              <w:t>Elsley</w:t>
            </w:r>
            <w:proofErr w:type="spellEnd"/>
            <w:r w:rsidR="008863B2" w:rsidRPr="005F67E4">
              <w:rPr>
                <w:sz w:val="18"/>
                <w:szCs w:val="18"/>
              </w:rPr>
              <w:t xml:space="preserve">, Rob </w:t>
            </w:r>
            <w:proofErr w:type="spellStart"/>
            <w:r w:rsidR="008863B2" w:rsidRPr="005F67E4">
              <w:rPr>
                <w:sz w:val="18"/>
                <w:szCs w:val="18"/>
              </w:rPr>
              <w:t>Cawley</w:t>
            </w:r>
            <w:proofErr w:type="spellEnd"/>
            <w:r w:rsidR="008863B2" w:rsidRPr="005F67E4">
              <w:rPr>
                <w:sz w:val="18"/>
                <w:szCs w:val="18"/>
              </w:rPr>
              <w:t xml:space="preserve">, </w:t>
            </w:r>
            <w:r w:rsidR="00C331A7">
              <w:rPr>
                <w:sz w:val="18"/>
                <w:szCs w:val="18"/>
              </w:rPr>
              <w:t xml:space="preserve">Eliza Biggs, </w:t>
            </w:r>
            <w:r w:rsidR="00B12CC1">
              <w:rPr>
                <w:sz w:val="18"/>
                <w:szCs w:val="18"/>
              </w:rPr>
              <w:t xml:space="preserve">Tom Kelly </w:t>
            </w:r>
            <w:r w:rsidR="008863B2" w:rsidRPr="005F67E4">
              <w:rPr>
                <w:sz w:val="18"/>
                <w:szCs w:val="18"/>
              </w:rPr>
              <w:t>(ELA)</w:t>
            </w:r>
          </w:p>
          <w:p w14:paraId="6F45FF16" w14:textId="3F598758" w:rsidR="000A5F12" w:rsidRPr="005F67E4" w:rsidRDefault="000A5F12" w:rsidP="008863B2">
            <w:pPr>
              <w:spacing w:after="0"/>
              <w:contextualSpacing/>
              <w:jc w:val="left"/>
              <w:rPr>
                <w:sz w:val="18"/>
                <w:szCs w:val="18"/>
              </w:rPr>
            </w:pPr>
            <w:r w:rsidRPr="005F67E4">
              <w:rPr>
                <w:sz w:val="18"/>
                <w:szCs w:val="18"/>
              </w:rPr>
              <w:t>Dr Paul Frazier</w:t>
            </w:r>
            <w:r>
              <w:rPr>
                <w:sz w:val="18"/>
                <w:szCs w:val="18"/>
              </w:rPr>
              <w:t xml:space="preserve"> (2rog)</w:t>
            </w:r>
          </w:p>
          <w:p w14:paraId="2221202C" w14:textId="77777777" w:rsidR="008863B2" w:rsidRDefault="008863B2" w:rsidP="000A5F12">
            <w:pPr>
              <w:spacing w:after="0"/>
              <w:contextualSpacing/>
              <w:jc w:val="left"/>
              <w:rPr>
                <w:sz w:val="18"/>
                <w:szCs w:val="18"/>
              </w:rPr>
            </w:pPr>
            <w:r w:rsidRPr="005F67E4">
              <w:rPr>
                <w:sz w:val="18"/>
                <w:szCs w:val="18"/>
              </w:rPr>
              <w:t xml:space="preserve">Assoc. Prof Darren Ryder, Dr Wing Ying </w:t>
            </w:r>
            <w:proofErr w:type="spellStart"/>
            <w:r w:rsidRPr="005F67E4">
              <w:rPr>
                <w:sz w:val="18"/>
                <w:szCs w:val="18"/>
              </w:rPr>
              <w:t>Tsoi</w:t>
            </w:r>
            <w:proofErr w:type="spellEnd"/>
            <w:r w:rsidRPr="005F67E4">
              <w:rPr>
                <w:sz w:val="18"/>
                <w:szCs w:val="18"/>
              </w:rPr>
              <w:t xml:space="preserve"> (UNE)</w:t>
            </w:r>
          </w:p>
          <w:p w14:paraId="77806EA4" w14:textId="25178186" w:rsidR="00210B4C" w:rsidRPr="00705EB6" w:rsidRDefault="00210B4C" w:rsidP="000A5F12">
            <w:pPr>
              <w:spacing w:after="0"/>
              <w:contextualSpacing/>
              <w:jc w:val="left"/>
              <w:rPr>
                <w:sz w:val="18"/>
                <w:szCs w:val="18"/>
              </w:rPr>
            </w:pPr>
            <w:r>
              <w:rPr>
                <w:sz w:val="18"/>
                <w:szCs w:val="18"/>
              </w:rPr>
              <w:t xml:space="preserve">Dr Gavin Butler </w:t>
            </w:r>
            <w:r w:rsidR="001C0103">
              <w:rPr>
                <w:sz w:val="18"/>
                <w:szCs w:val="18"/>
              </w:rPr>
              <w:t xml:space="preserve">and Tom Davis </w:t>
            </w:r>
            <w:r>
              <w:rPr>
                <w:sz w:val="18"/>
                <w:szCs w:val="18"/>
              </w:rPr>
              <w:t>(DPI Fisheries)</w:t>
            </w:r>
          </w:p>
        </w:tc>
      </w:tr>
      <w:tr w:rsidR="008863B2" w:rsidRPr="00705EB6" w14:paraId="0A745A6B" w14:textId="77777777" w:rsidTr="00DE4643">
        <w:tc>
          <w:tcPr>
            <w:tcW w:w="1560" w:type="dxa"/>
          </w:tcPr>
          <w:p w14:paraId="4122E140" w14:textId="77777777" w:rsidR="008863B2" w:rsidRPr="009350B0" w:rsidRDefault="008863B2" w:rsidP="007F0FBA">
            <w:pPr>
              <w:spacing w:before="60" w:after="60"/>
              <w:rPr>
                <w:sz w:val="18"/>
                <w:szCs w:val="18"/>
              </w:rPr>
            </w:pPr>
            <w:r>
              <w:rPr>
                <w:sz w:val="18"/>
                <w:szCs w:val="18"/>
              </w:rPr>
              <w:t>Reviewed by</w:t>
            </w:r>
          </w:p>
        </w:tc>
        <w:tc>
          <w:tcPr>
            <w:tcW w:w="7642" w:type="dxa"/>
          </w:tcPr>
          <w:p w14:paraId="72282DDD" w14:textId="77777777" w:rsidR="008863B2" w:rsidRPr="00705EB6" w:rsidRDefault="008863B2" w:rsidP="007F0FBA">
            <w:pPr>
              <w:spacing w:before="60" w:after="60"/>
              <w:rPr>
                <w:sz w:val="18"/>
                <w:szCs w:val="18"/>
              </w:rPr>
            </w:pPr>
            <w:r>
              <w:rPr>
                <w:sz w:val="18"/>
                <w:szCs w:val="18"/>
              </w:rPr>
              <w:t xml:space="preserve">Dr </w:t>
            </w:r>
            <w:r w:rsidRPr="009433D3">
              <w:rPr>
                <w:sz w:val="18"/>
                <w:szCs w:val="18"/>
              </w:rPr>
              <w:t xml:space="preserve">Mark </w:t>
            </w:r>
            <w:proofErr w:type="spellStart"/>
            <w:r w:rsidRPr="009433D3">
              <w:rPr>
                <w:sz w:val="18"/>
                <w:szCs w:val="18"/>
              </w:rPr>
              <w:t>Southwell</w:t>
            </w:r>
            <w:proofErr w:type="spellEnd"/>
            <w:r>
              <w:rPr>
                <w:sz w:val="18"/>
                <w:szCs w:val="18"/>
              </w:rPr>
              <w:t>, Assoc. Prof Darren Ryder</w:t>
            </w:r>
          </w:p>
        </w:tc>
      </w:tr>
      <w:tr w:rsidR="008863B2" w:rsidRPr="00705EB6" w14:paraId="4E711442" w14:textId="77777777" w:rsidTr="00DE4643">
        <w:tc>
          <w:tcPr>
            <w:tcW w:w="1560" w:type="dxa"/>
          </w:tcPr>
          <w:p w14:paraId="2CBD7A56" w14:textId="77777777" w:rsidR="008863B2" w:rsidRPr="009350B0" w:rsidRDefault="008863B2" w:rsidP="007F0FBA">
            <w:pPr>
              <w:spacing w:before="60" w:after="60"/>
              <w:rPr>
                <w:sz w:val="18"/>
                <w:szCs w:val="18"/>
              </w:rPr>
            </w:pPr>
            <w:r w:rsidRPr="009350B0">
              <w:rPr>
                <w:sz w:val="18"/>
                <w:szCs w:val="18"/>
              </w:rPr>
              <w:t>Approved by</w:t>
            </w:r>
          </w:p>
        </w:tc>
        <w:tc>
          <w:tcPr>
            <w:tcW w:w="7642" w:type="dxa"/>
          </w:tcPr>
          <w:p w14:paraId="7C0B094F" w14:textId="1E43A0B9" w:rsidR="008863B2" w:rsidRPr="00705EB6" w:rsidRDefault="006339A3" w:rsidP="007F0FBA">
            <w:pPr>
              <w:spacing w:before="60" w:after="60"/>
              <w:rPr>
                <w:sz w:val="18"/>
                <w:szCs w:val="18"/>
              </w:rPr>
            </w:pPr>
            <w:r>
              <w:rPr>
                <w:sz w:val="18"/>
                <w:szCs w:val="18"/>
              </w:rPr>
              <w:t xml:space="preserve">Dr </w:t>
            </w:r>
            <w:r w:rsidR="008200DA">
              <w:rPr>
                <w:sz w:val="18"/>
                <w:szCs w:val="18"/>
              </w:rPr>
              <w:t>Paul Frazier</w:t>
            </w:r>
          </w:p>
        </w:tc>
      </w:tr>
      <w:tr w:rsidR="008863B2" w:rsidRPr="006339A3" w14:paraId="2D72B452" w14:textId="77777777" w:rsidTr="00DE4643">
        <w:tc>
          <w:tcPr>
            <w:tcW w:w="1560" w:type="dxa"/>
          </w:tcPr>
          <w:p w14:paraId="63230BDB" w14:textId="77777777" w:rsidR="008863B2" w:rsidRPr="006339A3" w:rsidRDefault="008863B2" w:rsidP="007F0FBA">
            <w:pPr>
              <w:spacing w:before="60" w:after="60"/>
              <w:rPr>
                <w:sz w:val="18"/>
                <w:szCs w:val="18"/>
              </w:rPr>
            </w:pPr>
            <w:r w:rsidRPr="006339A3">
              <w:rPr>
                <w:sz w:val="18"/>
                <w:szCs w:val="18"/>
              </w:rPr>
              <w:t>Status</w:t>
            </w:r>
          </w:p>
        </w:tc>
        <w:tc>
          <w:tcPr>
            <w:tcW w:w="7642" w:type="dxa"/>
          </w:tcPr>
          <w:p w14:paraId="528AAF44" w14:textId="4646733E" w:rsidR="008863B2" w:rsidRPr="006339A3" w:rsidRDefault="002F6FBB" w:rsidP="007F0FBA">
            <w:pPr>
              <w:spacing w:before="60" w:after="60"/>
              <w:rPr>
                <w:sz w:val="18"/>
                <w:szCs w:val="18"/>
              </w:rPr>
            </w:pPr>
            <w:r>
              <w:rPr>
                <w:sz w:val="18"/>
                <w:szCs w:val="18"/>
              </w:rPr>
              <w:t>Final</w:t>
            </w:r>
          </w:p>
        </w:tc>
      </w:tr>
      <w:tr w:rsidR="008863B2" w:rsidRPr="006339A3" w14:paraId="0CAF24F6" w14:textId="77777777" w:rsidTr="00DE4643">
        <w:tc>
          <w:tcPr>
            <w:tcW w:w="1560" w:type="dxa"/>
          </w:tcPr>
          <w:p w14:paraId="247C87DB" w14:textId="77777777" w:rsidR="008863B2" w:rsidRPr="006339A3" w:rsidRDefault="008863B2" w:rsidP="007F0FBA">
            <w:pPr>
              <w:spacing w:before="60" w:after="60"/>
              <w:rPr>
                <w:sz w:val="18"/>
                <w:szCs w:val="18"/>
              </w:rPr>
            </w:pPr>
            <w:r w:rsidRPr="006339A3">
              <w:rPr>
                <w:sz w:val="18"/>
                <w:szCs w:val="18"/>
              </w:rPr>
              <w:t>Version Number</w:t>
            </w:r>
          </w:p>
        </w:tc>
        <w:tc>
          <w:tcPr>
            <w:tcW w:w="7642" w:type="dxa"/>
          </w:tcPr>
          <w:p w14:paraId="58749CC5" w14:textId="17BFF1CF" w:rsidR="008863B2" w:rsidRPr="006339A3" w:rsidRDefault="002F6FBB" w:rsidP="007F0FBA">
            <w:pPr>
              <w:spacing w:before="60" w:after="60"/>
              <w:rPr>
                <w:sz w:val="18"/>
                <w:szCs w:val="18"/>
              </w:rPr>
            </w:pPr>
            <w:r>
              <w:rPr>
                <w:sz w:val="18"/>
                <w:szCs w:val="18"/>
              </w:rPr>
              <w:t>2</w:t>
            </w:r>
          </w:p>
        </w:tc>
      </w:tr>
      <w:tr w:rsidR="008863B2" w:rsidRPr="00705EB6" w14:paraId="01E089C7" w14:textId="77777777" w:rsidTr="00DE4643">
        <w:tc>
          <w:tcPr>
            <w:tcW w:w="1560" w:type="dxa"/>
          </w:tcPr>
          <w:p w14:paraId="36299A5B" w14:textId="77777777" w:rsidR="008863B2" w:rsidRPr="006339A3" w:rsidRDefault="008863B2" w:rsidP="007F0FBA">
            <w:pPr>
              <w:spacing w:before="60" w:after="60"/>
              <w:rPr>
                <w:sz w:val="18"/>
                <w:szCs w:val="18"/>
              </w:rPr>
            </w:pPr>
            <w:r w:rsidRPr="006339A3">
              <w:rPr>
                <w:sz w:val="18"/>
                <w:szCs w:val="18"/>
              </w:rPr>
              <w:t>Last saved on</w:t>
            </w:r>
          </w:p>
        </w:tc>
        <w:tc>
          <w:tcPr>
            <w:tcW w:w="7642" w:type="dxa"/>
          </w:tcPr>
          <w:p w14:paraId="7513563E" w14:textId="3CE07522" w:rsidR="008863B2" w:rsidRPr="00705EB6" w:rsidRDefault="008863B2" w:rsidP="007F0FBA">
            <w:pPr>
              <w:spacing w:before="60" w:after="60"/>
              <w:rPr>
                <w:sz w:val="18"/>
                <w:szCs w:val="18"/>
              </w:rPr>
            </w:pPr>
            <w:r w:rsidRPr="006339A3">
              <w:rPr>
                <w:sz w:val="18"/>
                <w:szCs w:val="18"/>
              </w:rPr>
              <w:fldChar w:fldCharType="begin"/>
            </w:r>
            <w:r w:rsidRPr="006339A3">
              <w:rPr>
                <w:sz w:val="18"/>
                <w:szCs w:val="18"/>
              </w:rPr>
              <w:instrText xml:space="preserve"> DATE \@ "d MMMM yyyy" </w:instrText>
            </w:r>
            <w:r w:rsidRPr="006339A3">
              <w:rPr>
                <w:sz w:val="18"/>
                <w:szCs w:val="18"/>
              </w:rPr>
              <w:fldChar w:fldCharType="separate"/>
            </w:r>
            <w:r w:rsidR="0045736D">
              <w:rPr>
                <w:noProof/>
                <w:sz w:val="18"/>
                <w:szCs w:val="18"/>
              </w:rPr>
              <w:t>4 March 2020</w:t>
            </w:r>
            <w:r w:rsidRPr="006339A3">
              <w:rPr>
                <w:sz w:val="18"/>
                <w:szCs w:val="18"/>
              </w:rPr>
              <w:fldChar w:fldCharType="end"/>
            </w:r>
          </w:p>
        </w:tc>
      </w:tr>
      <w:tr w:rsidR="008863B2" w:rsidRPr="00705EB6" w14:paraId="50221AF7" w14:textId="77777777" w:rsidTr="00DE4643">
        <w:tc>
          <w:tcPr>
            <w:tcW w:w="1560" w:type="dxa"/>
          </w:tcPr>
          <w:p w14:paraId="1E125782" w14:textId="77777777" w:rsidR="008863B2" w:rsidRPr="005F67E4" w:rsidRDefault="008863B2" w:rsidP="007F0FBA">
            <w:pPr>
              <w:spacing w:before="60" w:after="60"/>
              <w:rPr>
                <w:sz w:val="18"/>
                <w:szCs w:val="18"/>
              </w:rPr>
            </w:pPr>
            <w:r w:rsidRPr="005F67E4">
              <w:rPr>
                <w:sz w:val="18"/>
                <w:szCs w:val="18"/>
              </w:rPr>
              <w:t>Cover photo</w:t>
            </w:r>
          </w:p>
        </w:tc>
        <w:tc>
          <w:tcPr>
            <w:tcW w:w="7642" w:type="dxa"/>
          </w:tcPr>
          <w:p w14:paraId="40B3E341" w14:textId="346C6760" w:rsidR="008863B2" w:rsidRPr="00705EB6" w:rsidRDefault="00B12CC1" w:rsidP="007F0FBA">
            <w:pPr>
              <w:spacing w:before="60" w:after="60"/>
              <w:rPr>
                <w:sz w:val="18"/>
                <w:szCs w:val="18"/>
              </w:rPr>
            </w:pPr>
            <w:proofErr w:type="spellStart"/>
            <w:r w:rsidRPr="00B12CC1">
              <w:rPr>
                <w:sz w:val="18"/>
                <w:szCs w:val="18"/>
              </w:rPr>
              <w:t>Boera</w:t>
            </w:r>
            <w:proofErr w:type="spellEnd"/>
            <w:r w:rsidRPr="00B12CC1">
              <w:rPr>
                <w:sz w:val="18"/>
                <w:szCs w:val="18"/>
              </w:rPr>
              <w:t xml:space="preserve"> Dam</w:t>
            </w:r>
            <w:r w:rsidR="008200DA" w:rsidRPr="00B12CC1">
              <w:rPr>
                <w:sz w:val="18"/>
                <w:szCs w:val="18"/>
              </w:rPr>
              <w:t xml:space="preserve">, </w:t>
            </w:r>
            <w:r w:rsidRPr="00B12CC1">
              <w:rPr>
                <w:sz w:val="18"/>
                <w:szCs w:val="18"/>
              </w:rPr>
              <w:t xml:space="preserve">October </w:t>
            </w:r>
            <w:r w:rsidR="008200DA" w:rsidRPr="00B12CC1">
              <w:rPr>
                <w:sz w:val="18"/>
                <w:szCs w:val="18"/>
              </w:rPr>
              <w:t>201</w:t>
            </w:r>
            <w:r w:rsidRPr="00B12CC1">
              <w:rPr>
                <w:sz w:val="18"/>
                <w:szCs w:val="18"/>
              </w:rPr>
              <w:t>7</w:t>
            </w:r>
            <w:r w:rsidR="008200DA" w:rsidRPr="00B12CC1">
              <w:rPr>
                <w:sz w:val="18"/>
                <w:szCs w:val="18"/>
              </w:rPr>
              <w:t xml:space="preserve"> (photo by </w:t>
            </w:r>
            <w:r w:rsidRPr="00B12CC1">
              <w:rPr>
                <w:sz w:val="18"/>
                <w:szCs w:val="18"/>
              </w:rPr>
              <w:t>Tim Henderson</w:t>
            </w:r>
            <w:r w:rsidR="008200DA" w:rsidRPr="00B12CC1">
              <w:rPr>
                <w:sz w:val="18"/>
                <w:szCs w:val="18"/>
              </w:rPr>
              <w:t>)</w:t>
            </w:r>
          </w:p>
        </w:tc>
      </w:tr>
    </w:tbl>
    <w:p w14:paraId="47715437" w14:textId="77777777" w:rsidR="00B965DC" w:rsidRDefault="00B965DC" w:rsidP="00B965DC">
      <w:pPr>
        <w:ind w:right="-140"/>
        <w:jc w:val="left"/>
      </w:pPr>
    </w:p>
    <w:p w14:paraId="61B89DB1" w14:textId="77777777" w:rsidR="00766BF4" w:rsidRPr="00856817" w:rsidRDefault="00766BF4" w:rsidP="00924E7A">
      <w:pPr>
        <w:pStyle w:val="Heading10ptbold"/>
      </w:pPr>
      <w:bookmarkStart w:id="6" w:name="_Toc67305394"/>
      <w:bookmarkStart w:id="7" w:name="_Toc67306016"/>
      <w:r w:rsidRPr="00856817">
        <w:t>Acknowledgements</w:t>
      </w:r>
      <w:bookmarkEnd w:id="6"/>
      <w:bookmarkEnd w:id="7"/>
    </w:p>
    <w:p w14:paraId="028675BB" w14:textId="2A83211F" w:rsidR="00CB2A0D" w:rsidRDefault="00CB2A0D" w:rsidP="00CB2A0D">
      <w:pPr>
        <w:ind w:right="-12"/>
      </w:pPr>
      <w:r w:rsidRPr="00856817">
        <w:t xml:space="preserve">This document has been prepared by Eco Logical Australia Pty Ltd with support from </w:t>
      </w:r>
      <w:r w:rsidRPr="004335CD">
        <w:t xml:space="preserve">Associate </w:t>
      </w:r>
      <w:r w:rsidRPr="00AB2608">
        <w:t xml:space="preserve">Professor Darren Ryder and Dr Wing Ying </w:t>
      </w:r>
      <w:proofErr w:type="spellStart"/>
      <w:r w:rsidRPr="00AB2608">
        <w:t>Tsoi</w:t>
      </w:r>
      <w:proofErr w:type="spellEnd"/>
      <w:r w:rsidRPr="00AB2608">
        <w:t xml:space="preserve"> from the University of New England, </w:t>
      </w:r>
      <w:r w:rsidR="000A5F12">
        <w:t>Dr Paul Frazier from 2rog consulting</w:t>
      </w:r>
      <w:r>
        <w:t xml:space="preserve">, </w:t>
      </w:r>
      <w:r w:rsidR="001C0103">
        <w:t xml:space="preserve">Dr Gavin Butler and Tom Davis from DPI Fisheries </w:t>
      </w:r>
      <w:r>
        <w:t xml:space="preserve">and staff from </w:t>
      </w:r>
      <w:r w:rsidR="004923C1">
        <w:t>Department of Planning, Industry and Environment -</w:t>
      </w:r>
      <w:r w:rsidRPr="00AB2608">
        <w:t xml:space="preserve"> Water. </w:t>
      </w:r>
      <w:r w:rsidR="00B148EF">
        <w:t xml:space="preserve"> </w:t>
      </w:r>
      <w:r w:rsidRPr="00AB2608">
        <w:t xml:space="preserve">The project team would like to thank the NPWS staff at </w:t>
      </w:r>
      <w:proofErr w:type="spellStart"/>
      <w:r w:rsidRPr="00AB2608">
        <w:t>Toorale</w:t>
      </w:r>
      <w:proofErr w:type="spellEnd"/>
      <w:r w:rsidRPr="00AB2608">
        <w:t xml:space="preserve"> National Park and State Conservation Area for their assistance and cooperation. </w:t>
      </w:r>
      <w:r w:rsidR="00942293">
        <w:t xml:space="preserve"> </w:t>
      </w:r>
      <w:r w:rsidR="00550F5C">
        <w:t xml:space="preserve">We would also like to acknowledge Dr Fiona Dyer and the Lachlan LTIM team for the loan of dissolved oxygen and temperature loggers. </w:t>
      </w:r>
    </w:p>
    <w:p w14:paraId="7B5F4605" w14:textId="77777777" w:rsidR="00AC78EF" w:rsidRDefault="00AC78EF" w:rsidP="00CB2A0D">
      <w:pPr>
        <w:ind w:right="-12"/>
      </w:pPr>
    </w:p>
    <w:p w14:paraId="110E2BC7" w14:textId="77777777" w:rsidR="00AC78EF" w:rsidRPr="00856817" w:rsidRDefault="00AC78EF" w:rsidP="00AC78EF">
      <w:pPr>
        <w:pStyle w:val="Heading10ptbold"/>
      </w:pPr>
      <w:r>
        <w:t>Acknowledgement of Country</w:t>
      </w:r>
    </w:p>
    <w:p w14:paraId="67B2225E" w14:textId="039A6DCB" w:rsidR="00AC78EF" w:rsidRDefault="00AC78EF" w:rsidP="00AC78EF">
      <w:r>
        <w:t>The authors of this report as well as the Commonwealth Environmental Water Office respectfully acknowledge the traditional owners, their Elders past and present, their Nations of the Murray-Darling Basin, and their cultural, social, environmental, spiritual and economic connect</w:t>
      </w:r>
      <w:r w:rsidR="00C16495">
        <w:t>ion to their lands and waters.</w:t>
      </w:r>
      <w:r w:rsidR="00942293">
        <w:t xml:space="preserve"> </w:t>
      </w:r>
      <w:r w:rsidR="00C16495">
        <w:t xml:space="preserve"> </w:t>
      </w:r>
      <w:r>
        <w:t xml:space="preserve">In particular the </w:t>
      </w:r>
      <w:proofErr w:type="spellStart"/>
      <w:r>
        <w:t>Barkindji</w:t>
      </w:r>
      <w:proofErr w:type="spellEnd"/>
      <w:r>
        <w:t xml:space="preserve">, </w:t>
      </w:r>
      <w:proofErr w:type="spellStart"/>
      <w:r>
        <w:t>Murrawarri</w:t>
      </w:r>
      <w:proofErr w:type="spellEnd"/>
      <w:r>
        <w:t xml:space="preserve">, </w:t>
      </w:r>
      <w:proofErr w:type="spellStart"/>
      <w:r>
        <w:t>Ngemba</w:t>
      </w:r>
      <w:proofErr w:type="spellEnd"/>
      <w:r>
        <w:t xml:space="preserve"> and </w:t>
      </w:r>
      <w:proofErr w:type="spellStart"/>
      <w:r>
        <w:t>Ngiyampaa</w:t>
      </w:r>
      <w:proofErr w:type="spellEnd"/>
      <w:r>
        <w:t xml:space="preserve"> peoples, traditional owners of the land on which this publication is focused.</w:t>
      </w:r>
    </w:p>
    <w:tbl>
      <w:tblPr>
        <w:tblW w:w="5000" w:type="pct"/>
        <w:tblBorders>
          <w:top w:val="single" w:sz="2" w:space="0" w:color="000000"/>
          <w:bottom w:val="single" w:sz="2" w:space="0" w:color="000000"/>
          <w:insideH w:val="single" w:sz="2" w:space="0" w:color="000000"/>
          <w:insideV w:val="single" w:sz="2" w:space="0" w:color="000000"/>
        </w:tblBorders>
        <w:tblCellMar>
          <w:top w:w="113" w:type="dxa"/>
          <w:bottom w:w="113" w:type="dxa"/>
        </w:tblCellMar>
        <w:tblLook w:val="01E0" w:firstRow="1" w:lastRow="1" w:firstColumn="1" w:lastColumn="1" w:noHBand="0" w:noVBand="0"/>
      </w:tblPr>
      <w:tblGrid>
        <w:gridCol w:w="9202"/>
      </w:tblGrid>
      <w:tr w:rsidR="00766BF4" w:rsidRPr="00856817" w14:paraId="2A36D4F6" w14:textId="77777777" w:rsidTr="00AC78EF">
        <w:trPr>
          <w:trHeight w:val="1930"/>
        </w:trPr>
        <w:tc>
          <w:tcPr>
            <w:tcW w:w="5000" w:type="pct"/>
            <w:noWrap/>
            <w:vAlign w:val="center"/>
          </w:tcPr>
          <w:p w14:paraId="37DD6F61" w14:textId="330AB320" w:rsidR="00766BF4" w:rsidRPr="005F67E4" w:rsidRDefault="00766BF4" w:rsidP="0088041D">
            <w:pPr>
              <w:spacing w:after="60" w:line="200" w:lineRule="exact"/>
              <w:ind w:right="-12"/>
              <w:rPr>
                <w:i/>
                <w:sz w:val="16"/>
              </w:rPr>
            </w:pPr>
            <w:r w:rsidRPr="005F67E4">
              <w:rPr>
                <w:b/>
                <w:sz w:val="16"/>
              </w:rPr>
              <w:t>Disclaimer</w:t>
            </w:r>
            <w:r w:rsidRPr="005F67E4">
              <w:rPr>
                <w:b/>
                <w:sz w:val="16"/>
              </w:rPr>
              <w:br/>
            </w:r>
            <w:r w:rsidRPr="005F67E4">
              <w:rPr>
                <w:i/>
                <w:sz w:val="16"/>
              </w:rPr>
              <w:t xml:space="preserve">This document may only be used for the purpose for which it was commissioned and in accordance with the contract between Eco Logical Australia Pty Ltd and </w:t>
            </w:r>
            <w:r w:rsidR="00AC78EF" w:rsidRPr="005F67E4">
              <w:rPr>
                <w:i/>
                <w:sz w:val="16"/>
              </w:rPr>
              <w:t>the Department of the Environment</w:t>
            </w:r>
            <w:r w:rsidR="005F67E4" w:rsidRPr="005F67E4">
              <w:rPr>
                <w:i/>
                <w:sz w:val="16"/>
              </w:rPr>
              <w:t xml:space="preserve"> and Energy</w:t>
            </w:r>
            <w:r w:rsidRPr="005F67E4">
              <w:rPr>
                <w:i/>
                <w:sz w:val="16"/>
              </w:rPr>
              <w:t xml:space="preserve">. The scope of services was defined in consultation with </w:t>
            </w:r>
            <w:r w:rsidR="00AC78EF" w:rsidRPr="005F67E4">
              <w:rPr>
                <w:i/>
                <w:sz w:val="16"/>
              </w:rPr>
              <w:t>the Department of the Environment</w:t>
            </w:r>
            <w:r w:rsidR="005F67E4" w:rsidRPr="005F67E4">
              <w:rPr>
                <w:i/>
                <w:sz w:val="16"/>
              </w:rPr>
              <w:t xml:space="preserve"> and Energy</w:t>
            </w:r>
            <w:r w:rsidRPr="005F67E4">
              <w:rPr>
                <w:i/>
                <w:sz w:val="16"/>
              </w:rPr>
              <w:t>, by time</w:t>
            </w:r>
            <w:r w:rsidR="000B2FAF" w:rsidRPr="005F67E4">
              <w:rPr>
                <w:i/>
                <w:sz w:val="16"/>
              </w:rPr>
              <w:t xml:space="preserve"> </w:t>
            </w:r>
            <w:r w:rsidR="00EE508C" w:rsidRPr="005F67E4">
              <w:rPr>
                <w:i/>
                <w:sz w:val="16"/>
              </w:rPr>
              <w:t>and budgetary</w:t>
            </w:r>
            <w:r w:rsidRPr="005F67E4">
              <w:rPr>
                <w:i/>
                <w:sz w:val="16"/>
              </w:rPr>
              <w:t xml:space="preserve"> constraints imposed by the client, and the availability of reports and other data on the subject area. Changes to available information, legislation and schedules are made on an ongoing basis and readers should obtain up to date information.</w:t>
            </w:r>
          </w:p>
          <w:p w14:paraId="4506A00C" w14:textId="0FD7823D" w:rsidR="00EE508C" w:rsidRPr="00EE508C" w:rsidRDefault="00766BF4" w:rsidP="0088041D">
            <w:pPr>
              <w:spacing w:after="60" w:line="200" w:lineRule="exact"/>
              <w:ind w:right="-12"/>
              <w:rPr>
                <w:i/>
                <w:sz w:val="16"/>
              </w:rPr>
            </w:pPr>
            <w:r w:rsidRPr="005F67E4">
              <w:rPr>
                <w:i/>
                <w:sz w:val="16"/>
              </w:rPr>
              <w:t>Eco Logical Australia Pty Ltd accepts no liability or responsibility whatsoever for or in respect of any use of or reliance upon this report and its supporting material by any third party. Information provided is not intended to be a substitute for site specific assessment or legal advice in relation to any matter. Unauthorised use of this report in any form is prohibited.</w:t>
            </w:r>
          </w:p>
        </w:tc>
      </w:tr>
    </w:tbl>
    <w:p w14:paraId="1494AABA" w14:textId="77777777" w:rsidR="00203ED0" w:rsidRDefault="00203ED0" w:rsidP="00203ED0">
      <w:pPr>
        <w:spacing w:after="400" w:line="240" w:lineRule="auto"/>
        <w:ind w:right="85"/>
        <w:jc w:val="right"/>
        <w:rPr>
          <w:sz w:val="8"/>
          <w:szCs w:val="8"/>
        </w:rPr>
      </w:pPr>
      <w:bookmarkStart w:id="8" w:name="_Toc67305395"/>
      <w:bookmarkStart w:id="9" w:name="_Toc213131209"/>
      <w:bookmarkStart w:id="10" w:name="_Toc259635066"/>
      <w:r>
        <w:rPr>
          <w:sz w:val="8"/>
          <w:szCs w:val="8"/>
        </w:rPr>
        <w:t xml:space="preserve">Template </w:t>
      </w:r>
      <w:r w:rsidR="00401966">
        <w:rPr>
          <w:sz w:val="8"/>
          <w:szCs w:val="8"/>
        </w:rPr>
        <w:t>29/9/2015</w:t>
      </w:r>
    </w:p>
    <w:p w14:paraId="26664E61" w14:textId="77777777" w:rsidR="00AC78EF" w:rsidRDefault="00AC78EF" w:rsidP="00AC78EF">
      <w:pPr>
        <w:rPr>
          <w:b/>
          <w:bCs/>
        </w:rPr>
      </w:pPr>
    </w:p>
    <w:p w14:paraId="3DD9AA8B" w14:textId="77777777" w:rsidR="00AC78EF" w:rsidRPr="004335CD" w:rsidRDefault="00AC78EF" w:rsidP="00AC78EF">
      <w:pPr>
        <w:rPr>
          <w:b/>
          <w:bCs/>
        </w:rPr>
      </w:pPr>
      <w:r w:rsidRPr="004335CD">
        <w:rPr>
          <w:b/>
          <w:bCs/>
        </w:rPr>
        <w:t xml:space="preserve">Document control </w:t>
      </w:r>
    </w:p>
    <w:tbl>
      <w:tblPr>
        <w:tblW w:w="5000" w:type="pct"/>
        <w:tblBorders>
          <w:top w:val="single" w:sz="2" w:space="0" w:color="000000"/>
          <w:bottom w:val="single" w:sz="2" w:space="0" w:color="000000"/>
          <w:insideH w:val="single" w:sz="2" w:space="0" w:color="000000"/>
          <w:insideV w:val="single" w:sz="2" w:space="0" w:color="000000"/>
        </w:tblBorders>
        <w:tblLook w:val="01E0" w:firstRow="1" w:lastRow="1" w:firstColumn="1" w:lastColumn="1" w:noHBand="0" w:noVBand="0"/>
      </w:tblPr>
      <w:tblGrid>
        <w:gridCol w:w="1131"/>
        <w:gridCol w:w="1988"/>
        <w:gridCol w:w="3968"/>
        <w:gridCol w:w="2115"/>
      </w:tblGrid>
      <w:tr w:rsidR="00AC78EF" w:rsidRPr="004335CD" w14:paraId="05F048AD" w14:textId="77777777" w:rsidTr="008863B2">
        <w:trPr>
          <w:trHeight w:val="397"/>
        </w:trPr>
        <w:tc>
          <w:tcPr>
            <w:tcW w:w="615" w:type="pct"/>
            <w:shd w:val="clear" w:color="auto" w:fill="D9D9D9"/>
            <w:noWrap/>
            <w:vAlign w:val="center"/>
          </w:tcPr>
          <w:p w14:paraId="62705F06" w14:textId="77777777" w:rsidR="00AC78EF" w:rsidRPr="008863B2" w:rsidRDefault="00AC78EF" w:rsidP="008863B2">
            <w:pPr>
              <w:spacing w:before="60" w:after="60"/>
              <w:jc w:val="left"/>
              <w:rPr>
                <w:sz w:val="18"/>
                <w:szCs w:val="18"/>
              </w:rPr>
            </w:pPr>
            <w:r w:rsidRPr="008863B2">
              <w:rPr>
                <w:sz w:val="18"/>
                <w:szCs w:val="18"/>
              </w:rPr>
              <w:t xml:space="preserve">Version </w:t>
            </w:r>
          </w:p>
        </w:tc>
        <w:tc>
          <w:tcPr>
            <w:tcW w:w="1080" w:type="pct"/>
            <w:shd w:val="clear" w:color="auto" w:fill="D9D9D9"/>
            <w:vAlign w:val="center"/>
          </w:tcPr>
          <w:p w14:paraId="0BFA62CB" w14:textId="77777777" w:rsidR="00AC78EF" w:rsidRPr="008863B2" w:rsidRDefault="00AC78EF" w:rsidP="008863B2">
            <w:pPr>
              <w:spacing w:before="60" w:after="60"/>
              <w:jc w:val="left"/>
              <w:rPr>
                <w:sz w:val="18"/>
                <w:szCs w:val="18"/>
              </w:rPr>
            </w:pPr>
            <w:r w:rsidRPr="008863B2">
              <w:rPr>
                <w:sz w:val="18"/>
                <w:szCs w:val="18"/>
              </w:rPr>
              <w:t xml:space="preserve">Date </w:t>
            </w:r>
          </w:p>
        </w:tc>
        <w:tc>
          <w:tcPr>
            <w:tcW w:w="2156" w:type="pct"/>
            <w:shd w:val="clear" w:color="auto" w:fill="D9D9D9"/>
            <w:vAlign w:val="center"/>
          </w:tcPr>
          <w:p w14:paraId="1FACB1A8" w14:textId="77777777" w:rsidR="00AC78EF" w:rsidRPr="008863B2" w:rsidRDefault="00AC78EF" w:rsidP="008863B2">
            <w:pPr>
              <w:spacing w:before="60" w:after="60"/>
              <w:jc w:val="left"/>
              <w:rPr>
                <w:sz w:val="18"/>
                <w:szCs w:val="18"/>
              </w:rPr>
            </w:pPr>
            <w:r w:rsidRPr="008863B2">
              <w:rPr>
                <w:sz w:val="18"/>
                <w:szCs w:val="18"/>
              </w:rPr>
              <w:t>Reviewed by</w:t>
            </w:r>
          </w:p>
        </w:tc>
        <w:tc>
          <w:tcPr>
            <w:tcW w:w="1149" w:type="pct"/>
            <w:shd w:val="clear" w:color="auto" w:fill="D9D9D9"/>
            <w:noWrap/>
            <w:vAlign w:val="center"/>
          </w:tcPr>
          <w:p w14:paraId="3F283E71" w14:textId="77777777" w:rsidR="00AC78EF" w:rsidRPr="008863B2" w:rsidRDefault="00AC78EF" w:rsidP="008863B2">
            <w:pPr>
              <w:spacing w:before="60" w:after="60"/>
              <w:jc w:val="left"/>
              <w:rPr>
                <w:sz w:val="18"/>
                <w:szCs w:val="18"/>
              </w:rPr>
            </w:pPr>
            <w:r w:rsidRPr="008863B2">
              <w:rPr>
                <w:sz w:val="18"/>
                <w:szCs w:val="18"/>
              </w:rPr>
              <w:t xml:space="preserve">Approved by </w:t>
            </w:r>
          </w:p>
        </w:tc>
      </w:tr>
      <w:tr w:rsidR="00AC78EF" w:rsidRPr="006339A3" w14:paraId="3D247080" w14:textId="77777777" w:rsidTr="008863B2">
        <w:trPr>
          <w:trHeight w:val="378"/>
        </w:trPr>
        <w:tc>
          <w:tcPr>
            <w:tcW w:w="615" w:type="pct"/>
            <w:noWrap/>
            <w:vAlign w:val="center"/>
          </w:tcPr>
          <w:p w14:paraId="6E20BD3B" w14:textId="77777777" w:rsidR="00AC78EF" w:rsidRPr="0097453E" w:rsidRDefault="00AC78EF" w:rsidP="008863B2">
            <w:pPr>
              <w:spacing w:before="60" w:after="60"/>
              <w:jc w:val="left"/>
              <w:rPr>
                <w:sz w:val="18"/>
                <w:szCs w:val="18"/>
              </w:rPr>
            </w:pPr>
            <w:r w:rsidRPr="0097453E">
              <w:rPr>
                <w:sz w:val="18"/>
                <w:szCs w:val="18"/>
              </w:rPr>
              <w:t>1</w:t>
            </w:r>
          </w:p>
        </w:tc>
        <w:tc>
          <w:tcPr>
            <w:tcW w:w="1080" w:type="pct"/>
            <w:vAlign w:val="center"/>
          </w:tcPr>
          <w:p w14:paraId="79087CF6" w14:textId="33C87746" w:rsidR="00AC78EF" w:rsidRPr="0097453E" w:rsidRDefault="0097453E" w:rsidP="008863B2">
            <w:pPr>
              <w:spacing w:before="60" w:after="60"/>
              <w:jc w:val="left"/>
              <w:rPr>
                <w:sz w:val="18"/>
                <w:szCs w:val="18"/>
              </w:rPr>
            </w:pPr>
            <w:r w:rsidRPr="0097453E">
              <w:rPr>
                <w:sz w:val="18"/>
                <w:szCs w:val="18"/>
              </w:rPr>
              <w:t>23/8/2019</w:t>
            </w:r>
          </w:p>
        </w:tc>
        <w:tc>
          <w:tcPr>
            <w:tcW w:w="2156" w:type="pct"/>
            <w:vAlign w:val="center"/>
          </w:tcPr>
          <w:p w14:paraId="55AEE55F" w14:textId="71F2A460" w:rsidR="00AC78EF" w:rsidRPr="0097453E" w:rsidRDefault="006339A3" w:rsidP="008863B2">
            <w:pPr>
              <w:spacing w:before="60" w:after="60"/>
              <w:jc w:val="left"/>
              <w:rPr>
                <w:sz w:val="18"/>
                <w:szCs w:val="18"/>
              </w:rPr>
            </w:pPr>
            <w:r w:rsidRPr="0097453E">
              <w:rPr>
                <w:sz w:val="18"/>
                <w:szCs w:val="18"/>
              </w:rPr>
              <w:t>Assoc. Prof Darren Ryder</w:t>
            </w:r>
          </w:p>
        </w:tc>
        <w:tc>
          <w:tcPr>
            <w:tcW w:w="1149" w:type="pct"/>
            <w:shd w:val="clear" w:color="auto" w:fill="auto"/>
            <w:noWrap/>
            <w:vAlign w:val="center"/>
          </w:tcPr>
          <w:p w14:paraId="31A25F07" w14:textId="17E7B6D8" w:rsidR="00AC78EF" w:rsidRPr="006339A3" w:rsidRDefault="006339A3" w:rsidP="008863B2">
            <w:pPr>
              <w:spacing w:before="60" w:after="60"/>
              <w:jc w:val="left"/>
              <w:rPr>
                <w:sz w:val="18"/>
                <w:szCs w:val="18"/>
              </w:rPr>
            </w:pPr>
            <w:r w:rsidRPr="0097453E">
              <w:rPr>
                <w:sz w:val="18"/>
                <w:szCs w:val="18"/>
              </w:rPr>
              <w:t>Dr Paul Frazier</w:t>
            </w:r>
          </w:p>
        </w:tc>
      </w:tr>
      <w:tr w:rsidR="00AC78EF" w:rsidRPr="004335CD" w14:paraId="160450D9" w14:textId="77777777" w:rsidTr="008863B2">
        <w:trPr>
          <w:trHeight w:val="397"/>
        </w:trPr>
        <w:tc>
          <w:tcPr>
            <w:tcW w:w="615" w:type="pct"/>
            <w:noWrap/>
            <w:vAlign w:val="center"/>
          </w:tcPr>
          <w:p w14:paraId="39FCB9FD" w14:textId="5D7FE83A" w:rsidR="00AC78EF" w:rsidRPr="006339A3" w:rsidRDefault="002F6FBB" w:rsidP="008863B2">
            <w:pPr>
              <w:spacing w:before="60" w:after="60"/>
              <w:jc w:val="left"/>
              <w:rPr>
                <w:sz w:val="18"/>
                <w:szCs w:val="18"/>
              </w:rPr>
            </w:pPr>
            <w:r>
              <w:rPr>
                <w:sz w:val="18"/>
                <w:szCs w:val="18"/>
              </w:rPr>
              <w:t>2</w:t>
            </w:r>
          </w:p>
        </w:tc>
        <w:tc>
          <w:tcPr>
            <w:tcW w:w="1080" w:type="pct"/>
            <w:vAlign w:val="center"/>
          </w:tcPr>
          <w:p w14:paraId="2F77F06F" w14:textId="1367D5F2" w:rsidR="00AC78EF" w:rsidRPr="006339A3" w:rsidRDefault="002F6FBB" w:rsidP="008863B2">
            <w:pPr>
              <w:spacing w:before="60" w:after="60"/>
              <w:jc w:val="left"/>
              <w:rPr>
                <w:sz w:val="18"/>
                <w:szCs w:val="18"/>
              </w:rPr>
            </w:pPr>
            <w:r>
              <w:rPr>
                <w:sz w:val="18"/>
                <w:szCs w:val="18"/>
              </w:rPr>
              <w:t>1</w:t>
            </w:r>
            <w:r w:rsidR="000405B9">
              <w:rPr>
                <w:sz w:val="18"/>
                <w:szCs w:val="18"/>
              </w:rPr>
              <w:t>5</w:t>
            </w:r>
            <w:r>
              <w:rPr>
                <w:sz w:val="18"/>
                <w:szCs w:val="18"/>
              </w:rPr>
              <w:t>/11/19</w:t>
            </w:r>
          </w:p>
        </w:tc>
        <w:tc>
          <w:tcPr>
            <w:tcW w:w="2156" w:type="pct"/>
            <w:vAlign w:val="center"/>
          </w:tcPr>
          <w:p w14:paraId="274F9DC7" w14:textId="05AEE991" w:rsidR="00AC78EF" w:rsidRPr="006339A3" w:rsidRDefault="002F6FBB" w:rsidP="008863B2">
            <w:pPr>
              <w:spacing w:before="60" w:after="60"/>
              <w:jc w:val="left"/>
              <w:rPr>
                <w:sz w:val="18"/>
                <w:szCs w:val="18"/>
              </w:rPr>
            </w:pPr>
            <w:r>
              <w:rPr>
                <w:sz w:val="18"/>
                <w:szCs w:val="18"/>
              </w:rPr>
              <w:t xml:space="preserve">Dr Mark </w:t>
            </w:r>
            <w:proofErr w:type="spellStart"/>
            <w:r>
              <w:rPr>
                <w:sz w:val="18"/>
                <w:szCs w:val="18"/>
              </w:rPr>
              <w:t>Southwell</w:t>
            </w:r>
            <w:proofErr w:type="spellEnd"/>
          </w:p>
        </w:tc>
        <w:tc>
          <w:tcPr>
            <w:tcW w:w="1149" w:type="pct"/>
            <w:noWrap/>
            <w:vAlign w:val="center"/>
          </w:tcPr>
          <w:p w14:paraId="3464B1C3" w14:textId="0433B0CB" w:rsidR="00AC78EF" w:rsidRPr="006339A3" w:rsidRDefault="002F6FBB" w:rsidP="008863B2">
            <w:pPr>
              <w:spacing w:before="60" w:after="60"/>
              <w:jc w:val="left"/>
              <w:rPr>
                <w:sz w:val="18"/>
                <w:szCs w:val="18"/>
              </w:rPr>
            </w:pPr>
            <w:r>
              <w:rPr>
                <w:sz w:val="18"/>
                <w:szCs w:val="18"/>
              </w:rPr>
              <w:t>Dr Paul Frazier</w:t>
            </w:r>
          </w:p>
        </w:tc>
      </w:tr>
    </w:tbl>
    <w:p w14:paraId="3E9E417D" w14:textId="77777777" w:rsidR="00AC78EF" w:rsidRPr="004335CD" w:rsidRDefault="00AC78EF" w:rsidP="00AC78EF"/>
    <w:p w14:paraId="58433C23" w14:textId="77777777" w:rsidR="00AC78EF" w:rsidRPr="004335CD" w:rsidRDefault="00AC78EF" w:rsidP="00AC78EF"/>
    <w:tbl>
      <w:tblPr>
        <w:tblW w:w="5000" w:type="pct"/>
        <w:tblBorders>
          <w:top w:val="single" w:sz="2" w:space="0" w:color="000000"/>
          <w:bottom w:val="single" w:sz="2" w:space="0" w:color="000000"/>
          <w:insideH w:val="single" w:sz="2" w:space="0" w:color="000000"/>
          <w:insideV w:val="single" w:sz="2" w:space="0" w:color="000000"/>
        </w:tblBorders>
        <w:tblLayout w:type="fixed"/>
        <w:tblLook w:val="01E0" w:firstRow="1" w:lastRow="1" w:firstColumn="1" w:lastColumn="1" w:noHBand="0" w:noVBand="0"/>
      </w:tblPr>
      <w:tblGrid>
        <w:gridCol w:w="1986"/>
        <w:gridCol w:w="7216"/>
      </w:tblGrid>
      <w:tr w:rsidR="00AC78EF" w:rsidRPr="004335CD" w14:paraId="2CD8919E" w14:textId="77777777" w:rsidTr="008863B2">
        <w:trPr>
          <w:trHeight w:val="397"/>
        </w:trPr>
        <w:tc>
          <w:tcPr>
            <w:tcW w:w="1079" w:type="pct"/>
            <w:tcBorders>
              <w:top w:val="single" w:sz="2" w:space="0" w:color="000000"/>
              <w:left w:val="nil"/>
              <w:bottom w:val="single" w:sz="2" w:space="0" w:color="000000"/>
              <w:right w:val="single" w:sz="2" w:space="0" w:color="000000"/>
            </w:tcBorders>
            <w:shd w:val="clear" w:color="auto" w:fill="D9D9D9"/>
            <w:noWrap/>
            <w:vAlign w:val="center"/>
            <w:hideMark/>
          </w:tcPr>
          <w:p w14:paraId="266701DA" w14:textId="77777777" w:rsidR="00AC78EF" w:rsidRPr="008863B2" w:rsidRDefault="00AC78EF" w:rsidP="00D57E8D">
            <w:pPr>
              <w:spacing w:before="60" w:after="60"/>
              <w:jc w:val="left"/>
              <w:rPr>
                <w:sz w:val="18"/>
                <w:szCs w:val="18"/>
              </w:rPr>
            </w:pPr>
            <w:r w:rsidRPr="008863B2">
              <w:rPr>
                <w:sz w:val="18"/>
                <w:szCs w:val="18"/>
              </w:rPr>
              <w:t>Item</w:t>
            </w:r>
          </w:p>
        </w:tc>
        <w:tc>
          <w:tcPr>
            <w:tcW w:w="3921" w:type="pct"/>
            <w:tcBorders>
              <w:top w:val="single" w:sz="2" w:space="0" w:color="000000"/>
              <w:left w:val="single" w:sz="2" w:space="0" w:color="000000"/>
              <w:bottom w:val="single" w:sz="2" w:space="0" w:color="000000"/>
              <w:right w:val="nil"/>
            </w:tcBorders>
            <w:shd w:val="clear" w:color="auto" w:fill="D9D9D9"/>
            <w:noWrap/>
            <w:vAlign w:val="center"/>
            <w:hideMark/>
          </w:tcPr>
          <w:p w14:paraId="58BEDAB1" w14:textId="77777777" w:rsidR="00AC78EF" w:rsidRPr="008863B2" w:rsidRDefault="00AC78EF" w:rsidP="00D57E8D">
            <w:pPr>
              <w:spacing w:before="60" w:after="60"/>
              <w:jc w:val="left"/>
              <w:rPr>
                <w:sz w:val="18"/>
                <w:szCs w:val="18"/>
              </w:rPr>
            </w:pPr>
            <w:r w:rsidRPr="008863B2">
              <w:rPr>
                <w:sz w:val="18"/>
                <w:szCs w:val="18"/>
              </w:rPr>
              <w:t>Details</w:t>
            </w:r>
          </w:p>
        </w:tc>
      </w:tr>
      <w:tr w:rsidR="00AC78EF" w:rsidRPr="004335CD" w14:paraId="752A04E2" w14:textId="77777777" w:rsidTr="008863B2">
        <w:trPr>
          <w:trHeight w:val="397"/>
        </w:trPr>
        <w:tc>
          <w:tcPr>
            <w:tcW w:w="1079" w:type="pct"/>
            <w:tcBorders>
              <w:top w:val="single" w:sz="2" w:space="0" w:color="000000"/>
              <w:left w:val="nil"/>
              <w:bottom w:val="single" w:sz="2" w:space="0" w:color="000000"/>
              <w:right w:val="single" w:sz="2" w:space="0" w:color="000000"/>
            </w:tcBorders>
            <w:noWrap/>
            <w:vAlign w:val="center"/>
          </w:tcPr>
          <w:p w14:paraId="0B5721A9" w14:textId="77777777" w:rsidR="00AC78EF" w:rsidRPr="004335CD" w:rsidRDefault="00AC78EF" w:rsidP="00D57E8D">
            <w:pPr>
              <w:spacing w:before="60" w:after="60"/>
              <w:jc w:val="left"/>
              <w:rPr>
                <w:sz w:val="18"/>
                <w:szCs w:val="18"/>
              </w:rPr>
            </w:pPr>
            <w:r w:rsidRPr="005B0AB0">
              <w:rPr>
                <w:sz w:val="18"/>
                <w:szCs w:val="18"/>
              </w:rPr>
              <w:t>ELA Project Number</w:t>
            </w:r>
          </w:p>
        </w:tc>
        <w:tc>
          <w:tcPr>
            <w:tcW w:w="3921" w:type="pct"/>
            <w:tcBorders>
              <w:top w:val="single" w:sz="2" w:space="0" w:color="000000"/>
              <w:left w:val="single" w:sz="2" w:space="0" w:color="000000"/>
              <w:bottom w:val="single" w:sz="2" w:space="0" w:color="000000"/>
              <w:right w:val="nil"/>
            </w:tcBorders>
            <w:noWrap/>
            <w:vAlign w:val="center"/>
          </w:tcPr>
          <w:p w14:paraId="28B2F9E8" w14:textId="0902059B" w:rsidR="00AC78EF" w:rsidRPr="004335CD" w:rsidRDefault="00B12CC1" w:rsidP="00D57E8D">
            <w:pPr>
              <w:spacing w:before="60" w:after="60"/>
              <w:jc w:val="left"/>
              <w:rPr>
                <w:sz w:val="18"/>
                <w:szCs w:val="18"/>
              </w:rPr>
            </w:pPr>
            <w:r>
              <w:rPr>
                <w:sz w:val="18"/>
                <w:szCs w:val="18"/>
              </w:rPr>
              <w:t>12248</w:t>
            </w:r>
          </w:p>
        </w:tc>
      </w:tr>
      <w:tr w:rsidR="00AC78EF" w:rsidRPr="004335CD" w14:paraId="42D94CAE" w14:textId="77777777" w:rsidTr="008863B2">
        <w:trPr>
          <w:trHeight w:val="397"/>
        </w:trPr>
        <w:tc>
          <w:tcPr>
            <w:tcW w:w="1079" w:type="pct"/>
            <w:tcBorders>
              <w:top w:val="single" w:sz="2" w:space="0" w:color="000000"/>
              <w:left w:val="nil"/>
              <w:bottom w:val="single" w:sz="2" w:space="0" w:color="000000"/>
              <w:right w:val="single" w:sz="2" w:space="0" w:color="000000"/>
            </w:tcBorders>
            <w:noWrap/>
            <w:vAlign w:val="center"/>
          </w:tcPr>
          <w:p w14:paraId="680A3681" w14:textId="77777777" w:rsidR="00AC78EF" w:rsidRPr="004335CD" w:rsidRDefault="00AC78EF" w:rsidP="00D57E8D">
            <w:pPr>
              <w:spacing w:before="60" w:after="60"/>
              <w:jc w:val="left"/>
              <w:rPr>
                <w:sz w:val="18"/>
                <w:szCs w:val="18"/>
              </w:rPr>
            </w:pPr>
            <w:r w:rsidRPr="005B0AB0">
              <w:rPr>
                <w:sz w:val="18"/>
                <w:szCs w:val="18"/>
              </w:rPr>
              <w:t>Project Director/s</w:t>
            </w:r>
          </w:p>
        </w:tc>
        <w:tc>
          <w:tcPr>
            <w:tcW w:w="3921" w:type="pct"/>
            <w:tcBorders>
              <w:top w:val="single" w:sz="2" w:space="0" w:color="000000"/>
              <w:left w:val="single" w:sz="2" w:space="0" w:color="000000"/>
              <w:bottom w:val="single" w:sz="2" w:space="0" w:color="000000"/>
              <w:right w:val="nil"/>
            </w:tcBorders>
            <w:noWrap/>
            <w:vAlign w:val="center"/>
          </w:tcPr>
          <w:p w14:paraId="6AD9DBFC" w14:textId="77777777" w:rsidR="00AC78EF" w:rsidRPr="004335CD" w:rsidRDefault="00AC78EF" w:rsidP="00D57E8D">
            <w:pPr>
              <w:spacing w:before="60" w:after="60"/>
              <w:jc w:val="left"/>
              <w:rPr>
                <w:sz w:val="18"/>
                <w:szCs w:val="18"/>
              </w:rPr>
            </w:pPr>
            <w:r>
              <w:rPr>
                <w:sz w:val="18"/>
                <w:szCs w:val="18"/>
              </w:rPr>
              <w:t xml:space="preserve">Dr </w:t>
            </w:r>
            <w:r w:rsidRPr="005B0AB0">
              <w:rPr>
                <w:sz w:val="18"/>
                <w:szCs w:val="18"/>
              </w:rPr>
              <w:t>Paul Frazier,</w:t>
            </w:r>
            <w:r>
              <w:rPr>
                <w:sz w:val="18"/>
                <w:szCs w:val="18"/>
              </w:rPr>
              <w:t xml:space="preserve"> Assoc. Prof</w:t>
            </w:r>
            <w:r w:rsidRPr="005B0AB0">
              <w:rPr>
                <w:sz w:val="18"/>
                <w:szCs w:val="18"/>
              </w:rPr>
              <w:t xml:space="preserve"> Darren Ryder </w:t>
            </w:r>
          </w:p>
        </w:tc>
      </w:tr>
      <w:tr w:rsidR="00AC78EF" w:rsidRPr="004335CD" w14:paraId="72B94CB4" w14:textId="77777777" w:rsidTr="008863B2">
        <w:trPr>
          <w:trHeight w:val="397"/>
        </w:trPr>
        <w:tc>
          <w:tcPr>
            <w:tcW w:w="1079" w:type="pct"/>
            <w:tcBorders>
              <w:top w:val="single" w:sz="2" w:space="0" w:color="000000"/>
              <w:left w:val="nil"/>
              <w:bottom w:val="single" w:sz="2" w:space="0" w:color="000000"/>
              <w:right w:val="single" w:sz="2" w:space="0" w:color="000000"/>
            </w:tcBorders>
            <w:noWrap/>
            <w:vAlign w:val="center"/>
          </w:tcPr>
          <w:p w14:paraId="255F8C0D" w14:textId="77777777" w:rsidR="00AC78EF" w:rsidRPr="004335CD" w:rsidRDefault="00AC78EF" w:rsidP="00D57E8D">
            <w:pPr>
              <w:spacing w:before="60" w:after="60"/>
              <w:jc w:val="left"/>
              <w:rPr>
                <w:sz w:val="18"/>
                <w:szCs w:val="18"/>
              </w:rPr>
            </w:pPr>
            <w:r w:rsidRPr="005B0AB0">
              <w:rPr>
                <w:sz w:val="18"/>
                <w:szCs w:val="18"/>
              </w:rPr>
              <w:t>Project Manager</w:t>
            </w:r>
          </w:p>
        </w:tc>
        <w:tc>
          <w:tcPr>
            <w:tcW w:w="3921" w:type="pct"/>
            <w:tcBorders>
              <w:top w:val="single" w:sz="2" w:space="0" w:color="000000"/>
              <w:left w:val="single" w:sz="2" w:space="0" w:color="000000"/>
              <w:bottom w:val="single" w:sz="2" w:space="0" w:color="000000"/>
              <w:right w:val="nil"/>
            </w:tcBorders>
            <w:noWrap/>
            <w:vAlign w:val="center"/>
          </w:tcPr>
          <w:p w14:paraId="5D8C8438" w14:textId="77777777" w:rsidR="00AC78EF" w:rsidRPr="004335CD" w:rsidRDefault="00AC78EF" w:rsidP="00D57E8D">
            <w:pPr>
              <w:spacing w:before="60" w:after="60"/>
              <w:jc w:val="left"/>
              <w:rPr>
                <w:sz w:val="18"/>
                <w:szCs w:val="18"/>
              </w:rPr>
            </w:pPr>
            <w:r>
              <w:rPr>
                <w:sz w:val="18"/>
                <w:szCs w:val="18"/>
              </w:rPr>
              <w:t xml:space="preserve">Dr Mark </w:t>
            </w:r>
            <w:proofErr w:type="spellStart"/>
            <w:r>
              <w:rPr>
                <w:sz w:val="18"/>
                <w:szCs w:val="18"/>
              </w:rPr>
              <w:t>Southwell</w:t>
            </w:r>
            <w:proofErr w:type="spellEnd"/>
          </w:p>
        </w:tc>
      </w:tr>
      <w:tr w:rsidR="00AC78EF" w:rsidRPr="004335CD" w14:paraId="6343D64C" w14:textId="77777777" w:rsidTr="008863B2">
        <w:trPr>
          <w:trHeight w:val="397"/>
        </w:trPr>
        <w:tc>
          <w:tcPr>
            <w:tcW w:w="1079" w:type="pct"/>
            <w:tcBorders>
              <w:top w:val="single" w:sz="2" w:space="0" w:color="000000"/>
              <w:left w:val="nil"/>
              <w:bottom w:val="single" w:sz="2" w:space="0" w:color="000000"/>
              <w:right w:val="single" w:sz="2" w:space="0" w:color="000000"/>
            </w:tcBorders>
            <w:noWrap/>
            <w:vAlign w:val="center"/>
          </w:tcPr>
          <w:p w14:paraId="49C098F7" w14:textId="77777777" w:rsidR="00AC78EF" w:rsidRPr="005F67E4" w:rsidRDefault="00AC78EF" w:rsidP="00D57E8D">
            <w:pPr>
              <w:spacing w:before="60" w:after="60"/>
              <w:jc w:val="left"/>
              <w:rPr>
                <w:sz w:val="18"/>
                <w:szCs w:val="18"/>
              </w:rPr>
            </w:pPr>
            <w:r w:rsidRPr="005F67E4">
              <w:rPr>
                <w:sz w:val="18"/>
                <w:szCs w:val="18"/>
              </w:rPr>
              <w:t>Prepared by</w:t>
            </w:r>
          </w:p>
        </w:tc>
        <w:tc>
          <w:tcPr>
            <w:tcW w:w="3921" w:type="pct"/>
            <w:tcBorders>
              <w:top w:val="single" w:sz="2" w:space="0" w:color="000000"/>
              <w:left w:val="single" w:sz="2" w:space="0" w:color="000000"/>
              <w:bottom w:val="single" w:sz="2" w:space="0" w:color="000000"/>
              <w:right w:val="nil"/>
            </w:tcBorders>
            <w:noWrap/>
            <w:vAlign w:val="center"/>
          </w:tcPr>
          <w:p w14:paraId="7CB91411" w14:textId="4E185CB9" w:rsidR="00AC78EF" w:rsidRPr="004335CD" w:rsidRDefault="00AC78EF" w:rsidP="00D57E8D">
            <w:pPr>
              <w:spacing w:before="60" w:after="60"/>
              <w:jc w:val="left"/>
              <w:rPr>
                <w:sz w:val="18"/>
                <w:szCs w:val="18"/>
              </w:rPr>
            </w:pPr>
            <w:r w:rsidRPr="005F67E4">
              <w:rPr>
                <w:sz w:val="18"/>
                <w:szCs w:val="18"/>
              </w:rPr>
              <w:t xml:space="preserve">Dr Paul Frazier, Assoc. Prof Darren Ryder, Dr Mark </w:t>
            </w:r>
            <w:proofErr w:type="spellStart"/>
            <w:r w:rsidRPr="005F67E4">
              <w:rPr>
                <w:sz w:val="18"/>
                <w:szCs w:val="18"/>
              </w:rPr>
              <w:t>Southwell</w:t>
            </w:r>
            <w:proofErr w:type="spellEnd"/>
            <w:r w:rsidRPr="005F67E4">
              <w:rPr>
                <w:sz w:val="18"/>
                <w:szCs w:val="18"/>
              </w:rPr>
              <w:t xml:space="preserve">, </w:t>
            </w:r>
            <w:r w:rsidR="005F67E4" w:rsidRPr="005F67E4">
              <w:rPr>
                <w:sz w:val="18"/>
                <w:szCs w:val="18"/>
              </w:rPr>
              <w:t xml:space="preserve">Dr Wing </w:t>
            </w:r>
            <w:proofErr w:type="spellStart"/>
            <w:r w:rsidR="005F67E4" w:rsidRPr="005F67E4">
              <w:rPr>
                <w:sz w:val="18"/>
                <w:szCs w:val="18"/>
              </w:rPr>
              <w:t>Tsoi</w:t>
            </w:r>
            <w:proofErr w:type="spellEnd"/>
            <w:r w:rsidR="005F67E4" w:rsidRPr="005F67E4">
              <w:rPr>
                <w:sz w:val="18"/>
                <w:szCs w:val="18"/>
              </w:rPr>
              <w:t xml:space="preserve">, </w:t>
            </w:r>
            <w:r w:rsidR="00B12CC1">
              <w:rPr>
                <w:sz w:val="18"/>
                <w:szCs w:val="18"/>
              </w:rPr>
              <w:t xml:space="preserve">Dr Peter Hancock, </w:t>
            </w:r>
            <w:r w:rsidRPr="005F67E4">
              <w:rPr>
                <w:sz w:val="18"/>
                <w:szCs w:val="18"/>
              </w:rPr>
              <w:t xml:space="preserve">Linden Burch, </w:t>
            </w:r>
            <w:r w:rsidR="005F67E4" w:rsidRPr="005F67E4">
              <w:rPr>
                <w:sz w:val="18"/>
                <w:szCs w:val="18"/>
              </w:rPr>
              <w:t>Ronnie Hill</w:t>
            </w:r>
            <w:r w:rsidRPr="005F67E4">
              <w:rPr>
                <w:sz w:val="18"/>
                <w:szCs w:val="18"/>
              </w:rPr>
              <w:t xml:space="preserve">, </w:t>
            </w:r>
            <w:r w:rsidR="00DE4643">
              <w:rPr>
                <w:sz w:val="18"/>
                <w:szCs w:val="18"/>
              </w:rPr>
              <w:t xml:space="preserve">Matt </w:t>
            </w:r>
            <w:proofErr w:type="spellStart"/>
            <w:r w:rsidR="00DE4643">
              <w:rPr>
                <w:sz w:val="18"/>
                <w:szCs w:val="18"/>
              </w:rPr>
              <w:t>Elsley</w:t>
            </w:r>
            <w:proofErr w:type="spellEnd"/>
            <w:r w:rsidR="005F67E4" w:rsidRPr="005F67E4">
              <w:rPr>
                <w:sz w:val="18"/>
                <w:szCs w:val="18"/>
              </w:rPr>
              <w:t xml:space="preserve">, </w:t>
            </w:r>
            <w:r w:rsidRPr="005F67E4">
              <w:rPr>
                <w:sz w:val="18"/>
                <w:szCs w:val="18"/>
              </w:rPr>
              <w:t xml:space="preserve">Rob </w:t>
            </w:r>
            <w:proofErr w:type="spellStart"/>
            <w:r w:rsidRPr="005F67E4">
              <w:rPr>
                <w:sz w:val="18"/>
                <w:szCs w:val="18"/>
              </w:rPr>
              <w:t>Cawley</w:t>
            </w:r>
            <w:proofErr w:type="spellEnd"/>
            <w:r w:rsidR="001C0103">
              <w:rPr>
                <w:sz w:val="18"/>
                <w:szCs w:val="18"/>
              </w:rPr>
              <w:t xml:space="preserve">, </w:t>
            </w:r>
            <w:r w:rsidR="00B12CC1">
              <w:rPr>
                <w:sz w:val="18"/>
                <w:szCs w:val="18"/>
              </w:rPr>
              <w:t xml:space="preserve">Eliza Biggs, </w:t>
            </w:r>
            <w:r w:rsidR="00C331A7">
              <w:rPr>
                <w:sz w:val="18"/>
                <w:szCs w:val="18"/>
              </w:rPr>
              <w:t xml:space="preserve">Tom Kelly, </w:t>
            </w:r>
            <w:r w:rsidR="001C0103">
              <w:rPr>
                <w:sz w:val="18"/>
                <w:szCs w:val="18"/>
              </w:rPr>
              <w:t>Dr Gavin Butler and Tom Davis</w:t>
            </w:r>
          </w:p>
        </w:tc>
      </w:tr>
    </w:tbl>
    <w:p w14:paraId="3C8100D8" w14:textId="77777777" w:rsidR="00F36022" w:rsidRDefault="00F36022" w:rsidP="00EE508C">
      <w:pPr>
        <w:spacing w:after="400" w:line="240" w:lineRule="auto"/>
        <w:jc w:val="left"/>
      </w:pPr>
      <w:r>
        <w:br w:type="page"/>
      </w:r>
    </w:p>
    <w:p w14:paraId="3C0A3323" w14:textId="77777777" w:rsidR="00FB46AE" w:rsidRPr="009350B0" w:rsidRDefault="00766BF4" w:rsidP="00EE508C">
      <w:pPr>
        <w:spacing w:after="400" w:line="240" w:lineRule="auto"/>
        <w:jc w:val="left"/>
        <w:rPr>
          <w:sz w:val="44"/>
          <w:szCs w:val="44"/>
        </w:rPr>
      </w:pPr>
      <w:r w:rsidRPr="009350B0">
        <w:rPr>
          <w:sz w:val="44"/>
          <w:szCs w:val="44"/>
        </w:rPr>
        <w:t>Contents</w:t>
      </w:r>
      <w:bookmarkEnd w:id="8"/>
      <w:bookmarkEnd w:id="9"/>
      <w:bookmarkEnd w:id="10"/>
    </w:p>
    <w:p w14:paraId="00B2079C" w14:textId="329EB4EC" w:rsidR="00B36C3C" w:rsidRDefault="002E188B">
      <w:pPr>
        <w:pStyle w:val="TOC1"/>
        <w:rPr>
          <w:rFonts w:asciiTheme="minorHAnsi" w:eastAsiaTheme="minorEastAsia" w:hAnsiTheme="minorHAnsi" w:cstheme="minorBidi"/>
          <w:b w:val="0"/>
          <w:bCs w:val="0"/>
          <w:sz w:val="22"/>
          <w:szCs w:val="22"/>
          <w:lang w:eastAsia="en-AU"/>
        </w:rPr>
      </w:pPr>
      <w:r>
        <w:rPr>
          <w:b w:val="0"/>
          <w:bCs w:val="0"/>
        </w:rPr>
        <w:fldChar w:fldCharType="begin"/>
      </w:r>
      <w:r>
        <w:rPr>
          <w:b w:val="0"/>
          <w:bCs w:val="0"/>
        </w:rPr>
        <w:instrText xml:space="preserve"> TOC \o "1-3" \h \z \t "Appendix Heading,1" </w:instrText>
      </w:r>
      <w:r>
        <w:rPr>
          <w:b w:val="0"/>
          <w:bCs w:val="0"/>
        </w:rPr>
        <w:fldChar w:fldCharType="separate"/>
      </w:r>
      <w:hyperlink w:anchor="_Toc17290196" w:history="1">
        <w:r w:rsidR="00B36C3C" w:rsidRPr="003E3E26">
          <w:rPr>
            <w:rStyle w:val="Hyperlink"/>
          </w:rPr>
          <w:t>Executive Summary</w:t>
        </w:r>
        <w:r w:rsidR="00B36C3C">
          <w:rPr>
            <w:webHidden/>
          </w:rPr>
          <w:tab/>
        </w:r>
        <w:r w:rsidR="00B36C3C">
          <w:rPr>
            <w:webHidden/>
          </w:rPr>
          <w:fldChar w:fldCharType="begin"/>
        </w:r>
        <w:r w:rsidR="00B36C3C">
          <w:rPr>
            <w:webHidden/>
          </w:rPr>
          <w:instrText xml:space="preserve"> PAGEREF _Toc17290196 \h </w:instrText>
        </w:r>
        <w:r w:rsidR="00B36C3C">
          <w:rPr>
            <w:webHidden/>
          </w:rPr>
        </w:r>
        <w:r w:rsidR="00B36C3C">
          <w:rPr>
            <w:webHidden/>
          </w:rPr>
          <w:fldChar w:fldCharType="separate"/>
        </w:r>
        <w:r w:rsidR="00876902">
          <w:rPr>
            <w:webHidden/>
          </w:rPr>
          <w:t>viii</w:t>
        </w:r>
        <w:r w:rsidR="00B36C3C">
          <w:rPr>
            <w:webHidden/>
          </w:rPr>
          <w:fldChar w:fldCharType="end"/>
        </w:r>
      </w:hyperlink>
    </w:p>
    <w:p w14:paraId="48DAA537" w14:textId="599524F8" w:rsidR="00B36C3C" w:rsidRDefault="0045736D">
      <w:pPr>
        <w:pStyle w:val="TOC1"/>
        <w:rPr>
          <w:rFonts w:asciiTheme="minorHAnsi" w:eastAsiaTheme="minorEastAsia" w:hAnsiTheme="minorHAnsi" w:cstheme="minorBidi"/>
          <w:b w:val="0"/>
          <w:bCs w:val="0"/>
          <w:sz w:val="22"/>
          <w:szCs w:val="22"/>
          <w:lang w:eastAsia="en-AU"/>
        </w:rPr>
      </w:pPr>
      <w:hyperlink w:anchor="_Toc17290197" w:history="1">
        <w:r w:rsidR="00B36C3C" w:rsidRPr="003E3E26">
          <w:rPr>
            <w:rStyle w:val="Hyperlink"/>
          </w:rPr>
          <w:t>1</w:t>
        </w:r>
        <w:r w:rsidR="00B36C3C">
          <w:rPr>
            <w:rFonts w:asciiTheme="minorHAnsi" w:eastAsiaTheme="minorEastAsia" w:hAnsiTheme="minorHAnsi" w:cstheme="minorBidi"/>
            <w:b w:val="0"/>
            <w:bCs w:val="0"/>
            <w:sz w:val="22"/>
            <w:szCs w:val="22"/>
            <w:lang w:eastAsia="en-AU"/>
          </w:rPr>
          <w:tab/>
        </w:r>
        <w:r w:rsidR="00B36C3C" w:rsidRPr="003E3E26">
          <w:rPr>
            <w:rStyle w:val="Hyperlink"/>
          </w:rPr>
          <w:t>Monitoring and Evaluation of Environmental Water in the Junction of the Warrego and Darling Rivers Selected Area</w:t>
        </w:r>
        <w:r w:rsidR="00B36C3C">
          <w:rPr>
            <w:webHidden/>
          </w:rPr>
          <w:tab/>
        </w:r>
        <w:r w:rsidR="00B36C3C">
          <w:rPr>
            <w:webHidden/>
          </w:rPr>
          <w:fldChar w:fldCharType="begin"/>
        </w:r>
        <w:r w:rsidR="00B36C3C">
          <w:rPr>
            <w:webHidden/>
          </w:rPr>
          <w:instrText xml:space="preserve"> PAGEREF _Toc17290197 \h </w:instrText>
        </w:r>
        <w:r w:rsidR="00B36C3C">
          <w:rPr>
            <w:webHidden/>
          </w:rPr>
        </w:r>
        <w:r w:rsidR="00B36C3C">
          <w:rPr>
            <w:webHidden/>
          </w:rPr>
          <w:fldChar w:fldCharType="separate"/>
        </w:r>
        <w:r w:rsidR="00876902">
          <w:rPr>
            <w:webHidden/>
          </w:rPr>
          <w:t>1</w:t>
        </w:r>
        <w:r w:rsidR="00B36C3C">
          <w:rPr>
            <w:webHidden/>
          </w:rPr>
          <w:fldChar w:fldCharType="end"/>
        </w:r>
      </w:hyperlink>
    </w:p>
    <w:p w14:paraId="07011C02" w14:textId="38D6A257" w:rsidR="00B36C3C" w:rsidRDefault="0045736D">
      <w:pPr>
        <w:pStyle w:val="TOC2"/>
        <w:rPr>
          <w:rFonts w:asciiTheme="minorHAnsi" w:eastAsiaTheme="minorEastAsia" w:hAnsiTheme="minorHAnsi" w:cstheme="minorBidi"/>
          <w:sz w:val="22"/>
          <w:szCs w:val="22"/>
          <w:lang w:eastAsia="en-AU"/>
        </w:rPr>
      </w:pPr>
      <w:hyperlink w:anchor="_Toc17290198" w:history="1">
        <w:r w:rsidR="00B36C3C" w:rsidRPr="003E3E26">
          <w:rPr>
            <w:rStyle w:val="Hyperlink"/>
          </w:rPr>
          <w:t>1.1</w:t>
        </w:r>
        <w:r w:rsidR="00B36C3C">
          <w:rPr>
            <w:rFonts w:asciiTheme="minorHAnsi" w:eastAsiaTheme="minorEastAsia" w:hAnsiTheme="minorHAnsi" w:cstheme="minorBidi"/>
            <w:sz w:val="22"/>
            <w:szCs w:val="22"/>
            <w:lang w:eastAsia="en-AU"/>
          </w:rPr>
          <w:tab/>
        </w:r>
        <w:r w:rsidR="00B36C3C" w:rsidRPr="003E3E26">
          <w:rPr>
            <w:rStyle w:val="Hyperlink"/>
          </w:rPr>
          <w:t>Introduction</w:t>
        </w:r>
        <w:r w:rsidR="00B36C3C">
          <w:rPr>
            <w:webHidden/>
          </w:rPr>
          <w:tab/>
        </w:r>
        <w:r w:rsidR="00B36C3C">
          <w:rPr>
            <w:webHidden/>
          </w:rPr>
          <w:fldChar w:fldCharType="begin"/>
        </w:r>
        <w:r w:rsidR="00B36C3C">
          <w:rPr>
            <w:webHidden/>
          </w:rPr>
          <w:instrText xml:space="preserve"> PAGEREF _Toc17290198 \h </w:instrText>
        </w:r>
        <w:r w:rsidR="00B36C3C">
          <w:rPr>
            <w:webHidden/>
          </w:rPr>
        </w:r>
        <w:r w:rsidR="00B36C3C">
          <w:rPr>
            <w:webHidden/>
          </w:rPr>
          <w:fldChar w:fldCharType="separate"/>
        </w:r>
        <w:r w:rsidR="00876902">
          <w:rPr>
            <w:webHidden/>
          </w:rPr>
          <w:t>1</w:t>
        </w:r>
        <w:r w:rsidR="00B36C3C">
          <w:rPr>
            <w:webHidden/>
          </w:rPr>
          <w:fldChar w:fldCharType="end"/>
        </w:r>
      </w:hyperlink>
    </w:p>
    <w:p w14:paraId="509C1C51" w14:textId="3C0F35DA" w:rsidR="00B36C3C" w:rsidRDefault="0045736D">
      <w:pPr>
        <w:pStyle w:val="TOC2"/>
        <w:rPr>
          <w:rFonts w:asciiTheme="minorHAnsi" w:eastAsiaTheme="minorEastAsia" w:hAnsiTheme="minorHAnsi" w:cstheme="minorBidi"/>
          <w:sz w:val="22"/>
          <w:szCs w:val="22"/>
          <w:lang w:eastAsia="en-AU"/>
        </w:rPr>
      </w:pPr>
      <w:hyperlink w:anchor="_Toc17290199" w:history="1">
        <w:r w:rsidR="00B36C3C" w:rsidRPr="003E3E26">
          <w:rPr>
            <w:rStyle w:val="Hyperlink"/>
          </w:rPr>
          <w:t>1.2</w:t>
        </w:r>
        <w:r w:rsidR="00B36C3C">
          <w:rPr>
            <w:rFonts w:asciiTheme="minorHAnsi" w:eastAsiaTheme="minorEastAsia" w:hAnsiTheme="minorHAnsi" w:cstheme="minorBidi"/>
            <w:sz w:val="22"/>
            <w:szCs w:val="22"/>
            <w:lang w:eastAsia="en-AU"/>
          </w:rPr>
          <w:tab/>
        </w:r>
        <w:r w:rsidR="00B36C3C" w:rsidRPr="003E3E26">
          <w:rPr>
            <w:rStyle w:val="Hyperlink"/>
          </w:rPr>
          <w:t>Junction of the Warrego and Darling Rivers Selected Area</w:t>
        </w:r>
        <w:r w:rsidR="00B36C3C">
          <w:rPr>
            <w:webHidden/>
          </w:rPr>
          <w:tab/>
        </w:r>
        <w:r w:rsidR="00B36C3C">
          <w:rPr>
            <w:webHidden/>
          </w:rPr>
          <w:fldChar w:fldCharType="begin"/>
        </w:r>
        <w:r w:rsidR="00B36C3C">
          <w:rPr>
            <w:webHidden/>
          </w:rPr>
          <w:instrText xml:space="preserve"> PAGEREF _Toc17290199 \h </w:instrText>
        </w:r>
        <w:r w:rsidR="00B36C3C">
          <w:rPr>
            <w:webHidden/>
          </w:rPr>
        </w:r>
        <w:r w:rsidR="00B36C3C">
          <w:rPr>
            <w:webHidden/>
          </w:rPr>
          <w:fldChar w:fldCharType="separate"/>
        </w:r>
        <w:r w:rsidR="00876902">
          <w:rPr>
            <w:webHidden/>
          </w:rPr>
          <w:t>1</w:t>
        </w:r>
        <w:r w:rsidR="00B36C3C">
          <w:rPr>
            <w:webHidden/>
          </w:rPr>
          <w:fldChar w:fldCharType="end"/>
        </w:r>
      </w:hyperlink>
    </w:p>
    <w:p w14:paraId="0FF733FC" w14:textId="25B2839F" w:rsidR="00B36C3C" w:rsidRDefault="0045736D">
      <w:pPr>
        <w:pStyle w:val="TOC2"/>
        <w:rPr>
          <w:rFonts w:asciiTheme="minorHAnsi" w:eastAsiaTheme="minorEastAsia" w:hAnsiTheme="minorHAnsi" w:cstheme="minorBidi"/>
          <w:sz w:val="22"/>
          <w:szCs w:val="22"/>
          <w:lang w:eastAsia="en-AU"/>
        </w:rPr>
      </w:pPr>
      <w:hyperlink w:anchor="_Toc17290200" w:history="1">
        <w:r w:rsidR="00B36C3C" w:rsidRPr="003E3E26">
          <w:rPr>
            <w:rStyle w:val="Hyperlink"/>
          </w:rPr>
          <w:t>1.3</w:t>
        </w:r>
        <w:r w:rsidR="00B36C3C">
          <w:rPr>
            <w:rFonts w:asciiTheme="minorHAnsi" w:eastAsiaTheme="minorEastAsia" w:hAnsiTheme="minorHAnsi" w:cstheme="minorBidi"/>
            <w:sz w:val="22"/>
            <w:szCs w:val="22"/>
            <w:lang w:eastAsia="en-AU"/>
          </w:rPr>
          <w:tab/>
        </w:r>
        <w:r w:rsidR="00B36C3C" w:rsidRPr="003E3E26">
          <w:rPr>
            <w:rStyle w:val="Hyperlink"/>
          </w:rPr>
          <w:t>Water Management</w:t>
        </w:r>
        <w:r w:rsidR="00B36C3C">
          <w:rPr>
            <w:webHidden/>
          </w:rPr>
          <w:tab/>
        </w:r>
        <w:r w:rsidR="00B36C3C">
          <w:rPr>
            <w:webHidden/>
          </w:rPr>
          <w:fldChar w:fldCharType="begin"/>
        </w:r>
        <w:r w:rsidR="00B36C3C">
          <w:rPr>
            <w:webHidden/>
          </w:rPr>
          <w:instrText xml:space="preserve"> PAGEREF _Toc17290200 \h </w:instrText>
        </w:r>
        <w:r w:rsidR="00B36C3C">
          <w:rPr>
            <w:webHidden/>
          </w:rPr>
        </w:r>
        <w:r w:rsidR="00B36C3C">
          <w:rPr>
            <w:webHidden/>
          </w:rPr>
          <w:fldChar w:fldCharType="separate"/>
        </w:r>
        <w:r w:rsidR="00876902">
          <w:rPr>
            <w:webHidden/>
          </w:rPr>
          <w:t>4</w:t>
        </w:r>
        <w:r w:rsidR="00B36C3C">
          <w:rPr>
            <w:webHidden/>
          </w:rPr>
          <w:fldChar w:fldCharType="end"/>
        </w:r>
      </w:hyperlink>
    </w:p>
    <w:p w14:paraId="1991F4E2" w14:textId="06C8BEDE" w:rsidR="00B36C3C" w:rsidRDefault="0045736D">
      <w:pPr>
        <w:pStyle w:val="TOC1"/>
        <w:rPr>
          <w:rFonts w:asciiTheme="minorHAnsi" w:eastAsiaTheme="minorEastAsia" w:hAnsiTheme="minorHAnsi" w:cstheme="minorBidi"/>
          <w:b w:val="0"/>
          <w:bCs w:val="0"/>
          <w:sz w:val="22"/>
          <w:szCs w:val="22"/>
          <w:lang w:eastAsia="en-AU"/>
        </w:rPr>
      </w:pPr>
      <w:hyperlink w:anchor="_Toc17290201" w:history="1">
        <w:r w:rsidR="00B36C3C" w:rsidRPr="003E3E26">
          <w:rPr>
            <w:rStyle w:val="Hyperlink"/>
          </w:rPr>
          <w:t>2</w:t>
        </w:r>
        <w:r w:rsidR="00B36C3C">
          <w:rPr>
            <w:rFonts w:asciiTheme="minorHAnsi" w:eastAsiaTheme="minorEastAsia" w:hAnsiTheme="minorHAnsi" w:cstheme="minorBidi"/>
            <w:b w:val="0"/>
            <w:bCs w:val="0"/>
            <w:sz w:val="22"/>
            <w:szCs w:val="22"/>
            <w:lang w:eastAsia="en-AU"/>
          </w:rPr>
          <w:tab/>
        </w:r>
        <w:r w:rsidR="00B36C3C" w:rsidRPr="003E3E26">
          <w:rPr>
            <w:rStyle w:val="Hyperlink"/>
          </w:rPr>
          <w:t>Environmental Watering Actions over the LTIM Project</w:t>
        </w:r>
        <w:r w:rsidR="00B36C3C">
          <w:rPr>
            <w:webHidden/>
          </w:rPr>
          <w:tab/>
        </w:r>
        <w:r w:rsidR="00B36C3C">
          <w:rPr>
            <w:webHidden/>
          </w:rPr>
          <w:fldChar w:fldCharType="begin"/>
        </w:r>
        <w:r w:rsidR="00B36C3C">
          <w:rPr>
            <w:webHidden/>
          </w:rPr>
          <w:instrText xml:space="preserve"> PAGEREF _Toc17290201 \h </w:instrText>
        </w:r>
        <w:r w:rsidR="00B36C3C">
          <w:rPr>
            <w:webHidden/>
          </w:rPr>
        </w:r>
        <w:r w:rsidR="00B36C3C">
          <w:rPr>
            <w:webHidden/>
          </w:rPr>
          <w:fldChar w:fldCharType="separate"/>
        </w:r>
        <w:r w:rsidR="00876902">
          <w:rPr>
            <w:webHidden/>
          </w:rPr>
          <w:t>7</w:t>
        </w:r>
        <w:r w:rsidR="00B36C3C">
          <w:rPr>
            <w:webHidden/>
          </w:rPr>
          <w:fldChar w:fldCharType="end"/>
        </w:r>
      </w:hyperlink>
    </w:p>
    <w:p w14:paraId="0F6C4DA2" w14:textId="170AA837" w:rsidR="00B36C3C" w:rsidRDefault="0045736D">
      <w:pPr>
        <w:pStyle w:val="TOC1"/>
        <w:rPr>
          <w:rFonts w:asciiTheme="minorHAnsi" w:eastAsiaTheme="minorEastAsia" w:hAnsiTheme="minorHAnsi" w:cstheme="minorBidi"/>
          <w:b w:val="0"/>
          <w:bCs w:val="0"/>
          <w:sz w:val="22"/>
          <w:szCs w:val="22"/>
          <w:lang w:eastAsia="en-AU"/>
        </w:rPr>
      </w:pPr>
      <w:hyperlink w:anchor="_Toc17290202" w:history="1">
        <w:r w:rsidR="00B36C3C" w:rsidRPr="003E3E26">
          <w:rPr>
            <w:rStyle w:val="Hyperlink"/>
          </w:rPr>
          <w:t>3</w:t>
        </w:r>
        <w:r w:rsidR="00B36C3C">
          <w:rPr>
            <w:rFonts w:asciiTheme="minorHAnsi" w:eastAsiaTheme="minorEastAsia" w:hAnsiTheme="minorHAnsi" w:cstheme="minorBidi"/>
            <w:b w:val="0"/>
            <w:bCs w:val="0"/>
            <w:sz w:val="22"/>
            <w:szCs w:val="22"/>
            <w:lang w:eastAsia="en-AU"/>
          </w:rPr>
          <w:tab/>
        </w:r>
        <w:r w:rsidR="00B36C3C" w:rsidRPr="003E3E26">
          <w:rPr>
            <w:rStyle w:val="Hyperlink"/>
          </w:rPr>
          <w:t>Key Outcomes from Environmental Water Use</w:t>
        </w:r>
        <w:r w:rsidR="00B36C3C">
          <w:rPr>
            <w:webHidden/>
          </w:rPr>
          <w:tab/>
        </w:r>
        <w:r w:rsidR="00B36C3C">
          <w:rPr>
            <w:webHidden/>
          </w:rPr>
          <w:fldChar w:fldCharType="begin"/>
        </w:r>
        <w:r w:rsidR="00B36C3C">
          <w:rPr>
            <w:webHidden/>
          </w:rPr>
          <w:instrText xml:space="preserve"> PAGEREF _Toc17290202 \h </w:instrText>
        </w:r>
        <w:r w:rsidR="00B36C3C">
          <w:rPr>
            <w:webHidden/>
          </w:rPr>
        </w:r>
        <w:r w:rsidR="00B36C3C">
          <w:rPr>
            <w:webHidden/>
          </w:rPr>
          <w:fldChar w:fldCharType="separate"/>
        </w:r>
        <w:r w:rsidR="00876902">
          <w:rPr>
            <w:webHidden/>
          </w:rPr>
          <w:t>9</w:t>
        </w:r>
        <w:r w:rsidR="00B36C3C">
          <w:rPr>
            <w:webHidden/>
          </w:rPr>
          <w:fldChar w:fldCharType="end"/>
        </w:r>
      </w:hyperlink>
    </w:p>
    <w:p w14:paraId="48EAF6EC" w14:textId="5B4D4A85" w:rsidR="00B36C3C" w:rsidRDefault="0045736D">
      <w:pPr>
        <w:pStyle w:val="TOC2"/>
        <w:rPr>
          <w:rFonts w:asciiTheme="minorHAnsi" w:eastAsiaTheme="minorEastAsia" w:hAnsiTheme="minorHAnsi" w:cstheme="minorBidi"/>
          <w:sz w:val="22"/>
          <w:szCs w:val="22"/>
          <w:lang w:eastAsia="en-AU"/>
        </w:rPr>
      </w:pPr>
      <w:hyperlink w:anchor="_Toc17290203" w:history="1">
        <w:r w:rsidR="00B36C3C" w:rsidRPr="003E3E26">
          <w:rPr>
            <w:rStyle w:val="Hyperlink"/>
          </w:rPr>
          <w:t>3.1</w:t>
        </w:r>
        <w:r w:rsidR="00B36C3C">
          <w:rPr>
            <w:rFonts w:asciiTheme="minorHAnsi" w:eastAsiaTheme="minorEastAsia" w:hAnsiTheme="minorHAnsi" w:cstheme="minorBidi"/>
            <w:sz w:val="22"/>
            <w:szCs w:val="22"/>
            <w:lang w:eastAsia="en-AU"/>
          </w:rPr>
          <w:tab/>
        </w:r>
        <w:r w:rsidR="00B36C3C" w:rsidRPr="003E3E26">
          <w:rPr>
            <w:rStyle w:val="Hyperlink"/>
          </w:rPr>
          <w:t>Expected Outcomes</w:t>
        </w:r>
        <w:r w:rsidR="00B36C3C">
          <w:rPr>
            <w:webHidden/>
          </w:rPr>
          <w:tab/>
        </w:r>
        <w:r w:rsidR="00B36C3C">
          <w:rPr>
            <w:webHidden/>
          </w:rPr>
          <w:fldChar w:fldCharType="begin"/>
        </w:r>
        <w:r w:rsidR="00B36C3C">
          <w:rPr>
            <w:webHidden/>
          </w:rPr>
          <w:instrText xml:space="preserve"> PAGEREF _Toc17290203 \h </w:instrText>
        </w:r>
        <w:r w:rsidR="00B36C3C">
          <w:rPr>
            <w:webHidden/>
          </w:rPr>
        </w:r>
        <w:r w:rsidR="00B36C3C">
          <w:rPr>
            <w:webHidden/>
          </w:rPr>
          <w:fldChar w:fldCharType="separate"/>
        </w:r>
        <w:r w:rsidR="00876902">
          <w:rPr>
            <w:webHidden/>
          </w:rPr>
          <w:t>9</w:t>
        </w:r>
        <w:r w:rsidR="00B36C3C">
          <w:rPr>
            <w:webHidden/>
          </w:rPr>
          <w:fldChar w:fldCharType="end"/>
        </w:r>
      </w:hyperlink>
    </w:p>
    <w:p w14:paraId="790FA8FA" w14:textId="49AECA2F" w:rsidR="00B36C3C" w:rsidRDefault="0045736D">
      <w:pPr>
        <w:pStyle w:val="TOC2"/>
        <w:rPr>
          <w:rFonts w:asciiTheme="minorHAnsi" w:eastAsiaTheme="minorEastAsia" w:hAnsiTheme="minorHAnsi" w:cstheme="minorBidi"/>
          <w:sz w:val="22"/>
          <w:szCs w:val="22"/>
          <w:lang w:eastAsia="en-AU"/>
        </w:rPr>
      </w:pPr>
      <w:hyperlink w:anchor="_Toc17290204" w:history="1">
        <w:r w:rsidR="00B36C3C" w:rsidRPr="003E3E26">
          <w:rPr>
            <w:rStyle w:val="Hyperlink"/>
          </w:rPr>
          <w:t>3.2</w:t>
        </w:r>
        <w:r w:rsidR="00B36C3C">
          <w:rPr>
            <w:rFonts w:asciiTheme="minorHAnsi" w:eastAsiaTheme="minorEastAsia" w:hAnsiTheme="minorHAnsi" w:cstheme="minorBidi"/>
            <w:sz w:val="22"/>
            <w:szCs w:val="22"/>
            <w:lang w:eastAsia="en-AU"/>
          </w:rPr>
          <w:tab/>
        </w:r>
        <w:r w:rsidR="00B36C3C" w:rsidRPr="003E3E26">
          <w:rPr>
            <w:rStyle w:val="Hyperlink"/>
          </w:rPr>
          <w:t>Darling River Flows and Ecosystem Function</w:t>
        </w:r>
        <w:r w:rsidR="00B36C3C">
          <w:rPr>
            <w:webHidden/>
          </w:rPr>
          <w:tab/>
        </w:r>
        <w:r w:rsidR="00B36C3C">
          <w:rPr>
            <w:webHidden/>
          </w:rPr>
          <w:fldChar w:fldCharType="begin"/>
        </w:r>
        <w:r w:rsidR="00B36C3C">
          <w:rPr>
            <w:webHidden/>
          </w:rPr>
          <w:instrText xml:space="preserve"> PAGEREF _Toc17290204 \h </w:instrText>
        </w:r>
        <w:r w:rsidR="00B36C3C">
          <w:rPr>
            <w:webHidden/>
          </w:rPr>
        </w:r>
        <w:r w:rsidR="00B36C3C">
          <w:rPr>
            <w:webHidden/>
          </w:rPr>
          <w:fldChar w:fldCharType="separate"/>
        </w:r>
        <w:r w:rsidR="00876902">
          <w:rPr>
            <w:webHidden/>
          </w:rPr>
          <w:t>15</w:t>
        </w:r>
        <w:r w:rsidR="00B36C3C">
          <w:rPr>
            <w:webHidden/>
          </w:rPr>
          <w:fldChar w:fldCharType="end"/>
        </w:r>
      </w:hyperlink>
    </w:p>
    <w:p w14:paraId="68D27894" w14:textId="02833AF5" w:rsidR="00B36C3C" w:rsidRDefault="0045736D">
      <w:pPr>
        <w:pStyle w:val="TOC2"/>
        <w:rPr>
          <w:rFonts w:asciiTheme="minorHAnsi" w:eastAsiaTheme="minorEastAsia" w:hAnsiTheme="minorHAnsi" w:cstheme="minorBidi"/>
          <w:sz w:val="22"/>
          <w:szCs w:val="22"/>
          <w:lang w:eastAsia="en-AU"/>
        </w:rPr>
      </w:pPr>
      <w:hyperlink w:anchor="_Toc17290205" w:history="1">
        <w:r w:rsidR="00B36C3C" w:rsidRPr="003E3E26">
          <w:rPr>
            <w:rStyle w:val="Hyperlink"/>
          </w:rPr>
          <w:t>3.3</w:t>
        </w:r>
        <w:r w:rsidR="00B36C3C">
          <w:rPr>
            <w:rFonts w:asciiTheme="minorHAnsi" w:eastAsiaTheme="minorEastAsia" w:hAnsiTheme="minorHAnsi" w:cstheme="minorBidi"/>
            <w:sz w:val="22"/>
            <w:szCs w:val="22"/>
            <w:lang w:eastAsia="en-AU"/>
          </w:rPr>
          <w:tab/>
        </w:r>
        <w:r w:rsidR="00B36C3C" w:rsidRPr="003E3E26">
          <w:rPr>
            <w:rStyle w:val="Hyperlink"/>
          </w:rPr>
          <w:t>Warrego River Flows and Inundation</w:t>
        </w:r>
        <w:r w:rsidR="00B36C3C">
          <w:rPr>
            <w:webHidden/>
          </w:rPr>
          <w:tab/>
        </w:r>
        <w:r w:rsidR="00B36C3C">
          <w:rPr>
            <w:webHidden/>
          </w:rPr>
          <w:fldChar w:fldCharType="begin"/>
        </w:r>
        <w:r w:rsidR="00B36C3C">
          <w:rPr>
            <w:webHidden/>
          </w:rPr>
          <w:instrText xml:space="preserve"> PAGEREF _Toc17290205 \h </w:instrText>
        </w:r>
        <w:r w:rsidR="00B36C3C">
          <w:rPr>
            <w:webHidden/>
          </w:rPr>
        </w:r>
        <w:r w:rsidR="00B36C3C">
          <w:rPr>
            <w:webHidden/>
          </w:rPr>
          <w:fldChar w:fldCharType="separate"/>
        </w:r>
        <w:r w:rsidR="00876902">
          <w:rPr>
            <w:webHidden/>
          </w:rPr>
          <w:t>17</w:t>
        </w:r>
        <w:r w:rsidR="00B36C3C">
          <w:rPr>
            <w:webHidden/>
          </w:rPr>
          <w:fldChar w:fldCharType="end"/>
        </w:r>
      </w:hyperlink>
    </w:p>
    <w:p w14:paraId="6D68A60C" w14:textId="7253103C" w:rsidR="00B36C3C" w:rsidRDefault="0045736D">
      <w:pPr>
        <w:pStyle w:val="TOC2"/>
        <w:rPr>
          <w:rFonts w:asciiTheme="minorHAnsi" w:eastAsiaTheme="minorEastAsia" w:hAnsiTheme="minorHAnsi" w:cstheme="minorBidi"/>
          <w:sz w:val="22"/>
          <w:szCs w:val="22"/>
          <w:lang w:eastAsia="en-AU"/>
        </w:rPr>
      </w:pPr>
      <w:hyperlink w:anchor="_Toc17290206" w:history="1">
        <w:r w:rsidR="00B36C3C" w:rsidRPr="003E3E26">
          <w:rPr>
            <w:rStyle w:val="Hyperlink"/>
          </w:rPr>
          <w:t>3.4</w:t>
        </w:r>
        <w:r w:rsidR="00B36C3C">
          <w:rPr>
            <w:rFonts w:asciiTheme="minorHAnsi" w:eastAsiaTheme="minorEastAsia" w:hAnsiTheme="minorHAnsi" w:cstheme="minorBidi"/>
            <w:sz w:val="22"/>
            <w:szCs w:val="22"/>
            <w:lang w:eastAsia="en-AU"/>
          </w:rPr>
          <w:tab/>
        </w:r>
        <w:r w:rsidR="00B36C3C" w:rsidRPr="003E3E26">
          <w:rPr>
            <w:rStyle w:val="Hyperlink"/>
          </w:rPr>
          <w:t>Water Quality Responses to Flow</w:t>
        </w:r>
        <w:r w:rsidR="00B36C3C">
          <w:rPr>
            <w:webHidden/>
          </w:rPr>
          <w:tab/>
        </w:r>
        <w:r w:rsidR="00B36C3C">
          <w:rPr>
            <w:webHidden/>
          </w:rPr>
          <w:fldChar w:fldCharType="begin"/>
        </w:r>
        <w:r w:rsidR="00B36C3C">
          <w:rPr>
            <w:webHidden/>
          </w:rPr>
          <w:instrText xml:space="preserve"> PAGEREF _Toc17290206 \h </w:instrText>
        </w:r>
        <w:r w:rsidR="00B36C3C">
          <w:rPr>
            <w:webHidden/>
          </w:rPr>
        </w:r>
        <w:r w:rsidR="00B36C3C">
          <w:rPr>
            <w:webHidden/>
          </w:rPr>
          <w:fldChar w:fldCharType="separate"/>
        </w:r>
        <w:r w:rsidR="00876902">
          <w:rPr>
            <w:webHidden/>
          </w:rPr>
          <w:t>18</w:t>
        </w:r>
        <w:r w:rsidR="00B36C3C">
          <w:rPr>
            <w:webHidden/>
          </w:rPr>
          <w:fldChar w:fldCharType="end"/>
        </w:r>
      </w:hyperlink>
    </w:p>
    <w:p w14:paraId="62B703DB" w14:textId="3AB1B42A" w:rsidR="00B36C3C" w:rsidRDefault="0045736D">
      <w:pPr>
        <w:pStyle w:val="TOC2"/>
        <w:rPr>
          <w:rFonts w:asciiTheme="minorHAnsi" w:eastAsiaTheme="minorEastAsia" w:hAnsiTheme="minorHAnsi" w:cstheme="minorBidi"/>
          <w:sz w:val="22"/>
          <w:szCs w:val="22"/>
          <w:lang w:eastAsia="en-AU"/>
        </w:rPr>
      </w:pPr>
      <w:hyperlink w:anchor="_Toc17290207" w:history="1">
        <w:r w:rsidR="00B36C3C" w:rsidRPr="003E3E26">
          <w:rPr>
            <w:rStyle w:val="Hyperlink"/>
          </w:rPr>
          <w:t>3.5</w:t>
        </w:r>
        <w:r w:rsidR="00B36C3C">
          <w:rPr>
            <w:rFonts w:asciiTheme="minorHAnsi" w:eastAsiaTheme="minorEastAsia" w:hAnsiTheme="minorHAnsi" w:cstheme="minorBidi"/>
            <w:sz w:val="22"/>
            <w:szCs w:val="22"/>
            <w:lang w:eastAsia="en-AU"/>
          </w:rPr>
          <w:tab/>
        </w:r>
        <w:r w:rsidR="00B36C3C" w:rsidRPr="003E3E26">
          <w:rPr>
            <w:rStyle w:val="Hyperlink"/>
          </w:rPr>
          <w:t>Ecological Responses to Flow</w:t>
        </w:r>
        <w:r w:rsidR="00B36C3C">
          <w:rPr>
            <w:webHidden/>
          </w:rPr>
          <w:tab/>
        </w:r>
        <w:r w:rsidR="00B36C3C">
          <w:rPr>
            <w:webHidden/>
          </w:rPr>
          <w:fldChar w:fldCharType="begin"/>
        </w:r>
        <w:r w:rsidR="00B36C3C">
          <w:rPr>
            <w:webHidden/>
          </w:rPr>
          <w:instrText xml:space="preserve"> PAGEREF _Toc17290207 \h </w:instrText>
        </w:r>
        <w:r w:rsidR="00B36C3C">
          <w:rPr>
            <w:webHidden/>
          </w:rPr>
        </w:r>
        <w:r w:rsidR="00B36C3C">
          <w:rPr>
            <w:webHidden/>
          </w:rPr>
          <w:fldChar w:fldCharType="separate"/>
        </w:r>
        <w:r w:rsidR="00876902">
          <w:rPr>
            <w:webHidden/>
          </w:rPr>
          <w:t>19</w:t>
        </w:r>
        <w:r w:rsidR="00B36C3C">
          <w:rPr>
            <w:webHidden/>
          </w:rPr>
          <w:fldChar w:fldCharType="end"/>
        </w:r>
      </w:hyperlink>
    </w:p>
    <w:p w14:paraId="221BDF2C" w14:textId="58F677E5" w:rsidR="00B36C3C" w:rsidRDefault="0045736D">
      <w:pPr>
        <w:pStyle w:val="TOC2"/>
        <w:rPr>
          <w:rFonts w:asciiTheme="minorHAnsi" w:eastAsiaTheme="minorEastAsia" w:hAnsiTheme="minorHAnsi" w:cstheme="minorBidi"/>
          <w:sz w:val="22"/>
          <w:szCs w:val="22"/>
          <w:lang w:eastAsia="en-AU"/>
        </w:rPr>
      </w:pPr>
      <w:hyperlink w:anchor="_Toc17290208" w:history="1">
        <w:r w:rsidR="00B36C3C" w:rsidRPr="003E3E26">
          <w:rPr>
            <w:rStyle w:val="Hyperlink"/>
          </w:rPr>
          <w:t>3.6</w:t>
        </w:r>
        <w:r w:rsidR="00B36C3C">
          <w:rPr>
            <w:rFonts w:asciiTheme="minorHAnsi" w:eastAsiaTheme="minorEastAsia" w:hAnsiTheme="minorHAnsi" w:cstheme="minorBidi"/>
            <w:sz w:val="22"/>
            <w:szCs w:val="22"/>
            <w:lang w:eastAsia="en-AU"/>
          </w:rPr>
          <w:tab/>
        </w:r>
        <w:r w:rsidR="00B36C3C" w:rsidRPr="003E3E26">
          <w:rPr>
            <w:rStyle w:val="Hyperlink"/>
          </w:rPr>
          <w:t>Summary</w:t>
        </w:r>
        <w:r w:rsidR="00B36C3C">
          <w:rPr>
            <w:webHidden/>
          </w:rPr>
          <w:tab/>
        </w:r>
        <w:r w:rsidR="00B36C3C">
          <w:rPr>
            <w:webHidden/>
          </w:rPr>
          <w:fldChar w:fldCharType="begin"/>
        </w:r>
        <w:r w:rsidR="00B36C3C">
          <w:rPr>
            <w:webHidden/>
          </w:rPr>
          <w:instrText xml:space="preserve"> PAGEREF _Toc17290208 \h </w:instrText>
        </w:r>
        <w:r w:rsidR="00B36C3C">
          <w:rPr>
            <w:webHidden/>
          </w:rPr>
        </w:r>
        <w:r w:rsidR="00B36C3C">
          <w:rPr>
            <w:webHidden/>
          </w:rPr>
          <w:fldChar w:fldCharType="separate"/>
        </w:r>
        <w:r w:rsidR="00876902">
          <w:rPr>
            <w:webHidden/>
          </w:rPr>
          <w:t>27</w:t>
        </w:r>
        <w:r w:rsidR="00B36C3C">
          <w:rPr>
            <w:webHidden/>
          </w:rPr>
          <w:fldChar w:fldCharType="end"/>
        </w:r>
      </w:hyperlink>
    </w:p>
    <w:p w14:paraId="224D6311" w14:textId="15F0BB90" w:rsidR="00B36C3C" w:rsidRDefault="0045736D">
      <w:pPr>
        <w:pStyle w:val="TOC1"/>
        <w:rPr>
          <w:rFonts w:asciiTheme="minorHAnsi" w:eastAsiaTheme="minorEastAsia" w:hAnsiTheme="minorHAnsi" w:cstheme="minorBidi"/>
          <w:b w:val="0"/>
          <w:bCs w:val="0"/>
          <w:sz w:val="22"/>
          <w:szCs w:val="22"/>
          <w:lang w:eastAsia="en-AU"/>
        </w:rPr>
      </w:pPr>
      <w:hyperlink w:anchor="_Toc17290209" w:history="1">
        <w:r w:rsidR="00B36C3C" w:rsidRPr="003E3E26">
          <w:rPr>
            <w:rStyle w:val="Hyperlink"/>
          </w:rPr>
          <w:t>4</w:t>
        </w:r>
        <w:r w:rsidR="00B36C3C">
          <w:rPr>
            <w:rFonts w:asciiTheme="minorHAnsi" w:eastAsiaTheme="minorEastAsia" w:hAnsiTheme="minorHAnsi" w:cstheme="minorBidi"/>
            <w:b w:val="0"/>
            <w:bCs w:val="0"/>
            <w:sz w:val="22"/>
            <w:szCs w:val="22"/>
            <w:lang w:eastAsia="en-AU"/>
          </w:rPr>
          <w:tab/>
        </w:r>
        <w:r w:rsidR="00B36C3C" w:rsidRPr="003E3E26">
          <w:rPr>
            <w:rStyle w:val="Hyperlink"/>
          </w:rPr>
          <w:t>Implications for Future Management of Commonwealth Environmental Water</w:t>
        </w:r>
        <w:r w:rsidR="00B36C3C">
          <w:rPr>
            <w:webHidden/>
          </w:rPr>
          <w:tab/>
        </w:r>
        <w:r w:rsidR="00B36C3C">
          <w:rPr>
            <w:webHidden/>
          </w:rPr>
          <w:fldChar w:fldCharType="begin"/>
        </w:r>
        <w:r w:rsidR="00B36C3C">
          <w:rPr>
            <w:webHidden/>
          </w:rPr>
          <w:instrText xml:space="preserve"> PAGEREF _Toc17290209 \h </w:instrText>
        </w:r>
        <w:r w:rsidR="00B36C3C">
          <w:rPr>
            <w:webHidden/>
          </w:rPr>
        </w:r>
        <w:r w:rsidR="00B36C3C">
          <w:rPr>
            <w:webHidden/>
          </w:rPr>
          <w:fldChar w:fldCharType="separate"/>
        </w:r>
        <w:r w:rsidR="00876902">
          <w:rPr>
            <w:webHidden/>
          </w:rPr>
          <w:t>28</w:t>
        </w:r>
        <w:r w:rsidR="00B36C3C">
          <w:rPr>
            <w:webHidden/>
          </w:rPr>
          <w:fldChar w:fldCharType="end"/>
        </w:r>
      </w:hyperlink>
    </w:p>
    <w:p w14:paraId="0DDE52FA" w14:textId="057754DB" w:rsidR="00B36C3C" w:rsidRDefault="0045736D">
      <w:pPr>
        <w:pStyle w:val="TOC1"/>
        <w:rPr>
          <w:rFonts w:asciiTheme="minorHAnsi" w:eastAsiaTheme="minorEastAsia" w:hAnsiTheme="minorHAnsi" w:cstheme="minorBidi"/>
          <w:b w:val="0"/>
          <w:bCs w:val="0"/>
          <w:sz w:val="22"/>
          <w:szCs w:val="22"/>
          <w:lang w:eastAsia="en-AU"/>
        </w:rPr>
      </w:pPr>
      <w:hyperlink w:anchor="_Toc17290210" w:history="1">
        <w:r w:rsidR="00B36C3C" w:rsidRPr="003E3E26">
          <w:rPr>
            <w:rStyle w:val="Hyperlink"/>
          </w:rPr>
          <w:t>5</w:t>
        </w:r>
        <w:r w:rsidR="00B36C3C">
          <w:rPr>
            <w:rFonts w:asciiTheme="minorHAnsi" w:eastAsiaTheme="minorEastAsia" w:hAnsiTheme="minorHAnsi" w:cstheme="minorBidi"/>
            <w:b w:val="0"/>
            <w:bCs w:val="0"/>
            <w:sz w:val="22"/>
            <w:szCs w:val="22"/>
            <w:lang w:eastAsia="en-AU"/>
          </w:rPr>
          <w:tab/>
        </w:r>
        <w:r w:rsidR="00B36C3C" w:rsidRPr="003E3E26">
          <w:rPr>
            <w:rStyle w:val="Hyperlink"/>
          </w:rPr>
          <w:t>References</w:t>
        </w:r>
        <w:r w:rsidR="00B36C3C">
          <w:rPr>
            <w:webHidden/>
          </w:rPr>
          <w:tab/>
        </w:r>
        <w:r w:rsidR="00B36C3C">
          <w:rPr>
            <w:webHidden/>
          </w:rPr>
          <w:fldChar w:fldCharType="begin"/>
        </w:r>
        <w:r w:rsidR="00B36C3C">
          <w:rPr>
            <w:webHidden/>
          </w:rPr>
          <w:instrText xml:space="preserve"> PAGEREF _Toc17290210 \h </w:instrText>
        </w:r>
        <w:r w:rsidR="00B36C3C">
          <w:rPr>
            <w:webHidden/>
          </w:rPr>
        </w:r>
        <w:r w:rsidR="00B36C3C">
          <w:rPr>
            <w:webHidden/>
          </w:rPr>
          <w:fldChar w:fldCharType="separate"/>
        </w:r>
        <w:r w:rsidR="00876902">
          <w:rPr>
            <w:webHidden/>
          </w:rPr>
          <w:t>30</w:t>
        </w:r>
        <w:r w:rsidR="00B36C3C">
          <w:rPr>
            <w:webHidden/>
          </w:rPr>
          <w:fldChar w:fldCharType="end"/>
        </w:r>
      </w:hyperlink>
    </w:p>
    <w:p w14:paraId="548FDF2E" w14:textId="3DFBD1F2" w:rsidR="00766BF4" w:rsidRDefault="002E188B" w:rsidP="00191590">
      <w:pPr>
        <w:pStyle w:val="TOC2"/>
        <w:rPr>
          <w:b/>
          <w:bCs/>
        </w:rPr>
      </w:pPr>
      <w:r>
        <w:rPr>
          <w:b/>
          <w:bCs/>
        </w:rPr>
        <w:fldChar w:fldCharType="end"/>
      </w:r>
    </w:p>
    <w:p w14:paraId="065F2421" w14:textId="118F627C" w:rsidR="00135928" w:rsidRPr="002453F3" w:rsidRDefault="00135928" w:rsidP="002453F3">
      <w:pPr>
        <w:spacing w:after="160"/>
        <w:rPr>
          <w:b/>
          <w:bCs/>
        </w:rPr>
      </w:pPr>
      <w:bookmarkStart w:id="11" w:name="_Hlk16601139"/>
      <w:r w:rsidRPr="002453F3">
        <w:rPr>
          <w:b/>
          <w:bCs/>
        </w:rPr>
        <w:t xml:space="preserve">Appendix </w:t>
      </w:r>
      <w:proofErr w:type="gramStart"/>
      <w:r w:rsidRPr="002453F3">
        <w:rPr>
          <w:b/>
          <w:bCs/>
        </w:rPr>
        <w:t>A</w:t>
      </w:r>
      <w:proofErr w:type="gramEnd"/>
      <w:r w:rsidRPr="002453F3">
        <w:rPr>
          <w:b/>
          <w:bCs/>
        </w:rPr>
        <w:t xml:space="preserve"> – Hydrology (</w:t>
      </w:r>
      <w:r w:rsidR="008B2CB7" w:rsidRPr="002453F3">
        <w:rPr>
          <w:b/>
          <w:bCs/>
        </w:rPr>
        <w:t>Darling River</w:t>
      </w:r>
      <w:r w:rsidRPr="002453F3">
        <w:rPr>
          <w:b/>
          <w:bCs/>
        </w:rPr>
        <w:t>)</w:t>
      </w:r>
    </w:p>
    <w:p w14:paraId="4EBD63D5" w14:textId="09FCDBD0" w:rsidR="006D7143" w:rsidRPr="002453F3" w:rsidRDefault="00135928" w:rsidP="002453F3">
      <w:pPr>
        <w:spacing w:after="160"/>
        <w:rPr>
          <w:b/>
          <w:bCs/>
        </w:rPr>
      </w:pPr>
      <w:r w:rsidRPr="002453F3">
        <w:rPr>
          <w:b/>
          <w:bCs/>
        </w:rPr>
        <w:t>Appendix B – Hydrology (</w:t>
      </w:r>
      <w:r w:rsidR="008B2CB7" w:rsidRPr="002453F3">
        <w:rPr>
          <w:b/>
          <w:bCs/>
        </w:rPr>
        <w:t>Warrego River</w:t>
      </w:r>
      <w:r w:rsidRPr="002453F3">
        <w:rPr>
          <w:b/>
          <w:bCs/>
        </w:rPr>
        <w:t>)</w:t>
      </w:r>
    </w:p>
    <w:p w14:paraId="2A219255" w14:textId="32E0F69D" w:rsidR="00135928" w:rsidRPr="002453F3" w:rsidRDefault="00135928" w:rsidP="002453F3">
      <w:pPr>
        <w:spacing w:after="160"/>
        <w:rPr>
          <w:b/>
          <w:bCs/>
        </w:rPr>
      </w:pPr>
      <w:r w:rsidRPr="002453F3">
        <w:rPr>
          <w:b/>
          <w:bCs/>
        </w:rPr>
        <w:t xml:space="preserve">Appendix C – </w:t>
      </w:r>
      <w:r w:rsidR="006D7143" w:rsidRPr="002453F3">
        <w:rPr>
          <w:b/>
          <w:bCs/>
        </w:rPr>
        <w:t>Hydrology (Northern tributaries)</w:t>
      </w:r>
    </w:p>
    <w:p w14:paraId="0B1701EF" w14:textId="3B89E9DC" w:rsidR="00135928" w:rsidRPr="002453F3" w:rsidRDefault="00135928" w:rsidP="002453F3">
      <w:pPr>
        <w:spacing w:after="160"/>
        <w:rPr>
          <w:b/>
          <w:bCs/>
        </w:rPr>
      </w:pPr>
      <w:r w:rsidRPr="002453F3">
        <w:rPr>
          <w:b/>
          <w:bCs/>
        </w:rPr>
        <w:t xml:space="preserve">Appendix </w:t>
      </w:r>
      <w:r w:rsidR="00DE4643" w:rsidRPr="002453F3">
        <w:rPr>
          <w:b/>
          <w:bCs/>
        </w:rPr>
        <w:t>D</w:t>
      </w:r>
      <w:r w:rsidRPr="002453F3">
        <w:rPr>
          <w:b/>
          <w:bCs/>
        </w:rPr>
        <w:t xml:space="preserve"> – </w:t>
      </w:r>
      <w:r w:rsidR="006D7143" w:rsidRPr="002453F3">
        <w:rPr>
          <w:b/>
          <w:bCs/>
        </w:rPr>
        <w:t>Water Quality – Category I</w:t>
      </w:r>
    </w:p>
    <w:p w14:paraId="0CB1DB29" w14:textId="57EF20F0" w:rsidR="00135928" w:rsidRPr="002453F3" w:rsidRDefault="00135928" w:rsidP="002453F3">
      <w:pPr>
        <w:spacing w:after="160"/>
        <w:rPr>
          <w:b/>
          <w:bCs/>
        </w:rPr>
      </w:pPr>
      <w:r w:rsidRPr="002453F3">
        <w:rPr>
          <w:b/>
          <w:bCs/>
        </w:rPr>
        <w:t xml:space="preserve">Appendix </w:t>
      </w:r>
      <w:r w:rsidR="00DE4643" w:rsidRPr="002453F3">
        <w:rPr>
          <w:b/>
          <w:bCs/>
        </w:rPr>
        <w:t>E</w:t>
      </w:r>
      <w:r w:rsidRPr="002453F3">
        <w:rPr>
          <w:b/>
          <w:bCs/>
        </w:rPr>
        <w:t xml:space="preserve"> – </w:t>
      </w:r>
      <w:r w:rsidR="006D7143" w:rsidRPr="002453F3">
        <w:rPr>
          <w:b/>
          <w:bCs/>
        </w:rPr>
        <w:t>Water Quality – Category III</w:t>
      </w:r>
    </w:p>
    <w:p w14:paraId="1E316340" w14:textId="690BC94C" w:rsidR="00135928" w:rsidRPr="002453F3" w:rsidRDefault="00135928" w:rsidP="002453F3">
      <w:pPr>
        <w:spacing w:after="160"/>
        <w:rPr>
          <w:b/>
          <w:bCs/>
        </w:rPr>
      </w:pPr>
      <w:r w:rsidRPr="002453F3">
        <w:rPr>
          <w:b/>
          <w:bCs/>
        </w:rPr>
        <w:t xml:space="preserve">Appendix </w:t>
      </w:r>
      <w:r w:rsidR="00DE4643" w:rsidRPr="002453F3">
        <w:rPr>
          <w:b/>
          <w:bCs/>
        </w:rPr>
        <w:t>F</w:t>
      </w:r>
      <w:r w:rsidRPr="002453F3">
        <w:rPr>
          <w:b/>
          <w:bCs/>
        </w:rPr>
        <w:t xml:space="preserve"> – </w:t>
      </w:r>
      <w:r w:rsidR="006D7143" w:rsidRPr="002453F3">
        <w:rPr>
          <w:b/>
          <w:bCs/>
        </w:rPr>
        <w:t>Stream Metabolism</w:t>
      </w:r>
    </w:p>
    <w:p w14:paraId="0C91BC34" w14:textId="20593C8F" w:rsidR="008B2CB7" w:rsidRPr="002453F3" w:rsidRDefault="008B2CB7" w:rsidP="002453F3">
      <w:pPr>
        <w:spacing w:after="160"/>
        <w:rPr>
          <w:b/>
          <w:bCs/>
        </w:rPr>
      </w:pPr>
      <w:r w:rsidRPr="002453F3">
        <w:rPr>
          <w:b/>
          <w:bCs/>
        </w:rPr>
        <w:t xml:space="preserve">Appendix G – </w:t>
      </w:r>
      <w:proofErr w:type="spellStart"/>
      <w:r w:rsidR="006D7143" w:rsidRPr="002453F3">
        <w:rPr>
          <w:b/>
          <w:bCs/>
        </w:rPr>
        <w:t>Microinvertebrates</w:t>
      </w:r>
      <w:proofErr w:type="spellEnd"/>
    </w:p>
    <w:p w14:paraId="77CE3D4D" w14:textId="50AC094C" w:rsidR="00135928" w:rsidRPr="002453F3" w:rsidRDefault="00135928" w:rsidP="002453F3">
      <w:pPr>
        <w:spacing w:after="160"/>
        <w:rPr>
          <w:b/>
          <w:bCs/>
        </w:rPr>
      </w:pPr>
      <w:r w:rsidRPr="002453F3">
        <w:rPr>
          <w:b/>
          <w:bCs/>
        </w:rPr>
        <w:t xml:space="preserve">Appendix </w:t>
      </w:r>
      <w:r w:rsidR="008B2CB7" w:rsidRPr="002453F3">
        <w:rPr>
          <w:b/>
          <w:bCs/>
        </w:rPr>
        <w:t>H</w:t>
      </w:r>
      <w:r w:rsidRPr="002453F3">
        <w:rPr>
          <w:b/>
          <w:bCs/>
        </w:rPr>
        <w:t xml:space="preserve"> – </w:t>
      </w:r>
      <w:r w:rsidR="006D7143" w:rsidRPr="002453F3">
        <w:rPr>
          <w:b/>
          <w:bCs/>
        </w:rPr>
        <w:t>Macroinvertebrates</w:t>
      </w:r>
    </w:p>
    <w:p w14:paraId="3E12A6F6" w14:textId="613B92A2" w:rsidR="00135928" w:rsidRPr="002453F3" w:rsidRDefault="00135928" w:rsidP="002453F3">
      <w:pPr>
        <w:spacing w:after="160"/>
        <w:rPr>
          <w:b/>
          <w:bCs/>
        </w:rPr>
      </w:pPr>
      <w:r w:rsidRPr="002453F3">
        <w:rPr>
          <w:b/>
          <w:bCs/>
        </w:rPr>
        <w:t xml:space="preserve">Appendix </w:t>
      </w:r>
      <w:r w:rsidR="008B2CB7" w:rsidRPr="002453F3">
        <w:rPr>
          <w:b/>
          <w:bCs/>
        </w:rPr>
        <w:t>I</w:t>
      </w:r>
      <w:r w:rsidRPr="002453F3">
        <w:rPr>
          <w:b/>
          <w:bCs/>
        </w:rPr>
        <w:t xml:space="preserve"> – </w:t>
      </w:r>
      <w:r w:rsidR="006D7143" w:rsidRPr="002453F3">
        <w:rPr>
          <w:b/>
          <w:bCs/>
        </w:rPr>
        <w:t>Ecosystem Type</w:t>
      </w:r>
    </w:p>
    <w:p w14:paraId="6A2C0464" w14:textId="15D7F1AF" w:rsidR="008B2CB7" w:rsidRPr="002453F3" w:rsidRDefault="008B2CB7" w:rsidP="002453F3">
      <w:pPr>
        <w:spacing w:after="160"/>
        <w:rPr>
          <w:b/>
          <w:bCs/>
        </w:rPr>
      </w:pPr>
      <w:r w:rsidRPr="002453F3">
        <w:rPr>
          <w:b/>
          <w:bCs/>
        </w:rPr>
        <w:t xml:space="preserve">Appendix J – </w:t>
      </w:r>
      <w:r w:rsidR="006D7143" w:rsidRPr="002453F3">
        <w:rPr>
          <w:b/>
          <w:bCs/>
        </w:rPr>
        <w:t>Vegetation Diversity</w:t>
      </w:r>
    </w:p>
    <w:p w14:paraId="701D86C5" w14:textId="73D7F36F" w:rsidR="008B2CB7" w:rsidRPr="002453F3" w:rsidRDefault="008B2CB7" w:rsidP="002453F3">
      <w:pPr>
        <w:spacing w:after="160"/>
        <w:rPr>
          <w:b/>
          <w:bCs/>
        </w:rPr>
      </w:pPr>
      <w:r w:rsidRPr="002453F3">
        <w:rPr>
          <w:b/>
          <w:bCs/>
        </w:rPr>
        <w:t xml:space="preserve">Appendix K – </w:t>
      </w:r>
      <w:r w:rsidR="006D7143" w:rsidRPr="002453F3">
        <w:rPr>
          <w:b/>
          <w:bCs/>
        </w:rPr>
        <w:t>Fish (River)</w:t>
      </w:r>
    </w:p>
    <w:p w14:paraId="1460365F" w14:textId="6F65C3DA" w:rsidR="008B2CB7" w:rsidRPr="002453F3" w:rsidRDefault="008B2CB7" w:rsidP="002453F3">
      <w:pPr>
        <w:spacing w:after="160"/>
        <w:rPr>
          <w:b/>
          <w:bCs/>
        </w:rPr>
      </w:pPr>
      <w:r w:rsidRPr="002453F3">
        <w:rPr>
          <w:b/>
          <w:bCs/>
        </w:rPr>
        <w:t xml:space="preserve">Appendix L – </w:t>
      </w:r>
      <w:r w:rsidR="006D7143" w:rsidRPr="002453F3">
        <w:rPr>
          <w:b/>
          <w:bCs/>
        </w:rPr>
        <w:t>Frogs</w:t>
      </w:r>
    </w:p>
    <w:p w14:paraId="65FEF66F" w14:textId="07524B8D" w:rsidR="006D7143" w:rsidRPr="002453F3" w:rsidRDefault="008B2CB7" w:rsidP="002453F3">
      <w:pPr>
        <w:spacing w:after="160"/>
        <w:rPr>
          <w:b/>
          <w:bCs/>
        </w:rPr>
      </w:pPr>
      <w:r w:rsidRPr="002453F3">
        <w:rPr>
          <w:b/>
          <w:bCs/>
        </w:rPr>
        <w:t xml:space="preserve">Appendix M – </w:t>
      </w:r>
      <w:r w:rsidR="006D7143" w:rsidRPr="002453F3">
        <w:rPr>
          <w:b/>
          <w:bCs/>
        </w:rPr>
        <w:t>Waterbird Diversity</w:t>
      </w:r>
    </w:p>
    <w:p w14:paraId="580F27BA" w14:textId="6FC843EA" w:rsidR="00DE4643" w:rsidRPr="002453F3" w:rsidRDefault="006D7143" w:rsidP="002453F3">
      <w:pPr>
        <w:spacing w:after="160"/>
        <w:rPr>
          <w:b/>
          <w:bCs/>
        </w:rPr>
      </w:pPr>
      <w:r w:rsidRPr="002453F3">
        <w:rPr>
          <w:b/>
          <w:bCs/>
        </w:rPr>
        <w:t xml:space="preserve">Appendix N </w:t>
      </w:r>
      <w:r w:rsidR="002453F3" w:rsidRPr="002453F3">
        <w:rPr>
          <w:b/>
          <w:bCs/>
        </w:rPr>
        <w:t xml:space="preserve">– </w:t>
      </w:r>
      <w:r w:rsidRPr="002453F3">
        <w:rPr>
          <w:b/>
          <w:bCs/>
        </w:rPr>
        <w:t xml:space="preserve">Fish Movement around </w:t>
      </w:r>
      <w:proofErr w:type="spellStart"/>
      <w:r w:rsidRPr="002453F3">
        <w:rPr>
          <w:b/>
          <w:bCs/>
        </w:rPr>
        <w:t>Booka</w:t>
      </w:r>
      <w:proofErr w:type="spellEnd"/>
      <w:r w:rsidRPr="002453F3">
        <w:rPr>
          <w:b/>
          <w:bCs/>
        </w:rPr>
        <w:t xml:space="preserve"> Dam </w:t>
      </w:r>
    </w:p>
    <w:bookmarkEnd w:id="11"/>
    <w:p w14:paraId="2E71D721" w14:textId="77777777" w:rsidR="00766BF4" w:rsidRPr="009350B0" w:rsidRDefault="009350B0" w:rsidP="00DE4643">
      <w:pPr>
        <w:spacing w:before="400" w:after="400" w:line="240" w:lineRule="auto"/>
        <w:rPr>
          <w:sz w:val="44"/>
          <w:szCs w:val="44"/>
        </w:rPr>
      </w:pPr>
      <w:r>
        <w:rPr>
          <w:sz w:val="44"/>
          <w:szCs w:val="44"/>
        </w:rPr>
        <w:t>List of f</w:t>
      </w:r>
      <w:r w:rsidR="00766BF4" w:rsidRPr="009350B0">
        <w:rPr>
          <w:sz w:val="44"/>
          <w:szCs w:val="44"/>
        </w:rPr>
        <w:t>igures</w:t>
      </w:r>
    </w:p>
    <w:p w14:paraId="7513D480" w14:textId="4C5DCC31" w:rsidR="0015647C" w:rsidRDefault="00647C26">
      <w:pPr>
        <w:pStyle w:val="TableofFigures"/>
        <w:tabs>
          <w:tab w:val="right" w:leader="dot" w:pos="9192"/>
        </w:tabs>
        <w:rPr>
          <w:rFonts w:asciiTheme="minorHAnsi" w:eastAsiaTheme="minorEastAsia" w:hAnsiTheme="minorHAnsi" w:cstheme="minorBidi"/>
          <w:noProof/>
          <w:sz w:val="22"/>
          <w:szCs w:val="22"/>
          <w:lang w:eastAsia="en-AU"/>
        </w:rPr>
      </w:pPr>
      <w:r>
        <w:rPr>
          <w:bCs/>
          <w:noProof/>
          <w:sz w:val="18"/>
          <w:szCs w:val="18"/>
        </w:rPr>
        <w:fldChar w:fldCharType="begin"/>
      </w:r>
      <w:r w:rsidR="007F0E7C">
        <w:rPr>
          <w:bCs/>
          <w:noProof/>
          <w:sz w:val="18"/>
          <w:szCs w:val="18"/>
        </w:rPr>
        <w:instrText xml:space="preserve"> TOC \h \z \t "FIGURE HEADING,1" \c "Figure" </w:instrText>
      </w:r>
      <w:r>
        <w:rPr>
          <w:bCs/>
          <w:noProof/>
          <w:sz w:val="18"/>
          <w:szCs w:val="18"/>
        </w:rPr>
        <w:fldChar w:fldCharType="separate"/>
      </w:r>
      <w:hyperlink w:anchor="_Toc17290308" w:history="1">
        <w:r w:rsidR="0015647C" w:rsidRPr="00465C57">
          <w:rPr>
            <w:rStyle w:val="Hyperlink"/>
            <w:noProof/>
          </w:rPr>
          <w:t>Figure 1</w:t>
        </w:r>
        <w:r w:rsidR="0015647C" w:rsidRPr="00465C57">
          <w:rPr>
            <w:rStyle w:val="Hyperlink"/>
            <w:noProof/>
          </w:rPr>
          <w:noBreakHyphen/>
          <w:t>1: The location of the Warrego-Darling Selected Area within the Murray-Darling Basin, showing upstream catchments.</w:t>
        </w:r>
        <w:r w:rsidR="0015647C">
          <w:rPr>
            <w:noProof/>
            <w:webHidden/>
          </w:rPr>
          <w:tab/>
        </w:r>
        <w:r w:rsidR="0015647C">
          <w:rPr>
            <w:noProof/>
            <w:webHidden/>
          </w:rPr>
          <w:fldChar w:fldCharType="begin"/>
        </w:r>
        <w:r w:rsidR="0015647C">
          <w:rPr>
            <w:noProof/>
            <w:webHidden/>
          </w:rPr>
          <w:instrText xml:space="preserve"> PAGEREF _Toc17290308 \h </w:instrText>
        </w:r>
        <w:r w:rsidR="0015647C">
          <w:rPr>
            <w:noProof/>
            <w:webHidden/>
          </w:rPr>
        </w:r>
        <w:r w:rsidR="0015647C">
          <w:rPr>
            <w:noProof/>
            <w:webHidden/>
          </w:rPr>
          <w:fldChar w:fldCharType="separate"/>
        </w:r>
        <w:r w:rsidR="00876902">
          <w:rPr>
            <w:noProof/>
            <w:webHidden/>
          </w:rPr>
          <w:t>2</w:t>
        </w:r>
        <w:r w:rsidR="0015647C">
          <w:rPr>
            <w:noProof/>
            <w:webHidden/>
          </w:rPr>
          <w:fldChar w:fldCharType="end"/>
        </w:r>
      </w:hyperlink>
    </w:p>
    <w:p w14:paraId="14CC1E1A" w14:textId="594786A8" w:rsidR="0015647C" w:rsidRDefault="0045736D">
      <w:pPr>
        <w:pStyle w:val="TableofFigures"/>
        <w:tabs>
          <w:tab w:val="right" w:leader="dot" w:pos="9192"/>
        </w:tabs>
        <w:rPr>
          <w:rFonts w:asciiTheme="minorHAnsi" w:eastAsiaTheme="minorEastAsia" w:hAnsiTheme="minorHAnsi" w:cstheme="minorBidi"/>
          <w:noProof/>
          <w:sz w:val="22"/>
          <w:szCs w:val="22"/>
          <w:lang w:eastAsia="en-AU"/>
        </w:rPr>
      </w:pPr>
      <w:hyperlink w:anchor="_Toc17290309" w:history="1">
        <w:r w:rsidR="0015647C" w:rsidRPr="00465C57">
          <w:rPr>
            <w:rStyle w:val="Hyperlink"/>
            <w:noProof/>
          </w:rPr>
          <w:t>Figure 1</w:t>
        </w:r>
        <w:r w:rsidR="0015647C" w:rsidRPr="00465C57">
          <w:rPr>
            <w:rStyle w:val="Hyperlink"/>
            <w:noProof/>
          </w:rPr>
          <w:noBreakHyphen/>
          <w:t>2: Junction of the Warrego and Darling river Selected Area monitoring zones.</w:t>
        </w:r>
        <w:r w:rsidR="0015647C">
          <w:rPr>
            <w:noProof/>
            <w:webHidden/>
          </w:rPr>
          <w:tab/>
        </w:r>
        <w:r w:rsidR="0015647C">
          <w:rPr>
            <w:noProof/>
            <w:webHidden/>
          </w:rPr>
          <w:fldChar w:fldCharType="begin"/>
        </w:r>
        <w:r w:rsidR="0015647C">
          <w:rPr>
            <w:noProof/>
            <w:webHidden/>
          </w:rPr>
          <w:instrText xml:space="preserve"> PAGEREF _Toc17290309 \h </w:instrText>
        </w:r>
        <w:r w:rsidR="0015647C">
          <w:rPr>
            <w:noProof/>
            <w:webHidden/>
          </w:rPr>
        </w:r>
        <w:r w:rsidR="0015647C">
          <w:rPr>
            <w:noProof/>
            <w:webHidden/>
          </w:rPr>
          <w:fldChar w:fldCharType="separate"/>
        </w:r>
        <w:r w:rsidR="00876902">
          <w:rPr>
            <w:noProof/>
            <w:webHidden/>
          </w:rPr>
          <w:t>3</w:t>
        </w:r>
        <w:r w:rsidR="0015647C">
          <w:rPr>
            <w:noProof/>
            <w:webHidden/>
          </w:rPr>
          <w:fldChar w:fldCharType="end"/>
        </w:r>
      </w:hyperlink>
    </w:p>
    <w:p w14:paraId="75AB78A0" w14:textId="7DCD829F" w:rsidR="0015647C" w:rsidRDefault="0045736D">
      <w:pPr>
        <w:pStyle w:val="TableofFigures"/>
        <w:tabs>
          <w:tab w:val="right" w:leader="dot" w:pos="9192"/>
        </w:tabs>
        <w:rPr>
          <w:rFonts w:asciiTheme="minorHAnsi" w:eastAsiaTheme="minorEastAsia" w:hAnsiTheme="minorHAnsi" w:cstheme="minorBidi"/>
          <w:noProof/>
          <w:sz w:val="22"/>
          <w:szCs w:val="22"/>
          <w:lang w:eastAsia="en-AU"/>
        </w:rPr>
      </w:pPr>
      <w:hyperlink w:anchor="_Toc17290310" w:history="1">
        <w:r w:rsidR="0015647C" w:rsidRPr="00465C57">
          <w:rPr>
            <w:rStyle w:val="Hyperlink"/>
            <w:noProof/>
          </w:rPr>
          <w:t>Figure 2</w:t>
        </w:r>
        <w:r w:rsidR="0015647C" w:rsidRPr="00465C57">
          <w:rPr>
            <w:rStyle w:val="Hyperlink"/>
            <w:noProof/>
          </w:rPr>
          <w:noBreakHyphen/>
          <w:t>1: Monthly rainfall at Bourke Airport from July 2014 to June 2019 compared to the long-term mean (Source: BoM, 2019a).</w:t>
        </w:r>
        <w:r w:rsidR="0015647C">
          <w:rPr>
            <w:noProof/>
            <w:webHidden/>
          </w:rPr>
          <w:tab/>
        </w:r>
        <w:r w:rsidR="0015647C">
          <w:rPr>
            <w:noProof/>
            <w:webHidden/>
          </w:rPr>
          <w:fldChar w:fldCharType="begin"/>
        </w:r>
        <w:r w:rsidR="0015647C">
          <w:rPr>
            <w:noProof/>
            <w:webHidden/>
          </w:rPr>
          <w:instrText xml:space="preserve"> PAGEREF _Toc17290310 \h </w:instrText>
        </w:r>
        <w:r w:rsidR="0015647C">
          <w:rPr>
            <w:noProof/>
            <w:webHidden/>
          </w:rPr>
        </w:r>
        <w:r w:rsidR="0015647C">
          <w:rPr>
            <w:noProof/>
            <w:webHidden/>
          </w:rPr>
          <w:fldChar w:fldCharType="separate"/>
        </w:r>
        <w:r w:rsidR="00876902">
          <w:rPr>
            <w:noProof/>
            <w:webHidden/>
          </w:rPr>
          <w:t>7</w:t>
        </w:r>
        <w:r w:rsidR="0015647C">
          <w:rPr>
            <w:noProof/>
            <w:webHidden/>
          </w:rPr>
          <w:fldChar w:fldCharType="end"/>
        </w:r>
      </w:hyperlink>
    </w:p>
    <w:p w14:paraId="4E3F8045" w14:textId="69EC4910" w:rsidR="0015647C" w:rsidRDefault="0045736D">
      <w:pPr>
        <w:pStyle w:val="TableofFigures"/>
        <w:tabs>
          <w:tab w:val="right" w:leader="dot" w:pos="9192"/>
        </w:tabs>
        <w:rPr>
          <w:rFonts w:asciiTheme="minorHAnsi" w:eastAsiaTheme="minorEastAsia" w:hAnsiTheme="minorHAnsi" w:cstheme="minorBidi"/>
          <w:noProof/>
          <w:sz w:val="22"/>
          <w:szCs w:val="22"/>
          <w:lang w:eastAsia="en-AU"/>
        </w:rPr>
      </w:pPr>
      <w:hyperlink w:anchor="_Toc17290311" w:history="1">
        <w:r w:rsidR="0015647C" w:rsidRPr="00465C57">
          <w:rPr>
            <w:rStyle w:val="Hyperlink"/>
            <w:noProof/>
          </w:rPr>
          <w:t>Figure 2</w:t>
        </w:r>
        <w:r w:rsidR="0015647C" w:rsidRPr="00465C57">
          <w:rPr>
            <w:rStyle w:val="Hyperlink"/>
            <w:noProof/>
          </w:rPr>
          <w:noBreakHyphen/>
          <w:t>2: Mean maximum temperatures at Bourke Airport from July 2014 to June 2019 compared to the long-term mean (Source: BoM, 2019b).</w:t>
        </w:r>
        <w:r w:rsidR="0015647C">
          <w:rPr>
            <w:noProof/>
            <w:webHidden/>
          </w:rPr>
          <w:tab/>
        </w:r>
        <w:r w:rsidR="0015647C">
          <w:rPr>
            <w:noProof/>
            <w:webHidden/>
          </w:rPr>
          <w:fldChar w:fldCharType="begin"/>
        </w:r>
        <w:r w:rsidR="0015647C">
          <w:rPr>
            <w:noProof/>
            <w:webHidden/>
          </w:rPr>
          <w:instrText xml:space="preserve"> PAGEREF _Toc17290311 \h </w:instrText>
        </w:r>
        <w:r w:rsidR="0015647C">
          <w:rPr>
            <w:noProof/>
            <w:webHidden/>
          </w:rPr>
        </w:r>
        <w:r w:rsidR="0015647C">
          <w:rPr>
            <w:noProof/>
            <w:webHidden/>
          </w:rPr>
          <w:fldChar w:fldCharType="separate"/>
        </w:r>
        <w:r w:rsidR="00876902">
          <w:rPr>
            <w:noProof/>
            <w:webHidden/>
          </w:rPr>
          <w:t>8</w:t>
        </w:r>
        <w:r w:rsidR="0015647C">
          <w:rPr>
            <w:noProof/>
            <w:webHidden/>
          </w:rPr>
          <w:fldChar w:fldCharType="end"/>
        </w:r>
      </w:hyperlink>
    </w:p>
    <w:p w14:paraId="7528B180" w14:textId="489913A3" w:rsidR="0015647C" w:rsidRDefault="0045736D">
      <w:pPr>
        <w:pStyle w:val="TableofFigures"/>
        <w:tabs>
          <w:tab w:val="right" w:leader="dot" w:pos="9192"/>
        </w:tabs>
        <w:rPr>
          <w:rFonts w:asciiTheme="minorHAnsi" w:eastAsiaTheme="minorEastAsia" w:hAnsiTheme="minorHAnsi" w:cstheme="minorBidi"/>
          <w:noProof/>
          <w:sz w:val="22"/>
          <w:szCs w:val="22"/>
          <w:lang w:eastAsia="en-AU"/>
        </w:rPr>
      </w:pPr>
      <w:hyperlink w:anchor="_Toc17290312" w:history="1">
        <w:r w:rsidR="0015647C" w:rsidRPr="00465C57">
          <w:rPr>
            <w:rStyle w:val="Hyperlink"/>
            <w:noProof/>
          </w:rPr>
          <w:t>Figure 3</w:t>
        </w:r>
        <w:r w:rsidR="0015647C" w:rsidRPr="00465C57">
          <w:rPr>
            <w:rStyle w:val="Hyperlink"/>
            <w:noProof/>
          </w:rPr>
          <w:noBreakHyphen/>
          <w:t>1: In-channel habitats including bench surfaces and snags in the Darling River zone of the Warrego-Darling Selected Area</w:t>
        </w:r>
        <w:r w:rsidR="0015647C">
          <w:rPr>
            <w:noProof/>
            <w:webHidden/>
          </w:rPr>
          <w:tab/>
        </w:r>
        <w:r w:rsidR="0015647C">
          <w:rPr>
            <w:noProof/>
            <w:webHidden/>
          </w:rPr>
          <w:fldChar w:fldCharType="begin"/>
        </w:r>
        <w:r w:rsidR="0015647C">
          <w:rPr>
            <w:noProof/>
            <w:webHidden/>
          </w:rPr>
          <w:instrText xml:space="preserve"> PAGEREF _Toc17290312 \h </w:instrText>
        </w:r>
        <w:r w:rsidR="0015647C">
          <w:rPr>
            <w:noProof/>
            <w:webHidden/>
          </w:rPr>
        </w:r>
        <w:r w:rsidR="0015647C">
          <w:rPr>
            <w:noProof/>
            <w:webHidden/>
          </w:rPr>
          <w:fldChar w:fldCharType="separate"/>
        </w:r>
        <w:r w:rsidR="00876902">
          <w:rPr>
            <w:noProof/>
            <w:webHidden/>
          </w:rPr>
          <w:t>15</w:t>
        </w:r>
        <w:r w:rsidR="0015647C">
          <w:rPr>
            <w:noProof/>
            <w:webHidden/>
          </w:rPr>
          <w:fldChar w:fldCharType="end"/>
        </w:r>
      </w:hyperlink>
    </w:p>
    <w:p w14:paraId="352E84EB" w14:textId="330F6197" w:rsidR="0015647C" w:rsidRDefault="0045736D">
      <w:pPr>
        <w:pStyle w:val="TableofFigures"/>
        <w:tabs>
          <w:tab w:val="right" w:leader="dot" w:pos="9192"/>
        </w:tabs>
        <w:rPr>
          <w:rFonts w:asciiTheme="minorHAnsi" w:eastAsiaTheme="minorEastAsia" w:hAnsiTheme="minorHAnsi" w:cstheme="minorBidi"/>
          <w:noProof/>
          <w:sz w:val="22"/>
          <w:szCs w:val="22"/>
          <w:lang w:eastAsia="en-AU"/>
        </w:rPr>
      </w:pPr>
      <w:hyperlink w:anchor="_Toc17290313" w:history="1">
        <w:r w:rsidR="0015647C" w:rsidRPr="00465C57">
          <w:rPr>
            <w:rStyle w:val="Hyperlink"/>
            <w:noProof/>
          </w:rPr>
          <w:t>Figure 3</w:t>
        </w:r>
        <w:r w:rsidR="0015647C" w:rsidRPr="00465C57">
          <w:rPr>
            <w:rStyle w:val="Hyperlink"/>
            <w:noProof/>
          </w:rPr>
          <w:noBreakHyphen/>
          <w:t>2: Mean daily flow at gauging stations in the Barwon-Darling River system over the LTIM Project. Events used in the analysis of northern tributary contributions are outlined by the brown arrows.</w:t>
        </w:r>
        <w:r w:rsidR="0015647C">
          <w:rPr>
            <w:noProof/>
            <w:webHidden/>
          </w:rPr>
          <w:tab/>
        </w:r>
        <w:r w:rsidR="0015647C">
          <w:rPr>
            <w:noProof/>
            <w:webHidden/>
          </w:rPr>
          <w:fldChar w:fldCharType="begin"/>
        </w:r>
        <w:r w:rsidR="0015647C">
          <w:rPr>
            <w:noProof/>
            <w:webHidden/>
          </w:rPr>
          <w:instrText xml:space="preserve"> PAGEREF _Toc17290313 \h </w:instrText>
        </w:r>
        <w:r w:rsidR="0015647C">
          <w:rPr>
            <w:noProof/>
            <w:webHidden/>
          </w:rPr>
        </w:r>
        <w:r w:rsidR="0015647C">
          <w:rPr>
            <w:noProof/>
            <w:webHidden/>
          </w:rPr>
          <w:fldChar w:fldCharType="separate"/>
        </w:r>
        <w:r w:rsidR="00876902">
          <w:rPr>
            <w:noProof/>
            <w:webHidden/>
          </w:rPr>
          <w:t>16</w:t>
        </w:r>
        <w:r w:rsidR="0015647C">
          <w:rPr>
            <w:noProof/>
            <w:webHidden/>
          </w:rPr>
          <w:fldChar w:fldCharType="end"/>
        </w:r>
      </w:hyperlink>
    </w:p>
    <w:p w14:paraId="54AE0A4E" w14:textId="0C6992BE" w:rsidR="0015647C" w:rsidRDefault="0045736D">
      <w:pPr>
        <w:pStyle w:val="TableofFigures"/>
        <w:tabs>
          <w:tab w:val="right" w:leader="dot" w:pos="9192"/>
        </w:tabs>
        <w:rPr>
          <w:rFonts w:asciiTheme="minorHAnsi" w:eastAsiaTheme="minorEastAsia" w:hAnsiTheme="minorHAnsi" w:cstheme="minorBidi"/>
          <w:noProof/>
          <w:sz w:val="22"/>
          <w:szCs w:val="22"/>
          <w:lang w:eastAsia="en-AU"/>
        </w:rPr>
      </w:pPr>
      <w:hyperlink w:anchor="_Toc17290314" w:history="1">
        <w:r w:rsidR="0015647C" w:rsidRPr="00465C57">
          <w:rPr>
            <w:rStyle w:val="Hyperlink"/>
            <w:noProof/>
          </w:rPr>
          <w:t>Figure 3</w:t>
        </w:r>
        <w:r w:rsidR="0015647C" w:rsidRPr="00465C57">
          <w:rPr>
            <w:rStyle w:val="Hyperlink"/>
            <w:noProof/>
          </w:rPr>
          <w:noBreakHyphen/>
          <w:t>3: Comparison of flow events containing environmental water (EW) from all years of the LTIM Project measured at Louth gauge.</w:t>
        </w:r>
        <w:r w:rsidR="0015647C">
          <w:rPr>
            <w:noProof/>
            <w:webHidden/>
          </w:rPr>
          <w:tab/>
        </w:r>
        <w:r w:rsidR="0015647C">
          <w:rPr>
            <w:noProof/>
            <w:webHidden/>
          </w:rPr>
          <w:fldChar w:fldCharType="begin"/>
        </w:r>
        <w:r w:rsidR="0015647C">
          <w:rPr>
            <w:noProof/>
            <w:webHidden/>
          </w:rPr>
          <w:instrText xml:space="preserve"> PAGEREF _Toc17290314 \h </w:instrText>
        </w:r>
        <w:r w:rsidR="0015647C">
          <w:rPr>
            <w:noProof/>
            <w:webHidden/>
          </w:rPr>
        </w:r>
        <w:r w:rsidR="0015647C">
          <w:rPr>
            <w:noProof/>
            <w:webHidden/>
          </w:rPr>
          <w:fldChar w:fldCharType="separate"/>
        </w:r>
        <w:r w:rsidR="00876902">
          <w:rPr>
            <w:noProof/>
            <w:webHidden/>
          </w:rPr>
          <w:t>17</w:t>
        </w:r>
        <w:r w:rsidR="0015647C">
          <w:rPr>
            <w:noProof/>
            <w:webHidden/>
          </w:rPr>
          <w:fldChar w:fldCharType="end"/>
        </w:r>
      </w:hyperlink>
    </w:p>
    <w:p w14:paraId="33CE317F" w14:textId="363BBC4A" w:rsidR="0015647C" w:rsidRDefault="0045736D">
      <w:pPr>
        <w:pStyle w:val="TableofFigures"/>
        <w:tabs>
          <w:tab w:val="right" w:leader="dot" w:pos="9192"/>
        </w:tabs>
        <w:rPr>
          <w:rFonts w:asciiTheme="minorHAnsi" w:eastAsiaTheme="minorEastAsia" w:hAnsiTheme="minorHAnsi" w:cstheme="minorBidi"/>
          <w:noProof/>
          <w:sz w:val="22"/>
          <w:szCs w:val="22"/>
          <w:lang w:eastAsia="en-AU"/>
        </w:rPr>
      </w:pPr>
      <w:hyperlink w:anchor="_Toc17290315" w:history="1">
        <w:r w:rsidR="0015647C" w:rsidRPr="00465C57">
          <w:rPr>
            <w:rStyle w:val="Hyperlink"/>
            <w:noProof/>
          </w:rPr>
          <w:t>Figure 3</w:t>
        </w:r>
        <w:r w:rsidR="0015647C" w:rsidRPr="00465C57">
          <w:rPr>
            <w:rStyle w:val="Hyperlink"/>
            <w:noProof/>
          </w:rPr>
          <w:noBreakHyphen/>
          <w:t>4: Water level at Boera and Dicks Dams and periods of longitudinal connection and overflow to Western Floodplain.</w:t>
        </w:r>
        <w:r w:rsidR="0015647C">
          <w:rPr>
            <w:noProof/>
            <w:webHidden/>
          </w:rPr>
          <w:tab/>
        </w:r>
        <w:r w:rsidR="0015647C">
          <w:rPr>
            <w:noProof/>
            <w:webHidden/>
          </w:rPr>
          <w:fldChar w:fldCharType="begin"/>
        </w:r>
        <w:r w:rsidR="0015647C">
          <w:rPr>
            <w:noProof/>
            <w:webHidden/>
          </w:rPr>
          <w:instrText xml:space="preserve"> PAGEREF _Toc17290315 \h </w:instrText>
        </w:r>
        <w:r w:rsidR="0015647C">
          <w:rPr>
            <w:noProof/>
            <w:webHidden/>
          </w:rPr>
        </w:r>
        <w:r w:rsidR="0015647C">
          <w:rPr>
            <w:noProof/>
            <w:webHidden/>
          </w:rPr>
          <w:fldChar w:fldCharType="separate"/>
        </w:r>
        <w:r w:rsidR="00876902">
          <w:rPr>
            <w:noProof/>
            <w:webHidden/>
          </w:rPr>
          <w:t>18</w:t>
        </w:r>
        <w:r w:rsidR="0015647C">
          <w:rPr>
            <w:noProof/>
            <w:webHidden/>
          </w:rPr>
          <w:fldChar w:fldCharType="end"/>
        </w:r>
      </w:hyperlink>
    </w:p>
    <w:p w14:paraId="084DA2D7" w14:textId="72476139" w:rsidR="0015647C" w:rsidRDefault="0045736D">
      <w:pPr>
        <w:pStyle w:val="TableofFigures"/>
        <w:tabs>
          <w:tab w:val="right" w:leader="dot" w:pos="9192"/>
        </w:tabs>
        <w:rPr>
          <w:rFonts w:asciiTheme="minorHAnsi" w:eastAsiaTheme="minorEastAsia" w:hAnsiTheme="minorHAnsi" w:cstheme="minorBidi"/>
          <w:noProof/>
          <w:sz w:val="22"/>
          <w:szCs w:val="22"/>
          <w:lang w:eastAsia="en-AU"/>
        </w:rPr>
      </w:pPr>
      <w:hyperlink w:anchor="_Toc17290316" w:history="1">
        <w:r w:rsidR="0015647C" w:rsidRPr="00465C57">
          <w:rPr>
            <w:rStyle w:val="Hyperlink"/>
            <w:noProof/>
          </w:rPr>
          <w:t>Figure 3</w:t>
        </w:r>
        <w:r w:rsidR="0015647C" w:rsidRPr="00465C57">
          <w:rPr>
            <w:rStyle w:val="Hyperlink"/>
            <w:noProof/>
          </w:rPr>
          <w:noBreakHyphen/>
          <w:t>5: Habitat types within the Western Floodplain. Open water with fringing Lignum Shrubland (top), and temporary floodplain lakes with aquatic beds (bottom).</w:t>
        </w:r>
        <w:r w:rsidR="0015647C">
          <w:rPr>
            <w:noProof/>
            <w:webHidden/>
          </w:rPr>
          <w:tab/>
        </w:r>
        <w:r w:rsidR="0015647C">
          <w:rPr>
            <w:noProof/>
            <w:webHidden/>
          </w:rPr>
          <w:fldChar w:fldCharType="begin"/>
        </w:r>
        <w:r w:rsidR="0015647C">
          <w:rPr>
            <w:noProof/>
            <w:webHidden/>
          </w:rPr>
          <w:instrText xml:space="preserve"> PAGEREF _Toc17290316 \h </w:instrText>
        </w:r>
        <w:r w:rsidR="0015647C">
          <w:rPr>
            <w:noProof/>
            <w:webHidden/>
          </w:rPr>
        </w:r>
        <w:r w:rsidR="0015647C">
          <w:rPr>
            <w:noProof/>
            <w:webHidden/>
          </w:rPr>
          <w:fldChar w:fldCharType="separate"/>
        </w:r>
        <w:r w:rsidR="00876902">
          <w:rPr>
            <w:noProof/>
            <w:webHidden/>
          </w:rPr>
          <w:t>21</w:t>
        </w:r>
        <w:r w:rsidR="0015647C">
          <w:rPr>
            <w:noProof/>
            <w:webHidden/>
          </w:rPr>
          <w:fldChar w:fldCharType="end"/>
        </w:r>
      </w:hyperlink>
    </w:p>
    <w:p w14:paraId="256CD372" w14:textId="6DBFE311" w:rsidR="0015647C" w:rsidRDefault="0045736D">
      <w:pPr>
        <w:pStyle w:val="TableofFigures"/>
        <w:tabs>
          <w:tab w:val="right" w:leader="dot" w:pos="9192"/>
        </w:tabs>
        <w:rPr>
          <w:rFonts w:asciiTheme="minorHAnsi" w:eastAsiaTheme="minorEastAsia" w:hAnsiTheme="minorHAnsi" w:cstheme="minorBidi"/>
          <w:noProof/>
          <w:sz w:val="22"/>
          <w:szCs w:val="22"/>
          <w:lang w:eastAsia="en-AU"/>
        </w:rPr>
      </w:pPr>
      <w:hyperlink w:anchor="_Toc17290317" w:history="1">
        <w:r w:rsidR="0015647C" w:rsidRPr="00465C57">
          <w:rPr>
            <w:rStyle w:val="Hyperlink"/>
            <w:noProof/>
          </w:rPr>
          <w:t>Figure 3</w:t>
        </w:r>
        <w:r w:rsidR="0015647C" w:rsidRPr="00465C57">
          <w:rPr>
            <w:rStyle w:val="Hyperlink"/>
            <w:noProof/>
          </w:rPr>
          <w:noBreakHyphen/>
          <w:t>6: Black winged stilts taking advantage of inundation on the Western Floodplain to feed in August 2016.</w:t>
        </w:r>
        <w:r w:rsidR="0015647C">
          <w:rPr>
            <w:noProof/>
            <w:webHidden/>
          </w:rPr>
          <w:tab/>
        </w:r>
        <w:r w:rsidR="0015647C">
          <w:rPr>
            <w:noProof/>
            <w:webHidden/>
          </w:rPr>
          <w:fldChar w:fldCharType="begin"/>
        </w:r>
        <w:r w:rsidR="0015647C">
          <w:rPr>
            <w:noProof/>
            <w:webHidden/>
          </w:rPr>
          <w:instrText xml:space="preserve"> PAGEREF _Toc17290317 \h </w:instrText>
        </w:r>
        <w:r w:rsidR="0015647C">
          <w:rPr>
            <w:noProof/>
            <w:webHidden/>
          </w:rPr>
        </w:r>
        <w:r w:rsidR="0015647C">
          <w:rPr>
            <w:noProof/>
            <w:webHidden/>
          </w:rPr>
          <w:fldChar w:fldCharType="separate"/>
        </w:r>
        <w:r w:rsidR="00876902">
          <w:rPr>
            <w:noProof/>
            <w:webHidden/>
          </w:rPr>
          <w:t>23</w:t>
        </w:r>
        <w:r w:rsidR="0015647C">
          <w:rPr>
            <w:noProof/>
            <w:webHidden/>
          </w:rPr>
          <w:fldChar w:fldCharType="end"/>
        </w:r>
      </w:hyperlink>
    </w:p>
    <w:p w14:paraId="5AF87EE0" w14:textId="6CF289A6" w:rsidR="0015647C" w:rsidRDefault="0045736D">
      <w:pPr>
        <w:pStyle w:val="TableofFigures"/>
        <w:tabs>
          <w:tab w:val="right" w:leader="dot" w:pos="9192"/>
        </w:tabs>
        <w:rPr>
          <w:rFonts w:asciiTheme="minorHAnsi" w:eastAsiaTheme="minorEastAsia" w:hAnsiTheme="minorHAnsi" w:cstheme="minorBidi"/>
          <w:noProof/>
          <w:sz w:val="22"/>
          <w:szCs w:val="22"/>
          <w:lang w:eastAsia="en-AU"/>
        </w:rPr>
      </w:pPr>
      <w:hyperlink w:anchor="_Toc17290318" w:history="1">
        <w:r w:rsidR="0015647C" w:rsidRPr="00465C57">
          <w:rPr>
            <w:rStyle w:val="Hyperlink"/>
            <w:noProof/>
          </w:rPr>
          <w:t>Figure 3</w:t>
        </w:r>
        <w:r w:rsidR="0015647C" w:rsidRPr="00465C57">
          <w:rPr>
            <w:rStyle w:val="Hyperlink"/>
            <w:noProof/>
          </w:rPr>
          <w:noBreakHyphen/>
          <w:t>7: A knot of Peron’s tree frogs observed on the Western Floodplain in November 2016</w:t>
        </w:r>
        <w:r w:rsidR="0015647C">
          <w:rPr>
            <w:noProof/>
            <w:webHidden/>
          </w:rPr>
          <w:tab/>
        </w:r>
        <w:r w:rsidR="0015647C">
          <w:rPr>
            <w:noProof/>
            <w:webHidden/>
          </w:rPr>
          <w:fldChar w:fldCharType="begin"/>
        </w:r>
        <w:r w:rsidR="0015647C">
          <w:rPr>
            <w:noProof/>
            <w:webHidden/>
          </w:rPr>
          <w:instrText xml:space="preserve"> PAGEREF _Toc17290318 \h </w:instrText>
        </w:r>
        <w:r w:rsidR="0015647C">
          <w:rPr>
            <w:noProof/>
            <w:webHidden/>
          </w:rPr>
        </w:r>
        <w:r w:rsidR="0015647C">
          <w:rPr>
            <w:noProof/>
            <w:webHidden/>
          </w:rPr>
          <w:fldChar w:fldCharType="separate"/>
        </w:r>
        <w:r w:rsidR="00876902">
          <w:rPr>
            <w:noProof/>
            <w:webHidden/>
          </w:rPr>
          <w:t>24</w:t>
        </w:r>
        <w:r w:rsidR="0015647C">
          <w:rPr>
            <w:noProof/>
            <w:webHidden/>
          </w:rPr>
          <w:fldChar w:fldCharType="end"/>
        </w:r>
      </w:hyperlink>
    </w:p>
    <w:p w14:paraId="0A2835A3" w14:textId="639EED0C" w:rsidR="0015647C" w:rsidRDefault="0045736D">
      <w:pPr>
        <w:pStyle w:val="TableofFigures"/>
        <w:tabs>
          <w:tab w:val="right" w:leader="dot" w:pos="9192"/>
        </w:tabs>
        <w:rPr>
          <w:rFonts w:asciiTheme="minorHAnsi" w:eastAsiaTheme="minorEastAsia" w:hAnsiTheme="minorHAnsi" w:cstheme="minorBidi"/>
          <w:noProof/>
          <w:sz w:val="22"/>
          <w:szCs w:val="22"/>
          <w:lang w:eastAsia="en-AU"/>
        </w:rPr>
      </w:pPr>
      <w:hyperlink w:anchor="_Toc17290319" w:history="1">
        <w:r w:rsidR="0015647C" w:rsidRPr="00465C57">
          <w:rPr>
            <w:rStyle w:val="Hyperlink"/>
            <w:noProof/>
          </w:rPr>
          <w:t>Figure 3</w:t>
        </w:r>
        <w:r w:rsidR="0015647C" w:rsidRPr="00465C57">
          <w:rPr>
            <w:rStyle w:val="Hyperlink"/>
            <w:noProof/>
          </w:rPr>
          <w:noBreakHyphen/>
          <w:t>8: Juvenile Hyrtl’s catfish (top) and golden perch (bottom) sampled in the Warrego River zone during the LTIM Project</w:t>
        </w:r>
        <w:r w:rsidR="0015647C">
          <w:rPr>
            <w:noProof/>
            <w:webHidden/>
          </w:rPr>
          <w:tab/>
        </w:r>
        <w:r w:rsidR="0015647C">
          <w:rPr>
            <w:noProof/>
            <w:webHidden/>
          </w:rPr>
          <w:fldChar w:fldCharType="begin"/>
        </w:r>
        <w:r w:rsidR="0015647C">
          <w:rPr>
            <w:noProof/>
            <w:webHidden/>
          </w:rPr>
          <w:instrText xml:space="preserve"> PAGEREF _Toc17290319 \h </w:instrText>
        </w:r>
        <w:r w:rsidR="0015647C">
          <w:rPr>
            <w:noProof/>
            <w:webHidden/>
          </w:rPr>
        </w:r>
        <w:r w:rsidR="0015647C">
          <w:rPr>
            <w:noProof/>
            <w:webHidden/>
          </w:rPr>
          <w:fldChar w:fldCharType="separate"/>
        </w:r>
        <w:r w:rsidR="00876902">
          <w:rPr>
            <w:noProof/>
            <w:webHidden/>
          </w:rPr>
          <w:t>25</w:t>
        </w:r>
        <w:r w:rsidR="0015647C">
          <w:rPr>
            <w:noProof/>
            <w:webHidden/>
          </w:rPr>
          <w:fldChar w:fldCharType="end"/>
        </w:r>
      </w:hyperlink>
    </w:p>
    <w:p w14:paraId="439E7506" w14:textId="7D5B6738" w:rsidR="0015647C" w:rsidRDefault="0045736D">
      <w:pPr>
        <w:pStyle w:val="TableofFigures"/>
        <w:tabs>
          <w:tab w:val="right" w:leader="dot" w:pos="9192"/>
        </w:tabs>
        <w:rPr>
          <w:rFonts w:asciiTheme="minorHAnsi" w:eastAsiaTheme="minorEastAsia" w:hAnsiTheme="minorHAnsi" w:cstheme="minorBidi"/>
          <w:noProof/>
          <w:sz w:val="22"/>
          <w:szCs w:val="22"/>
          <w:lang w:eastAsia="en-AU"/>
        </w:rPr>
      </w:pPr>
      <w:hyperlink w:anchor="_Toc17290320" w:history="1">
        <w:r w:rsidR="0015647C" w:rsidRPr="00465C57">
          <w:rPr>
            <w:rStyle w:val="Hyperlink"/>
            <w:noProof/>
          </w:rPr>
          <w:t>Figure 3</w:t>
        </w:r>
        <w:r w:rsidR="0015647C" w:rsidRPr="00465C57">
          <w:rPr>
            <w:rStyle w:val="Hyperlink"/>
            <w:noProof/>
          </w:rPr>
          <w:noBreakHyphen/>
          <w:t>9: Mean daily water level at Warrego River (Barringun No. 2 gauge) 1/9/2016 to 1/1/2019. Rectangles indicate approximate back-calculated birth dates of juvenile golden perch collected between December 2016 and May 2018. Stars indicate golden perch collection events. Shapes with the same colour indicate an association between a spawning event and collection of those fish.</w:t>
        </w:r>
        <w:r w:rsidR="0015647C">
          <w:rPr>
            <w:noProof/>
            <w:webHidden/>
          </w:rPr>
          <w:tab/>
        </w:r>
        <w:r w:rsidR="0015647C">
          <w:rPr>
            <w:noProof/>
            <w:webHidden/>
          </w:rPr>
          <w:fldChar w:fldCharType="begin"/>
        </w:r>
        <w:r w:rsidR="0015647C">
          <w:rPr>
            <w:noProof/>
            <w:webHidden/>
          </w:rPr>
          <w:instrText xml:space="preserve"> PAGEREF _Toc17290320 \h </w:instrText>
        </w:r>
        <w:r w:rsidR="0015647C">
          <w:rPr>
            <w:noProof/>
            <w:webHidden/>
          </w:rPr>
        </w:r>
        <w:r w:rsidR="0015647C">
          <w:rPr>
            <w:noProof/>
            <w:webHidden/>
          </w:rPr>
          <w:fldChar w:fldCharType="separate"/>
        </w:r>
        <w:r w:rsidR="00876902">
          <w:rPr>
            <w:noProof/>
            <w:webHidden/>
          </w:rPr>
          <w:t>26</w:t>
        </w:r>
        <w:r w:rsidR="0015647C">
          <w:rPr>
            <w:noProof/>
            <w:webHidden/>
          </w:rPr>
          <w:fldChar w:fldCharType="end"/>
        </w:r>
      </w:hyperlink>
    </w:p>
    <w:p w14:paraId="147489F4" w14:textId="4F4A6BBB" w:rsidR="00DE4643" w:rsidRDefault="00647C26" w:rsidP="009671AD">
      <w:pPr>
        <w:rPr>
          <w:bCs/>
          <w:noProof/>
          <w:sz w:val="18"/>
          <w:szCs w:val="18"/>
        </w:rPr>
      </w:pPr>
      <w:r>
        <w:rPr>
          <w:bCs/>
          <w:noProof/>
          <w:sz w:val="18"/>
          <w:szCs w:val="18"/>
        </w:rPr>
        <w:fldChar w:fldCharType="end"/>
      </w:r>
      <w:r w:rsidR="00DE4643">
        <w:rPr>
          <w:bCs/>
          <w:noProof/>
          <w:sz w:val="18"/>
          <w:szCs w:val="18"/>
        </w:rPr>
        <w:br w:type="page"/>
      </w:r>
    </w:p>
    <w:p w14:paraId="55DD1268" w14:textId="77777777" w:rsidR="00E76B59" w:rsidRPr="009350B0" w:rsidRDefault="009350B0" w:rsidP="00BE6DDD">
      <w:pPr>
        <w:spacing w:before="400" w:after="400" w:line="240" w:lineRule="auto"/>
        <w:rPr>
          <w:sz w:val="44"/>
          <w:szCs w:val="44"/>
        </w:rPr>
      </w:pPr>
      <w:r>
        <w:rPr>
          <w:sz w:val="44"/>
          <w:szCs w:val="44"/>
        </w:rPr>
        <w:t>List of t</w:t>
      </w:r>
      <w:r w:rsidR="00E76B59" w:rsidRPr="009350B0">
        <w:rPr>
          <w:sz w:val="44"/>
          <w:szCs w:val="44"/>
        </w:rPr>
        <w:t>ables</w:t>
      </w:r>
    </w:p>
    <w:p w14:paraId="3C6D1A67" w14:textId="5FE15BC7" w:rsidR="002453F3" w:rsidRDefault="00647C26">
      <w:pPr>
        <w:pStyle w:val="TableofFigures"/>
        <w:tabs>
          <w:tab w:val="right" w:leader="dot" w:pos="9192"/>
        </w:tabs>
        <w:rPr>
          <w:rFonts w:asciiTheme="minorHAnsi" w:eastAsiaTheme="minorEastAsia" w:hAnsiTheme="minorHAnsi" w:cstheme="minorBidi"/>
          <w:noProof/>
          <w:sz w:val="22"/>
          <w:szCs w:val="22"/>
          <w:lang w:eastAsia="en-AU"/>
        </w:rPr>
      </w:pPr>
      <w:r>
        <w:fldChar w:fldCharType="begin"/>
      </w:r>
      <w:r w:rsidR="00E027E1">
        <w:instrText xml:space="preserve"> TOC \h \z \c "Table" </w:instrText>
      </w:r>
      <w:r>
        <w:fldChar w:fldCharType="separate"/>
      </w:r>
      <w:hyperlink w:anchor="_Toc17290793" w:history="1">
        <w:r w:rsidR="002453F3" w:rsidRPr="00C23868">
          <w:rPr>
            <w:rStyle w:val="Hyperlink"/>
            <w:noProof/>
          </w:rPr>
          <w:t>Table 1</w:t>
        </w:r>
        <w:r w:rsidR="002453F3" w:rsidRPr="00C23868">
          <w:rPr>
            <w:rStyle w:val="Hyperlink"/>
            <w:noProof/>
          </w:rPr>
          <w:noBreakHyphen/>
          <w:t>1: Junction of the Warrego and Darling rivers Selected Area monitoring zones.</w:t>
        </w:r>
        <w:r w:rsidR="002453F3">
          <w:rPr>
            <w:noProof/>
            <w:webHidden/>
          </w:rPr>
          <w:tab/>
        </w:r>
        <w:r w:rsidR="002453F3">
          <w:rPr>
            <w:noProof/>
            <w:webHidden/>
          </w:rPr>
          <w:fldChar w:fldCharType="begin"/>
        </w:r>
        <w:r w:rsidR="002453F3">
          <w:rPr>
            <w:noProof/>
            <w:webHidden/>
          </w:rPr>
          <w:instrText xml:space="preserve"> PAGEREF _Toc17290793 \h </w:instrText>
        </w:r>
        <w:r w:rsidR="002453F3">
          <w:rPr>
            <w:noProof/>
            <w:webHidden/>
          </w:rPr>
        </w:r>
        <w:r w:rsidR="002453F3">
          <w:rPr>
            <w:noProof/>
            <w:webHidden/>
          </w:rPr>
          <w:fldChar w:fldCharType="separate"/>
        </w:r>
        <w:r w:rsidR="00876902">
          <w:rPr>
            <w:noProof/>
            <w:webHidden/>
          </w:rPr>
          <w:t>4</w:t>
        </w:r>
        <w:r w:rsidR="002453F3">
          <w:rPr>
            <w:noProof/>
            <w:webHidden/>
          </w:rPr>
          <w:fldChar w:fldCharType="end"/>
        </w:r>
      </w:hyperlink>
    </w:p>
    <w:p w14:paraId="409AACA5" w14:textId="613EBF37" w:rsidR="002453F3" w:rsidRDefault="0045736D">
      <w:pPr>
        <w:pStyle w:val="TableofFigures"/>
        <w:tabs>
          <w:tab w:val="right" w:leader="dot" w:pos="9192"/>
        </w:tabs>
        <w:rPr>
          <w:rFonts w:asciiTheme="minorHAnsi" w:eastAsiaTheme="minorEastAsia" w:hAnsiTheme="minorHAnsi" w:cstheme="minorBidi"/>
          <w:noProof/>
          <w:sz w:val="22"/>
          <w:szCs w:val="22"/>
          <w:lang w:eastAsia="en-AU"/>
        </w:rPr>
      </w:pPr>
      <w:hyperlink w:anchor="_Toc17290794" w:history="1">
        <w:r w:rsidR="002453F3" w:rsidRPr="00C23868">
          <w:rPr>
            <w:rStyle w:val="Hyperlink"/>
            <w:noProof/>
          </w:rPr>
          <w:t>Table 3</w:t>
        </w:r>
        <w:r w:rsidR="002453F3" w:rsidRPr="00C23868">
          <w:rPr>
            <w:rStyle w:val="Hyperlink"/>
            <w:noProof/>
          </w:rPr>
          <w:noBreakHyphen/>
          <w:t>1: Summary of long term expected outcomes from environmental watering in the northern unregulated river (Source: Commonwealth of Australia, 2017).</w:t>
        </w:r>
        <w:r w:rsidR="002453F3">
          <w:rPr>
            <w:noProof/>
            <w:webHidden/>
          </w:rPr>
          <w:tab/>
        </w:r>
        <w:r w:rsidR="002453F3">
          <w:rPr>
            <w:noProof/>
            <w:webHidden/>
          </w:rPr>
          <w:fldChar w:fldCharType="begin"/>
        </w:r>
        <w:r w:rsidR="002453F3">
          <w:rPr>
            <w:noProof/>
            <w:webHidden/>
          </w:rPr>
          <w:instrText xml:space="preserve"> PAGEREF _Toc17290794 \h </w:instrText>
        </w:r>
        <w:r w:rsidR="002453F3">
          <w:rPr>
            <w:noProof/>
            <w:webHidden/>
          </w:rPr>
        </w:r>
        <w:r w:rsidR="002453F3">
          <w:rPr>
            <w:noProof/>
            <w:webHidden/>
          </w:rPr>
          <w:fldChar w:fldCharType="separate"/>
        </w:r>
        <w:r w:rsidR="00876902">
          <w:rPr>
            <w:noProof/>
            <w:webHidden/>
          </w:rPr>
          <w:t>9</w:t>
        </w:r>
        <w:r w:rsidR="002453F3">
          <w:rPr>
            <w:noProof/>
            <w:webHidden/>
          </w:rPr>
          <w:fldChar w:fldCharType="end"/>
        </w:r>
      </w:hyperlink>
    </w:p>
    <w:p w14:paraId="08DE1DDF" w14:textId="415B7DE7" w:rsidR="002453F3" w:rsidRDefault="0045736D">
      <w:pPr>
        <w:pStyle w:val="TableofFigures"/>
        <w:tabs>
          <w:tab w:val="right" w:leader="dot" w:pos="9192"/>
        </w:tabs>
        <w:rPr>
          <w:rFonts w:asciiTheme="minorHAnsi" w:eastAsiaTheme="minorEastAsia" w:hAnsiTheme="minorHAnsi" w:cstheme="minorBidi"/>
          <w:noProof/>
          <w:sz w:val="22"/>
          <w:szCs w:val="22"/>
          <w:lang w:eastAsia="en-AU"/>
        </w:rPr>
      </w:pPr>
      <w:hyperlink w:anchor="_Toc17290795" w:history="1">
        <w:r w:rsidR="002453F3" w:rsidRPr="00C23868">
          <w:rPr>
            <w:rStyle w:val="Hyperlink"/>
            <w:noProof/>
          </w:rPr>
          <w:t>Table 3</w:t>
        </w:r>
        <w:r w:rsidR="002453F3" w:rsidRPr="00C23868">
          <w:rPr>
            <w:rStyle w:val="Hyperlink"/>
            <w:noProof/>
          </w:rPr>
          <w:noBreakHyphen/>
          <w:t>2: Expected outcomes from the use of Commonwealth environmental water during the LTIM Project relevant to the Warrego-Darling Selected Area.</w:t>
        </w:r>
        <w:r w:rsidR="002453F3">
          <w:rPr>
            <w:noProof/>
            <w:webHidden/>
          </w:rPr>
          <w:tab/>
        </w:r>
        <w:r w:rsidR="002453F3">
          <w:rPr>
            <w:noProof/>
            <w:webHidden/>
          </w:rPr>
          <w:fldChar w:fldCharType="begin"/>
        </w:r>
        <w:r w:rsidR="002453F3">
          <w:rPr>
            <w:noProof/>
            <w:webHidden/>
          </w:rPr>
          <w:instrText xml:space="preserve"> PAGEREF _Toc17290795 \h </w:instrText>
        </w:r>
        <w:r w:rsidR="002453F3">
          <w:rPr>
            <w:noProof/>
            <w:webHidden/>
          </w:rPr>
        </w:r>
        <w:r w:rsidR="002453F3">
          <w:rPr>
            <w:noProof/>
            <w:webHidden/>
          </w:rPr>
          <w:fldChar w:fldCharType="separate"/>
        </w:r>
        <w:r w:rsidR="00876902">
          <w:rPr>
            <w:noProof/>
            <w:webHidden/>
          </w:rPr>
          <w:t>11</w:t>
        </w:r>
        <w:r w:rsidR="002453F3">
          <w:rPr>
            <w:noProof/>
            <w:webHidden/>
          </w:rPr>
          <w:fldChar w:fldCharType="end"/>
        </w:r>
      </w:hyperlink>
    </w:p>
    <w:p w14:paraId="4C2CA504" w14:textId="23E2FEAA" w:rsidR="002453F3" w:rsidRDefault="0045736D">
      <w:pPr>
        <w:pStyle w:val="TableofFigures"/>
        <w:tabs>
          <w:tab w:val="right" w:leader="dot" w:pos="9192"/>
        </w:tabs>
        <w:rPr>
          <w:rFonts w:asciiTheme="minorHAnsi" w:eastAsiaTheme="minorEastAsia" w:hAnsiTheme="minorHAnsi" w:cstheme="minorBidi"/>
          <w:noProof/>
          <w:sz w:val="22"/>
          <w:szCs w:val="22"/>
          <w:lang w:eastAsia="en-AU"/>
        </w:rPr>
      </w:pPr>
      <w:hyperlink w:anchor="_Toc17290796" w:history="1">
        <w:r w:rsidR="002453F3" w:rsidRPr="00C23868">
          <w:rPr>
            <w:rStyle w:val="Hyperlink"/>
            <w:noProof/>
          </w:rPr>
          <w:t>Table 4</w:t>
        </w:r>
        <w:r w:rsidR="002453F3" w:rsidRPr="00C23868">
          <w:rPr>
            <w:rStyle w:val="Hyperlink"/>
            <w:noProof/>
          </w:rPr>
          <w:noBreakHyphen/>
          <w:t>1: Thresholds in water quality variables identified in the Darling River zone.</w:t>
        </w:r>
        <w:r w:rsidR="002453F3">
          <w:rPr>
            <w:noProof/>
            <w:webHidden/>
          </w:rPr>
          <w:tab/>
        </w:r>
        <w:r w:rsidR="002453F3">
          <w:rPr>
            <w:noProof/>
            <w:webHidden/>
          </w:rPr>
          <w:fldChar w:fldCharType="begin"/>
        </w:r>
        <w:r w:rsidR="002453F3">
          <w:rPr>
            <w:noProof/>
            <w:webHidden/>
          </w:rPr>
          <w:instrText xml:space="preserve"> PAGEREF _Toc17290796 \h </w:instrText>
        </w:r>
        <w:r w:rsidR="002453F3">
          <w:rPr>
            <w:noProof/>
            <w:webHidden/>
          </w:rPr>
        </w:r>
        <w:r w:rsidR="002453F3">
          <w:rPr>
            <w:noProof/>
            <w:webHidden/>
          </w:rPr>
          <w:fldChar w:fldCharType="separate"/>
        </w:r>
        <w:r w:rsidR="00876902">
          <w:rPr>
            <w:noProof/>
            <w:webHidden/>
          </w:rPr>
          <w:t>28</w:t>
        </w:r>
        <w:r w:rsidR="002453F3">
          <w:rPr>
            <w:noProof/>
            <w:webHidden/>
          </w:rPr>
          <w:fldChar w:fldCharType="end"/>
        </w:r>
      </w:hyperlink>
    </w:p>
    <w:p w14:paraId="374EB254" w14:textId="27532988" w:rsidR="009A04D8" w:rsidRPr="009A04D8" w:rsidRDefault="00647C26" w:rsidP="009A04D8">
      <w:pPr>
        <w:pStyle w:val="Bodycopy"/>
        <w:rPr>
          <w:lang w:val="en-AU"/>
        </w:rPr>
      </w:pPr>
      <w:r>
        <w:rPr>
          <w:rFonts w:cs="Times New Roman"/>
          <w:szCs w:val="24"/>
          <w:lang w:val="en-AU"/>
        </w:rPr>
        <w:fldChar w:fldCharType="end"/>
      </w:r>
    </w:p>
    <w:p w14:paraId="78FC88FC" w14:textId="77777777" w:rsidR="007E2468" w:rsidRPr="009350B0" w:rsidRDefault="007E2468" w:rsidP="007E2468">
      <w:pPr>
        <w:spacing w:before="400" w:after="400"/>
        <w:rPr>
          <w:sz w:val="44"/>
          <w:szCs w:val="44"/>
        </w:rPr>
      </w:pPr>
      <w:r w:rsidRPr="009350B0">
        <w:rPr>
          <w:sz w:val="44"/>
          <w:szCs w:val="44"/>
        </w:rPr>
        <w:t>Abbreviations</w:t>
      </w:r>
    </w:p>
    <w:tbl>
      <w:tblPr>
        <w:tblW w:w="0" w:type="auto"/>
        <w:tblBorders>
          <w:top w:val="single" w:sz="2" w:space="0" w:color="000000"/>
          <w:bottom w:val="single" w:sz="2" w:space="0" w:color="000000"/>
          <w:insideH w:val="single" w:sz="2" w:space="0" w:color="000000"/>
          <w:insideV w:val="single" w:sz="2" w:space="0" w:color="000000"/>
        </w:tblBorders>
        <w:tblLook w:val="01E0" w:firstRow="1" w:lastRow="1" w:firstColumn="1" w:lastColumn="1" w:noHBand="0" w:noVBand="0"/>
      </w:tblPr>
      <w:tblGrid>
        <w:gridCol w:w="1648"/>
        <w:gridCol w:w="7554"/>
      </w:tblGrid>
      <w:tr w:rsidR="00B36C3C" w:rsidRPr="00856817" w14:paraId="56214C37" w14:textId="77777777" w:rsidTr="001F36A8">
        <w:tc>
          <w:tcPr>
            <w:tcW w:w="1648" w:type="dxa"/>
            <w:shd w:val="clear" w:color="auto" w:fill="D9D9D9"/>
            <w:noWrap/>
            <w:vAlign w:val="center"/>
          </w:tcPr>
          <w:p w14:paraId="50AB0813" w14:textId="77777777" w:rsidR="00B36C3C" w:rsidRPr="00856817" w:rsidRDefault="00B36C3C" w:rsidP="00B148EF">
            <w:pPr>
              <w:pStyle w:val="TableHeadingLeft"/>
              <w:spacing w:before="60" w:after="60" w:line="280" w:lineRule="exact"/>
              <w:jc w:val="center"/>
              <w:rPr>
                <w:b w:val="0"/>
                <w:sz w:val="18"/>
                <w:szCs w:val="18"/>
                <w:lang w:val="en-AU"/>
              </w:rPr>
            </w:pPr>
            <w:r>
              <w:rPr>
                <w:b w:val="0"/>
                <w:sz w:val="18"/>
                <w:szCs w:val="18"/>
                <w:lang w:val="en-AU"/>
              </w:rPr>
              <w:t>Abbreviation</w:t>
            </w:r>
          </w:p>
        </w:tc>
        <w:tc>
          <w:tcPr>
            <w:tcW w:w="7554" w:type="dxa"/>
            <w:shd w:val="clear" w:color="auto" w:fill="D9D9D9"/>
            <w:noWrap/>
            <w:vAlign w:val="center"/>
          </w:tcPr>
          <w:p w14:paraId="4C6191C0" w14:textId="77777777" w:rsidR="00B36C3C" w:rsidRPr="00856817" w:rsidRDefault="00B36C3C" w:rsidP="00B148EF">
            <w:pPr>
              <w:pStyle w:val="TableHeadingLeft"/>
              <w:spacing w:before="60" w:after="60" w:line="280" w:lineRule="exact"/>
              <w:jc w:val="center"/>
              <w:rPr>
                <w:b w:val="0"/>
                <w:sz w:val="18"/>
                <w:szCs w:val="18"/>
                <w:lang w:val="en-AU"/>
              </w:rPr>
            </w:pPr>
            <w:r>
              <w:rPr>
                <w:b w:val="0"/>
                <w:sz w:val="18"/>
                <w:szCs w:val="18"/>
                <w:lang w:val="en-AU"/>
              </w:rPr>
              <w:t>Description</w:t>
            </w:r>
          </w:p>
        </w:tc>
      </w:tr>
      <w:tr w:rsidR="00B36C3C" w:rsidRPr="00856817" w14:paraId="2CA12189" w14:textId="77777777" w:rsidTr="001F36A8">
        <w:tc>
          <w:tcPr>
            <w:tcW w:w="1648" w:type="dxa"/>
            <w:noWrap/>
            <w:vAlign w:val="center"/>
          </w:tcPr>
          <w:p w14:paraId="5675AF2C" w14:textId="77777777" w:rsidR="00B36C3C" w:rsidRDefault="00B36C3C" w:rsidP="00B148EF">
            <w:pPr>
              <w:pStyle w:val="TablebodycopyLEFT"/>
              <w:spacing w:before="60" w:after="60" w:line="280" w:lineRule="exact"/>
              <w:rPr>
                <w:sz w:val="18"/>
                <w:szCs w:val="18"/>
                <w:lang w:val="en-AU"/>
              </w:rPr>
            </w:pPr>
            <w:r>
              <w:rPr>
                <w:sz w:val="18"/>
                <w:szCs w:val="18"/>
                <w:lang w:val="en-AU"/>
              </w:rPr>
              <w:t>ANZECC</w:t>
            </w:r>
          </w:p>
        </w:tc>
        <w:tc>
          <w:tcPr>
            <w:tcW w:w="7554" w:type="dxa"/>
            <w:noWrap/>
            <w:vAlign w:val="center"/>
          </w:tcPr>
          <w:p w14:paraId="7BCE18FA" w14:textId="77777777" w:rsidR="00B36C3C" w:rsidRDefault="00B36C3C" w:rsidP="00B148EF">
            <w:pPr>
              <w:pStyle w:val="TablebodycopyLEFT"/>
              <w:spacing w:before="60" w:after="60" w:line="280" w:lineRule="exact"/>
              <w:rPr>
                <w:sz w:val="18"/>
                <w:szCs w:val="18"/>
                <w:lang w:val="en-AU"/>
              </w:rPr>
            </w:pPr>
            <w:bookmarkStart w:id="12" w:name="_Hlk17288810"/>
            <w:r w:rsidRPr="0066222D">
              <w:rPr>
                <w:sz w:val="18"/>
                <w:szCs w:val="18"/>
                <w:lang w:val="en-AU"/>
              </w:rPr>
              <w:t>Australian and New Zealand Environment and Conservation Council</w:t>
            </w:r>
            <w:bookmarkEnd w:id="12"/>
          </w:p>
        </w:tc>
      </w:tr>
      <w:tr w:rsidR="00B36C3C" w:rsidRPr="00856817" w14:paraId="489FDC1C" w14:textId="77777777" w:rsidTr="001F36A8">
        <w:tc>
          <w:tcPr>
            <w:tcW w:w="1648" w:type="dxa"/>
            <w:noWrap/>
            <w:vAlign w:val="center"/>
          </w:tcPr>
          <w:p w14:paraId="3C906235" w14:textId="77777777" w:rsidR="00B36C3C" w:rsidRDefault="00B36C3C" w:rsidP="00B148EF">
            <w:pPr>
              <w:pStyle w:val="TablebodycopyLEFT"/>
              <w:spacing w:before="60" w:after="60" w:line="280" w:lineRule="exact"/>
              <w:rPr>
                <w:sz w:val="18"/>
                <w:szCs w:val="18"/>
                <w:lang w:val="en-AU"/>
              </w:rPr>
            </w:pPr>
            <w:r w:rsidRPr="00942293">
              <w:rPr>
                <w:sz w:val="18"/>
                <w:szCs w:val="18"/>
                <w:lang w:val="en-AU"/>
              </w:rPr>
              <w:t>CEWO</w:t>
            </w:r>
          </w:p>
        </w:tc>
        <w:tc>
          <w:tcPr>
            <w:tcW w:w="7554" w:type="dxa"/>
            <w:noWrap/>
            <w:vAlign w:val="center"/>
          </w:tcPr>
          <w:p w14:paraId="0A145224" w14:textId="77777777" w:rsidR="00B36C3C" w:rsidRDefault="00B36C3C" w:rsidP="00B148EF">
            <w:pPr>
              <w:pStyle w:val="TablebodycopyLEFT"/>
              <w:spacing w:before="60" w:after="60" w:line="280" w:lineRule="exact"/>
              <w:rPr>
                <w:sz w:val="18"/>
                <w:szCs w:val="18"/>
                <w:lang w:val="en-AU"/>
              </w:rPr>
            </w:pPr>
            <w:r w:rsidRPr="00942293">
              <w:rPr>
                <w:sz w:val="18"/>
                <w:szCs w:val="18"/>
                <w:lang w:val="en-AU"/>
              </w:rPr>
              <w:t>Commonwealth Environmental Water Office</w:t>
            </w:r>
          </w:p>
        </w:tc>
      </w:tr>
      <w:tr w:rsidR="00B36C3C" w:rsidRPr="00856817" w14:paraId="71B2A6EF" w14:textId="77777777" w:rsidTr="001F36A8">
        <w:tc>
          <w:tcPr>
            <w:tcW w:w="1648" w:type="dxa"/>
            <w:noWrap/>
            <w:vAlign w:val="center"/>
          </w:tcPr>
          <w:p w14:paraId="37CBFE61" w14:textId="77777777" w:rsidR="00B36C3C" w:rsidRDefault="00B36C3C" w:rsidP="001F36A8">
            <w:pPr>
              <w:pStyle w:val="TablebodycopyLEFT"/>
              <w:spacing w:before="60" w:after="60" w:line="280" w:lineRule="exact"/>
              <w:rPr>
                <w:sz w:val="18"/>
                <w:szCs w:val="18"/>
                <w:lang w:val="en-AU"/>
              </w:rPr>
            </w:pPr>
            <w:r>
              <w:rPr>
                <w:sz w:val="18"/>
                <w:szCs w:val="18"/>
                <w:lang w:val="en-AU"/>
              </w:rPr>
              <w:t>GL</w:t>
            </w:r>
          </w:p>
        </w:tc>
        <w:tc>
          <w:tcPr>
            <w:tcW w:w="7554" w:type="dxa"/>
            <w:noWrap/>
            <w:vAlign w:val="center"/>
          </w:tcPr>
          <w:p w14:paraId="27EAB1C5" w14:textId="77777777" w:rsidR="00B36C3C" w:rsidRPr="001318F5" w:rsidRDefault="00B36C3C" w:rsidP="001F36A8">
            <w:pPr>
              <w:pStyle w:val="TablebodycopyLEFT"/>
              <w:spacing w:before="60" w:after="60" w:line="280" w:lineRule="exact"/>
              <w:rPr>
                <w:sz w:val="18"/>
                <w:szCs w:val="18"/>
                <w:lang w:val="en-AU"/>
              </w:rPr>
            </w:pPr>
            <w:proofErr w:type="spellStart"/>
            <w:r>
              <w:rPr>
                <w:sz w:val="18"/>
                <w:szCs w:val="18"/>
                <w:lang w:val="en-AU"/>
              </w:rPr>
              <w:t>gigalitre</w:t>
            </w:r>
            <w:proofErr w:type="spellEnd"/>
          </w:p>
        </w:tc>
      </w:tr>
      <w:tr w:rsidR="00B36C3C" w:rsidRPr="00856817" w14:paraId="2E53DAC7" w14:textId="77777777" w:rsidTr="001F36A8">
        <w:tc>
          <w:tcPr>
            <w:tcW w:w="1648" w:type="dxa"/>
            <w:noWrap/>
            <w:vAlign w:val="center"/>
          </w:tcPr>
          <w:p w14:paraId="6DBB0CE4" w14:textId="77777777" w:rsidR="00B36C3C" w:rsidRDefault="00B36C3C" w:rsidP="001F36A8">
            <w:pPr>
              <w:pStyle w:val="TablebodycopyLEFT"/>
              <w:spacing w:before="60" w:after="60" w:line="280" w:lineRule="exact"/>
              <w:rPr>
                <w:sz w:val="18"/>
                <w:szCs w:val="18"/>
                <w:lang w:val="en-AU"/>
              </w:rPr>
            </w:pPr>
            <w:r>
              <w:rPr>
                <w:sz w:val="18"/>
                <w:szCs w:val="18"/>
                <w:lang w:val="en-AU"/>
              </w:rPr>
              <w:t>GPP</w:t>
            </w:r>
          </w:p>
        </w:tc>
        <w:tc>
          <w:tcPr>
            <w:tcW w:w="7554" w:type="dxa"/>
            <w:noWrap/>
            <w:vAlign w:val="center"/>
          </w:tcPr>
          <w:p w14:paraId="3BEA8096" w14:textId="77777777" w:rsidR="00B36C3C" w:rsidRPr="00942293" w:rsidRDefault="00B36C3C" w:rsidP="001F36A8">
            <w:pPr>
              <w:pStyle w:val="TablebodycopyLEFT"/>
              <w:spacing w:before="60" w:after="60" w:line="280" w:lineRule="exact"/>
              <w:rPr>
                <w:sz w:val="18"/>
                <w:szCs w:val="18"/>
                <w:lang w:val="en-AU"/>
              </w:rPr>
            </w:pPr>
            <w:r w:rsidRPr="001318F5">
              <w:rPr>
                <w:sz w:val="18"/>
                <w:szCs w:val="18"/>
                <w:lang w:val="en-AU"/>
              </w:rPr>
              <w:t>Gross Primary Production</w:t>
            </w:r>
          </w:p>
        </w:tc>
      </w:tr>
      <w:tr w:rsidR="00B36C3C" w:rsidRPr="00856817" w14:paraId="5564BAB2" w14:textId="77777777" w:rsidTr="001F36A8">
        <w:tc>
          <w:tcPr>
            <w:tcW w:w="1648" w:type="dxa"/>
            <w:noWrap/>
            <w:vAlign w:val="center"/>
          </w:tcPr>
          <w:p w14:paraId="61FCC76D" w14:textId="77777777" w:rsidR="00B36C3C" w:rsidRDefault="00B36C3C" w:rsidP="001F36A8">
            <w:pPr>
              <w:pStyle w:val="TablebodycopyLEFT"/>
              <w:spacing w:before="60" w:after="60" w:line="280" w:lineRule="exact"/>
              <w:rPr>
                <w:sz w:val="18"/>
                <w:szCs w:val="18"/>
                <w:lang w:val="en-AU"/>
              </w:rPr>
            </w:pPr>
            <w:r>
              <w:rPr>
                <w:sz w:val="18"/>
                <w:szCs w:val="18"/>
                <w:lang w:val="en-AU"/>
              </w:rPr>
              <w:t>ha</w:t>
            </w:r>
          </w:p>
        </w:tc>
        <w:tc>
          <w:tcPr>
            <w:tcW w:w="7554" w:type="dxa"/>
            <w:noWrap/>
            <w:vAlign w:val="center"/>
          </w:tcPr>
          <w:p w14:paraId="397B9736" w14:textId="77777777" w:rsidR="00B36C3C" w:rsidRPr="00942293" w:rsidRDefault="00B36C3C" w:rsidP="001F36A8">
            <w:pPr>
              <w:pStyle w:val="TablebodycopyLEFT"/>
              <w:spacing w:before="60" w:after="60" w:line="280" w:lineRule="exact"/>
              <w:rPr>
                <w:sz w:val="18"/>
                <w:szCs w:val="18"/>
                <w:lang w:val="en-AU"/>
              </w:rPr>
            </w:pPr>
            <w:r>
              <w:rPr>
                <w:sz w:val="18"/>
                <w:szCs w:val="18"/>
                <w:lang w:val="en-AU"/>
              </w:rPr>
              <w:t>hectare</w:t>
            </w:r>
          </w:p>
        </w:tc>
      </w:tr>
      <w:tr w:rsidR="00B36C3C" w:rsidRPr="00856817" w14:paraId="33A961D5" w14:textId="77777777" w:rsidTr="001F36A8">
        <w:tc>
          <w:tcPr>
            <w:tcW w:w="1648" w:type="dxa"/>
            <w:noWrap/>
            <w:vAlign w:val="center"/>
          </w:tcPr>
          <w:p w14:paraId="145B34D4" w14:textId="77777777" w:rsidR="00B36C3C" w:rsidRDefault="00B36C3C" w:rsidP="001F36A8">
            <w:pPr>
              <w:pStyle w:val="TablebodycopyLEFT"/>
              <w:spacing w:before="60" w:after="60" w:line="280" w:lineRule="exact"/>
              <w:rPr>
                <w:sz w:val="18"/>
                <w:szCs w:val="18"/>
                <w:lang w:val="en-AU"/>
              </w:rPr>
            </w:pPr>
            <w:r>
              <w:rPr>
                <w:sz w:val="18"/>
                <w:szCs w:val="18"/>
                <w:lang w:val="en-AU"/>
              </w:rPr>
              <w:t>km</w:t>
            </w:r>
          </w:p>
        </w:tc>
        <w:tc>
          <w:tcPr>
            <w:tcW w:w="7554" w:type="dxa"/>
            <w:noWrap/>
            <w:vAlign w:val="center"/>
          </w:tcPr>
          <w:p w14:paraId="0A066DA7" w14:textId="77777777" w:rsidR="00B36C3C" w:rsidRDefault="00B36C3C" w:rsidP="001F36A8">
            <w:pPr>
              <w:pStyle w:val="TablebodycopyLEFT"/>
              <w:spacing w:before="60" w:after="60" w:line="280" w:lineRule="exact"/>
              <w:rPr>
                <w:sz w:val="18"/>
                <w:szCs w:val="18"/>
                <w:lang w:val="en-AU"/>
              </w:rPr>
            </w:pPr>
            <w:r>
              <w:rPr>
                <w:sz w:val="18"/>
                <w:szCs w:val="18"/>
                <w:lang w:val="en-AU"/>
              </w:rPr>
              <w:t xml:space="preserve">kilometre </w:t>
            </w:r>
          </w:p>
        </w:tc>
      </w:tr>
      <w:tr w:rsidR="00B36C3C" w:rsidRPr="00856817" w14:paraId="6B5D2B10" w14:textId="77777777" w:rsidTr="001F36A8">
        <w:tc>
          <w:tcPr>
            <w:tcW w:w="1648" w:type="dxa"/>
            <w:noWrap/>
            <w:vAlign w:val="center"/>
          </w:tcPr>
          <w:p w14:paraId="041AEAC5" w14:textId="77777777" w:rsidR="00B36C3C" w:rsidRDefault="00B36C3C" w:rsidP="00B148EF">
            <w:pPr>
              <w:pStyle w:val="TablebodycopyLEFT"/>
              <w:spacing w:before="60" w:after="60" w:line="280" w:lineRule="exact"/>
              <w:rPr>
                <w:sz w:val="18"/>
                <w:szCs w:val="18"/>
                <w:lang w:val="en-AU"/>
              </w:rPr>
            </w:pPr>
            <w:r>
              <w:rPr>
                <w:sz w:val="18"/>
                <w:szCs w:val="18"/>
                <w:lang w:val="en-AU"/>
              </w:rPr>
              <w:t>LTAAY</w:t>
            </w:r>
          </w:p>
        </w:tc>
        <w:tc>
          <w:tcPr>
            <w:tcW w:w="7554" w:type="dxa"/>
            <w:noWrap/>
            <w:vAlign w:val="center"/>
          </w:tcPr>
          <w:p w14:paraId="17AD387F" w14:textId="77777777" w:rsidR="00B36C3C" w:rsidRPr="007E2468" w:rsidRDefault="00B36C3C" w:rsidP="00B148EF">
            <w:pPr>
              <w:pStyle w:val="TablebodycopyLEFT"/>
              <w:spacing w:before="60" w:after="60" w:line="280" w:lineRule="exact"/>
              <w:rPr>
                <w:sz w:val="18"/>
                <w:szCs w:val="18"/>
                <w:lang w:val="en-AU"/>
              </w:rPr>
            </w:pPr>
            <w:r w:rsidRPr="00B36C3C">
              <w:rPr>
                <w:sz w:val="18"/>
                <w:szCs w:val="18"/>
                <w:lang w:val="en-AU"/>
              </w:rPr>
              <w:t>long term average annual yield</w:t>
            </w:r>
          </w:p>
        </w:tc>
      </w:tr>
      <w:tr w:rsidR="00B36C3C" w:rsidRPr="00856817" w14:paraId="35093514" w14:textId="77777777" w:rsidTr="001F36A8">
        <w:tc>
          <w:tcPr>
            <w:tcW w:w="1648" w:type="dxa"/>
            <w:noWrap/>
            <w:vAlign w:val="center"/>
          </w:tcPr>
          <w:p w14:paraId="7049F73A" w14:textId="77777777" w:rsidR="00B36C3C" w:rsidRPr="00856817" w:rsidRDefault="00B36C3C" w:rsidP="00B148EF">
            <w:pPr>
              <w:pStyle w:val="TablebodycopyLEFT"/>
              <w:spacing w:before="60" w:after="60" w:line="280" w:lineRule="exact"/>
              <w:rPr>
                <w:sz w:val="18"/>
                <w:szCs w:val="18"/>
                <w:lang w:val="en-AU"/>
              </w:rPr>
            </w:pPr>
            <w:r>
              <w:rPr>
                <w:sz w:val="18"/>
                <w:szCs w:val="18"/>
                <w:lang w:val="en-AU"/>
              </w:rPr>
              <w:t>LTIM Project</w:t>
            </w:r>
          </w:p>
        </w:tc>
        <w:tc>
          <w:tcPr>
            <w:tcW w:w="7554" w:type="dxa"/>
            <w:noWrap/>
            <w:vAlign w:val="center"/>
          </w:tcPr>
          <w:p w14:paraId="609E53FF" w14:textId="77777777" w:rsidR="00B36C3C" w:rsidRPr="00856817" w:rsidRDefault="00B36C3C" w:rsidP="00B148EF">
            <w:pPr>
              <w:pStyle w:val="TablebodycopyLEFT"/>
              <w:spacing w:before="60" w:after="60" w:line="280" w:lineRule="exact"/>
              <w:rPr>
                <w:sz w:val="18"/>
                <w:szCs w:val="18"/>
                <w:lang w:val="en-AU"/>
              </w:rPr>
            </w:pPr>
            <w:r w:rsidRPr="007E2468">
              <w:rPr>
                <w:sz w:val="18"/>
                <w:szCs w:val="18"/>
                <w:lang w:val="en-AU"/>
              </w:rPr>
              <w:t>Long Term Intervention Monitoring</w:t>
            </w:r>
            <w:r>
              <w:rPr>
                <w:sz w:val="18"/>
                <w:szCs w:val="18"/>
                <w:lang w:val="en-AU"/>
              </w:rPr>
              <w:t xml:space="preserve"> Project</w:t>
            </w:r>
          </w:p>
        </w:tc>
      </w:tr>
      <w:tr w:rsidR="00B36C3C" w:rsidRPr="00856817" w14:paraId="1AB69A7F" w14:textId="77777777" w:rsidTr="001F36A8">
        <w:tc>
          <w:tcPr>
            <w:tcW w:w="1648" w:type="dxa"/>
            <w:noWrap/>
            <w:vAlign w:val="center"/>
          </w:tcPr>
          <w:p w14:paraId="3D461922" w14:textId="77777777" w:rsidR="00B36C3C" w:rsidRDefault="00B36C3C" w:rsidP="00B148EF">
            <w:pPr>
              <w:pStyle w:val="TablebodycopyLEFT"/>
              <w:spacing w:before="60" w:after="60" w:line="280" w:lineRule="exact"/>
              <w:rPr>
                <w:sz w:val="18"/>
                <w:szCs w:val="18"/>
                <w:lang w:val="en-AU"/>
              </w:rPr>
            </w:pPr>
            <w:r w:rsidRPr="00942293">
              <w:rPr>
                <w:sz w:val="18"/>
                <w:szCs w:val="18"/>
                <w:lang w:val="en-AU"/>
              </w:rPr>
              <w:t>MDBA</w:t>
            </w:r>
          </w:p>
        </w:tc>
        <w:tc>
          <w:tcPr>
            <w:tcW w:w="7554" w:type="dxa"/>
            <w:noWrap/>
            <w:vAlign w:val="center"/>
          </w:tcPr>
          <w:p w14:paraId="453EF129" w14:textId="77777777" w:rsidR="00B36C3C" w:rsidRDefault="00B36C3C" w:rsidP="00B148EF">
            <w:pPr>
              <w:pStyle w:val="TablebodycopyLEFT"/>
              <w:spacing w:before="60" w:after="60" w:line="280" w:lineRule="exact"/>
              <w:rPr>
                <w:sz w:val="18"/>
                <w:szCs w:val="18"/>
                <w:lang w:val="en-AU"/>
              </w:rPr>
            </w:pPr>
            <w:r w:rsidRPr="00942293">
              <w:rPr>
                <w:sz w:val="18"/>
                <w:szCs w:val="18"/>
                <w:lang w:val="en-AU"/>
              </w:rPr>
              <w:t>Murray-Darling Basin Authority</w:t>
            </w:r>
          </w:p>
        </w:tc>
      </w:tr>
      <w:tr w:rsidR="00B36C3C" w:rsidRPr="00856817" w14:paraId="7E968E37" w14:textId="77777777" w:rsidTr="001F36A8">
        <w:tc>
          <w:tcPr>
            <w:tcW w:w="1648" w:type="dxa"/>
            <w:noWrap/>
            <w:vAlign w:val="center"/>
          </w:tcPr>
          <w:p w14:paraId="6A51C37D" w14:textId="77777777" w:rsidR="00B36C3C" w:rsidRDefault="00B36C3C" w:rsidP="00B148EF">
            <w:pPr>
              <w:pStyle w:val="TablebodycopyLEFT"/>
              <w:spacing w:before="60" w:after="60" w:line="280" w:lineRule="exact"/>
              <w:rPr>
                <w:sz w:val="18"/>
                <w:szCs w:val="18"/>
                <w:lang w:val="en-AU"/>
              </w:rPr>
            </w:pPr>
            <w:r>
              <w:rPr>
                <w:sz w:val="18"/>
                <w:szCs w:val="18"/>
                <w:lang w:val="en-AU"/>
              </w:rPr>
              <w:t>ML/d</w:t>
            </w:r>
          </w:p>
        </w:tc>
        <w:tc>
          <w:tcPr>
            <w:tcW w:w="7554" w:type="dxa"/>
            <w:noWrap/>
            <w:vAlign w:val="center"/>
          </w:tcPr>
          <w:p w14:paraId="5DC58BF1" w14:textId="77777777" w:rsidR="00B36C3C" w:rsidRPr="007E2468" w:rsidRDefault="00B36C3C" w:rsidP="00B148EF">
            <w:pPr>
              <w:pStyle w:val="TablebodycopyLEFT"/>
              <w:spacing w:before="60" w:after="60" w:line="280" w:lineRule="exact"/>
              <w:rPr>
                <w:sz w:val="18"/>
                <w:szCs w:val="18"/>
                <w:lang w:val="en-AU"/>
              </w:rPr>
            </w:pPr>
            <w:proofErr w:type="spellStart"/>
            <w:r>
              <w:rPr>
                <w:sz w:val="18"/>
                <w:szCs w:val="18"/>
                <w:lang w:val="en-AU"/>
              </w:rPr>
              <w:t>Megalitres</w:t>
            </w:r>
            <w:proofErr w:type="spellEnd"/>
            <w:r>
              <w:rPr>
                <w:sz w:val="18"/>
                <w:szCs w:val="18"/>
                <w:lang w:val="en-AU"/>
              </w:rPr>
              <w:t xml:space="preserve"> per day</w:t>
            </w:r>
          </w:p>
        </w:tc>
      </w:tr>
      <w:tr w:rsidR="00B36C3C" w:rsidRPr="00856817" w14:paraId="38D34C1C" w14:textId="77777777" w:rsidTr="001F36A8">
        <w:tc>
          <w:tcPr>
            <w:tcW w:w="1648" w:type="dxa"/>
            <w:noWrap/>
            <w:vAlign w:val="center"/>
          </w:tcPr>
          <w:p w14:paraId="70DAC2DF" w14:textId="77777777" w:rsidR="00B36C3C" w:rsidRPr="00942293" w:rsidRDefault="00B36C3C" w:rsidP="001F36A8">
            <w:pPr>
              <w:pStyle w:val="TablebodycopyLEFT"/>
              <w:spacing w:before="60" w:after="60" w:line="280" w:lineRule="exact"/>
              <w:rPr>
                <w:sz w:val="18"/>
                <w:szCs w:val="18"/>
                <w:lang w:val="en-AU"/>
              </w:rPr>
            </w:pPr>
            <w:proofErr w:type="spellStart"/>
            <w:r w:rsidRPr="00942293">
              <w:rPr>
                <w:sz w:val="18"/>
                <w:szCs w:val="18"/>
                <w:lang w:val="en-AU"/>
              </w:rPr>
              <w:t>mS</w:t>
            </w:r>
            <w:proofErr w:type="spellEnd"/>
            <w:r w:rsidRPr="00942293">
              <w:rPr>
                <w:sz w:val="18"/>
                <w:szCs w:val="18"/>
                <w:lang w:val="en-AU"/>
              </w:rPr>
              <w:t>/cm</w:t>
            </w:r>
          </w:p>
        </w:tc>
        <w:tc>
          <w:tcPr>
            <w:tcW w:w="7554" w:type="dxa"/>
            <w:noWrap/>
            <w:vAlign w:val="center"/>
          </w:tcPr>
          <w:p w14:paraId="1372DEA0" w14:textId="77777777" w:rsidR="00B36C3C" w:rsidRPr="00942293" w:rsidRDefault="00B36C3C" w:rsidP="001F36A8">
            <w:pPr>
              <w:pStyle w:val="TablebodycopyLEFT"/>
              <w:spacing w:before="60" w:after="60" w:line="280" w:lineRule="exact"/>
              <w:rPr>
                <w:sz w:val="18"/>
                <w:szCs w:val="18"/>
                <w:lang w:val="en-AU"/>
              </w:rPr>
            </w:pPr>
            <w:proofErr w:type="spellStart"/>
            <w:r w:rsidRPr="001F36A8">
              <w:rPr>
                <w:sz w:val="18"/>
                <w:szCs w:val="18"/>
                <w:lang w:val="en-AU"/>
              </w:rPr>
              <w:t>millisiemens</w:t>
            </w:r>
            <w:proofErr w:type="spellEnd"/>
            <w:r w:rsidRPr="001F36A8">
              <w:rPr>
                <w:sz w:val="18"/>
                <w:szCs w:val="18"/>
                <w:lang w:val="en-AU"/>
              </w:rPr>
              <w:t xml:space="preserve"> per centimetr</w:t>
            </w:r>
            <w:r>
              <w:rPr>
                <w:sz w:val="18"/>
                <w:szCs w:val="18"/>
                <w:lang w:val="en-AU"/>
              </w:rPr>
              <w:t>e</w:t>
            </w:r>
          </w:p>
        </w:tc>
      </w:tr>
      <w:tr w:rsidR="00B36C3C" w:rsidRPr="00856817" w14:paraId="61BCD954" w14:textId="77777777" w:rsidTr="001F36A8">
        <w:tc>
          <w:tcPr>
            <w:tcW w:w="1648" w:type="dxa"/>
            <w:noWrap/>
            <w:vAlign w:val="center"/>
          </w:tcPr>
          <w:p w14:paraId="1D1B998D" w14:textId="77777777" w:rsidR="00B36C3C" w:rsidRPr="00942293" w:rsidRDefault="00B36C3C" w:rsidP="001F36A8">
            <w:pPr>
              <w:pStyle w:val="TablebodycopyLEFT"/>
              <w:spacing w:before="60" w:after="60" w:line="280" w:lineRule="exact"/>
              <w:rPr>
                <w:sz w:val="18"/>
                <w:szCs w:val="18"/>
                <w:lang w:val="en-AU"/>
              </w:rPr>
            </w:pPr>
            <w:r>
              <w:rPr>
                <w:sz w:val="18"/>
                <w:szCs w:val="18"/>
                <w:lang w:val="en-AU"/>
              </w:rPr>
              <w:t>NP</w:t>
            </w:r>
          </w:p>
        </w:tc>
        <w:tc>
          <w:tcPr>
            <w:tcW w:w="7554" w:type="dxa"/>
            <w:noWrap/>
            <w:vAlign w:val="center"/>
          </w:tcPr>
          <w:p w14:paraId="46DE85B9" w14:textId="77777777" w:rsidR="00B36C3C" w:rsidRPr="00942293" w:rsidRDefault="00B36C3C" w:rsidP="001F36A8">
            <w:pPr>
              <w:pStyle w:val="TablebodycopyLEFT"/>
              <w:spacing w:before="60" w:after="60" w:line="280" w:lineRule="exact"/>
              <w:rPr>
                <w:sz w:val="18"/>
                <w:szCs w:val="18"/>
                <w:lang w:val="en-AU"/>
              </w:rPr>
            </w:pPr>
            <w:r w:rsidRPr="00942293">
              <w:rPr>
                <w:sz w:val="18"/>
                <w:szCs w:val="18"/>
                <w:lang w:val="en-AU"/>
              </w:rPr>
              <w:t>National Park</w:t>
            </w:r>
          </w:p>
        </w:tc>
      </w:tr>
      <w:tr w:rsidR="00B36C3C" w:rsidRPr="00856817" w14:paraId="7F4A42D6" w14:textId="77777777" w:rsidTr="001F36A8">
        <w:tc>
          <w:tcPr>
            <w:tcW w:w="1648" w:type="dxa"/>
            <w:noWrap/>
            <w:vAlign w:val="center"/>
          </w:tcPr>
          <w:p w14:paraId="24EA6487" w14:textId="77777777" w:rsidR="00B36C3C" w:rsidRDefault="00B36C3C" w:rsidP="001F36A8">
            <w:pPr>
              <w:pStyle w:val="TablebodycopyLEFT"/>
              <w:spacing w:before="60" w:after="60" w:line="280" w:lineRule="exact"/>
              <w:rPr>
                <w:sz w:val="18"/>
                <w:szCs w:val="18"/>
                <w:lang w:val="en-AU"/>
              </w:rPr>
            </w:pPr>
            <w:r>
              <w:rPr>
                <w:sz w:val="18"/>
                <w:szCs w:val="18"/>
                <w:lang w:val="en-AU"/>
              </w:rPr>
              <w:t>NSW</w:t>
            </w:r>
          </w:p>
        </w:tc>
        <w:tc>
          <w:tcPr>
            <w:tcW w:w="7554" w:type="dxa"/>
            <w:noWrap/>
            <w:vAlign w:val="center"/>
          </w:tcPr>
          <w:p w14:paraId="4F1F4FEE" w14:textId="77777777" w:rsidR="00B36C3C" w:rsidRPr="00942293" w:rsidRDefault="00B36C3C" w:rsidP="001F36A8">
            <w:pPr>
              <w:pStyle w:val="TablebodycopyLEFT"/>
              <w:spacing w:before="60" w:after="60" w:line="280" w:lineRule="exact"/>
              <w:rPr>
                <w:sz w:val="18"/>
                <w:szCs w:val="18"/>
                <w:lang w:val="en-AU"/>
              </w:rPr>
            </w:pPr>
            <w:r>
              <w:rPr>
                <w:sz w:val="18"/>
                <w:szCs w:val="18"/>
                <w:lang w:val="en-AU"/>
              </w:rPr>
              <w:t>New South Wales</w:t>
            </w:r>
          </w:p>
        </w:tc>
      </w:tr>
      <w:tr w:rsidR="00B36C3C" w:rsidRPr="00856817" w14:paraId="7A33B754" w14:textId="77777777" w:rsidTr="001F36A8">
        <w:tc>
          <w:tcPr>
            <w:tcW w:w="1648" w:type="dxa"/>
            <w:noWrap/>
            <w:vAlign w:val="center"/>
          </w:tcPr>
          <w:p w14:paraId="5EF302BA" w14:textId="77777777" w:rsidR="00B36C3C" w:rsidRDefault="00B36C3C" w:rsidP="001F36A8">
            <w:pPr>
              <w:pStyle w:val="TablebodycopyLEFT"/>
              <w:spacing w:before="60" w:after="60" w:line="280" w:lineRule="exact"/>
              <w:rPr>
                <w:sz w:val="18"/>
                <w:szCs w:val="18"/>
                <w:lang w:val="en-AU"/>
              </w:rPr>
            </w:pPr>
            <w:r>
              <w:rPr>
                <w:sz w:val="18"/>
                <w:szCs w:val="18"/>
                <w:lang w:val="en-AU"/>
              </w:rPr>
              <w:t>SCA</w:t>
            </w:r>
          </w:p>
        </w:tc>
        <w:tc>
          <w:tcPr>
            <w:tcW w:w="7554" w:type="dxa"/>
            <w:noWrap/>
            <w:vAlign w:val="center"/>
          </w:tcPr>
          <w:p w14:paraId="2BBC847F" w14:textId="77777777" w:rsidR="00B36C3C" w:rsidRPr="00942293" w:rsidRDefault="00B36C3C" w:rsidP="001F36A8">
            <w:pPr>
              <w:pStyle w:val="TablebodycopyLEFT"/>
              <w:spacing w:before="60" w:after="60" w:line="280" w:lineRule="exact"/>
              <w:rPr>
                <w:sz w:val="18"/>
                <w:szCs w:val="18"/>
                <w:lang w:val="en-AU"/>
              </w:rPr>
            </w:pPr>
            <w:r w:rsidRPr="00942293">
              <w:rPr>
                <w:sz w:val="18"/>
                <w:szCs w:val="18"/>
                <w:lang w:val="en-AU"/>
              </w:rPr>
              <w:t>State Conservation Area</w:t>
            </w:r>
          </w:p>
        </w:tc>
      </w:tr>
      <w:tr w:rsidR="00B36C3C" w:rsidRPr="00856817" w14:paraId="0880766D" w14:textId="77777777" w:rsidTr="001F36A8">
        <w:tc>
          <w:tcPr>
            <w:tcW w:w="1648" w:type="dxa"/>
            <w:noWrap/>
            <w:vAlign w:val="center"/>
          </w:tcPr>
          <w:p w14:paraId="2D0CFE63" w14:textId="77777777" w:rsidR="00B36C3C" w:rsidRPr="00856817" w:rsidRDefault="00B36C3C" w:rsidP="00B148EF">
            <w:pPr>
              <w:pStyle w:val="TablebodycopyLEFT"/>
              <w:spacing w:before="60" w:after="60" w:line="280" w:lineRule="exact"/>
              <w:rPr>
                <w:sz w:val="18"/>
                <w:szCs w:val="18"/>
                <w:lang w:val="en-AU"/>
              </w:rPr>
            </w:pPr>
            <w:r w:rsidRPr="007E2468">
              <w:rPr>
                <w:sz w:val="18"/>
                <w:szCs w:val="18"/>
                <w:lang w:val="en-AU"/>
              </w:rPr>
              <w:t>Warrego-Darling Selected Area</w:t>
            </w:r>
          </w:p>
        </w:tc>
        <w:tc>
          <w:tcPr>
            <w:tcW w:w="7554" w:type="dxa"/>
            <w:noWrap/>
            <w:vAlign w:val="center"/>
          </w:tcPr>
          <w:p w14:paraId="6687F2F4" w14:textId="77777777" w:rsidR="00B36C3C" w:rsidRPr="00856817" w:rsidRDefault="00B36C3C" w:rsidP="00B148EF">
            <w:pPr>
              <w:pStyle w:val="TablebodycopyLEFT"/>
              <w:spacing w:before="60" w:after="60" w:line="280" w:lineRule="exact"/>
              <w:rPr>
                <w:sz w:val="18"/>
                <w:szCs w:val="18"/>
                <w:lang w:val="en-AU"/>
              </w:rPr>
            </w:pPr>
            <w:r w:rsidRPr="007E2468">
              <w:rPr>
                <w:sz w:val="18"/>
                <w:szCs w:val="18"/>
                <w:lang w:val="en-AU"/>
              </w:rPr>
              <w:t>The Junction of the Warrego and Darling rivers Selected Area</w:t>
            </w:r>
          </w:p>
        </w:tc>
      </w:tr>
    </w:tbl>
    <w:p w14:paraId="75E92EF5" w14:textId="77777777" w:rsidR="007E2468" w:rsidRPr="00856817" w:rsidRDefault="007E2468" w:rsidP="007E2468">
      <w:pPr>
        <w:pStyle w:val="Bodycopy"/>
        <w:rPr>
          <w:lang w:val="en-AU"/>
        </w:rPr>
      </w:pPr>
    </w:p>
    <w:p w14:paraId="5FEC18F4" w14:textId="77777777" w:rsidR="00135928" w:rsidRPr="00135928" w:rsidRDefault="00135928" w:rsidP="00AE6478">
      <w:pPr>
        <w:pStyle w:val="Bodycopy"/>
        <w:rPr>
          <w:sz w:val="44"/>
          <w:szCs w:val="44"/>
          <w:lang w:val="en-AU"/>
        </w:rPr>
      </w:pPr>
    </w:p>
    <w:p w14:paraId="4156BEBA" w14:textId="77777777" w:rsidR="00F36022" w:rsidRDefault="00F36022" w:rsidP="00F36022">
      <w:bookmarkStart w:id="13" w:name="_Toc192390921"/>
      <w:r>
        <w:br w:type="page"/>
      </w:r>
    </w:p>
    <w:p w14:paraId="37DFCBB3" w14:textId="77777777" w:rsidR="00AC78EF" w:rsidRDefault="00AC78EF" w:rsidP="00F36022"/>
    <w:p w14:paraId="1F965B9C" w14:textId="77777777" w:rsidR="00AC78EF" w:rsidRDefault="00AC78EF" w:rsidP="00F36022"/>
    <w:p w14:paraId="66453162" w14:textId="77777777" w:rsidR="00AC78EF" w:rsidRDefault="00AC78EF" w:rsidP="00F36022"/>
    <w:p w14:paraId="078461E9" w14:textId="77777777" w:rsidR="00AC78EF" w:rsidRDefault="00AC78EF" w:rsidP="00F36022"/>
    <w:p w14:paraId="7CACCAEF" w14:textId="77777777" w:rsidR="00AC78EF" w:rsidRDefault="00AC78EF" w:rsidP="00F36022"/>
    <w:p w14:paraId="0BF221DF" w14:textId="77777777" w:rsidR="00AC78EF" w:rsidRDefault="00AC78EF" w:rsidP="00F36022"/>
    <w:p w14:paraId="630A22FA" w14:textId="77777777" w:rsidR="00AC78EF" w:rsidRDefault="00AC78EF" w:rsidP="00F36022"/>
    <w:p w14:paraId="16ECCF27" w14:textId="77777777" w:rsidR="00AC78EF" w:rsidRDefault="00AC78EF" w:rsidP="00F36022"/>
    <w:p w14:paraId="15D3C816" w14:textId="77777777" w:rsidR="00AC78EF" w:rsidRDefault="00AC78EF" w:rsidP="00F36022"/>
    <w:p w14:paraId="78AFC151" w14:textId="77777777" w:rsidR="00AC78EF" w:rsidRDefault="00AC78EF" w:rsidP="00F36022"/>
    <w:p w14:paraId="09982BA7" w14:textId="77777777" w:rsidR="00AC78EF" w:rsidRDefault="00AC78EF" w:rsidP="00F36022"/>
    <w:p w14:paraId="2DCF5673" w14:textId="77777777" w:rsidR="00AC78EF" w:rsidRDefault="00AC78EF" w:rsidP="00F36022"/>
    <w:p w14:paraId="063436C6" w14:textId="77777777" w:rsidR="00AC78EF" w:rsidRDefault="00AC78EF" w:rsidP="00F36022"/>
    <w:p w14:paraId="1C25F7DD" w14:textId="77777777" w:rsidR="00AC78EF" w:rsidRPr="000F6756" w:rsidRDefault="00AC78EF" w:rsidP="00AC78EF">
      <w:pPr>
        <w:pStyle w:val="Bodycopy"/>
        <w:jc w:val="center"/>
        <w:rPr>
          <w:rFonts w:ascii="Arial Rounded MT Bold" w:hAnsi="Arial Rounded MT Bold"/>
          <w:i/>
          <w:sz w:val="24"/>
          <w:lang w:val="en-AU"/>
        </w:rPr>
      </w:pPr>
      <w:r w:rsidRPr="000F6756">
        <w:rPr>
          <w:rFonts w:ascii="Arial Rounded MT Bold" w:hAnsi="Arial Rounded MT Bold"/>
          <w:i/>
          <w:sz w:val="24"/>
          <w:lang w:val="en-AU"/>
        </w:rPr>
        <w:t>Blank page</w:t>
      </w:r>
    </w:p>
    <w:p w14:paraId="77A29A05" w14:textId="77777777" w:rsidR="00AC78EF" w:rsidRPr="000F6756" w:rsidRDefault="00AC78EF" w:rsidP="00F36022">
      <w:r w:rsidRPr="000F6756">
        <w:br w:type="page"/>
      </w:r>
    </w:p>
    <w:p w14:paraId="485AE2BD" w14:textId="69074AD0" w:rsidR="006C2554" w:rsidRPr="008B318A" w:rsidRDefault="006C2554" w:rsidP="006C2554">
      <w:pPr>
        <w:pStyle w:val="Headingunnumbered"/>
      </w:pPr>
      <w:bookmarkStart w:id="14" w:name="_Toc17290196"/>
      <w:bookmarkStart w:id="15" w:name="_Hlk491092290"/>
      <w:bookmarkEnd w:id="13"/>
      <w:r w:rsidRPr="008B318A">
        <w:t xml:space="preserve">Executive </w:t>
      </w:r>
      <w:r w:rsidR="00C73617">
        <w:t>S</w:t>
      </w:r>
      <w:r w:rsidRPr="008B318A">
        <w:t>ummary</w:t>
      </w:r>
      <w:bookmarkEnd w:id="14"/>
    </w:p>
    <w:bookmarkEnd w:id="15"/>
    <w:p w14:paraId="1F03EAA7" w14:textId="12DE8862" w:rsidR="006227D5" w:rsidRPr="00A93B56" w:rsidRDefault="001D477D" w:rsidP="006227D5">
      <w:pPr>
        <w:spacing w:line="240" w:lineRule="auto"/>
      </w:pPr>
      <w:r w:rsidRPr="00A93B56">
        <w:rPr>
          <w:noProof/>
          <w:lang w:eastAsia="en-AU"/>
        </w:rPr>
        <mc:AlternateContent>
          <mc:Choice Requires="wps">
            <w:drawing>
              <wp:anchor distT="45720" distB="45720" distL="114300" distR="114300" simplePos="0" relativeHeight="251702272" behindDoc="0" locked="0" layoutInCell="1" allowOverlap="1" wp14:anchorId="64FA3628" wp14:editId="691E596D">
                <wp:simplePos x="0" y="0"/>
                <wp:positionH relativeFrom="column">
                  <wp:posOffset>64541</wp:posOffset>
                </wp:positionH>
                <wp:positionV relativeFrom="paragraph">
                  <wp:posOffset>26087</wp:posOffset>
                </wp:positionV>
                <wp:extent cx="5572664" cy="505918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664" cy="5059180"/>
                        </a:xfrm>
                        <a:prstGeom prst="rect">
                          <a:avLst/>
                        </a:prstGeom>
                        <a:noFill/>
                        <a:ln w="9525">
                          <a:noFill/>
                          <a:miter lim="800000"/>
                          <a:headEnd/>
                          <a:tailEnd/>
                        </a:ln>
                      </wps:spPr>
                      <wps:txbx>
                        <w:txbxContent>
                          <w:p w14:paraId="229D5009" w14:textId="0532D746" w:rsidR="009F74C2" w:rsidRPr="006227D5" w:rsidRDefault="009F74C2" w:rsidP="00205582">
                            <w:pPr>
                              <w:spacing w:before="120"/>
                              <w:jc w:val="center"/>
                              <w:rPr>
                                <w:b/>
                                <w:sz w:val="22"/>
                                <w:szCs w:val="22"/>
                              </w:rPr>
                            </w:pPr>
                            <w:r w:rsidRPr="006227D5">
                              <w:rPr>
                                <w:b/>
                                <w:sz w:val="22"/>
                                <w:szCs w:val="22"/>
                              </w:rPr>
                              <w:t xml:space="preserve">Contributions of Commonwealth </w:t>
                            </w:r>
                            <w:r>
                              <w:rPr>
                                <w:b/>
                                <w:sz w:val="22"/>
                                <w:szCs w:val="22"/>
                              </w:rPr>
                              <w:t>E</w:t>
                            </w:r>
                            <w:r w:rsidRPr="006227D5">
                              <w:rPr>
                                <w:b/>
                                <w:sz w:val="22"/>
                                <w:szCs w:val="22"/>
                              </w:rPr>
                              <w:t xml:space="preserve">nvironmental </w:t>
                            </w:r>
                            <w:r>
                              <w:rPr>
                                <w:b/>
                                <w:sz w:val="22"/>
                                <w:szCs w:val="22"/>
                              </w:rPr>
                              <w:t>W</w:t>
                            </w:r>
                            <w:r w:rsidRPr="006227D5">
                              <w:rPr>
                                <w:b/>
                                <w:sz w:val="22"/>
                                <w:szCs w:val="22"/>
                              </w:rPr>
                              <w:t>ater</w:t>
                            </w:r>
                          </w:p>
                          <w:p w14:paraId="081422AB" w14:textId="77777777" w:rsidR="009F74C2" w:rsidRPr="006227D5" w:rsidRDefault="009F74C2" w:rsidP="006227D5">
                            <w:pPr>
                              <w:rPr>
                                <w:b/>
                                <w:i/>
                                <w:sz w:val="22"/>
                                <w:szCs w:val="22"/>
                              </w:rPr>
                            </w:pPr>
                            <w:r w:rsidRPr="006227D5">
                              <w:rPr>
                                <w:b/>
                                <w:i/>
                                <w:sz w:val="22"/>
                                <w:szCs w:val="22"/>
                              </w:rPr>
                              <w:t>Darling River zone</w:t>
                            </w:r>
                          </w:p>
                          <w:p w14:paraId="0782B2D8" w14:textId="7C4E00C5" w:rsidR="009F74C2" w:rsidRDefault="009F74C2" w:rsidP="006227D5">
                            <w:pPr>
                              <w:pStyle w:val="ListParagraph"/>
                              <w:numPr>
                                <w:ilvl w:val="0"/>
                                <w:numId w:val="16"/>
                              </w:numPr>
                              <w:spacing w:after="120" w:line="276" w:lineRule="auto"/>
                              <w:contextualSpacing w:val="0"/>
                              <w:rPr>
                                <w:sz w:val="22"/>
                                <w:szCs w:val="22"/>
                              </w:rPr>
                            </w:pPr>
                            <w:r w:rsidRPr="006227D5">
                              <w:rPr>
                                <w:sz w:val="22"/>
                                <w:szCs w:val="22"/>
                              </w:rPr>
                              <w:t xml:space="preserve">Commonwealth </w:t>
                            </w:r>
                            <w:r>
                              <w:rPr>
                                <w:sz w:val="22"/>
                                <w:szCs w:val="22"/>
                              </w:rPr>
                              <w:t>environmental water</w:t>
                            </w:r>
                            <w:r w:rsidRPr="006227D5">
                              <w:rPr>
                                <w:sz w:val="22"/>
                                <w:szCs w:val="22"/>
                              </w:rPr>
                              <w:t xml:space="preserve"> contributed to thirteen flow events down the Darling River</w:t>
                            </w:r>
                            <w:r>
                              <w:rPr>
                                <w:sz w:val="22"/>
                                <w:szCs w:val="22"/>
                              </w:rPr>
                              <w:t xml:space="preserve"> zone</w:t>
                            </w:r>
                            <w:r w:rsidRPr="006227D5">
                              <w:rPr>
                                <w:sz w:val="22"/>
                                <w:szCs w:val="22"/>
                              </w:rPr>
                              <w:t>, which provided connecting flows through</w:t>
                            </w:r>
                            <w:r>
                              <w:rPr>
                                <w:sz w:val="22"/>
                                <w:szCs w:val="22"/>
                              </w:rPr>
                              <w:t xml:space="preserve"> the Warrego-Darling Selected Area</w:t>
                            </w:r>
                            <w:r w:rsidRPr="006227D5">
                              <w:rPr>
                                <w:sz w:val="22"/>
                                <w:szCs w:val="22"/>
                              </w:rPr>
                              <w:t xml:space="preserve"> to Louth.</w:t>
                            </w:r>
                          </w:p>
                          <w:p w14:paraId="57806DA4" w14:textId="7442CAE7" w:rsidR="009F74C2" w:rsidRPr="00601772" w:rsidRDefault="009F74C2" w:rsidP="006227D5">
                            <w:pPr>
                              <w:pStyle w:val="ListParagraph"/>
                              <w:numPr>
                                <w:ilvl w:val="0"/>
                                <w:numId w:val="16"/>
                              </w:numPr>
                              <w:spacing w:after="120" w:line="276" w:lineRule="auto"/>
                              <w:contextualSpacing w:val="0"/>
                              <w:rPr>
                                <w:sz w:val="22"/>
                                <w:szCs w:val="22"/>
                              </w:rPr>
                            </w:pPr>
                            <w:r w:rsidRPr="0041047E">
                              <w:rPr>
                                <w:sz w:val="22"/>
                                <w:szCs w:val="22"/>
                              </w:rPr>
                              <w:t>The relative contribution of Commonwealth environmental water was greater during small fresh events, rather than in the larger flow experienced through the reach in 2016-17</w:t>
                            </w:r>
                          </w:p>
                          <w:p w14:paraId="3C13CF34" w14:textId="344E53B6" w:rsidR="009F74C2" w:rsidRPr="006227D5" w:rsidRDefault="009F74C2" w:rsidP="006227D5">
                            <w:pPr>
                              <w:pStyle w:val="ListParagraph"/>
                              <w:numPr>
                                <w:ilvl w:val="0"/>
                                <w:numId w:val="16"/>
                              </w:numPr>
                              <w:spacing w:after="120" w:line="276" w:lineRule="auto"/>
                              <w:contextualSpacing w:val="0"/>
                              <w:rPr>
                                <w:sz w:val="22"/>
                                <w:szCs w:val="22"/>
                              </w:rPr>
                            </w:pPr>
                            <w:r w:rsidRPr="006227D5">
                              <w:rPr>
                                <w:sz w:val="22"/>
                                <w:szCs w:val="22"/>
                              </w:rPr>
                              <w:t>These flows provided access for river biota to instream habitats such as snags, benches and anabranch channels</w:t>
                            </w:r>
                            <w:r>
                              <w:rPr>
                                <w:sz w:val="22"/>
                                <w:szCs w:val="22"/>
                              </w:rPr>
                              <w:t>,</w:t>
                            </w:r>
                            <w:r w:rsidRPr="006227D5">
                              <w:rPr>
                                <w:sz w:val="22"/>
                                <w:szCs w:val="22"/>
                              </w:rPr>
                              <w:t xml:space="preserve"> and helped to maintain </w:t>
                            </w:r>
                            <w:r>
                              <w:rPr>
                                <w:sz w:val="22"/>
                                <w:szCs w:val="22"/>
                              </w:rPr>
                              <w:t xml:space="preserve">and improve </w:t>
                            </w:r>
                            <w:r w:rsidRPr="006227D5">
                              <w:rPr>
                                <w:sz w:val="22"/>
                                <w:szCs w:val="22"/>
                              </w:rPr>
                              <w:t>water quality.</w:t>
                            </w:r>
                          </w:p>
                          <w:p w14:paraId="5F00C359" w14:textId="77777777" w:rsidR="009F74C2" w:rsidRPr="006227D5" w:rsidRDefault="009F74C2" w:rsidP="006227D5">
                            <w:pPr>
                              <w:spacing w:after="240"/>
                              <w:rPr>
                                <w:b/>
                                <w:i/>
                                <w:sz w:val="22"/>
                                <w:szCs w:val="22"/>
                              </w:rPr>
                            </w:pPr>
                            <w:r w:rsidRPr="006227D5">
                              <w:rPr>
                                <w:b/>
                                <w:i/>
                                <w:sz w:val="22"/>
                                <w:szCs w:val="22"/>
                              </w:rPr>
                              <w:t>Warrego River zone</w:t>
                            </w:r>
                          </w:p>
                          <w:p w14:paraId="3B5315C8" w14:textId="3DB9F9D5" w:rsidR="009F74C2" w:rsidRPr="006227D5" w:rsidRDefault="009F74C2" w:rsidP="006227D5">
                            <w:pPr>
                              <w:pStyle w:val="ListParagraph"/>
                              <w:numPr>
                                <w:ilvl w:val="0"/>
                                <w:numId w:val="17"/>
                              </w:numPr>
                              <w:spacing w:after="120" w:line="276" w:lineRule="auto"/>
                              <w:contextualSpacing w:val="0"/>
                              <w:rPr>
                                <w:sz w:val="22"/>
                                <w:szCs w:val="22"/>
                              </w:rPr>
                            </w:pPr>
                            <w:r w:rsidRPr="006227D5">
                              <w:rPr>
                                <w:sz w:val="22"/>
                                <w:szCs w:val="22"/>
                              </w:rPr>
                              <w:t xml:space="preserve">Commonwealth </w:t>
                            </w:r>
                            <w:r>
                              <w:rPr>
                                <w:sz w:val="22"/>
                                <w:szCs w:val="22"/>
                              </w:rPr>
                              <w:t>environmental water</w:t>
                            </w:r>
                            <w:r w:rsidRPr="006227D5">
                              <w:rPr>
                                <w:sz w:val="22"/>
                                <w:szCs w:val="22"/>
                              </w:rPr>
                              <w:t xml:space="preserve"> contributed to flow events down the Warrego River and inundation o</w:t>
                            </w:r>
                            <w:r>
                              <w:rPr>
                                <w:sz w:val="22"/>
                                <w:szCs w:val="22"/>
                              </w:rPr>
                              <w:t>f</w:t>
                            </w:r>
                            <w:r w:rsidRPr="006227D5">
                              <w:rPr>
                                <w:sz w:val="22"/>
                                <w:szCs w:val="22"/>
                              </w:rPr>
                              <w:t xml:space="preserve"> the Western Floodplain, especially in 2016-17 when flows down the Warrego River </w:t>
                            </w:r>
                            <w:r>
                              <w:rPr>
                                <w:sz w:val="22"/>
                                <w:szCs w:val="22"/>
                              </w:rPr>
                              <w:t xml:space="preserve">to the Warrego-Darling Selected Area </w:t>
                            </w:r>
                            <w:r w:rsidRPr="006227D5">
                              <w:rPr>
                                <w:sz w:val="22"/>
                                <w:szCs w:val="22"/>
                              </w:rPr>
                              <w:t>were greatest.</w:t>
                            </w:r>
                          </w:p>
                          <w:p w14:paraId="7D777B6F" w14:textId="0AFF3E08" w:rsidR="009F74C2" w:rsidRPr="006227D5" w:rsidRDefault="009F74C2" w:rsidP="006227D5">
                            <w:pPr>
                              <w:pStyle w:val="ListParagraph"/>
                              <w:numPr>
                                <w:ilvl w:val="0"/>
                                <w:numId w:val="17"/>
                              </w:numPr>
                              <w:spacing w:after="120" w:line="276" w:lineRule="auto"/>
                              <w:contextualSpacing w:val="0"/>
                              <w:rPr>
                                <w:sz w:val="22"/>
                                <w:szCs w:val="22"/>
                              </w:rPr>
                            </w:pPr>
                            <w:r w:rsidRPr="006227D5">
                              <w:rPr>
                                <w:sz w:val="22"/>
                                <w:szCs w:val="22"/>
                              </w:rPr>
                              <w:t>These flows</w:t>
                            </w:r>
                            <w:r>
                              <w:rPr>
                                <w:sz w:val="22"/>
                                <w:szCs w:val="22"/>
                              </w:rPr>
                              <w:t xml:space="preserve"> </w:t>
                            </w:r>
                            <w:r w:rsidRPr="006227D5">
                              <w:rPr>
                                <w:sz w:val="22"/>
                                <w:szCs w:val="22"/>
                              </w:rPr>
                              <w:t xml:space="preserve">maintained refuge pools </w:t>
                            </w:r>
                            <w:r>
                              <w:rPr>
                                <w:sz w:val="22"/>
                                <w:szCs w:val="22"/>
                              </w:rPr>
                              <w:t xml:space="preserve">and improved water quality </w:t>
                            </w:r>
                            <w:r w:rsidRPr="006227D5">
                              <w:rPr>
                                <w:sz w:val="22"/>
                                <w:szCs w:val="22"/>
                              </w:rPr>
                              <w:t>in the Warrego River and stimulated breeding events for native fish, including golden perch</w:t>
                            </w:r>
                            <w:r>
                              <w:rPr>
                                <w:sz w:val="22"/>
                                <w:szCs w:val="22"/>
                              </w:rPr>
                              <w:t>.</w:t>
                            </w:r>
                            <w:r w:rsidRPr="006227D5">
                              <w:rPr>
                                <w:sz w:val="22"/>
                                <w:szCs w:val="22"/>
                              </w:rPr>
                              <w:t xml:space="preserve"> </w:t>
                            </w:r>
                            <w:r>
                              <w:rPr>
                                <w:sz w:val="22"/>
                                <w:szCs w:val="22"/>
                              </w:rPr>
                              <w:t>These pools</w:t>
                            </w:r>
                            <w:r w:rsidRPr="006227D5">
                              <w:rPr>
                                <w:sz w:val="22"/>
                                <w:szCs w:val="22"/>
                              </w:rPr>
                              <w:t xml:space="preserve"> may be important </w:t>
                            </w:r>
                            <w:r>
                              <w:rPr>
                                <w:sz w:val="22"/>
                                <w:szCs w:val="22"/>
                              </w:rPr>
                              <w:t xml:space="preserve">recruitment sites </w:t>
                            </w:r>
                            <w:r w:rsidRPr="006227D5">
                              <w:rPr>
                                <w:sz w:val="22"/>
                                <w:szCs w:val="22"/>
                              </w:rPr>
                              <w:t>for populations of this species across the</w:t>
                            </w:r>
                            <w:r>
                              <w:rPr>
                                <w:sz w:val="22"/>
                                <w:szCs w:val="22"/>
                              </w:rPr>
                              <w:t xml:space="preserve"> Northern</w:t>
                            </w:r>
                            <w:r w:rsidRPr="006227D5">
                              <w:rPr>
                                <w:sz w:val="22"/>
                                <w:szCs w:val="22"/>
                              </w:rPr>
                              <w:t xml:space="preserve"> Murray-Darling Basin</w:t>
                            </w:r>
                            <w:r>
                              <w:rPr>
                                <w:sz w:val="22"/>
                                <w:szCs w:val="22"/>
                              </w:rPr>
                              <w:t>.</w:t>
                            </w:r>
                          </w:p>
                          <w:p w14:paraId="58CBD6FF" w14:textId="3891D9B0" w:rsidR="009F74C2" w:rsidRPr="006227D5" w:rsidRDefault="009F74C2" w:rsidP="006227D5">
                            <w:pPr>
                              <w:pStyle w:val="ListParagraph"/>
                              <w:numPr>
                                <w:ilvl w:val="0"/>
                                <w:numId w:val="17"/>
                              </w:numPr>
                              <w:spacing w:after="120" w:line="276" w:lineRule="auto"/>
                              <w:contextualSpacing w:val="0"/>
                              <w:rPr>
                                <w:sz w:val="22"/>
                                <w:szCs w:val="22"/>
                              </w:rPr>
                            </w:pPr>
                            <w:r w:rsidRPr="006227D5">
                              <w:rPr>
                                <w:sz w:val="22"/>
                                <w:szCs w:val="22"/>
                              </w:rPr>
                              <w:t>Inundation of the Western Floodplain drove booms of productivity</w:t>
                            </w:r>
                            <w:r>
                              <w:rPr>
                                <w:sz w:val="22"/>
                                <w:szCs w:val="22"/>
                              </w:rPr>
                              <w:t>,</w:t>
                            </w:r>
                            <w:r w:rsidRPr="006227D5">
                              <w:rPr>
                                <w:sz w:val="22"/>
                                <w:szCs w:val="22"/>
                              </w:rPr>
                              <w:t xml:space="preserve"> supporting diverse and abundant invertebrate, frog and waterbird populations </w:t>
                            </w:r>
                            <w:r>
                              <w:rPr>
                                <w:sz w:val="22"/>
                                <w:szCs w:val="22"/>
                              </w:rPr>
                              <w:t>throughout</w:t>
                            </w:r>
                            <w:r w:rsidRPr="006227D5">
                              <w:rPr>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64FA3628" id="Text Box 22" o:spid="_x0000_s1028" type="#_x0000_t202" style="position:absolute;left:0;text-align:left;margin-left:5.1pt;margin-top:2.05pt;width:438.8pt;height:398.3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" filled="f" stroked="f">
                <v:textbox>
                  <w:txbxContent>
                    <w:p w14:paraId="229D5009" w14:textId="0532D746" w:rsidR="009F74C2" w:rsidRPr="006227D5" w:rsidRDefault="009F74C2" w:rsidP="00205582">
                      <w:pPr>
                        <w:spacing w:before="120"/>
                        <w:jc w:val="center"/>
                        <w:rPr>
                          <w:b/>
                          <w:sz w:val="22"/>
                          <w:szCs w:val="22"/>
                        </w:rPr>
                      </w:pPr>
                      <w:r w:rsidRPr="006227D5">
                        <w:rPr>
                          <w:b/>
                          <w:sz w:val="22"/>
                          <w:szCs w:val="22"/>
                        </w:rPr>
                        <w:t xml:space="preserve">Contributions of Commonwealth </w:t>
                      </w:r>
                      <w:r>
                        <w:rPr>
                          <w:b/>
                          <w:sz w:val="22"/>
                          <w:szCs w:val="22"/>
                        </w:rPr>
                        <w:t>E</w:t>
                      </w:r>
                      <w:r w:rsidRPr="006227D5">
                        <w:rPr>
                          <w:b/>
                          <w:sz w:val="22"/>
                          <w:szCs w:val="22"/>
                        </w:rPr>
                        <w:t xml:space="preserve">nvironmental </w:t>
                      </w:r>
                      <w:r>
                        <w:rPr>
                          <w:b/>
                          <w:sz w:val="22"/>
                          <w:szCs w:val="22"/>
                        </w:rPr>
                        <w:t>W</w:t>
                      </w:r>
                      <w:r w:rsidRPr="006227D5">
                        <w:rPr>
                          <w:b/>
                          <w:sz w:val="22"/>
                          <w:szCs w:val="22"/>
                        </w:rPr>
                        <w:t>ater</w:t>
                      </w:r>
                    </w:p>
                    <w:p w14:paraId="081422AB" w14:textId="77777777" w:rsidR="009F74C2" w:rsidRPr="006227D5" w:rsidRDefault="009F74C2" w:rsidP="006227D5">
                      <w:pPr>
                        <w:rPr>
                          <w:b/>
                          <w:i/>
                          <w:sz w:val="22"/>
                          <w:szCs w:val="22"/>
                        </w:rPr>
                      </w:pPr>
                      <w:r w:rsidRPr="006227D5">
                        <w:rPr>
                          <w:b/>
                          <w:i/>
                          <w:sz w:val="22"/>
                          <w:szCs w:val="22"/>
                        </w:rPr>
                        <w:t>Darling River zone</w:t>
                      </w:r>
                    </w:p>
                    <w:p w14:paraId="0782B2D8" w14:textId="7C4E00C5" w:rsidR="009F74C2" w:rsidRDefault="009F74C2" w:rsidP="006227D5">
                      <w:pPr>
                        <w:pStyle w:val="ListParagraph"/>
                        <w:numPr>
                          <w:ilvl w:val="0"/>
                          <w:numId w:val="16"/>
                        </w:numPr>
                        <w:spacing w:after="120" w:line="276" w:lineRule="auto"/>
                        <w:contextualSpacing w:val="0"/>
                        <w:rPr>
                          <w:sz w:val="22"/>
                          <w:szCs w:val="22"/>
                        </w:rPr>
                      </w:pPr>
                      <w:r w:rsidRPr="006227D5">
                        <w:rPr>
                          <w:sz w:val="22"/>
                          <w:szCs w:val="22"/>
                        </w:rPr>
                        <w:t xml:space="preserve">Commonwealth </w:t>
                      </w:r>
                      <w:r>
                        <w:rPr>
                          <w:sz w:val="22"/>
                          <w:szCs w:val="22"/>
                        </w:rPr>
                        <w:t>environmental water</w:t>
                      </w:r>
                      <w:r w:rsidRPr="006227D5">
                        <w:rPr>
                          <w:sz w:val="22"/>
                          <w:szCs w:val="22"/>
                        </w:rPr>
                        <w:t xml:space="preserve"> contributed to thirteen flow events down the Darling River</w:t>
                      </w:r>
                      <w:r>
                        <w:rPr>
                          <w:sz w:val="22"/>
                          <w:szCs w:val="22"/>
                        </w:rPr>
                        <w:t xml:space="preserve"> zone</w:t>
                      </w:r>
                      <w:r w:rsidRPr="006227D5">
                        <w:rPr>
                          <w:sz w:val="22"/>
                          <w:szCs w:val="22"/>
                        </w:rPr>
                        <w:t>, which provided connecting flows through</w:t>
                      </w:r>
                      <w:r>
                        <w:rPr>
                          <w:sz w:val="22"/>
                          <w:szCs w:val="22"/>
                        </w:rPr>
                        <w:t xml:space="preserve"> the Warrego-Darling Selected Area</w:t>
                      </w:r>
                      <w:r w:rsidRPr="006227D5">
                        <w:rPr>
                          <w:sz w:val="22"/>
                          <w:szCs w:val="22"/>
                        </w:rPr>
                        <w:t xml:space="preserve"> to Louth.</w:t>
                      </w:r>
                    </w:p>
                    <w:p w14:paraId="57806DA4" w14:textId="7442CAE7" w:rsidR="009F74C2" w:rsidRPr="00601772" w:rsidRDefault="009F74C2" w:rsidP="006227D5">
                      <w:pPr>
                        <w:pStyle w:val="ListParagraph"/>
                        <w:numPr>
                          <w:ilvl w:val="0"/>
                          <w:numId w:val="16"/>
                        </w:numPr>
                        <w:spacing w:after="120" w:line="276" w:lineRule="auto"/>
                        <w:contextualSpacing w:val="0"/>
                        <w:rPr>
                          <w:sz w:val="22"/>
                          <w:szCs w:val="22"/>
                        </w:rPr>
                      </w:pPr>
                      <w:r w:rsidRPr="0041047E">
                        <w:rPr>
                          <w:sz w:val="22"/>
                          <w:szCs w:val="22"/>
                        </w:rPr>
                        <w:t>The relative contribution of Commonwealth environmental water was greater during small fresh events, rather than in the larger flow experienced through the reach in 2016-17</w:t>
                      </w:r>
                    </w:p>
                    <w:p w14:paraId="3C13CF34" w14:textId="344E53B6" w:rsidR="009F74C2" w:rsidRPr="006227D5" w:rsidRDefault="009F74C2" w:rsidP="006227D5">
                      <w:pPr>
                        <w:pStyle w:val="ListParagraph"/>
                        <w:numPr>
                          <w:ilvl w:val="0"/>
                          <w:numId w:val="16"/>
                        </w:numPr>
                        <w:spacing w:after="120" w:line="276" w:lineRule="auto"/>
                        <w:contextualSpacing w:val="0"/>
                        <w:rPr>
                          <w:sz w:val="22"/>
                          <w:szCs w:val="22"/>
                        </w:rPr>
                      </w:pPr>
                      <w:r w:rsidRPr="006227D5">
                        <w:rPr>
                          <w:sz w:val="22"/>
                          <w:szCs w:val="22"/>
                        </w:rPr>
                        <w:t>These flows provided access for river biota to instream habitats such as snags, benches and anabranch channels</w:t>
                      </w:r>
                      <w:r>
                        <w:rPr>
                          <w:sz w:val="22"/>
                          <w:szCs w:val="22"/>
                        </w:rPr>
                        <w:t>,</w:t>
                      </w:r>
                      <w:r w:rsidRPr="006227D5">
                        <w:rPr>
                          <w:sz w:val="22"/>
                          <w:szCs w:val="22"/>
                        </w:rPr>
                        <w:t xml:space="preserve"> and helped to maintain </w:t>
                      </w:r>
                      <w:r>
                        <w:rPr>
                          <w:sz w:val="22"/>
                          <w:szCs w:val="22"/>
                        </w:rPr>
                        <w:t xml:space="preserve">and improve </w:t>
                      </w:r>
                      <w:r w:rsidRPr="006227D5">
                        <w:rPr>
                          <w:sz w:val="22"/>
                          <w:szCs w:val="22"/>
                        </w:rPr>
                        <w:t>water quality.</w:t>
                      </w:r>
                    </w:p>
                    <w:p w14:paraId="5F00C359" w14:textId="77777777" w:rsidR="009F74C2" w:rsidRPr="006227D5" w:rsidRDefault="009F74C2" w:rsidP="006227D5">
                      <w:pPr>
                        <w:spacing w:after="240"/>
                        <w:rPr>
                          <w:b/>
                          <w:i/>
                          <w:sz w:val="22"/>
                          <w:szCs w:val="22"/>
                        </w:rPr>
                      </w:pPr>
                      <w:r w:rsidRPr="006227D5">
                        <w:rPr>
                          <w:b/>
                          <w:i/>
                          <w:sz w:val="22"/>
                          <w:szCs w:val="22"/>
                        </w:rPr>
                        <w:t>Warrego River zone</w:t>
                      </w:r>
                    </w:p>
                    <w:p w14:paraId="3B5315C8" w14:textId="3DB9F9D5" w:rsidR="009F74C2" w:rsidRPr="006227D5" w:rsidRDefault="009F74C2" w:rsidP="006227D5">
                      <w:pPr>
                        <w:pStyle w:val="ListParagraph"/>
                        <w:numPr>
                          <w:ilvl w:val="0"/>
                          <w:numId w:val="17"/>
                        </w:numPr>
                        <w:spacing w:after="120" w:line="276" w:lineRule="auto"/>
                        <w:contextualSpacing w:val="0"/>
                        <w:rPr>
                          <w:sz w:val="22"/>
                          <w:szCs w:val="22"/>
                        </w:rPr>
                      </w:pPr>
                      <w:r w:rsidRPr="006227D5">
                        <w:rPr>
                          <w:sz w:val="22"/>
                          <w:szCs w:val="22"/>
                        </w:rPr>
                        <w:t xml:space="preserve">Commonwealth </w:t>
                      </w:r>
                      <w:r>
                        <w:rPr>
                          <w:sz w:val="22"/>
                          <w:szCs w:val="22"/>
                        </w:rPr>
                        <w:t>environmental water</w:t>
                      </w:r>
                      <w:r w:rsidRPr="006227D5">
                        <w:rPr>
                          <w:sz w:val="22"/>
                          <w:szCs w:val="22"/>
                        </w:rPr>
                        <w:t xml:space="preserve"> contributed to flow events down the Warrego River and inundation o</w:t>
                      </w:r>
                      <w:r>
                        <w:rPr>
                          <w:sz w:val="22"/>
                          <w:szCs w:val="22"/>
                        </w:rPr>
                        <w:t>f</w:t>
                      </w:r>
                      <w:r w:rsidRPr="006227D5">
                        <w:rPr>
                          <w:sz w:val="22"/>
                          <w:szCs w:val="22"/>
                        </w:rPr>
                        <w:t xml:space="preserve"> the Western Floodplain, especially in 2016-17 when flows down the Warrego River </w:t>
                      </w:r>
                      <w:r>
                        <w:rPr>
                          <w:sz w:val="22"/>
                          <w:szCs w:val="22"/>
                        </w:rPr>
                        <w:t xml:space="preserve">to the Warrego-Darling Selected Area </w:t>
                      </w:r>
                      <w:r w:rsidRPr="006227D5">
                        <w:rPr>
                          <w:sz w:val="22"/>
                          <w:szCs w:val="22"/>
                        </w:rPr>
                        <w:t>were greatest.</w:t>
                      </w:r>
                    </w:p>
                    <w:p w14:paraId="7D777B6F" w14:textId="0AFF3E08" w:rsidR="009F74C2" w:rsidRPr="006227D5" w:rsidRDefault="009F74C2" w:rsidP="006227D5">
                      <w:pPr>
                        <w:pStyle w:val="ListParagraph"/>
                        <w:numPr>
                          <w:ilvl w:val="0"/>
                          <w:numId w:val="17"/>
                        </w:numPr>
                        <w:spacing w:after="120" w:line="276" w:lineRule="auto"/>
                        <w:contextualSpacing w:val="0"/>
                        <w:rPr>
                          <w:sz w:val="22"/>
                          <w:szCs w:val="22"/>
                        </w:rPr>
                      </w:pPr>
                      <w:r w:rsidRPr="006227D5">
                        <w:rPr>
                          <w:sz w:val="22"/>
                          <w:szCs w:val="22"/>
                        </w:rPr>
                        <w:t>These flows</w:t>
                      </w:r>
                      <w:r>
                        <w:rPr>
                          <w:sz w:val="22"/>
                          <w:szCs w:val="22"/>
                        </w:rPr>
                        <w:t xml:space="preserve"> </w:t>
                      </w:r>
                      <w:r w:rsidRPr="006227D5">
                        <w:rPr>
                          <w:sz w:val="22"/>
                          <w:szCs w:val="22"/>
                        </w:rPr>
                        <w:t xml:space="preserve">maintained refuge pools </w:t>
                      </w:r>
                      <w:r>
                        <w:rPr>
                          <w:sz w:val="22"/>
                          <w:szCs w:val="22"/>
                        </w:rPr>
                        <w:t xml:space="preserve">and improved water quality </w:t>
                      </w:r>
                      <w:r w:rsidRPr="006227D5">
                        <w:rPr>
                          <w:sz w:val="22"/>
                          <w:szCs w:val="22"/>
                        </w:rPr>
                        <w:t>in the Warrego River and stimulated breeding events for native fish, including golden perch</w:t>
                      </w:r>
                      <w:r>
                        <w:rPr>
                          <w:sz w:val="22"/>
                          <w:szCs w:val="22"/>
                        </w:rPr>
                        <w:t>.</w:t>
                      </w:r>
                      <w:r w:rsidRPr="006227D5">
                        <w:rPr>
                          <w:sz w:val="22"/>
                          <w:szCs w:val="22"/>
                        </w:rPr>
                        <w:t xml:space="preserve"> </w:t>
                      </w:r>
                      <w:r>
                        <w:rPr>
                          <w:sz w:val="22"/>
                          <w:szCs w:val="22"/>
                        </w:rPr>
                        <w:t>These pools</w:t>
                      </w:r>
                      <w:r w:rsidRPr="006227D5">
                        <w:rPr>
                          <w:sz w:val="22"/>
                          <w:szCs w:val="22"/>
                        </w:rPr>
                        <w:t xml:space="preserve"> may be important </w:t>
                      </w:r>
                      <w:r>
                        <w:rPr>
                          <w:sz w:val="22"/>
                          <w:szCs w:val="22"/>
                        </w:rPr>
                        <w:t xml:space="preserve">recruitment sites </w:t>
                      </w:r>
                      <w:r w:rsidRPr="006227D5">
                        <w:rPr>
                          <w:sz w:val="22"/>
                          <w:szCs w:val="22"/>
                        </w:rPr>
                        <w:t>for populations of this species across the</w:t>
                      </w:r>
                      <w:r>
                        <w:rPr>
                          <w:sz w:val="22"/>
                          <w:szCs w:val="22"/>
                        </w:rPr>
                        <w:t xml:space="preserve"> Northern</w:t>
                      </w:r>
                      <w:r w:rsidRPr="006227D5">
                        <w:rPr>
                          <w:sz w:val="22"/>
                          <w:szCs w:val="22"/>
                        </w:rPr>
                        <w:t xml:space="preserve"> Murray-Darling Basin</w:t>
                      </w:r>
                      <w:r>
                        <w:rPr>
                          <w:sz w:val="22"/>
                          <w:szCs w:val="22"/>
                        </w:rPr>
                        <w:t>.</w:t>
                      </w:r>
                    </w:p>
                    <w:p w14:paraId="58CBD6FF" w14:textId="3891D9B0" w:rsidR="009F74C2" w:rsidRPr="006227D5" w:rsidRDefault="009F74C2" w:rsidP="006227D5">
                      <w:pPr>
                        <w:pStyle w:val="ListParagraph"/>
                        <w:numPr>
                          <w:ilvl w:val="0"/>
                          <w:numId w:val="17"/>
                        </w:numPr>
                        <w:spacing w:after="120" w:line="276" w:lineRule="auto"/>
                        <w:contextualSpacing w:val="0"/>
                        <w:rPr>
                          <w:sz w:val="22"/>
                          <w:szCs w:val="22"/>
                        </w:rPr>
                      </w:pPr>
                      <w:r w:rsidRPr="006227D5">
                        <w:rPr>
                          <w:sz w:val="22"/>
                          <w:szCs w:val="22"/>
                        </w:rPr>
                        <w:t>Inundation of the Western Floodplain drove booms of productivity</w:t>
                      </w:r>
                      <w:r>
                        <w:rPr>
                          <w:sz w:val="22"/>
                          <w:szCs w:val="22"/>
                        </w:rPr>
                        <w:t>,</w:t>
                      </w:r>
                      <w:r w:rsidRPr="006227D5">
                        <w:rPr>
                          <w:sz w:val="22"/>
                          <w:szCs w:val="22"/>
                        </w:rPr>
                        <w:t xml:space="preserve"> supporting diverse and abundant invertebrate, frog and waterbird populations </w:t>
                      </w:r>
                      <w:r>
                        <w:rPr>
                          <w:sz w:val="22"/>
                          <w:szCs w:val="22"/>
                        </w:rPr>
                        <w:t>throughout</w:t>
                      </w:r>
                      <w:r w:rsidRPr="006227D5">
                        <w:rPr>
                          <w:sz w:val="22"/>
                          <w:szCs w:val="22"/>
                        </w:rPr>
                        <w:t>.</w:t>
                      </w:r>
                    </w:p>
                  </w:txbxContent>
                </v:textbox>
              </v:shape>
            </w:pict>
          </mc:Fallback>
        </mc:AlternateContent>
      </w:r>
      <w:r w:rsidR="006227D5" w:rsidRPr="00A93B56">
        <w:rPr>
          <w:noProof/>
          <w:lang w:eastAsia="en-AU"/>
        </w:rPr>
        <w:drawing>
          <wp:inline distT="0" distB="0" distL="0" distR="0" wp14:anchorId="0E6931BB" wp14:editId="10CFB681">
            <wp:extent cx="5834476" cy="5214796"/>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922867" cy="5293799"/>
                    </a:xfrm>
                    <a:prstGeom prst="rect">
                      <a:avLst/>
                    </a:prstGeom>
                    <a:noFill/>
                  </pic:spPr>
                </pic:pic>
              </a:graphicData>
            </a:graphic>
          </wp:inline>
        </w:drawing>
      </w:r>
    </w:p>
    <w:p w14:paraId="744DBF5D" w14:textId="3EBF4641" w:rsidR="006227D5" w:rsidRDefault="006227D5" w:rsidP="006227D5">
      <w:r w:rsidRPr="00A93B56">
        <w:t>The Junction of the Warrego and Darling rivers Selected Area (</w:t>
      </w:r>
      <w:r w:rsidR="001D477D">
        <w:t>Warrego-Darling</w:t>
      </w:r>
      <w:r w:rsidR="0080039F">
        <w:t xml:space="preserve"> Selected Area</w:t>
      </w:r>
      <w:r w:rsidRPr="00A93B56">
        <w:t xml:space="preserve">) encompasses the </w:t>
      </w:r>
      <w:proofErr w:type="spellStart"/>
      <w:r w:rsidRPr="00A93B56">
        <w:t>Toorale</w:t>
      </w:r>
      <w:proofErr w:type="spellEnd"/>
      <w:r w:rsidRPr="00A93B56">
        <w:t xml:space="preserve"> National Park and State Conservation Area managed by NSW </w:t>
      </w:r>
      <w:r w:rsidR="001D477D">
        <w:t>Department of Planning, Industry and Environment</w:t>
      </w:r>
      <w:r w:rsidRPr="00A93B56">
        <w:t xml:space="preserve">. </w:t>
      </w:r>
      <w:r w:rsidR="007E2468">
        <w:t xml:space="preserve"> </w:t>
      </w:r>
      <w:r w:rsidRPr="00A93B56">
        <w:t xml:space="preserve">Inflows of Commonwealth </w:t>
      </w:r>
      <w:r w:rsidR="007E77F0">
        <w:t>environmental water</w:t>
      </w:r>
      <w:r w:rsidRPr="00A93B56">
        <w:t xml:space="preserve"> to the </w:t>
      </w:r>
      <w:r w:rsidR="0080039F">
        <w:t>Warrego-Darling</w:t>
      </w:r>
      <w:r w:rsidR="0080039F" w:rsidRPr="00A93B56">
        <w:t xml:space="preserve"> </w:t>
      </w:r>
      <w:r w:rsidRPr="00A93B56">
        <w:t>Selected Area via the Darling River from upstream tributaries have also been evaluated.</w:t>
      </w:r>
    </w:p>
    <w:p w14:paraId="65B3438D" w14:textId="33975E5E" w:rsidR="006227D5" w:rsidRPr="00A93B56" w:rsidRDefault="006227D5" w:rsidP="006227D5">
      <w:r w:rsidRPr="00A93B56">
        <w:t xml:space="preserve">The </w:t>
      </w:r>
      <w:r w:rsidR="0080039F">
        <w:t>Warrego-Darling</w:t>
      </w:r>
      <w:r w:rsidR="0080039F" w:rsidRPr="00A93B56">
        <w:t xml:space="preserve"> </w:t>
      </w:r>
      <w:r w:rsidRPr="00A93B56">
        <w:t xml:space="preserve">Selected Area is complex in terms of its ecosystems, hydrology and the way in which Commonwealth </w:t>
      </w:r>
      <w:r w:rsidR="007E77F0">
        <w:t>environmental water</w:t>
      </w:r>
      <w:r w:rsidRPr="00A93B56">
        <w:t xml:space="preserve"> is accounted and managed both within the </w:t>
      </w:r>
      <w:r w:rsidR="0080039F">
        <w:t>Warrego-Darling</w:t>
      </w:r>
      <w:r w:rsidR="0080039F" w:rsidRPr="00A93B56">
        <w:t xml:space="preserve"> </w:t>
      </w:r>
      <w:r w:rsidRPr="00A93B56">
        <w:t xml:space="preserve">Selected Area and within upstream tributaries. </w:t>
      </w:r>
      <w:r w:rsidR="007E2468">
        <w:t xml:space="preserve"> </w:t>
      </w:r>
      <w:r w:rsidRPr="00A93B56">
        <w:t>Most of the Commonwealth environmental water that influences the site is held as unregulated entitlements in the Border Rivers, Moonie, Condamine</w:t>
      </w:r>
      <w:r w:rsidR="00770F07">
        <w:t>-</w:t>
      </w:r>
      <w:r w:rsidRPr="00A93B56">
        <w:t>Balonne, Barwon</w:t>
      </w:r>
      <w:r w:rsidR="00770F07">
        <w:t>-</w:t>
      </w:r>
      <w:r w:rsidRPr="00A93B56">
        <w:t xml:space="preserve">Darling and Castlereagh and Warrego Rivers. </w:t>
      </w:r>
      <w:r w:rsidR="007E2468">
        <w:t xml:space="preserve"> </w:t>
      </w:r>
      <w:r w:rsidRPr="00A93B56">
        <w:t xml:space="preserve">Regulated deliveries from the Border Rivers, Gwydir, </w:t>
      </w:r>
      <w:proofErr w:type="gramStart"/>
      <w:r w:rsidRPr="00A93B56">
        <w:t>Namoi</w:t>
      </w:r>
      <w:proofErr w:type="gramEnd"/>
      <w:r w:rsidRPr="00A93B56">
        <w:t xml:space="preserve"> and</w:t>
      </w:r>
      <w:r w:rsidR="00770F07">
        <w:t>,</w:t>
      </w:r>
      <w:r w:rsidRPr="00A93B56">
        <w:t xml:space="preserve"> to a lesser extent</w:t>
      </w:r>
      <w:r w:rsidR="00770F07">
        <w:t>,</w:t>
      </w:r>
      <w:r w:rsidRPr="00A93B56">
        <w:t xml:space="preserve"> Macquarie catchments have the potential to influence flows in the </w:t>
      </w:r>
      <w:r w:rsidR="0080039F">
        <w:t>Warrego-Darling</w:t>
      </w:r>
      <w:r w:rsidR="0080039F" w:rsidRPr="00A93B56">
        <w:t xml:space="preserve"> </w:t>
      </w:r>
      <w:r w:rsidRPr="00A93B56">
        <w:t xml:space="preserve">Selected Area, particularly during periods of low flow in the Barwon–Darling system. </w:t>
      </w:r>
      <w:r w:rsidR="007E2468">
        <w:t xml:space="preserve"> </w:t>
      </w:r>
      <w:r w:rsidRPr="00A93B56">
        <w:t>Other water management actions, such as the release of stock and domestic flows, rainfall rejection flows and embargos on upstream pumping also influence flows in the Darling River through this zone.</w:t>
      </w:r>
    </w:p>
    <w:p w14:paraId="2933604D" w14:textId="74B8357D" w:rsidR="006227D5" w:rsidRDefault="006227D5" w:rsidP="006227D5">
      <w:pPr>
        <w:rPr>
          <w:highlight w:val="yellow"/>
        </w:rPr>
      </w:pPr>
      <w:r>
        <w:t xml:space="preserve">The hydrology of the Darling River in the </w:t>
      </w:r>
      <w:r w:rsidR="0080039F">
        <w:t xml:space="preserve">Warrego-Darling </w:t>
      </w:r>
      <w:r>
        <w:t xml:space="preserve">Selected Area over the </w:t>
      </w:r>
      <w:r w:rsidR="007E2468" w:rsidRPr="007E2468">
        <w:t xml:space="preserve">Long Term Intervention Monitoring </w:t>
      </w:r>
      <w:r w:rsidR="00942293">
        <w:t xml:space="preserve">Project </w:t>
      </w:r>
      <w:r w:rsidR="007E2468">
        <w:t>(</w:t>
      </w:r>
      <w:r>
        <w:t>LTIM</w:t>
      </w:r>
      <w:r w:rsidR="00942293">
        <w:t xml:space="preserve"> Project</w:t>
      </w:r>
      <w:r w:rsidR="007E2468">
        <w:t>)</w:t>
      </w:r>
      <w:r>
        <w:t xml:space="preserve"> was dominated by one large</w:t>
      </w:r>
      <w:r w:rsidR="00E4066F">
        <w:t>r</w:t>
      </w:r>
      <w:r>
        <w:t xml:space="preserve"> flow </w:t>
      </w:r>
      <w:r w:rsidR="00E4066F">
        <w:t xml:space="preserve">event </w:t>
      </w:r>
      <w:r>
        <w:t xml:space="preserve">of approximate </w:t>
      </w:r>
      <w:proofErr w:type="spellStart"/>
      <w:r>
        <w:t>bankfull</w:t>
      </w:r>
      <w:proofErr w:type="spellEnd"/>
      <w:r>
        <w:t xml:space="preserve"> magnitude in July 2016 – December 2016.</w:t>
      </w:r>
      <w:r w:rsidR="007E2468">
        <w:t xml:space="preserve"> </w:t>
      </w:r>
      <w:r>
        <w:t xml:space="preserve"> All other flows through this zone were small fresh</w:t>
      </w:r>
      <w:r w:rsidR="001D477D">
        <w:t>es</w:t>
      </w:r>
      <w:r>
        <w:t xml:space="preserve"> of less than a one tenth </w:t>
      </w:r>
      <w:proofErr w:type="spellStart"/>
      <w:r>
        <w:t>bankfull</w:t>
      </w:r>
      <w:proofErr w:type="spellEnd"/>
      <w:r>
        <w:t xml:space="preserve"> stage in magnitude (peak discharges less than 3,000 ML/d at Louth). </w:t>
      </w:r>
      <w:r w:rsidR="007E2468">
        <w:t xml:space="preserve"> </w:t>
      </w:r>
      <w:r w:rsidRPr="0038105B">
        <w:t xml:space="preserve">Of the thirteen flow events monitored, the contribution of </w:t>
      </w:r>
      <w:r w:rsidR="001D477D">
        <w:t xml:space="preserve">Commonwealth </w:t>
      </w:r>
      <w:r w:rsidR="007E77F0">
        <w:t>environmental water</w:t>
      </w:r>
      <w:r w:rsidRPr="0038105B">
        <w:t xml:space="preserve"> ranged from 1.8</w:t>
      </w:r>
      <w:r w:rsidR="007E2468">
        <w:t>%</w:t>
      </w:r>
      <w:r w:rsidRPr="0038105B">
        <w:t xml:space="preserve"> to 99.6%. </w:t>
      </w:r>
      <w:r w:rsidR="007E2468">
        <w:t xml:space="preserve"> </w:t>
      </w:r>
      <w:r>
        <w:t>These flows inundated in-channel habitat feature</w:t>
      </w:r>
      <w:r w:rsidR="001D477D">
        <w:t>s</w:t>
      </w:r>
      <w:r>
        <w:t xml:space="preserve"> such as snags, benches and anabranches that provide a range of benefits to the river system, such as structural and hydrologic refuges, habitat for aquatic animals, and promoted the transfer of organic material that drives the food webs of the river. </w:t>
      </w:r>
    </w:p>
    <w:p w14:paraId="330228EA" w14:textId="5DA6A280" w:rsidR="006227D5" w:rsidRDefault="00770F07" w:rsidP="006227D5">
      <w:r>
        <w:t>Fo</w:t>
      </w:r>
      <w:r w:rsidR="006227D5">
        <w:t xml:space="preserve">r the duration of the </w:t>
      </w:r>
      <w:r w:rsidR="00B148EF">
        <w:t>LTIM Project</w:t>
      </w:r>
      <w:r w:rsidR="006227D5">
        <w:t xml:space="preserve">, flow down the Warrego system was episodic, peaking in both the Warrego River channel and on the Western Floodplain during 2016-17. </w:t>
      </w:r>
      <w:r w:rsidR="007E2468">
        <w:t xml:space="preserve"> </w:t>
      </w:r>
      <w:r w:rsidR="006227D5">
        <w:t>This was followed by a period of minimal inflows during 2017-18 and 2018-19, with limited floodplain inundation and drying of many of the dams along the Warrego River.</w:t>
      </w:r>
      <w:r w:rsidR="007E2468">
        <w:t xml:space="preserve"> </w:t>
      </w:r>
      <w:r w:rsidR="006227D5">
        <w:t xml:space="preserve"> Moderate inflows late in 2018-19 once again inundated the</w:t>
      </w:r>
      <w:r w:rsidR="00D45CAE">
        <w:t xml:space="preserve"> Western</w:t>
      </w:r>
      <w:r w:rsidR="006227D5">
        <w:t xml:space="preserve"> </w:t>
      </w:r>
      <w:r w:rsidR="00A803DD">
        <w:t>F</w:t>
      </w:r>
      <w:r w:rsidR="006227D5">
        <w:t>loodplain and refilled the waterholes of the lower Warrego River.</w:t>
      </w:r>
      <w:r w:rsidR="007E2468">
        <w:t xml:space="preserve"> </w:t>
      </w:r>
      <w:r w:rsidR="006227D5">
        <w:t xml:space="preserve"> Before these flows, the only water in the Warrego River and Western Floodplain zones </w:t>
      </w:r>
      <w:r w:rsidR="0080039F">
        <w:t xml:space="preserve">of the Warrego-Darling Selected Area </w:t>
      </w:r>
      <w:r w:rsidR="006227D5">
        <w:t xml:space="preserve">was one small waterhole remaining in </w:t>
      </w:r>
      <w:proofErr w:type="spellStart"/>
      <w:r w:rsidR="006227D5">
        <w:t>Boera</w:t>
      </w:r>
      <w:proofErr w:type="spellEnd"/>
      <w:r w:rsidR="006227D5">
        <w:t xml:space="preserve"> Dam. </w:t>
      </w:r>
      <w:r w:rsidR="007E2468">
        <w:t xml:space="preserve"> </w:t>
      </w:r>
      <w:r w:rsidR="006227D5">
        <w:t xml:space="preserve">The hydrological variability experienced in the Warrego over the </w:t>
      </w:r>
      <w:r w:rsidR="00B148EF">
        <w:t>LTIM Project</w:t>
      </w:r>
      <w:r w:rsidR="006227D5">
        <w:t xml:space="preserve"> is typical of semi-arid rivers and supports the boom and bust ecology that has been </w:t>
      </w:r>
      <w:r w:rsidR="001D477D">
        <w:t xml:space="preserve">consistently </w:t>
      </w:r>
      <w:r w:rsidR="006227D5">
        <w:t xml:space="preserve">documented in the other indicators measured in the project. </w:t>
      </w:r>
    </w:p>
    <w:p w14:paraId="74E862A9" w14:textId="77777777" w:rsidR="006227D5" w:rsidRPr="004125DA" w:rsidRDefault="006227D5" w:rsidP="006227D5">
      <w:pPr>
        <w:spacing w:before="360"/>
        <w:rPr>
          <w:b/>
        </w:rPr>
      </w:pPr>
      <w:r w:rsidRPr="004125DA">
        <w:rPr>
          <w:b/>
        </w:rPr>
        <w:t>Key Responses to Flow</w:t>
      </w:r>
    </w:p>
    <w:p w14:paraId="121DDC71" w14:textId="77777777" w:rsidR="006227D5" w:rsidRPr="004125DA" w:rsidRDefault="006227D5" w:rsidP="006227D5">
      <w:pPr>
        <w:spacing w:after="240"/>
        <w:rPr>
          <w:i/>
        </w:rPr>
      </w:pPr>
      <w:r w:rsidRPr="004125DA">
        <w:rPr>
          <w:i/>
        </w:rPr>
        <w:t>Water Quality</w:t>
      </w:r>
    </w:p>
    <w:p w14:paraId="1E9E9606" w14:textId="602715B6" w:rsidR="006227D5" w:rsidRPr="004125DA" w:rsidRDefault="006227D5" w:rsidP="008B2CB7">
      <w:pPr>
        <w:pStyle w:val="ListParagraph"/>
        <w:numPr>
          <w:ilvl w:val="0"/>
          <w:numId w:val="15"/>
        </w:numPr>
        <w:spacing w:after="120" w:line="276" w:lineRule="auto"/>
        <w:ind w:left="426" w:hanging="426"/>
        <w:contextualSpacing w:val="0"/>
        <w:rPr>
          <w:szCs w:val="20"/>
        </w:rPr>
      </w:pPr>
      <w:r w:rsidRPr="004125DA">
        <w:rPr>
          <w:szCs w:val="20"/>
        </w:rPr>
        <w:t xml:space="preserve">Increased flows </w:t>
      </w:r>
      <w:r>
        <w:rPr>
          <w:szCs w:val="20"/>
        </w:rPr>
        <w:t>through the Warrego-Darling Selected Area</w:t>
      </w:r>
      <w:r w:rsidRPr="004125DA">
        <w:rPr>
          <w:szCs w:val="20"/>
        </w:rPr>
        <w:t xml:space="preserve"> consistently improved water quality parameters such as </w:t>
      </w:r>
      <w:r w:rsidR="00770F07">
        <w:rPr>
          <w:szCs w:val="20"/>
        </w:rPr>
        <w:t xml:space="preserve">electrical </w:t>
      </w:r>
      <w:r w:rsidRPr="004125DA">
        <w:rPr>
          <w:szCs w:val="20"/>
        </w:rPr>
        <w:t>conductivity through dilution due to higher discharge.</w:t>
      </w:r>
      <w:r w:rsidR="007E2468">
        <w:rPr>
          <w:szCs w:val="20"/>
        </w:rPr>
        <w:t xml:space="preserve"> </w:t>
      </w:r>
      <w:r w:rsidRPr="004125DA">
        <w:rPr>
          <w:szCs w:val="20"/>
        </w:rPr>
        <w:t xml:space="preserve"> </w:t>
      </w:r>
      <w:r>
        <w:rPr>
          <w:szCs w:val="20"/>
        </w:rPr>
        <w:t>During connection with the Darling River, Warrego River water improve</w:t>
      </w:r>
      <w:r w:rsidR="0064672A">
        <w:rPr>
          <w:szCs w:val="20"/>
        </w:rPr>
        <w:t>d</w:t>
      </w:r>
      <w:r>
        <w:rPr>
          <w:szCs w:val="20"/>
        </w:rPr>
        <w:t xml:space="preserve"> the quality of Darling River water downstream</w:t>
      </w:r>
      <w:r w:rsidR="0080039F">
        <w:rPr>
          <w:szCs w:val="20"/>
        </w:rPr>
        <w:t xml:space="preserve"> of the confluence</w:t>
      </w:r>
      <w:r>
        <w:rPr>
          <w:szCs w:val="20"/>
        </w:rPr>
        <w:t>.</w:t>
      </w:r>
      <w:r w:rsidR="00617A2D">
        <w:rPr>
          <w:szCs w:val="20"/>
        </w:rPr>
        <w:t xml:space="preserve"> </w:t>
      </w:r>
    </w:p>
    <w:p w14:paraId="44EE15C8" w14:textId="27BD8B06" w:rsidR="006227D5" w:rsidRPr="00F825FB" w:rsidRDefault="006227D5" w:rsidP="008B2CB7">
      <w:pPr>
        <w:pStyle w:val="ListParagraph"/>
        <w:numPr>
          <w:ilvl w:val="0"/>
          <w:numId w:val="15"/>
        </w:numPr>
        <w:spacing w:after="120" w:line="276" w:lineRule="auto"/>
        <w:ind w:left="426" w:hanging="426"/>
        <w:contextualSpacing w:val="0"/>
        <w:rPr>
          <w:szCs w:val="20"/>
        </w:rPr>
      </w:pPr>
      <w:r w:rsidRPr="00F825FB">
        <w:rPr>
          <w:szCs w:val="20"/>
        </w:rPr>
        <w:t xml:space="preserve">Concentrations of dissolved oxygen and chlorophyll </w:t>
      </w:r>
      <w:r w:rsidRPr="004F12DA">
        <w:rPr>
          <w:i/>
          <w:szCs w:val="20"/>
        </w:rPr>
        <w:t>a</w:t>
      </w:r>
      <w:r w:rsidRPr="00F825FB">
        <w:rPr>
          <w:szCs w:val="20"/>
        </w:rPr>
        <w:t xml:space="preserve"> were variable over time</w:t>
      </w:r>
      <w:r w:rsidR="00770F07">
        <w:rPr>
          <w:szCs w:val="20"/>
        </w:rPr>
        <w:t>,</w:t>
      </w:r>
      <w:r w:rsidRPr="00F825FB">
        <w:rPr>
          <w:szCs w:val="20"/>
        </w:rPr>
        <w:t xml:space="preserve"> influenced by both flow and temperature. </w:t>
      </w:r>
      <w:r w:rsidR="007E2468">
        <w:rPr>
          <w:szCs w:val="20"/>
        </w:rPr>
        <w:t xml:space="preserve"> </w:t>
      </w:r>
      <w:r w:rsidRPr="00F825FB">
        <w:rPr>
          <w:szCs w:val="20"/>
        </w:rPr>
        <w:t xml:space="preserve">Dissolved oxygen tended to </w:t>
      </w:r>
      <w:r w:rsidR="00770F07">
        <w:rPr>
          <w:szCs w:val="20"/>
        </w:rPr>
        <w:t>decline</w:t>
      </w:r>
      <w:r w:rsidRPr="00F825FB">
        <w:rPr>
          <w:szCs w:val="20"/>
        </w:rPr>
        <w:t xml:space="preserve"> with increasing flow up to </w:t>
      </w:r>
      <w:r w:rsidRPr="00F825FB">
        <w:t>25,000 ML/d within the Darling River zone</w:t>
      </w:r>
      <w:r w:rsidR="006B3F28">
        <w:t xml:space="preserve"> (flow measured at either the weir 19A </w:t>
      </w:r>
      <w:r w:rsidR="002F6FBB">
        <w:t xml:space="preserve">or </w:t>
      </w:r>
      <w:r w:rsidR="006B3F28">
        <w:t>Louth)</w:t>
      </w:r>
      <w:r w:rsidRPr="00F825FB">
        <w:t xml:space="preserve">. </w:t>
      </w:r>
      <w:r w:rsidR="007E2468">
        <w:t xml:space="preserve"> </w:t>
      </w:r>
      <w:r w:rsidRPr="00F825FB">
        <w:t xml:space="preserve">Similarly, </w:t>
      </w:r>
      <w:r w:rsidR="00545515">
        <w:t>c</w:t>
      </w:r>
      <w:r w:rsidRPr="00F825FB">
        <w:t xml:space="preserve">hlorophyll </w:t>
      </w:r>
      <w:r w:rsidRPr="00F825FB">
        <w:rPr>
          <w:i/>
        </w:rPr>
        <w:t>a</w:t>
      </w:r>
      <w:r w:rsidRPr="00F825FB">
        <w:t xml:space="preserve"> concentration w</w:t>
      </w:r>
      <w:r w:rsidR="00545515">
        <w:t>as</w:t>
      </w:r>
      <w:r w:rsidRPr="00F825FB">
        <w:t xml:space="preserve"> highly variable during base and low flow (around 4,000 ML/d) conditions and then decreased with increasing discharge. </w:t>
      </w:r>
      <w:r w:rsidR="007E2468">
        <w:t xml:space="preserve"> </w:t>
      </w:r>
      <w:r w:rsidRPr="00F825FB">
        <w:t>This likely reflects the inundation of low lying in-channel features such as bars</w:t>
      </w:r>
      <w:r w:rsidR="00770F07">
        <w:t>,</w:t>
      </w:r>
      <w:r w:rsidRPr="00F825FB">
        <w:t xml:space="preserve"> and transport nutrients to stimulate primary production measured as chlorophyll </w:t>
      </w:r>
      <w:r w:rsidRPr="00F825FB">
        <w:rPr>
          <w:i/>
        </w:rPr>
        <w:t>a</w:t>
      </w:r>
      <w:r w:rsidRPr="00F825FB">
        <w:t>.</w:t>
      </w:r>
    </w:p>
    <w:p w14:paraId="7CC67CEF" w14:textId="4FF01C96" w:rsidR="006227D5" w:rsidRPr="00D85415" w:rsidRDefault="006227D5" w:rsidP="0079710E">
      <w:pPr>
        <w:pStyle w:val="ListParagraph"/>
        <w:numPr>
          <w:ilvl w:val="0"/>
          <w:numId w:val="15"/>
        </w:numPr>
        <w:spacing w:line="276" w:lineRule="auto"/>
        <w:ind w:left="425" w:hanging="425"/>
        <w:contextualSpacing w:val="0"/>
        <w:rPr>
          <w:szCs w:val="20"/>
        </w:rPr>
      </w:pPr>
      <w:r w:rsidRPr="00D85415">
        <w:rPr>
          <w:szCs w:val="20"/>
        </w:rPr>
        <w:t xml:space="preserve">In the Warrego </w:t>
      </w:r>
      <w:r w:rsidR="0079710E">
        <w:rPr>
          <w:szCs w:val="20"/>
        </w:rPr>
        <w:t>s</w:t>
      </w:r>
      <w:r w:rsidRPr="00D85415">
        <w:rPr>
          <w:szCs w:val="20"/>
        </w:rPr>
        <w:t>ystem</w:t>
      </w:r>
      <w:r w:rsidR="006B3F28">
        <w:rPr>
          <w:szCs w:val="20"/>
        </w:rPr>
        <w:t xml:space="preserve"> within the Selected Area</w:t>
      </w:r>
      <w:r w:rsidRPr="00D85415">
        <w:rPr>
          <w:szCs w:val="20"/>
        </w:rPr>
        <w:t>, c</w:t>
      </w:r>
      <w:r w:rsidRPr="00D85415">
        <w:t xml:space="preserve">oncentrations of carbon, nitrogen and phosphorus were consistently higher than </w:t>
      </w:r>
      <w:r w:rsidR="00AA1587" w:rsidRPr="00AA1587">
        <w:t xml:space="preserve">Australian and New Zealand Environment and Conservation Council </w:t>
      </w:r>
      <w:r w:rsidR="00AA1587">
        <w:t>(</w:t>
      </w:r>
      <w:r w:rsidRPr="00D85415">
        <w:t>ANZECC</w:t>
      </w:r>
      <w:r w:rsidR="00AA1587">
        <w:t>)</w:t>
      </w:r>
      <w:r w:rsidRPr="00D85415">
        <w:t xml:space="preserve"> and </w:t>
      </w:r>
      <w:r w:rsidR="00AA1587" w:rsidRPr="00AA1587">
        <w:t xml:space="preserve">Queensland Department of Environment </w:t>
      </w:r>
      <w:r w:rsidR="00AA1587">
        <w:t>and Science</w:t>
      </w:r>
      <w:r w:rsidRPr="00D85415">
        <w:t xml:space="preserve"> guideline values in the Warrego </w:t>
      </w:r>
      <w:r w:rsidR="0079710E">
        <w:t>s</w:t>
      </w:r>
      <w:r w:rsidRPr="00D85415">
        <w:t xml:space="preserve">ystem, with concentrations </w:t>
      </w:r>
      <w:r w:rsidR="0080039F" w:rsidRPr="00D85415">
        <w:t xml:space="preserve">increasing </w:t>
      </w:r>
      <w:r w:rsidRPr="00D85415">
        <w:t xml:space="preserve">with time since connection. </w:t>
      </w:r>
      <w:r w:rsidR="007E2468">
        <w:t xml:space="preserve"> </w:t>
      </w:r>
      <w:r w:rsidRPr="00D85415">
        <w:t>Levels of primary production followed patterns of nutrient availability and temperature</w:t>
      </w:r>
      <w:r w:rsidR="0080039F">
        <w:t>, with maximum productivity in summer low flow conditions.</w:t>
      </w:r>
    </w:p>
    <w:p w14:paraId="65B3D083" w14:textId="77777777" w:rsidR="006227D5" w:rsidRPr="00CF35B0" w:rsidRDefault="006227D5" w:rsidP="006227D5">
      <w:pPr>
        <w:spacing w:after="240"/>
        <w:rPr>
          <w:i/>
        </w:rPr>
      </w:pPr>
      <w:r w:rsidRPr="00CF35B0">
        <w:rPr>
          <w:i/>
        </w:rPr>
        <w:t>Ecology</w:t>
      </w:r>
    </w:p>
    <w:p w14:paraId="15852EA2" w14:textId="757EB6ED" w:rsidR="006227D5" w:rsidRPr="00CF35B0" w:rsidRDefault="006227D5" w:rsidP="008B2CB7">
      <w:pPr>
        <w:pStyle w:val="ListParagraph"/>
        <w:numPr>
          <w:ilvl w:val="0"/>
          <w:numId w:val="15"/>
        </w:numPr>
        <w:spacing w:after="120" w:line="276" w:lineRule="auto"/>
        <w:ind w:left="426" w:hanging="426"/>
        <w:contextualSpacing w:val="0"/>
        <w:rPr>
          <w:szCs w:val="20"/>
        </w:rPr>
      </w:pPr>
      <w:r w:rsidRPr="00CF35B0">
        <w:rPr>
          <w:szCs w:val="20"/>
        </w:rPr>
        <w:t xml:space="preserve">The Darling River was the most hydrologically connected, and </w:t>
      </w:r>
      <w:r w:rsidR="0080039F">
        <w:rPr>
          <w:szCs w:val="20"/>
        </w:rPr>
        <w:t xml:space="preserve">higher </w:t>
      </w:r>
      <w:r w:rsidRPr="00CF35B0">
        <w:rPr>
          <w:szCs w:val="20"/>
        </w:rPr>
        <w:t>flows acted as a disturbance for invertebrate populations, impacting flow sensitive taxa</w:t>
      </w:r>
      <w:r w:rsidR="0080039F">
        <w:rPr>
          <w:szCs w:val="20"/>
        </w:rPr>
        <w:t xml:space="preserve"> and reducing population density</w:t>
      </w:r>
      <w:r w:rsidRPr="00CF35B0">
        <w:rPr>
          <w:szCs w:val="20"/>
        </w:rPr>
        <w:t>.</w:t>
      </w:r>
      <w:r w:rsidR="00B17314">
        <w:rPr>
          <w:szCs w:val="20"/>
        </w:rPr>
        <w:t xml:space="preserve"> These higher flow events</w:t>
      </w:r>
      <w:r w:rsidR="002F6FBB">
        <w:rPr>
          <w:szCs w:val="20"/>
        </w:rPr>
        <w:t>,</w:t>
      </w:r>
      <w:r w:rsidR="00B17314">
        <w:rPr>
          <w:szCs w:val="20"/>
        </w:rPr>
        <w:t xml:space="preserve"> however, improve water quality, nutrient cycling and </w:t>
      </w:r>
      <w:r w:rsidR="002A6478">
        <w:rPr>
          <w:szCs w:val="20"/>
        </w:rPr>
        <w:t>provide access to in-channel habitats</w:t>
      </w:r>
      <w:r w:rsidR="002F6FBB">
        <w:rPr>
          <w:szCs w:val="20"/>
        </w:rPr>
        <w:t xml:space="preserve"> for other species</w:t>
      </w:r>
      <w:r w:rsidR="002A6478">
        <w:rPr>
          <w:szCs w:val="20"/>
        </w:rPr>
        <w:t>.</w:t>
      </w:r>
    </w:p>
    <w:p w14:paraId="315AB2E0" w14:textId="666252AF" w:rsidR="006227D5" w:rsidRPr="00CF35B0" w:rsidRDefault="006227D5" w:rsidP="008B2CB7">
      <w:pPr>
        <w:pStyle w:val="ListParagraph"/>
        <w:numPr>
          <w:ilvl w:val="0"/>
          <w:numId w:val="15"/>
        </w:numPr>
        <w:spacing w:after="120" w:line="276" w:lineRule="auto"/>
        <w:ind w:left="426" w:hanging="426"/>
        <w:contextualSpacing w:val="0"/>
        <w:rPr>
          <w:szCs w:val="20"/>
        </w:rPr>
      </w:pPr>
      <w:r w:rsidRPr="00CF35B0">
        <w:rPr>
          <w:szCs w:val="20"/>
        </w:rPr>
        <w:t>The Warrego River showed intermediate levels of hydrological connection, which elicited positive responses in invertebrate, frog and waterbird abundance and diversity.</w:t>
      </w:r>
      <w:r w:rsidR="007E2468">
        <w:rPr>
          <w:szCs w:val="20"/>
        </w:rPr>
        <w:t xml:space="preserve"> </w:t>
      </w:r>
      <w:r w:rsidRPr="00CF35B0">
        <w:rPr>
          <w:szCs w:val="20"/>
        </w:rPr>
        <w:t xml:space="preserve"> Warrego River waterholes acted as longer term </w:t>
      </w:r>
      <w:proofErr w:type="spellStart"/>
      <w:r w:rsidRPr="00CF35B0">
        <w:rPr>
          <w:szCs w:val="20"/>
        </w:rPr>
        <w:t>refugia</w:t>
      </w:r>
      <w:proofErr w:type="spellEnd"/>
      <w:r w:rsidRPr="00CF35B0">
        <w:rPr>
          <w:szCs w:val="20"/>
        </w:rPr>
        <w:t>, supporting more consistent ecological communities</w:t>
      </w:r>
      <w:r w:rsidR="006B3F28">
        <w:rPr>
          <w:szCs w:val="20"/>
        </w:rPr>
        <w:t xml:space="preserve"> both in abundance and diversity over time</w:t>
      </w:r>
      <w:r w:rsidRPr="00CF35B0">
        <w:rPr>
          <w:szCs w:val="20"/>
        </w:rPr>
        <w:t xml:space="preserve">. </w:t>
      </w:r>
      <w:r w:rsidR="007E2468">
        <w:rPr>
          <w:szCs w:val="20"/>
        </w:rPr>
        <w:t xml:space="preserve"> </w:t>
      </w:r>
      <w:r w:rsidRPr="00CF35B0">
        <w:rPr>
          <w:szCs w:val="20"/>
        </w:rPr>
        <w:t xml:space="preserve">For waterbirds, </w:t>
      </w:r>
      <w:proofErr w:type="spellStart"/>
      <w:r w:rsidRPr="00CF35B0">
        <w:rPr>
          <w:szCs w:val="20"/>
        </w:rPr>
        <w:t>Boera</w:t>
      </w:r>
      <w:proofErr w:type="spellEnd"/>
      <w:r w:rsidRPr="00CF35B0">
        <w:rPr>
          <w:szCs w:val="20"/>
        </w:rPr>
        <w:t xml:space="preserve"> Dam is an important </w:t>
      </w:r>
      <w:proofErr w:type="spellStart"/>
      <w:r w:rsidRPr="00CF35B0">
        <w:rPr>
          <w:szCs w:val="20"/>
        </w:rPr>
        <w:t>refugia</w:t>
      </w:r>
      <w:proofErr w:type="spellEnd"/>
      <w:r w:rsidRPr="00CF35B0">
        <w:rPr>
          <w:szCs w:val="20"/>
        </w:rPr>
        <w:t xml:space="preserve">, and for frogs, </w:t>
      </w:r>
      <w:proofErr w:type="spellStart"/>
      <w:r w:rsidRPr="00CF35B0">
        <w:rPr>
          <w:szCs w:val="20"/>
        </w:rPr>
        <w:t>Booka</w:t>
      </w:r>
      <w:proofErr w:type="spellEnd"/>
      <w:r w:rsidRPr="00CF35B0">
        <w:rPr>
          <w:szCs w:val="20"/>
        </w:rPr>
        <w:t xml:space="preserve"> Dam supports the largest and most diverse populations.</w:t>
      </w:r>
    </w:p>
    <w:p w14:paraId="7F8D13C9" w14:textId="737C9674" w:rsidR="006227D5" w:rsidRPr="00CF35B0" w:rsidRDefault="006227D5" w:rsidP="008B2CB7">
      <w:pPr>
        <w:pStyle w:val="ListParagraph"/>
        <w:numPr>
          <w:ilvl w:val="0"/>
          <w:numId w:val="15"/>
        </w:numPr>
        <w:spacing w:after="120" w:line="276" w:lineRule="auto"/>
        <w:ind w:left="426" w:hanging="426"/>
        <w:contextualSpacing w:val="0"/>
        <w:rPr>
          <w:szCs w:val="20"/>
        </w:rPr>
      </w:pPr>
      <w:r w:rsidRPr="00CF35B0">
        <w:rPr>
          <w:szCs w:val="20"/>
        </w:rPr>
        <w:t>The Western Floodplain showed the most variability in flow, with inundation events separated by relatively long dry periods.</w:t>
      </w:r>
      <w:r w:rsidR="00C64F0D">
        <w:rPr>
          <w:szCs w:val="20"/>
        </w:rPr>
        <w:t xml:space="preserve"> </w:t>
      </w:r>
      <w:r w:rsidRPr="00CF35B0">
        <w:rPr>
          <w:szCs w:val="20"/>
        </w:rPr>
        <w:t xml:space="preserve"> Inundation of the floodplain stimulated a boom in productivity, supporting the highest abundance and diversity of invertebrates, frogs and waterbirds of any zone. </w:t>
      </w:r>
    </w:p>
    <w:p w14:paraId="623D131C" w14:textId="27214D14" w:rsidR="006227D5" w:rsidRPr="00CF35B0" w:rsidRDefault="006227D5" w:rsidP="008B2CB7">
      <w:pPr>
        <w:pStyle w:val="ListParagraph"/>
        <w:numPr>
          <w:ilvl w:val="0"/>
          <w:numId w:val="15"/>
        </w:numPr>
        <w:spacing w:after="120" w:line="276" w:lineRule="auto"/>
        <w:ind w:left="426" w:hanging="426"/>
        <w:contextualSpacing w:val="0"/>
        <w:rPr>
          <w:szCs w:val="20"/>
        </w:rPr>
      </w:pPr>
      <w:r w:rsidRPr="00CF35B0">
        <w:t xml:space="preserve">The </w:t>
      </w:r>
      <w:r w:rsidR="007E2468">
        <w:t>f</w:t>
      </w:r>
      <w:r w:rsidRPr="00CF35B0">
        <w:t xml:space="preserve">ish community within the Warrego River demonstrated high levels of resilience by surviving and maintaining populations during the highly variable flow conditions experienced over the </w:t>
      </w:r>
      <w:r w:rsidR="00B148EF">
        <w:t>LTIM Project</w:t>
      </w:r>
      <w:r w:rsidRPr="00CF35B0">
        <w:t xml:space="preserve">. </w:t>
      </w:r>
      <w:r w:rsidR="007E2468">
        <w:t xml:space="preserve"> </w:t>
      </w:r>
      <w:r w:rsidRPr="00CF35B0">
        <w:t xml:space="preserve">During ‘wetter’ times, multiple species bred, recruited and maintained their population structure. </w:t>
      </w:r>
      <w:r w:rsidR="007E2468">
        <w:t xml:space="preserve"> </w:t>
      </w:r>
      <w:r w:rsidRPr="00CF35B0">
        <w:t>Fish communities were severely impacted by drying of the system in 2017, before recolonization and recruitment was again observed in May 2018.</w:t>
      </w:r>
    </w:p>
    <w:p w14:paraId="5C12F435" w14:textId="0DA4DA34" w:rsidR="006227D5" w:rsidRPr="00CF35B0" w:rsidRDefault="006227D5" w:rsidP="008B2CB7">
      <w:pPr>
        <w:pStyle w:val="ListParagraph"/>
        <w:numPr>
          <w:ilvl w:val="0"/>
          <w:numId w:val="15"/>
        </w:numPr>
        <w:spacing w:after="120" w:line="276" w:lineRule="auto"/>
        <w:ind w:left="426" w:hanging="426"/>
        <w:contextualSpacing w:val="0"/>
        <w:rPr>
          <w:szCs w:val="20"/>
        </w:rPr>
      </w:pPr>
      <w:r>
        <w:t xml:space="preserve">Following flooding, the cover and richness of vegetation communities on the Western Floodplain increased, driven mainly by annual herbaceous ground cover species. </w:t>
      </w:r>
      <w:r w:rsidR="00C64F0D">
        <w:t xml:space="preserve"> </w:t>
      </w:r>
      <w:r>
        <w:t xml:space="preserve">Longer term benefits </w:t>
      </w:r>
      <w:r w:rsidR="00545515">
        <w:t xml:space="preserve">of inundation </w:t>
      </w:r>
      <w:r>
        <w:t xml:space="preserve">were also observed in longer lived species such as lignum. </w:t>
      </w:r>
    </w:p>
    <w:p w14:paraId="5E2F89B1" w14:textId="12BE4A0E" w:rsidR="006227D5" w:rsidRPr="0079710E" w:rsidRDefault="006227D5" w:rsidP="0079710E">
      <w:pPr>
        <w:spacing w:before="360"/>
        <w:rPr>
          <w:b/>
        </w:rPr>
      </w:pPr>
      <w:r w:rsidRPr="0079710E">
        <w:rPr>
          <w:b/>
        </w:rPr>
        <w:t xml:space="preserve">Implications for </w:t>
      </w:r>
      <w:r w:rsidR="00CF3E6C">
        <w:rPr>
          <w:b/>
        </w:rPr>
        <w:t xml:space="preserve">the Commonwealth’s </w:t>
      </w:r>
      <w:r w:rsidR="007E77F0">
        <w:rPr>
          <w:b/>
        </w:rPr>
        <w:t>Environmental Water</w:t>
      </w:r>
      <w:r w:rsidR="00CF3E6C">
        <w:rPr>
          <w:b/>
        </w:rPr>
        <w:t xml:space="preserve"> Management</w:t>
      </w:r>
    </w:p>
    <w:p w14:paraId="60C22F7A" w14:textId="222B76A8" w:rsidR="006227D5" w:rsidRPr="0090082B" w:rsidRDefault="006227D5" w:rsidP="008B2CB7">
      <w:pPr>
        <w:pStyle w:val="ListParagraph"/>
        <w:numPr>
          <w:ilvl w:val="0"/>
          <w:numId w:val="15"/>
        </w:numPr>
        <w:spacing w:after="120" w:line="276" w:lineRule="auto"/>
        <w:ind w:left="426" w:hanging="426"/>
        <w:contextualSpacing w:val="0"/>
        <w:rPr>
          <w:szCs w:val="20"/>
        </w:rPr>
      </w:pPr>
      <w:r w:rsidRPr="0090082B">
        <w:t xml:space="preserve">The </w:t>
      </w:r>
      <w:r w:rsidR="00B148EF">
        <w:t>LTIM Project</w:t>
      </w:r>
      <w:r w:rsidRPr="0090082B">
        <w:t xml:space="preserve"> has identified a range of physical, chemical and ecological responses to flow that can assist </w:t>
      </w:r>
      <w:r w:rsidR="007E77F0">
        <w:t>environmental water</w:t>
      </w:r>
      <w:r w:rsidRPr="0090082B">
        <w:t xml:space="preserve"> management decisions. </w:t>
      </w:r>
      <w:r w:rsidR="00C64F0D">
        <w:t xml:space="preserve"> </w:t>
      </w:r>
      <w:r w:rsidRPr="0090082B">
        <w:t xml:space="preserve">The identification of different responses within the different </w:t>
      </w:r>
      <w:r w:rsidR="0080039F">
        <w:t>monitoring</w:t>
      </w:r>
      <w:r w:rsidRPr="0090082B">
        <w:t xml:space="preserve"> zones means that there are no ‘one size fits all’ recommendations across the </w:t>
      </w:r>
      <w:r w:rsidR="0080039F">
        <w:t>Warrego-Darling</w:t>
      </w:r>
      <w:r w:rsidR="0080039F" w:rsidRPr="0090082B">
        <w:t xml:space="preserve"> </w:t>
      </w:r>
      <w:r w:rsidRPr="0090082B">
        <w:t xml:space="preserve">Selected Area. </w:t>
      </w:r>
      <w:r w:rsidR="00C64F0D">
        <w:t xml:space="preserve"> </w:t>
      </w:r>
      <w:r w:rsidR="00D2762B">
        <w:t xml:space="preserve">That is, a similar type of flow in two monitoring zones may not elicit the same response. </w:t>
      </w:r>
      <w:r w:rsidRPr="0090082B">
        <w:t xml:space="preserve">However, </w:t>
      </w:r>
      <w:r w:rsidR="00942293">
        <w:t xml:space="preserve">the </w:t>
      </w:r>
      <w:r w:rsidRPr="0090082B">
        <w:t>overall increas</w:t>
      </w:r>
      <w:r w:rsidR="00942293">
        <w:t>e</w:t>
      </w:r>
      <w:r w:rsidRPr="0090082B">
        <w:t xml:space="preserve"> </w:t>
      </w:r>
      <w:r w:rsidR="00942293">
        <w:t>in the</w:t>
      </w:r>
      <w:r w:rsidRPr="0090082B">
        <w:t xml:space="preserve"> provi</w:t>
      </w:r>
      <w:r w:rsidR="00942293">
        <w:t>sion of</w:t>
      </w:r>
      <w:r w:rsidRPr="0090082B">
        <w:t xml:space="preserve"> flows through the </w:t>
      </w:r>
      <w:r w:rsidR="00C64F0D" w:rsidRPr="00C64F0D">
        <w:t xml:space="preserve">Warrego-Darling </w:t>
      </w:r>
      <w:r w:rsidR="0080039F">
        <w:t>Selected Area</w:t>
      </w:r>
      <w:r w:rsidRPr="0090082B">
        <w:t xml:space="preserve"> elicited positive ecological responses.</w:t>
      </w:r>
    </w:p>
    <w:p w14:paraId="14A455E8" w14:textId="7011E1C8" w:rsidR="006227D5" w:rsidRPr="0090082B" w:rsidRDefault="006227D5" w:rsidP="008B2CB7">
      <w:pPr>
        <w:pStyle w:val="ListParagraph"/>
        <w:numPr>
          <w:ilvl w:val="0"/>
          <w:numId w:val="15"/>
        </w:numPr>
        <w:spacing w:after="120" w:line="276" w:lineRule="auto"/>
        <w:ind w:left="426" w:hanging="426"/>
        <w:contextualSpacing w:val="0"/>
        <w:rPr>
          <w:szCs w:val="20"/>
        </w:rPr>
      </w:pPr>
      <w:r w:rsidRPr="0090082B">
        <w:t xml:space="preserve">In the Darling River zone, several thresholds were identified that influence different aspects of the zone’s water quality. </w:t>
      </w:r>
      <w:r w:rsidR="00C64F0D">
        <w:t xml:space="preserve"> </w:t>
      </w:r>
      <w:r w:rsidRPr="0090082B">
        <w:t>These were typically related to a reversal of parameter trends with increasing discharge at certain flow thresholds.</w:t>
      </w:r>
      <w:r w:rsidR="00C64F0D">
        <w:t xml:space="preserve"> </w:t>
      </w:r>
      <w:r w:rsidRPr="0090082B">
        <w:t xml:space="preserve"> In addition, a threshold was noted between salinity concentrations and turbidity, driven by flocculation of fine clay particles at salinities above 0.5 </w:t>
      </w:r>
      <w:proofErr w:type="spellStart"/>
      <w:r w:rsidRPr="0090082B">
        <w:t>mS</w:t>
      </w:r>
      <w:proofErr w:type="spellEnd"/>
      <w:r w:rsidRPr="0090082B">
        <w:t>/cm.</w:t>
      </w:r>
      <w:r w:rsidR="009218B7">
        <w:t xml:space="preserve"> Small flows that reduce salinity and hence increase turbidity may </w:t>
      </w:r>
      <w:r w:rsidR="00CF4D97">
        <w:t>minimi</w:t>
      </w:r>
      <w:r w:rsidR="002F6FBB">
        <w:t>se</w:t>
      </w:r>
      <w:r w:rsidR="009218B7">
        <w:t xml:space="preserve"> </w:t>
      </w:r>
      <w:r w:rsidR="006F5F72">
        <w:t>algal</w:t>
      </w:r>
      <w:r w:rsidR="009218B7">
        <w:t xml:space="preserve"> productivity and </w:t>
      </w:r>
      <w:r w:rsidR="002F6FBB">
        <w:t xml:space="preserve">the potential for </w:t>
      </w:r>
      <w:r w:rsidR="009218B7">
        <w:t>blooms in this zone.</w:t>
      </w:r>
    </w:p>
    <w:p w14:paraId="7F805F0C" w14:textId="02D226C6" w:rsidR="006227D5" w:rsidRPr="0090082B" w:rsidRDefault="006227D5" w:rsidP="008B2CB7">
      <w:pPr>
        <w:pStyle w:val="ListParagraph"/>
        <w:numPr>
          <w:ilvl w:val="0"/>
          <w:numId w:val="15"/>
        </w:numPr>
        <w:spacing w:after="120" w:line="276" w:lineRule="auto"/>
        <w:ind w:left="426" w:hanging="426"/>
        <w:contextualSpacing w:val="0"/>
        <w:rPr>
          <w:szCs w:val="20"/>
        </w:rPr>
      </w:pPr>
      <w:r w:rsidRPr="0090082B">
        <w:t xml:space="preserve">Within the Warrego River zones, the </w:t>
      </w:r>
      <w:r w:rsidR="00C64F0D" w:rsidRPr="00C64F0D">
        <w:t xml:space="preserve">Commonwealth Environmental Water Office </w:t>
      </w:r>
      <w:r w:rsidR="00C64F0D">
        <w:t>(</w:t>
      </w:r>
      <w:r w:rsidRPr="0090082B">
        <w:t>CEWO</w:t>
      </w:r>
      <w:r w:rsidR="00C64F0D">
        <w:t>)</w:t>
      </w:r>
      <w:r w:rsidRPr="0090082B">
        <w:t xml:space="preserve"> has more ability to actively manage water, but this is also dependent on the timing and volume of inflows to </w:t>
      </w:r>
      <w:proofErr w:type="spellStart"/>
      <w:r w:rsidRPr="0090082B">
        <w:t>Boera</w:t>
      </w:r>
      <w:proofErr w:type="spellEnd"/>
      <w:r w:rsidRPr="0090082B">
        <w:t xml:space="preserve"> Dam. </w:t>
      </w:r>
      <w:r w:rsidR="00C64F0D">
        <w:t xml:space="preserve"> </w:t>
      </w:r>
      <w:r w:rsidR="00A80B72">
        <w:t xml:space="preserve">Here we consider active management as the ability to </w:t>
      </w:r>
      <w:r w:rsidR="004F0A83">
        <w:t>route water to different zone</w:t>
      </w:r>
      <w:r w:rsidR="00821B30">
        <w:t>s</w:t>
      </w:r>
      <w:r w:rsidR="002F6FBB">
        <w:t xml:space="preserve"> (Warrego Channel or Western Floodplain)</w:t>
      </w:r>
      <w:r w:rsidR="004F0A83">
        <w:t xml:space="preserve"> within the Selected Area. </w:t>
      </w:r>
      <w:r w:rsidRPr="0090082B">
        <w:t xml:space="preserve">While fish recruitment occurred during most connection events down the lower Warrego, recruit numbers were larger with larger flow events.  The timing of flow events is likely to also be important. </w:t>
      </w:r>
      <w:r w:rsidR="00C64F0D">
        <w:t xml:space="preserve"> </w:t>
      </w:r>
      <w:r w:rsidR="00FD70B0">
        <w:t xml:space="preserve">The lack of flow events during 2018 resulted in near complete system drying, and a resetting of aquatic populations. </w:t>
      </w:r>
      <w:r w:rsidR="00C64F0D">
        <w:t xml:space="preserve"> </w:t>
      </w:r>
      <w:r w:rsidR="00FD70B0">
        <w:t>During wetter times, i</w:t>
      </w:r>
      <w:r w:rsidRPr="0090082B">
        <w:t>nundation of channel and floodplain habitats during warmer periods may result in maximum diversity and density of invertebrates and frogs by providing an increased diversity of physical habitats and basal resources.</w:t>
      </w:r>
    </w:p>
    <w:p w14:paraId="7ACB5148" w14:textId="2E4EF980" w:rsidR="006227D5" w:rsidRPr="0090082B" w:rsidRDefault="006227D5" w:rsidP="008B2CB7">
      <w:pPr>
        <w:pStyle w:val="ListParagraph"/>
        <w:numPr>
          <w:ilvl w:val="0"/>
          <w:numId w:val="15"/>
        </w:numPr>
        <w:spacing w:after="120" w:line="276" w:lineRule="auto"/>
        <w:ind w:left="426" w:hanging="426"/>
        <w:contextualSpacing w:val="0"/>
        <w:rPr>
          <w:szCs w:val="20"/>
        </w:rPr>
      </w:pPr>
      <w:r w:rsidRPr="0090082B">
        <w:t xml:space="preserve">While the condition of lignum on the Western Floodplain was maintained for a longer period than other groundcover </w:t>
      </w:r>
      <w:r w:rsidR="00942293">
        <w:t xml:space="preserve">species </w:t>
      </w:r>
      <w:r w:rsidRPr="0090082B">
        <w:t xml:space="preserve">following inundation, it did </w:t>
      </w:r>
      <w:r w:rsidR="00942293">
        <w:t>decline</w:t>
      </w:r>
      <w:r w:rsidRPr="0090082B">
        <w:t xml:space="preserve"> as a result of an extended dry period</w:t>
      </w:r>
      <w:r w:rsidR="00C64F0D" w:rsidRPr="0090082B">
        <w:t xml:space="preserve"> (</w:t>
      </w:r>
      <w:r w:rsidR="00B36C3C">
        <w:rPr>
          <w:szCs w:val="20"/>
        </w:rPr>
        <w:sym w:font="Symbol" w:char="F0BB"/>
      </w:r>
      <w:r w:rsidR="00B36C3C">
        <w:rPr>
          <w:szCs w:val="20"/>
        </w:rPr>
        <w:t> </w:t>
      </w:r>
      <w:r w:rsidR="00C64F0D" w:rsidRPr="0090082B">
        <w:t>950</w:t>
      </w:r>
      <w:r w:rsidR="00C64F0D">
        <w:t> </w:t>
      </w:r>
      <w:r w:rsidR="00C64F0D" w:rsidRPr="0090082B">
        <w:t>days)</w:t>
      </w:r>
      <w:r w:rsidRPr="0090082B">
        <w:t xml:space="preserve"> in 2017-19.</w:t>
      </w:r>
      <w:r w:rsidR="00C64F0D">
        <w:t xml:space="preserve"> </w:t>
      </w:r>
      <w:r w:rsidRPr="0090082B">
        <w:t xml:space="preserve"> Observations following recent inundation of the floodplain in March-April 2019 suggests that lignum again improved in condition. </w:t>
      </w:r>
      <w:r w:rsidR="00C64F0D">
        <w:t xml:space="preserve"> </w:t>
      </w:r>
      <w:r w:rsidRPr="0090082B">
        <w:t>Thus</w:t>
      </w:r>
      <w:r>
        <w:t>,</w:t>
      </w:r>
      <w:r w:rsidRPr="0090082B">
        <w:t xml:space="preserve"> flooding at this interval appears to maintain lignum on the Western Floodplain.</w:t>
      </w:r>
    </w:p>
    <w:p w14:paraId="0AEF2202" w14:textId="77777777" w:rsidR="000B2FAF" w:rsidRPr="00ED3F2A" w:rsidRDefault="000B2FAF">
      <w:pPr>
        <w:spacing w:after="0" w:line="240" w:lineRule="auto"/>
        <w:jc w:val="left"/>
        <w:rPr>
          <w:highlight w:val="yellow"/>
        </w:rPr>
      </w:pPr>
    </w:p>
    <w:p w14:paraId="12F854CF" w14:textId="77777777" w:rsidR="00644A63" w:rsidRPr="00ED3F2A" w:rsidRDefault="00644A63" w:rsidP="00644A63">
      <w:pPr>
        <w:rPr>
          <w:highlight w:val="yellow"/>
        </w:rPr>
        <w:sectPr w:rsidR="00644A63" w:rsidRPr="00ED3F2A" w:rsidSect="003A101E">
          <w:headerReference w:type="default" r:id="rId24"/>
          <w:footerReference w:type="default" r:id="rId25"/>
          <w:headerReference w:type="first" r:id="rId26"/>
          <w:footerReference w:type="first" r:id="rId27"/>
          <w:pgSz w:w="11899" w:h="16838"/>
          <w:pgMar w:top="1508" w:right="1217" w:bottom="1457" w:left="1480" w:header="811" w:footer="305" w:gutter="0"/>
          <w:pgNumType w:fmt="lowerRoman" w:start="1"/>
          <w:cols w:space="708"/>
          <w:docGrid w:linePitch="272"/>
        </w:sectPr>
      </w:pPr>
    </w:p>
    <w:p w14:paraId="57202F43" w14:textId="480D35E3" w:rsidR="007E26FC" w:rsidRDefault="007E26FC" w:rsidP="000F3527">
      <w:pPr>
        <w:pStyle w:val="Heading1"/>
      </w:pPr>
      <w:bookmarkStart w:id="16" w:name="_Toc17290197"/>
      <w:r>
        <w:t xml:space="preserve">Monitoring and </w:t>
      </w:r>
      <w:r w:rsidR="00C73617">
        <w:t>E</w:t>
      </w:r>
      <w:r>
        <w:t xml:space="preserve">valuation of </w:t>
      </w:r>
      <w:r w:rsidR="007E77F0">
        <w:t>Environmental Water</w:t>
      </w:r>
      <w:r>
        <w:t xml:space="preserve"> in the Junction of the Warrego and Darling </w:t>
      </w:r>
      <w:r w:rsidR="00205582">
        <w:t>R</w:t>
      </w:r>
      <w:r>
        <w:t>ivers Selected Area</w:t>
      </w:r>
      <w:bookmarkEnd w:id="16"/>
    </w:p>
    <w:p w14:paraId="5BDA57DF" w14:textId="5260656F" w:rsidR="00766BF4" w:rsidRPr="00ED3F2A" w:rsidRDefault="00D03760" w:rsidP="007E26FC">
      <w:pPr>
        <w:pStyle w:val="Heading2"/>
      </w:pPr>
      <w:bookmarkStart w:id="17" w:name="_Toc17290198"/>
      <w:r w:rsidRPr="00ED3F2A">
        <w:t>Introduction</w:t>
      </w:r>
      <w:bookmarkEnd w:id="17"/>
    </w:p>
    <w:p w14:paraId="6269FB93" w14:textId="2E347AA4" w:rsidR="00D03760" w:rsidRPr="00C331A7" w:rsidRDefault="00D03760" w:rsidP="00D03760">
      <w:bookmarkStart w:id="18" w:name="_Toc213127171"/>
      <w:r w:rsidRPr="00C331A7">
        <w:t>This report presents the monitoring and evaluation results from the Junction of the Warrego and Darling rivers Selected Area (</w:t>
      </w:r>
      <w:r w:rsidR="00C331A7">
        <w:t xml:space="preserve">Warrego-Darling </w:t>
      </w:r>
      <w:r w:rsidRPr="00C331A7">
        <w:t xml:space="preserve">Selected Area) </w:t>
      </w:r>
      <w:r w:rsidR="00C331A7" w:rsidRPr="00C331A7">
        <w:t xml:space="preserve">five year </w:t>
      </w:r>
      <w:r w:rsidR="001368DA">
        <w:t>program</w:t>
      </w:r>
      <w:r w:rsidR="00C331A7" w:rsidRPr="00C331A7">
        <w:t xml:space="preserve"> </w:t>
      </w:r>
      <w:r w:rsidR="001368DA">
        <w:t>to monitor the outcomes of environmental watering</w:t>
      </w:r>
      <w:r w:rsidRPr="00C331A7">
        <w:t>.</w:t>
      </w:r>
      <w:r w:rsidR="00C3340D" w:rsidRPr="00C331A7">
        <w:t xml:space="preserve"> </w:t>
      </w:r>
      <w:r w:rsidR="00942293">
        <w:t xml:space="preserve"> </w:t>
      </w:r>
      <w:r w:rsidRPr="00C331A7">
        <w:t xml:space="preserve">The </w:t>
      </w:r>
      <w:r w:rsidR="001368DA">
        <w:t>project</w:t>
      </w:r>
      <w:r w:rsidR="001368DA" w:rsidRPr="00C331A7">
        <w:t xml:space="preserve"> </w:t>
      </w:r>
      <w:r w:rsidR="001368DA">
        <w:t>was</w:t>
      </w:r>
      <w:r w:rsidR="001368DA" w:rsidRPr="00C331A7">
        <w:t xml:space="preserve"> </w:t>
      </w:r>
      <w:r w:rsidRPr="00C331A7">
        <w:t xml:space="preserve">undertaken as part of the Long Term Intervention Monitoring Project (LTIM Project) funded by the </w:t>
      </w:r>
      <w:bookmarkStart w:id="19" w:name="_Hlk17275525"/>
      <w:r w:rsidRPr="00C331A7">
        <w:t xml:space="preserve">Commonwealth Environmental Water Office </w:t>
      </w:r>
      <w:bookmarkEnd w:id="19"/>
      <w:r w:rsidRPr="00C331A7">
        <w:t>(CEWO).</w:t>
      </w:r>
      <w:r w:rsidR="00C3340D" w:rsidRPr="00C331A7">
        <w:t xml:space="preserve"> </w:t>
      </w:r>
      <w:r w:rsidR="00942293">
        <w:t xml:space="preserve"> </w:t>
      </w:r>
      <w:r w:rsidRPr="00C331A7">
        <w:t xml:space="preserve">The LTIM Project </w:t>
      </w:r>
      <w:r w:rsidR="001368DA">
        <w:t>was</w:t>
      </w:r>
      <w:r w:rsidRPr="00C331A7">
        <w:t xml:space="preserve"> implemented at seven Selected Areas over a </w:t>
      </w:r>
      <w:r w:rsidR="008F4BBB" w:rsidRPr="00C331A7">
        <w:t>five-year</w:t>
      </w:r>
      <w:r w:rsidRPr="00C331A7">
        <w:t xml:space="preserve"> period from 2014-15 to 2018-19 to deliver five high-level outcomes:</w:t>
      </w:r>
    </w:p>
    <w:p w14:paraId="16E51005" w14:textId="77777777" w:rsidR="00D03760" w:rsidRPr="00C331A7" w:rsidRDefault="00D03760" w:rsidP="00D03760">
      <w:pPr>
        <w:numPr>
          <w:ilvl w:val="0"/>
          <w:numId w:val="13"/>
        </w:numPr>
        <w:spacing w:before="60" w:after="60"/>
        <w:ind w:left="1134" w:hanging="567"/>
        <w:contextualSpacing/>
      </w:pPr>
      <w:r w:rsidRPr="00C331A7">
        <w:t>Evaluate the contribution of Commonwealth environmental watering to the objectives of the Murray-Darling Basin Authority’s (MDBA) Environmental Watering Plan.</w:t>
      </w:r>
    </w:p>
    <w:p w14:paraId="6CA44C95" w14:textId="77777777" w:rsidR="00D03760" w:rsidRPr="00C331A7" w:rsidRDefault="00D03760" w:rsidP="00D03760">
      <w:pPr>
        <w:numPr>
          <w:ilvl w:val="0"/>
          <w:numId w:val="13"/>
        </w:numPr>
        <w:spacing w:before="60" w:after="60"/>
        <w:ind w:left="1134" w:hanging="567"/>
        <w:contextualSpacing/>
      </w:pPr>
      <w:r w:rsidRPr="00C331A7">
        <w:t>Evaluate the ecological outcomes of Commonwealth environmental watering at each of the seven Selected Areas.</w:t>
      </w:r>
    </w:p>
    <w:p w14:paraId="761AD5E1" w14:textId="77777777" w:rsidR="00D03760" w:rsidRPr="00C331A7" w:rsidRDefault="00D03760" w:rsidP="00D03760">
      <w:pPr>
        <w:numPr>
          <w:ilvl w:val="0"/>
          <w:numId w:val="13"/>
        </w:numPr>
        <w:spacing w:before="60" w:after="60"/>
        <w:ind w:left="1134" w:hanging="567"/>
        <w:contextualSpacing/>
      </w:pPr>
      <w:r w:rsidRPr="00C331A7">
        <w:t>Infer ecological outcomes of Commonwealth environmental watering in areas of the Murray-Darling Basin not monitored.</w:t>
      </w:r>
    </w:p>
    <w:p w14:paraId="7E8C0C59" w14:textId="36A92B3B" w:rsidR="00D03760" w:rsidRPr="00C331A7" w:rsidRDefault="00D03760" w:rsidP="00D03760">
      <w:pPr>
        <w:numPr>
          <w:ilvl w:val="0"/>
          <w:numId w:val="13"/>
        </w:numPr>
        <w:spacing w:before="60" w:after="60"/>
        <w:ind w:left="1134" w:hanging="567"/>
        <w:contextualSpacing/>
      </w:pPr>
      <w:r w:rsidRPr="00C331A7">
        <w:t xml:space="preserve">Support the adaptive management of Commonwealth </w:t>
      </w:r>
      <w:r w:rsidR="007E77F0">
        <w:t>environmental water</w:t>
      </w:r>
      <w:r w:rsidR="00D45CAE">
        <w:t>.</w:t>
      </w:r>
    </w:p>
    <w:p w14:paraId="5DC2BD06" w14:textId="77777777" w:rsidR="00D03760" w:rsidRPr="00C331A7" w:rsidRDefault="00D03760" w:rsidP="00D03760">
      <w:pPr>
        <w:numPr>
          <w:ilvl w:val="0"/>
          <w:numId w:val="13"/>
        </w:numPr>
        <w:spacing w:before="60" w:after="240"/>
        <w:ind w:left="1134" w:hanging="567"/>
      </w:pPr>
      <w:r w:rsidRPr="00C331A7">
        <w:t>Monitor the ecological response to Commonwealth environmental watering at each of the seven Selected Areas.</w:t>
      </w:r>
    </w:p>
    <w:p w14:paraId="12DA716A" w14:textId="3668796C" w:rsidR="00D03760" w:rsidRPr="00C331A7" w:rsidRDefault="00D03760" w:rsidP="00D03760">
      <w:pPr>
        <w:spacing w:before="240"/>
      </w:pPr>
      <w:r w:rsidRPr="00C331A7">
        <w:t xml:space="preserve">While results specific to the </w:t>
      </w:r>
      <w:r w:rsidR="0080039F">
        <w:t>Warrego-Darling</w:t>
      </w:r>
      <w:r w:rsidR="0080039F" w:rsidRPr="00C331A7">
        <w:t xml:space="preserve"> </w:t>
      </w:r>
      <w:r w:rsidRPr="00C331A7">
        <w:t xml:space="preserve">Selected Area are reported here, a broader Basin Scale analysis including results from all seven Selected Areas will be produced by the </w:t>
      </w:r>
      <w:r w:rsidR="00ED3F2A" w:rsidRPr="00C331A7">
        <w:t>Centre for Freshwater Ecosystems at La Trobe University</w:t>
      </w:r>
      <w:r w:rsidRPr="00C331A7">
        <w:t>.</w:t>
      </w:r>
    </w:p>
    <w:p w14:paraId="6D1EE357" w14:textId="0B7205E7" w:rsidR="002F111D" w:rsidRDefault="00D03760" w:rsidP="00D03760">
      <w:pPr>
        <w:pStyle w:val="TableHeading"/>
        <w:spacing w:line="280" w:lineRule="exact"/>
        <w:jc w:val="both"/>
        <w:rPr>
          <w:b w:val="0"/>
          <w:sz w:val="20"/>
          <w:szCs w:val="20"/>
        </w:rPr>
      </w:pPr>
      <w:r w:rsidRPr="00C331A7">
        <w:rPr>
          <w:b w:val="0"/>
          <w:sz w:val="20"/>
          <w:szCs w:val="20"/>
        </w:rPr>
        <w:t xml:space="preserve">The report describes </w:t>
      </w:r>
      <w:r w:rsidRPr="0080039F">
        <w:rPr>
          <w:b w:val="0"/>
          <w:sz w:val="20"/>
          <w:szCs w:val="20"/>
        </w:rPr>
        <w:t xml:space="preserve">the </w:t>
      </w:r>
      <w:r w:rsidR="0080039F" w:rsidRPr="0080039F">
        <w:rPr>
          <w:b w:val="0"/>
          <w:sz w:val="20"/>
          <w:szCs w:val="20"/>
        </w:rPr>
        <w:t xml:space="preserve">Warrego-Darling </w:t>
      </w:r>
      <w:r w:rsidRPr="0080039F">
        <w:rPr>
          <w:b w:val="0"/>
          <w:sz w:val="20"/>
          <w:szCs w:val="20"/>
        </w:rPr>
        <w:t xml:space="preserve">Selected Area watering actions and the ecological outcomes of the application of Commonwealth </w:t>
      </w:r>
      <w:r w:rsidR="007E77F0">
        <w:rPr>
          <w:b w:val="0"/>
          <w:sz w:val="20"/>
          <w:szCs w:val="20"/>
        </w:rPr>
        <w:t>environmental water</w:t>
      </w:r>
      <w:r w:rsidRPr="00C331A7">
        <w:rPr>
          <w:b w:val="0"/>
          <w:sz w:val="20"/>
          <w:szCs w:val="20"/>
        </w:rPr>
        <w:t xml:space="preserve"> in the </w:t>
      </w:r>
      <w:r w:rsidR="0080039F" w:rsidRPr="0080039F">
        <w:rPr>
          <w:b w:val="0"/>
          <w:sz w:val="20"/>
          <w:szCs w:val="20"/>
        </w:rPr>
        <w:t xml:space="preserve">Warrego-Darling </w:t>
      </w:r>
      <w:r w:rsidRPr="00C331A7">
        <w:rPr>
          <w:b w:val="0"/>
          <w:sz w:val="20"/>
          <w:szCs w:val="20"/>
        </w:rPr>
        <w:t xml:space="preserve">Selected Area during </w:t>
      </w:r>
      <w:r w:rsidR="00C331A7" w:rsidRPr="00C331A7">
        <w:rPr>
          <w:b w:val="0"/>
          <w:sz w:val="20"/>
          <w:szCs w:val="20"/>
        </w:rPr>
        <w:t xml:space="preserve">the </w:t>
      </w:r>
      <w:r w:rsidR="00B148EF">
        <w:rPr>
          <w:b w:val="0"/>
          <w:sz w:val="20"/>
          <w:szCs w:val="20"/>
        </w:rPr>
        <w:t>LTIM Project</w:t>
      </w:r>
      <w:r w:rsidRPr="00C331A7">
        <w:rPr>
          <w:b w:val="0"/>
          <w:sz w:val="20"/>
          <w:szCs w:val="20"/>
        </w:rPr>
        <w:t>.</w:t>
      </w:r>
      <w:r w:rsidR="00942293">
        <w:rPr>
          <w:b w:val="0"/>
          <w:sz w:val="20"/>
          <w:szCs w:val="20"/>
        </w:rPr>
        <w:t xml:space="preserve"> </w:t>
      </w:r>
      <w:r w:rsidR="00C3340D" w:rsidRPr="00C331A7">
        <w:rPr>
          <w:b w:val="0"/>
          <w:sz w:val="20"/>
          <w:szCs w:val="20"/>
        </w:rPr>
        <w:t xml:space="preserve"> </w:t>
      </w:r>
      <w:r w:rsidRPr="00C331A7">
        <w:rPr>
          <w:b w:val="0"/>
          <w:sz w:val="20"/>
          <w:szCs w:val="20"/>
        </w:rPr>
        <w:t>Detailed analysis, methods and results are presented in the Appendices referred to in the main report.</w:t>
      </w:r>
      <w:r w:rsidR="002F111D">
        <w:rPr>
          <w:b w:val="0"/>
          <w:sz w:val="20"/>
          <w:szCs w:val="20"/>
        </w:rPr>
        <w:t xml:space="preserve"> </w:t>
      </w:r>
    </w:p>
    <w:p w14:paraId="1563068F" w14:textId="10EA835E" w:rsidR="00D03760" w:rsidRPr="00ED3F2A" w:rsidRDefault="00D03760" w:rsidP="00BC7760">
      <w:pPr>
        <w:pStyle w:val="Heading2"/>
      </w:pPr>
      <w:bookmarkStart w:id="20" w:name="_Toc17290199"/>
      <w:r w:rsidRPr="00ED3F2A">
        <w:t xml:space="preserve">Junction of the Warrego and Darling </w:t>
      </w:r>
      <w:r w:rsidR="00C73617">
        <w:t>R</w:t>
      </w:r>
      <w:r w:rsidRPr="00ED3F2A">
        <w:t>ivers Selected Area</w:t>
      </w:r>
      <w:bookmarkEnd w:id="20"/>
    </w:p>
    <w:p w14:paraId="6481419A" w14:textId="235ECB5F" w:rsidR="00D45CAE" w:rsidRDefault="00D03760" w:rsidP="00D03760">
      <w:r w:rsidRPr="00C331A7">
        <w:t xml:space="preserve">The </w:t>
      </w:r>
      <w:r w:rsidR="00C331A7" w:rsidRPr="00C331A7">
        <w:t xml:space="preserve">Warrego-Darling </w:t>
      </w:r>
      <w:r w:rsidRPr="00C331A7">
        <w:t>Selected Area is in north</w:t>
      </w:r>
      <w:r w:rsidR="00942293">
        <w:t>-</w:t>
      </w:r>
      <w:r w:rsidRPr="00C331A7">
        <w:t xml:space="preserve">western </w:t>
      </w:r>
      <w:r w:rsidR="00C25992">
        <w:t>New South Wales (</w:t>
      </w:r>
      <w:r w:rsidRPr="00C331A7">
        <w:t>NSW</w:t>
      </w:r>
      <w:r w:rsidR="00C25992">
        <w:t>),</w:t>
      </w:r>
      <w:r w:rsidRPr="00C331A7">
        <w:t xml:space="preserve"> </w:t>
      </w:r>
      <w:r w:rsidR="00C25992" w:rsidRPr="00C331A7">
        <w:t xml:space="preserve">located around 80 km south-west of Bourke </w:t>
      </w:r>
      <w:r w:rsidRPr="00C331A7">
        <w:t>(</w:t>
      </w:r>
      <w:r w:rsidR="004C1B17" w:rsidRPr="00C331A7">
        <w:fldChar w:fldCharType="begin"/>
      </w:r>
      <w:r w:rsidR="004C1B17" w:rsidRPr="00C331A7">
        <w:instrText xml:space="preserve"> REF _Ref476642219 \h </w:instrText>
      </w:r>
      <w:r w:rsidR="00ED3F2A" w:rsidRPr="00C331A7">
        <w:instrText xml:space="preserve"> \* MERGEFORMAT </w:instrText>
      </w:r>
      <w:r w:rsidR="004C1B17" w:rsidRPr="00C331A7">
        <w:fldChar w:fldCharType="separate"/>
      </w:r>
      <w:r w:rsidR="00876902" w:rsidRPr="006A0527">
        <w:t xml:space="preserve">Figure </w:t>
      </w:r>
      <w:r w:rsidR="00876902">
        <w:rPr>
          <w:noProof/>
        </w:rPr>
        <w:t>1</w:t>
      </w:r>
      <w:r w:rsidR="00876902">
        <w:rPr>
          <w:noProof/>
        </w:rPr>
        <w:noBreakHyphen/>
        <w:t>1</w:t>
      </w:r>
      <w:r w:rsidR="004C1B17" w:rsidRPr="00C331A7">
        <w:fldChar w:fldCharType="end"/>
      </w:r>
      <w:r w:rsidRPr="00C331A7">
        <w:t>).</w:t>
      </w:r>
      <w:r w:rsidR="00942293">
        <w:t xml:space="preserve"> </w:t>
      </w:r>
      <w:r w:rsidR="00C3340D" w:rsidRPr="00C331A7">
        <w:t xml:space="preserve"> </w:t>
      </w:r>
      <w:r w:rsidR="00C331A7" w:rsidRPr="00C331A7">
        <w:t>It</w:t>
      </w:r>
      <w:r w:rsidRPr="00C331A7">
        <w:t xml:space="preserve"> is contained within the boundary of the </w:t>
      </w:r>
      <w:proofErr w:type="spellStart"/>
      <w:r w:rsidRPr="00C331A7">
        <w:t>Toorale</w:t>
      </w:r>
      <w:proofErr w:type="spellEnd"/>
      <w:r w:rsidRPr="00C331A7">
        <w:t xml:space="preserve"> National Park (NP) and State Conservation Area (SCA) (</w:t>
      </w:r>
      <w:r w:rsidR="006227D5">
        <w:fldChar w:fldCharType="begin"/>
      </w:r>
      <w:r w:rsidR="006227D5">
        <w:instrText xml:space="preserve"> REF _Ref16599190 \h </w:instrText>
      </w:r>
      <w:r w:rsidR="006227D5">
        <w:fldChar w:fldCharType="separate"/>
      </w:r>
      <w:r w:rsidR="00876902">
        <w:t xml:space="preserve">Figure </w:t>
      </w:r>
      <w:r w:rsidR="00876902">
        <w:rPr>
          <w:noProof/>
        </w:rPr>
        <w:t>1</w:t>
      </w:r>
      <w:r w:rsidR="00876902">
        <w:noBreakHyphen/>
      </w:r>
      <w:r w:rsidR="00876902">
        <w:rPr>
          <w:noProof/>
        </w:rPr>
        <w:t>2</w:t>
      </w:r>
      <w:r w:rsidR="006227D5">
        <w:fldChar w:fldCharType="end"/>
      </w:r>
      <w:r w:rsidRPr="00C331A7">
        <w:t>).</w:t>
      </w:r>
      <w:r w:rsidR="00942293">
        <w:t xml:space="preserve"> </w:t>
      </w:r>
      <w:r w:rsidR="00C3340D" w:rsidRPr="00C331A7">
        <w:t xml:space="preserve"> </w:t>
      </w:r>
      <w:r w:rsidRPr="00C331A7">
        <w:t xml:space="preserve">The </w:t>
      </w:r>
      <w:r w:rsidR="00C331A7" w:rsidRPr="00C331A7">
        <w:t xml:space="preserve">Warrego-Darling </w:t>
      </w:r>
      <w:r w:rsidRPr="00C331A7">
        <w:t xml:space="preserve">Selected Area is approximately 92,000 </w:t>
      </w:r>
      <w:r w:rsidR="00C331A7" w:rsidRPr="00C331A7">
        <w:t>ha and</w:t>
      </w:r>
      <w:r w:rsidRPr="00C331A7">
        <w:t xml:space="preserve"> receives flow from both the Darling and Warrego </w:t>
      </w:r>
      <w:r w:rsidR="00A8490B" w:rsidRPr="00C331A7">
        <w:t>r</w:t>
      </w:r>
      <w:r w:rsidRPr="00C331A7">
        <w:t>iver systems.</w:t>
      </w:r>
      <w:r w:rsidR="00C3340D" w:rsidRPr="00C331A7">
        <w:t xml:space="preserve"> </w:t>
      </w:r>
      <w:r w:rsidR="00942293">
        <w:t xml:space="preserve"> </w:t>
      </w:r>
      <w:r w:rsidRPr="00C331A7">
        <w:t>The Darling River catchment drains the north westerly portion of the Murray-Darling Basin and has a total catchment area of 699,500 km</w:t>
      </w:r>
      <w:r w:rsidRPr="00C331A7">
        <w:rPr>
          <w:vertAlign w:val="superscript"/>
        </w:rPr>
        <w:t>2</w:t>
      </w:r>
      <w:r w:rsidRPr="00C331A7">
        <w:t>.</w:t>
      </w:r>
      <w:r w:rsidR="00C3340D" w:rsidRPr="00C331A7">
        <w:t xml:space="preserve"> </w:t>
      </w:r>
      <w:r w:rsidR="00942293">
        <w:t xml:space="preserve"> </w:t>
      </w:r>
      <w:r w:rsidRPr="00C331A7">
        <w:t xml:space="preserve">Most of its tributaries (Macquarie, Castlereagh, Namoi, Gwydir, Macintyre and Condamine-Balonne Rivers) drain from the Great Dividing Range in northern </w:t>
      </w:r>
      <w:r w:rsidR="00C25992">
        <w:t>NSW</w:t>
      </w:r>
      <w:r w:rsidRPr="00C331A7">
        <w:t xml:space="preserve"> and southern </w:t>
      </w:r>
      <w:r w:rsidR="00C331A7" w:rsidRPr="00C331A7">
        <w:t>Queensland and</w:t>
      </w:r>
      <w:r w:rsidRPr="00C331A7">
        <w:t xml:space="preserve"> provide relatively high amounts of runoff to the catchment.</w:t>
      </w:r>
      <w:r w:rsidR="00C25992">
        <w:t xml:space="preserve"> </w:t>
      </w:r>
    </w:p>
    <w:p w14:paraId="12FF4769" w14:textId="4DBEB019" w:rsidR="00D03760" w:rsidRPr="006A0527" w:rsidRDefault="00C3340D" w:rsidP="00D03760">
      <w:r w:rsidRPr="00C331A7">
        <w:t xml:space="preserve"> </w:t>
      </w:r>
      <w:r w:rsidR="00D03760" w:rsidRPr="00C331A7">
        <w:t xml:space="preserve">In contrast, other catchments such as the Warrego and the Paroo Rivers to the west, drain more arid, flat catchments and only flow intermittently during periods of high rainfall in their upper catchments, usually manifesting downstream as </w:t>
      </w:r>
      <w:r w:rsidR="00ED3F2A" w:rsidRPr="00C331A7">
        <w:t>slow-moving</w:t>
      </w:r>
      <w:r w:rsidR="00D03760" w:rsidRPr="00C331A7">
        <w:t xml:space="preserve"> floods of relatively long duration.</w:t>
      </w:r>
      <w:r w:rsidRPr="00C331A7">
        <w:t xml:space="preserve"> </w:t>
      </w:r>
      <w:r w:rsidR="00C25992">
        <w:t xml:space="preserve"> </w:t>
      </w:r>
      <w:r w:rsidR="00900AE5" w:rsidRPr="00C331A7">
        <w:t>The</w:t>
      </w:r>
      <w:r w:rsidR="00D03760" w:rsidRPr="00C331A7">
        <w:t xml:space="preserve"> </w:t>
      </w:r>
      <w:r w:rsidR="00C331A7" w:rsidRPr="00C331A7">
        <w:t xml:space="preserve">Warrego-Darling </w:t>
      </w:r>
      <w:r w:rsidR="00D03760" w:rsidRPr="00C331A7">
        <w:t>Selected Area shows high climatic variability, with low annual rainfall and high evaporation.</w:t>
      </w:r>
    </w:p>
    <w:p w14:paraId="6663481B" w14:textId="77777777" w:rsidR="00D03760" w:rsidRPr="006A0527" w:rsidRDefault="00D03760" w:rsidP="00D03760">
      <w:pPr>
        <w:pStyle w:val="TableHeading"/>
        <w:spacing w:line="280" w:lineRule="exact"/>
        <w:jc w:val="both"/>
        <w:rPr>
          <w:b w:val="0"/>
          <w:sz w:val="20"/>
          <w:szCs w:val="20"/>
        </w:rPr>
      </w:pPr>
    </w:p>
    <w:p w14:paraId="09D22029" w14:textId="77777777" w:rsidR="0061619B" w:rsidRPr="006A0527" w:rsidRDefault="0061619B" w:rsidP="0061619B">
      <w:pPr>
        <w:pStyle w:val="TableHeading"/>
        <w:keepNext/>
        <w:spacing w:line="240" w:lineRule="auto"/>
        <w:jc w:val="both"/>
      </w:pPr>
      <w:r w:rsidRPr="006A0527">
        <w:rPr>
          <w:b w:val="0"/>
          <w:noProof/>
          <w:sz w:val="20"/>
          <w:szCs w:val="20"/>
          <w:lang w:eastAsia="en-AU"/>
        </w:rPr>
        <w:drawing>
          <wp:inline distT="0" distB="0" distL="0" distR="0" wp14:anchorId="70B633C1" wp14:editId="3D3D718E">
            <wp:extent cx="5843270" cy="4131945"/>
            <wp:effectExtent l="0" t="0" r="5080" b="1905"/>
            <wp:docPr id="18" name="Picture 18" descr="Figure 1 1: The location of the Warrego-Darling Selected Area within the Murray-Darling Basin, showing upstream catchments." title="Figure 1 1: The location of the Warrego-Darling Selected Area within the Murray-Darling Basin, showing upstream cat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 2-1 Location of Selected Area.png"/>
                    <pic:cNvPicPr/>
                  </pic:nvPicPr>
                  <pic:blipFill>
                    <a:blip r:embed="rId28" cstate="print">
                      <a:extLst>
                        <a:ext uri="{28A0092B-C50C-407E-A947-70E740481C1C}">
                          <a14:useLocalDpi xmlns:a14="http://schemas.microsoft.com/office/drawing/2010/main"/>
                        </a:ext>
                      </a:extLst>
                    </a:blip>
                    <a:stretch>
                      <a:fillRect/>
                    </a:stretch>
                  </pic:blipFill>
                  <pic:spPr>
                    <a:xfrm>
                      <a:off x="0" y="0"/>
                      <a:ext cx="5843270" cy="4131945"/>
                    </a:xfrm>
                    <a:prstGeom prst="rect">
                      <a:avLst/>
                    </a:prstGeom>
                  </pic:spPr>
                </pic:pic>
              </a:graphicData>
            </a:graphic>
          </wp:inline>
        </w:drawing>
      </w:r>
    </w:p>
    <w:p w14:paraId="5D286B08" w14:textId="1BA444FE" w:rsidR="0061619B" w:rsidRPr="00ED3F2A" w:rsidRDefault="0061619B" w:rsidP="007F0FBA">
      <w:pPr>
        <w:pStyle w:val="Caption"/>
        <w:spacing w:line="276" w:lineRule="auto"/>
        <w:rPr>
          <w:b w:val="0"/>
          <w:sz w:val="20"/>
        </w:rPr>
      </w:pPr>
      <w:bookmarkStart w:id="21" w:name="_Ref476642219"/>
      <w:bookmarkStart w:id="22" w:name="_Toc17290308"/>
      <w:r w:rsidRPr="006A0527">
        <w:t xml:space="preserve">Figure </w:t>
      </w:r>
      <w:r w:rsidR="005C6CCE">
        <w:rPr>
          <w:noProof/>
        </w:rPr>
        <w:fldChar w:fldCharType="begin"/>
      </w:r>
      <w:r w:rsidR="005C6CCE">
        <w:rPr>
          <w:noProof/>
        </w:rPr>
        <w:instrText xml:space="preserve"> STYLEREF 1 \s </w:instrText>
      </w:r>
      <w:r w:rsidR="005C6CCE">
        <w:rPr>
          <w:noProof/>
        </w:rPr>
        <w:fldChar w:fldCharType="separate"/>
      </w:r>
      <w:r w:rsidR="00876902">
        <w:rPr>
          <w:noProof/>
        </w:rPr>
        <w:t>1</w:t>
      </w:r>
      <w:r w:rsidR="005C6CCE">
        <w:rPr>
          <w:noProof/>
        </w:rPr>
        <w:fldChar w:fldCharType="end"/>
      </w:r>
      <w:r w:rsidR="008B2CB7">
        <w:noBreakHyphen/>
      </w:r>
      <w:r w:rsidR="005C6CCE">
        <w:rPr>
          <w:noProof/>
        </w:rPr>
        <w:fldChar w:fldCharType="begin"/>
      </w:r>
      <w:r w:rsidR="005C6CCE">
        <w:rPr>
          <w:noProof/>
        </w:rPr>
        <w:instrText xml:space="preserve"> SEQ Figure \* ARABIC \s 1 </w:instrText>
      </w:r>
      <w:r w:rsidR="005C6CCE">
        <w:rPr>
          <w:noProof/>
        </w:rPr>
        <w:fldChar w:fldCharType="separate"/>
      </w:r>
      <w:r w:rsidR="00876902">
        <w:rPr>
          <w:noProof/>
        </w:rPr>
        <w:t>1</w:t>
      </w:r>
      <w:r w:rsidR="005C6CCE">
        <w:rPr>
          <w:noProof/>
        </w:rPr>
        <w:fldChar w:fldCharType="end"/>
      </w:r>
      <w:bookmarkEnd w:id="21"/>
      <w:r w:rsidR="00374FF1">
        <w:t>:</w:t>
      </w:r>
      <w:r w:rsidRPr="006A0527">
        <w:t xml:space="preserve"> The location of the Warrego</w:t>
      </w:r>
      <w:r w:rsidR="00C25992">
        <w:t>-</w:t>
      </w:r>
      <w:r w:rsidRPr="006A0527">
        <w:t>Darling Selected Area within the Murray-Darling Basin</w:t>
      </w:r>
      <w:r w:rsidR="00C25992">
        <w:t>,</w:t>
      </w:r>
      <w:r w:rsidRPr="006A0527">
        <w:t xml:space="preserve"> showing upstream catchments.</w:t>
      </w:r>
      <w:bookmarkEnd w:id="22"/>
    </w:p>
    <w:p w14:paraId="30DF63AD" w14:textId="77777777" w:rsidR="006A0527" w:rsidRDefault="006A0527" w:rsidP="00D03760">
      <w:pPr>
        <w:pStyle w:val="TableHeading"/>
        <w:spacing w:line="280" w:lineRule="exact"/>
        <w:jc w:val="both"/>
        <w:rPr>
          <w:b w:val="0"/>
          <w:sz w:val="20"/>
          <w:szCs w:val="20"/>
        </w:rPr>
        <w:sectPr w:rsidR="006A0527" w:rsidSect="00F866CB">
          <w:footerReference w:type="default" r:id="rId29"/>
          <w:pgSz w:w="11899" w:h="16838"/>
          <w:pgMar w:top="1508" w:right="1217" w:bottom="1457" w:left="1480" w:header="811" w:footer="305" w:gutter="0"/>
          <w:pgNumType w:start="1"/>
          <w:cols w:space="708"/>
          <w:docGrid w:linePitch="360"/>
        </w:sectPr>
      </w:pPr>
    </w:p>
    <w:p w14:paraId="35944896" w14:textId="77777777" w:rsidR="006227D5" w:rsidRDefault="00D20F43" w:rsidP="006227D5">
      <w:pPr>
        <w:pStyle w:val="Caption"/>
        <w:keepNext/>
        <w:jc w:val="center"/>
      </w:pPr>
      <w:bookmarkStart w:id="23" w:name="_Ref476642204"/>
      <w:r>
        <w:rPr>
          <w:noProof/>
          <w:lang w:eastAsia="en-AU"/>
        </w:rPr>
        <w:drawing>
          <wp:inline distT="0" distB="0" distL="0" distR="0" wp14:anchorId="5A1690FE" wp14:editId="0FAA647E">
            <wp:extent cx="7423089" cy="5572461"/>
            <wp:effectExtent l="0" t="0" r="6985" b="0"/>
            <wp:docPr id="17" name="Picture 17" descr="Figure 1 2: Junction of the Warrego and Darling river Selected Area monitoring zones." title="Figure 1 2: Junction of the Warrego and Darling river Selected Area monitoring 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rojectGIS\1115 WD LTIM Stg 2 (inc 434 Stg1)\Maps\Final report maps 2017-18\Fig 1-2 Selected area monitoring zones.png"/>
                    <pic:cNvPicPr>
                      <a:picLocks noChangeAspect="1" noChangeArrowheads="1"/>
                    </pic:cNvPicPr>
                  </pic:nvPicPr>
                  <pic:blipFill rotWithShape="1">
                    <a:blip r:embed="rId30" cstate="print">
                      <a:extLst>
                        <a:ext uri="{28A0092B-C50C-407E-A947-70E740481C1C}">
                          <a14:useLocalDpi xmlns:a14="http://schemas.microsoft.com/office/drawing/2010/main"/>
                        </a:ext>
                      </a:extLst>
                    </a:blip>
                    <a:srcRect/>
                    <a:stretch/>
                  </pic:blipFill>
                  <pic:spPr bwMode="auto">
                    <a:xfrm>
                      <a:off x="0" y="0"/>
                      <a:ext cx="7429287" cy="5577114"/>
                    </a:xfrm>
                    <a:prstGeom prst="rect">
                      <a:avLst/>
                    </a:prstGeom>
                    <a:noFill/>
                    <a:ln>
                      <a:noFill/>
                    </a:ln>
                    <a:extLst>
                      <a:ext uri="{53640926-AAD7-44D8-BBD7-CCE9431645EC}">
                        <a14:shadowObscured xmlns:a14="http://schemas.microsoft.com/office/drawing/2010/main"/>
                      </a:ext>
                    </a:extLst>
                  </pic:spPr>
                </pic:pic>
              </a:graphicData>
            </a:graphic>
          </wp:inline>
        </w:drawing>
      </w:r>
    </w:p>
    <w:p w14:paraId="3BC65C5A" w14:textId="7AA90A67" w:rsidR="006A0527" w:rsidRPr="006A0527" w:rsidRDefault="006227D5" w:rsidP="006227D5">
      <w:pPr>
        <w:pStyle w:val="Caption"/>
        <w:jc w:val="left"/>
      </w:pPr>
      <w:bookmarkStart w:id="24" w:name="_Ref16599190"/>
      <w:bookmarkStart w:id="25" w:name="_Toc17290309"/>
      <w:r>
        <w:t xml:space="preserve">Figure </w:t>
      </w:r>
      <w:r w:rsidR="005C6CCE">
        <w:rPr>
          <w:noProof/>
        </w:rPr>
        <w:fldChar w:fldCharType="begin"/>
      </w:r>
      <w:r w:rsidR="005C6CCE">
        <w:rPr>
          <w:noProof/>
        </w:rPr>
        <w:instrText xml:space="preserve"> STYLEREF 1 \s </w:instrText>
      </w:r>
      <w:r w:rsidR="005C6CCE">
        <w:rPr>
          <w:noProof/>
        </w:rPr>
        <w:fldChar w:fldCharType="separate"/>
      </w:r>
      <w:r w:rsidR="00876902">
        <w:rPr>
          <w:noProof/>
        </w:rPr>
        <w:t>1</w:t>
      </w:r>
      <w:r w:rsidR="005C6CCE">
        <w:rPr>
          <w:noProof/>
        </w:rPr>
        <w:fldChar w:fldCharType="end"/>
      </w:r>
      <w:r w:rsidR="008B2CB7">
        <w:noBreakHyphen/>
      </w:r>
      <w:r w:rsidR="005C6CCE">
        <w:rPr>
          <w:noProof/>
        </w:rPr>
        <w:fldChar w:fldCharType="begin"/>
      </w:r>
      <w:r w:rsidR="005C6CCE">
        <w:rPr>
          <w:noProof/>
        </w:rPr>
        <w:instrText xml:space="preserve"> SEQ Figure \* ARABIC \s 1 </w:instrText>
      </w:r>
      <w:r w:rsidR="005C6CCE">
        <w:rPr>
          <w:noProof/>
        </w:rPr>
        <w:fldChar w:fldCharType="separate"/>
      </w:r>
      <w:r w:rsidR="00876902">
        <w:rPr>
          <w:noProof/>
        </w:rPr>
        <w:t>2</w:t>
      </w:r>
      <w:r w:rsidR="005C6CCE">
        <w:rPr>
          <w:noProof/>
        </w:rPr>
        <w:fldChar w:fldCharType="end"/>
      </w:r>
      <w:bookmarkEnd w:id="24"/>
      <w:r>
        <w:t xml:space="preserve">: </w:t>
      </w:r>
      <w:r w:rsidRPr="006A0527">
        <w:t>Junction of the Warrego and Darling river Selected Area monitoring zones.</w:t>
      </w:r>
      <w:bookmarkEnd w:id="25"/>
    </w:p>
    <w:bookmarkEnd w:id="23"/>
    <w:p w14:paraId="309CBF38" w14:textId="77777777" w:rsidR="006A0527" w:rsidRDefault="006A0527" w:rsidP="00D03760">
      <w:pPr>
        <w:pStyle w:val="TableHeading"/>
        <w:spacing w:line="280" w:lineRule="exact"/>
        <w:jc w:val="both"/>
        <w:rPr>
          <w:b w:val="0"/>
          <w:sz w:val="20"/>
          <w:szCs w:val="20"/>
        </w:rPr>
        <w:sectPr w:rsidR="006A0527" w:rsidSect="00492053">
          <w:headerReference w:type="default" r:id="rId31"/>
          <w:footerReference w:type="default" r:id="rId32"/>
          <w:pgSz w:w="16838" w:h="11899" w:orient="landscape"/>
          <w:pgMar w:top="1217" w:right="1457" w:bottom="1480" w:left="1508" w:header="811" w:footer="305" w:gutter="0"/>
          <w:cols w:space="708"/>
          <w:docGrid w:linePitch="360"/>
        </w:sectPr>
      </w:pPr>
    </w:p>
    <w:p w14:paraId="586491ED" w14:textId="0013954B" w:rsidR="0061619B" w:rsidRPr="00C331A7" w:rsidRDefault="0061619B" w:rsidP="0061619B">
      <w:r w:rsidRPr="00C331A7">
        <w:rPr>
          <w:szCs w:val="20"/>
        </w:rPr>
        <w:t xml:space="preserve">Within the </w:t>
      </w:r>
      <w:bookmarkStart w:id="26" w:name="_Hlk17275361"/>
      <w:r w:rsidR="00C331A7" w:rsidRPr="00C331A7">
        <w:rPr>
          <w:szCs w:val="20"/>
        </w:rPr>
        <w:t xml:space="preserve">Warrego-Darling </w:t>
      </w:r>
      <w:bookmarkEnd w:id="26"/>
      <w:r w:rsidRPr="00C331A7">
        <w:rPr>
          <w:szCs w:val="20"/>
        </w:rPr>
        <w:t xml:space="preserve">Selected Area, three monitoring zones </w:t>
      </w:r>
      <w:r w:rsidR="001368DA">
        <w:rPr>
          <w:szCs w:val="20"/>
        </w:rPr>
        <w:t>were</w:t>
      </w:r>
      <w:r w:rsidRPr="00C331A7">
        <w:rPr>
          <w:szCs w:val="20"/>
        </w:rPr>
        <w:t xml:space="preserve"> defined (</w:t>
      </w:r>
      <w:r w:rsidR="004C1B17" w:rsidRPr="00C331A7">
        <w:rPr>
          <w:szCs w:val="20"/>
        </w:rPr>
        <w:fldChar w:fldCharType="begin"/>
      </w:r>
      <w:r w:rsidR="004C1B17" w:rsidRPr="00C331A7">
        <w:rPr>
          <w:szCs w:val="20"/>
        </w:rPr>
        <w:instrText xml:space="preserve"> REF _Ref476642189 \h </w:instrText>
      </w:r>
      <w:r w:rsidR="00ED3F2A" w:rsidRPr="00C331A7">
        <w:rPr>
          <w:szCs w:val="20"/>
        </w:rPr>
        <w:instrText xml:space="preserve"> \* MERGEFORMAT </w:instrText>
      </w:r>
      <w:r w:rsidR="004C1B17" w:rsidRPr="00C331A7">
        <w:rPr>
          <w:szCs w:val="20"/>
        </w:rPr>
      </w:r>
      <w:r w:rsidR="004C1B17" w:rsidRPr="00C331A7">
        <w:rPr>
          <w:szCs w:val="20"/>
        </w:rPr>
        <w:fldChar w:fldCharType="separate"/>
      </w:r>
      <w:r w:rsidR="00876902" w:rsidRPr="00C331A7">
        <w:t xml:space="preserve">Table </w:t>
      </w:r>
      <w:r w:rsidR="00876902">
        <w:rPr>
          <w:noProof/>
        </w:rPr>
        <w:t>1</w:t>
      </w:r>
      <w:r w:rsidR="00876902">
        <w:rPr>
          <w:noProof/>
        </w:rPr>
        <w:noBreakHyphen/>
        <w:t>1</w:t>
      </w:r>
      <w:r w:rsidR="004C1B17" w:rsidRPr="00C331A7">
        <w:rPr>
          <w:szCs w:val="20"/>
        </w:rPr>
        <w:fldChar w:fldCharType="end"/>
      </w:r>
      <w:r w:rsidRPr="00C331A7">
        <w:rPr>
          <w:szCs w:val="20"/>
        </w:rPr>
        <w:t>;</w:t>
      </w:r>
      <w:r w:rsidR="00C25992">
        <w:rPr>
          <w:szCs w:val="20"/>
        </w:rPr>
        <w:t xml:space="preserve"> </w:t>
      </w:r>
      <w:r w:rsidR="00545515">
        <w:rPr>
          <w:szCs w:val="20"/>
        </w:rPr>
        <w:fldChar w:fldCharType="begin"/>
      </w:r>
      <w:r w:rsidR="00545515">
        <w:rPr>
          <w:szCs w:val="20"/>
        </w:rPr>
        <w:instrText xml:space="preserve"> REF _Ref16599190 \h </w:instrText>
      </w:r>
      <w:r w:rsidR="00545515">
        <w:rPr>
          <w:szCs w:val="20"/>
        </w:rPr>
      </w:r>
      <w:r w:rsidR="00545515">
        <w:rPr>
          <w:szCs w:val="20"/>
        </w:rPr>
        <w:fldChar w:fldCharType="separate"/>
      </w:r>
      <w:r w:rsidR="00876902">
        <w:t xml:space="preserve">Figure </w:t>
      </w:r>
      <w:r w:rsidR="00876902">
        <w:rPr>
          <w:noProof/>
        </w:rPr>
        <w:t>1</w:t>
      </w:r>
      <w:r w:rsidR="00876902">
        <w:noBreakHyphen/>
      </w:r>
      <w:r w:rsidR="00876902">
        <w:rPr>
          <w:noProof/>
        </w:rPr>
        <w:t>2</w:t>
      </w:r>
      <w:r w:rsidR="00545515">
        <w:rPr>
          <w:szCs w:val="20"/>
        </w:rPr>
        <w:fldChar w:fldCharType="end"/>
      </w:r>
      <w:r w:rsidRPr="00C331A7">
        <w:rPr>
          <w:szCs w:val="20"/>
        </w:rPr>
        <w:t>).</w:t>
      </w:r>
      <w:r w:rsidR="00C3340D" w:rsidRPr="00C331A7">
        <w:rPr>
          <w:szCs w:val="20"/>
        </w:rPr>
        <w:t xml:space="preserve"> </w:t>
      </w:r>
      <w:r w:rsidR="00C25992">
        <w:rPr>
          <w:szCs w:val="20"/>
        </w:rPr>
        <w:t xml:space="preserve"> </w:t>
      </w:r>
      <w:r w:rsidRPr="00C331A7">
        <w:t xml:space="preserve">These zones represent discrete regions of the </w:t>
      </w:r>
      <w:r w:rsidR="00C64F0D" w:rsidRPr="00C64F0D">
        <w:t xml:space="preserve">Warrego-Darling </w:t>
      </w:r>
      <w:r w:rsidRPr="00C331A7">
        <w:t xml:space="preserve">Selected Area in terms of their geomorphology, hydrology, environmental assets, environmental watering targets and expected outcomes from Commonwealth </w:t>
      </w:r>
      <w:r w:rsidR="007E77F0">
        <w:t>environmental water</w:t>
      </w:r>
      <w:r w:rsidR="00C25992">
        <w:t xml:space="preserve"> delivery</w:t>
      </w:r>
      <w:r w:rsidRPr="00C331A7">
        <w:t xml:space="preserve">. </w:t>
      </w:r>
    </w:p>
    <w:p w14:paraId="253F0971" w14:textId="66A77535" w:rsidR="0061619B" w:rsidRPr="00C331A7" w:rsidRDefault="0061619B" w:rsidP="0061619B">
      <w:pPr>
        <w:pStyle w:val="Caption"/>
        <w:keepNext/>
      </w:pPr>
      <w:bookmarkStart w:id="27" w:name="_Ref476642189"/>
      <w:bookmarkStart w:id="28" w:name="_Toc17290793"/>
      <w:r w:rsidRPr="00C331A7">
        <w:t xml:space="preserve">Table </w:t>
      </w:r>
      <w:r w:rsidR="005C6CCE">
        <w:rPr>
          <w:noProof/>
        </w:rPr>
        <w:fldChar w:fldCharType="begin"/>
      </w:r>
      <w:r w:rsidR="005C6CCE">
        <w:rPr>
          <w:noProof/>
        </w:rPr>
        <w:instrText xml:space="preserve"> STYLEREF 1 \s </w:instrText>
      </w:r>
      <w:r w:rsidR="005C6CCE">
        <w:rPr>
          <w:noProof/>
        </w:rPr>
        <w:fldChar w:fldCharType="separate"/>
      </w:r>
      <w:r w:rsidR="00876902">
        <w:rPr>
          <w:noProof/>
        </w:rPr>
        <w:t>1</w:t>
      </w:r>
      <w:r w:rsidR="005C6CCE">
        <w:rPr>
          <w:noProof/>
        </w:rPr>
        <w:fldChar w:fldCharType="end"/>
      </w:r>
      <w:r w:rsidR="004F3F7F">
        <w:noBreakHyphen/>
      </w:r>
      <w:r w:rsidR="005C6CCE">
        <w:rPr>
          <w:noProof/>
        </w:rPr>
        <w:fldChar w:fldCharType="begin"/>
      </w:r>
      <w:r w:rsidR="005C6CCE">
        <w:rPr>
          <w:noProof/>
        </w:rPr>
        <w:instrText xml:space="preserve"> SEQ Table \* ARABIC \s 1 </w:instrText>
      </w:r>
      <w:r w:rsidR="005C6CCE">
        <w:rPr>
          <w:noProof/>
        </w:rPr>
        <w:fldChar w:fldCharType="separate"/>
      </w:r>
      <w:r w:rsidR="00876902">
        <w:rPr>
          <w:noProof/>
        </w:rPr>
        <w:t>1</w:t>
      </w:r>
      <w:r w:rsidR="005C6CCE">
        <w:rPr>
          <w:noProof/>
        </w:rPr>
        <w:fldChar w:fldCharType="end"/>
      </w:r>
      <w:bookmarkEnd w:id="27"/>
      <w:r w:rsidR="00374FF1" w:rsidRPr="00C331A7">
        <w:rPr>
          <w:noProof/>
        </w:rPr>
        <w:t>:</w:t>
      </w:r>
      <w:r w:rsidRPr="00C331A7">
        <w:t xml:space="preserve"> Junction of the Warrego and Darling rivers Selected Area monitoring zones.</w:t>
      </w:r>
      <w:bookmarkEnd w:id="28"/>
    </w:p>
    <w:tbl>
      <w:tblPr>
        <w:tblStyle w:val="TableGrid"/>
        <w:tblW w:w="9217" w:type="dxa"/>
        <w:tblLook w:val="04A0" w:firstRow="1" w:lastRow="0" w:firstColumn="1" w:lastColumn="0" w:noHBand="0" w:noVBand="1"/>
      </w:tblPr>
      <w:tblGrid>
        <w:gridCol w:w="1418"/>
        <w:gridCol w:w="2410"/>
        <w:gridCol w:w="3543"/>
        <w:gridCol w:w="1846"/>
      </w:tblGrid>
      <w:tr w:rsidR="0061619B" w:rsidRPr="00C331A7" w14:paraId="4A2A84F4" w14:textId="77777777" w:rsidTr="004E7570">
        <w:tc>
          <w:tcPr>
            <w:tcW w:w="1418" w:type="dxa"/>
            <w:shd w:val="clear" w:color="auto" w:fill="D9D9D9"/>
          </w:tcPr>
          <w:p w14:paraId="7E59ED71" w14:textId="77777777" w:rsidR="0061619B" w:rsidRPr="00C331A7" w:rsidRDefault="0061619B" w:rsidP="00D57E8D">
            <w:pPr>
              <w:spacing w:before="60" w:after="60"/>
              <w:jc w:val="center"/>
              <w:rPr>
                <w:sz w:val="18"/>
                <w:szCs w:val="18"/>
              </w:rPr>
            </w:pPr>
            <w:r w:rsidRPr="00C331A7">
              <w:rPr>
                <w:sz w:val="18"/>
                <w:szCs w:val="18"/>
              </w:rPr>
              <w:t>Zone</w:t>
            </w:r>
          </w:p>
        </w:tc>
        <w:tc>
          <w:tcPr>
            <w:tcW w:w="2410" w:type="dxa"/>
            <w:shd w:val="clear" w:color="auto" w:fill="D9D9D9"/>
          </w:tcPr>
          <w:p w14:paraId="5AF70D7F" w14:textId="77777777" w:rsidR="0061619B" w:rsidRPr="00C331A7" w:rsidRDefault="0061619B" w:rsidP="00D57E8D">
            <w:pPr>
              <w:spacing w:before="60" w:after="60"/>
              <w:jc w:val="center"/>
              <w:rPr>
                <w:sz w:val="18"/>
                <w:szCs w:val="18"/>
              </w:rPr>
            </w:pPr>
            <w:r w:rsidRPr="00C331A7">
              <w:rPr>
                <w:sz w:val="18"/>
                <w:szCs w:val="18"/>
              </w:rPr>
              <w:t>Extent</w:t>
            </w:r>
          </w:p>
        </w:tc>
        <w:tc>
          <w:tcPr>
            <w:tcW w:w="3543" w:type="dxa"/>
            <w:shd w:val="clear" w:color="auto" w:fill="D9D9D9"/>
          </w:tcPr>
          <w:p w14:paraId="52CDAE4E" w14:textId="77777777" w:rsidR="0061619B" w:rsidRPr="00C331A7" w:rsidRDefault="0061619B" w:rsidP="00D57E8D">
            <w:pPr>
              <w:spacing w:before="60" w:after="60"/>
              <w:jc w:val="center"/>
              <w:rPr>
                <w:sz w:val="18"/>
                <w:szCs w:val="18"/>
              </w:rPr>
            </w:pPr>
            <w:r w:rsidRPr="00C331A7">
              <w:rPr>
                <w:sz w:val="18"/>
                <w:szCs w:val="18"/>
              </w:rPr>
              <w:t>Description</w:t>
            </w:r>
          </w:p>
        </w:tc>
        <w:tc>
          <w:tcPr>
            <w:tcW w:w="1843" w:type="dxa"/>
            <w:shd w:val="clear" w:color="auto" w:fill="D9D9D9"/>
          </w:tcPr>
          <w:p w14:paraId="37A4D920" w14:textId="77777777" w:rsidR="0061619B" w:rsidRPr="00C331A7" w:rsidRDefault="0061619B" w:rsidP="00AA1587">
            <w:pPr>
              <w:spacing w:before="60" w:after="60" w:line="240" w:lineRule="exact"/>
              <w:jc w:val="center"/>
              <w:rPr>
                <w:sz w:val="18"/>
                <w:szCs w:val="18"/>
              </w:rPr>
            </w:pPr>
            <w:r w:rsidRPr="00C331A7">
              <w:rPr>
                <w:sz w:val="18"/>
                <w:szCs w:val="18"/>
              </w:rPr>
              <w:t>Potential target flow types for monitoring</w:t>
            </w:r>
          </w:p>
        </w:tc>
      </w:tr>
      <w:tr w:rsidR="0061619B" w:rsidRPr="00C331A7" w14:paraId="446D5013" w14:textId="77777777" w:rsidTr="004E7570">
        <w:tc>
          <w:tcPr>
            <w:tcW w:w="1418" w:type="dxa"/>
          </w:tcPr>
          <w:p w14:paraId="5C3B66CC" w14:textId="77777777" w:rsidR="0061619B" w:rsidRPr="00C331A7" w:rsidRDefault="0061619B" w:rsidP="0061619B">
            <w:pPr>
              <w:spacing w:before="60" w:after="60"/>
              <w:jc w:val="left"/>
              <w:rPr>
                <w:sz w:val="18"/>
                <w:szCs w:val="18"/>
              </w:rPr>
            </w:pPr>
            <w:r w:rsidRPr="00C331A7">
              <w:rPr>
                <w:sz w:val="18"/>
                <w:szCs w:val="18"/>
              </w:rPr>
              <w:t>Western Floodplain</w:t>
            </w:r>
          </w:p>
        </w:tc>
        <w:tc>
          <w:tcPr>
            <w:tcW w:w="2410" w:type="dxa"/>
          </w:tcPr>
          <w:p w14:paraId="6DE377FF" w14:textId="77777777" w:rsidR="0061619B" w:rsidRPr="00C331A7" w:rsidRDefault="0061619B" w:rsidP="0061619B">
            <w:pPr>
              <w:spacing w:before="60" w:after="60"/>
              <w:jc w:val="left"/>
              <w:rPr>
                <w:sz w:val="18"/>
                <w:szCs w:val="18"/>
              </w:rPr>
            </w:pPr>
            <w:r w:rsidRPr="00C331A7">
              <w:rPr>
                <w:sz w:val="18"/>
                <w:szCs w:val="18"/>
              </w:rPr>
              <w:t xml:space="preserve">The Western Floodplain of the lower Warrego River from </w:t>
            </w:r>
            <w:proofErr w:type="spellStart"/>
            <w:r w:rsidRPr="00C331A7">
              <w:rPr>
                <w:sz w:val="18"/>
                <w:szCs w:val="18"/>
              </w:rPr>
              <w:t>Boera</w:t>
            </w:r>
            <w:proofErr w:type="spellEnd"/>
            <w:r w:rsidRPr="00C331A7">
              <w:rPr>
                <w:sz w:val="18"/>
                <w:szCs w:val="18"/>
              </w:rPr>
              <w:t xml:space="preserve"> Dam offtake to the Darling River.</w:t>
            </w:r>
          </w:p>
        </w:tc>
        <w:tc>
          <w:tcPr>
            <w:tcW w:w="3543" w:type="dxa"/>
          </w:tcPr>
          <w:p w14:paraId="4A7F7450" w14:textId="5B84AC6A" w:rsidR="0061619B" w:rsidRPr="00C331A7" w:rsidRDefault="0061619B" w:rsidP="0061619B">
            <w:pPr>
              <w:spacing w:before="60" w:after="60"/>
              <w:jc w:val="left"/>
              <w:rPr>
                <w:sz w:val="18"/>
                <w:szCs w:val="18"/>
              </w:rPr>
            </w:pPr>
            <w:r w:rsidRPr="00C331A7">
              <w:rPr>
                <w:sz w:val="18"/>
                <w:szCs w:val="18"/>
              </w:rPr>
              <w:t>A large floodplain surface heavily dissected by small flood</w:t>
            </w:r>
            <w:r w:rsidR="00C25992">
              <w:rPr>
                <w:sz w:val="18"/>
                <w:szCs w:val="18"/>
              </w:rPr>
              <w:t>-</w:t>
            </w:r>
            <w:r w:rsidRPr="00C331A7">
              <w:rPr>
                <w:sz w:val="18"/>
                <w:szCs w:val="18"/>
              </w:rPr>
              <w:t>runners.</w:t>
            </w:r>
            <w:r w:rsidR="00C3340D" w:rsidRPr="00C331A7">
              <w:rPr>
                <w:sz w:val="18"/>
                <w:szCs w:val="18"/>
              </w:rPr>
              <w:t xml:space="preserve"> </w:t>
            </w:r>
            <w:r w:rsidR="00C25992">
              <w:rPr>
                <w:sz w:val="18"/>
                <w:szCs w:val="18"/>
              </w:rPr>
              <w:t xml:space="preserve"> </w:t>
            </w:r>
            <w:r w:rsidRPr="00C331A7">
              <w:rPr>
                <w:sz w:val="18"/>
                <w:szCs w:val="18"/>
              </w:rPr>
              <w:t xml:space="preserve">Floodwaters inundate this floodplain from overflows at </w:t>
            </w:r>
            <w:proofErr w:type="spellStart"/>
            <w:r w:rsidRPr="00C331A7">
              <w:rPr>
                <w:sz w:val="18"/>
                <w:szCs w:val="18"/>
              </w:rPr>
              <w:t>Boera</w:t>
            </w:r>
            <w:proofErr w:type="spellEnd"/>
            <w:r w:rsidRPr="00C331A7">
              <w:rPr>
                <w:sz w:val="18"/>
                <w:szCs w:val="18"/>
              </w:rPr>
              <w:t xml:space="preserve"> Dam.</w:t>
            </w:r>
          </w:p>
        </w:tc>
        <w:tc>
          <w:tcPr>
            <w:tcW w:w="1843" w:type="dxa"/>
          </w:tcPr>
          <w:p w14:paraId="169DF283" w14:textId="0BD74B28" w:rsidR="0061619B" w:rsidRPr="00C331A7" w:rsidRDefault="0061619B" w:rsidP="00AA1587">
            <w:pPr>
              <w:spacing w:before="60" w:after="60" w:line="240" w:lineRule="exact"/>
              <w:jc w:val="left"/>
              <w:rPr>
                <w:sz w:val="18"/>
                <w:szCs w:val="18"/>
              </w:rPr>
            </w:pPr>
            <w:r w:rsidRPr="00C331A7">
              <w:rPr>
                <w:sz w:val="18"/>
                <w:szCs w:val="18"/>
              </w:rPr>
              <w:t>Overbank – infrastructure assisted</w:t>
            </w:r>
            <w:r w:rsidR="00C25992">
              <w:rPr>
                <w:sz w:val="18"/>
                <w:szCs w:val="18"/>
              </w:rPr>
              <w:t>.</w:t>
            </w:r>
          </w:p>
        </w:tc>
      </w:tr>
      <w:tr w:rsidR="0061619B" w:rsidRPr="00C331A7" w14:paraId="10F763F8" w14:textId="77777777" w:rsidTr="004E7570">
        <w:tc>
          <w:tcPr>
            <w:tcW w:w="1418" w:type="dxa"/>
          </w:tcPr>
          <w:p w14:paraId="30A5C37E" w14:textId="77777777" w:rsidR="0061619B" w:rsidRPr="00C331A7" w:rsidRDefault="0061619B" w:rsidP="0061619B">
            <w:pPr>
              <w:spacing w:before="60" w:after="60"/>
              <w:jc w:val="left"/>
              <w:rPr>
                <w:sz w:val="18"/>
                <w:szCs w:val="18"/>
              </w:rPr>
            </w:pPr>
            <w:r w:rsidRPr="00C331A7">
              <w:rPr>
                <w:sz w:val="18"/>
                <w:szCs w:val="18"/>
              </w:rPr>
              <w:t>Warrego River</w:t>
            </w:r>
          </w:p>
        </w:tc>
        <w:tc>
          <w:tcPr>
            <w:tcW w:w="2410" w:type="dxa"/>
          </w:tcPr>
          <w:p w14:paraId="62498366" w14:textId="77777777" w:rsidR="0061619B" w:rsidRPr="00C331A7" w:rsidRDefault="0061619B" w:rsidP="0061619B">
            <w:pPr>
              <w:spacing w:before="60" w:after="60"/>
              <w:jc w:val="left"/>
              <w:rPr>
                <w:sz w:val="18"/>
                <w:szCs w:val="18"/>
              </w:rPr>
            </w:pPr>
            <w:r w:rsidRPr="00C331A7">
              <w:rPr>
                <w:sz w:val="18"/>
                <w:szCs w:val="18"/>
              </w:rPr>
              <w:t xml:space="preserve">The lower Warrego River channel extending from the northern boundary of </w:t>
            </w:r>
            <w:proofErr w:type="spellStart"/>
            <w:r w:rsidRPr="00C331A7">
              <w:rPr>
                <w:sz w:val="18"/>
                <w:szCs w:val="18"/>
              </w:rPr>
              <w:t>Toorale</w:t>
            </w:r>
            <w:proofErr w:type="spellEnd"/>
            <w:r w:rsidRPr="00C331A7">
              <w:rPr>
                <w:sz w:val="18"/>
                <w:szCs w:val="18"/>
              </w:rPr>
              <w:t xml:space="preserve"> National Park to the junction with the Darling River, including Ross Billabong.</w:t>
            </w:r>
          </w:p>
        </w:tc>
        <w:tc>
          <w:tcPr>
            <w:tcW w:w="3543" w:type="dxa"/>
          </w:tcPr>
          <w:p w14:paraId="3942DCF6" w14:textId="5F5DC2A4" w:rsidR="0061619B" w:rsidRPr="00C331A7" w:rsidRDefault="0061619B" w:rsidP="0061619B">
            <w:pPr>
              <w:spacing w:before="60" w:after="60"/>
              <w:jc w:val="left"/>
              <w:rPr>
                <w:sz w:val="18"/>
                <w:szCs w:val="18"/>
              </w:rPr>
            </w:pPr>
            <w:r w:rsidRPr="00C331A7">
              <w:rPr>
                <w:sz w:val="18"/>
                <w:szCs w:val="18"/>
              </w:rPr>
              <w:t xml:space="preserve">A single meandering channel that decreases in </w:t>
            </w:r>
            <w:proofErr w:type="spellStart"/>
            <w:r w:rsidRPr="00C331A7">
              <w:rPr>
                <w:sz w:val="18"/>
                <w:szCs w:val="18"/>
              </w:rPr>
              <w:t>bankfull</w:t>
            </w:r>
            <w:proofErr w:type="spellEnd"/>
            <w:r w:rsidRPr="00C331A7">
              <w:rPr>
                <w:sz w:val="18"/>
                <w:szCs w:val="18"/>
              </w:rPr>
              <w:t xml:space="preserve"> capacity downstream.</w:t>
            </w:r>
            <w:r w:rsidR="00C3340D" w:rsidRPr="00C331A7">
              <w:rPr>
                <w:sz w:val="18"/>
                <w:szCs w:val="18"/>
              </w:rPr>
              <w:t xml:space="preserve"> </w:t>
            </w:r>
            <w:r w:rsidR="00C25992">
              <w:rPr>
                <w:sz w:val="18"/>
                <w:szCs w:val="18"/>
              </w:rPr>
              <w:t xml:space="preserve"> </w:t>
            </w:r>
            <w:r w:rsidRPr="00C331A7">
              <w:rPr>
                <w:sz w:val="18"/>
                <w:szCs w:val="18"/>
              </w:rPr>
              <w:t>Flows in this lower section of the Warrego River are controlled by a series of six in-channel structures, the lower of which (Peebles Dam) diverts water into Ross Billabong.</w:t>
            </w:r>
          </w:p>
        </w:tc>
        <w:tc>
          <w:tcPr>
            <w:tcW w:w="1843" w:type="dxa"/>
          </w:tcPr>
          <w:p w14:paraId="55239B56" w14:textId="77777777" w:rsidR="0061619B" w:rsidRPr="00C331A7" w:rsidRDefault="0061619B" w:rsidP="00AA1587">
            <w:pPr>
              <w:keepNext/>
              <w:keepLines/>
              <w:spacing w:before="60" w:after="120" w:line="240" w:lineRule="exact"/>
              <w:jc w:val="left"/>
              <w:rPr>
                <w:sz w:val="18"/>
                <w:szCs w:val="18"/>
              </w:rPr>
            </w:pPr>
            <w:r w:rsidRPr="00C331A7">
              <w:rPr>
                <w:sz w:val="18"/>
                <w:szCs w:val="18"/>
              </w:rPr>
              <w:t>Base flows</w:t>
            </w:r>
          </w:p>
          <w:p w14:paraId="520B2781" w14:textId="0E94803C" w:rsidR="0061619B" w:rsidRPr="00C331A7" w:rsidRDefault="0061619B" w:rsidP="00AA1587">
            <w:pPr>
              <w:spacing w:before="60" w:after="60" w:line="240" w:lineRule="exact"/>
              <w:jc w:val="left"/>
              <w:rPr>
                <w:sz w:val="18"/>
                <w:szCs w:val="18"/>
              </w:rPr>
            </w:pPr>
            <w:r w:rsidRPr="00C331A7">
              <w:rPr>
                <w:sz w:val="18"/>
                <w:szCs w:val="18"/>
              </w:rPr>
              <w:t>Freshes up to 600</w:t>
            </w:r>
            <w:r w:rsidR="007271E4" w:rsidRPr="00C331A7">
              <w:rPr>
                <w:sz w:val="18"/>
                <w:szCs w:val="18"/>
                <w:vertAlign w:val="superscript"/>
              </w:rPr>
              <w:t>1</w:t>
            </w:r>
            <w:r w:rsidR="00C25992">
              <w:rPr>
                <w:sz w:val="18"/>
                <w:szCs w:val="18"/>
              </w:rPr>
              <w:t> </w:t>
            </w:r>
            <w:r w:rsidRPr="00C331A7">
              <w:rPr>
                <w:sz w:val="18"/>
                <w:szCs w:val="18"/>
              </w:rPr>
              <w:t>ML/d</w:t>
            </w:r>
            <w:r w:rsidR="00C25992">
              <w:rPr>
                <w:sz w:val="18"/>
                <w:szCs w:val="18"/>
              </w:rPr>
              <w:t>.</w:t>
            </w:r>
          </w:p>
        </w:tc>
      </w:tr>
      <w:tr w:rsidR="0061619B" w:rsidRPr="00C331A7" w14:paraId="2240A91A" w14:textId="77777777" w:rsidTr="004E7570">
        <w:tc>
          <w:tcPr>
            <w:tcW w:w="1418" w:type="dxa"/>
            <w:tcBorders>
              <w:bottom w:val="single" w:sz="2" w:space="0" w:color="000000"/>
            </w:tcBorders>
          </w:tcPr>
          <w:p w14:paraId="7DC2EE57" w14:textId="77777777" w:rsidR="0061619B" w:rsidRPr="00C331A7" w:rsidRDefault="0061619B" w:rsidP="0061619B">
            <w:pPr>
              <w:spacing w:before="60" w:after="60"/>
              <w:jc w:val="left"/>
              <w:rPr>
                <w:sz w:val="18"/>
                <w:szCs w:val="18"/>
              </w:rPr>
            </w:pPr>
            <w:r w:rsidRPr="00C331A7">
              <w:rPr>
                <w:sz w:val="18"/>
                <w:szCs w:val="18"/>
              </w:rPr>
              <w:t>Darling River</w:t>
            </w:r>
          </w:p>
        </w:tc>
        <w:tc>
          <w:tcPr>
            <w:tcW w:w="2410" w:type="dxa"/>
            <w:tcBorders>
              <w:bottom w:val="single" w:sz="2" w:space="0" w:color="000000"/>
            </w:tcBorders>
          </w:tcPr>
          <w:p w14:paraId="3A3E8A39" w14:textId="1BA4826B" w:rsidR="0061619B" w:rsidRPr="00C331A7" w:rsidRDefault="0061619B" w:rsidP="0061619B">
            <w:pPr>
              <w:spacing w:before="60" w:after="60"/>
              <w:jc w:val="left"/>
              <w:rPr>
                <w:sz w:val="18"/>
                <w:szCs w:val="18"/>
              </w:rPr>
            </w:pPr>
            <w:r w:rsidRPr="00C331A7">
              <w:rPr>
                <w:sz w:val="18"/>
                <w:szCs w:val="18"/>
              </w:rPr>
              <w:t xml:space="preserve">The Darling River from the eastern boundary of the </w:t>
            </w:r>
            <w:proofErr w:type="spellStart"/>
            <w:r w:rsidRPr="00C331A7">
              <w:rPr>
                <w:sz w:val="18"/>
                <w:szCs w:val="18"/>
              </w:rPr>
              <w:t>Toorale</w:t>
            </w:r>
            <w:proofErr w:type="spellEnd"/>
            <w:r w:rsidRPr="00C331A7">
              <w:rPr>
                <w:sz w:val="18"/>
                <w:szCs w:val="18"/>
              </w:rPr>
              <w:t xml:space="preserve"> National Park near Hells Gate</w:t>
            </w:r>
            <w:r w:rsidR="00195F85">
              <w:rPr>
                <w:sz w:val="18"/>
                <w:szCs w:val="18"/>
              </w:rPr>
              <w:t>,</w:t>
            </w:r>
            <w:r w:rsidRPr="00C331A7">
              <w:rPr>
                <w:sz w:val="18"/>
                <w:szCs w:val="18"/>
              </w:rPr>
              <w:t xml:space="preserve"> to Weir 20A downstream of the western boundary of </w:t>
            </w:r>
            <w:proofErr w:type="spellStart"/>
            <w:r w:rsidRPr="00C331A7">
              <w:rPr>
                <w:sz w:val="18"/>
                <w:szCs w:val="18"/>
              </w:rPr>
              <w:t>Toorale</w:t>
            </w:r>
            <w:proofErr w:type="spellEnd"/>
            <w:r w:rsidRPr="00C331A7">
              <w:rPr>
                <w:sz w:val="18"/>
                <w:szCs w:val="18"/>
              </w:rPr>
              <w:t xml:space="preserve"> State Conservation Area.</w:t>
            </w:r>
          </w:p>
        </w:tc>
        <w:tc>
          <w:tcPr>
            <w:tcW w:w="3543" w:type="dxa"/>
            <w:tcBorders>
              <w:bottom w:val="single" w:sz="2" w:space="0" w:color="000000"/>
            </w:tcBorders>
          </w:tcPr>
          <w:p w14:paraId="0C49880C" w14:textId="42A3E278" w:rsidR="0061619B" w:rsidRPr="00C331A7" w:rsidRDefault="0061619B" w:rsidP="0061619B">
            <w:pPr>
              <w:spacing w:before="60" w:after="60"/>
              <w:jc w:val="left"/>
              <w:rPr>
                <w:sz w:val="18"/>
                <w:szCs w:val="18"/>
              </w:rPr>
            </w:pPr>
            <w:r w:rsidRPr="00C331A7">
              <w:rPr>
                <w:sz w:val="18"/>
                <w:szCs w:val="18"/>
              </w:rPr>
              <w:t xml:space="preserve">A single meandering channel that has a </w:t>
            </w:r>
            <w:proofErr w:type="spellStart"/>
            <w:r w:rsidRPr="00C331A7">
              <w:rPr>
                <w:sz w:val="18"/>
                <w:szCs w:val="18"/>
              </w:rPr>
              <w:t>bankfull</w:t>
            </w:r>
            <w:proofErr w:type="spellEnd"/>
            <w:r w:rsidRPr="00C331A7">
              <w:rPr>
                <w:sz w:val="18"/>
                <w:szCs w:val="18"/>
              </w:rPr>
              <w:t xml:space="preserve"> height ranging 12-15 m.</w:t>
            </w:r>
            <w:r w:rsidR="00C3340D" w:rsidRPr="00C331A7">
              <w:rPr>
                <w:sz w:val="18"/>
                <w:szCs w:val="18"/>
              </w:rPr>
              <w:t xml:space="preserve"> </w:t>
            </w:r>
            <w:r w:rsidR="00195F85">
              <w:rPr>
                <w:sz w:val="18"/>
                <w:szCs w:val="18"/>
              </w:rPr>
              <w:t xml:space="preserve"> </w:t>
            </w:r>
            <w:r w:rsidRPr="00C331A7">
              <w:rPr>
                <w:sz w:val="18"/>
                <w:szCs w:val="18"/>
              </w:rPr>
              <w:t xml:space="preserve">The </w:t>
            </w:r>
            <w:proofErr w:type="spellStart"/>
            <w:r w:rsidRPr="00C331A7">
              <w:rPr>
                <w:sz w:val="18"/>
                <w:szCs w:val="18"/>
              </w:rPr>
              <w:t>bankfull</w:t>
            </w:r>
            <w:proofErr w:type="spellEnd"/>
            <w:r w:rsidRPr="00C331A7">
              <w:rPr>
                <w:sz w:val="18"/>
                <w:szCs w:val="18"/>
              </w:rPr>
              <w:t xml:space="preserve"> channel is complex and there are a series of natural rock bars and a weir at the downstream end of the reach that influence flows along this section of the river.</w:t>
            </w:r>
          </w:p>
        </w:tc>
        <w:tc>
          <w:tcPr>
            <w:tcW w:w="1843" w:type="dxa"/>
            <w:tcBorders>
              <w:bottom w:val="single" w:sz="2" w:space="0" w:color="000000"/>
            </w:tcBorders>
          </w:tcPr>
          <w:p w14:paraId="7BF4F7F1" w14:textId="77777777" w:rsidR="0061619B" w:rsidRPr="00C331A7" w:rsidRDefault="0061619B" w:rsidP="00AA1587">
            <w:pPr>
              <w:keepNext/>
              <w:keepLines/>
              <w:spacing w:before="60" w:after="120" w:line="240" w:lineRule="exact"/>
              <w:jc w:val="left"/>
              <w:rPr>
                <w:sz w:val="18"/>
                <w:szCs w:val="18"/>
              </w:rPr>
            </w:pPr>
            <w:r w:rsidRPr="00C331A7">
              <w:rPr>
                <w:sz w:val="18"/>
                <w:szCs w:val="18"/>
              </w:rPr>
              <w:t>Base flows</w:t>
            </w:r>
          </w:p>
          <w:p w14:paraId="7FD8D29B" w14:textId="0F594520" w:rsidR="0061619B" w:rsidRPr="00C331A7" w:rsidRDefault="0061619B" w:rsidP="00AA1587">
            <w:pPr>
              <w:keepNext/>
              <w:keepLines/>
              <w:spacing w:before="60" w:after="60" w:line="240" w:lineRule="exact"/>
              <w:jc w:val="left"/>
              <w:rPr>
                <w:sz w:val="18"/>
                <w:szCs w:val="18"/>
              </w:rPr>
            </w:pPr>
            <w:r w:rsidRPr="00C331A7">
              <w:rPr>
                <w:sz w:val="18"/>
                <w:szCs w:val="18"/>
              </w:rPr>
              <w:t>Freshes:</w:t>
            </w:r>
          </w:p>
          <w:p w14:paraId="6EBD854F" w14:textId="7DAC6C24" w:rsidR="007E3BD0" w:rsidRPr="00C331A7" w:rsidRDefault="007E3BD0" w:rsidP="00AA1587">
            <w:pPr>
              <w:keepNext/>
              <w:keepLines/>
              <w:spacing w:before="60" w:after="60" w:line="240" w:lineRule="exact"/>
              <w:jc w:val="left"/>
              <w:rPr>
                <w:sz w:val="18"/>
                <w:szCs w:val="18"/>
              </w:rPr>
            </w:pPr>
            <w:r w:rsidRPr="00C331A7">
              <w:rPr>
                <w:sz w:val="18"/>
                <w:szCs w:val="18"/>
              </w:rPr>
              <w:t>300 – 500 ML/d</w:t>
            </w:r>
          </w:p>
          <w:p w14:paraId="3C148077" w14:textId="11ABC32A" w:rsidR="0061619B" w:rsidRPr="00C331A7" w:rsidRDefault="0061619B" w:rsidP="00AA1587">
            <w:pPr>
              <w:keepNext/>
              <w:keepLines/>
              <w:spacing w:before="60" w:after="60" w:line="240" w:lineRule="exact"/>
              <w:jc w:val="left"/>
              <w:rPr>
                <w:sz w:val="18"/>
                <w:szCs w:val="18"/>
              </w:rPr>
            </w:pPr>
            <w:r w:rsidRPr="00C331A7">
              <w:rPr>
                <w:sz w:val="18"/>
                <w:szCs w:val="18"/>
              </w:rPr>
              <w:t>1,000-5,000 ML/d</w:t>
            </w:r>
          </w:p>
          <w:p w14:paraId="79912E51" w14:textId="6FD4700A" w:rsidR="0061619B" w:rsidRPr="00C331A7" w:rsidRDefault="0061619B" w:rsidP="00AA1587">
            <w:pPr>
              <w:keepNext/>
              <w:keepLines/>
              <w:spacing w:before="60" w:after="60" w:line="240" w:lineRule="exact"/>
              <w:jc w:val="left"/>
              <w:rPr>
                <w:sz w:val="18"/>
                <w:szCs w:val="18"/>
              </w:rPr>
            </w:pPr>
            <w:r w:rsidRPr="00C331A7">
              <w:rPr>
                <w:sz w:val="18"/>
                <w:szCs w:val="18"/>
              </w:rPr>
              <w:t>5,000-10,000 ML/d</w:t>
            </w:r>
          </w:p>
          <w:p w14:paraId="51AAD881" w14:textId="1BDBE30B" w:rsidR="0061619B" w:rsidRPr="00C331A7" w:rsidRDefault="0061619B" w:rsidP="00AA1587">
            <w:pPr>
              <w:spacing w:before="60" w:after="60" w:line="240" w:lineRule="exact"/>
              <w:jc w:val="left"/>
              <w:rPr>
                <w:sz w:val="18"/>
                <w:szCs w:val="18"/>
              </w:rPr>
            </w:pPr>
            <w:r w:rsidRPr="00C331A7">
              <w:rPr>
                <w:sz w:val="18"/>
                <w:szCs w:val="18"/>
              </w:rPr>
              <w:t>10,000-30,000 ML/d</w:t>
            </w:r>
          </w:p>
        </w:tc>
      </w:tr>
      <w:tr w:rsidR="007271E4" w:rsidRPr="00ED3F2A" w14:paraId="672DA74D" w14:textId="77777777" w:rsidTr="004E7570">
        <w:tc>
          <w:tcPr>
            <w:tcW w:w="9217" w:type="dxa"/>
            <w:gridSpan w:val="4"/>
            <w:tcBorders>
              <w:bottom w:val="nil"/>
            </w:tcBorders>
          </w:tcPr>
          <w:p w14:paraId="5D537EA0" w14:textId="79E8291E" w:rsidR="007271E4" w:rsidRPr="007271E4" w:rsidRDefault="007271E4" w:rsidP="0061619B">
            <w:pPr>
              <w:keepNext/>
              <w:keepLines/>
              <w:spacing w:before="60" w:after="60"/>
              <w:jc w:val="left"/>
              <w:rPr>
                <w:sz w:val="18"/>
                <w:szCs w:val="18"/>
              </w:rPr>
            </w:pPr>
            <w:r w:rsidRPr="00C331A7">
              <w:rPr>
                <w:sz w:val="18"/>
                <w:szCs w:val="18"/>
                <w:vertAlign w:val="superscript"/>
              </w:rPr>
              <w:t>1</w:t>
            </w:r>
            <w:r w:rsidRPr="00C331A7">
              <w:rPr>
                <w:sz w:val="18"/>
                <w:szCs w:val="18"/>
              </w:rPr>
              <w:t xml:space="preserve"> </w:t>
            </w:r>
            <w:r w:rsidR="007E3BD0" w:rsidRPr="00C331A7">
              <w:rPr>
                <w:sz w:val="18"/>
                <w:szCs w:val="18"/>
              </w:rPr>
              <w:t xml:space="preserve">This capacity is likely to increase to </w:t>
            </w:r>
            <w:r w:rsidR="006262D6">
              <w:rPr>
                <w:sz w:val="18"/>
                <w:szCs w:val="18"/>
              </w:rPr>
              <w:t>&gt;</w:t>
            </w:r>
            <w:r w:rsidR="00C331A7" w:rsidRPr="00C331A7">
              <w:rPr>
                <w:sz w:val="18"/>
                <w:szCs w:val="18"/>
              </w:rPr>
              <w:t>1,</w:t>
            </w:r>
            <w:r w:rsidR="00B23496">
              <w:rPr>
                <w:sz w:val="18"/>
                <w:szCs w:val="18"/>
              </w:rPr>
              <w:t>0</w:t>
            </w:r>
            <w:r w:rsidR="00C331A7" w:rsidRPr="00C331A7">
              <w:rPr>
                <w:sz w:val="18"/>
                <w:szCs w:val="18"/>
              </w:rPr>
              <w:t>00</w:t>
            </w:r>
            <w:r w:rsidR="007E3BD0" w:rsidRPr="00C331A7">
              <w:rPr>
                <w:sz w:val="18"/>
                <w:szCs w:val="18"/>
              </w:rPr>
              <w:t xml:space="preserve"> ML/d with the completion of the </w:t>
            </w:r>
            <w:proofErr w:type="spellStart"/>
            <w:r w:rsidR="007E3BD0" w:rsidRPr="00C331A7">
              <w:rPr>
                <w:sz w:val="18"/>
                <w:szCs w:val="18"/>
              </w:rPr>
              <w:t>Toorale</w:t>
            </w:r>
            <w:proofErr w:type="spellEnd"/>
            <w:r w:rsidR="007E3BD0" w:rsidRPr="00C331A7">
              <w:rPr>
                <w:sz w:val="18"/>
                <w:szCs w:val="18"/>
              </w:rPr>
              <w:t xml:space="preserve"> </w:t>
            </w:r>
            <w:r w:rsidR="00195F85">
              <w:rPr>
                <w:sz w:val="18"/>
                <w:szCs w:val="18"/>
              </w:rPr>
              <w:t>I</w:t>
            </w:r>
            <w:r w:rsidR="007E3BD0" w:rsidRPr="00C331A7">
              <w:rPr>
                <w:sz w:val="18"/>
                <w:szCs w:val="18"/>
              </w:rPr>
              <w:t xml:space="preserve">nfrastructure </w:t>
            </w:r>
            <w:r w:rsidR="00195F85">
              <w:rPr>
                <w:sz w:val="18"/>
                <w:szCs w:val="18"/>
              </w:rPr>
              <w:t>P</w:t>
            </w:r>
            <w:r w:rsidR="007E3BD0" w:rsidRPr="00C331A7">
              <w:rPr>
                <w:sz w:val="18"/>
                <w:szCs w:val="18"/>
              </w:rPr>
              <w:t>roject.</w:t>
            </w:r>
          </w:p>
        </w:tc>
      </w:tr>
    </w:tbl>
    <w:p w14:paraId="1CC2D6A7" w14:textId="66A3BE3F" w:rsidR="0061619B" w:rsidRPr="00ED3F2A" w:rsidRDefault="004C1B17" w:rsidP="00BC7760">
      <w:pPr>
        <w:pStyle w:val="Heading2"/>
      </w:pPr>
      <w:bookmarkStart w:id="29" w:name="_Toc17290200"/>
      <w:r w:rsidRPr="00ED3F2A">
        <w:t>Water Management</w:t>
      </w:r>
      <w:bookmarkEnd w:id="29"/>
    </w:p>
    <w:p w14:paraId="79B194EA" w14:textId="7C6A45C1" w:rsidR="004C1B17" w:rsidRPr="006243D1" w:rsidRDefault="004C1B17" w:rsidP="004C1B17">
      <w:r w:rsidRPr="006243D1">
        <w:t xml:space="preserve">Over the last 150 years, the hydrology of the Warrego River within the </w:t>
      </w:r>
      <w:r w:rsidR="00732BC2" w:rsidRPr="006243D1">
        <w:t xml:space="preserve">Warrego-Darling </w:t>
      </w:r>
      <w:r w:rsidRPr="006243D1">
        <w:t>Selected Area has been highly modified.</w:t>
      </w:r>
      <w:r w:rsidR="00C3340D" w:rsidRPr="006243D1">
        <w:t xml:space="preserve"> </w:t>
      </w:r>
      <w:r w:rsidR="00361567">
        <w:t xml:space="preserve"> </w:t>
      </w:r>
      <w:r w:rsidR="002D17E5" w:rsidRPr="006243D1">
        <w:t>Six</w:t>
      </w:r>
      <w:r w:rsidRPr="006243D1">
        <w:t xml:space="preserve"> dams have been constructed to provide stock and domestic water supply, irrigate the Western Floodplain to improve pasture growth, and more recently to provide water storage for irrigated agriculture (</w:t>
      </w:r>
      <w:r w:rsidR="00545515">
        <w:fldChar w:fldCharType="begin"/>
      </w:r>
      <w:r w:rsidR="00545515">
        <w:instrText xml:space="preserve"> REF _Ref16599190 \h </w:instrText>
      </w:r>
      <w:r w:rsidR="00545515">
        <w:fldChar w:fldCharType="separate"/>
      </w:r>
      <w:r w:rsidR="00876902">
        <w:t xml:space="preserve">Figure </w:t>
      </w:r>
      <w:r w:rsidR="00876902">
        <w:rPr>
          <w:noProof/>
        </w:rPr>
        <w:t>1</w:t>
      </w:r>
      <w:r w:rsidR="00876902">
        <w:noBreakHyphen/>
      </w:r>
      <w:r w:rsidR="00876902">
        <w:rPr>
          <w:noProof/>
        </w:rPr>
        <w:t>2</w:t>
      </w:r>
      <w:r w:rsidR="00545515">
        <w:fldChar w:fldCharType="end"/>
      </w:r>
      <w:r w:rsidRPr="006243D1">
        <w:t>).</w:t>
      </w:r>
      <w:r w:rsidR="00C3340D" w:rsidRPr="006243D1">
        <w:t xml:space="preserve"> </w:t>
      </w:r>
      <w:r w:rsidR="00361567">
        <w:t xml:space="preserve"> </w:t>
      </w:r>
      <w:r w:rsidRPr="006243D1">
        <w:t xml:space="preserve">Since the establishment of </w:t>
      </w:r>
      <w:proofErr w:type="spellStart"/>
      <w:r w:rsidRPr="006243D1">
        <w:t>Toorale</w:t>
      </w:r>
      <w:proofErr w:type="spellEnd"/>
      <w:r w:rsidRPr="006243D1">
        <w:t xml:space="preserve"> NP and SCA in 2008</w:t>
      </w:r>
      <w:r w:rsidR="00361567">
        <w:t>,</w:t>
      </w:r>
      <w:r w:rsidR="00F1515F">
        <w:t xml:space="preserve"> dam maintenance </w:t>
      </w:r>
      <w:r w:rsidR="00361567">
        <w:t>has been</w:t>
      </w:r>
      <w:r w:rsidR="00F1515F">
        <w:t xml:space="preserve"> largely discontinued in</w:t>
      </w:r>
      <w:r w:rsidR="00B16CCE">
        <w:t xml:space="preserve"> </w:t>
      </w:r>
      <w:r w:rsidR="00F1515F">
        <w:t>line with preferred park management.  As a result</w:t>
      </w:r>
      <w:r w:rsidR="00361567">
        <w:t>,</w:t>
      </w:r>
      <w:r w:rsidR="00F1515F">
        <w:t xml:space="preserve"> </w:t>
      </w:r>
      <w:r w:rsidRPr="006243D1">
        <w:t xml:space="preserve">the condition of some dams has </w:t>
      </w:r>
      <w:r w:rsidR="00361567" w:rsidRPr="006243D1">
        <w:t>degraded,</w:t>
      </w:r>
      <w:r w:rsidR="00F1515F">
        <w:t xml:space="preserve"> and</w:t>
      </w:r>
      <w:r w:rsidRPr="006243D1">
        <w:t xml:space="preserve"> several </w:t>
      </w:r>
      <w:r w:rsidR="00F1515F">
        <w:t xml:space="preserve">have </w:t>
      </w:r>
      <w:r w:rsidRPr="006243D1">
        <w:t>becom</w:t>
      </w:r>
      <w:r w:rsidR="00F1515F">
        <w:t>e</w:t>
      </w:r>
      <w:r w:rsidRPr="006243D1">
        <w:t xml:space="preserve"> </w:t>
      </w:r>
      <w:r w:rsidR="00373E83" w:rsidRPr="006243D1">
        <w:t xml:space="preserve">fully breached (Aurecon 2009). </w:t>
      </w:r>
      <w:r w:rsidR="00361567">
        <w:t xml:space="preserve"> </w:t>
      </w:r>
      <w:r w:rsidRPr="006243D1">
        <w:t xml:space="preserve">The characteristics and </w:t>
      </w:r>
      <w:r w:rsidR="002F2F5E" w:rsidRPr="006243D1">
        <w:t>status</w:t>
      </w:r>
      <w:r w:rsidRPr="006243D1">
        <w:t xml:space="preserve"> of these dams are outlined below (</w:t>
      </w:r>
      <w:proofErr w:type="spellStart"/>
      <w:r w:rsidRPr="006243D1">
        <w:t>Gawne</w:t>
      </w:r>
      <w:proofErr w:type="spellEnd"/>
      <w:r w:rsidRPr="006243D1">
        <w:t xml:space="preserve"> </w:t>
      </w:r>
      <w:r w:rsidRPr="00545515">
        <w:rPr>
          <w:i/>
        </w:rPr>
        <w:t>et al</w:t>
      </w:r>
      <w:r w:rsidRPr="006243D1">
        <w:t>. 2013):</w:t>
      </w:r>
    </w:p>
    <w:p w14:paraId="2CAAC374" w14:textId="78195A94" w:rsidR="004C1B17" w:rsidRPr="006243D1" w:rsidRDefault="004C1B17" w:rsidP="004C1B17">
      <w:pPr>
        <w:pStyle w:val="Bullets1"/>
        <w:numPr>
          <w:ilvl w:val="0"/>
          <w:numId w:val="14"/>
        </w:numPr>
        <w:ind w:left="1134" w:hanging="567"/>
      </w:pPr>
      <w:proofErr w:type="spellStart"/>
      <w:r w:rsidRPr="006243D1">
        <w:t>Boera</w:t>
      </w:r>
      <w:proofErr w:type="spellEnd"/>
      <w:r w:rsidRPr="006243D1">
        <w:t xml:space="preserve"> Dam: a large storage of approximately 3</w:t>
      </w:r>
      <w:r w:rsidR="00361567">
        <w:t>,</w:t>
      </w:r>
      <w:r w:rsidRPr="006243D1">
        <w:t xml:space="preserve">000 ML, likely to have been established since the 1870s. </w:t>
      </w:r>
      <w:r w:rsidR="00361567">
        <w:t xml:space="preserve"> </w:t>
      </w:r>
      <w:r w:rsidRPr="006243D1">
        <w:t>Water persists for around 12 months after filling without further inflows from local runoff. Management of this dam can preferentially divert water down the Western Floodplain.</w:t>
      </w:r>
    </w:p>
    <w:p w14:paraId="2E190917" w14:textId="77777777" w:rsidR="004C1B17" w:rsidRPr="006243D1" w:rsidRDefault="004C1B17" w:rsidP="004C1B17">
      <w:pPr>
        <w:pStyle w:val="Bullets1"/>
        <w:numPr>
          <w:ilvl w:val="0"/>
          <w:numId w:val="14"/>
        </w:numPr>
        <w:ind w:left="1134" w:hanging="567"/>
      </w:pPr>
      <w:r w:rsidRPr="006243D1">
        <w:t xml:space="preserve">12 Mile Dam: less than 1,000 ML in volume, this dam has been recently breached and not reinstated. </w:t>
      </w:r>
    </w:p>
    <w:p w14:paraId="117E89EE" w14:textId="1A4F1F62" w:rsidR="004C1B17" w:rsidRPr="006243D1" w:rsidRDefault="004C1B17" w:rsidP="004C1B17">
      <w:pPr>
        <w:pStyle w:val="Bullets1"/>
        <w:numPr>
          <w:ilvl w:val="0"/>
          <w:numId w:val="14"/>
        </w:numPr>
        <w:ind w:left="1134" w:hanging="567"/>
      </w:pPr>
      <w:proofErr w:type="spellStart"/>
      <w:r w:rsidRPr="006243D1">
        <w:t>Booka</w:t>
      </w:r>
      <w:proofErr w:type="spellEnd"/>
      <w:r w:rsidRPr="006243D1">
        <w:t xml:space="preserve"> Dam: approximately 1,000 ML</w:t>
      </w:r>
      <w:r w:rsidR="00A8490B" w:rsidRPr="006243D1">
        <w:t>.</w:t>
      </w:r>
      <w:r w:rsidRPr="006243D1">
        <w:t xml:space="preserve"> </w:t>
      </w:r>
    </w:p>
    <w:p w14:paraId="090657BE" w14:textId="61B18930" w:rsidR="004C1B17" w:rsidRPr="006243D1" w:rsidRDefault="004C1B17" w:rsidP="004C1B17">
      <w:pPr>
        <w:pStyle w:val="Bullets1"/>
        <w:numPr>
          <w:ilvl w:val="0"/>
          <w:numId w:val="14"/>
        </w:numPr>
        <w:ind w:left="1134" w:hanging="567"/>
      </w:pPr>
      <w:proofErr w:type="spellStart"/>
      <w:r w:rsidRPr="006243D1">
        <w:t>Keernie</w:t>
      </w:r>
      <w:proofErr w:type="spellEnd"/>
      <w:r w:rsidRPr="006243D1">
        <w:t xml:space="preserve"> (Homestead) Dam: 1,500 – 2,000 ML (Breached)</w:t>
      </w:r>
      <w:r w:rsidR="00A8490B" w:rsidRPr="006243D1">
        <w:t>.</w:t>
      </w:r>
    </w:p>
    <w:p w14:paraId="5360BDE8" w14:textId="385D7FC5" w:rsidR="004C1B17" w:rsidRPr="006243D1" w:rsidRDefault="004C1B17" w:rsidP="004C1B17">
      <w:pPr>
        <w:pStyle w:val="Bullets1"/>
        <w:numPr>
          <w:ilvl w:val="0"/>
          <w:numId w:val="14"/>
        </w:numPr>
        <w:ind w:left="1134" w:hanging="567"/>
      </w:pPr>
      <w:r w:rsidRPr="006243D1">
        <w:t>Dicks Dam: 500 – 1,000 ML</w:t>
      </w:r>
      <w:r w:rsidR="00A8490B" w:rsidRPr="006243D1">
        <w:t>.</w:t>
      </w:r>
      <w:r w:rsidRPr="006243D1">
        <w:t xml:space="preserve"> </w:t>
      </w:r>
    </w:p>
    <w:p w14:paraId="41625BBA" w14:textId="35A4886B" w:rsidR="004C1B17" w:rsidRPr="006243D1" w:rsidRDefault="004C1B17" w:rsidP="004C1B17">
      <w:pPr>
        <w:pStyle w:val="Bullets1"/>
        <w:numPr>
          <w:ilvl w:val="0"/>
          <w:numId w:val="14"/>
        </w:numPr>
        <w:spacing w:after="240"/>
        <w:ind w:left="1134" w:hanging="567"/>
      </w:pPr>
      <w:r w:rsidRPr="006243D1">
        <w:t xml:space="preserve">Peebles Dam: a large storage just upstream of the </w:t>
      </w:r>
      <w:r w:rsidR="00F1515F">
        <w:t>confluence</w:t>
      </w:r>
      <w:r w:rsidR="00F1515F" w:rsidRPr="006243D1">
        <w:t xml:space="preserve"> </w:t>
      </w:r>
      <w:r w:rsidRPr="006243D1">
        <w:t xml:space="preserve">of the Warrego and Darling rivers. </w:t>
      </w:r>
      <w:r w:rsidR="00361567">
        <w:t xml:space="preserve"> </w:t>
      </w:r>
      <w:r w:rsidRPr="006243D1">
        <w:t xml:space="preserve">This </w:t>
      </w:r>
      <w:r w:rsidR="00F1515F">
        <w:t>was</w:t>
      </w:r>
      <w:r w:rsidR="00F1515F" w:rsidRPr="006243D1">
        <w:t xml:space="preserve"> </w:t>
      </w:r>
      <w:r w:rsidRPr="006243D1">
        <w:t>the most permanent of the storages and was previously used for irrigation.</w:t>
      </w:r>
      <w:r w:rsidR="00361567">
        <w:t xml:space="preserve"> </w:t>
      </w:r>
      <w:r w:rsidRPr="006243D1">
        <w:t xml:space="preserve"> The storage </w:t>
      </w:r>
      <w:r w:rsidR="00F1515F">
        <w:t xml:space="preserve">can </w:t>
      </w:r>
      <w:r w:rsidRPr="006243D1">
        <w:t>hold approximately 10,000 ML and is connected to Ross Billabong, an adjacent floodplain depression.</w:t>
      </w:r>
      <w:r w:rsidR="00361567">
        <w:t xml:space="preserve"> </w:t>
      </w:r>
      <w:r w:rsidRPr="006243D1">
        <w:t xml:space="preserve"> At present the outlet gates are permanently opened</w:t>
      </w:r>
      <w:r w:rsidR="008A245E" w:rsidRPr="006243D1">
        <w:t xml:space="preserve"> to allow flows through to the Darling River downstream</w:t>
      </w:r>
      <w:r w:rsidRPr="006243D1">
        <w:t>.</w:t>
      </w:r>
    </w:p>
    <w:p w14:paraId="20B2ABAE" w14:textId="48DDC6EC" w:rsidR="0006596C" w:rsidRPr="006243D1" w:rsidRDefault="0006596C" w:rsidP="004C1B17">
      <w:r w:rsidRPr="006243D1">
        <w:t>While planning is underway to upgrade and/or remove these structures (Alluvium 2016)</w:t>
      </w:r>
      <w:r w:rsidR="00620437" w:rsidRPr="006243D1">
        <w:t xml:space="preserve">, at the time of writing, </w:t>
      </w:r>
      <w:proofErr w:type="spellStart"/>
      <w:r w:rsidR="00620437" w:rsidRPr="006243D1">
        <w:t xml:space="preserve">no </w:t>
      </w:r>
      <w:r w:rsidR="006243D1" w:rsidRPr="006243D1">
        <w:t>on</w:t>
      </w:r>
      <w:proofErr w:type="spellEnd"/>
      <w:r w:rsidR="00361567">
        <w:t>-</w:t>
      </w:r>
      <w:r w:rsidR="006243D1" w:rsidRPr="006243D1">
        <w:t xml:space="preserve">ground </w:t>
      </w:r>
      <w:r w:rsidR="00620437" w:rsidRPr="006243D1">
        <w:t>acti</w:t>
      </w:r>
      <w:r w:rsidR="006243D1" w:rsidRPr="006243D1">
        <w:t>ons</w:t>
      </w:r>
      <w:r w:rsidR="00620437" w:rsidRPr="006243D1">
        <w:t xml:space="preserve"> ha</w:t>
      </w:r>
      <w:r w:rsidR="006243D1" w:rsidRPr="006243D1">
        <w:t>d</w:t>
      </w:r>
      <w:r w:rsidR="00620437" w:rsidRPr="006243D1">
        <w:t xml:space="preserve"> </w:t>
      </w:r>
      <w:r w:rsidR="006243D1" w:rsidRPr="006243D1">
        <w:t>occu</w:t>
      </w:r>
      <w:r w:rsidR="00F1515F">
        <w:t>r</w:t>
      </w:r>
      <w:r w:rsidR="006243D1" w:rsidRPr="006243D1">
        <w:t>red</w:t>
      </w:r>
      <w:r w:rsidR="00620437" w:rsidRPr="006243D1">
        <w:t xml:space="preserve">. </w:t>
      </w:r>
    </w:p>
    <w:p w14:paraId="4223CD26" w14:textId="77777777" w:rsidR="0084440D" w:rsidRDefault="004C1B17" w:rsidP="004C1B17">
      <w:r w:rsidRPr="006243D1">
        <w:t xml:space="preserve">These dams have been retrospectively licenced under the provision of the </w:t>
      </w:r>
      <w:r w:rsidR="00A8490B" w:rsidRPr="006243D1">
        <w:t xml:space="preserve">NSW </w:t>
      </w:r>
      <w:r w:rsidRPr="006243D1">
        <w:rPr>
          <w:i/>
        </w:rPr>
        <w:t>Water Act 1912</w:t>
      </w:r>
      <w:r w:rsidRPr="006243D1">
        <w:t>.</w:t>
      </w:r>
      <w:r w:rsidR="00C3340D" w:rsidRPr="006243D1">
        <w:t xml:space="preserve"> </w:t>
      </w:r>
      <w:r w:rsidR="00361567">
        <w:t xml:space="preserve"> </w:t>
      </w:r>
      <w:r w:rsidRPr="006243D1">
        <w:t xml:space="preserve">This includes separate licenced amounts for the Warrego River at 8.1 </w:t>
      </w:r>
      <w:proofErr w:type="spellStart"/>
      <w:r w:rsidR="00B36C3C">
        <w:t>gigalitres</w:t>
      </w:r>
      <w:proofErr w:type="spellEnd"/>
      <w:r w:rsidR="00B36C3C">
        <w:t xml:space="preserve"> (</w:t>
      </w:r>
      <w:r w:rsidRPr="006243D1">
        <w:t>GL</w:t>
      </w:r>
      <w:r w:rsidR="00B36C3C">
        <w:t>)</w:t>
      </w:r>
      <w:r w:rsidRPr="006243D1">
        <w:t xml:space="preserve"> long term average annual yield (LTAAY), the Western Floodplain (accounted at </w:t>
      </w:r>
      <w:proofErr w:type="spellStart"/>
      <w:r w:rsidRPr="006243D1">
        <w:t>Boera</w:t>
      </w:r>
      <w:proofErr w:type="spellEnd"/>
      <w:r w:rsidRPr="006243D1">
        <w:t xml:space="preserve"> Dam) at 9.7 GL (LTAAY) and the Darling River at 7.6 GL (LTAAY).</w:t>
      </w:r>
      <w:r w:rsidR="00C3340D" w:rsidRPr="006243D1">
        <w:t xml:space="preserve"> </w:t>
      </w:r>
      <w:r w:rsidR="00361567">
        <w:t xml:space="preserve"> </w:t>
      </w:r>
      <w:r w:rsidR="007E3BD0" w:rsidRPr="006243D1">
        <w:t xml:space="preserve">These licences are </w:t>
      </w:r>
      <w:r w:rsidR="00371F10">
        <w:t xml:space="preserve">owned and </w:t>
      </w:r>
      <w:r w:rsidR="007E3BD0" w:rsidRPr="006243D1">
        <w:t xml:space="preserve">managed by the </w:t>
      </w:r>
      <w:r w:rsidR="00371F10">
        <w:t xml:space="preserve">CEWO in consultation with the NSW National Parks and Wildlife Service and the </w:t>
      </w:r>
      <w:proofErr w:type="spellStart"/>
      <w:r w:rsidR="00371F10">
        <w:t>Kurnu-Barkindji</w:t>
      </w:r>
      <w:proofErr w:type="spellEnd"/>
      <w:r w:rsidR="00371F10">
        <w:t xml:space="preserve"> Joint Management </w:t>
      </w:r>
      <w:r w:rsidR="00CF3E6C">
        <w:t xml:space="preserve">Advisory </w:t>
      </w:r>
      <w:r w:rsidR="00371F10">
        <w:t>Committee</w:t>
      </w:r>
      <w:r w:rsidR="007E3BD0" w:rsidRPr="006243D1">
        <w:t xml:space="preserve">. </w:t>
      </w:r>
      <w:r w:rsidR="00361567">
        <w:t xml:space="preserve"> </w:t>
      </w:r>
    </w:p>
    <w:p w14:paraId="6116D52D" w14:textId="77777777" w:rsidR="0084440D" w:rsidRDefault="004C1B17" w:rsidP="004C1B17">
      <w:r w:rsidRPr="006243D1">
        <w:t xml:space="preserve">Conditions placed on these licences determine how Commonwealth </w:t>
      </w:r>
      <w:r w:rsidR="007E77F0">
        <w:t>environmental water</w:t>
      </w:r>
      <w:r w:rsidRPr="006243D1">
        <w:t xml:space="preserve"> can be managed within the </w:t>
      </w:r>
      <w:r w:rsidR="0080039F" w:rsidRPr="0080039F">
        <w:rPr>
          <w:szCs w:val="20"/>
        </w:rPr>
        <w:t>Warrego-Darling</w:t>
      </w:r>
      <w:r w:rsidR="0080039F" w:rsidRPr="0080039F">
        <w:rPr>
          <w:b/>
          <w:szCs w:val="20"/>
        </w:rPr>
        <w:t xml:space="preserve"> </w:t>
      </w:r>
      <w:r w:rsidRPr="006243D1">
        <w:t>Selected Area.</w:t>
      </w:r>
      <w:r w:rsidR="00C3340D" w:rsidRPr="006243D1">
        <w:t xml:space="preserve"> </w:t>
      </w:r>
      <w:r w:rsidR="00361567">
        <w:t xml:space="preserve"> </w:t>
      </w:r>
      <w:r w:rsidRPr="006243D1">
        <w:t xml:space="preserve">This is especially true for the licences specified at </w:t>
      </w:r>
      <w:proofErr w:type="spellStart"/>
      <w:r w:rsidRPr="006243D1">
        <w:t>Boera</w:t>
      </w:r>
      <w:proofErr w:type="spellEnd"/>
      <w:r w:rsidRPr="006243D1">
        <w:t xml:space="preserve"> Dam.</w:t>
      </w:r>
      <w:r w:rsidR="00361567">
        <w:t xml:space="preserve"> </w:t>
      </w:r>
      <w:r w:rsidRPr="006243D1">
        <w:t xml:space="preserve"> Before these licences can be accessed, downstream demand to the Darling River must be met during times of low flow.</w:t>
      </w:r>
      <w:r w:rsidR="00C3340D" w:rsidRPr="006243D1">
        <w:t xml:space="preserve"> </w:t>
      </w:r>
      <w:r w:rsidR="00361567">
        <w:t xml:space="preserve"> </w:t>
      </w:r>
      <w:r w:rsidRPr="006243D1">
        <w:t xml:space="preserve">That is, if sustained inflows are entering </w:t>
      </w:r>
      <w:proofErr w:type="spellStart"/>
      <w:r w:rsidRPr="006243D1">
        <w:t>Boera</w:t>
      </w:r>
      <w:proofErr w:type="spellEnd"/>
      <w:r w:rsidRPr="006243D1">
        <w:t xml:space="preserve"> Dam</w:t>
      </w:r>
      <w:r w:rsidR="00A8490B" w:rsidRPr="006243D1">
        <w:t>,</w:t>
      </w:r>
      <w:r w:rsidRPr="006243D1">
        <w:t xml:space="preserve"> and the Darling River flow at Louth is below 330 ML/d, then water must be let through the regulator pipes on </w:t>
      </w:r>
      <w:proofErr w:type="spellStart"/>
      <w:r w:rsidRPr="006243D1">
        <w:t>Boera</w:t>
      </w:r>
      <w:proofErr w:type="spellEnd"/>
      <w:r w:rsidRPr="006243D1">
        <w:t xml:space="preserve"> Dam and all downstream dams on the Warrego to flow to the Darling River until flows at Louth have reached 330</w:t>
      </w:r>
      <w:r w:rsidR="0038483F">
        <w:t> </w:t>
      </w:r>
      <w:r w:rsidRPr="006243D1">
        <w:t>ML/d.</w:t>
      </w:r>
      <w:r w:rsidR="00C3340D" w:rsidRPr="006243D1">
        <w:t xml:space="preserve"> </w:t>
      </w:r>
      <w:r w:rsidR="0038483F">
        <w:t xml:space="preserve"> </w:t>
      </w:r>
      <w:r w:rsidRPr="006243D1">
        <w:t xml:space="preserve">Once this has been achieved, the CEWO </w:t>
      </w:r>
      <w:r w:rsidR="0084440D">
        <w:t xml:space="preserve">in consultation with the NSW National Parks and Wildlife Service and the </w:t>
      </w:r>
      <w:proofErr w:type="spellStart"/>
      <w:r w:rsidR="0084440D">
        <w:t>Kurnu-Barkindji</w:t>
      </w:r>
      <w:proofErr w:type="spellEnd"/>
      <w:r w:rsidR="0084440D">
        <w:t xml:space="preserve"> Joint Management Advisory Committee</w:t>
      </w:r>
      <w:r w:rsidR="0084440D" w:rsidRPr="006243D1">
        <w:t xml:space="preserve"> </w:t>
      </w:r>
      <w:r w:rsidRPr="006243D1">
        <w:t xml:space="preserve">can choose whether to continue to release water down the lower Warrego channel, therefore activating their Warrego River licence, or close the regulator gates, </w:t>
      </w:r>
      <w:r w:rsidR="00ED3F2A" w:rsidRPr="006243D1">
        <w:t xml:space="preserve">and </w:t>
      </w:r>
      <w:r w:rsidRPr="006243D1">
        <w:t xml:space="preserve">hold water in </w:t>
      </w:r>
      <w:proofErr w:type="spellStart"/>
      <w:r w:rsidRPr="006243D1">
        <w:t>Boera</w:t>
      </w:r>
      <w:proofErr w:type="spellEnd"/>
      <w:r w:rsidRPr="006243D1">
        <w:t xml:space="preserve"> Dam to divert water to the Western Floodplain.</w:t>
      </w:r>
      <w:r w:rsidR="0038483F">
        <w:t xml:space="preserve"> </w:t>
      </w:r>
      <w:r w:rsidRPr="006243D1">
        <w:t xml:space="preserve"> </w:t>
      </w:r>
    </w:p>
    <w:p w14:paraId="7565BE5E" w14:textId="685F2615" w:rsidR="004C1B17" w:rsidRPr="006243D1" w:rsidRDefault="00B55A52" w:rsidP="004C1B17">
      <w:r w:rsidRPr="006243D1">
        <w:t xml:space="preserve">If flows in the Darling exceed </w:t>
      </w:r>
      <w:r w:rsidR="006262D6">
        <w:t>979</w:t>
      </w:r>
      <w:r w:rsidR="006262D6" w:rsidRPr="006243D1">
        <w:t xml:space="preserve"> </w:t>
      </w:r>
      <w:r w:rsidRPr="006243D1">
        <w:t>ML/d at Louth, the CEWO can access a high flow floodplain licence to divert water to the Western Floodplain.</w:t>
      </w:r>
      <w:r w:rsidR="004C1B17" w:rsidRPr="006243D1">
        <w:t xml:space="preserve"> </w:t>
      </w:r>
      <w:r w:rsidR="0038483F">
        <w:t xml:space="preserve"> </w:t>
      </w:r>
      <w:r w:rsidR="004C1B17" w:rsidRPr="006243D1">
        <w:t xml:space="preserve">The CEWO have developed a Water Use Strategy for </w:t>
      </w:r>
      <w:proofErr w:type="spellStart"/>
      <w:r w:rsidR="004C1B17" w:rsidRPr="006243D1">
        <w:t>Toorale</w:t>
      </w:r>
      <w:proofErr w:type="spellEnd"/>
      <w:r w:rsidR="004C1B17" w:rsidRPr="006243D1">
        <w:t xml:space="preserve"> to aid decision making surrounding the operation of Commonwealth </w:t>
      </w:r>
      <w:r w:rsidR="007E77F0">
        <w:t>environmental water</w:t>
      </w:r>
      <w:r w:rsidR="004C1B17" w:rsidRPr="006243D1">
        <w:t xml:space="preserve"> at this site</w:t>
      </w:r>
      <w:r w:rsidR="0084440D">
        <w:t xml:space="preserve"> (Appendix C in </w:t>
      </w:r>
      <w:hyperlink r:id="rId33" w:history="1">
        <w:r w:rsidR="0084440D">
          <w:rPr>
            <w:rStyle w:val="Hyperlink"/>
          </w:rPr>
          <w:t>http://www.environment.gov.au/system/files/resources/a3126565-16b2-4d81-96fa-13438d93425d/files/portfolio-mgt-plan-northern-intersecting-streams-2019-20.pdf</w:t>
        </w:r>
      </w:hyperlink>
      <w:r w:rsidR="0084440D">
        <w:t>)</w:t>
      </w:r>
      <w:r w:rsidR="004C1B17" w:rsidRPr="006243D1">
        <w:t>.</w:t>
      </w:r>
      <w:r w:rsidR="0084440D">
        <w:t xml:space="preserve"> This will be revised through the </w:t>
      </w:r>
      <w:proofErr w:type="spellStart"/>
      <w:r w:rsidR="0084440D">
        <w:t>Toorale</w:t>
      </w:r>
      <w:proofErr w:type="spellEnd"/>
      <w:r w:rsidR="0084440D">
        <w:t xml:space="preserve"> Water Infrastru</w:t>
      </w:r>
      <w:r w:rsidR="001F15C3">
        <w:t>c</w:t>
      </w:r>
      <w:r w:rsidR="0084440D">
        <w:t>ture project.</w:t>
      </w:r>
    </w:p>
    <w:p w14:paraId="5B450725" w14:textId="170D30F5" w:rsidR="004C1B17" w:rsidRPr="006243D1" w:rsidRDefault="004C1B17" w:rsidP="004C1B17">
      <w:r w:rsidRPr="006243D1">
        <w:t xml:space="preserve">Unlike other Selected Areas, Commonwealth </w:t>
      </w:r>
      <w:r w:rsidR="007E77F0">
        <w:t>environmental water</w:t>
      </w:r>
      <w:r w:rsidRPr="006243D1">
        <w:t xml:space="preserve"> that flows into the Warrego</w:t>
      </w:r>
      <w:r w:rsidR="00F1515F">
        <w:t>-</w:t>
      </w:r>
      <w:r w:rsidRPr="006243D1">
        <w:t>Darling Selected Area is primarily unregulated, and is thus reliant on rainfall</w:t>
      </w:r>
      <w:r w:rsidR="00B55A52" w:rsidRPr="006243D1">
        <w:t>, flows</w:t>
      </w:r>
      <w:r w:rsidRPr="006243D1">
        <w:t xml:space="preserve"> and water management decisions in upstream tributaries.</w:t>
      </w:r>
      <w:r w:rsidR="0038483F">
        <w:t xml:space="preserve"> </w:t>
      </w:r>
      <w:r w:rsidR="00C3340D" w:rsidRPr="006243D1">
        <w:t xml:space="preserve"> </w:t>
      </w:r>
      <w:r w:rsidRPr="006243D1">
        <w:t xml:space="preserve">The </w:t>
      </w:r>
      <w:r w:rsidR="007E3BD0" w:rsidRPr="006243D1">
        <w:t xml:space="preserve">Border Rivers, </w:t>
      </w:r>
      <w:r w:rsidRPr="006243D1">
        <w:t>Gwydir, Namoi and</w:t>
      </w:r>
      <w:r w:rsidR="00BA5815">
        <w:t>,</w:t>
      </w:r>
      <w:r w:rsidRPr="006243D1">
        <w:t xml:space="preserve"> to a lesser extent</w:t>
      </w:r>
      <w:r w:rsidR="0038483F">
        <w:t>,</w:t>
      </w:r>
      <w:r w:rsidRPr="006243D1">
        <w:t xml:space="preserve"> Macquarie </w:t>
      </w:r>
      <w:r w:rsidR="00485365" w:rsidRPr="006243D1">
        <w:t>tributaries</w:t>
      </w:r>
      <w:r w:rsidR="00BA5815">
        <w:t>,</w:t>
      </w:r>
      <w:r w:rsidR="00485365" w:rsidRPr="006243D1">
        <w:t xml:space="preserve"> </w:t>
      </w:r>
      <w:r w:rsidRPr="006243D1">
        <w:t xml:space="preserve">are exceptions to this, whereby regulated </w:t>
      </w:r>
      <w:r w:rsidR="007E77F0">
        <w:t>environmental water</w:t>
      </w:r>
      <w:r w:rsidRPr="006243D1">
        <w:t xml:space="preserve"> has the potential to influence flows in the </w:t>
      </w:r>
      <w:r w:rsidR="0080039F" w:rsidRPr="0080039F">
        <w:rPr>
          <w:szCs w:val="20"/>
        </w:rPr>
        <w:t xml:space="preserve">Warrego-Darling </w:t>
      </w:r>
      <w:r w:rsidRPr="0080039F">
        <w:t>Selected</w:t>
      </w:r>
      <w:r w:rsidRPr="006243D1">
        <w:t xml:space="preserve"> Area, particularly during periods of low flow in the Barwon-Darling system.</w:t>
      </w:r>
      <w:r w:rsidR="00C3340D" w:rsidRPr="006243D1">
        <w:t xml:space="preserve"> </w:t>
      </w:r>
      <w:r w:rsidR="0038483F">
        <w:t xml:space="preserve"> </w:t>
      </w:r>
      <w:r w:rsidRPr="006243D1">
        <w:t xml:space="preserve">Other water management actions, such as the release of stock and domestic flows, rainfall rejection flows and embargos on upstream pumping also influence flows in the </w:t>
      </w:r>
      <w:r w:rsidR="0080039F" w:rsidRPr="0080039F">
        <w:rPr>
          <w:szCs w:val="20"/>
        </w:rPr>
        <w:t xml:space="preserve">Warrego-Darling </w:t>
      </w:r>
      <w:r w:rsidRPr="006243D1">
        <w:t>Selected Area.</w:t>
      </w:r>
      <w:r w:rsidR="00FA68CB">
        <w:t xml:space="preserve"> These are undertaken in accordance with the relevant long-term watering plans in both Queensland and NSW.</w:t>
      </w:r>
    </w:p>
    <w:p w14:paraId="022FFEF8" w14:textId="2544F1BC" w:rsidR="004C1B17" w:rsidRPr="006243D1" w:rsidRDefault="004C1B17" w:rsidP="004C1B17">
      <w:r w:rsidRPr="006243D1">
        <w:t xml:space="preserve">Adding to the complexity of </w:t>
      </w:r>
      <w:r w:rsidR="007E77F0">
        <w:t>environmental water</w:t>
      </w:r>
      <w:r w:rsidRPr="006243D1">
        <w:t xml:space="preserve"> accounting and delivery in the </w:t>
      </w:r>
      <w:r w:rsidR="0080039F" w:rsidRPr="0080039F">
        <w:rPr>
          <w:szCs w:val="20"/>
        </w:rPr>
        <w:t xml:space="preserve">Warrego-Darling </w:t>
      </w:r>
      <w:r w:rsidRPr="006243D1">
        <w:t xml:space="preserve">Selected Area is the fact that the </w:t>
      </w:r>
      <w:r w:rsidR="0080039F" w:rsidRPr="0080039F">
        <w:rPr>
          <w:szCs w:val="20"/>
        </w:rPr>
        <w:t xml:space="preserve">Warrego-Darling </w:t>
      </w:r>
      <w:r w:rsidRPr="006243D1">
        <w:t>Selected Area</w:t>
      </w:r>
      <w:r w:rsidR="00361FC5" w:rsidRPr="006243D1">
        <w:t>,</w:t>
      </w:r>
      <w:r w:rsidRPr="006243D1">
        <w:t xml:space="preserve"> and its upstream tributaries</w:t>
      </w:r>
      <w:r w:rsidR="00361FC5" w:rsidRPr="006243D1">
        <w:t>,</w:t>
      </w:r>
      <w:r w:rsidRPr="006243D1">
        <w:t xml:space="preserve"> fall into multiple </w:t>
      </w:r>
      <w:r w:rsidR="002F2F5E" w:rsidRPr="006243D1">
        <w:t>w</w:t>
      </w:r>
      <w:r w:rsidRPr="006243D1">
        <w:t xml:space="preserve">ater </w:t>
      </w:r>
      <w:r w:rsidR="002F2F5E" w:rsidRPr="006243D1">
        <w:t>p</w:t>
      </w:r>
      <w:r w:rsidRPr="006243D1">
        <w:t xml:space="preserve">lanning </w:t>
      </w:r>
      <w:r w:rsidR="002F2F5E" w:rsidRPr="006243D1">
        <w:t>a</w:t>
      </w:r>
      <w:r w:rsidRPr="006243D1">
        <w:t>reas, each with their own discreet rules, licence types and accounting procedures.</w:t>
      </w:r>
      <w:r w:rsidR="00C3340D" w:rsidRPr="006243D1">
        <w:t xml:space="preserve"> </w:t>
      </w:r>
      <w:r w:rsidR="0038483F">
        <w:t xml:space="preserve"> </w:t>
      </w:r>
      <w:r w:rsidRPr="006243D1">
        <w:t xml:space="preserve">Thus, tracking Commonwealth </w:t>
      </w:r>
      <w:r w:rsidR="007E77F0">
        <w:t>environmental water</w:t>
      </w:r>
      <w:r w:rsidRPr="006243D1">
        <w:t xml:space="preserve"> between and through these areas is challenging</w:t>
      </w:r>
      <w:r w:rsidR="00C31FEB">
        <w:t xml:space="preserve"> and</w:t>
      </w:r>
      <w:r w:rsidR="00FA68CB">
        <w:t xml:space="preserve"> is being addressed through work under the NSW Water Reform Action Plan (</w:t>
      </w:r>
      <w:hyperlink r:id="rId34" w:history="1">
        <w:r w:rsidR="00FA68CB">
          <w:rPr>
            <w:rStyle w:val="Hyperlink"/>
          </w:rPr>
          <w:t>https://www.industry.nsw.gov.au/water-reform</w:t>
        </w:r>
      </w:hyperlink>
      <w:r w:rsidR="00FA68CB">
        <w:t>)</w:t>
      </w:r>
      <w:r w:rsidRPr="006243D1">
        <w:t xml:space="preserve">. </w:t>
      </w:r>
    </w:p>
    <w:p w14:paraId="0655327C" w14:textId="49435002" w:rsidR="004C1B17" w:rsidRPr="006243D1" w:rsidRDefault="004C1B17" w:rsidP="004C1B17">
      <w:r w:rsidRPr="006243D1">
        <w:t xml:space="preserve">Use of Commonwealth </w:t>
      </w:r>
      <w:proofErr w:type="spellStart"/>
      <w:r w:rsidRPr="006243D1">
        <w:t>Toorale</w:t>
      </w:r>
      <w:proofErr w:type="spellEnd"/>
      <w:r w:rsidRPr="006243D1">
        <w:t xml:space="preserve"> entitlements </w:t>
      </w:r>
      <w:r w:rsidR="00FA68CB">
        <w:t xml:space="preserve">and other environmental water entitlements upstream </w:t>
      </w:r>
      <w:r w:rsidRPr="006243D1">
        <w:t xml:space="preserve">is expected to contribute to the following on-park outcomes at </w:t>
      </w:r>
      <w:proofErr w:type="spellStart"/>
      <w:r w:rsidRPr="006243D1">
        <w:t>Toorale</w:t>
      </w:r>
      <w:proofErr w:type="spellEnd"/>
      <w:r w:rsidRPr="006243D1">
        <w:t xml:space="preserve"> and/or in the Darling River downstream:</w:t>
      </w:r>
    </w:p>
    <w:p w14:paraId="0D7E6FFB" w14:textId="4328101D" w:rsidR="004C1B17" w:rsidRPr="006243D1" w:rsidRDefault="004C1B17" w:rsidP="004C1B17">
      <w:pPr>
        <w:pStyle w:val="ListParagraph"/>
        <w:numPr>
          <w:ilvl w:val="0"/>
          <w:numId w:val="15"/>
        </w:numPr>
        <w:spacing w:after="120" w:line="276" w:lineRule="auto"/>
        <w:ind w:left="709" w:hanging="425"/>
        <w:contextualSpacing w:val="0"/>
      </w:pPr>
      <w:r w:rsidRPr="006243D1">
        <w:t>support periods of high primary productivity triggered by unregulated flow events and carbon and nutrient cycling</w:t>
      </w:r>
      <w:r w:rsidR="0038483F">
        <w:t>;</w:t>
      </w:r>
    </w:p>
    <w:p w14:paraId="469AABBE" w14:textId="3B0B1A0F" w:rsidR="004C1B17" w:rsidRPr="006243D1" w:rsidRDefault="004C1B17" w:rsidP="004C1B17">
      <w:pPr>
        <w:pStyle w:val="ListParagraph"/>
        <w:numPr>
          <w:ilvl w:val="0"/>
          <w:numId w:val="15"/>
        </w:numPr>
        <w:spacing w:after="120" w:line="276" w:lineRule="auto"/>
        <w:ind w:left="709" w:hanging="425"/>
        <w:contextualSpacing w:val="0"/>
      </w:pPr>
      <w:r w:rsidRPr="006243D1">
        <w:t>support wetland and aquatic vegetation condition and diversity</w:t>
      </w:r>
      <w:r w:rsidR="0038483F">
        <w:t>;</w:t>
      </w:r>
    </w:p>
    <w:p w14:paraId="36BB7220" w14:textId="1E9E454D" w:rsidR="004C1B17" w:rsidRPr="006243D1" w:rsidRDefault="004C1B17" w:rsidP="004C1B17">
      <w:pPr>
        <w:pStyle w:val="ListParagraph"/>
        <w:numPr>
          <w:ilvl w:val="0"/>
          <w:numId w:val="15"/>
        </w:numPr>
        <w:spacing w:after="120" w:line="276" w:lineRule="auto"/>
        <w:ind w:left="709" w:hanging="425"/>
        <w:contextualSpacing w:val="0"/>
      </w:pPr>
      <w:r w:rsidRPr="006243D1">
        <w:t>support waterbird survival and condition and diversity</w:t>
      </w:r>
      <w:r w:rsidR="0038483F">
        <w:t>;</w:t>
      </w:r>
    </w:p>
    <w:p w14:paraId="50160C8B" w14:textId="6E2EB568" w:rsidR="004C1B17" w:rsidRPr="006243D1" w:rsidRDefault="004C1B17" w:rsidP="004C1B17">
      <w:pPr>
        <w:pStyle w:val="ListParagraph"/>
        <w:numPr>
          <w:ilvl w:val="0"/>
          <w:numId w:val="15"/>
        </w:numPr>
        <w:spacing w:after="120" w:line="276" w:lineRule="auto"/>
        <w:ind w:left="709" w:hanging="425"/>
        <w:contextualSpacing w:val="0"/>
      </w:pPr>
      <w:r w:rsidRPr="006243D1">
        <w:t>inundate and connect in-channel habitat associated with riffles, pools, bars and anabranches to support movement and biotic dispersal</w:t>
      </w:r>
      <w:r w:rsidR="0038483F">
        <w:t>;</w:t>
      </w:r>
    </w:p>
    <w:p w14:paraId="78EBFEF1" w14:textId="02F2F5B0" w:rsidR="004C1B17" w:rsidRPr="006243D1" w:rsidRDefault="004C1B17" w:rsidP="004C1B17">
      <w:pPr>
        <w:pStyle w:val="ListParagraph"/>
        <w:numPr>
          <w:ilvl w:val="0"/>
          <w:numId w:val="15"/>
        </w:numPr>
        <w:spacing w:after="120" w:line="276" w:lineRule="auto"/>
        <w:ind w:left="709" w:hanging="425"/>
        <w:contextualSpacing w:val="0"/>
      </w:pPr>
      <w:r w:rsidRPr="006243D1">
        <w:t>maintain water quality and carbon/nutrient cycling processes</w:t>
      </w:r>
      <w:r w:rsidR="0038483F">
        <w:t>; and,</w:t>
      </w:r>
    </w:p>
    <w:p w14:paraId="1D221C0C" w14:textId="52B3094A" w:rsidR="002F2F5E" w:rsidRPr="006243D1" w:rsidRDefault="004C1B17" w:rsidP="00DE4643">
      <w:pPr>
        <w:pStyle w:val="ListParagraph"/>
        <w:numPr>
          <w:ilvl w:val="0"/>
          <w:numId w:val="15"/>
        </w:numPr>
        <w:spacing w:after="0" w:line="240" w:lineRule="auto"/>
        <w:ind w:left="709" w:hanging="425"/>
        <w:contextualSpacing w:val="0"/>
        <w:jc w:val="left"/>
      </w:pPr>
      <w:proofErr w:type="gramStart"/>
      <w:r w:rsidRPr="006243D1">
        <w:t>provide</w:t>
      </w:r>
      <w:proofErr w:type="gramEnd"/>
      <w:r w:rsidRPr="006243D1">
        <w:t xml:space="preserve"> hydrological connectivity and improve end-of-system flows</w:t>
      </w:r>
      <w:r w:rsidR="00BF26DE" w:rsidRPr="006243D1">
        <w:t>.</w:t>
      </w:r>
      <w:r w:rsidR="002F2F5E" w:rsidRPr="006243D1">
        <w:br w:type="page"/>
      </w:r>
    </w:p>
    <w:p w14:paraId="3DBE168D" w14:textId="77BCCD87" w:rsidR="00BC7760" w:rsidRDefault="00BC7760" w:rsidP="00BC7760">
      <w:pPr>
        <w:pStyle w:val="Heading1"/>
      </w:pPr>
      <w:bookmarkStart w:id="30" w:name="_Toc17290201"/>
      <w:r>
        <w:t xml:space="preserve">Environmental </w:t>
      </w:r>
      <w:r w:rsidR="00205582">
        <w:t>W</w:t>
      </w:r>
      <w:r>
        <w:t xml:space="preserve">atering </w:t>
      </w:r>
      <w:r w:rsidR="00205582">
        <w:t>A</w:t>
      </w:r>
      <w:r>
        <w:t xml:space="preserve">ctions </w:t>
      </w:r>
      <w:r w:rsidR="006243D1">
        <w:t xml:space="preserve">over the LTIM </w:t>
      </w:r>
      <w:r w:rsidR="00C73617">
        <w:t>P</w:t>
      </w:r>
      <w:r w:rsidR="006243D1">
        <w:t>roject</w:t>
      </w:r>
      <w:bookmarkEnd w:id="30"/>
    </w:p>
    <w:p w14:paraId="49B8A439" w14:textId="46F8AFB9" w:rsidR="006339A3" w:rsidRDefault="008823CD" w:rsidP="00401659">
      <w:r w:rsidRPr="008823CD">
        <w:t xml:space="preserve">Historically, rainfall </w:t>
      </w:r>
      <w:r w:rsidR="00BA5815">
        <w:t xml:space="preserve">in the </w:t>
      </w:r>
      <w:r w:rsidR="0080039F" w:rsidRPr="0080039F">
        <w:rPr>
          <w:szCs w:val="20"/>
        </w:rPr>
        <w:t xml:space="preserve">Warrego-Darling </w:t>
      </w:r>
      <w:r w:rsidR="00BA5815">
        <w:t xml:space="preserve">Selected Area </w:t>
      </w:r>
      <w:r w:rsidRPr="008823CD">
        <w:t>is summer</w:t>
      </w:r>
      <w:r w:rsidR="0038483F">
        <w:t>-</w:t>
      </w:r>
      <w:r w:rsidRPr="008823CD">
        <w:t xml:space="preserve">dominated, however, rainfall has been variable over the </w:t>
      </w:r>
      <w:r w:rsidR="00B148EF">
        <w:t>LTIM Project</w:t>
      </w:r>
      <w:r w:rsidR="00BA5815">
        <w:t xml:space="preserve"> period </w:t>
      </w:r>
      <w:r w:rsidRPr="008823CD">
        <w:t>(</w:t>
      </w:r>
      <w:r w:rsidR="008B2CB7">
        <w:fldChar w:fldCharType="begin"/>
      </w:r>
      <w:r w:rsidR="008B2CB7">
        <w:instrText xml:space="preserve"> REF _Ref16599265 \h </w:instrText>
      </w:r>
      <w:r w:rsidR="008B2CB7">
        <w:fldChar w:fldCharType="separate"/>
      </w:r>
      <w:r w:rsidR="00876902">
        <w:t xml:space="preserve">Figure </w:t>
      </w:r>
      <w:r w:rsidR="00876902">
        <w:rPr>
          <w:noProof/>
        </w:rPr>
        <w:t>2</w:t>
      </w:r>
      <w:r w:rsidR="00876902">
        <w:noBreakHyphen/>
      </w:r>
      <w:r w:rsidR="00876902">
        <w:rPr>
          <w:noProof/>
        </w:rPr>
        <w:t>1</w:t>
      </w:r>
      <w:r w:rsidR="008B2CB7">
        <w:fldChar w:fldCharType="end"/>
      </w:r>
      <w:r w:rsidRPr="008823CD">
        <w:t xml:space="preserve">). </w:t>
      </w:r>
      <w:r w:rsidR="0038483F">
        <w:t xml:space="preserve"> </w:t>
      </w:r>
      <w:r w:rsidRPr="008823CD">
        <w:t xml:space="preserve">During the 2014-15 water year, rainfall was above average in August, December, and February-April. </w:t>
      </w:r>
      <w:r w:rsidR="0038483F">
        <w:t xml:space="preserve"> </w:t>
      </w:r>
      <w:r w:rsidRPr="008823CD">
        <w:t>During 2015-16 rainfall was above average in November and June, with the June 2016 being the highest recorded monthly rainfall of the project (110</w:t>
      </w:r>
      <w:r w:rsidR="0038483F">
        <w:t> </w:t>
      </w:r>
      <w:r w:rsidRPr="008823CD">
        <w:t xml:space="preserve">mm; </w:t>
      </w:r>
      <w:r w:rsidR="00B36C3C">
        <w:fldChar w:fldCharType="begin"/>
      </w:r>
      <w:r w:rsidR="00B36C3C">
        <w:instrText xml:space="preserve"> REF _Ref16599265 \h </w:instrText>
      </w:r>
      <w:r w:rsidR="00B36C3C">
        <w:fldChar w:fldCharType="separate"/>
      </w:r>
      <w:r w:rsidR="00876902">
        <w:t xml:space="preserve">Figure </w:t>
      </w:r>
      <w:r w:rsidR="00876902">
        <w:rPr>
          <w:noProof/>
        </w:rPr>
        <w:t>2</w:t>
      </w:r>
      <w:r w:rsidR="00876902">
        <w:noBreakHyphen/>
      </w:r>
      <w:r w:rsidR="00876902">
        <w:rPr>
          <w:noProof/>
        </w:rPr>
        <w:t>1</w:t>
      </w:r>
      <w:r w:rsidR="00B36C3C">
        <w:fldChar w:fldCharType="end"/>
      </w:r>
      <w:r w:rsidRPr="008823CD">
        <w:t xml:space="preserve">). </w:t>
      </w:r>
      <w:r w:rsidR="0038483F">
        <w:t xml:space="preserve"> </w:t>
      </w:r>
      <w:r w:rsidRPr="008823CD">
        <w:t xml:space="preserve">The 2016-17 water year was a relatively wet year with above average rainfall in August, September, October, January, May and June. </w:t>
      </w:r>
      <w:r w:rsidR="0038483F">
        <w:t xml:space="preserve"> </w:t>
      </w:r>
      <w:r w:rsidRPr="008823CD">
        <w:t xml:space="preserve">This was the only year of the project that had an annual rainfall greater than average (389 mm compared to historical average of 355 mm). </w:t>
      </w:r>
      <w:r w:rsidR="0038483F">
        <w:t xml:space="preserve"> </w:t>
      </w:r>
      <w:r w:rsidRPr="008823CD">
        <w:t xml:space="preserve">Monthly rainfall in 2017-18 exceeded the historical average in October – December and March. </w:t>
      </w:r>
      <w:r w:rsidR="0038483F">
        <w:t xml:space="preserve"> </w:t>
      </w:r>
      <w:r w:rsidRPr="008823CD">
        <w:t>The 2018-19 water year was the driest year of the project (annual total 205 mm), but falls were above average in August, October and November (</w:t>
      </w:r>
      <w:r w:rsidR="00B36C3C">
        <w:fldChar w:fldCharType="begin"/>
      </w:r>
      <w:r w:rsidR="00B36C3C">
        <w:instrText xml:space="preserve"> REF _Ref16599265 \h </w:instrText>
      </w:r>
      <w:r w:rsidR="00B36C3C">
        <w:fldChar w:fldCharType="separate"/>
      </w:r>
      <w:r w:rsidR="00876902">
        <w:t xml:space="preserve">Figure </w:t>
      </w:r>
      <w:r w:rsidR="00876902">
        <w:rPr>
          <w:noProof/>
        </w:rPr>
        <w:t>2</w:t>
      </w:r>
      <w:r w:rsidR="00876902">
        <w:noBreakHyphen/>
      </w:r>
      <w:r w:rsidR="00876902">
        <w:rPr>
          <w:noProof/>
        </w:rPr>
        <w:t>1</w:t>
      </w:r>
      <w:r w:rsidR="00B36C3C">
        <w:fldChar w:fldCharType="end"/>
      </w:r>
      <w:r w:rsidRPr="008823CD">
        <w:t>).</w:t>
      </w:r>
    </w:p>
    <w:p w14:paraId="7BE3A1EB" w14:textId="64C527BC" w:rsidR="00510A9D" w:rsidRDefault="00797871" w:rsidP="00401659">
      <w:r>
        <w:t xml:space="preserve">Mean maximum monthly temperatures have predominately been highest during </w:t>
      </w:r>
      <w:r w:rsidR="00BA5815">
        <w:t>s</w:t>
      </w:r>
      <w:r>
        <w:t xml:space="preserve">ummer over the </w:t>
      </w:r>
      <w:r w:rsidR="00B148EF">
        <w:t>LTIM Project</w:t>
      </w:r>
      <w:r>
        <w:t>, with temperatures often higher than the long-term average across all water years.</w:t>
      </w:r>
      <w:r w:rsidR="00B36C3C">
        <w:t xml:space="preserve"> </w:t>
      </w:r>
      <w:r>
        <w:t xml:space="preserve"> The highest average temperature </w:t>
      </w:r>
      <w:r w:rsidR="00BA5815">
        <w:t xml:space="preserve">was </w:t>
      </w:r>
      <w:r>
        <w:t>recorded in January 2019 (42.6</w:t>
      </w:r>
      <w:r w:rsidR="00BA5815">
        <w:t xml:space="preserve"> </w:t>
      </w:r>
      <w:r w:rsidR="00BA5815">
        <w:rPr>
          <w:rFonts w:cs="Arial"/>
        </w:rPr>
        <w:t>°</w:t>
      </w:r>
      <w:r>
        <w:t>C) and lowest during July 2015 (16.7</w:t>
      </w:r>
      <w:r w:rsidR="00BA5815">
        <w:t xml:space="preserve"> </w:t>
      </w:r>
      <w:r w:rsidR="00BA5815">
        <w:rPr>
          <w:rFonts w:cs="Arial"/>
        </w:rPr>
        <w:t>°</w:t>
      </w:r>
      <w:r>
        <w:t xml:space="preserve">C, </w:t>
      </w:r>
      <w:r>
        <w:fldChar w:fldCharType="begin"/>
      </w:r>
      <w:r>
        <w:instrText xml:space="preserve"> REF _Ref459118159 \h </w:instrText>
      </w:r>
      <w:r>
        <w:fldChar w:fldCharType="separate"/>
      </w:r>
      <w:r w:rsidR="00876902" w:rsidRPr="00FD6EA4">
        <w:t xml:space="preserve">Figure </w:t>
      </w:r>
      <w:r w:rsidR="00876902">
        <w:rPr>
          <w:noProof/>
        </w:rPr>
        <w:t>2</w:t>
      </w:r>
      <w:r w:rsidR="00876902">
        <w:noBreakHyphen/>
      </w:r>
      <w:r w:rsidR="00876902">
        <w:rPr>
          <w:noProof/>
        </w:rPr>
        <w:t>2</w:t>
      </w:r>
      <w:r>
        <w:fldChar w:fldCharType="end"/>
      </w:r>
      <w:r>
        <w:t>).</w:t>
      </w:r>
    </w:p>
    <w:p w14:paraId="679DF52A" w14:textId="77777777" w:rsidR="00B36C3C" w:rsidRPr="00ED3F2A" w:rsidRDefault="00B36C3C" w:rsidP="00401659">
      <w:pPr>
        <w:rPr>
          <w:highlight w:val="yellow"/>
        </w:rPr>
      </w:pPr>
    </w:p>
    <w:p w14:paraId="168A26A9" w14:textId="77777777" w:rsidR="008B2CB7" w:rsidRDefault="00510A9D" w:rsidP="008B2CB7">
      <w:pPr>
        <w:pStyle w:val="Caption"/>
        <w:keepNext/>
      </w:pPr>
      <w:bookmarkStart w:id="31" w:name="_Ref459118149"/>
      <w:bookmarkStart w:id="32" w:name="_Toc466965180"/>
      <w:r w:rsidRPr="008B2CB7">
        <w:rPr>
          <w:noProof/>
          <w:lang w:eastAsia="en-AU"/>
        </w:rPr>
        <w:drawing>
          <wp:inline distT="0" distB="0" distL="0" distR="0" wp14:anchorId="786E86D9" wp14:editId="63E53288">
            <wp:extent cx="5840730" cy="3511550"/>
            <wp:effectExtent l="0" t="0" r="7620" b="0"/>
            <wp:docPr id="7" name="Picture 7" descr="Figure 2 1: Monthly rainfall at Bourke Airport from July 2014 to June 2019 compared to the long-term mean (Source: BoM, 2019a)." title="Figure 2 1: Monthly rainfall at Bourke Airport from July 2014 to June 2019 compared to the long-term mean (Source: BoM, 201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5840730" cy="3511550"/>
                    </a:xfrm>
                    <a:prstGeom prst="rect">
                      <a:avLst/>
                    </a:prstGeom>
                    <a:noFill/>
                  </pic:spPr>
                </pic:pic>
              </a:graphicData>
            </a:graphic>
          </wp:inline>
        </w:drawing>
      </w:r>
    </w:p>
    <w:p w14:paraId="4CF9CC67" w14:textId="1CCB75B6" w:rsidR="008B2CB7" w:rsidRDefault="008B2CB7" w:rsidP="008B2CB7">
      <w:pPr>
        <w:pStyle w:val="Caption"/>
      </w:pPr>
      <w:bookmarkStart w:id="33" w:name="_Ref16599265"/>
      <w:bookmarkStart w:id="34" w:name="_Toc17290310"/>
      <w:r>
        <w:t xml:space="preserve">Figure </w:t>
      </w:r>
      <w:r w:rsidR="005C6CCE">
        <w:rPr>
          <w:noProof/>
        </w:rPr>
        <w:fldChar w:fldCharType="begin"/>
      </w:r>
      <w:r w:rsidR="005C6CCE">
        <w:rPr>
          <w:noProof/>
        </w:rPr>
        <w:instrText xml:space="preserve"> STYLEREF 1 \s </w:instrText>
      </w:r>
      <w:r w:rsidR="005C6CCE">
        <w:rPr>
          <w:noProof/>
        </w:rPr>
        <w:fldChar w:fldCharType="separate"/>
      </w:r>
      <w:r w:rsidR="00876902">
        <w:rPr>
          <w:noProof/>
        </w:rPr>
        <w:t>2</w:t>
      </w:r>
      <w:r w:rsidR="005C6CCE">
        <w:rPr>
          <w:noProof/>
        </w:rPr>
        <w:fldChar w:fldCharType="end"/>
      </w:r>
      <w:r>
        <w:noBreakHyphen/>
      </w:r>
      <w:r w:rsidR="005C6CCE">
        <w:rPr>
          <w:noProof/>
        </w:rPr>
        <w:fldChar w:fldCharType="begin"/>
      </w:r>
      <w:r w:rsidR="005C6CCE">
        <w:rPr>
          <w:noProof/>
        </w:rPr>
        <w:instrText xml:space="preserve"> SEQ Figure \* ARABIC \s 1 </w:instrText>
      </w:r>
      <w:r w:rsidR="005C6CCE">
        <w:rPr>
          <w:noProof/>
        </w:rPr>
        <w:fldChar w:fldCharType="separate"/>
      </w:r>
      <w:r w:rsidR="00876902">
        <w:rPr>
          <w:noProof/>
        </w:rPr>
        <w:t>1</w:t>
      </w:r>
      <w:r w:rsidR="005C6CCE">
        <w:rPr>
          <w:noProof/>
        </w:rPr>
        <w:fldChar w:fldCharType="end"/>
      </w:r>
      <w:bookmarkEnd w:id="33"/>
      <w:r>
        <w:t>:</w:t>
      </w:r>
      <w:r w:rsidRPr="008B2CB7">
        <w:t xml:space="preserve"> </w:t>
      </w:r>
      <w:r w:rsidRPr="00FD6EA4">
        <w:t>Monthly rainfall at Bourke Airport f</w:t>
      </w:r>
      <w:r>
        <w:t>rom July 2014 to June 2019</w:t>
      </w:r>
      <w:r w:rsidRPr="00FD6EA4">
        <w:t xml:space="preserve"> compared to the long-term mean (Source: </w:t>
      </w:r>
      <w:bookmarkStart w:id="35" w:name="_Hlk17279880"/>
      <w:r w:rsidR="00702AF5">
        <w:t>BoM, 2019a)</w:t>
      </w:r>
      <w:bookmarkEnd w:id="35"/>
      <w:r w:rsidRPr="00FD6EA4">
        <w:t>.</w:t>
      </w:r>
      <w:bookmarkEnd w:id="34"/>
    </w:p>
    <w:bookmarkEnd w:id="31"/>
    <w:bookmarkEnd w:id="32"/>
    <w:p w14:paraId="13940A5F" w14:textId="20833A8D" w:rsidR="004C1B17" w:rsidRPr="00ED3F2A" w:rsidRDefault="00FA68CB" w:rsidP="004C1B17">
      <w:pPr>
        <w:keepNext/>
        <w:spacing w:line="240" w:lineRule="auto"/>
        <w:rPr>
          <w:highlight w:val="yellow"/>
        </w:rPr>
      </w:pPr>
      <w:r>
        <w:rPr>
          <w:noProof/>
          <w:highlight w:val="yellow"/>
          <w:lang w:eastAsia="en-AU"/>
        </w:rPr>
        <w:drawing>
          <wp:inline distT="0" distB="0" distL="0" distR="0" wp14:anchorId="7D3F6FD8" wp14:editId="79B8E431">
            <wp:extent cx="5761355" cy="31394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1355" cy="3139440"/>
                    </a:xfrm>
                    <a:prstGeom prst="rect">
                      <a:avLst/>
                    </a:prstGeom>
                    <a:noFill/>
                  </pic:spPr>
                </pic:pic>
              </a:graphicData>
            </a:graphic>
          </wp:inline>
        </w:drawing>
      </w:r>
    </w:p>
    <w:p w14:paraId="315E924A" w14:textId="544088F5" w:rsidR="004C1B17" w:rsidRPr="00FD6EA4" w:rsidRDefault="004C1B17" w:rsidP="004C1B17">
      <w:pPr>
        <w:pStyle w:val="Caption"/>
      </w:pPr>
      <w:bookmarkStart w:id="36" w:name="_Ref459118159"/>
      <w:bookmarkStart w:id="37" w:name="_Toc466965181"/>
      <w:bookmarkStart w:id="38" w:name="_Toc17290311"/>
      <w:r w:rsidRPr="00FD6EA4">
        <w:t xml:space="preserve">Figure </w:t>
      </w:r>
      <w:r w:rsidR="005C6CCE">
        <w:rPr>
          <w:noProof/>
        </w:rPr>
        <w:fldChar w:fldCharType="begin"/>
      </w:r>
      <w:r w:rsidR="005C6CCE">
        <w:rPr>
          <w:noProof/>
        </w:rPr>
        <w:instrText xml:space="preserve"> STYLEREF 1 \s </w:instrText>
      </w:r>
      <w:r w:rsidR="005C6CCE">
        <w:rPr>
          <w:noProof/>
        </w:rPr>
        <w:fldChar w:fldCharType="separate"/>
      </w:r>
      <w:r w:rsidR="00876902">
        <w:rPr>
          <w:noProof/>
        </w:rPr>
        <w:t>2</w:t>
      </w:r>
      <w:r w:rsidR="005C6CCE">
        <w:rPr>
          <w:noProof/>
        </w:rPr>
        <w:fldChar w:fldCharType="end"/>
      </w:r>
      <w:r w:rsidR="008B2CB7">
        <w:noBreakHyphen/>
      </w:r>
      <w:r w:rsidR="005C6CCE">
        <w:rPr>
          <w:noProof/>
        </w:rPr>
        <w:fldChar w:fldCharType="begin"/>
      </w:r>
      <w:r w:rsidR="005C6CCE">
        <w:rPr>
          <w:noProof/>
        </w:rPr>
        <w:instrText xml:space="preserve"> SEQ Figure \* ARABIC \s 1 </w:instrText>
      </w:r>
      <w:r w:rsidR="005C6CCE">
        <w:rPr>
          <w:noProof/>
        </w:rPr>
        <w:fldChar w:fldCharType="separate"/>
      </w:r>
      <w:r w:rsidR="00876902">
        <w:rPr>
          <w:noProof/>
        </w:rPr>
        <w:t>2</w:t>
      </w:r>
      <w:r w:rsidR="005C6CCE">
        <w:rPr>
          <w:noProof/>
        </w:rPr>
        <w:fldChar w:fldCharType="end"/>
      </w:r>
      <w:bookmarkEnd w:id="36"/>
      <w:r w:rsidR="00374FF1">
        <w:t>:</w:t>
      </w:r>
      <w:r w:rsidRPr="00FD6EA4">
        <w:t xml:space="preserve"> Mean maximum tempera</w:t>
      </w:r>
      <w:r w:rsidR="004422D9" w:rsidRPr="00FD6EA4">
        <w:t>tures</w:t>
      </w:r>
      <w:r w:rsidR="00510A9D">
        <w:t xml:space="preserve"> at </w:t>
      </w:r>
      <w:r w:rsidR="004422D9" w:rsidRPr="00FD6EA4">
        <w:t>Bourke Airport</w:t>
      </w:r>
      <w:r w:rsidRPr="00FD6EA4">
        <w:t xml:space="preserve"> </w:t>
      </w:r>
      <w:r w:rsidR="00510A9D" w:rsidRPr="00510A9D">
        <w:t xml:space="preserve">from July 2014 to June 2019 </w:t>
      </w:r>
      <w:r w:rsidRPr="00FD6EA4">
        <w:t xml:space="preserve">compared to the </w:t>
      </w:r>
      <w:r w:rsidR="00900AE5" w:rsidRPr="00FD6EA4">
        <w:t>long-term</w:t>
      </w:r>
      <w:r w:rsidRPr="00FD6EA4">
        <w:t xml:space="preserve"> mean (Source:</w:t>
      </w:r>
      <w:r w:rsidR="00702AF5" w:rsidRPr="00702AF5">
        <w:t xml:space="preserve"> BoM, 2019</w:t>
      </w:r>
      <w:r w:rsidR="00702AF5">
        <w:t>b</w:t>
      </w:r>
      <w:r w:rsidR="00702AF5" w:rsidRPr="00702AF5">
        <w:t>)</w:t>
      </w:r>
      <w:r w:rsidRPr="00FD6EA4">
        <w:t>.</w:t>
      </w:r>
      <w:bookmarkEnd w:id="37"/>
      <w:bookmarkEnd w:id="38"/>
    </w:p>
    <w:p w14:paraId="501A8147" w14:textId="77777777" w:rsidR="00B36C3C" w:rsidRDefault="00B36C3C" w:rsidP="005F67E4"/>
    <w:p w14:paraId="13CC5FD8" w14:textId="2D54FF4C" w:rsidR="007E26FC" w:rsidRPr="009D3EB4" w:rsidRDefault="00BA5815" w:rsidP="005F67E4">
      <w:r>
        <w:t>During</w:t>
      </w:r>
      <w:r w:rsidR="006243D1" w:rsidRPr="009D3EB4">
        <w:t xml:space="preserve"> the </w:t>
      </w:r>
      <w:r w:rsidR="00B148EF">
        <w:t>LTIM Project</w:t>
      </w:r>
      <w:r w:rsidR="006243D1" w:rsidRPr="009D3EB4">
        <w:t>, thirteen flow events occurred down the Darling River zone</w:t>
      </w:r>
      <w:r w:rsidR="009D3EB4">
        <w:t xml:space="preserve"> that </w:t>
      </w:r>
      <w:r w:rsidR="007E26FC" w:rsidRPr="009D3EB4">
        <w:t>includ</w:t>
      </w:r>
      <w:r w:rsidR="009D3EB4">
        <w:t>ed</w:t>
      </w:r>
      <w:r w:rsidR="007E26FC" w:rsidRPr="009D3EB4">
        <w:t xml:space="preserve"> both unregulated and regulated </w:t>
      </w:r>
      <w:r w:rsidR="007E77F0">
        <w:t>environmental water</w:t>
      </w:r>
      <w:r w:rsidR="00CE0254">
        <w:t>.</w:t>
      </w:r>
      <w:r w:rsidR="00517547">
        <w:t xml:space="preserve"> </w:t>
      </w:r>
      <w:r w:rsidR="006243D1" w:rsidRPr="009D3EB4">
        <w:t xml:space="preserve"> </w:t>
      </w:r>
      <w:r w:rsidR="00401659" w:rsidRPr="009D3EB4">
        <w:t xml:space="preserve">It is estimated that during each event </w:t>
      </w:r>
      <w:r w:rsidR="007E77F0">
        <w:t>environmental water</w:t>
      </w:r>
      <w:r w:rsidR="00401659" w:rsidRPr="009D3EB4">
        <w:t xml:space="preserve"> made up between 1.8% and 99.6% of the total flow volume</w:t>
      </w:r>
      <w:r w:rsidR="00E168AE">
        <w:t xml:space="preserve"> (</w:t>
      </w:r>
      <w:r w:rsidR="00FF4BA5">
        <w:t>Appendix C</w:t>
      </w:r>
      <w:r w:rsidR="00E168AE">
        <w:t>)</w:t>
      </w:r>
      <w:r w:rsidR="00401659" w:rsidRPr="009D3EB4">
        <w:t xml:space="preserve">.  This included </w:t>
      </w:r>
      <w:r w:rsidR="009D3EB4" w:rsidRPr="009D3EB4">
        <w:t>one</w:t>
      </w:r>
      <w:r w:rsidR="00401659" w:rsidRPr="009D3EB4">
        <w:t xml:space="preserve"> regulated flow event</w:t>
      </w:r>
      <w:r w:rsidR="009D3EB4" w:rsidRPr="009D3EB4">
        <w:t xml:space="preserve">, the Northern Connectivity Event, </w:t>
      </w:r>
      <w:r w:rsidR="00517547">
        <w:t>occurring</w:t>
      </w:r>
      <w:r w:rsidR="009D3EB4" w:rsidRPr="009D3EB4">
        <w:t xml:space="preserve"> in</w:t>
      </w:r>
      <w:r w:rsidR="000D43AC">
        <w:t xml:space="preserve"> autumn-winter</w:t>
      </w:r>
      <w:r w:rsidR="009F74C2">
        <w:t xml:space="preserve"> </w:t>
      </w:r>
      <w:r w:rsidR="009D3EB4" w:rsidRPr="009D3EB4">
        <w:t>2018</w:t>
      </w:r>
      <w:r w:rsidR="00401659" w:rsidRPr="009D3EB4">
        <w:t xml:space="preserve"> that aimed </w:t>
      </w:r>
      <w:r>
        <w:t>to</w:t>
      </w:r>
      <w:r w:rsidRPr="009D3EB4">
        <w:t xml:space="preserve"> improv</w:t>
      </w:r>
      <w:r>
        <w:t>e</w:t>
      </w:r>
      <w:r w:rsidRPr="009D3EB4">
        <w:t xml:space="preserve"> </w:t>
      </w:r>
      <w:r w:rsidR="009D3EB4" w:rsidRPr="009D3EB4">
        <w:t>hydrological connection and access to habi</w:t>
      </w:r>
      <w:r w:rsidR="009D3EB4">
        <w:t>tat down the length of the Barwon-Darling River.</w:t>
      </w:r>
      <w:r w:rsidR="00517547">
        <w:t xml:space="preserve"> </w:t>
      </w:r>
      <w:r w:rsidR="009D3EB4">
        <w:t xml:space="preserve"> Within the </w:t>
      </w:r>
      <w:r w:rsidR="0080039F" w:rsidRPr="0080039F">
        <w:rPr>
          <w:szCs w:val="20"/>
        </w:rPr>
        <w:t xml:space="preserve">Darling </w:t>
      </w:r>
      <w:r w:rsidR="009F74C2">
        <w:rPr>
          <w:szCs w:val="20"/>
        </w:rPr>
        <w:t>River zone</w:t>
      </w:r>
      <w:r w:rsidR="00517547">
        <w:t>,</w:t>
      </w:r>
      <w:r>
        <w:t xml:space="preserve"> the Northern Connectivity Event caused</w:t>
      </w:r>
      <w:r w:rsidR="009D3EB4">
        <w:t xml:space="preserve"> a noticeable </w:t>
      </w:r>
      <w:r w:rsidR="00FD70B0">
        <w:t>flow pulse</w:t>
      </w:r>
      <w:r w:rsidR="009F74C2">
        <w:t xml:space="preserve"> </w:t>
      </w:r>
      <w:r w:rsidR="0083564E">
        <w:t xml:space="preserve">peaking at </w:t>
      </w:r>
      <w:r w:rsidR="009F74C2">
        <w:t>800 ML/d at Louth</w:t>
      </w:r>
      <w:r w:rsidR="0083564E">
        <w:t>,</w:t>
      </w:r>
      <w:r w:rsidR="009D3EB4">
        <w:t xml:space="preserve"> </w:t>
      </w:r>
      <w:r>
        <w:t xml:space="preserve">to </w:t>
      </w:r>
      <w:r w:rsidRPr="0083564E">
        <w:t xml:space="preserve">progress </w:t>
      </w:r>
      <w:r w:rsidR="009D3EB4" w:rsidRPr="0083564E">
        <w:t>through the Darling River</w:t>
      </w:r>
      <w:r w:rsidR="009D3EB4">
        <w:t xml:space="preserve"> </w:t>
      </w:r>
      <w:r>
        <w:t xml:space="preserve">and led to </w:t>
      </w:r>
      <w:r w:rsidR="009D3EB4">
        <w:t>improv</w:t>
      </w:r>
      <w:r>
        <w:t>ed</w:t>
      </w:r>
      <w:r w:rsidR="009D3EB4">
        <w:t xml:space="preserve"> access to in</w:t>
      </w:r>
      <w:r>
        <w:t>-</w:t>
      </w:r>
      <w:r w:rsidR="009D3EB4">
        <w:t>channel habitats</w:t>
      </w:r>
      <w:r w:rsidR="00AA7CCE">
        <w:t xml:space="preserve">. </w:t>
      </w:r>
      <w:r w:rsidR="00517547">
        <w:t xml:space="preserve"> </w:t>
      </w:r>
      <w:r w:rsidR="009D3EB4">
        <w:t xml:space="preserve">Other regulated deliveries of </w:t>
      </w:r>
      <w:r w:rsidR="007E77F0">
        <w:t>environmental water</w:t>
      </w:r>
      <w:r w:rsidR="009D3EB4">
        <w:t xml:space="preserve"> that influenced flows in the Darling River zone </w:t>
      </w:r>
      <w:r>
        <w:t>were</w:t>
      </w:r>
      <w:r w:rsidR="009D3EB4">
        <w:t xml:space="preserve"> targeted at outcomes within the </w:t>
      </w:r>
      <w:r>
        <w:t xml:space="preserve">upstream </w:t>
      </w:r>
      <w:r w:rsidR="009D3EB4">
        <w:t>tributaries, with additional benefits being achieved once the water flowed into the Barwon-Darling River.</w:t>
      </w:r>
    </w:p>
    <w:p w14:paraId="06266D7C" w14:textId="160531AE" w:rsidR="00333D1D" w:rsidRDefault="009D3EB4" w:rsidP="004F5E8C">
      <w:r w:rsidRPr="00E168AE">
        <w:t>In the Warrego River</w:t>
      </w:r>
      <w:r w:rsidR="00AA7CCE" w:rsidRPr="00E168AE">
        <w:t xml:space="preserve">, unregulated entitlements held by the Commonwealth in the Queensland section of the catchment have increased the volume of flows into the Warrego-Darling Selected Area. </w:t>
      </w:r>
      <w:r w:rsidR="00517547">
        <w:t xml:space="preserve"> </w:t>
      </w:r>
      <w:r w:rsidR="00AA7CCE" w:rsidRPr="00E168AE">
        <w:t xml:space="preserve">Upstream contributions of </w:t>
      </w:r>
      <w:r w:rsidR="007E77F0">
        <w:t>environmental water</w:t>
      </w:r>
      <w:r w:rsidR="00AA7CCE" w:rsidRPr="00E168AE">
        <w:t xml:space="preserve"> have been in the order of 3.3</w:t>
      </w:r>
      <w:r w:rsidR="00517547">
        <w:t>%</w:t>
      </w:r>
      <w:r w:rsidR="00AA7CCE" w:rsidRPr="00E168AE">
        <w:t xml:space="preserve"> – 17.6% for flow events into </w:t>
      </w:r>
      <w:proofErr w:type="spellStart"/>
      <w:r w:rsidR="00AA7CCE" w:rsidRPr="00E168AE">
        <w:t>Boera</w:t>
      </w:r>
      <w:proofErr w:type="spellEnd"/>
      <w:r w:rsidR="00AA7CCE" w:rsidRPr="00E168AE">
        <w:t xml:space="preserve"> Dam at the top of the Warrego-Darling Selected Area. </w:t>
      </w:r>
      <w:r w:rsidR="00517547">
        <w:t xml:space="preserve"> </w:t>
      </w:r>
      <w:r w:rsidR="00AA7CCE" w:rsidRPr="00E168AE">
        <w:t>In</w:t>
      </w:r>
      <w:r w:rsidR="00B16CCE">
        <w:t xml:space="preserve"> </w:t>
      </w:r>
      <w:r w:rsidR="00AA7CCE" w:rsidRPr="00E168AE">
        <w:t xml:space="preserve">line with the watering strategy for </w:t>
      </w:r>
      <w:proofErr w:type="spellStart"/>
      <w:r w:rsidR="00AA7CCE" w:rsidRPr="00E168AE">
        <w:t>Toorale</w:t>
      </w:r>
      <w:proofErr w:type="spellEnd"/>
      <w:r w:rsidR="00AA7CCE" w:rsidRPr="00E168AE">
        <w:t xml:space="preserve">, contributions of </w:t>
      </w:r>
      <w:r w:rsidR="007E77F0">
        <w:t>environmental water</w:t>
      </w:r>
      <w:r w:rsidR="00AA7CCE" w:rsidRPr="00E168AE">
        <w:t xml:space="preserve"> have been made to both the Western Floodplain and lower Warrego River</w:t>
      </w:r>
      <w:r w:rsidR="00E168AE">
        <w:t xml:space="preserve"> over the </w:t>
      </w:r>
      <w:r w:rsidR="00B148EF">
        <w:t>LTIM Project</w:t>
      </w:r>
      <w:r w:rsidR="00D91D7C">
        <w:t xml:space="preserve"> period</w:t>
      </w:r>
      <w:r w:rsidR="00AA7CCE" w:rsidRPr="00E168AE">
        <w:t xml:space="preserve">. </w:t>
      </w:r>
      <w:r w:rsidR="00517547">
        <w:t xml:space="preserve"> </w:t>
      </w:r>
      <w:r w:rsidR="00333D1D">
        <w:t>At other times, inundation of the Western Floodplain and connection down the lower Warrego River has occurred as a result of the operati</w:t>
      </w:r>
      <w:r w:rsidR="00FA68CB">
        <w:t>on of</w:t>
      </w:r>
      <w:r w:rsidR="00333D1D">
        <w:t xml:space="preserve"> </w:t>
      </w:r>
      <w:proofErr w:type="spellStart"/>
      <w:r w:rsidR="00333D1D">
        <w:t>Boera</w:t>
      </w:r>
      <w:proofErr w:type="spellEnd"/>
      <w:r w:rsidR="00333D1D">
        <w:t xml:space="preserve"> and </w:t>
      </w:r>
      <w:proofErr w:type="spellStart"/>
      <w:r w:rsidR="00333D1D">
        <w:t>Booka</w:t>
      </w:r>
      <w:proofErr w:type="spellEnd"/>
      <w:r w:rsidR="00333D1D">
        <w:t xml:space="preserve"> Dams </w:t>
      </w:r>
      <w:r w:rsidR="00D91D7C">
        <w:t>following</w:t>
      </w:r>
      <w:r w:rsidR="00333D1D">
        <w:t xml:space="preserve"> </w:t>
      </w:r>
      <w:proofErr w:type="spellStart"/>
      <w:r w:rsidR="00333D1D">
        <w:t>Toorale</w:t>
      </w:r>
      <w:proofErr w:type="spellEnd"/>
      <w:r w:rsidR="00333D1D">
        <w:t xml:space="preserve"> water licence</w:t>
      </w:r>
      <w:r w:rsidR="00D91D7C">
        <w:t xml:space="preserve"> requirements</w:t>
      </w:r>
      <w:r w:rsidR="00333D1D">
        <w:t xml:space="preserve">. </w:t>
      </w:r>
    </w:p>
    <w:p w14:paraId="711C9A08" w14:textId="27E810F5" w:rsidR="00B40CE2" w:rsidRDefault="00AA7CCE" w:rsidP="004F5E8C">
      <w:r w:rsidRPr="00E168AE">
        <w:t xml:space="preserve">During the largest period of inflows into </w:t>
      </w:r>
      <w:proofErr w:type="spellStart"/>
      <w:r w:rsidRPr="00E168AE">
        <w:t>Boera</w:t>
      </w:r>
      <w:proofErr w:type="spellEnd"/>
      <w:r w:rsidRPr="00E168AE">
        <w:t xml:space="preserve"> Dam experienced in </w:t>
      </w:r>
      <w:r w:rsidR="00E93D92" w:rsidRPr="00E168AE">
        <w:t xml:space="preserve">September – November 2016, the </w:t>
      </w:r>
      <w:proofErr w:type="spellStart"/>
      <w:r w:rsidR="00E93D92" w:rsidRPr="00E168AE">
        <w:t>Boera</w:t>
      </w:r>
      <w:proofErr w:type="spellEnd"/>
      <w:r w:rsidR="00E93D92" w:rsidRPr="00E168AE">
        <w:t xml:space="preserve"> and </w:t>
      </w:r>
      <w:proofErr w:type="spellStart"/>
      <w:r w:rsidR="00E93D92" w:rsidRPr="00E168AE">
        <w:t>Booka</w:t>
      </w:r>
      <w:proofErr w:type="spellEnd"/>
      <w:r w:rsidR="00E93D92" w:rsidRPr="00E168AE">
        <w:t xml:space="preserve"> </w:t>
      </w:r>
      <w:r w:rsidR="00545515">
        <w:t>D</w:t>
      </w:r>
      <w:r w:rsidR="00E93D92" w:rsidRPr="00E168AE">
        <w:t xml:space="preserve">am regulating gates were initially opened </w:t>
      </w:r>
      <w:r w:rsidR="00D91D7C">
        <w:t xml:space="preserve">to meet </w:t>
      </w:r>
      <w:proofErr w:type="spellStart"/>
      <w:r w:rsidR="00E168AE">
        <w:t>Toorale</w:t>
      </w:r>
      <w:proofErr w:type="spellEnd"/>
      <w:r w:rsidR="00E168AE">
        <w:t xml:space="preserve"> f</w:t>
      </w:r>
      <w:r w:rsidR="00E93D92" w:rsidRPr="00E168AE">
        <w:t xml:space="preserve">low licence conditions. </w:t>
      </w:r>
      <w:r w:rsidR="00517547">
        <w:t xml:space="preserve"> </w:t>
      </w:r>
      <w:r w:rsidR="008B3929">
        <w:t xml:space="preserve"> </w:t>
      </w:r>
      <w:r w:rsidR="00E93D92" w:rsidRPr="00E168AE">
        <w:t xml:space="preserve">Once these conditions were satisfied, the gates were closed </w:t>
      </w:r>
      <w:r w:rsidR="0084472C" w:rsidRPr="00E168AE">
        <w:t>to allow water to flow on</w:t>
      </w:r>
      <w:r w:rsidR="00E93D92" w:rsidRPr="00E168AE">
        <w:t>to the Western Floodplain</w:t>
      </w:r>
      <w:r w:rsidR="0084472C" w:rsidRPr="00E168AE">
        <w:t xml:space="preserve"> </w:t>
      </w:r>
      <w:r w:rsidR="00E168AE">
        <w:t>and</w:t>
      </w:r>
      <w:r w:rsidR="0084472C" w:rsidRPr="00E168AE">
        <w:t xml:space="preserve"> maintain wetland vegetation and waterbird habitat on the floodplain</w:t>
      </w:r>
      <w:r w:rsidR="00E93D92" w:rsidRPr="00E168AE">
        <w:t>.</w:t>
      </w:r>
      <w:r w:rsidR="00517547">
        <w:t xml:space="preserve"> </w:t>
      </w:r>
      <w:r w:rsidR="008B3929" w:rsidRPr="00E168AE">
        <w:t xml:space="preserve"> </w:t>
      </w:r>
      <w:r w:rsidR="008B3929">
        <w:t xml:space="preserve">Mean daily flow in the Darling at Louth during this period ranged between 4,000 – 33,000ML/d. </w:t>
      </w:r>
      <w:r w:rsidR="00E93D92" w:rsidRPr="00E168AE">
        <w:t xml:space="preserve"> During this event, 16,015 ML of water flowed onto the Western Floodplain, comprising 61% </w:t>
      </w:r>
      <w:r w:rsidR="007E77F0">
        <w:t>environmental water</w:t>
      </w:r>
      <w:r w:rsidR="00E93D92" w:rsidRPr="00E168AE">
        <w:t xml:space="preserve"> accounted against the CEWO’s Warrego Western Floodplain licence. </w:t>
      </w:r>
      <w:r w:rsidR="00517547">
        <w:t xml:space="preserve"> </w:t>
      </w:r>
    </w:p>
    <w:p w14:paraId="12598D52" w14:textId="5062CDDC" w:rsidR="002F2F5E" w:rsidRDefault="00E93D92" w:rsidP="004F5E8C">
      <w:r w:rsidRPr="00E168AE">
        <w:t xml:space="preserve">As the peak of the </w:t>
      </w:r>
      <w:r w:rsidR="00E168AE">
        <w:t xml:space="preserve">Warrego </w:t>
      </w:r>
      <w:r w:rsidRPr="00E168AE">
        <w:t xml:space="preserve">flow reached </w:t>
      </w:r>
      <w:proofErr w:type="spellStart"/>
      <w:r w:rsidRPr="00E168AE">
        <w:t>Boera</w:t>
      </w:r>
      <w:proofErr w:type="spellEnd"/>
      <w:r w:rsidRPr="00E168AE">
        <w:t xml:space="preserve"> Dam, the gates were again opened for a total of 25 days to allow a flow pulse through the lower Warrego River</w:t>
      </w:r>
      <w:r w:rsidR="0084472C" w:rsidRPr="00E168AE">
        <w:t>, increasing end of system connectivity and stimulating fish reproduction and movement</w:t>
      </w:r>
      <w:r w:rsidRPr="00E168AE">
        <w:t xml:space="preserve">. </w:t>
      </w:r>
      <w:r w:rsidR="00517547">
        <w:t xml:space="preserve"> </w:t>
      </w:r>
      <w:r w:rsidRPr="00E168AE">
        <w:t xml:space="preserve">The total volume of this flow was 10,500 ML including 74% Commonwealth </w:t>
      </w:r>
      <w:r w:rsidR="007E77F0">
        <w:t>environmental water</w:t>
      </w:r>
      <w:r w:rsidRPr="00E168AE">
        <w:t>.</w:t>
      </w:r>
      <w:r w:rsidR="00E168AE">
        <w:t xml:space="preserve"> </w:t>
      </w:r>
      <w:r w:rsidR="00517547">
        <w:t xml:space="preserve"> </w:t>
      </w:r>
      <w:r w:rsidR="00E168AE">
        <w:t xml:space="preserve">Water was again registered against the </w:t>
      </w:r>
      <w:proofErr w:type="spellStart"/>
      <w:r w:rsidR="00E168AE">
        <w:t>Toorale</w:t>
      </w:r>
      <w:proofErr w:type="spellEnd"/>
      <w:r w:rsidR="00E168AE">
        <w:t xml:space="preserve"> Warrego River Licence during a flow event in April-June 2019. </w:t>
      </w:r>
      <w:r w:rsidR="00517547">
        <w:t xml:space="preserve"> </w:t>
      </w:r>
      <w:r w:rsidR="00E168AE">
        <w:t xml:space="preserve">Due to extremely low flows in the Darling River at the time, the regulating gates at </w:t>
      </w:r>
      <w:proofErr w:type="spellStart"/>
      <w:r w:rsidR="00E168AE">
        <w:t>Boera</w:t>
      </w:r>
      <w:proofErr w:type="spellEnd"/>
      <w:r w:rsidR="00E168AE">
        <w:t xml:space="preserve"> and </w:t>
      </w:r>
      <w:proofErr w:type="spellStart"/>
      <w:r w:rsidR="00E168AE">
        <w:t>Booka</w:t>
      </w:r>
      <w:proofErr w:type="spellEnd"/>
      <w:r w:rsidR="00E168AE">
        <w:t xml:space="preserve"> Dams were left open for the duration of the flow event (40 days).</w:t>
      </w:r>
      <w:r w:rsidR="00517547">
        <w:t xml:space="preserve"> </w:t>
      </w:r>
      <w:r w:rsidR="00E168AE">
        <w:t xml:space="preserve"> Including upstream contributions of unregulated licences, a total of 10,324 ML of </w:t>
      </w:r>
      <w:r w:rsidR="007E77F0">
        <w:t>environmental water</w:t>
      </w:r>
      <w:r w:rsidR="00E168AE">
        <w:t xml:space="preserve"> was calculated to have flowed through to the Darling River during this flow, contributing to downstream flows in the Darling to below Wilcannia. </w:t>
      </w:r>
      <w:r w:rsidR="0084472C" w:rsidRPr="00E168AE">
        <w:t xml:space="preserve"> </w:t>
      </w:r>
    </w:p>
    <w:p w14:paraId="058EB013" w14:textId="77777777" w:rsidR="005E2003" w:rsidRDefault="005E2003" w:rsidP="004F5E8C"/>
    <w:p w14:paraId="1DADFF78" w14:textId="33491B73" w:rsidR="004C1B17" w:rsidRPr="00482844" w:rsidRDefault="00BC7760" w:rsidP="004C1B17">
      <w:pPr>
        <w:pStyle w:val="Heading1"/>
      </w:pPr>
      <w:bookmarkStart w:id="39" w:name="_Toc17290202"/>
      <w:r w:rsidRPr="00482844">
        <w:t xml:space="preserve">Key </w:t>
      </w:r>
      <w:r w:rsidR="00205582">
        <w:t>O</w:t>
      </w:r>
      <w:r w:rsidRPr="00482844">
        <w:t xml:space="preserve">utcomes from </w:t>
      </w:r>
      <w:r w:rsidR="007E77F0">
        <w:t>Environmental water</w:t>
      </w:r>
      <w:r w:rsidRPr="00482844">
        <w:t xml:space="preserve"> </w:t>
      </w:r>
      <w:r w:rsidR="00205582">
        <w:t>U</w:t>
      </w:r>
      <w:r w:rsidRPr="00482844">
        <w:t>se</w:t>
      </w:r>
      <w:bookmarkEnd w:id="39"/>
      <w:r w:rsidRPr="00482844">
        <w:t xml:space="preserve"> </w:t>
      </w:r>
    </w:p>
    <w:p w14:paraId="372E6687" w14:textId="77777777" w:rsidR="00766BF4" w:rsidRPr="00482844" w:rsidRDefault="004C1B17" w:rsidP="000F3527">
      <w:pPr>
        <w:pStyle w:val="Heading2"/>
      </w:pPr>
      <w:bookmarkStart w:id="40" w:name="_Toc17290203"/>
      <w:bookmarkEnd w:id="18"/>
      <w:r w:rsidRPr="00482844">
        <w:t>Expected Outcomes</w:t>
      </w:r>
      <w:bookmarkEnd w:id="40"/>
    </w:p>
    <w:p w14:paraId="6532F255" w14:textId="6A6292E1" w:rsidR="001E7F2D" w:rsidRPr="00B71786" w:rsidRDefault="004C1B17" w:rsidP="004C1B17">
      <w:bookmarkStart w:id="41" w:name="_Toc213127172"/>
      <w:r w:rsidRPr="00B71786">
        <w:t xml:space="preserve">The </w:t>
      </w:r>
      <w:r w:rsidR="002C768A" w:rsidRPr="00B71786">
        <w:t>Warrego</w:t>
      </w:r>
      <w:r w:rsidR="00D91D7C">
        <w:t>-</w:t>
      </w:r>
      <w:r w:rsidR="0014662C" w:rsidRPr="00B71786">
        <w:t xml:space="preserve">Darling </w:t>
      </w:r>
      <w:r w:rsidRPr="00B71786">
        <w:t xml:space="preserve">Selected Area falls within the Northern Unregulated Rivers region where the majority of Commonwealth </w:t>
      </w:r>
      <w:r w:rsidR="007E77F0">
        <w:t>environmental water</w:t>
      </w:r>
      <w:r w:rsidRPr="00B71786">
        <w:t xml:space="preserve"> holdings provide access to unregulated flows.</w:t>
      </w:r>
      <w:r w:rsidR="00C3340D" w:rsidRPr="00B71786">
        <w:t xml:space="preserve"> </w:t>
      </w:r>
      <w:r w:rsidR="00517547">
        <w:t xml:space="preserve"> </w:t>
      </w:r>
      <w:r w:rsidRPr="00B71786">
        <w:t xml:space="preserve">The CEWO have defined </w:t>
      </w:r>
      <w:r w:rsidR="00DF3E72" w:rsidRPr="00B71786">
        <w:t>several</w:t>
      </w:r>
      <w:r w:rsidRPr="00B71786">
        <w:t xml:space="preserve"> </w:t>
      </w:r>
      <w:r w:rsidR="0014662C" w:rsidRPr="00B71786">
        <w:t xml:space="preserve">long term </w:t>
      </w:r>
      <w:r w:rsidRPr="00B71786">
        <w:t xml:space="preserve">expected outcomes from the use of Commonwealth </w:t>
      </w:r>
      <w:r w:rsidR="007E77F0">
        <w:t>environmental water</w:t>
      </w:r>
      <w:r w:rsidRPr="00B71786">
        <w:t xml:space="preserve"> in the Northern Unregulated Rivers</w:t>
      </w:r>
      <w:r w:rsidR="00530CFD" w:rsidRPr="00B71786">
        <w:t>, that link to the outcomes of the Basin-wide Environmental Watering Strategy</w:t>
      </w:r>
      <w:r w:rsidR="00DF3E72" w:rsidRPr="00B71786">
        <w:t xml:space="preserve"> developed by the </w:t>
      </w:r>
      <w:r w:rsidR="0067529C" w:rsidRPr="00B71786">
        <w:t>Murray-</w:t>
      </w:r>
      <w:r w:rsidR="00DF3E72" w:rsidRPr="00B71786">
        <w:t>Darling Basin Authority</w:t>
      </w:r>
      <w:r w:rsidRPr="00B71786">
        <w:t xml:space="preserve"> (</w:t>
      </w:r>
      <w:r w:rsidR="00DF3E72" w:rsidRPr="00B71786">
        <w:t xml:space="preserve">Commonwealth of Australia 2017, </w:t>
      </w:r>
      <w:r w:rsidR="00482844" w:rsidRPr="00B71786">
        <w:fldChar w:fldCharType="begin"/>
      </w:r>
      <w:r w:rsidR="00482844" w:rsidRPr="00B71786">
        <w:instrText xml:space="preserve"> REF _Ref522009430 \h </w:instrText>
      </w:r>
      <w:r w:rsidR="00797871" w:rsidRPr="00B71786">
        <w:instrText xml:space="preserve"> \* MERGEFORMAT </w:instrText>
      </w:r>
      <w:r w:rsidR="00482844" w:rsidRPr="00B71786">
        <w:fldChar w:fldCharType="separate"/>
      </w:r>
      <w:r w:rsidR="00876902">
        <w:t xml:space="preserve">Table </w:t>
      </w:r>
      <w:r w:rsidR="00876902">
        <w:rPr>
          <w:noProof/>
        </w:rPr>
        <w:t>3</w:t>
      </w:r>
      <w:r w:rsidR="00876902">
        <w:rPr>
          <w:noProof/>
        </w:rPr>
        <w:noBreakHyphen/>
        <w:t>1</w:t>
      </w:r>
      <w:r w:rsidR="00482844" w:rsidRPr="00B71786">
        <w:fldChar w:fldCharType="end"/>
      </w:r>
      <w:r w:rsidR="00784819">
        <w:t>)</w:t>
      </w:r>
      <w:r w:rsidR="001E7F2D" w:rsidRPr="00B71786">
        <w:t xml:space="preserve"> </w:t>
      </w:r>
    </w:p>
    <w:p w14:paraId="40127CC6" w14:textId="5055BA05" w:rsidR="00F42E71" w:rsidRDefault="00F42E71" w:rsidP="00F42E71">
      <w:pPr>
        <w:pStyle w:val="Caption"/>
        <w:keepNext/>
      </w:pPr>
      <w:bookmarkStart w:id="42" w:name="_Ref522009430"/>
      <w:bookmarkStart w:id="43" w:name="_Toc17290794"/>
      <w:r>
        <w:t xml:space="preserve">Table </w:t>
      </w:r>
      <w:r w:rsidR="005C6CCE">
        <w:rPr>
          <w:noProof/>
        </w:rPr>
        <w:fldChar w:fldCharType="begin"/>
      </w:r>
      <w:r w:rsidR="005C6CCE">
        <w:rPr>
          <w:noProof/>
        </w:rPr>
        <w:instrText xml:space="preserve"> STYLEREF 1 \s </w:instrText>
      </w:r>
      <w:r w:rsidR="005C6CCE">
        <w:rPr>
          <w:noProof/>
        </w:rPr>
        <w:fldChar w:fldCharType="separate"/>
      </w:r>
      <w:r w:rsidR="00876902">
        <w:rPr>
          <w:noProof/>
        </w:rPr>
        <w:t>3</w:t>
      </w:r>
      <w:r w:rsidR="005C6CCE">
        <w:rPr>
          <w:noProof/>
        </w:rPr>
        <w:fldChar w:fldCharType="end"/>
      </w:r>
      <w:r w:rsidR="004F3F7F">
        <w:noBreakHyphen/>
      </w:r>
      <w:r w:rsidR="005C6CCE">
        <w:rPr>
          <w:noProof/>
        </w:rPr>
        <w:fldChar w:fldCharType="begin"/>
      </w:r>
      <w:r w:rsidR="005C6CCE">
        <w:rPr>
          <w:noProof/>
        </w:rPr>
        <w:instrText xml:space="preserve"> SEQ Table \* ARABIC \s 1 </w:instrText>
      </w:r>
      <w:r w:rsidR="005C6CCE">
        <w:rPr>
          <w:noProof/>
        </w:rPr>
        <w:fldChar w:fldCharType="separate"/>
      </w:r>
      <w:r w:rsidR="00876902">
        <w:rPr>
          <w:noProof/>
        </w:rPr>
        <w:t>1</w:t>
      </w:r>
      <w:r w:rsidR="005C6CCE">
        <w:rPr>
          <w:noProof/>
        </w:rPr>
        <w:fldChar w:fldCharType="end"/>
      </w:r>
      <w:bookmarkEnd w:id="42"/>
      <w:r>
        <w:t>: Summary of long term expected outcomes from environmental watering in the northern unregulated river</w:t>
      </w:r>
      <w:r w:rsidR="002453F3">
        <w:t xml:space="preserve"> (</w:t>
      </w:r>
      <w:r>
        <w:t>Source: Commonwealth of Australia</w:t>
      </w:r>
      <w:r w:rsidR="002453F3">
        <w:t>,</w:t>
      </w:r>
      <w:r>
        <w:t xml:space="preserve"> 2017).</w:t>
      </w:r>
      <w:bookmarkEnd w:id="43"/>
    </w:p>
    <w:tbl>
      <w:tblPr>
        <w:tblStyle w:val="PlainTable2"/>
        <w:tblW w:w="9120"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2865"/>
        <w:gridCol w:w="2090"/>
        <w:gridCol w:w="2322"/>
      </w:tblGrid>
      <w:tr w:rsidR="00F42E71" w:rsidRPr="00F42E71" w14:paraId="31E2DA6C" w14:textId="77777777" w:rsidTr="00474B19">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843" w:type="dxa"/>
            <w:vMerge w:val="restart"/>
            <w:shd w:val="clear" w:color="auto" w:fill="D9D9D9" w:themeFill="background1" w:themeFillShade="D9"/>
            <w:vAlign w:val="center"/>
          </w:tcPr>
          <w:p w14:paraId="20499106" w14:textId="77777777" w:rsidR="00F42E71" w:rsidRPr="000467A6" w:rsidRDefault="00F42E71" w:rsidP="0001687F">
            <w:pPr>
              <w:pStyle w:val="TableParagraph"/>
              <w:spacing w:before="60" w:after="60" w:line="280" w:lineRule="exact"/>
              <w:ind w:right="-71" w:firstLine="31"/>
              <w:rPr>
                <w:rFonts w:ascii="Arial" w:eastAsia="Century Gothic" w:hAnsi="Arial" w:cs="Arial"/>
                <w:b w:val="0"/>
                <w:sz w:val="18"/>
                <w:szCs w:val="18"/>
              </w:rPr>
            </w:pPr>
            <w:r w:rsidRPr="0086673F">
              <w:rPr>
                <w:rFonts w:ascii="Arial" w:hAnsi="Arial" w:cs="Arial"/>
                <w:b w:val="0"/>
                <w:sz w:val="18"/>
                <w:szCs w:val="18"/>
              </w:rPr>
              <w:t>BASIN-WIDE</w:t>
            </w:r>
            <w:r w:rsidRPr="0086673F">
              <w:rPr>
                <w:rFonts w:ascii="Arial" w:hAnsi="Arial" w:cs="Arial"/>
                <w:b w:val="0"/>
                <w:spacing w:val="-17"/>
                <w:sz w:val="18"/>
                <w:szCs w:val="18"/>
              </w:rPr>
              <w:t xml:space="preserve"> </w:t>
            </w:r>
            <w:r w:rsidRPr="000467A6">
              <w:rPr>
                <w:rFonts w:ascii="Arial" w:hAnsi="Arial" w:cs="Arial"/>
                <w:b w:val="0"/>
                <w:spacing w:val="-1"/>
                <w:sz w:val="18"/>
                <w:szCs w:val="18"/>
              </w:rPr>
              <w:t>OUTCOMES</w:t>
            </w:r>
          </w:p>
          <w:p w14:paraId="414D4588" w14:textId="77777777" w:rsidR="00F42E71" w:rsidRPr="00623F3F" w:rsidRDefault="00F42E71" w:rsidP="005E2003">
            <w:pPr>
              <w:pStyle w:val="TableParagraph"/>
              <w:spacing w:before="60" w:after="60" w:line="240" w:lineRule="exact"/>
              <w:ind w:left="28"/>
              <w:rPr>
                <w:rFonts w:ascii="Arial" w:eastAsia="Century Gothic" w:hAnsi="Arial" w:cs="Arial"/>
                <w:b w:val="0"/>
                <w:sz w:val="18"/>
                <w:szCs w:val="18"/>
              </w:rPr>
            </w:pPr>
            <w:r w:rsidRPr="00623F3F">
              <w:rPr>
                <w:rFonts w:ascii="Arial" w:hAnsi="Arial" w:cs="Arial"/>
                <w:b w:val="0"/>
                <w:color w:val="C00000"/>
                <w:spacing w:val="-1"/>
                <w:sz w:val="18"/>
                <w:szCs w:val="18"/>
              </w:rPr>
              <w:t>(Outcomes</w:t>
            </w:r>
            <w:r w:rsidRPr="00623F3F">
              <w:rPr>
                <w:rFonts w:ascii="Arial" w:hAnsi="Arial" w:cs="Arial"/>
                <w:b w:val="0"/>
                <w:color w:val="C00000"/>
                <w:spacing w:val="-3"/>
                <w:sz w:val="18"/>
                <w:szCs w:val="18"/>
              </w:rPr>
              <w:t xml:space="preserve"> </w:t>
            </w:r>
            <w:r w:rsidRPr="00623F3F">
              <w:rPr>
                <w:rFonts w:ascii="Arial" w:hAnsi="Arial" w:cs="Arial"/>
                <w:b w:val="0"/>
                <w:color w:val="C00000"/>
                <w:sz w:val="18"/>
                <w:szCs w:val="18"/>
              </w:rPr>
              <w:t>in</w:t>
            </w:r>
            <w:r w:rsidRPr="00623F3F">
              <w:rPr>
                <w:rFonts w:ascii="Arial" w:hAnsi="Arial" w:cs="Arial"/>
                <w:b w:val="0"/>
                <w:color w:val="C00000"/>
                <w:spacing w:val="-3"/>
                <w:sz w:val="18"/>
                <w:szCs w:val="18"/>
              </w:rPr>
              <w:t xml:space="preserve"> </w:t>
            </w:r>
            <w:r w:rsidRPr="00623F3F">
              <w:rPr>
                <w:rFonts w:ascii="Arial" w:hAnsi="Arial" w:cs="Arial"/>
                <w:b w:val="0"/>
                <w:color w:val="C00000"/>
                <w:sz w:val="18"/>
                <w:szCs w:val="18"/>
              </w:rPr>
              <w:t>red</w:t>
            </w:r>
            <w:r w:rsidRPr="00623F3F">
              <w:rPr>
                <w:rFonts w:ascii="Arial" w:hAnsi="Arial" w:cs="Arial"/>
                <w:b w:val="0"/>
                <w:color w:val="C00000"/>
                <w:spacing w:val="-1"/>
                <w:sz w:val="18"/>
                <w:szCs w:val="18"/>
              </w:rPr>
              <w:t xml:space="preserve"> </w:t>
            </w:r>
            <w:r w:rsidRPr="00623F3F">
              <w:rPr>
                <w:rFonts w:ascii="Arial" w:hAnsi="Arial" w:cs="Arial"/>
                <w:b w:val="0"/>
                <w:color w:val="C00000"/>
                <w:sz w:val="18"/>
                <w:szCs w:val="18"/>
              </w:rPr>
              <w:t>link</w:t>
            </w:r>
            <w:r w:rsidRPr="00623F3F">
              <w:rPr>
                <w:rFonts w:ascii="Arial" w:hAnsi="Arial" w:cs="Arial"/>
                <w:b w:val="0"/>
                <w:color w:val="C00000"/>
                <w:spacing w:val="-1"/>
                <w:sz w:val="18"/>
                <w:szCs w:val="18"/>
              </w:rPr>
              <w:t xml:space="preserve"> to</w:t>
            </w:r>
            <w:r w:rsidRPr="00623F3F">
              <w:rPr>
                <w:rFonts w:ascii="Arial" w:hAnsi="Arial" w:cs="Arial"/>
                <w:b w:val="0"/>
                <w:color w:val="C00000"/>
                <w:spacing w:val="24"/>
                <w:sz w:val="18"/>
                <w:szCs w:val="18"/>
              </w:rPr>
              <w:t xml:space="preserve"> </w:t>
            </w:r>
            <w:r w:rsidRPr="00623F3F">
              <w:rPr>
                <w:rFonts w:ascii="Arial" w:hAnsi="Arial" w:cs="Arial"/>
                <w:b w:val="0"/>
                <w:color w:val="C00000"/>
                <w:spacing w:val="-1"/>
                <w:sz w:val="18"/>
                <w:szCs w:val="18"/>
              </w:rPr>
              <w:t>the</w:t>
            </w:r>
            <w:r w:rsidRPr="00623F3F">
              <w:rPr>
                <w:rFonts w:ascii="Arial" w:hAnsi="Arial" w:cs="Arial"/>
                <w:b w:val="0"/>
                <w:color w:val="C00000"/>
                <w:spacing w:val="-6"/>
                <w:sz w:val="18"/>
                <w:szCs w:val="18"/>
              </w:rPr>
              <w:t xml:space="preserve"> </w:t>
            </w:r>
            <w:r w:rsidRPr="00623F3F">
              <w:rPr>
                <w:rFonts w:ascii="Arial" w:hAnsi="Arial" w:cs="Arial"/>
                <w:b w:val="0"/>
                <w:color w:val="C00000"/>
                <w:sz w:val="18"/>
                <w:szCs w:val="18"/>
              </w:rPr>
              <w:t>Basin-wide</w:t>
            </w:r>
            <w:r w:rsidRPr="00623F3F">
              <w:rPr>
                <w:rFonts w:ascii="Arial" w:hAnsi="Arial" w:cs="Arial"/>
                <w:b w:val="0"/>
                <w:color w:val="C00000"/>
                <w:spacing w:val="21"/>
                <w:sz w:val="18"/>
                <w:szCs w:val="18"/>
              </w:rPr>
              <w:t xml:space="preserve"> </w:t>
            </w:r>
            <w:r w:rsidRPr="00623F3F">
              <w:rPr>
                <w:rFonts w:ascii="Arial" w:hAnsi="Arial" w:cs="Arial"/>
                <w:b w:val="0"/>
                <w:color w:val="C00000"/>
                <w:spacing w:val="-1"/>
                <w:sz w:val="18"/>
                <w:szCs w:val="18"/>
              </w:rPr>
              <w:t>Environmental</w:t>
            </w:r>
            <w:r w:rsidRPr="00623F3F">
              <w:rPr>
                <w:rFonts w:ascii="Arial" w:hAnsi="Arial" w:cs="Arial"/>
                <w:b w:val="0"/>
                <w:color w:val="C00000"/>
                <w:spacing w:val="-15"/>
                <w:sz w:val="18"/>
                <w:szCs w:val="18"/>
              </w:rPr>
              <w:t xml:space="preserve"> </w:t>
            </w:r>
            <w:r w:rsidRPr="00623F3F">
              <w:rPr>
                <w:rFonts w:ascii="Arial" w:hAnsi="Arial" w:cs="Arial"/>
                <w:b w:val="0"/>
                <w:color w:val="C00000"/>
                <w:spacing w:val="-1"/>
                <w:sz w:val="18"/>
                <w:szCs w:val="18"/>
              </w:rPr>
              <w:t>Watering</w:t>
            </w:r>
            <w:r w:rsidRPr="00623F3F">
              <w:rPr>
                <w:rFonts w:ascii="Arial" w:hAnsi="Arial" w:cs="Arial"/>
                <w:b w:val="0"/>
                <w:color w:val="C00000"/>
                <w:spacing w:val="28"/>
                <w:w w:val="99"/>
                <w:sz w:val="18"/>
                <w:szCs w:val="18"/>
              </w:rPr>
              <w:t xml:space="preserve"> </w:t>
            </w:r>
            <w:r w:rsidRPr="00623F3F">
              <w:rPr>
                <w:rFonts w:ascii="Arial" w:hAnsi="Arial" w:cs="Arial"/>
                <w:b w:val="0"/>
                <w:color w:val="C00000"/>
                <w:spacing w:val="-1"/>
                <w:sz w:val="18"/>
                <w:szCs w:val="18"/>
              </w:rPr>
              <w:t>Strategy)</w:t>
            </w:r>
          </w:p>
        </w:tc>
        <w:tc>
          <w:tcPr>
            <w:cnfStyle w:val="000100000000" w:firstRow="0" w:lastRow="0" w:firstColumn="0" w:lastColumn="1" w:oddVBand="0" w:evenVBand="0" w:oddHBand="0" w:evenHBand="0" w:firstRowFirstColumn="0" w:firstRowLastColumn="0" w:lastRowFirstColumn="0" w:lastRowLastColumn="0"/>
            <w:tcW w:w="7277" w:type="dxa"/>
            <w:gridSpan w:val="3"/>
            <w:shd w:val="clear" w:color="auto" w:fill="D9D9D9" w:themeFill="background1" w:themeFillShade="D9"/>
            <w:vAlign w:val="center"/>
          </w:tcPr>
          <w:p w14:paraId="4C714EA4" w14:textId="77777777" w:rsidR="00F42E71" w:rsidRPr="00623F3F" w:rsidRDefault="00F42E71" w:rsidP="0001687F">
            <w:pPr>
              <w:pStyle w:val="TableParagraph"/>
              <w:spacing w:before="60" w:after="60" w:line="280" w:lineRule="exact"/>
              <w:ind w:left="1074" w:hanging="925"/>
              <w:rPr>
                <w:rFonts w:ascii="Arial" w:eastAsia="Century Gothic" w:hAnsi="Arial" w:cs="Arial"/>
                <w:b w:val="0"/>
                <w:sz w:val="18"/>
                <w:szCs w:val="18"/>
              </w:rPr>
            </w:pPr>
            <w:r w:rsidRPr="00623F3F">
              <w:rPr>
                <w:rFonts w:ascii="Arial" w:hAnsi="Arial" w:cs="Arial"/>
                <w:b w:val="0"/>
                <w:spacing w:val="-1"/>
                <w:sz w:val="18"/>
                <w:szCs w:val="18"/>
              </w:rPr>
              <w:t>EXPECTED</w:t>
            </w:r>
            <w:r w:rsidRPr="00623F3F">
              <w:rPr>
                <w:rFonts w:ascii="Arial" w:hAnsi="Arial" w:cs="Arial"/>
                <w:b w:val="0"/>
                <w:spacing w:val="-5"/>
                <w:sz w:val="18"/>
                <w:szCs w:val="18"/>
              </w:rPr>
              <w:t xml:space="preserve"> </w:t>
            </w:r>
            <w:r w:rsidRPr="00623F3F">
              <w:rPr>
                <w:rFonts w:ascii="Arial" w:hAnsi="Arial" w:cs="Arial"/>
                <w:b w:val="0"/>
                <w:sz w:val="18"/>
                <w:szCs w:val="18"/>
              </w:rPr>
              <w:t>OUTCOMES</w:t>
            </w:r>
            <w:r w:rsidRPr="00623F3F">
              <w:rPr>
                <w:rFonts w:ascii="Arial" w:hAnsi="Arial" w:cs="Arial"/>
                <w:b w:val="0"/>
                <w:spacing w:val="-6"/>
                <w:sz w:val="18"/>
                <w:szCs w:val="18"/>
              </w:rPr>
              <w:t xml:space="preserve"> </w:t>
            </w:r>
            <w:r w:rsidRPr="00623F3F">
              <w:rPr>
                <w:rFonts w:ascii="Arial" w:hAnsi="Arial" w:cs="Arial"/>
                <w:b w:val="0"/>
                <w:sz w:val="18"/>
                <w:szCs w:val="18"/>
              </w:rPr>
              <w:t>FOR</w:t>
            </w:r>
            <w:r w:rsidRPr="00623F3F">
              <w:rPr>
                <w:rFonts w:ascii="Arial" w:hAnsi="Arial" w:cs="Arial"/>
                <w:b w:val="0"/>
                <w:spacing w:val="-8"/>
                <w:sz w:val="18"/>
                <w:szCs w:val="18"/>
              </w:rPr>
              <w:t xml:space="preserve"> </w:t>
            </w:r>
            <w:r w:rsidRPr="00623F3F">
              <w:rPr>
                <w:rFonts w:ascii="Arial" w:hAnsi="Arial" w:cs="Arial"/>
                <w:b w:val="0"/>
                <w:spacing w:val="-1"/>
                <w:sz w:val="18"/>
                <w:szCs w:val="18"/>
              </w:rPr>
              <w:t>NORTHERN</w:t>
            </w:r>
            <w:r w:rsidRPr="00623F3F">
              <w:rPr>
                <w:rFonts w:ascii="Arial" w:hAnsi="Arial" w:cs="Arial"/>
                <w:b w:val="0"/>
                <w:spacing w:val="-7"/>
                <w:sz w:val="18"/>
                <w:szCs w:val="18"/>
              </w:rPr>
              <w:t xml:space="preserve"> </w:t>
            </w:r>
            <w:r w:rsidRPr="00623F3F">
              <w:rPr>
                <w:rFonts w:ascii="Arial" w:hAnsi="Arial" w:cs="Arial"/>
                <w:b w:val="0"/>
                <w:spacing w:val="-1"/>
                <w:sz w:val="18"/>
                <w:szCs w:val="18"/>
              </w:rPr>
              <w:t>UNREGULATED</w:t>
            </w:r>
            <w:r w:rsidRPr="00623F3F">
              <w:rPr>
                <w:rFonts w:ascii="Arial" w:hAnsi="Arial" w:cs="Arial"/>
                <w:b w:val="0"/>
                <w:spacing w:val="-7"/>
                <w:sz w:val="18"/>
                <w:szCs w:val="18"/>
              </w:rPr>
              <w:t xml:space="preserve"> </w:t>
            </w:r>
            <w:r w:rsidRPr="00623F3F">
              <w:rPr>
                <w:rFonts w:ascii="Arial" w:hAnsi="Arial" w:cs="Arial"/>
                <w:b w:val="0"/>
                <w:sz w:val="18"/>
                <w:szCs w:val="18"/>
              </w:rPr>
              <w:t>RIVERS</w:t>
            </w:r>
            <w:r w:rsidRPr="00623F3F">
              <w:rPr>
                <w:rFonts w:ascii="Arial" w:hAnsi="Arial" w:cs="Arial"/>
                <w:b w:val="0"/>
                <w:spacing w:val="-6"/>
                <w:sz w:val="18"/>
                <w:szCs w:val="18"/>
              </w:rPr>
              <w:t xml:space="preserve"> </w:t>
            </w:r>
            <w:r w:rsidRPr="00623F3F">
              <w:rPr>
                <w:rFonts w:ascii="Arial" w:hAnsi="Arial" w:cs="Arial"/>
                <w:b w:val="0"/>
                <w:spacing w:val="-1"/>
                <w:sz w:val="18"/>
                <w:szCs w:val="18"/>
              </w:rPr>
              <w:t>ASSETS</w:t>
            </w:r>
          </w:p>
        </w:tc>
      </w:tr>
      <w:tr w:rsidR="00F42E71" w:rsidRPr="00F42E71" w14:paraId="34D82C56" w14:textId="77777777" w:rsidTr="00474B19">
        <w:trPr>
          <w:cnfStyle w:val="100000000000" w:firstRow="1" w:lastRow="0" w:firstColumn="0" w:lastColumn="0" w:oddVBand="0" w:evenVBand="0" w:oddHBand="0" w:evenHBand="0" w:firstRowFirstColumn="0" w:firstRowLastColumn="0" w:lastRowFirstColumn="0" w:lastRowLastColumn="0"/>
          <w:trHeight w:hRule="exact" w:val="418"/>
          <w:tblHeader/>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D9D9D9" w:themeFill="background1" w:themeFillShade="D9"/>
            <w:vAlign w:val="center"/>
          </w:tcPr>
          <w:p w14:paraId="66E229D6" w14:textId="77777777" w:rsidR="00F42E71" w:rsidRPr="00623F3F" w:rsidRDefault="00F42E71" w:rsidP="0001687F">
            <w:pPr>
              <w:spacing w:before="60" w:after="60"/>
              <w:jc w:val="left"/>
              <w:rPr>
                <w:rFonts w:cs="Arial"/>
                <w:b w:val="0"/>
                <w:sz w:val="18"/>
                <w:szCs w:val="18"/>
              </w:rPr>
            </w:pPr>
          </w:p>
        </w:tc>
        <w:tc>
          <w:tcPr>
            <w:cnfStyle w:val="000010000000" w:firstRow="0" w:lastRow="0" w:firstColumn="0" w:lastColumn="0" w:oddVBand="1" w:evenVBand="0" w:oddHBand="0" w:evenHBand="0" w:firstRowFirstColumn="0" w:firstRowLastColumn="0" w:lastRowFirstColumn="0" w:lastRowLastColumn="0"/>
            <w:tcW w:w="2865" w:type="dxa"/>
            <w:vMerge w:val="restart"/>
            <w:tcBorders>
              <w:left w:val="none" w:sz="0" w:space="0" w:color="auto"/>
              <w:right w:val="none" w:sz="0" w:space="0" w:color="auto"/>
            </w:tcBorders>
            <w:shd w:val="clear" w:color="auto" w:fill="D9D9D9" w:themeFill="background1" w:themeFillShade="D9"/>
            <w:vAlign w:val="center"/>
          </w:tcPr>
          <w:p w14:paraId="0D6BF753" w14:textId="77777777" w:rsidR="00F42E71" w:rsidRPr="00623F3F" w:rsidRDefault="00F42E71" w:rsidP="0001687F">
            <w:pPr>
              <w:pStyle w:val="TableParagraph"/>
              <w:spacing w:before="60" w:after="60" w:line="280" w:lineRule="exact"/>
              <w:ind w:left="892" w:hanging="743"/>
              <w:rPr>
                <w:rFonts w:ascii="Arial" w:eastAsia="Century Gothic" w:hAnsi="Arial" w:cs="Arial"/>
                <w:b w:val="0"/>
                <w:sz w:val="18"/>
                <w:szCs w:val="18"/>
              </w:rPr>
            </w:pPr>
            <w:r w:rsidRPr="00623F3F">
              <w:rPr>
                <w:rFonts w:ascii="Arial" w:hAnsi="Arial" w:cs="Arial"/>
                <w:b w:val="0"/>
                <w:spacing w:val="-1"/>
                <w:sz w:val="18"/>
                <w:szCs w:val="18"/>
              </w:rPr>
              <w:t>IN-CHANNEL</w:t>
            </w:r>
            <w:r w:rsidRPr="00623F3F">
              <w:rPr>
                <w:rFonts w:ascii="Arial" w:hAnsi="Arial" w:cs="Arial"/>
                <w:b w:val="0"/>
                <w:spacing w:val="-16"/>
                <w:sz w:val="18"/>
                <w:szCs w:val="18"/>
              </w:rPr>
              <w:t xml:space="preserve"> </w:t>
            </w:r>
            <w:r w:rsidRPr="00623F3F">
              <w:rPr>
                <w:rFonts w:ascii="Arial" w:hAnsi="Arial" w:cs="Arial"/>
                <w:b w:val="0"/>
                <w:spacing w:val="-1"/>
                <w:sz w:val="18"/>
                <w:szCs w:val="18"/>
              </w:rPr>
              <w:t>ASSETS</w:t>
            </w:r>
          </w:p>
        </w:tc>
        <w:tc>
          <w:tcPr>
            <w:cnfStyle w:val="000100000000" w:firstRow="0" w:lastRow="0" w:firstColumn="0" w:lastColumn="1" w:oddVBand="0" w:evenVBand="0" w:oddHBand="0" w:evenHBand="0" w:firstRowFirstColumn="0" w:firstRowLastColumn="0" w:lastRowFirstColumn="0" w:lastRowLastColumn="0"/>
            <w:tcW w:w="4412" w:type="dxa"/>
            <w:gridSpan w:val="2"/>
            <w:shd w:val="clear" w:color="auto" w:fill="D9D9D9" w:themeFill="background1" w:themeFillShade="D9"/>
            <w:vAlign w:val="center"/>
          </w:tcPr>
          <w:p w14:paraId="01FBD2F2" w14:textId="77777777" w:rsidR="00F42E71" w:rsidRPr="0086673F" w:rsidRDefault="00F42E71" w:rsidP="005E2003">
            <w:pPr>
              <w:pStyle w:val="TableParagraph"/>
              <w:spacing w:before="60" w:after="60" w:line="280" w:lineRule="exact"/>
              <w:ind w:left="1131"/>
              <w:rPr>
                <w:rFonts w:ascii="Arial" w:eastAsia="Century Gothic" w:hAnsi="Arial" w:cs="Arial"/>
                <w:b w:val="0"/>
                <w:sz w:val="18"/>
                <w:szCs w:val="18"/>
              </w:rPr>
            </w:pPr>
            <w:r w:rsidRPr="0086673F">
              <w:rPr>
                <w:rFonts w:ascii="Arial" w:hAnsi="Arial" w:cs="Arial"/>
                <w:b w:val="0"/>
                <w:spacing w:val="-1"/>
                <w:sz w:val="18"/>
                <w:szCs w:val="18"/>
              </w:rPr>
              <w:t>OFF-CHANNEL</w:t>
            </w:r>
            <w:r w:rsidRPr="0086673F">
              <w:rPr>
                <w:rFonts w:ascii="Arial" w:hAnsi="Arial" w:cs="Arial"/>
                <w:b w:val="0"/>
                <w:spacing w:val="-16"/>
                <w:sz w:val="18"/>
                <w:szCs w:val="18"/>
              </w:rPr>
              <w:t xml:space="preserve"> </w:t>
            </w:r>
            <w:r w:rsidRPr="0086673F">
              <w:rPr>
                <w:rFonts w:ascii="Arial" w:hAnsi="Arial" w:cs="Arial"/>
                <w:b w:val="0"/>
                <w:spacing w:val="-1"/>
                <w:sz w:val="18"/>
                <w:szCs w:val="18"/>
              </w:rPr>
              <w:t>ASSETS</w:t>
            </w:r>
          </w:p>
        </w:tc>
      </w:tr>
      <w:tr w:rsidR="00F42E71" w:rsidRPr="00F42E71" w14:paraId="6BD2AC1F" w14:textId="77777777" w:rsidTr="005E2003">
        <w:trPr>
          <w:cnfStyle w:val="100000000000" w:firstRow="1" w:lastRow="0" w:firstColumn="0" w:lastColumn="0" w:oddVBand="0" w:evenVBand="0" w:oddHBand="0" w:evenHBand="0" w:firstRowFirstColumn="0" w:firstRowLastColumn="0" w:lastRowFirstColumn="0" w:lastRowLastColumn="0"/>
          <w:trHeight w:hRule="exact" w:val="910"/>
          <w:tblHeader/>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D9D9D9" w:themeFill="background1" w:themeFillShade="D9"/>
            <w:vAlign w:val="center"/>
          </w:tcPr>
          <w:p w14:paraId="6429AF57" w14:textId="77777777" w:rsidR="00F42E71" w:rsidRPr="00623F3F" w:rsidRDefault="00F42E71" w:rsidP="0001687F">
            <w:pPr>
              <w:spacing w:before="60" w:after="60"/>
              <w:jc w:val="left"/>
              <w:rPr>
                <w:rFonts w:cs="Arial"/>
                <w:b w:val="0"/>
                <w:sz w:val="18"/>
                <w:szCs w:val="18"/>
              </w:rPr>
            </w:pPr>
          </w:p>
        </w:tc>
        <w:tc>
          <w:tcPr>
            <w:cnfStyle w:val="000010000000" w:firstRow="0" w:lastRow="0" w:firstColumn="0" w:lastColumn="0" w:oddVBand="1" w:evenVBand="0" w:oddHBand="0" w:evenHBand="0" w:firstRowFirstColumn="0" w:firstRowLastColumn="0" w:lastRowFirstColumn="0" w:lastRowLastColumn="0"/>
            <w:tcW w:w="2865" w:type="dxa"/>
            <w:vMerge/>
            <w:tcBorders>
              <w:left w:val="none" w:sz="0" w:space="0" w:color="auto"/>
              <w:right w:val="none" w:sz="0" w:space="0" w:color="auto"/>
            </w:tcBorders>
            <w:shd w:val="clear" w:color="auto" w:fill="D9D9D9" w:themeFill="background1" w:themeFillShade="D9"/>
            <w:vAlign w:val="center"/>
          </w:tcPr>
          <w:p w14:paraId="2E38941E" w14:textId="77777777" w:rsidR="00F42E71" w:rsidRPr="00623F3F" w:rsidRDefault="00F42E71" w:rsidP="0001687F">
            <w:pPr>
              <w:spacing w:before="60" w:after="60"/>
              <w:jc w:val="left"/>
              <w:rPr>
                <w:rFonts w:cs="Arial"/>
                <w:b w:val="0"/>
                <w:sz w:val="18"/>
                <w:szCs w:val="18"/>
              </w:rPr>
            </w:pPr>
          </w:p>
        </w:tc>
        <w:tc>
          <w:tcPr>
            <w:cnfStyle w:val="000001000000" w:firstRow="0" w:lastRow="0" w:firstColumn="0" w:lastColumn="0" w:oddVBand="0" w:evenVBand="1" w:oddHBand="0" w:evenHBand="0" w:firstRowFirstColumn="0" w:firstRowLastColumn="0" w:lastRowFirstColumn="0" w:lastRowLastColumn="0"/>
            <w:tcW w:w="2090" w:type="dxa"/>
            <w:tcBorders>
              <w:left w:val="none" w:sz="0" w:space="0" w:color="auto"/>
              <w:right w:val="none" w:sz="0" w:space="0" w:color="auto"/>
            </w:tcBorders>
            <w:shd w:val="clear" w:color="auto" w:fill="D9D9D9" w:themeFill="background1" w:themeFillShade="D9"/>
            <w:vAlign w:val="center"/>
          </w:tcPr>
          <w:p w14:paraId="4B9711DF" w14:textId="77777777" w:rsidR="00F42E71" w:rsidRPr="00623F3F" w:rsidRDefault="00F42E71" w:rsidP="0001687F">
            <w:pPr>
              <w:pStyle w:val="TableParagraph"/>
              <w:spacing w:before="60" w:after="60" w:line="280" w:lineRule="exact"/>
              <w:ind w:left="151" w:right="31"/>
              <w:rPr>
                <w:rFonts w:ascii="Arial" w:eastAsia="Century Gothic" w:hAnsi="Arial" w:cs="Arial"/>
                <w:b w:val="0"/>
                <w:sz w:val="18"/>
                <w:szCs w:val="18"/>
              </w:rPr>
            </w:pPr>
            <w:r w:rsidRPr="00623F3F">
              <w:rPr>
                <w:rFonts w:ascii="Arial" w:hAnsi="Arial" w:cs="Arial"/>
                <w:b w:val="0"/>
                <w:sz w:val="18"/>
                <w:szCs w:val="18"/>
              </w:rPr>
              <w:t>Wetlands,</w:t>
            </w:r>
            <w:r w:rsidRPr="00623F3F">
              <w:rPr>
                <w:rFonts w:ascii="Arial" w:hAnsi="Arial" w:cs="Arial"/>
                <w:b w:val="0"/>
                <w:spacing w:val="-7"/>
                <w:sz w:val="18"/>
                <w:szCs w:val="18"/>
              </w:rPr>
              <w:t xml:space="preserve"> </w:t>
            </w:r>
            <w:r w:rsidRPr="00623F3F">
              <w:rPr>
                <w:rFonts w:ascii="Arial" w:hAnsi="Arial" w:cs="Arial"/>
                <w:b w:val="0"/>
                <w:spacing w:val="-1"/>
                <w:sz w:val="18"/>
                <w:szCs w:val="18"/>
              </w:rPr>
              <w:t>lagoons</w:t>
            </w:r>
            <w:r w:rsidRPr="00623F3F">
              <w:rPr>
                <w:rFonts w:ascii="Arial" w:hAnsi="Arial" w:cs="Arial"/>
                <w:b w:val="0"/>
                <w:spacing w:val="22"/>
                <w:sz w:val="18"/>
                <w:szCs w:val="18"/>
              </w:rPr>
              <w:t xml:space="preserve"> </w:t>
            </w:r>
            <w:r w:rsidRPr="00623F3F">
              <w:rPr>
                <w:rFonts w:ascii="Arial" w:hAnsi="Arial" w:cs="Arial"/>
                <w:b w:val="0"/>
                <w:sz w:val="18"/>
                <w:szCs w:val="18"/>
              </w:rPr>
              <w:t>and</w:t>
            </w:r>
            <w:r w:rsidRPr="00623F3F">
              <w:rPr>
                <w:rFonts w:ascii="Arial" w:hAnsi="Arial" w:cs="Arial"/>
                <w:b w:val="0"/>
                <w:spacing w:val="-3"/>
                <w:sz w:val="18"/>
                <w:szCs w:val="18"/>
              </w:rPr>
              <w:t xml:space="preserve"> </w:t>
            </w:r>
            <w:r w:rsidRPr="00623F3F">
              <w:rPr>
                <w:rFonts w:ascii="Arial" w:hAnsi="Arial" w:cs="Arial"/>
                <w:b w:val="0"/>
                <w:spacing w:val="-1"/>
                <w:sz w:val="18"/>
                <w:szCs w:val="18"/>
              </w:rPr>
              <w:t>billabongs</w:t>
            </w:r>
          </w:p>
        </w:tc>
        <w:tc>
          <w:tcPr>
            <w:cnfStyle w:val="000100000000" w:firstRow="0" w:lastRow="0" w:firstColumn="0" w:lastColumn="1" w:oddVBand="0" w:evenVBand="0" w:oddHBand="0" w:evenHBand="0" w:firstRowFirstColumn="0" w:firstRowLastColumn="0" w:lastRowFirstColumn="0" w:lastRowLastColumn="0"/>
            <w:tcW w:w="2322" w:type="dxa"/>
            <w:shd w:val="clear" w:color="auto" w:fill="D9D9D9" w:themeFill="background1" w:themeFillShade="D9"/>
            <w:vAlign w:val="center"/>
          </w:tcPr>
          <w:p w14:paraId="7D958315" w14:textId="77777777" w:rsidR="00F42E71" w:rsidRPr="000467A6" w:rsidRDefault="00F42E71" w:rsidP="0001687F">
            <w:pPr>
              <w:pStyle w:val="TableParagraph"/>
              <w:spacing w:before="60" w:after="60" w:line="280" w:lineRule="exact"/>
              <w:ind w:left="46" w:right="361"/>
              <w:rPr>
                <w:rFonts w:ascii="Arial" w:eastAsia="Century Gothic" w:hAnsi="Arial" w:cs="Arial"/>
                <w:b w:val="0"/>
                <w:sz w:val="18"/>
                <w:szCs w:val="18"/>
              </w:rPr>
            </w:pPr>
            <w:r w:rsidRPr="0086673F">
              <w:rPr>
                <w:rFonts w:ascii="Arial" w:hAnsi="Arial" w:cs="Arial"/>
                <w:b w:val="0"/>
                <w:spacing w:val="-1"/>
                <w:sz w:val="18"/>
                <w:szCs w:val="18"/>
              </w:rPr>
              <w:t>Anabranches</w:t>
            </w:r>
            <w:r w:rsidRPr="0086673F">
              <w:rPr>
                <w:rFonts w:ascii="Arial" w:hAnsi="Arial" w:cs="Arial"/>
                <w:b w:val="0"/>
                <w:spacing w:val="-4"/>
                <w:sz w:val="18"/>
                <w:szCs w:val="18"/>
              </w:rPr>
              <w:t xml:space="preserve"> </w:t>
            </w:r>
            <w:r w:rsidRPr="0086673F">
              <w:rPr>
                <w:rFonts w:ascii="Arial" w:hAnsi="Arial" w:cs="Arial"/>
                <w:b w:val="0"/>
                <w:spacing w:val="-1"/>
                <w:sz w:val="18"/>
                <w:szCs w:val="18"/>
              </w:rPr>
              <w:t>and</w:t>
            </w:r>
            <w:r w:rsidRPr="0086673F">
              <w:rPr>
                <w:rFonts w:ascii="Arial" w:hAnsi="Arial" w:cs="Arial"/>
                <w:b w:val="0"/>
                <w:spacing w:val="29"/>
                <w:sz w:val="18"/>
                <w:szCs w:val="18"/>
              </w:rPr>
              <w:t xml:space="preserve"> </w:t>
            </w:r>
            <w:r w:rsidRPr="000467A6">
              <w:rPr>
                <w:rFonts w:ascii="Arial" w:hAnsi="Arial" w:cs="Arial"/>
                <w:b w:val="0"/>
                <w:spacing w:val="-1"/>
                <w:sz w:val="18"/>
                <w:szCs w:val="18"/>
              </w:rPr>
              <w:t>effluent</w:t>
            </w:r>
            <w:r w:rsidRPr="000467A6">
              <w:rPr>
                <w:rFonts w:ascii="Arial" w:hAnsi="Arial" w:cs="Arial"/>
                <w:b w:val="0"/>
                <w:spacing w:val="-9"/>
                <w:sz w:val="18"/>
                <w:szCs w:val="18"/>
              </w:rPr>
              <w:t xml:space="preserve"> </w:t>
            </w:r>
            <w:r w:rsidRPr="000467A6">
              <w:rPr>
                <w:rFonts w:ascii="Arial" w:hAnsi="Arial" w:cs="Arial"/>
                <w:b w:val="0"/>
                <w:spacing w:val="-1"/>
                <w:sz w:val="18"/>
                <w:szCs w:val="18"/>
              </w:rPr>
              <w:t>creeks</w:t>
            </w:r>
          </w:p>
        </w:tc>
      </w:tr>
      <w:tr w:rsidR="00F42E71" w:rsidRPr="00F42E71" w14:paraId="16A4FA33" w14:textId="77777777" w:rsidTr="00474B19">
        <w:trPr>
          <w:cnfStyle w:val="000000100000" w:firstRow="0" w:lastRow="0" w:firstColumn="0" w:lastColumn="0" w:oddVBand="0" w:evenVBand="0" w:oddHBand="1" w:evenHBand="0" w:firstRowFirstColumn="0" w:firstRowLastColumn="0" w:lastRowFirstColumn="0" w:lastRowLastColumn="0"/>
          <w:trHeight w:hRule="exact" w:val="1317"/>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bottom w:val="none" w:sz="0" w:space="0" w:color="auto"/>
            </w:tcBorders>
            <w:vAlign w:val="center"/>
          </w:tcPr>
          <w:p w14:paraId="0C2205E5" w14:textId="77777777" w:rsidR="00F42E71" w:rsidRPr="00F42E71" w:rsidRDefault="00F42E71" w:rsidP="00517547">
            <w:pPr>
              <w:pStyle w:val="TableParagraph"/>
              <w:spacing w:before="60" w:after="60" w:line="280" w:lineRule="exact"/>
              <w:ind w:left="102"/>
              <w:rPr>
                <w:rFonts w:ascii="Arial" w:eastAsia="Century Gothic" w:hAnsi="Arial" w:cs="Arial"/>
                <w:b w:val="0"/>
                <w:sz w:val="18"/>
                <w:szCs w:val="18"/>
              </w:rPr>
            </w:pPr>
            <w:r w:rsidRPr="00F42E71">
              <w:rPr>
                <w:rFonts w:ascii="Arial" w:hAnsi="Arial" w:cs="Arial"/>
                <w:b w:val="0"/>
                <w:color w:val="C00000"/>
                <w:sz w:val="18"/>
                <w:szCs w:val="18"/>
              </w:rPr>
              <w:t>VEGETATION</w:t>
            </w:r>
          </w:p>
        </w:tc>
        <w:tc>
          <w:tcPr>
            <w:cnfStyle w:val="000010000000" w:firstRow="0" w:lastRow="0" w:firstColumn="0" w:lastColumn="0" w:oddVBand="1" w:evenVBand="0" w:oddHBand="0" w:evenHBand="0" w:firstRowFirstColumn="0" w:firstRowLastColumn="0" w:lastRowFirstColumn="0" w:lastRowLastColumn="0"/>
            <w:tcW w:w="2865" w:type="dxa"/>
            <w:tcBorders>
              <w:top w:val="none" w:sz="0" w:space="0" w:color="auto"/>
              <w:left w:val="none" w:sz="0" w:space="0" w:color="auto"/>
              <w:bottom w:val="none" w:sz="0" w:space="0" w:color="auto"/>
              <w:right w:val="none" w:sz="0" w:space="0" w:color="auto"/>
            </w:tcBorders>
            <w:vAlign w:val="center"/>
          </w:tcPr>
          <w:p w14:paraId="1048D393" w14:textId="5B5AE792" w:rsidR="00F42E71" w:rsidRPr="005E2003" w:rsidRDefault="00F42E71" w:rsidP="005E2003">
            <w:pPr>
              <w:pStyle w:val="TableParagraph"/>
              <w:spacing w:before="60" w:after="60" w:line="280" w:lineRule="exact"/>
              <w:ind w:left="80" w:right="63"/>
              <w:jc w:val="both"/>
              <w:rPr>
                <w:rFonts w:ascii="Arial" w:hAnsi="Arial" w:cs="Arial"/>
                <w:spacing w:val="-1"/>
                <w:sz w:val="18"/>
                <w:szCs w:val="18"/>
              </w:rPr>
            </w:pPr>
            <w:r w:rsidRPr="00F42E71">
              <w:rPr>
                <w:rFonts w:ascii="Arial" w:hAnsi="Arial" w:cs="Arial"/>
                <w:spacing w:val="-1"/>
                <w:sz w:val="18"/>
                <w:szCs w:val="18"/>
              </w:rPr>
              <w:t>Maintain</w:t>
            </w:r>
            <w:r w:rsidRPr="005E2003">
              <w:rPr>
                <w:rFonts w:ascii="Arial" w:hAnsi="Arial" w:cs="Arial"/>
                <w:spacing w:val="-1"/>
                <w:sz w:val="18"/>
                <w:szCs w:val="18"/>
              </w:rPr>
              <w:t xml:space="preserve"> </w:t>
            </w:r>
            <w:r w:rsidRPr="00F42E71">
              <w:rPr>
                <w:rFonts w:ascii="Arial" w:hAnsi="Arial" w:cs="Arial"/>
                <w:spacing w:val="-1"/>
                <w:sz w:val="18"/>
                <w:szCs w:val="18"/>
              </w:rPr>
              <w:t>riparian</w:t>
            </w:r>
            <w:r w:rsidRPr="005E2003">
              <w:rPr>
                <w:rFonts w:ascii="Arial" w:hAnsi="Arial" w:cs="Arial"/>
                <w:spacing w:val="-1"/>
                <w:sz w:val="18"/>
                <w:szCs w:val="18"/>
              </w:rPr>
              <w:t xml:space="preserve"> and </w:t>
            </w:r>
            <w:r w:rsidRPr="00F42E71">
              <w:rPr>
                <w:rFonts w:ascii="Arial" w:hAnsi="Arial" w:cs="Arial"/>
                <w:spacing w:val="-1"/>
                <w:sz w:val="18"/>
                <w:szCs w:val="18"/>
              </w:rPr>
              <w:t>in-channel</w:t>
            </w:r>
            <w:r w:rsidRPr="005E2003">
              <w:rPr>
                <w:rFonts w:ascii="Arial" w:hAnsi="Arial" w:cs="Arial"/>
                <w:spacing w:val="-1"/>
                <w:sz w:val="18"/>
                <w:szCs w:val="18"/>
              </w:rPr>
              <w:t xml:space="preserve"> </w:t>
            </w:r>
            <w:r w:rsidRPr="00F42E71">
              <w:rPr>
                <w:rFonts w:ascii="Arial" w:hAnsi="Arial" w:cs="Arial"/>
                <w:spacing w:val="-1"/>
                <w:sz w:val="18"/>
                <w:szCs w:val="18"/>
              </w:rPr>
              <w:t>vegetation</w:t>
            </w:r>
            <w:r w:rsidRPr="005E2003">
              <w:rPr>
                <w:rFonts w:ascii="Arial" w:hAnsi="Arial" w:cs="Arial"/>
                <w:spacing w:val="-1"/>
                <w:sz w:val="18"/>
                <w:szCs w:val="18"/>
              </w:rPr>
              <w:t xml:space="preserve"> </w:t>
            </w:r>
            <w:r w:rsidRPr="00F42E71">
              <w:rPr>
                <w:rFonts w:ascii="Arial" w:hAnsi="Arial" w:cs="Arial"/>
                <w:spacing w:val="-1"/>
                <w:sz w:val="18"/>
                <w:szCs w:val="18"/>
              </w:rPr>
              <w:t>condition,</w:t>
            </w:r>
            <w:r w:rsidRPr="005E2003">
              <w:rPr>
                <w:rFonts w:ascii="Arial" w:hAnsi="Arial" w:cs="Arial"/>
                <w:spacing w:val="-1"/>
                <w:sz w:val="18"/>
                <w:szCs w:val="18"/>
              </w:rPr>
              <w:t xml:space="preserve"> </w:t>
            </w:r>
            <w:r w:rsidRPr="00F42E71">
              <w:rPr>
                <w:rFonts w:ascii="Arial" w:hAnsi="Arial" w:cs="Arial"/>
                <w:spacing w:val="-1"/>
                <w:sz w:val="18"/>
                <w:szCs w:val="18"/>
              </w:rPr>
              <w:t>growth</w:t>
            </w:r>
            <w:r w:rsidRPr="005E2003">
              <w:rPr>
                <w:rFonts w:ascii="Arial" w:hAnsi="Arial" w:cs="Arial"/>
                <w:spacing w:val="-1"/>
                <w:sz w:val="18"/>
                <w:szCs w:val="18"/>
              </w:rPr>
              <w:t xml:space="preserve"> and </w:t>
            </w:r>
            <w:r w:rsidRPr="00F42E71">
              <w:rPr>
                <w:rFonts w:ascii="Arial" w:hAnsi="Arial" w:cs="Arial"/>
                <w:spacing w:val="-1"/>
                <w:sz w:val="18"/>
                <w:szCs w:val="18"/>
              </w:rPr>
              <w:t>survival</w:t>
            </w:r>
            <w:r w:rsidR="00517547">
              <w:rPr>
                <w:rFonts w:ascii="Arial" w:hAnsi="Arial" w:cs="Arial"/>
                <w:spacing w:val="-1"/>
                <w:sz w:val="18"/>
                <w:szCs w:val="18"/>
              </w:rPr>
              <w:t>.</w:t>
            </w:r>
          </w:p>
        </w:tc>
        <w:tc>
          <w:tcPr>
            <w:cnfStyle w:val="000100000000" w:firstRow="0" w:lastRow="0" w:firstColumn="0" w:lastColumn="1" w:oddVBand="0" w:evenVBand="0" w:oddHBand="0" w:evenHBand="0" w:firstRowFirstColumn="0" w:firstRowLastColumn="0" w:lastRowFirstColumn="0" w:lastRowLastColumn="0"/>
            <w:tcW w:w="4412" w:type="dxa"/>
            <w:gridSpan w:val="2"/>
            <w:tcBorders>
              <w:top w:val="none" w:sz="0" w:space="0" w:color="auto"/>
              <w:bottom w:val="none" w:sz="0" w:space="0" w:color="auto"/>
            </w:tcBorders>
            <w:vAlign w:val="center"/>
          </w:tcPr>
          <w:p w14:paraId="54E9566A" w14:textId="231E39ED" w:rsidR="00F42E71" w:rsidRPr="00F42E71" w:rsidRDefault="00F42E71" w:rsidP="00474B19">
            <w:pPr>
              <w:pStyle w:val="TableParagraph"/>
              <w:spacing w:before="60" w:after="60" w:line="280" w:lineRule="exact"/>
              <w:ind w:left="80"/>
              <w:jc w:val="both"/>
              <w:rPr>
                <w:rFonts w:ascii="Arial" w:eastAsia="Century Gothic" w:hAnsi="Arial" w:cs="Arial"/>
                <w:b w:val="0"/>
                <w:sz w:val="18"/>
                <w:szCs w:val="18"/>
              </w:rPr>
            </w:pPr>
            <w:r w:rsidRPr="00F42E71">
              <w:rPr>
                <w:rFonts w:ascii="Arial" w:hAnsi="Arial" w:cs="Arial"/>
                <w:b w:val="0"/>
                <w:spacing w:val="-1"/>
                <w:sz w:val="18"/>
                <w:szCs w:val="18"/>
              </w:rPr>
              <w:t>Maintain</w:t>
            </w:r>
            <w:r w:rsidRPr="00F42E71">
              <w:rPr>
                <w:rFonts w:ascii="Arial" w:hAnsi="Arial" w:cs="Arial"/>
                <w:b w:val="0"/>
                <w:spacing w:val="-6"/>
                <w:sz w:val="18"/>
                <w:szCs w:val="18"/>
              </w:rPr>
              <w:t xml:space="preserve"> </w:t>
            </w:r>
            <w:r w:rsidRPr="00F42E71">
              <w:rPr>
                <w:rFonts w:ascii="Arial" w:hAnsi="Arial" w:cs="Arial"/>
                <w:b w:val="0"/>
                <w:sz w:val="18"/>
                <w:szCs w:val="18"/>
              </w:rPr>
              <w:t>and</w:t>
            </w:r>
            <w:r w:rsidRPr="00F42E71">
              <w:rPr>
                <w:rFonts w:ascii="Arial" w:hAnsi="Arial" w:cs="Arial"/>
                <w:b w:val="0"/>
                <w:spacing w:val="-8"/>
                <w:sz w:val="18"/>
                <w:szCs w:val="18"/>
              </w:rPr>
              <w:t xml:space="preserve"> </w:t>
            </w:r>
            <w:r w:rsidRPr="00F42E71">
              <w:rPr>
                <w:rFonts w:ascii="Arial" w:hAnsi="Arial" w:cs="Arial"/>
                <w:b w:val="0"/>
                <w:spacing w:val="-1"/>
                <w:sz w:val="18"/>
                <w:szCs w:val="18"/>
              </w:rPr>
              <w:t>improve</w:t>
            </w:r>
            <w:r w:rsidRPr="00F42E71">
              <w:rPr>
                <w:rFonts w:ascii="Arial" w:hAnsi="Arial" w:cs="Arial"/>
                <w:b w:val="0"/>
                <w:spacing w:val="-6"/>
                <w:sz w:val="18"/>
                <w:szCs w:val="18"/>
              </w:rPr>
              <w:t xml:space="preserve"> </w:t>
            </w:r>
            <w:r w:rsidRPr="00F42E71">
              <w:rPr>
                <w:rFonts w:ascii="Arial" w:hAnsi="Arial" w:cs="Arial"/>
                <w:b w:val="0"/>
                <w:sz w:val="18"/>
                <w:szCs w:val="18"/>
              </w:rPr>
              <w:t>wetland</w:t>
            </w:r>
            <w:r w:rsidRPr="00F42E71">
              <w:rPr>
                <w:rFonts w:ascii="Arial" w:hAnsi="Arial" w:cs="Arial"/>
                <w:b w:val="0"/>
                <w:spacing w:val="-7"/>
                <w:sz w:val="18"/>
                <w:szCs w:val="18"/>
              </w:rPr>
              <w:t xml:space="preserve"> </w:t>
            </w:r>
            <w:r w:rsidRPr="00F42E71">
              <w:rPr>
                <w:rFonts w:ascii="Arial" w:hAnsi="Arial" w:cs="Arial"/>
                <w:b w:val="0"/>
                <w:spacing w:val="-1"/>
                <w:sz w:val="18"/>
                <w:szCs w:val="18"/>
              </w:rPr>
              <w:t>vegetation</w:t>
            </w:r>
            <w:r w:rsidRPr="00F42E71">
              <w:rPr>
                <w:rFonts w:ascii="Arial" w:hAnsi="Arial" w:cs="Arial"/>
                <w:b w:val="0"/>
                <w:spacing w:val="27"/>
                <w:w w:val="99"/>
                <w:sz w:val="18"/>
                <w:szCs w:val="18"/>
              </w:rPr>
              <w:t xml:space="preserve"> </w:t>
            </w:r>
            <w:r w:rsidRPr="00F42E71">
              <w:rPr>
                <w:rFonts w:ascii="Arial" w:hAnsi="Arial" w:cs="Arial"/>
                <w:b w:val="0"/>
                <w:spacing w:val="-1"/>
                <w:sz w:val="18"/>
                <w:szCs w:val="18"/>
              </w:rPr>
              <w:t>condition,</w:t>
            </w:r>
            <w:r w:rsidRPr="00F42E71">
              <w:rPr>
                <w:rFonts w:ascii="Arial" w:hAnsi="Arial" w:cs="Arial"/>
                <w:b w:val="0"/>
                <w:spacing w:val="-7"/>
                <w:sz w:val="18"/>
                <w:szCs w:val="18"/>
              </w:rPr>
              <w:t xml:space="preserve"> </w:t>
            </w:r>
            <w:r w:rsidRPr="00F42E71">
              <w:rPr>
                <w:rFonts w:ascii="Arial" w:hAnsi="Arial" w:cs="Arial"/>
                <w:b w:val="0"/>
                <w:spacing w:val="-1"/>
                <w:sz w:val="18"/>
                <w:szCs w:val="18"/>
              </w:rPr>
              <w:t>growth</w:t>
            </w:r>
            <w:r w:rsidRPr="00F42E71">
              <w:rPr>
                <w:rFonts w:ascii="Arial" w:hAnsi="Arial" w:cs="Arial"/>
                <w:b w:val="0"/>
                <w:spacing w:val="-4"/>
                <w:sz w:val="18"/>
                <w:szCs w:val="18"/>
              </w:rPr>
              <w:t xml:space="preserve"> </w:t>
            </w:r>
            <w:r w:rsidRPr="00F42E71">
              <w:rPr>
                <w:rFonts w:ascii="Arial" w:hAnsi="Arial" w:cs="Arial"/>
                <w:b w:val="0"/>
                <w:sz w:val="18"/>
                <w:szCs w:val="18"/>
              </w:rPr>
              <w:t>and</w:t>
            </w:r>
            <w:r w:rsidRPr="00F42E71">
              <w:rPr>
                <w:rFonts w:ascii="Arial" w:hAnsi="Arial" w:cs="Arial"/>
                <w:b w:val="0"/>
                <w:spacing w:val="-6"/>
                <w:sz w:val="18"/>
                <w:szCs w:val="18"/>
              </w:rPr>
              <w:t xml:space="preserve"> </w:t>
            </w:r>
            <w:r w:rsidRPr="00F42E71">
              <w:rPr>
                <w:rFonts w:ascii="Arial" w:hAnsi="Arial" w:cs="Arial"/>
                <w:b w:val="0"/>
                <w:spacing w:val="-1"/>
                <w:sz w:val="18"/>
                <w:szCs w:val="18"/>
              </w:rPr>
              <w:t>survival</w:t>
            </w:r>
            <w:r w:rsidRPr="00F42E71">
              <w:rPr>
                <w:rFonts w:ascii="Arial" w:hAnsi="Arial" w:cs="Arial"/>
                <w:b w:val="0"/>
                <w:spacing w:val="-4"/>
                <w:sz w:val="18"/>
                <w:szCs w:val="18"/>
              </w:rPr>
              <w:t xml:space="preserve"> </w:t>
            </w:r>
            <w:r w:rsidRPr="00F42E71">
              <w:rPr>
                <w:rFonts w:ascii="Arial" w:hAnsi="Arial" w:cs="Arial"/>
                <w:b w:val="0"/>
                <w:spacing w:val="1"/>
                <w:sz w:val="18"/>
                <w:szCs w:val="18"/>
              </w:rPr>
              <w:t>in</w:t>
            </w:r>
            <w:r w:rsidRPr="00F42E71">
              <w:rPr>
                <w:rFonts w:ascii="Arial" w:hAnsi="Arial" w:cs="Arial"/>
                <w:b w:val="0"/>
                <w:spacing w:val="-5"/>
                <w:sz w:val="18"/>
                <w:szCs w:val="18"/>
              </w:rPr>
              <w:t xml:space="preserve"> </w:t>
            </w:r>
            <w:r w:rsidRPr="00F42E71">
              <w:rPr>
                <w:rFonts w:ascii="Arial" w:hAnsi="Arial" w:cs="Arial"/>
                <w:b w:val="0"/>
                <w:spacing w:val="-1"/>
                <w:sz w:val="18"/>
                <w:szCs w:val="18"/>
              </w:rPr>
              <w:t>targeted</w:t>
            </w:r>
            <w:r w:rsidRPr="00F42E71">
              <w:rPr>
                <w:rFonts w:ascii="Arial" w:hAnsi="Arial" w:cs="Arial"/>
                <w:b w:val="0"/>
                <w:spacing w:val="-5"/>
                <w:sz w:val="18"/>
                <w:szCs w:val="18"/>
              </w:rPr>
              <w:t xml:space="preserve"> </w:t>
            </w:r>
            <w:r w:rsidRPr="00F42E71">
              <w:rPr>
                <w:rFonts w:ascii="Arial" w:hAnsi="Arial" w:cs="Arial"/>
                <w:b w:val="0"/>
                <w:spacing w:val="-1"/>
                <w:sz w:val="18"/>
                <w:szCs w:val="18"/>
              </w:rPr>
              <w:t>sites.</w:t>
            </w:r>
            <w:r w:rsidRPr="00F42E71">
              <w:rPr>
                <w:rFonts w:ascii="Arial" w:hAnsi="Arial" w:cs="Arial"/>
                <w:b w:val="0"/>
                <w:spacing w:val="34"/>
                <w:sz w:val="18"/>
                <w:szCs w:val="18"/>
              </w:rPr>
              <w:t xml:space="preserve"> </w:t>
            </w:r>
            <w:r w:rsidR="00517547">
              <w:rPr>
                <w:rFonts w:ascii="Arial" w:hAnsi="Arial" w:cs="Arial"/>
                <w:b w:val="0"/>
                <w:spacing w:val="34"/>
                <w:sz w:val="18"/>
                <w:szCs w:val="18"/>
              </w:rPr>
              <w:t xml:space="preserve"> </w:t>
            </w:r>
            <w:r w:rsidRPr="00F42E71">
              <w:rPr>
                <w:rFonts w:ascii="Arial" w:hAnsi="Arial" w:cs="Arial"/>
                <w:b w:val="0"/>
                <w:spacing w:val="-1"/>
                <w:sz w:val="18"/>
                <w:szCs w:val="18"/>
              </w:rPr>
              <w:t>Maintain</w:t>
            </w:r>
            <w:r w:rsidRPr="00F42E71">
              <w:rPr>
                <w:rFonts w:ascii="Arial" w:hAnsi="Arial" w:cs="Arial"/>
                <w:b w:val="0"/>
                <w:spacing w:val="-4"/>
                <w:sz w:val="18"/>
                <w:szCs w:val="18"/>
              </w:rPr>
              <w:t xml:space="preserve"> </w:t>
            </w:r>
            <w:r w:rsidRPr="00F42E71">
              <w:rPr>
                <w:rFonts w:ascii="Arial" w:hAnsi="Arial" w:cs="Arial"/>
                <w:b w:val="0"/>
                <w:spacing w:val="-1"/>
                <w:sz w:val="18"/>
                <w:szCs w:val="18"/>
              </w:rPr>
              <w:t>floodplain</w:t>
            </w:r>
            <w:r w:rsidRPr="00F42E71">
              <w:rPr>
                <w:rFonts w:ascii="Arial" w:hAnsi="Arial" w:cs="Arial"/>
                <w:b w:val="0"/>
                <w:spacing w:val="-3"/>
                <w:sz w:val="18"/>
                <w:szCs w:val="18"/>
              </w:rPr>
              <w:t xml:space="preserve"> </w:t>
            </w:r>
            <w:r w:rsidRPr="00F42E71">
              <w:rPr>
                <w:rFonts w:ascii="Arial" w:hAnsi="Arial" w:cs="Arial"/>
                <w:b w:val="0"/>
                <w:spacing w:val="-1"/>
                <w:sz w:val="18"/>
                <w:szCs w:val="18"/>
              </w:rPr>
              <w:t>vegetation</w:t>
            </w:r>
            <w:r w:rsidRPr="00F42E71">
              <w:rPr>
                <w:rFonts w:ascii="Arial" w:hAnsi="Arial" w:cs="Arial"/>
                <w:b w:val="0"/>
                <w:spacing w:val="-3"/>
                <w:sz w:val="18"/>
                <w:szCs w:val="18"/>
              </w:rPr>
              <w:t xml:space="preserve"> </w:t>
            </w:r>
            <w:r w:rsidRPr="00F42E71">
              <w:rPr>
                <w:rFonts w:ascii="Arial" w:hAnsi="Arial" w:cs="Arial"/>
                <w:b w:val="0"/>
                <w:spacing w:val="-1"/>
                <w:sz w:val="18"/>
                <w:szCs w:val="18"/>
              </w:rPr>
              <w:t>(with</w:t>
            </w:r>
            <w:r w:rsidRPr="00F42E71">
              <w:rPr>
                <w:rFonts w:ascii="Arial" w:hAnsi="Arial" w:cs="Arial"/>
                <w:b w:val="0"/>
                <w:spacing w:val="-4"/>
                <w:sz w:val="18"/>
                <w:szCs w:val="18"/>
              </w:rPr>
              <w:t xml:space="preserve"> </w:t>
            </w:r>
            <w:r w:rsidRPr="00F42E71">
              <w:rPr>
                <w:rFonts w:ascii="Arial" w:hAnsi="Arial" w:cs="Arial"/>
                <w:b w:val="0"/>
                <w:sz w:val="18"/>
                <w:szCs w:val="18"/>
              </w:rPr>
              <w:t>use</w:t>
            </w:r>
            <w:r w:rsidRPr="00F42E71">
              <w:rPr>
                <w:rFonts w:ascii="Arial" w:hAnsi="Arial" w:cs="Arial"/>
                <w:b w:val="0"/>
                <w:spacing w:val="-3"/>
                <w:sz w:val="18"/>
                <w:szCs w:val="18"/>
              </w:rPr>
              <w:t xml:space="preserve"> </w:t>
            </w:r>
            <w:r w:rsidRPr="00F42E71">
              <w:rPr>
                <w:rFonts w:ascii="Arial" w:hAnsi="Arial" w:cs="Arial"/>
                <w:b w:val="0"/>
                <w:spacing w:val="-2"/>
                <w:sz w:val="18"/>
                <w:szCs w:val="18"/>
              </w:rPr>
              <w:t>of</w:t>
            </w:r>
            <w:r w:rsidRPr="00F42E71">
              <w:rPr>
                <w:rFonts w:ascii="Arial" w:hAnsi="Arial" w:cs="Arial"/>
                <w:b w:val="0"/>
                <w:spacing w:val="33"/>
                <w:w w:val="99"/>
                <w:sz w:val="18"/>
                <w:szCs w:val="18"/>
              </w:rPr>
              <w:t xml:space="preserve"> </w:t>
            </w:r>
            <w:r w:rsidRPr="00F42E71">
              <w:rPr>
                <w:rFonts w:ascii="Arial" w:hAnsi="Arial" w:cs="Arial"/>
                <w:b w:val="0"/>
                <w:spacing w:val="-1"/>
                <w:sz w:val="18"/>
                <w:szCs w:val="18"/>
              </w:rPr>
              <w:t>unregulated</w:t>
            </w:r>
            <w:r w:rsidRPr="00F42E71">
              <w:rPr>
                <w:rFonts w:ascii="Arial" w:hAnsi="Arial" w:cs="Arial"/>
                <w:b w:val="0"/>
                <w:spacing w:val="-6"/>
                <w:sz w:val="18"/>
                <w:szCs w:val="18"/>
              </w:rPr>
              <w:t xml:space="preserve"> </w:t>
            </w:r>
            <w:r w:rsidRPr="00F42E71">
              <w:rPr>
                <w:rFonts w:ascii="Arial" w:hAnsi="Arial" w:cs="Arial"/>
                <w:b w:val="0"/>
                <w:spacing w:val="-1"/>
                <w:sz w:val="18"/>
                <w:szCs w:val="18"/>
              </w:rPr>
              <w:t>holdings</w:t>
            </w:r>
            <w:r w:rsidRPr="00F42E71">
              <w:rPr>
                <w:rFonts w:ascii="Arial" w:hAnsi="Arial" w:cs="Arial"/>
                <w:b w:val="0"/>
                <w:spacing w:val="-6"/>
                <w:sz w:val="18"/>
                <w:szCs w:val="18"/>
              </w:rPr>
              <w:t xml:space="preserve"> </w:t>
            </w:r>
            <w:r w:rsidRPr="00F42E71">
              <w:rPr>
                <w:rFonts w:ascii="Arial" w:hAnsi="Arial" w:cs="Arial"/>
                <w:b w:val="0"/>
                <w:sz w:val="18"/>
                <w:szCs w:val="18"/>
              </w:rPr>
              <w:t>and</w:t>
            </w:r>
            <w:r w:rsidRPr="00F42E71">
              <w:rPr>
                <w:rFonts w:ascii="Arial" w:hAnsi="Arial" w:cs="Arial"/>
                <w:b w:val="0"/>
                <w:spacing w:val="-6"/>
                <w:sz w:val="18"/>
                <w:szCs w:val="18"/>
              </w:rPr>
              <w:t xml:space="preserve"> </w:t>
            </w:r>
            <w:r w:rsidRPr="00F42E71">
              <w:rPr>
                <w:rFonts w:ascii="Arial" w:hAnsi="Arial" w:cs="Arial"/>
                <w:b w:val="0"/>
                <w:spacing w:val="-1"/>
                <w:sz w:val="18"/>
                <w:szCs w:val="18"/>
              </w:rPr>
              <w:t>flows).</w:t>
            </w:r>
          </w:p>
        </w:tc>
      </w:tr>
      <w:tr w:rsidR="00F42E71" w:rsidRPr="00F42E71" w14:paraId="401CD19F" w14:textId="77777777" w:rsidTr="00474B19">
        <w:trPr>
          <w:trHeight w:hRule="exact" w:val="73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521F3A43" w14:textId="77777777" w:rsidR="00F42E71" w:rsidRPr="00F42E71" w:rsidRDefault="00F42E71" w:rsidP="00517547">
            <w:pPr>
              <w:pStyle w:val="TableParagraph"/>
              <w:spacing w:before="60" w:after="60" w:line="280" w:lineRule="exact"/>
              <w:ind w:left="102"/>
              <w:rPr>
                <w:rFonts w:ascii="Arial" w:eastAsia="Century Gothic" w:hAnsi="Arial" w:cs="Arial"/>
                <w:b w:val="0"/>
                <w:sz w:val="18"/>
                <w:szCs w:val="18"/>
              </w:rPr>
            </w:pPr>
            <w:r w:rsidRPr="00F42E71">
              <w:rPr>
                <w:rFonts w:ascii="Arial" w:hAnsi="Arial" w:cs="Arial"/>
                <w:b w:val="0"/>
                <w:color w:val="C00000"/>
                <w:sz w:val="18"/>
                <w:szCs w:val="18"/>
              </w:rPr>
              <w:t>WATERBIRDS</w:t>
            </w:r>
          </w:p>
        </w:tc>
        <w:tc>
          <w:tcPr>
            <w:cnfStyle w:val="000010000000" w:firstRow="0" w:lastRow="0" w:firstColumn="0" w:lastColumn="0" w:oddVBand="1" w:evenVBand="0" w:oddHBand="0" w:evenHBand="0" w:firstRowFirstColumn="0" w:firstRowLastColumn="0" w:lastRowFirstColumn="0" w:lastRowLastColumn="0"/>
            <w:tcW w:w="2865" w:type="dxa"/>
            <w:tcBorders>
              <w:left w:val="none" w:sz="0" w:space="0" w:color="auto"/>
              <w:right w:val="none" w:sz="0" w:space="0" w:color="auto"/>
            </w:tcBorders>
            <w:vAlign w:val="center"/>
          </w:tcPr>
          <w:p w14:paraId="130AFDF9" w14:textId="77777777" w:rsidR="00F42E71" w:rsidRPr="00F42E71" w:rsidRDefault="00F42E71" w:rsidP="00474B19">
            <w:pPr>
              <w:spacing w:before="60" w:after="60"/>
              <w:rPr>
                <w:rFonts w:cs="Arial"/>
                <w:sz w:val="18"/>
                <w:szCs w:val="18"/>
              </w:rPr>
            </w:pPr>
          </w:p>
        </w:tc>
        <w:tc>
          <w:tcPr>
            <w:cnfStyle w:val="000100000000" w:firstRow="0" w:lastRow="0" w:firstColumn="0" w:lastColumn="1" w:oddVBand="0" w:evenVBand="0" w:oddHBand="0" w:evenHBand="0" w:firstRowFirstColumn="0" w:firstRowLastColumn="0" w:lastRowFirstColumn="0" w:lastRowLastColumn="0"/>
            <w:tcW w:w="4412" w:type="dxa"/>
            <w:gridSpan w:val="2"/>
            <w:vAlign w:val="center"/>
          </w:tcPr>
          <w:p w14:paraId="27BE06EF" w14:textId="77777777" w:rsidR="00F42E71" w:rsidRPr="00517547" w:rsidRDefault="00F42E71" w:rsidP="00474B19">
            <w:pPr>
              <w:pStyle w:val="TableParagraph"/>
              <w:spacing w:before="60" w:after="60" w:line="280" w:lineRule="exact"/>
              <w:ind w:left="80"/>
              <w:jc w:val="both"/>
              <w:rPr>
                <w:rFonts w:ascii="Arial" w:hAnsi="Arial" w:cs="Arial"/>
                <w:b w:val="0"/>
                <w:spacing w:val="-1"/>
                <w:sz w:val="18"/>
                <w:szCs w:val="18"/>
              </w:rPr>
            </w:pPr>
            <w:r w:rsidRPr="00F42E71">
              <w:rPr>
                <w:rFonts w:ascii="Arial" w:hAnsi="Arial" w:cs="Arial"/>
                <w:b w:val="0"/>
                <w:spacing w:val="-1"/>
                <w:sz w:val="18"/>
                <w:szCs w:val="18"/>
              </w:rPr>
              <w:t>Maintain</w:t>
            </w:r>
            <w:r w:rsidRPr="00517547">
              <w:rPr>
                <w:rFonts w:ascii="Arial" w:hAnsi="Arial" w:cs="Arial"/>
                <w:b w:val="0"/>
                <w:spacing w:val="-1"/>
                <w:sz w:val="18"/>
                <w:szCs w:val="18"/>
              </w:rPr>
              <w:t xml:space="preserve"> </w:t>
            </w:r>
            <w:r w:rsidRPr="00F42E71">
              <w:rPr>
                <w:rFonts w:ascii="Arial" w:hAnsi="Arial" w:cs="Arial"/>
                <w:b w:val="0"/>
                <w:spacing w:val="-1"/>
                <w:sz w:val="18"/>
                <w:szCs w:val="18"/>
              </w:rPr>
              <w:t>foraging,</w:t>
            </w:r>
            <w:r w:rsidRPr="00517547">
              <w:rPr>
                <w:rFonts w:ascii="Arial" w:hAnsi="Arial" w:cs="Arial"/>
                <w:b w:val="0"/>
                <w:spacing w:val="-1"/>
                <w:sz w:val="18"/>
                <w:szCs w:val="18"/>
              </w:rPr>
              <w:t xml:space="preserve"> </w:t>
            </w:r>
            <w:r w:rsidRPr="00F42E71">
              <w:rPr>
                <w:rFonts w:ascii="Arial" w:hAnsi="Arial" w:cs="Arial"/>
                <w:b w:val="0"/>
                <w:spacing w:val="-1"/>
                <w:sz w:val="18"/>
                <w:szCs w:val="18"/>
              </w:rPr>
              <w:t>roosting</w:t>
            </w:r>
            <w:r w:rsidRPr="00517547">
              <w:rPr>
                <w:rFonts w:ascii="Arial" w:hAnsi="Arial" w:cs="Arial"/>
                <w:b w:val="0"/>
                <w:spacing w:val="-1"/>
                <w:sz w:val="18"/>
                <w:szCs w:val="18"/>
              </w:rPr>
              <w:t xml:space="preserve"> </w:t>
            </w:r>
            <w:r w:rsidRPr="00F42E71">
              <w:rPr>
                <w:rFonts w:ascii="Arial" w:hAnsi="Arial" w:cs="Arial"/>
                <w:b w:val="0"/>
                <w:spacing w:val="-1"/>
                <w:sz w:val="18"/>
                <w:szCs w:val="18"/>
              </w:rPr>
              <w:t>and</w:t>
            </w:r>
            <w:r w:rsidRPr="00517547">
              <w:rPr>
                <w:rFonts w:ascii="Arial" w:hAnsi="Arial" w:cs="Arial"/>
                <w:b w:val="0"/>
                <w:spacing w:val="-1"/>
                <w:sz w:val="18"/>
                <w:szCs w:val="18"/>
              </w:rPr>
              <w:t xml:space="preserve"> </w:t>
            </w:r>
            <w:r w:rsidRPr="00F42E71">
              <w:rPr>
                <w:rFonts w:ascii="Arial" w:hAnsi="Arial" w:cs="Arial"/>
                <w:b w:val="0"/>
                <w:spacing w:val="-1"/>
                <w:sz w:val="18"/>
                <w:szCs w:val="18"/>
              </w:rPr>
              <w:t>breeding</w:t>
            </w:r>
            <w:r w:rsidRPr="00517547">
              <w:rPr>
                <w:rFonts w:ascii="Arial" w:hAnsi="Arial" w:cs="Arial"/>
                <w:b w:val="0"/>
                <w:spacing w:val="-1"/>
                <w:sz w:val="18"/>
                <w:szCs w:val="18"/>
              </w:rPr>
              <w:t xml:space="preserve"> </w:t>
            </w:r>
            <w:r w:rsidRPr="00F42E71">
              <w:rPr>
                <w:rFonts w:ascii="Arial" w:hAnsi="Arial" w:cs="Arial"/>
                <w:b w:val="0"/>
                <w:spacing w:val="-1"/>
                <w:sz w:val="18"/>
                <w:szCs w:val="18"/>
              </w:rPr>
              <w:t>habitats</w:t>
            </w:r>
            <w:r w:rsidRPr="00517547">
              <w:rPr>
                <w:rFonts w:ascii="Arial" w:hAnsi="Arial" w:cs="Arial"/>
                <w:b w:val="0"/>
                <w:spacing w:val="-1"/>
                <w:sz w:val="18"/>
                <w:szCs w:val="18"/>
              </w:rPr>
              <w:t xml:space="preserve"> at </w:t>
            </w:r>
            <w:r w:rsidRPr="00F42E71">
              <w:rPr>
                <w:rFonts w:ascii="Arial" w:hAnsi="Arial" w:cs="Arial"/>
                <w:b w:val="0"/>
                <w:spacing w:val="-1"/>
                <w:sz w:val="18"/>
                <w:szCs w:val="18"/>
              </w:rPr>
              <w:t>targeted</w:t>
            </w:r>
            <w:r w:rsidRPr="00517547">
              <w:rPr>
                <w:rFonts w:ascii="Arial" w:hAnsi="Arial" w:cs="Arial"/>
                <w:b w:val="0"/>
                <w:spacing w:val="-1"/>
                <w:sz w:val="18"/>
                <w:szCs w:val="18"/>
              </w:rPr>
              <w:t xml:space="preserve"> </w:t>
            </w:r>
            <w:r w:rsidRPr="00F42E71">
              <w:rPr>
                <w:rFonts w:ascii="Arial" w:hAnsi="Arial" w:cs="Arial"/>
                <w:b w:val="0"/>
                <w:spacing w:val="-1"/>
                <w:sz w:val="18"/>
                <w:szCs w:val="18"/>
              </w:rPr>
              <w:t>sites</w:t>
            </w:r>
            <w:r w:rsidRPr="00517547">
              <w:rPr>
                <w:rFonts w:ascii="Arial" w:hAnsi="Arial" w:cs="Arial"/>
                <w:b w:val="0"/>
                <w:spacing w:val="-1"/>
                <w:sz w:val="18"/>
                <w:szCs w:val="18"/>
              </w:rPr>
              <w:t xml:space="preserve"> on the </w:t>
            </w:r>
            <w:r w:rsidRPr="00F42E71">
              <w:rPr>
                <w:rFonts w:ascii="Arial" w:hAnsi="Arial" w:cs="Arial"/>
                <w:b w:val="0"/>
                <w:spacing w:val="-1"/>
                <w:sz w:val="18"/>
                <w:szCs w:val="18"/>
              </w:rPr>
              <w:t>floodplain</w:t>
            </w:r>
            <w:r w:rsidRPr="00517547">
              <w:rPr>
                <w:rFonts w:ascii="Arial" w:hAnsi="Arial" w:cs="Arial"/>
                <w:b w:val="0"/>
                <w:spacing w:val="-1"/>
                <w:sz w:val="18"/>
                <w:szCs w:val="18"/>
              </w:rPr>
              <w:t xml:space="preserve"> to </w:t>
            </w:r>
            <w:r w:rsidRPr="00F42E71">
              <w:rPr>
                <w:rFonts w:ascii="Arial" w:hAnsi="Arial" w:cs="Arial"/>
                <w:b w:val="0"/>
                <w:spacing w:val="-1"/>
                <w:sz w:val="18"/>
                <w:szCs w:val="18"/>
              </w:rPr>
              <w:t>support</w:t>
            </w:r>
            <w:r w:rsidRPr="00517547">
              <w:rPr>
                <w:rFonts w:ascii="Arial" w:hAnsi="Arial" w:cs="Arial"/>
                <w:b w:val="0"/>
                <w:spacing w:val="-1"/>
                <w:sz w:val="18"/>
                <w:szCs w:val="18"/>
              </w:rPr>
              <w:t xml:space="preserve"> </w:t>
            </w:r>
            <w:proofErr w:type="spellStart"/>
            <w:r w:rsidRPr="00F42E71">
              <w:rPr>
                <w:rFonts w:ascii="Arial" w:hAnsi="Arial" w:cs="Arial"/>
                <w:b w:val="0"/>
                <w:spacing w:val="-1"/>
                <w:sz w:val="18"/>
                <w:szCs w:val="18"/>
              </w:rPr>
              <w:t>waterbirds</w:t>
            </w:r>
            <w:proofErr w:type="spellEnd"/>
            <w:r w:rsidRPr="00F42E71">
              <w:rPr>
                <w:rFonts w:ascii="Arial" w:hAnsi="Arial" w:cs="Arial"/>
                <w:b w:val="0"/>
                <w:spacing w:val="-1"/>
                <w:sz w:val="18"/>
                <w:szCs w:val="18"/>
              </w:rPr>
              <w:t>.</w:t>
            </w:r>
          </w:p>
        </w:tc>
      </w:tr>
      <w:tr w:rsidR="00F42E71" w:rsidRPr="00F42E71" w14:paraId="7E3E82F3" w14:textId="77777777" w:rsidTr="00474B19">
        <w:trPr>
          <w:cnfStyle w:val="000000100000" w:firstRow="0" w:lastRow="0" w:firstColumn="0" w:lastColumn="0" w:oddVBand="0" w:evenVBand="0" w:oddHBand="1" w:evenHBand="0" w:firstRowFirstColumn="0" w:firstRowLastColumn="0" w:lastRowFirstColumn="0" w:lastRowLastColumn="0"/>
          <w:trHeight w:hRule="exact" w:val="1265"/>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bottom w:val="none" w:sz="0" w:space="0" w:color="auto"/>
            </w:tcBorders>
            <w:vAlign w:val="center"/>
          </w:tcPr>
          <w:p w14:paraId="2CA28F96" w14:textId="77777777" w:rsidR="00F42E71" w:rsidRPr="00F42E71" w:rsidRDefault="00F42E71" w:rsidP="00517547">
            <w:pPr>
              <w:pStyle w:val="TableParagraph"/>
              <w:spacing w:before="60" w:after="60" w:line="280" w:lineRule="exact"/>
              <w:ind w:left="102"/>
              <w:rPr>
                <w:rFonts w:ascii="Arial" w:eastAsia="Century Gothic" w:hAnsi="Arial" w:cs="Arial"/>
                <w:b w:val="0"/>
                <w:sz w:val="18"/>
                <w:szCs w:val="18"/>
              </w:rPr>
            </w:pPr>
            <w:r w:rsidRPr="00F42E71">
              <w:rPr>
                <w:rFonts w:ascii="Arial" w:hAnsi="Arial" w:cs="Arial"/>
                <w:b w:val="0"/>
                <w:color w:val="C00000"/>
                <w:sz w:val="18"/>
                <w:szCs w:val="18"/>
              </w:rPr>
              <w:t>FISH</w:t>
            </w:r>
          </w:p>
        </w:tc>
        <w:tc>
          <w:tcPr>
            <w:cnfStyle w:val="000010000000" w:firstRow="0" w:lastRow="0" w:firstColumn="0" w:lastColumn="0" w:oddVBand="1" w:evenVBand="0" w:oddHBand="0" w:evenHBand="0" w:firstRowFirstColumn="0" w:firstRowLastColumn="0" w:lastRowFirstColumn="0" w:lastRowLastColumn="0"/>
            <w:tcW w:w="2865" w:type="dxa"/>
            <w:tcBorders>
              <w:top w:val="none" w:sz="0" w:space="0" w:color="auto"/>
              <w:left w:val="none" w:sz="0" w:space="0" w:color="auto"/>
              <w:bottom w:val="none" w:sz="0" w:space="0" w:color="auto"/>
              <w:right w:val="none" w:sz="0" w:space="0" w:color="auto"/>
            </w:tcBorders>
            <w:vAlign w:val="center"/>
          </w:tcPr>
          <w:p w14:paraId="736B4AA0" w14:textId="4972C32D" w:rsidR="00F42E71" w:rsidRPr="00F42E71" w:rsidRDefault="00F42E71" w:rsidP="005E2003">
            <w:pPr>
              <w:pStyle w:val="TableParagraph"/>
              <w:spacing w:before="60" w:after="60" w:line="280" w:lineRule="exact"/>
              <w:ind w:left="80" w:right="63"/>
              <w:jc w:val="both"/>
              <w:rPr>
                <w:rFonts w:ascii="Arial" w:eastAsia="Century Gothic" w:hAnsi="Arial" w:cs="Arial"/>
                <w:sz w:val="18"/>
                <w:szCs w:val="18"/>
              </w:rPr>
            </w:pPr>
            <w:r w:rsidRPr="00F42E71">
              <w:rPr>
                <w:rFonts w:ascii="Arial" w:hAnsi="Arial" w:cs="Arial"/>
                <w:spacing w:val="-1"/>
                <w:sz w:val="18"/>
                <w:szCs w:val="18"/>
              </w:rPr>
              <w:t>Provide</w:t>
            </w:r>
            <w:r w:rsidRPr="00F42E71">
              <w:rPr>
                <w:rFonts w:ascii="Arial" w:hAnsi="Arial" w:cs="Arial"/>
                <w:spacing w:val="-5"/>
                <w:sz w:val="18"/>
                <w:szCs w:val="18"/>
              </w:rPr>
              <w:t xml:space="preserve"> </w:t>
            </w:r>
            <w:r w:rsidRPr="00F42E71">
              <w:rPr>
                <w:rFonts w:ascii="Arial" w:hAnsi="Arial" w:cs="Arial"/>
                <w:spacing w:val="-1"/>
                <w:sz w:val="18"/>
                <w:szCs w:val="18"/>
              </w:rPr>
              <w:t>flows</w:t>
            </w:r>
            <w:r w:rsidRPr="00F42E71">
              <w:rPr>
                <w:rFonts w:ascii="Arial" w:hAnsi="Arial" w:cs="Arial"/>
                <w:spacing w:val="-5"/>
                <w:sz w:val="18"/>
                <w:szCs w:val="18"/>
              </w:rPr>
              <w:t xml:space="preserve"> </w:t>
            </w:r>
            <w:r w:rsidRPr="00F42E71">
              <w:rPr>
                <w:rFonts w:ascii="Arial" w:hAnsi="Arial" w:cs="Arial"/>
                <w:spacing w:val="-1"/>
                <w:sz w:val="18"/>
                <w:szCs w:val="18"/>
              </w:rPr>
              <w:t>that</w:t>
            </w:r>
            <w:r w:rsidRPr="00F42E71">
              <w:rPr>
                <w:rFonts w:ascii="Arial" w:hAnsi="Arial" w:cs="Arial"/>
                <w:spacing w:val="-6"/>
                <w:sz w:val="18"/>
                <w:szCs w:val="18"/>
              </w:rPr>
              <w:t xml:space="preserve"> </w:t>
            </w:r>
            <w:r w:rsidRPr="00F42E71">
              <w:rPr>
                <w:rFonts w:ascii="Arial" w:hAnsi="Arial" w:cs="Arial"/>
                <w:spacing w:val="-1"/>
                <w:sz w:val="18"/>
                <w:szCs w:val="18"/>
              </w:rPr>
              <w:t>improve</w:t>
            </w:r>
            <w:r w:rsidRPr="00F42E71">
              <w:rPr>
                <w:rFonts w:ascii="Arial" w:hAnsi="Arial" w:cs="Arial"/>
                <w:spacing w:val="-4"/>
                <w:sz w:val="18"/>
                <w:szCs w:val="18"/>
              </w:rPr>
              <w:t xml:space="preserve"> </w:t>
            </w:r>
            <w:r w:rsidRPr="00F42E71">
              <w:rPr>
                <w:rFonts w:ascii="Arial" w:hAnsi="Arial" w:cs="Arial"/>
                <w:spacing w:val="-1"/>
                <w:sz w:val="18"/>
                <w:szCs w:val="18"/>
              </w:rPr>
              <w:t>habitat</w:t>
            </w:r>
            <w:r w:rsidRPr="00F42E71">
              <w:rPr>
                <w:rFonts w:ascii="Arial" w:hAnsi="Arial" w:cs="Arial"/>
                <w:spacing w:val="31"/>
                <w:w w:val="99"/>
                <w:sz w:val="18"/>
                <w:szCs w:val="18"/>
              </w:rPr>
              <w:t xml:space="preserve"> </w:t>
            </w:r>
            <w:r w:rsidRPr="00F42E71">
              <w:rPr>
                <w:rFonts w:ascii="Arial" w:hAnsi="Arial" w:cs="Arial"/>
                <w:spacing w:val="-1"/>
                <w:sz w:val="18"/>
                <w:szCs w:val="18"/>
              </w:rPr>
              <w:t>conditions</w:t>
            </w:r>
            <w:r w:rsidRPr="00F42E71">
              <w:rPr>
                <w:rFonts w:ascii="Arial" w:hAnsi="Arial" w:cs="Arial"/>
                <w:spacing w:val="-5"/>
                <w:sz w:val="18"/>
                <w:szCs w:val="18"/>
              </w:rPr>
              <w:t xml:space="preserve"> </w:t>
            </w:r>
            <w:r w:rsidRPr="00F42E71">
              <w:rPr>
                <w:rFonts w:ascii="Arial" w:hAnsi="Arial" w:cs="Arial"/>
                <w:spacing w:val="-1"/>
                <w:sz w:val="18"/>
                <w:szCs w:val="18"/>
              </w:rPr>
              <w:t>and</w:t>
            </w:r>
            <w:r w:rsidRPr="00F42E71">
              <w:rPr>
                <w:rFonts w:ascii="Arial" w:hAnsi="Arial" w:cs="Arial"/>
                <w:spacing w:val="-6"/>
                <w:sz w:val="18"/>
                <w:szCs w:val="18"/>
              </w:rPr>
              <w:t xml:space="preserve"> </w:t>
            </w:r>
            <w:r w:rsidRPr="00F42E71">
              <w:rPr>
                <w:rFonts w:ascii="Arial" w:hAnsi="Arial" w:cs="Arial"/>
                <w:spacing w:val="-1"/>
                <w:sz w:val="18"/>
                <w:szCs w:val="18"/>
              </w:rPr>
              <w:t>support</w:t>
            </w:r>
            <w:r w:rsidRPr="00F42E71">
              <w:rPr>
                <w:rFonts w:ascii="Arial" w:hAnsi="Arial" w:cs="Arial"/>
                <w:spacing w:val="-7"/>
                <w:sz w:val="18"/>
                <w:szCs w:val="18"/>
              </w:rPr>
              <w:t xml:space="preserve"> </w:t>
            </w:r>
            <w:r w:rsidRPr="00F42E71">
              <w:rPr>
                <w:rFonts w:ascii="Arial" w:hAnsi="Arial" w:cs="Arial"/>
                <w:spacing w:val="-1"/>
                <w:sz w:val="18"/>
                <w:szCs w:val="18"/>
              </w:rPr>
              <w:t>different</w:t>
            </w:r>
            <w:r w:rsidRPr="00F42E71">
              <w:rPr>
                <w:rFonts w:ascii="Arial" w:hAnsi="Arial" w:cs="Arial"/>
                <w:spacing w:val="-7"/>
                <w:sz w:val="18"/>
                <w:szCs w:val="18"/>
              </w:rPr>
              <w:t xml:space="preserve"> </w:t>
            </w:r>
            <w:r w:rsidRPr="00F42E71">
              <w:rPr>
                <w:rFonts w:ascii="Arial" w:hAnsi="Arial" w:cs="Arial"/>
                <w:sz w:val="18"/>
                <w:szCs w:val="18"/>
              </w:rPr>
              <w:t>life</w:t>
            </w:r>
            <w:r w:rsidRPr="00F42E71">
              <w:rPr>
                <w:rFonts w:ascii="Arial" w:hAnsi="Arial" w:cs="Arial"/>
                <w:spacing w:val="41"/>
                <w:w w:val="99"/>
                <w:sz w:val="18"/>
                <w:szCs w:val="18"/>
              </w:rPr>
              <w:t xml:space="preserve"> </w:t>
            </w:r>
            <w:r w:rsidRPr="00F42E71">
              <w:rPr>
                <w:rFonts w:ascii="Arial" w:hAnsi="Arial" w:cs="Arial"/>
                <w:spacing w:val="-1"/>
                <w:sz w:val="18"/>
                <w:szCs w:val="18"/>
              </w:rPr>
              <w:t>stages</w:t>
            </w:r>
            <w:r w:rsidRPr="00F42E71">
              <w:rPr>
                <w:rFonts w:ascii="Arial" w:hAnsi="Arial" w:cs="Arial"/>
                <w:spacing w:val="-3"/>
                <w:sz w:val="18"/>
                <w:szCs w:val="18"/>
              </w:rPr>
              <w:t xml:space="preserve"> </w:t>
            </w:r>
            <w:r w:rsidRPr="00F42E71">
              <w:rPr>
                <w:rFonts w:ascii="Arial" w:hAnsi="Arial" w:cs="Arial"/>
                <w:spacing w:val="-1"/>
                <w:sz w:val="18"/>
                <w:szCs w:val="18"/>
              </w:rPr>
              <w:t>(migration,</w:t>
            </w:r>
            <w:r w:rsidRPr="00F42E71">
              <w:rPr>
                <w:rFonts w:ascii="Arial" w:hAnsi="Arial" w:cs="Arial"/>
                <w:spacing w:val="-9"/>
                <w:sz w:val="18"/>
                <w:szCs w:val="18"/>
              </w:rPr>
              <w:t xml:space="preserve"> </w:t>
            </w:r>
            <w:r w:rsidRPr="00F42E71">
              <w:rPr>
                <w:rFonts w:ascii="Arial" w:hAnsi="Arial" w:cs="Arial"/>
                <w:spacing w:val="-1"/>
                <w:sz w:val="18"/>
                <w:szCs w:val="18"/>
              </w:rPr>
              <w:t>spawning,</w:t>
            </w:r>
            <w:r w:rsidRPr="00F42E71">
              <w:rPr>
                <w:rFonts w:ascii="Arial" w:hAnsi="Arial" w:cs="Arial"/>
                <w:spacing w:val="30"/>
                <w:w w:val="99"/>
                <w:sz w:val="18"/>
                <w:szCs w:val="18"/>
              </w:rPr>
              <w:t xml:space="preserve"> </w:t>
            </w:r>
            <w:r w:rsidRPr="00F42E71">
              <w:rPr>
                <w:rFonts w:ascii="Arial" w:hAnsi="Arial" w:cs="Arial"/>
                <w:spacing w:val="-1"/>
                <w:sz w:val="18"/>
                <w:szCs w:val="18"/>
              </w:rPr>
              <w:t>recruitment,</w:t>
            </w:r>
            <w:r w:rsidRPr="00F42E71">
              <w:rPr>
                <w:rFonts w:ascii="Arial" w:hAnsi="Arial" w:cs="Arial"/>
                <w:spacing w:val="-18"/>
                <w:sz w:val="18"/>
                <w:szCs w:val="18"/>
              </w:rPr>
              <w:t xml:space="preserve"> </w:t>
            </w:r>
            <w:r w:rsidRPr="00F42E71">
              <w:rPr>
                <w:rFonts w:ascii="Arial" w:hAnsi="Arial" w:cs="Arial"/>
                <w:spacing w:val="-1"/>
                <w:sz w:val="18"/>
                <w:szCs w:val="18"/>
              </w:rPr>
              <w:t>refuge)</w:t>
            </w:r>
            <w:r w:rsidR="00517547">
              <w:rPr>
                <w:rFonts w:ascii="Arial" w:hAnsi="Arial" w:cs="Arial"/>
                <w:spacing w:val="-1"/>
                <w:sz w:val="18"/>
                <w:szCs w:val="18"/>
              </w:rPr>
              <w:t>.</w:t>
            </w:r>
          </w:p>
        </w:tc>
        <w:tc>
          <w:tcPr>
            <w:cnfStyle w:val="000100000000" w:firstRow="0" w:lastRow="0" w:firstColumn="0" w:lastColumn="1" w:oddVBand="0" w:evenVBand="0" w:oddHBand="0" w:evenHBand="0" w:firstRowFirstColumn="0" w:firstRowLastColumn="0" w:lastRowFirstColumn="0" w:lastRowLastColumn="0"/>
            <w:tcW w:w="4412" w:type="dxa"/>
            <w:gridSpan w:val="2"/>
            <w:tcBorders>
              <w:top w:val="none" w:sz="0" w:space="0" w:color="auto"/>
              <w:bottom w:val="none" w:sz="0" w:space="0" w:color="auto"/>
            </w:tcBorders>
            <w:vAlign w:val="center"/>
          </w:tcPr>
          <w:p w14:paraId="761AD3DC" w14:textId="52B667D8" w:rsidR="00F42E71" w:rsidRPr="00F42E71" w:rsidRDefault="00F42E71" w:rsidP="00474B19">
            <w:pPr>
              <w:pStyle w:val="TableParagraph"/>
              <w:spacing w:before="60" w:after="60" w:line="280" w:lineRule="exact"/>
              <w:ind w:left="80"/>
              <w:jc w:val="both"/>
              <w:rPr>
                <w:rFonts w:ascii="Arial" w:eastAsia="Century Gothic" w:hAnsi="Arial" w:cs="Arial"/>
                <w:b w:val="0"/>
                <w:sz w:val="18"/>
                <w:szCs w:val="18"/>
              </w:rPr>
            </w:pPr>
            <w:r w:rsidRPr="00F42E71">
              <w:rPr>
                <w:rFonts w:ascii="Arial" w:hAnsi="Arial" w:cs="Arial"/>
                <w:b w:val="0"/>
                <w:spacing w:val="-1"/>
                <w:sz w:val="18"/>
                <w:szCs w:val="18"/>
              </w:rPr>
              <w:t>Support</w:t>
            </w:r>
            <w:r w:rsidRPr="00F42E71">
              <w:rPr>
                <w:rFonts w:ascii="Arial" w:hAnsi="Arial" w:cs="Arial"/>
                <w:b w:val="0"/>
                <w:spacing w:val="-6"/>
                <w:sz w:val="18"/>
                <w:szCs w:val="18"/>
              </w:rPr>
              <w:t xml:space="preserve"> </w:t>
            </w:r>
            <w:r w:rsidRPr="00F42E71">
              <w:rPr>
                <w:rFonts w:ascii="Arial" w:hAnsi="Arial" w:cs="Arial"/>
                <w:b w:val="0"/>
                <w:spacing w:val="-1"/>
                <w:sz w:val="18"/>
                <w:szCs w:val="18"/>
              </w:rPr>
              <w:t>natural</w:t>
            </w:r>
            <w:r w:rsidRPr="00F42E71">
              <w:rPr>
                <w:rFonts w:ascii="Arial" w:hAnsi="Arial" w:cs="Arial"/>
                <w:b w:val="0"/>
                <w:spacing w:val="-2"/>
                <w:sz w:val="18"/>
                <w:szCs w:val="18"/>
              </w:rPr>
              <w:t xml:space="preserve"> </w:t>
            </w:r>
            <w:r w:rsidRPr="00F42E71">
              <w:rPr>
                <w:rFonts w:ascii="Arial" w:hAnsi="Arial" w:cs="Arial"/>
                <w:b w:val="0"/>
                <w:spacing w:val="-1"/>
                <w:sz w:val="18"/>
                <w:szCs w:val="18"/>
              </w:rPr>
              <w:t>flow</w:t>
            </w:r>
            <w:r w:rsidRPr="00F42E71">
              <w:rPr>
                <w:rFonts w:ascii="Arial" w:hAnsi="Arial" w:cs="Arial"/>
                <w:b w:val="0"/>
                <w:spacing w:val="-4"/>
                <w:sz w:val="18"/>
                <w:szCs w:val="18"/>
              </w:rPr>
              <w:t xml:space="preserve"> </w:t>
            </w:r>
            <w:r w:rsidRPr="00F42E71">
              <w:rPr>
                <w:rFonts w:ascii="Arial" w:hAnsi="Arial" w:cs="Arial"/>
                <w:b w:val="0"/>
                <w:spacing w:val="-1"/>
                <w:sz w:val="18"/>
                <w:szCs w:val="18"/>
              </w:rPr>
              <w:t>variability</w:t>
            </w:r>
            <w:r w:rsidRPr="00F42E71">
              <w:rPr>
                <w:rFonts w:ascii="Arial" w:hAnsi="Arial" w:cs="Arial"/>
                <w:b w:val="0"/>
                <w:spacing w:val="-5"/>
                <w:sz w:val="18"/>
                <w:szCs w:val="18"/>
              </w:rPr>
              <w:t xml:space="preserve"> </w:t>
            </w:r>
            <w:r w:rsidRPr="00F42E71">
              <w:rPr>
                <w:rFonts w:ascii="Arial" w:hAnsi="Arial" w:cs="Arial"/>
                <w:b w:val="0"/>
                <w:sz w:val="18"/>
                <w:szCs w:val="18"/>
              </w:rPr>
              <w:t>and</w:t>
            </w:r>
            <w:r w:rsidRPr="00F42E71">
              <w:rPr>
                <w:rFonts w:ascii="Arial" w:hAnsi="Arial" w:cs="Arial"/>
                <w:b w:val="0"/>
                <w:spacing w:val="-4"/>
                <w:sz w:val="18"/>
                <w:szCs w:val="18"/>
              </w:rPr>
              <w:t xml:space="preserve"> </w:t>
            </w:r>
            <w:r w:rsidRPr="00F42E71">
              <w:rPr>
                <w:rFonts w:ascii="Arial" w:hAnsi="Arial" w:cs="Arial"/>
                <w:b w:val="0"/>
                <w:spacing w:val="-1"/>
                <w:sz w:val="18"/>
                <w:szCs w:val="18"/>
              </w:rPr>
              <w:t>connectivity</w:t>
            </w:r>
            <w:r w:rsidRPr="00F42E71">
              <w:rPr>
                <w:rFonts w:ascii="Arial" w:hAnsi="Arial" w:cs="Arial"/>
                <w:b w:val="0"/>
                <w:spacing w:val="45"/>
                <w:sz w:val="18"/>
                <w:szCs w:val="18"/>
              </w:rPr>
              <w:t xml:space="preserve"> </w:t>
            </w:r>
            <w:r w:rsidRPr="00F42E71">
              <w:rPr>
                <w:rFonts w:ascii="Arial" w:hAnsi="Arial" w:cs="Arial"/>
                <w:b w:val="0"/>
                <w:spacing w:val="-1"/>
                <w:sz w:val="18"/>
                <w:szCs w:val="18"/>
              </w:rPr>
              <w:t>between</w:t>
            </w:r>
            <w:r w:rsidRPr="00F42E71">
              <w:rPr>
                <w:rFonts w:ascii="Arial" w:hAnsi="Arial" w:cs="Arial"/>
                <w:b w:val="0"/>
                <w:spacing w:val="-6"/>
                <w:sz w:val="18"/>
                <w:szCs w:val="18"/>
              </w:rPr>
              <w:t xml:space="preserve"> </w:t>
            </w:r>
            <w:r w:rsidRPr="00F42E71">
              <w:rPr>
                <w:rFonts w:ascii="Arial" w:hAnsi="Arial" w:cs="Arial"/>
                <w:b w:val="0"/>
                <w:sz w:val="18"/>
                <w:szCs w:val="18"/>
              </w:rPr>
              <w:t>the</w:t>
            </w:r>
            <w:r w:rsidRPr="00F42E71">
              <w:rPr>
                <w:rFonts w:ascii="Arial" w:hAnsi="Arial" w:cs="Arial"/>
                <w:b w:val="0"/>
                <w:spacing w:val="-5"/>
                <w:sz w:val="18"/>
                <w:szCs w:val="18"/>
              </w:rPr>
              <w:t xml:space="preserve"> </w:t>
            </w:r>
            <w:r w:rsidRPr="00F42E71">
              <w:rPr>
                <w:rFonts w:ascii="Arial" w:hAnsi="Arial" w:cs="Arial"/>
                <w:b w:val="0"/>
                <w:spacing w:val="-1"/>
                <w:sz w:val="18"/>
                <w:szCs w:val="18"/>
              </w:rPr>
              <w:t>river</w:t>
            </w:r>
            <w:r w:rsidRPr="00F42E71">
              <w:rPr>
                <w:rFonts w:ascii="Arial" w:hAnsi="Arial" w:cs="Arial"/>
                <w:b w:val="0"/>
                <w:spacing w:val="-7"/>
                <w:sz w:val="18"/>
                <w:szCs w:val="18"/>
              </w:rPr>
              <w:t xml:space="preserve"> </w:t>
            </w:r>
            <w:r w:rsidRPr="00F42E71">
              <w:rPr>
                <w:rFonts w:ascii="Arial" w:hAnsi="Arial" w:cs="Arial"/>
                <w:b w:val="0"/>
                <w:spacing w:val="-1"/>
                <w:sz w:val="18"/>
                <w:szCs w:val="18"/>
              </w:rPr>
              <w:t>channel,</w:t>
            </w:r>
            <w:r w:rsidRPr="00F42E71">
              <w:rPr>
                <w:rFonts w:ascii="Arial" w:hAnsi="Arial" w:cs="Arial"/>
                <w:b w:val="0"/>
                <w:spacing w:val="-7"/>
                <w:sz w:val="18"/>
                <w:szCs w:val="18"/>
              </w:rPr>
              <w:t xml:space="preserve"> </w:t>
            </w:r>
            <w:r w:rsidRPr="00F42E71">
              <w:rPr>
                <w:rFonts w:ascii="Arial" w:hAnsi="Arial" w:cs="Arial"/>
                <w:b w:val="0"/>
                <w:spacing w:val="-1"/>
                <w:sz w:val="18"/>
                <w:szCs w:val="18"/>
              </w:rPr>
              <w:t>wetlands</w:t>
            </w:r>
            <w:r w:rsidRPr="00F42E71">
              <w:rPr>
                <w:rFonts w:ascii="Arial" w:hAnsi="Arial" w:cs="Arial"/>
                <w:b w:val="0"/>
                <w:spacing w:val="31"/>
                <w:sz w:val="18"/>
                <w:szCs w:val="18"/>
              </w:rPr>
              <w:t xml:space="preserve"> </w:t>
            </w:r>
            <w:r w:rsidRPr="00F42E71">
              <w:rPr>
                <w:rFonts w:ascii="Arial" w:hAnsi="Arial" w:cs="Arial"/>
                <w:b w:val="0"/>
                <w:spacing w:val="-1"/>
                <w:sz w:val="18"/>
                <w:szCs w:val="18"/>
              </w:rPr>
              <w:t>anabranches</w:t>
            </w:r>
            <w:r w:rsidRPr="00F42E71">
              <w:rPr>
                <w:rFonts w:ascii="Arial" w:hAnsi="Arial" w:cs="Arial"/>
                <w:b w:val="0"/>
                <w:spacing w:val="-7"/>
                <w:sz w:val="18"/>
                <w:szCs w:val="18"/>
              </w:rPr>
              <w:t xml:space="preserve"> </w:t>
            </w:r>
            <w:r w:rsidRPr="00F42E71">
              <w:rPr>
                <w:rFonts w:ascii="Arial" w:hAnsi="Arial" w:cs="Arial"/>
                <w:b w:val="0"/>
                <w:sz w:val="18"/>
                <w:szCs w:val="18"/>
              </w:rPr>
              <w:t>and</w:t>
            </w:r>
            <w:r w:rsidRPr="00F42E71">
              <w:rPr>
                <w:rFonts w:ascii="Arial" w:hAnsi="Arial" w:cs="Arial"/>
                <w:b w:val="0"/>
                <w:spacing w:val="-9"/>
                <w:sz w:val="18"/>
                <w:szCs w:val="18"/>
              </w:rPr>
              <w:t xml:space="preserve"> </w:t>
            </w:r>
            <w:r w:rsidRPr="00F42E71">
              <w:rPr>
                <w:rFonts w:ascii="Arial" w:hAnsi="Arial" w:cs="Arial"/>
                <w:b w:val="0"/>
                <w:spacing w:val="-1"/>
                <w:sz w:val="18"/>
                <w:szCs w:val="18"/>
              </w:rPr>
              <w:t>floodplains</w:t>
            </w:r>
            <w:r w:rsidR="00517547">
              <w:rPr>
                <w:rFonts w:ascii="Arial" w:hAnsi="Arial" w:cs="Arial"/>
                <w:b w:val="0"/>
                <w:spacing w:val="-1"/>
                <w:sz w:val="18"/>
                <w:szCs w:val="18"/>
              </w:rPr>
              <w:t>.</w:t>
            </w:r>
          </w:p>
        </w:tc>
      </w:tr>
      <w:tr w:rsidR="00F42E71" w:rsidRPr="00F42E71" w14:paraId="774AD4BE" w14:textId="77777777" w:rsidTr="00474B19">
        <w:trPr>
          <w:trHeight w:hRule="exact" w:val="736"/>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3F329100" w14:textId="77777777" w:rsidR="00F42E71" w:rsidRPr="00F42E71" w:rsidRDefault="00F42E71" w:rsidP="00517547">
            <w:pPr>
              <w:pStyle w:val="TableParagraph"/>
              <w:spacing w:before="60" w:after="60" w:line="280" w:lineRule="exact"/>
              <w:ind w:left="102"/>
              <w:rPr>
                <w:rFonts w:ascii="Arial" w:eastAsia="Century Gothic" w:hAnsi="Arial" w:cs="Arial"/>
                <w:b w:val="0"/>
                <w:sz w:val="18"/>
                <w:szCs w:val="18"/>
              </w:rPr>
            </w:pPr>
            <w:r w:rsidRPr="00F42E71">
              <w:rPr>
                <w:rFonts w:ascii="Arial" w:hAnsi="Arial" w:cs="Arial"/>
                <w:b w:val="0"/>
                <w:spacing w:val="-1"/>
                <w:sz w:val="18"/>
                <w:szCs w:val="18"/>
              </w:rPr>
              <w:t>INVERTEBRATES</w:t>
            </w:r>
          </w:p>
        </w:tc>
        <w:tc>
          <w:tcPr>
            <w:cnfStyle w:val="000100000000" w:firstRow="0" w:lastRow="0" w:firstColumn="0" w:lastColumn="1" w:oddVBand="0" w:evenVBand="0" w:oddHBand="0" w:evenHBand="0" w:firstRowFirstColumn="0" w:firstRowLastColumn="0" w:lastRowFirstColumn="0" w:lastRowLastColumn="0"/>
            <w:tcW w:w="7277" w:type="dxa"/>
            <w:gridSpan w:val="3"/>
            <w:vAlign w:val="center"/>
          </w:tcPr>
          <w:p w14:paraId="11F1760F" w14:textId="77777777" w:rsidR="00F42E71" w:rsidRPr="00F42E71" w:rsidRDefault="00F42E71" w:rsidP="00474B19">
            <w:pPr>
              <w:pStyle w:val="TableParagraph"/>
              <w:spacing w:before="60" w:after="60" w:line="280" w:lineRule="exact"/>
              <w:ind w:left="80"/>
              <w:jc w:val="both"/>
              <w:rPr>
                <w:rFonts w:ascii="Arial" w:eastAsia="Century Gothic" w:hAnsi="Arial" w:cs="Arial"/>
                <w:b w:val="0"/>
                <w:sz w:val="18"/>
                <w:szCs w:val="18"/>
              </w:rPr>
            </w:pPr>
            <w:r w:rsidRPr="00F42E71">
              <w:rPr>
                <w:rFonts w:ascii="Arial" w:hAnsi="Arial" w:cs="Arial"/>
                <w:b w:val="0"/>
                <w:spacing w:val="-3"/>
                <w:sz w:val="18"/>
                <w:szCs w:val="18"/>
              </w:rPr>
              <w:t>Provide</w:t>
            </w:r>
            <w:r w:rsidRPr="00F42E71">
              <w:rPr>
                <w:rFonts w:ascii="Arial" w:hAnsi="Arial" w:cs="Arial"/>
                <w:b w:val="0"/>
                <w:spacing w:val="-7"/>
                <w:sz w:val="18"/>
                <w:szCs w:val="18"/>
              </w:rPr>
              <w:t xml:space="preserve"> </w:t>
            </w:r>
            <w:r w:rsidRPr="00F42E71">
              <w:rPr>
                <w:rFonts w:ascii="Arial" w:hAnsi="Arial" w:cs="Arial"/>
                <w:b w:val="0"/>
                <w:spacing w:val="-2"/>
                <w:sz w:val="18"/>
                <w:szCs w:val="18"/>
              </w:rPr>
              <w:t>habitat</w:t>
            </w:r>
            <w:r w:rsidRPr="00F42E71">
              <w:rPr>
                <w:rFonts w:ascii="Arial" w:hAnsi="Arial" w:cs="Arial"/>
                <w:b w:val="0"/>
                <w:spacing w:val="-5"/>
                <w:sz w:val="18"/>
                <w:szCs w:val="18"/>
              </w:rPr>
              <w:t xml:space="preserve"> </w:t>
            </w:r>
            <w:r w:rsidRPr="00F42E71">
              <w:rPr>
                <w:rFonts w:ascii="Arial" w:hAnsi="Arial" w:cs="Arial"/>
                <w:b w:val="0"/>
                <w:spacing w:val="-3"/>
                <w:sz w:val="18"/>
                <w:szCs w:val="18"/>
              </w:rPr>
              <w:t>(e.g.</w:t>
            </w:r>
            <w:r w:rsidRPr="00F42E71">
              <w:rPr>
                <w:rFonts w:ascii="Arial" w:hAnsi="Arial" w:cs="Arial"/>
                <w:b w:val="0"/>
                <w:spacing w:val="-7"/>
                <w:sz w:val="18"/>
                <w:szCs w:val="18"/>
              </w:rPr>
              <w:t xml:space="preserve"> </w:t>
            </w:r>
            <w:r w:rsidRPr="00F42E71">
              <w:rPr>
                <w:rFonts w:ascii="Arial" w:hAnsi="Arial" w:cs="Arial"/>
                <w:b w:val="0"/>
                <w:spacing w:val="-2"/>
                <w:sz w:val="18"/>
                <w:szCs w:val="18"/>
              </w:rPr>
              <w:t>pools</w:t>
            </w:r>
            <w:r w:rsidRPr="00F42E71">
              <w:rPr>
                <w:rFonts w:ascii="Arial" w:hAnsi="Arial" w:cs="Arial"/>
                <w:b w:val="0"/>
                <w:spacing w:val="-8"/>
                <w:sz w:val="18"/>
                <w:szCs w:val="18"/>
              </w:rPr>
              <w:t xml:space="preserve"> </w:t>
            </w:r>
            <w:r w:rsidRPr="00F42E71">
              <w:rPr>
                <w:rFonts w:ascii="Arial" w:hAnsi="Arial" w:cs="Arial"/>
                <w:b w:val="0"/>
                <w:spacing w:val="-1"/>
                <w:sz w:val="18"/>
                <w:szCs w:val="18"/>
              </w:rPr>
              <w:t>and</w:t>
            </w:r>
            <w:r w:rsidRPr="00F42E71">
              <w:rPr>
                <w:rFonts w:ascii="Arial" w:hAnsi="Arial" w:cs="Arial"/>
                <w:b w:val="0"/>
                <w:spacing w:val="-9"/>
                <w:sz w:val="18"/>
                <w:szCs w:val="18"/>
              </w:rPr>
              <w:t xml:space="preserve"> </w:t>
            </w:r>
            <w:r w:rsidRPr="00F42E71">
              <w:rPr>
                <w:rFonts w:ascii="Arial" w:hAnsi="Arial" w:cs="Arial"/>
                <w:b w:val="0"/>
                <w:spacing w:val="-2"/>
                <w:sz w:val="18"/>
                <w:szCs w:val="18"/>
              </w:rPr>
              <w:t>riffles)</w:t>
            </w:r>
            <w:r w:rsidRPr="00F42E71">
              <w:rPr>
                <w:rFonts w:ascii="Arial" w:hAnsi="Arial" w:cs="Arial"/>
                <w:b w:val="0"/>
                <w:spacing w:val="-9"/>
                <w:sz w:val="18"/>
                <w:szCs w:val="18"/>
              </w:rPr>
              <w:t xml:space="preserve"> </w:t>
            </w:r>
            <w:r w:rsidRPr="00F42E71">
              <w:rPr>
                <w:rFonts w:ascii="Arial" w:hAnsi="Arial" w:cs="Arial"/>
                <w:b w:val="0"/>
                <w:spacing w:val="-2"/>
                <w:sz w:val="18"/>
                <w:szCs w:val="18"/>
              </w:rPr>
              <w:t>and</w:t>
            </w:r>
            <w:r w:rsidRPr="00F42E71">
              <w:rPr>
                <w:rFonts w:ascii="Arial" w:hAnsi="Arial" w:cs="Arial"/>
                <w:b w:val="0"/>
                <w:spacing w:val="-9"/>
                <w:sz w:val="18"/>
                <w:szCs w:val="18"/>
              </w:rPr>
              <w:t xml:space="preserve"> </w:t>
            </w:r>
            <w:r w:rsidRPr="00F42E71">
              <w:rPr>
                <w:rFonts w:ascii="Arial" w:hAnsi="Arial" w:cs="Arial"/>
                <w:b w:val="0"/>
                <w:spacing w:val="-3"/>
                <w:sz w:val="18"/>
                <w:szCs w:val="18"/>
              </w:rPr>
              <w:t>conditions</w:t>
            </w:r>
            <w:r w:rsidRPr="00F42E71">
              <w:rPr>
                <w:rFonts w:ascii="Arial" w:hAnsi="Arial" w:cs="Arial"/>
                <w:b w:val="0"/>
                <w:spacing w:val="-6"/>
                <w:sz w:val="18"/>
                <w:szCs w:val="18"/>
              </w:rPr>
              <w:t xml:space="preserve"> </w:t>
            </w:r>
            <w:r w:rsidRPr="00F42E71">
              <w:rPr>
                <w:rFonts w:ascii="Arial" w:hAnsi="Arial" w:cs="Arial"/>
                <w:b w:val="0"/>
                <w:spacing w:val="-2"/>
                <w:sz w:val="18"/>
                <w:szCs w:val="18"/>
              </w:rPr>
              <w:t>(low</w:t>
            </w:r>
            <w:r w:rsidRPr="00F42E71">
              <w:rPr>
                <w:rFonts w:ascii="Arial" w:hAnsi="Arial" w:cs="Arial"/>
                <w:b w:val="0"/>
                <w:spacing w:val="-8"/>
                <w:sz w:val="18"/>
                <w:szCs w:val="18"/>
              </w:rPr>
              <w:t xml:space="preserve"> </w:t>
            </w:r>
            <w:r w:rsidRPr="00F42E71">
              <w:rPr>
                <w:rFonts w:ascii="Arial" w:hAnsi="Arial" w:cs="Arial"/>
                <w:b w:val="0"/>
                <w:spacing w:val="-3"/>
                <w:sz w:val="18"/>
                <w:szCs w:val="18"/>
              </w:rPr>
              <w:t>flows,</w:t>
            </w:r>
            <w:r w:rsidRPr="00F42E71">
              <w:rPr>
                <w:rFonts w:ascii="Arial" w:hAnsi="Arial" w:cs="Arial"/>
                <w:b w:val="0"/>
                <w:spacing w:val="-10"/>
                <w:sz w:val="18"/>
                <w:szCs w:val="18"/>
              </w:rPr>
              <w:t xml:space="preserve"> </w:t>
            </w:r>
            <w:proofErr w:type="spellStart"/>
            <w:r w:rsidRPr="00F42E71">
              <w:rPr>
                <w:rFonts w:ascii="Arial" w:hAnsi="Arial" w:cs="Arial"/>
                <w:b w:val="0"/>
                <w:spacing w:val="-2"/>
                <w:sz w:val="18"/>
                <w:szCs w:val="18"/>
              </w:rPr>
              <w:t>freshes</w:t>
            </w:r>
            <w:proofErr w:type="spellEnd"/>
            <w:r w:rsidRPr="00F42E71">
              <w:rPr>
                <w:rFonts w:ascii="Arial" w:hAnsi="Arial" w:cs="Arial"/>
                <w:b w:val="0"/>
                <w:spacing w:val="-2"/>
                <w:sz w:val="18"/>
                <w:szCs w:val="18"/>
              </w:rPr>
              <w:t>,</w:t>
            </w:r>
            <w:r w:rsidRPr="00F42E71">
              <w:rPr>
                <w:rFonts w:ascii="Arial" w:hAnsi="Arial" w:cs="Arial"/>
                <w:b w:val="0"/>
                <w:spacing w:val="-10"/>
                <w:sz w:val="18"/>
                <w:szCs w:val="18"/>
              </w:rPr>
              <w:t xml:space="preserve"> </w:t>
            </w:r>
            <w:proofErr w:type="gramStart"/>
            <w:r w:rsidRPr="00F42E71">
              <w:rPr>
                <w:rFonts w:ascii="Arial" w:hAnsi="Arial" w:cs="Arial"/>
                <w:b w:val="0"/>
                <w:spacing w:val="-2"/>
                <w:sz w:val="18"/>
                <w:szCs w:val="18"/>
              </w:rPr>
              <w:t>scouring</w:t>
            </w:r>
            <w:proofErr w:type="gramEnd"/>
            <w:r w:rsidRPr="00F42E71">
              <w:rPr>
                <w:rFonts w:ascii="Arial" w:hAnsi="Arial" w:cs="Arial"/>
                <w:b w:val="0"/>
                <w:spacing w:val="-9"/>
                <w:sz w:val="18"/>
                <w:szCs w:val="18"/>
              </w:rPr>
              <w:t xml:space="preserve"> </w:t>
            </w:r>
            <w:r w:rsidRPr="00F42E71">
              <w:rPr>
                <w:rFonts w:ascii="Arial" w:hAnsi="Arial" w:cs="Arial"/>
                <w:b w:val="0"/>
                <w:spacing w:val="-3"/>
                <w:sz w:val="18"/>
                <w:szCs w:val="18"/>
              </w:rPr>
              <w:t>flows)</w:t>
            </w:r>
            <w:r w:rsidRPr="00F42E71">
              <w:rPr>
                <w:rFonts w:ascii="Arial" w:hAnsi="Arial" w:cs="Arial"/>
                <w:b w:val="0"/>
                <w:spacing w:val="-9"/>
                <w:sz w:val="18"/>
                <w:szCs w:val="18"/>
              </w:rPr>
              <w:t xml:space="preserve"> </w:t>
            </w:r>
            <w:r w:rsidRPr="00F42E71">
              <w:rPr>
                <w:rFonts w:ascii="Arial" w:hAnsi="Arial" w:cs="Arial"/>
                <w:b w:val="0"/>
                <w:spacing w:val="-2"/>
                <w:sz w:val="18"/>
                <w:szCs w:val="18"/>
              </w:rPr>
              <w:t>to</w:t>
            </w:r>
            <w:r w:rsidRPr="00F42E71">
              <w:rPr>
                <w:rFonts w:ascii="Arial" w:hAnsi="Arial" w:cs="Arial"/>
                <w:b w:val="0"/>
                <w:spacing w:val="58"/>
                <w:w w:val="99"/>
                <w:sz w:val="18"/>
                <w:szCs w:val="18"/>
              </w:rPr>
              <w:t xml:space="preserve"> </w:t>
            </w:r>
            <w:r w:rsidRPr="00F42E71">
              <w:rPr>
                <w:rFonts w:ascii="Arial" w:hAnsi="Arial" w:cs="Arial"/>
                <w:b w:val="0"/>
                <w:spacing w:val="-3"/>
                <w:sz w:val="18"/>
                <w:szCs w:val="18"/>
              </w:rPr>
              <w:t>maintain</w:t>
            </w:r>
            <w:r w:rsidRPr="00F42E71">
              <w:rPr>
                <w:rFonts w:ascii="Arial" w:hAnsi="Arial" w:cs="Arial"/>
                <w:b w:val="0"/>
                <w:spacing w:val="-9"/>
                <w:sz w:val="18"/>
                <w:szCs w:val="18"/>
              </w:rPr>
              <w:t xml:space="preserve"> </w:t>
            </w:r>
            <w:r w:rsidRPr="00F42E71">
              <w:rPr>
                <w:rFonts w:ascii="Arial" w:hAnsi="Arial" w:cs="Arial"/>
                <w:b w:val="0"/>
                <w:spacing w:val="-3"/>
                <w:sz w:val="18"/>
                <w:szCs w:val="18"/>
              </w:rPr>
              <w:t>/improve</w:t>
            </w:r>
            <w:r w:rsidRPr="00F42E71">
              <w:rPr>
                <w:rFonts w:ascii="Arial" w:hAnsi="Arial" w:cs="Arial"/>
                <w:b w:val="0"/>
                <w:spacing w:val="-7"/>
                <w:sz w:val="18"/>
                <w:szCs w:val="18"/>
              </w:rPr>
              <w:t xml:space="preserve"> </w:t>
            </w:r>
            <w:r w:rsidRPr="00F42E71">
              <w:rPr>
                <w:rFonts w:ascii="Arial" w:hAnsi="Arial" w:cs="Arial"/>
                <w:b w:val="0"/>
                <w:spacing w:val="-3"/>
                <w:sz w:val="18"/>
                <w:szCs w:val="18"/>
              </w:rPr>
              <w:t>micro</w:t>
            </w:r>
            <w:r w:rsidRPr="00F42E71">
              <w:rPr>
                <w:rFonts w:ascii="Arial" w:hAnsi="Arial" w:cs="Arial"/>
                <w:b w:val="0"/>
                <w:spacing w:val="-10"/>
                <w:sz w:val="18"/>
                <w:szCs w:val="18"/>
              </w:rPr>
              <w:t xml:space="preserve"> </w:t>
            </w:r>
            <w:r w:rsidRPr="00F42E71">
              <w:rPr>
                <w:rFonts w:ascii="Arial" w:hAnsi="Arial" w:cs="Arial"/>
                <w:b w:val="0"/>
                <w:spacing w:val="-2"/>
                <w:sz w:val="18"/>
                <w:szCs w:val="18"/>
              </w:rPr>
              <w:t>and</w:t>
            </w:r>
            <w:r w:rsidRPr="00F42E71">
              <w:rPr>
                <w:rFonts w:ascii="Arial" w:hAnsi="Arial" w:cs="Arial"/>
                <w:b w:val="0"/>
                <w:spacing w:val="-9"/>
                <w:sz w:val="18"/>
                <w:szCs w:val="18"/>
              </w:rPr>
              <w:t xml:space="preserve"> </w:t>
            </w:r>
            <w:r w:rsidRPr="00F42E71">
              <w:rPr>
                <w:rFonts w:ascii="Arial" w:hAnsi="Arial" w:cs="Arial"/>
                <w:b w:val="0"/>
                <w:spacing w:val="-3"/>
                <w:sz w:val="18"/>
                <w:szCs w:val="18"/>
              </w:rPr>
              <w:t>macroinvertebrate</w:t>
            </w:r>
            <w:r w:rsidRPr="00F42E71">
              <w:rPr>
                <w:rFonts w:ascii="Arial" w:hAnsi="Arial" w:cs="Arial"/>
                <w:b w:val="0"/>
                <w:spacing w:val="-24"/>
                <w:sz w:val="18"/>
                <w:szCs w:val="18"/>
              </w:rPr>
              <w:t xml:space="preserve"> </w:t>
            </w:r>
            <w:r w:rsidRPr="00F42E71">
              <w:rPr>
                <w:rFonts w:ascii="Arial" w:hAnsi="Arial" w:cs="Arial"/>
                <w:b w:val="0"/>
                <w:spacing w:val="-3"/>
                <w:sz w:val="18"/>
                <w:szCs w:val="18"/>
              </w:rPr>
              <w:t>condition</w:t>
            </w:r>
            <w:r w:rsidRPr="00F42E71">
              <w:rPr>
                <w:rFonts w:ascii="Arial" w:hAnsi="Arial" w:cs="Arial"/>
                <w:b w:val="0"/>
                <w:spacing w:val="-8"/>
                <w:sz w:val="18"/>
                <w:szCs w:val="18"/>
              </w:rPr>
              <w:t xml:space="preserve"> </w:t>
            </w:r>
            <w:r w:rsidRPr="00F42E71">
              <w:rPr>
                <w:rFonts w:ascii="Arial" w:hAnsi="Arial" w:cs="Arial"/>
                <w:b w:val="0"/>
                <w:spacing w:val="-2"/>
                <w:sz w:val="18"/>
                <w:szCs w:val="18"/>
              </w:rPr>
              <w:t>and</w:t>
            </w:r>
            <w:r w:rsidRPr="00F42E71">
              <w:rPr>
                <w:rFonts w:ascii="Arial" w:hAnsi="Arial" w:cs="Arial"/>
                <w:b w:val="0"/>
                <w:spacing w:val="-11"/>
                <w:sz w:val="18"/>
                <w:szCs w:val="18"/>
              </w:rPr>
              <w:t xml:space="preserve"> </w:t>
            </w:r>
            <w:r w:rsidRPr="00F42E71">
              <w:rPr>
                <w:rFonts w:ascii="Arial" w:hAnsi="Arial" w:cs="Arial"/>
                <w:b w:val="0"/>
                <w:spacing w:val="-3"/>
                <w:sz w:val="18"/>
                <w:szCs w:val="18"/>
              </w:rPr>
              <w:t>diversity.</w:t>
            </w:r>
          </w:p>
        </w:tc>
      </w:tr>
      <w:tr w:rsidR="00F42E71" w:rsidRPr="00F42E71" w14:paraId="156A5272" w14:textId="77777777" w:rsidTr="00474B19">
        <w:trPr>
          <w:cnfStyle w:val="000000100000" w:firstRow="0" w:lastRow="0" w:firstColumn="0" w:lastColumn="0" w:oddVBand="0" w:evenVBand="0" w:oddHBand="1" w:evenHBand="0" w:firstRowFirstColumn="0" w:firstRowLastColumn="0" w:lastRowFirstColumn="0" w:lastRowLastColumn="0"/>
          <w:trHeight w:hRule="exact" w:val="690"/>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bottom w:val="none" w:sz="0" w:space="0" w:color="auto"/>
            </w:tcBorders>
            <w:vAlign w:val="center"/>
          </w:tcPr>
          <w:p w14:paraId="0CD07F2D" w14:textId="77777777" w:rsidR="00F42E71" w:rsidRPr="00F42E71" w:rsidRDefault="00F42E71" w:rsidP="00517547">
            <w:pPr>
              <w:pStyle w:val="TableParagraph"/>
              <w:spacing w:before="60" w:after="60" w:line="280" w:lineRule="exact"/>
              <w:ind w:left="102"/>
              <w:rPr>
                <w:rFonts w:ascii="Arial" w:eastAsia="Century Gothic" w:hAnsi="Arial" w:cs="Arial"/>
                <w:b w:val="0"/>
                <w:sz w:val="18"/>
                <w:szCs w:val="18"/>
              </w:rPr>
            </w:pPr>
            <w:r w:rsidRPr="00F42E71">
              <w:rPr>
                <w:rFonts w:ascii="Arial" w:hAnsi="Arial" w:cs="Arial"/>
                <w:b w:val="0"/>
                <w:spacing w:val="-1"/>
                <w:sz w:val="18"/>
                <w:szCs w:val="18"/>
              </w:rPr>
              <w:t>OTHER</w:t>
            </w:r>
            <w:r w:rsidRPr="00F42E71">
              <w:rPr>
                <w:rFonts w:ascii="Arial" w:hAnsi="Arial" w:cs="Arial"/>
                <w:b w:val="0"/>
                <w:spacing w:val="-5"/>
                <w:sz w:val="18"/>
                <w:szCs w:val="18"/>
              </w:rPr>
              <w:t xml:space="preserve"> </w:t>
            </w:r>
            <w:r w:rsidRPr="00F42E71">
              <w:rPr>
                <w:rFonts w:ascii="Arial" w:hAnsi="Arial" w:cs="Arial"/>
                <w:b w:val="0"/>
                <w:spacing w:val="-1"/>
                <w:sz w:val="18"/>
                <w:szCs w:val="18"/>
              </w:rPr>
              <w:t>VERTEBRATES</w:t>
            </w:r>
          </w:p>
        </w:tc>
        <w:tc>
          <w:tcPr>
            <w:cnfStyle w:val="000100000000" w:firstRow="0" w:lastRow="0" w:firstColumn="0" w:lastColumn="1" w:oddVBand="0" w:evenVBand="0" w:oddHBand="0" w:evenHBand="0" w:firstRowFirstColumn="0" w:firstRowLastColumn="0" w:lastRowFirstColumn="0" w:lastRowLastColumn="0"/>
            <w:tcW w:w="7277" w:type="dxa"/>
            <w:gridSpan w:val="3"/>
            <w:tcBorders>
              <w:top w:val="none" w:sz="0" w:space="0" w:color="auto"/>
              <w:bottom w:val="none" w:sz="0" w:space="0" w:color="auto"/>
            </w:tcBorders>
            <w:vAlign w:val="center"/>
          </w:tcPr>
          <w:p w14:paraId="35ABA875" w14:textId="3ABAA2C9" w:rsidR="00F42E71" w:rsidRPr="00517547" w:rsidRDefault="00F42E71" w:rsidP="00474B19">
            <w:pPr>
              <w:pStyle w:val="TableParagraph"/>
              <w:spacing w:before="60" w:after="60" w:line="280" w:lineRule="exact"/>
              <w:ind w:left="80"/>
              <w:jc w:val="both"/>
              <w:rPr>
                <w:rFonts w:ascii="Arial" w:hAnsi="Arial" w:cs="Arial"/>
                <w:b w:val="0"/>
                <w:spacing w:val="-3"/>
                <w:sz w:val="18"/>
                <w:szCs w:val="18"/>
              </w:rPr>
            </w:pPr>
            <w:r w:rsidRPr="00517547">
              <w:rPr>
                <w:rFonts w:ascii="Arial" w:hAnsi="Arial" w:cs="Arial"/>
                <w:b w:val="0"/>
                <w:spacing w:val="-3"/>
                <w:sz w:val="18"/>
                <w:szCs w:val="18"/>
              </w:rPr>
              <w:t>Provide habitat and</w:t>
            </w:r>
            <w:r w:rsidRPr="00F42E71">
              <w:rPr>
                <w:rFonts w:ascii="Arial" w:hAnsi="Arial" w:cs="Arial"/>
                <w:b w:val="0"/>
                <w:spacing w:val="-3"/>
                <w:sz w:val="18"/>
                <w:szCs w:val="18"/>
              </w:rPr>
              <w:t xml:space="preserve"> </w:t>
            </w:r>
            <w:r w:rsidRPr="00517547">
              <w:rPr>
                <w:rFonts w:ascii="Arial" w:hAnsi="Arial" w:cs="Arial"/>
                <w:b w:val="0"/>
                <w:spacing w:val="-3"/>
                <w:sz w:val="18"/>
                <w:szCs w:val="18"/>
              </w:rPr>
              <w:t>conditions</w:t>
            </w:r>
            <w:r w:rsidRPr="00F42E71">
              <w:rPr>
                <w:rFonts w:ascii="Arial" w:hAnsi="Arial" w:cs="Arial"/>
                <w:b w:val="0"/>
                <w:spacing w:val="-3"/>
                <w:sz w:val="18"/>
                <w:szCs w:val="18"/>
              </w:rPr>
              <w:t xml:space="preserve"> </w:t>
            </w:r>
            <w:r w:rsidRPr="00517547">
              <w:rPr>
                <w:rFonts w:ascii="Arial" w:hAnsi="Arial" w:cs="Arial"/>
                <w:b w:val="0"/>
                <w:spacing w:val="-3"/>
                <w:sz w:val="18"/>
                <w:szCs w:val="18"/>
              </w:rPr>
              <w:t>to</w:t>
            </w:r>
            <w:r w:rsidRPr="00F42E71">
              <w:rPr>
                <w:rFonts w:ascii="Arial" w:hAnsi="Arial" w:cs="Arial"/>
                <w:b w:val="0"/>
                <w:spacing w:val="-3"/>
                <w:sz w:val="18"/>
                <w:szCs w:val="18"/>
              </w:rPr>
              <w:t xml:space="preserve"> </w:t>
            </w:r>
            <w:r w:rsidRPr="00517547">
              <w:rPr>
                <w:rFonts w:ascii="Arial" w:hAnsi="Arial" w:cs="Arial"/>
                <w:b w:val="0"/>
                <w:spacing w:val="-3"/>
                <w:sz w:val="18"/>
                <w:szCs w:val="18"/>
              </w:rPr>
              <w:t>support survival</w:t>
            </w:r>
            <w:r w:rsidRPr="00F42E71">
              <w:rPr>
                <w:rFonts w:ascii="Arial" w:hAnsi="Arial" w:cs="Arial"/>
                <w:b w:val="0"/>
                <w:spacing w:val="-3"/>
                <w:sz w:val="18"/>
                <w:szCs w:val="18"/>
              </w:rPr>
              <w:t xml:space="preserve"> </w:t>
            </w:r>
            <w:r w:rsidRPr="00517547">
              <w:rPr>
                <w:rFonts w:ascii="Arial" w:hAnsi="Arial" w:cs="Arial"/>
                <w:b w:val="0"/>
                <w:spacing w:val="-3"/>
                <w:sz w:val="18"/>
                <w:szCs w:val="18"/>
              </w:rPr>
              <w:t>and recruitment of native</w:t>
            </w:r>
            <w:r w:rsidRPr="00F42E71">
              <w:rPr>
                <w:rFonts w:ascii="Arial" w:hAnsi="Arial" w:cs="Arial"/>
                <w:b w:val="0"/>
                <w:spacing w:val="-3"/>
                <w:sz w:val="18"/>
                <w:szCs w:val="18"/>
              </w:rPr>
              <w:t xml:space="preserve"> </w:t>
            </w:r>
            <w:r w:rsidRPr="00517547">
              <w:rPr>
                <w:rFonts w:ascii="Arial" w:hAnsi="Arial" w:cs="Arial"/>
                <w:b w:val="0"/>
                <w:spacing w:val="-3"/>
                <w:sz w:val="18"/>
                <w:szCs w:val="18"/>
              </w:rPr>
              <w:t xml:space="preserve">aquatic fauna (e.g. platypus, native water rat, frogs, </w:t>
            </w:r>
            <w:proofErr w:type="gramStart"/>
            <w:r w:rsidRPr="00517547">
              <w:rPr>
                <w:rFonts w:ascii="Arial" w:hAnsi="Arial" w:cs="Arial"/>
                <w:b w:val="0"/>
                <w:spacing w:val="-3"/>
                <w:sz w:val="18"/>
                <w:szCs w:val="18"/>
              </w:rPr>
              <w:t>turtles</w:t>
            </w:r>
            <w:proofErr w:type="gramEnd"/>
            <w:r w:rsidRPr="00517547">
              <w:rPr>
                <w:rFonts w:ascii="Arial" w:hAnsi="Arial" w:cs="Arial"/>
                <w:b w:val="0"/>
                <w:spacing w:val="-3"/>
                <w:sz w:val="18"/>
                <w:szCs w:val="18"/>
              </w:rPr>
              <w:t>)</w:t>
            </w:r>
            <w:r w:rsidR="00517547" w:rsidRPr="00517547">
              <w:rPr>
                <w:rFonts w:ascii="Arial" w:hAnsi="Arial" w:cs="Arial"/>
                <w:b w:val="0"/>
                <w:spacing w:val="-3"/>
                <w:sz w:val="18"/>
                <w:szCs w:val="18"/>
              </w:rPr>
              <w:t>.</w:t>
            </w:r>
          </w:p>
        </w:tc>
      </w:tr>
      <w:tr w:rsidR="00F42E71" w:rsidRPr="00F42E71" w14:paraId="619229D5" w14:textId="77777777" w:rsidTr="00474B19">
        <w:trPr>
          <w:trHeight w:hRule="exact" w:val="953"/>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2AE98CE6" w14:textId="77777777" w:rsidR="00F42E71" w:rsidRPr="00F42E71" w:rsidRDefault="00F42E71" w:rsidP="00517547">
            <w:pPr>
              <w:pStyle w:val="TableParagraph"/>
              <w:spacing w:before="60" w:after="60" w:line="280" w:lineRule="exact"/>
              <w:ind w:left="102"/>
              <w:rPr>
                <w:rFonts w:ascii="Arial" w:eastAsia="Century Gothic" w:hAnsi="Arial" w:cs="Arial"/>
                <w:b w:val="0"/>
                <w:sz w:val="18"/>
                <w:szCs w:val="18"/>
              </w:rPr>
            </w:pPr>
            <w:r w:rsidRPr="00F42E71">
              <w:rPr>
                <w:rFonts w:ascii="Arial" w:hAnsi="Arial" w:cs="Arial"/>
                <w:b w:val="0"/>
                <w:color w:val="C00000"/>
                <w:spacing w:val="-1"/>
                <w:sz w:val="18"/>
                <w:szCs w:val="18"/>
              </w:rPr>
              <w:t>CONNECTIVITY</w:t>
            </w:r>
          </w:p>
        </w:tc>
        <w:tc>
          <w:tcPr>
            <w:cnfStyle w:val="000010000000" w:firstRow="0" w:lastRow="0" w:firstColumn="0" w:lastColumn="0" w:oddVBand="1" w:evenVBand="0" w:oddHBand="0" w:evenHBand="0" w:firstRowFirstColumn="0" w:firstRowLastColumn="0" w:lastRowFirstColumn="0" w:lastRowLastColumn="0"/>
            <w:tcW w:w="2865" w:type="dxa"/>
            <w:tcBorders>
              <w:left w:val="none" w:sz="0" w:space="0" w:color="auto"/>
              <w:right w:val="none" w:sz="0" w:space="0" w:color="auto"/>
            </w:tcBorders>
            <w:vAlign w:val="center"/>
          </w:tcPr>
          <w:p w14:paraId="5CCF10D8" w14:textId="205059CD" w:rsidR="00F42E71" w:rsidRPr="00F42E71" w:rsidRDefault="00F42E71" w:rsidP="00474B19">
            <w:pPr>
              <w:pStyle w:val="TableParagraph"/>
              <w:spacing w:before="60" w:after="60" w:line="280" w:lineRule="exact"/>
              <w:ind w:left="80"/>
              <w:jc w:val="both"/>
              <w:rPr>
                <w:rFonts w:ascii="Arial" w:eastAsia="Century Gothic" w:hAnsi="Arial" w:cs="Arial"/>
                <w:sz w:val="18"/>
                <w:szCs w:val="18"/>
              </w:rPr>
            </w:pPr>
            <w:r w:rsidRPr="00F42E71">
              <w:rPr>
                <w:rFonts w:ascii="Arial" w:hAnsi="Arial" w:cs="Arial"/>
                <w:spacing w:val="-1"/>
                <w:sz w:val="18"/>
                <w:szCs w:val="18"/>
              </w:rPr>
              <w:t>Support</w:t>
            </w:r>
            <w:r w:rsidRPr="00F42E71">
              <w:rPr>
                <w:rFonts w:ascii="Arial" w:hAnsi="Arial" w:cs="Arial"/>
                <w:spacing w:val="-9"/>
                <w:sz w:val="18"/>
                <w:szCs w:val="18"/>
              </w:rPr>
              <w:t xml:space="preserve"> </w:t>
            </w:r>
            <w:r w:rsidRPr="00F42E71">
              <w:rPr>
                <w:rFonts w:ascii="Arial" w:hAnsi="Arial" w:cs="Arial"/>
                <w:spacing w:val="-1"/>
                <w:sz w:val="18"/>
                <w:szCs w:val="18"/>
              </w:rPr>
              <w:t>longitudinal</w:t>
            </w:r>
            <w:r w:rsidRPr="00F42E71">
              <w:rPr>
                <w:rFonts w:ascii="Arial" w:hAnsi="Arial" w:cs="Arial"/>
                <w:spacing w:val="-8"/>
                <w:sz w:val="18"/>
                <w:szCs w:val="18"/>
              </w:rPr>
              <w:t xml:space="preserve"> </w:t>
            </w:r>
            <w:r w:rsidRPr="00F42E71">
              <w:rPr>
                <w:rFonts w:ascii="Arial" w:hAnsi="Arial" w:cs="Arial"/>
                <w:spacing w:val="-1"/>
                <w:sz w:val="18"/>
                <w:szCs w:val="18"/>
              </w:rPr>
              <w:t>connectivity</w:t>
            </w:r>
            <w:r w:rsidRPr="00F42E71">
              <w:rPr>
                <w:rFonts w:ascii="Arial" w:hAnsi="Arial" w:cs="Arial"/>
                <w:spacing w:val="-9"/>
                <w:sz w:val="18"/>
                <w:szCs w:val="18"/>
              </w:rPr>
              <w:t xml:space="preserve"> </w:t>
            </w:r>
            <w:r w:rsidRPr="00F42E71">
              <w:rPr>
                <w:rFonts w:ascii="Arial" w:hAnsi="Arial" w:cs="Arial"/>
                <w:spacing w:val="1"/>
                <w:sz w:val="18"/>
                <w:szCs w:val="18"/>
              </w:rPr>
              <w:t>in</w:t>
            </w:r>
            <w:r w:rsidRPr="00F42E71">
              <w:rPr>
                <w:rFonts w:ascii="Arial" w:hAnsi="Arial" w:cs="Arial"/>
                <w:spacing w:val="47"/>
                <w:w w:val="99"/>
                <w:sz w:val="18"/>
                <w:szCs w:val="18"/>
              </w:rPr>
              <w:t xml:space="preserve"> </w:t>
            </w:r>
            <w:r w:rsidRPr="00F42E71">
              <w:rPr>
                <w:rFonts w:ascii="Arial" w:hAnsi="Arial" w:cs="Arial"/>
                <w:spacing w:val="-1"/>
                <w:sz w:val="18"/>
                <w:szCs w:val="18"/>
              </w:rPr>
              <w:t>the</w:t>
            </w:r>
            <w:r w:rsidRPr="00F42E71">
              <w:rPr>
                <w:rFonts w:ascii="Arial" w:hAnsi="Arial" w:cs="Arial"/>
                <w:spacing w:val="-6"/>
                <w:sz w:val="18"/>
                <w:szCs w:val="18"/>
              </w:rPr>
              <w:t xml:space="preserve"> </w:t>
            </w:r>
            <w:r w:rsidRPr="00F42E71">
              <w:rPr>
                <w:rFonts w:ascii="Arial" w:hAnsi="Arial" w:cs="Arial"/>
                <w:spacing w:val="-1"/>
                <w:sz w:val="18"/>
                <w:szCs w:val="18"/>
              </w:rPr>
              <w:t>major</w:t>
            </w:r>
            <w:r w:rsidRPr="00F42E71">
              <w:rPr>
                <w:rFonts w:ascii="Arial" w:hAnsi="Arial" w:cs="Arial"/>
                <w:spacing w:val="-6"/>
                <w:sz w:val="18"/>
                <w:szCs w:val="18"/>
              </w:rPr>
              <w:t xml:space="preserve"> </w:t>
            </w:r>
            <w:r w:rsidRPr="00F42E71">
              <w:rPr>
                <w:rFonts w:ascii="Arial" w:hAnsi="Arial" w:cs="Arial"/>
                <w:spacing w:val="-1"/>
                <w:sz w:val="18"/>
                <w:szCs w:val="18"/>
              </w:rPr>
              <w:t>unregulated</w:t>
            </w:r>
            <w:r w:rsidRPr="00F42E71">
              <w:rPr>
                <w:rFonts w:ascii="Arial" w:hAnsi="Arial" w:cs="Arial"/>
                <w:spacing w:val="-7"/>
                <w:sz w:val="18"/>
                <w:szCs w:val="18"/>
              </w:rPr>
              <w:t xml:space="preserve"> </w:t>
            </w:r>
            <w:r w:rsidRPr="00F42E71">
              <w:rPr>
                <w:rFonts w:ascii="Arial" w:hAnsi="Arial" w:cs="Arial"/>
                <w:spacing w:val="-2"/>
                <w:sz w:val="18"/>
                <w:szCs w:val="18"/>
              </w:rPr>
              <w:t>streams</w:t>
            </w:r>
            <w:r w:rsidR="00474B19">
              <w:rPr>
                <w:rFonts w:ascii="Arial" w:hAnsi="Arial" w:cs="Arial"/>
                <w:spacing w:val="-2"/>
                <w:sz w:val="18"/>
                <w:szCs w:val="18"/>
              </w:rPr>
              <w:t>.</w:t>
            </w:r>
          </w:p>
        </w:tc>
        <w:tc>
          <w:tcPr>
            <w:cnfStyle w:val="000100000000" w:firstRow="0" w:lastRow="0" w:firstColumn="0" w:lastColumn="1" w:oddVBand="0" w:evenVBand="0" w:oddHBand="0" w:evenHBand="0" w:firstRowFirstColumn="0" w:firstRowLastColumn="0" w:lastRowFirstColumn="0" w:lastRowLastColumn="0"/>
            <w:tcW w:w="4412" w:type="dxa"/>
            <w:gridSpan w:val="2"/>
            <w:vAlign w:val="center"/>
          </w:tcPr>
          <w:p w14:paraId="0EC61EA4" w14:textId="4C0EBBED" w:rsidR="00F42E71" w:rsidRPr="00474B19" w:rsidRDefault="00F42E71" w:rsidP="00474B19">
            <w:pPr>
              <w:pStyle w:val="TableParagraph"/>
              <w:spacing w:before="60" w:after="60" w:line="280" w:lineRule="exact"/>
              <w:ind w:left="80"/>
              <w:jc w:val="both"/>
              <w:rPr>
                <w:rFonts w:ascii="Arial" w:hAnsi="Arial" w:cs="Arial"/>
                <w:b w:val="0"/>
                <w:spacing w:val="-1"/>
                <w:sz w:val="18"/>
                <w:szCs w:val="18"/>
              </w:rPr>
            </w:pPr>
            <w:r w:rsidRPr="00F42E71">
              <w:rPr>
                <w:rFonts w:ascii="Arial" w:hAnsi="Arial" w:cs="Arial"/>
                <w:b w:val="0"/>
                <w:spacing w:val="-1"/>
                <w:sz w:val="18"/>
                <w:szCs w:val="18"/>
              </w:rPr>
              <w:t>Support</w:t>
            </w:r>
            <w:r w:rsidRPr="00474B19">
              <w:rPr>
                <w:rFonts w:ascii="Arial" w:hAnsi="Arial" w:cs="Arial"/>
                <w:b w:val="0"/>
                <w:spacing w:val="-1"/>
                <w:sz w:val="18"/>
                <w:szCs w:val="18"/>
              </w:rPr>
              <w:t xml:space="preserve"> </w:t>
            </w:r>
            <w:r w:rsidRPr="00F42E71">
              <w:rPr>
                <w:rFonts w:ascii="Arial" w:hAnsi="Arial" w:cs="Arial"/>
                <w:b w:val="0"/>
                <w:spacing w:val="-1"/>
                <w:sz w:val="18"/>
                <w:szCs w:val="18"/>
              </w:rPr>
              <w:t>lateral</w:t>
            </w:r>
            <w:r w:rsidRPr="00474B19">
              <w:rPr>
                <w:rFonts w:ascii="Arial" w:hAnsi="Arial" w:cs="Arial"/>
                <w:b w:val="0"/>
                <w:spacing w:val="-1"/>
                <w:sz w:val="18"/>
                <w:szCs w:val="18"/>
              </w:rPr>
              <w:t xml:space="preserve"> </w:t>
            </w:r>
            <w:r w:rsidRPr="00F42E71">
              <w:rPr>
                <w:rFonts w:ascii="Arial" w:hAnsi="Arial" w:cs="Arial"/>
                <w:b w:val="0"/>
                <w:spacing w:val="-1"/>
                <w:sz w:val="18"/>
                <w:szCs w:val="18"/>
              </w:rPr>
              <w:t>and</w:t>
            </w:r>
            <w:r w:rsidRPr="00474B19">
              <w:rPr>
                <w:rFonts w:ascii="Arial" w:hAnsi="Arial" w:cs="Arial"/>
                <w:b w:val="0"/>
                <w:spacing w:val="-1"/>
                <w:sz w:val="18"/>
                <w:szCs w:val="18"/>
              </w:rPr>
              <w:t xml:space="preserve"> </w:t>
            </w:r>
            <w:r w:rsidRPr="00F42E71">
              <w:rPr>
                <w:rFonts w:ascii="Arial" w:hAnsi="Arial" w:cs="Arial"/>
                <w:b w:val="0"/>
                <w:spacing w:val="-1"/>
                <w:sz w:val="18"/>
                <w:szCs w:val="18"/>
              </w:rPr>
              <w:t>longitudinal</w:t>
            </w:r>
            <w:r w:rsidRPr="00474B19">
              <w:rPr>
                <w:rFonts w:ascii="Arial" w:hAnsi="Arial" w:cs="Arial"/>
                <w:b w:val="0"/>
                <w:spacing w:val="-1"/>
                <w:sz w:val="18"/>
                <w:szCs w:val="18"/>
              </w:rPr>
              <w:t xml:space="preserve"> </w:t>
            </w:r>
            <w:r w:rsidRPr="00F42E71">
              <w:rPr>
                <w:rFonts w:ascii="Arial" w:hAnsi="Arial" w:cs="Arial"/>
                <w:b w:val="0"/>
                <w:spacing w:val="-1"/>
                <w:sz w:val="18"/>
                <w:szCs w:val="18"/>
              </w:rPr>
              <w:t>(anabranches)</w:t>
            </w:r>
            <w:r w:rsidRPr="00474B19">
              <w:rPr>
                <w:rFonts w:ascii="Arial" w:hAnsi="Arial" w:cs="Arial"/>
                <w:b w:val="0"/>
                <w:spacing w:val="-1"/>
                <w:sz w:val="18"/>
                <w:szCs w:val="18"/>
              </w:rPr>
              <w:t xml:space="preserve"> </w:t>
            </w:r>
            <w:r w:rsidRPr="00F42E71">
              <w:rPr>
                <w:rFonts w:ascii="Arial" w:hAnsi="Arial" w:cs="Arial"/>
                <w:b w:val="0"/>
                <w:spacing w:val="-1"/>
                <w:sz w:val="18"/>
                <w:szCs w:val="18"/>
              </w:rPr>
              <w:t>connectivity</w:t>
            </w:r>
            <w:r w:rsidRPr="00474B19">
              <w:rPr>
                <w:rFonts w:ascii="Arial" w:hAnsi="Arial" w:cs="Arial"/>
                <w:b w:val="0"/>
                <w:spacing w:val="-1"/>
                <w:sz w:val="18"/>
                <w:szCs w:val="18"/>
              </w:rPr>
              <w:t xml:space="preserve"> </w:t>
            </w:r>
            <w:r w:rsidRPr="00F42E71">
              <w:rPr>
                <w:rFonts w:ascii="Arial" w:hAnsi="Arial" w:cs="Arial"/>
                <w:b w:val="0"/>
                <w:spacing w:val="-1"/>
                <w:sz w:val="18"/>
                <w:szCs w:val="18"/>
              </w:rPr>
              <w:t>between</w:t>
            </w:r>
            <w:r w:rsidRPr="00474B19">
              <w:rPr>
                <w:rFonts w:ascii="Arial" w:hAnsi="Arial" w:cs="Arial"/>
                <w:b w:val="0"/>
                <w:spacing w:val="-1"/>
                <w:sz w:val="18"/>
                <w:szCs w:val="18"/>
              </w:rPr>
              <w:t xml:space="preserve"> the </w:t>
            </w:r>
            <w:r w:rsidRPr="00F42E71">
              <w:rPr>
                <w:rFonts w:ascii="Arial" w:hAnsi="Arial" w:cs="Arial"/>
                <w:b w:val="0"/>
                <w:spacing w:val="-1"/>
                <w:sz w:val="18"/>
                <w:szCs w:val="18"/>
              </w:rPr>
              <w:t>river</w:t>
            </w:r>
            <w:r w:rsidR="00474B19">
              <w:rPr>
                <w:rFonts w:ascii="Arial" w:hAnsi="Arial" w:cs="Arial"/>
                <w:b w:val="0"/>
                <w:spacing w:val="-1"/>
                <w:sz w:val="18"/>
                <w:szCs w:val="18"/>
              </w:rPr>
              <w:t>,</w:t>
            </w:r>
            <w:r w:rsidRPr="00474B19">
              <w:rPr>
                <w:rFonts w:ascii="Arial" w:hAnsi="Arial" w:cs="Arial"/>
                <w:b w:val="0"/>
                <w:spacing w:val="-1"/>
                <w:sz w:val="18"/>
                <w:szCs w:val="18"/>
              </w:rPr>
              <w:t xml:space="preserve"> </w:t>
            </w:r>
            <w:r w:rsidRPr="00F42E71">
              <w:rPr>
                <w:rFonts w:ascii="Arial" w:hAnsi="Arial" w:cs="Arial"/>
                <w:b w:val="0"/>
                <w:spacing w:val="-1"/>
                <w:sz w:val="18"/>
                <w:szCs w:val="18"/>
              </w:rPr>
              <w:t>wetlands</w:t>
            </w:r>
            <w:r w:rsidR="00474B19">
              <w:rPr>
                <w:rFonts w:ascii="Arial" w:hAnsi="Arial" w:cs="Arial"/>
                <w:b w:val="0"/>
                <w:spacing w:val="-1"/>
                <w:sz w:val="18"/>
                <w:szCs w:val="18"/>
              </w:rPr>
              <w:t>,</w:t>
            </w:r>
            <w:r w:rsidRPr="00474B19">
              <w:rPr>
                <w:rFonts w:ascii="Arial" w:hAnsi="Arial" w:cs="Arial"/>
                <w:b w:val="0"/>
                <w:spacing w:val="-1"/>
                <w:sz w:val="18"/>
                <w:szCs w:val="18"/>
              </w:rPr>
              <w:t xml:space="preserve"> </w:t>
            </w:r>
            <w:r w:rsidRPr="00F42E71">
              <w:rPr>
                <w:rFonts w:ascii="Arial" w:hAnsi="Arial" w:cs="Arial"/>
                <w:b w:val="0"/>
                <w:spacing w:val="-1"/>
                <w:sz w:val="18"/>
                <w:szCs w:val="18"/>
              </w:rPr>
              <w:t>and</w:t>
            </w:r>
            <w:r w:rsidRPr="00474B19">
              <w:rPr>
                <w:rFonts w:ascii="Arial" w:hAnsi="Arial" w:cs="Arial"/>
                <w:b w:val="0"/>
                <w:spacing w:val="-1"/>
                <w:sz w:val="18"/>
                <w:szCs w:val="18"/>
              </w:rPr>
              <w:t xml:space="preserve"> </w:t>
            </w:r>
            <w:r w:rsidRPr="00F42E71">
              <w:rPr>
                <w:rFonts w:ascii="Arial" w:hAnsi="Arial" w:cs="Arial"/>
                <w:b w:val="0"/>
                <w:spacing w:val="-1"/>
                <w:sz w:val="18"/>
                <w:szCs w:val="18"/>
              </w:rPr>
              <w:t>floodplains</w:t>
            </w:r>
            <w:r w:rsidR="00474B19">
              <w:rPr>
                <w:rFonts w:ascii="Arial" w:hAnsi="Arial" w:cs="Arial"/>
                <w:b w:val="0"/>
                <w:spacing w:val="-1"/>
                <w:sz w:val="18"/>
                <w:szCs w:val="18"/>
              </w:rPr>
              <w:t>.</w:t>
            </w:r>
          </w:p>
        </w:tc>
      </w:tr>
      <w:tr w:rsidR="00F42E71" w:rsidRPr="00F42E71" w14:paraId="2DF39428" w14:textId="77777777" w:rsidTr="00474B19">
        <w:trPr>
          <w:cnfStyle w:val="000000100000" w:firstRow="0" w:lastRow="0" w:firstColumn="0" w:lastColumn="0" w:oddVBand="0" w:evenVBand="0" w:oddHBand="1" w:evenHBand="0" w:firstRowFirstColumn="0" w:firstRowLastColumn="0" w:lastRowFirstColumn="0" w:lastRowLastColumn="0"/>
          <w:trHeight w:hRule="exact" w:val="698"/>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bottom w:val="none" w:sz="0" w:space="0" w:color="auto"/>
            </w:tcBorders>
            <w:vAlign w:val="center"/>
          </w:tcPr>
          <w:p w14:paraId="3F5BA952" w14:textId="77777777" w:rsidR="00F42E71" w:rsidRPr="00F42E71" w:rsidRDefault="00F42E71" w:rsidP="00517547">
            <w:pPr>
              <w:pStyle w:val="TableParagraph"/>
              <w:spacing w:before="60" w:after="60" w:line="280" w:lineRule="exact"/>
              <w:ind w:left="102"/>
              <w:rPr>
                <w:rFonts w:ascii="Arial" w:eastAsia="Century Gothic" w:hAnsi="Arial" w:cs="Arial"/>
                <w:b w:val="0"/>
                <w:sz w:val="18"/>
                <w:szCs w:val="18"/>
              </w:rPr>
            </w:pPr>
            <w:r w:rsidRPr="00F42E71">
              <w:rPr>
                <w:rFonts w:ascii="Arial" w:hAnsi="Arial" w:cs="Arial"/>
                <w:b w:val="0"/>
                <w:spacing w:val="-1"/>
                <w:sz w:val="18"/>
                <w:szCs w:val="18"/>
              </w:rPr>
              <w:t>PROCESSES</w:t>
            </w:r>
          </w:p>
        </w:tc>
        <w:tc>
          <w:tcPr>
            <w:cnfStyle w:val="000100000000" w:firstRow="0" w:lastRow="0" w:firstColumn="0" w:lastColumn="1" w:oddVBand="0" w:evenVBand="0" w:oddHBand="0" w:evenHBand="0" w:firstRowFirstColumn="0" w:firstRowLastColumn="0" w:lastRowFirstColumn="0" w:lastRowLastColumn="0"/>
            <w:tcW w:w="7277" w:type="dxa"/>
            <w:gridSpan w:val="3"/>
            <w:tcBorders>
              <w:top w:val="none" w:sz="0" w:space="0" w:color="auto"/>
              <w:bottom w:val="none" w:sz="0" w:space="0" w:color="auto"/>
            </w:tcBorders>
            <w:vAlign w:val="center"/>
          </w:tcPr>
          <w:p w14:paraId="3A7B7991" w14:textId="7023488B" w:rsidR="00F42E71" w:rsidRPr="00517547" w:rsidRDefault="00F42E71" w:rsidP="00474B19">
            <w:pPr>
              <w:pStyle w:val="TableParagraph"/>
              <w:spacing w:before="60" w:after="60" w:line="280" w:lineRule="exact"/>
              <w:ind w:left="102"/>
              <w:jc w:val="both"/>
              <w:rPr>
                <w:rFonts w:ascii="Arial" w:hAnsi="Arial" w:cs="Arial"/>
                <w:b w:val="0"/>
                <w:spacing w:val="-1"/>
                <w:sz w:val="18"/>
                <w:szCs w:val="18"/>
              </w:rPr>
            </w:pPr>
            <w:r w:rsidRPr="00517547">
              <w:rPr>
                <w:rFonts w:ascii="Arial" w:hAnsi="Arial" w:cs="Arial"/>
                <w:b w:val="0"/>
                <w:spacing w:val="-1"/>
                <w:sz w:val="18"/>
                <w:szCs w:val="18"/>
              </w:rPr>
              <w:t xml:space="preserve">Support primary production, nutrient and carbon cycling and biotic dispersal </w:t>
            </w:r>
            <w:r w:rsidRPr="00F42E71">
              <w:rPr>
                <w:rFonts w:ascii="Arial" w:hAnsi="Arial" w:cs="Arial"/>
                <w:b w:val="0"/>
                <w:spacing w:val="-1"/>
                <w:sz w:val="18"/>
                <w:szCs w:val="18"/>
              </w:rPr>
              <w:t>and</w:t>
            </w:r>
            <w:r w:rsidRPr="00517547">
              <w:rPr>
                <w:rFonts w:ascii="Arial" w:hAnsi="Arial" w:cs="Arial"/>
                <w:b w:val="0"/>
                <w:spacing w:val="-1"/>
                <w:sz w:val="18"/>
                <w:szCs w:val="18"/>
              </w:rPr>
              <w:t xml:space="preserve"> movement</w:t>
            </w:r>
            <w:r w:rsidR="00517547">
              <w:rPr>
                <w:rFonts w:ascii="Arial" w:hAnsi="Arial" w:cs="Arial"/>
                <w:b w:val="0"/>
                <w:spacing w:val="-1"/>
                <w:sz w:val="18"/>
                <w:szCs w:val="18"/>
              </w:rPr>
              <w:t>.</w:t>
            </w:r>
          </w:p>
        </w:tc>
      </w:tr>
      <w:tr w:rsidR="00F42E71" w:rsidRPr="00F42E71" w14:paraId="203605BC" w14:textId="77777777" w:rsidTr="00474B19">
        <w:trPr>
          <w:trHeight w:hRule="exact" w:val="992"/>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74878C42" w14:textId="77777777" w:rsidR="00F42E71" w:rsidRPr="00F42E71" w:rsidRDefault="00F42E71" w:rsidP="00517547">
            <w:pPr>
              <w:pStyle w:val="TableParagraph"/>
              <w:spacing w:before="60" w:after="60" w:line="280" w:lineRule="exact"/>
              <w:ind w:left="102"/>
              <w:rPr>
                <w:rFonts w:ascii="Arial" w:eastAsia="Century Gothic" w:hAnsi="Arial" w:cs="Arial"/>
                <w:b w:val="0"/>
                <w:sz w:val="18"/>
                <w:szCs w:val="18"/>
              </w:rPr>
            </w:pPr>
            <w:r w:rsidRPr="00F42E71">
              <w:rPr>
                <w:rFonts w:ascii="Arial" w:hAnsi="Arial" w:cs="Arial"/>
                <w:b w:val="0"/>
                <w:sz w:val="18"/>
                <w:szCs w:val="18"/>
              </w:rPr>
              <w:t>WATER</w:t>
            </w:r>
            <w:r w:rsidRPr="00F42E71">
              <w:rPr>
                <w:rFonts w:ascii="Arial" w:hAnsi="Arial" w:cs="Arial"/>
                <w:b w:val="0"/>
                <w:spacing w:val="-9"/>
                <w:sz w:val="18"/>
                <w:szCs w:val="18"/>
              </w:rPr>
              <w:t xml:space="preserve"> </w:t>
            </w:r>
            <w:r w:rsidRPr="00F42E71">
              <w:rPr>
                <w:rFonts w:ascii="Arial" w:hAnsi="Arial" w:cs="Arial"/>
                <w:b w:val="0"/>
                <w:spacing w:val="-1"/>
                <w:sz w:val="18"/>
                <w:szCs w:val="18"/>
              </w:rPr>
              <w:t>QUALITY</w:t>
            </w:r>
          </w:p>
        </w:tc>
        <w:tc>
          <w:tcPr>
            <w:cnfStyle w:val="000010000000" w:firstRow="0" w:lastRow="0" w:firstColumn="0" w:lastColumn="0" w:oddVBand="1" w:evenVBand="0" w:oddHBand="0" w:evenHBand="0" w:firstRowFirstColumn="0" w:firstRowLastColumn="0" w:lastRowFirstColumn="0" w:lastRowLastColumn="0"/>
            <w:tcW w:w="2865" w:type="dxa"/>
            <w:tcBorders>
              <w:left w:val="none" w:sz="0" w:space="0" w:color="auto"/>
              <w:right w:val="none" w:sz="0" w:space="0" w:color="auto"/>
            </w:tcBorders>
            <w:vAlign w:val="center"/>
          </w:tcPr>
          <w:p w14:paraId="0F1CB5FE" w14:textId="14A2E6C0" w:rsidR="00F42E71" w:rsidRPr="00F42E71" w:rsidRDefault="00F42E71" w:rsidP="00474B19">
            <w:pPr>
              <w:pStyle w:val="TableParagraph"/>
              <w:spacing w:before="60" w:after="60" w:line="280" w:lineRule="exact"/>
              <w:ind w:left="80" w:right="69"/>
              <w:jc w:val="both"/>
              <w:rPr>
                <w:rFonts w:ascii="Arial" w:eastAsia="Century Gothic" w:hAnsi="Arial" w:cs="Arial"/>
                <w:sz w:val="18"/>
                <w:szCs w:val="18"/>
              </w:rPr>
            </w:pPr>
            <w:r w:rsidRPr="00F42E71">
              <w:rPr>
                <w:rFonts w:ascii="Arial" w:hAnsi="Arial" w:cs="Arial"/>
                <w:spacing w:val="-1"/>
                <w:sz w:val="18"/>
                <w:szCs w:val="18"/>
              </w:rPr>
              <w:t>Maintain</w:t>
            </w:r>
            <w:r w:rsidRPr="00F42E71">
              <w:rPr>
                <w:rFonts w:ascii="Arial" w:hAnsi="Arial" w:cs="Arial"/>
                <w:spacing w:val="-3"/>
                <w:sz w:val="18"/>
                <w:szCs w:val="18"/>
              </w:rPr>
              <w:t xml:space="preserve"> </w:t>
            </w:r>
            <w:r w:rsidRPr="00F42E71">
              <w:rPr>
                <w:rFonts w:ascii="Arial" w:hAnsi="Arial" w:cs="Arial"/>
                <w:spacing w:val="-1"/>
                <w:sz w:val="18"/>
                <w:szCs w:val="18"/>
              </w:rPr>
              <w:t>water</w:t>
            </w:r>
            <w:r w:rsidRPr="00F42E71">
              <w:rPr>
                <w:rFonts w:ascii="Arial" w:hAnsi="Arial" w:cs="Arial"/>
                <w:spacing w:val="-3"/>
                <w:sz w:val="18"/>
                <w:szCs w:val="18"/>
              </w:rPr>
              <w:t xml:space="preserve"> </w:t>
            </w:r>
            <w:r w:rsidRPr="00F42E71">
              <w:rPr>
                <w:rFonts w:ascii="Arial" w:hAnsi="Arial" w:cs="Arial"/>
                <w:spacing w:val="-1"/>
                <w:sz w:val="18"/>
                <w:szCs w:val="18"/>
              </w:rPr>
              <w:t>quality within</w:t>
            </w:r>
            <w:r w:rsidRPr="00F42E71">
              <w:rPr>
                <w:rFonts w:ascii="Arial" w:hAnsi="Arial" w:cs="Arial"/>
                <w:spacing w:val="-3"/>
                <w:sz w:val="18"/>
                <w:szCs w:val="18"/>
              </w:rPr>
              <w:t xml:space="preserve"> </w:t>
            </w:r>
            <w:r w:rsidRPr="00F42E71">
              <w:rPr>
                <w:rFonts w:ascii="Arial" w:hAnsi="Arial" w:cs="Arial"/>
                <w:spacing w:val="-1"/>
                <w:sz w:val="18"/>
                <w:szCs w:val="18"/>
              </w:rPr>
              <w:t>channels</w:t>
            </w:r>
            <w:r w:rsidRPr="00F42E71">
              <w:rPr>
                <w:rFonts w:ascii="Arial" w:hAnsi="Arial" w:cs="Arial"/>
                <w:spacing w:val="30"/>
                <w:sz w:val="18"/>
                <w:szCs w:val="18"/>
              </w:rPr>
              <w:t xml:space="preserve"> </w:t>
            </w:r>
            <w:r w:rsidRPr="00F42E71">
              <w:rPr>
                <w:rFonts w:ascii="Arial" w:hAnsi="Arial" w:cs="Arial"/>
                <w:spacing w:val="-1"/>
                <w:sz w:val="18"/>
                <w:szCs w:val="18"/>
              </w:rPr>
              <w:t>and</w:t>
            </w:r>
            <w:r w:rsidRPr="00F42E71">
              <w:rPr>
                <w:rFonts w:ascii="Arial" w:hAnsi="Arial" w:cs="Arial"/>
                <w:spacing w:val="-3"/>
                <w:sz w:val="18"/>
                <w:szCs w:val="18"/>
              </w:rPr>
              <w:t xml:space="preserve"> </w:t>
            </w:r>
            <w:r w:rsidRPr="00F42E71">
              <w:rPr>
                <w:rFonts w:ascii="Arial" w:hAnsi="Arial" w:cs="Arial"/>
                <w:spacing w:val="-1"/>
                <w:sz w:val="18"/>
                <w:szCs w:val="18"/>
              </w:rPr>
              <w:t>pools</w:t>
            </w:r>
            <w:r w:rsidR="00517547">
              <w:rPr>
                <w:rFonts w:ascii="Arial" w:hAnsi="Arial" w:cs="Arial"/>
                <w:spacing w:val="-1"/>
                <w:sz w:val="18"/>
                <w:szCs w:val="18"/>
              </w:rPr>
              <w:t>.</w:t>
            </w:r>
          </w:p>
        </w:tc>
        <w:tc>
          <w:tcPr>
            <w:cnfStyle w:val="000100000000" w:firstRow="0" w:lastRow="0" w:firstColumn="0" w:lastColumn="1" w:oddVBand="0" w:evenVBand="0" w:oddHBand="0" w:evenHBand="0" w:firstRowFirstColumn="0" w:firstRowLastColumn="0" w:lastRowFirstColumn="0" w:lastRowLastColumn="0"/>
            <w:tcW w:w="4412" w:type="dxa"/>
            <w:gridSpan w:val="2"/>
            <w:vAlign w:val="center"/>
          </w:tcPr>
          <w:p w14:paraId="5B7E880B" w14:textId="34767D53" w:rsidR="00F42E71" w:rsidRPr="00F42E71" w:rsidRDefault="00F42E71" w:rsidP="00474B19">
            <w:pPr>
              <w:pStyle w:val="TableParagraph"/>
              <w:spacing w:before="60" w:after="60" w:line="280" w:lineRule="exact"/>
              <w:ind w:left="80"/>
              <w:jc w:val="both"/>
              <w:rPr>
                <w:rFonts w:ascii="Arial" w:eastAsia="Century Gothic" w:hAnsi="Arial" w:cs="Arial"/>
                <w:b w:val="0"/>
                <w:sz w:val="18"/>
                <w:szCs w:val="18"/>
              </w:rPr>
            </w:pPr>
            <w:r w:rsidRPr="00F42E71">
              <w:rPr>
                <w:rFonts w:ascii="Arial" w:hAnsi="Arial" w:cs="Arial"/>
                <w:b w:val="0"/>
                <w:spacing w:val="-1"/>
                <w:sz w:val="18"/>
                <w:szCs w:val="18"/>
              </w:rPr>
              <w:t>Support</w:t>
            </w:r>
            <w:r w:rsidRPr="00F42E71">
              <w:rPr>
                <w:rFonts w:ascii="Arial" w:hAnsi="Arial" w:cs="Arial"/>
                <w:b w:val="0"/>
                <w:spacing w:val="-7"/>
                <w:sz w:val="18"/>
                <w:szCs w:val="18"/>
              </w:rPr>
              <w:t xml:space="preserve"> </w:t>
            </w:r>
            <w:r w:rsidRPr="00F42E71">
              <w:rPr>
                <w:rFonts w:ascii="Arial" w:hAnsi="Arial" w:cs="Arial"/>
                <w:b w:val="0"/>
                <w:spacing w:val="-1"/>
                <w:sz w:val="18"/>
                <w:szCs w:val="18"/>
              </w:rPr>
              <w:t>more</w:t>
            </w:r>
            <w:r w:rsidRPr="00F42E71">
              <w:rPr>
                <w:rFonts w:ascii="Arial" w:hAnsi="Arial" w:cs="Arial"/>
                <w:b w:val="0"/>
                <w:spacing w:val="-5"/>
                <w:sz w:val="18"/>
                <w:szCs w:val="18"/>
              </w:rPr>
              <w:t xml:space="preserve"> </w:t>
            </w:r>
            <w:r w:rsidRPr="00F42E71">
              <w:rPr>
                <w:rFonts w:ascii="Arial" w:hAnsi="Arial" w:cs="Arial"/>
                <w:b w:val="0"/>
                <w:spacing w:val="-1"/>
                <w:sz w:val="18"/>
                <w:szCs w:val="18"/>
              </w:rPr>
              <w:t>natural</w:t>
            </w:r>
            <w:r w:rsidRPr="00F42E71">
              <w:rPr>
                <w:rFonts w:ascii="Arial" w:hAnsi="Arial" w:cs="Arial"/>
                <w:b w:val="0"/>
                <w:spacing w:val="-5"/>
                <w:sz w:val="18"/>
                <w:szCs w:val="18"/>
              </w:rPr>
              <w:t xml:space="preserve"> </w:t>
            </w:r>
            <w:r w:rsidRPr="00F42E71">
              <w:rPr>
                <w:rFonts w:ascii="Arial" w:hAnsi="Arial" w:cs="Arial"/>
                <w:b w:val="0"/>
                <w:spacing w:val="-1"/>
                <w:sz w:val="18"/>
                <w:szCs w:val="18"/>
              </w:rPr>
              <w:t>water</w:t>
            </w:r>
            <w:r w:rsidRPr="00F42E71">
              <w:rPr>
                <w:rFonts w:ascii="Arial" w:hAnsi="Arial" w:cs="Arial"/>
                <w:b w:val="0"/>
                <w:spacing w:val="-6"/>
                <w:sz w:val="18"/>
                <w:szCs w:val="18"/>
              </w:rPr>
              <w:t xml:space="preserve"> </w:t>
            </w:r>
            <w:r w:rsidRPr="00F42E71">
              <w:rPr>
                <w:rFonts w:ascii="Arial" w:hAnsi="Arial" w:cs="Arial"/>
                <w:b w:val="0"/>
                <w:spacing w:val="-1"/>
                <w:sz w:val="18"/>
                <w:szCs w:val="18"/>
              </w:rPr>
              <w:t>temperature,</w:t>
            </w:r>
            <w:r w:rsidRPr="00F42E71">
              <w:rPr>
                <w:rFonts w:ascii="Arial" w:hAnsi="Arial" w:cs="Arial"/>
                <w:b w:val="0"/>
                <w:spacing w:val="-7"/>
                <w:sz w:val="18"/>
                <w:szCs w:val="18"/>
              </w:rPr>
              <w:t xml:space="preserve"> </w:t>
            </w:r>
            <w:r w:rsidRPr="00F42E71">
              <w:rPr>
                <w:rFonts w:ascii="Arial" w:hAnsi="Arial" w:cs="Arial"/>
                <w:b w:val="0"/>
                <w:spacing w:val="-1"/>
                <w:sz w:val="18"/>
                <w:szCs w:val="18"/>
              </w:rPr>
              <w:t>flow</w:t>
            </w:r>
            <w:r w:rsidRPr="00F42E71">
              <w:rPr>
                <w:rFonts w:ascii="Arial" w:hAnsi="Arial" w:cs="Arial"/>
                <w:b w:val="0"/>
                <w:spacing w:val="34"/>
                <w:sz w:val="18"/>
                <w:szCs w:val="18"/>
              </w:rPr>
              <w:t xml:space="preserve"> </w:t>
            </w:r>
            <w:r w:rsidRPr="00F42E71">
              <w:rPr>
                <w:rFonts w:ascii="Arial" w:hAnsi="Arial" w:cs="Arial"/>
                <w:b w:val="0"/>
                <w:spacing w:val="-1"/>
                <w:sz w:val="18"/>
                <w:szCs w:val="18"/>
              </w:rPr>
              <w:t>regimes</w:t>
            </w:r>
            <w:r w:rsidRPr="00F42E71">
              <w:rPr>
                <w:rFonts w:ascii="Arial" w:hAnsi="Arial" w:cs="Arial"/>
                <w:b w:val="0"/>
                <w:spacing w:val="-6"/>
                <w:sz w:val="18"/>
                <w:szCs w:val="18"/>
              </w:rPr>
              <w:t xml:space="preserve"> </w:t>
            </w:r>
            <w:r w:rsidRPr="00F42E71">
              <w:rPr>
                <w:rFonts w:ascii="Arial" w:hAnsi="Arial" w:cs="Arial"/>
                <w:b w:val="0"/>
                <w:sz w:val="18"/>
                <w:szCs w:val="18"/>
              </w:rPr>
              <w:t>and</w:t>
            </w:r>
            <w:r w:rsidRPr="00F42E71">
              <w:rPr>
                <w:rFonts w:ascii="Arial" w:hAnsi="Arial" w:cs="Arial"/>
                <w:b w:val="0"/>
                <w:spacing w:val="-6"/>
                <w:sz w:val="18"/>
                <w:szCs w:val="18"/>
              </w:rPr>
              <w:t xml:space="preserve"> </w:t>
            </w:r>
            <w:r w:rsidRPr="00F42E71">
              <w:rPr>
                <w:rFonts w:ascii="Arial" w:hAnsi="Arial" w:cs="Arial"/>
                <w:b w:val="0"/>
                <w:spacing w:val="-1"/>
                <w:sz w:val="18"/>
                <w:szCs w:val="18"/>
              </w:rPr>
              <w:t>connectivity</w:t>
            </w:r>
            <w:r w:rsidRPr="00F42E71">
              <w:rPr>
                <w:rFonts w:ascii="Arial" w:hAnsi="Arial" w:cs="Arial"/>
                <w:b w:val="0"/>
                <w:spacing w:val="-6"/>
                <w:sz w:val="18"/>
                <w:szCs w:val="18"/>
              </w:rPr>
              <w:t xml:space="preserve"> </w:t>
            </w:r>
            <w:r w:rsidRPr="00F42E71">
              <w:rPr>
                <w:rFonts w:ascii="Arial" w:hAnsi="Arial" w:cs="Arial"/>
                <w:b w:val="0"/>
                <w:spacing w:val="-1"/>
                <w:sz w:val="18"/>
                <w:szCs w:val="18"/>
              </w:rPr>
              <w:t>to</w:t>
            </w:r>
            <w:r w:rsidRPr="00F42E71">
              <w:rPr>
                <w:rFonts w:ascii="Arial" w:hAnsi="Arial" w:cs="Arial"/>
                <w:b w:val="0"/>
                <w:spacing w:val="-5"/>
                <w:sz w:val="18"/>
                <w:szCs w:val="18"/>
              </w:rPr>
              <w:t xml:space="preserve"> </w:t>
            </w:r>
            <w:r w:rsidRPr="00F42E71">
              <w:rPr>
                <w:rFonts w:ascii="Arial" w:hAnsi="Arial" w:cs="Arial"/>
                <w:b w:val="0"/>
                <w:spacing w:val="-1"/>
                <w:sz w:val="18"/>
                <w:szCs w:val="18"/>
              </w:rPr>
              <w:t>support</w:t>
            </w:r>
            <w:r w:rsidRPr="00F42E71">
              <w:rPr>
                <w:rFonts w:ascii="Arial" w:hAnsi="Arial" w:cs="Arial"/>
                <w:b w:val="0"/>
                <w:spacing w:val="-7"/>
                <w:sz w:val="18"/>
                <w:szCs w:val="18"/>
              </w:rPr>
              <w:t xml:space="preserve"> </w:t>
            </w:r>
            <w:r w:rsidRPr="00F42E71">
              <w:rPr>
                <w:rFonts w:ascii="Arial" w:hAnsi="Arial" w:cs="Arial"/>
                <w:b w:val="0"/>
                <w:spacing w:val="-1"/>
                <w:sz w:val="18"/>
                <w:szCs w:val="18"/>
              </w:rPr>
              <w:t>nutrient</w:t>
            </w:r>
            <w:r w:rsidRPr="00F42E71">
              <w:rPr>
                <w:rFonts w:ascii="Arial" w:hAnsi="Arial" w:cs="Arial"/>
                <w:b w:val="0"/>
                <w:spacing w:val="39"/>
                <w:w w:val="99"/>
                <w:sz w:val="18"/>
                <w:szCs w:val="18"/>
              </w:rPr>
              <w:t xml:space="preserve"> </w:t>
            </w:r>
            <w:r w:rsidRPr="00F42E71">
              <w:rPr>
                <w:rFonts w:ascii="Arial" w:hAnsi="Arial" w:cs="Arial"/>
                <w:b w:val="0"/>
                <w:spacing w:val="-1"/>
                <w:sz w:val="18"/>
                <w:szCs w:val="18"/>
              </w:rPr>
              <w:t>cycling</w:t>
            </w:r>
            <w:r w:rsidRPr="00F42E71">
              <w:rPr>
                <w:rFonts w:ascii="Arial" w:hAnsi="Arial" w:cs="Arial"/>
                <w:b w:val="0"/>
                <w:spacing w:val="-20"/>
                <w:sz w:val="18"/>
                <w:szCs w:val="18"/>
              </w:rPr>
              <w:t xml:space="preserve"> </w:t>
            </w:r>
            <w:r w:rsidRPr="00F42E71">
              <w:rPr>
                <w:rFonts w:ascii="Arial" w:hAnsi="Arial" w:cs="Arial"/>
                <w:b w:val="0"/>
                <w:spacing w:val="-1"/>
                <w:sz w:val="18"/>
                <w:szCs w:val="18"/>
              </w:rPr>
              <w:t>and</w:t>
            </w:r>
            <w:r w:rsidRPr="00F42E71">
              <w:rPr>
                <w:rFonts w:ascii="Arial" w:hAnsi="Arial" w:cs="Arial"/>
                <w:b w:val="0"/>
                <w:spacing w:val="-4"/>
                <w:sz w:val="18"/>
                <w:szCs w:val="18"/>
              </w:rPr>
              <w:t xml:space="preserve"> </w:t>
            </w:r>
            <w:r w:rsidRPr="00F42E71">
              <w:rPr>
                <w:rFonts w:ascii="Arial" w:hAnsi="Arial" w:cs="Arial"/>
                <w:b w:val="0"/>
                <w:spacing w:val="-1"/>
                <w:sz w:val="18"/>
                <w:szCs w:val="18"/>
              </w:rPr>
              <w:t>water</w:t>
            </w:r>
            <w:r w:rsidRPr="00F42E71">
              <w:rPr>
                <w:rFonts w:ascii="Arial" w:hAnsi="Arial" w:cs="Arial"/>
                <w:b w:val="0"/>
                <w:spacing w:val="-3"/>
                <w:sz w:val="18"/>
                <w:szCs w:val="18"/>
              </w:rPr>
              <w:t xml:space="preserve"> </w:t>
            </w:r>
            <w:r w:rsidRPr="00F42E71">
              <w:rPr>
                <w:rFonts w:ascii="Arial" w:hAnsi="Arial" w:cs="Arial"/>
                <w:b w:val="0"/>
                <w:spacing w:val="-1"/>
                <w:sz w:val="18"/>
                <w:szCs w:val="18"/>
              </w:rPr>
              <w:t>quality</w:t>
            </w:r>
            <w:r w:rsidRPr="00F42E71">
              <w:rPr>
                <w:rFonts w:ascii="Arial" w:hAnsi="Arial" w:cs="Arial"/>
                <w:b w:val="0"/>
                <w:spacing w:val="-5"/>
                <w:sz w:val="18"/>
                <w:szCs w:val="18"/>
              </w:rPr>
              <w:t xml:space="preserve"> </w:t>
            </w:r>
            <w:r w:rsidRPr="00F42E71">
              <w:rPr>
                <w:rFonts w:ascii="Arial" w:hAnsi="Arial" w:cs="Arial"/>
                <w:b w:val="0"/>
                <w:spacing w:val="-1"/>
                <w:sz w:val="18"/>
                <w:szCs w:val="18"/>
              </w:rPr>
              <w:t>benefits</w:t>
            </w:r>
            <w:r w:rsidR="005E2003">
              <w:rPr>
                <w:rFonts w:ascii="Arial" w:hAnsi="Arial" w:cs="Arial"/>
                <w:b w:val="0"/>
                <w:spacing w:val="-1"/>
                <w:sz w:val="18"/>
                <w:szCs w:val="18"/>
              </w:rPr>
              <w:t>.</w:t>
            </w:r>
          </w:p>
        </w:tc>
      </w:tr>
      <w:tr w:rsidR="00F42E71" w:rsidRPr="00482844" w14:paraId="55ACF3AF" w14:textId="77777777" w:rsidTr="005E2003">
        <w:trPr>
          <w:cnfStyle w:val="010000000000" w:firstRow="0" w:lastRow="1" w:firstColumn="0" w:lastColumn="0" w:oddVBand="0" w:evenVBand="0" w:oddHBand="0" w:evenHBand="0" w:firstRowFirstColumn="0" w:firstRowLastColumn="0" w:lastRowFirstColumn="0" w:lastRowLastColumn="0"/>
          <w:trHeight w:hRule="exact" w:val="529"/>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tcBorders>
            <w:vAlign w:val="center"/>
          </w:tcPr>
          <w:p w14:paraId="5386BAD0" w14:textId="77777777" w:rsidR="00F42E71" w:rsidRPr="00F42E71" w:rsidRDefault="00F42E71" w:rsidP="00517547">
            <w:pPr>
              <w:pStyle w:val="TableParagraph"/>
              <w:spacing w:before="60" w:after="60" w:line="280" w:lineRule="exact"/>
              <w:ind w:left="102"/>
              <w:rPr>
                <w:rFonts w:ascii="Arial" w:eastAsia="Century Gothic" w:hAnsi="Arial" w:cs="Arial"/>
                <w:b w:val="0"/>
                <w:sz w:val="18"/>
                <w:szCs w:val="18"/>
              </w:rPr>
            </w:pPr>
            <w:r w:rsidRPr="00F42E71">
              <w:rPr>
                <w:rFonts w:ascii="Arial" w:hAnsi="Arial" w:cs="Arial"/>
                <w:b w:val="0"/>
                <w:spacing w:val="-1"/>
                <w:sz w:val="18"/>
                <w:szCs w:val="18"/>
              </w:rPr>
              <w:t>RESILIENCE</w:t>
            </w:r>
          </w:p>
        </w:tc>
        <w:tc>
          <w:tcPr>
            <w:cnfStyle w:val="000100000000" w:firstRow="0" w:lastRow="0" w:firstColumn="0" w:lastColumn="1" w:oddVBand="0" w:evenVBand="0" w:oddHBand="0" w:evenHBand="0" w:firstRowFirstColumn="0" w:firstRowLastColumn="0" w:lastRowFirstColumn="0" w:lastRowLastColumn="0"/>
            <w:tcW w:w="7277" w:type="dxa"/>
            <w:gridSpan w:val="3"/>
            <w:tcBorders>
              <w:top w:val="none" w:sz="0" w:space="0" w:color="auto"/>
            </w:tcBorders>
            <w:vAlign w:val="center"/>
          </w:tcPr>
          <w:p w14:paraId="72B99C45" w14:textId="00D25696" w:rsidR="00F42E71" w:rsidRPr="00F42E71" w:rsidRDefault="00F42E71" w:rsidP="00474B19">
            <w:pPr>
              <w:pStyle w:val="TableParagraph"/>
              <w:spacing w:before="60" w:after="60" w:line="280" w:lineRule="exact"/>
              <w:ind w:left="102"/>
              <w:jc w:val="both"/>
              <w:rPr>
                <w:rFonts w:ascii="Arial" w:eastAsia="Century Gothic" w:hAnsi="Arial" w:cs="Arial"/>
                <w:b w:val="0"/>
                <w:sz w:val="18"/>
                <w:szCs w:val="18"/>
              </w:rPr>
            </w:pPr>
            <w:r w:rsidRPr="00F42E71">
              <w:rPr>
                <w:rFonts w:ascii="Arial" w:hAnsi="Arial" w:cs="Arial"/>
                <w:b w:val="0"/>
                <w:spacing w:val="-1"/>
                <w:sz w:val="18"/>
                <w:szCs w:val="18"/>
              </w:rPr>
              <w:t>Provide</w:t>
            </w:r>
            <w:r w:rsidRPr="00F42E71">
              <w:rPr>
                <w:rFonts w:ascii="Arial" w:hAnsi="Arial" w:cs="Arial"/>
                <w:b w:val="0"/>
                <w:spacing w:val="-4"/>
                <w:sz w:val="18"/>
                <w:szCs w:val="18"/>
              </w:rPr>
              <w:t xml:space="preserve"> </w:t>
            </w:r>
            <w:r w:rsidRPr="00F42E71">
              <w:rPr>
                <w:rFonts w:ascii="Arial" w:hAnsi="Arial" w:cs="Arial"/>
                <w:b w:val="0"/>
                <w:spacing w:val="-1"/>
                <w:sz w:val="18"/>
                <w:szCs w:val="18"/>
              </w:rPr>
              <w:t>refuge</w:t>
            </w:r>
            <w:r w:rsidRPr="00F42E71">
              <w:rPr>
                <w:rFonts w:ascii="Arial" w:hAnsi="Arial" w:cs="Arial"/>
                <w:b w:val="0"/>
                <w:spacing w:val="-3"/>
                <w:sz w:val="18"/>
                <w:szCs w:val="18"/>
              </w:rPr>
              <w:t xml:space="preserve"> </w:t>
            </w:r>
            <w:r w:rsidRPr="00F42E71">
              <w:rPr>
                <w:rFonts w:ascii="Arial" w:hAnsi="Arial" w:cs="Arial"/>
                <w:b w:val="0"/>
                <w:spacing w:val="-1"/>
                <w:sz w:val="18"/>
                <w:szCs w:val="18"/>
              </w:rPr>
              <w:t>habitat</w:t>
            </w:r>
            <w:r w:rsidRPr="00F42E71">
              <w:rPr>
                <w:rFonts w:ascii="Arial" w:hAnsi="Arial" w:cs="Arial"/>
                <w:b w:val="0"/>
                <w:spacing w:val="-5"/>
                <w:sz w:val="18"/>
                <w:szCs w:val="18"/>
              </w:rPr>
              <w:t xml:space="preserve"> </w:t>
            </w:r>
            <w:r w:rsidRPr="00F42E71">
              <w:rPr>
                <w:rFonts w:ascii="Arial" w:hAnsi="Arial" w:cs="Arial"/>
                <w:b w:val="0"/>
                <w:sz w:val="18"/>
                <w:szCs w:val="18"/>
              </w:rPr>
              <w:t>for</w:t>
            </w:r>
            <w:r w:rsidRPr="00F42E71">
              <w:rPr>
                <w:rFonts w:ascii="Arial" w:hAnsi="Arial" w:cs="Arial"/>
                <w:b w:val="0"/>
                <w:spacing w:val="-3"/>
                <w:sz w:val="18"/>
                <w:szCs w:val="18"/>
              </w:rPr>
              <w:t xml:space="preserve"> </w:t>
            </w:r>
            <w:r w:rsidRPr="00F42E71">
              <w:rPr>
                <w:rFonts w:ascii="Arial" w:hAnsi="Arial" w:cs="Arial"/>
                <w:b w:val="0"/>
                <w:spacing w:val="-1"/>
                <w:sz w:val="18"/>
                <w:szCs w:val="18"/>
              </w:rPr>
              <w:t>fish</w:t>
            </w:r>
            <w:r w:rsidRPr="00F42E71">
              <w:rPr>
                <w:rFonts w:ascii="Arial" w:hAnsi="Arial" w:cs="Arial"/>
                <w:b w:val="0"/>
                <w:spacing w:val="-3"/>
                <w:sz w:val="18"/>
                <w:szCs w:val="18"/>
              </w:rPr>
              <w:t xml:space="preserve"> </w:t>
            </w:r>
            <w:r w:rsidRPr="00F42E71">
              <w:rPr>
                <w:rFonts w:ascii="Arial" w:hAnsi="Arial" w:cs="Arial"/>
                <w:b w:val="0"/>
                <w:spacing w:val="-1"/>
                <w:sz w:val="18"/>
                <w:szCs w:val="18"/>
              </w:rPr>
              <w:t>and</w:t>
            </w:r>
            <w:r w:rsidRPr="00F42E71">
              <w:rPr>
                <w:rFonts w:ascii="Arial" w:hAnsi="Arial" w:cs="Arial"/>
                <w:b w:val="0"/>
                <w:spacing w:val="-4"/>
                <w:sz w:val="18"/>
                <w:szCs w:val="18"/>
              </w:rPr>
              <w:t xml:space="preserve"> </w:t>
            </w:r>
            <w:r w:rsidRPr="00F42E71">
              <w:rPr>
                <w:rFonts w:ascii="Arial" w:hAnsi="Arial" w:cs="Arial"/>
                <w:b w:val="0"/>
                <w:spacing w:val="-1"/>
                <w:sz w:val="18"/>
                <w:szCs w:val="18"/>
              </w:rPr>
              <w:t>other</w:t>
            </w:r>
            <w:r w:rsidRPr="00F42E71">
              <w:rPr>
                <w:rFonts w:ascii="Arial" w:hAnsi="Arial" w:cs="Arial"/>
                <w:b w:val="0"/>
                <w:spacing w:val="-3"/>
                <w:sz w:val="18"/>
                <w:szCs w:val="18"/>
              </w:rPr>
              <w:t xml:space="preserve"> </w:t>
            </w:r>
            <w:r w:rsidRPr="00F42E71">
              <w:rPr>
                <w:rFonts w:ascii="Arial" w:hAnsi="Arial" w:cs="Arial"/>
                <w:b w:val="0"/>
                <w:spacing w:val="-1"/>
                <w:sz w:val="18"/>
                <w:szCs w:val="18"/>
              </w:rPr>
              <w:t>aquatic</w:t>
            </w:r>
            <w:r w:rsidRPr="00F42E71">
              <w:rPr>
                <w:rFonts w:ascii="Arial" w:hAnsi="Arial" w:cs="Arial"/>
                <w:b w:val="0"/>
                <w:spacing w:val="-3"/>
                <w:sz w:val="18"/>
                <w:szCs w:val="18"/>
              </w:rPr>
              <w:t xml:space="preserve"> </w:t>
            </w:r>
            <w:r w:rsidRPr="00F42E71">
              <w:rPr>
                <w:rFonts w:ascii="Arial" w:hAnsi="Arial" w:cs="Arial"/>
                <w:b w:val="0"/>
                <w:spacing w:val="-1"/>
                <w:sz w:val="18"/>
                <w:szCs w:val="18"/>
              </w:rPr>
              <w:t>fauna</w:t>
            </w:r>
            <w:r w:rsidR="00474B19">
              <w:rPr>
                <w:rFonts w:ascii="Arial" w:hAnsi="Arial" w:cs="Arial"/>
                <w:b w:val="0"/>
                <w:spacing w:val="-1"/>
                <w:sz w:val="18"/>
                <w:szCs w:val="18"/>
              </w:rPr>
              <w:t>.</w:t>
            </w:r>
          </w:p>
        </w:tc>
      </w:tr>
    </w:tbl>
    <w:p w14:paraId="2692B904" w14:textId="65D087B2" w:rsidR="005244B2" w:rsidRDefault="005244B2" w:rsidP="004C1B17">
      <w:pPr>
        <w:rPr>
          <w:highlight w:val="yellow"/>
        </w:rPr>
      </w:pPr>
      <w:bookmarkStart w:id="44" w:name="_Hlk16582681"/>
    </w:p>
    <w:bookmarkEnd w:id="44"/>
    <w:p w14:paraId="0A200AE9" w14:textId="297585D9" w:rsidR="004C1B17" w:rsidRPr="00797871" w:rsidRDefault="004C1B17" w:rsidP="004C1B17">
      <w:r w:rsidRPr="00F42E71">
        <w:t xml:space="preserve">The evaluation of Commonwealth </w:t>
      </w:r>
      <w:r w:rsidR="007E77F0">
        <w:t>environmental water</w:t>
      </w:r>
      <w:r w:rsidR="0067529C" w:rsidRPr="00F42E71">
        <w:t>,</w:t>
      </w:r>
      <w:r w:rsidRPr="00F42E71">
        <w:t xml:space="preserve"> and its management </w:t>
      </w:r>
      <w:r w:rsidR="00E2201C" w:rsidRPr="00F42E71">
        <w:t xml:space="preserve">in the </w:t>
      </w:r>
      <w:r w:rsidR="0080039F" w:rsidRPr="0080039F">
        <w:rPr>
          <w:szCs w:val="20"/>
        </w:rPr>
        <w:t xml:space="preserve">Warrego-Darling </w:t>
      </w:r>
      <w:r w:rsidR="00E2201C" w:rsidRPr="00F42E71">
        <w:t xml:space="preserve">Selected Area during </w:t>
      </w:r>
      <w:r w:rsidR="00B148EF">
        <w:t>LTIM Project</w:t>
      </w:r>
      <w:r w:rsidR="0067529C" w:rsidRPr="00F42E71">
        <w:t>,</w:t>
      </w:r>
      <w:r w:rsidRPr="00F42E71">
        <w:t xml:space="preserve"> is structured </w:t>
      </w:r>
      <w:r w:rsidR="00DF3E72" w:rsidRPr="00F42E71">
        <w:t>around these broader objectives</w:t>
      </w:r>
      <w:r w:rsidR="00E862F6" w:rsidRPr="00F42E71">
        <w:t xml:space="preserve"> and priorities</w:t>
      </w:r>
      <w:r w:rsidR="00DF3E72" w:rsidRPr="00F42E71">
        <w:t xml:space="preserve">, with the </w:t>
      </w:r>
      <w:r w:rsidR="00482844" w:rsidRPr="00F42E71">
        <w:t xml:space="preserve">specific outcomes associated with each </w:t>
      </w:r>
      <w:r w:rsidR="0067529C" w:rsidRPr="00F42E71">
        <w:t xml:space="preserve">Commonwealth </w:t>
      </w:r>
      <w:r w:rsidR="00482844" w:rsidRPr="00F42E71">
        <w:t>environmental watering event provided in</w:t>
      </w:r>
      <w:r w:rsidR="00D91D7C">
        <w:t xml:space="preserve"> </w:t>
      </w:r>
      <w:r w:rsidR="00D91D7C">
        <w:fldChar w:fldCharType="begin"/>
      </w:r>
      <w:r w:rsidR="00D91D7C">
        <w:instrText xml:space="preserve"> REF _Ref522009783 \h </w:instrText>
      </w:r>
      <w:r w:rsidR="00D91D7C">
        <w:fldChar w:fldCharType="separate"/>
      </w:r>
      <w:r w:rsidR="00876902">
        <w:t xml:space="preserve">Table </w:t>
      </w:r>
      <w:r w:rsidR="00876902">
        <w:rPr>
          <w:noProof/>
        </w:rPr>
        <w:t>3</w:t>
      </w:r>
      <w:r w:rsidR="00876902">
        <w:noBreakHyphen/>
      </w:r>
      <w:r w:rsidR="00876902">
        <w:rPr>
          <w:noProof/>
        </w:rPr>
        <w:t>2</w:t>
      </w:r>
      <w:r w:rsidR="00D91D7C">
        <w:fldChar w:fldCharType="end"/>
      </w:r>
      <w:r w:rsidR="00482844" w:rsidRPr="00F42E71">
        <w:t>.</w:t>
      </w:r>
      <w:r w:rsidR="001E7F2D" w:rsidRPr="00797871">
        <w:t xml:space="preserve"> </w:t>
      </w:r>
    </w:p>
    <w:p w14:paraId="23E687E0" w14:textId="77777777" w:rsidR="00E862F6" w:rsidRDefault="00E862F6" w:rsidP="004C1B17"/>
    <w:p w14:paraId="5EDCCCB0" w14:textId="77777777" w:rsidR="00FB7FB7" w:rsidRDefault="00FB7FB7" w:rsidP="004C1B17">
      <w:pPr>
        <w:sectPr w:rsidR="00FB7FB7" w:rsidSect="002D17E5">
          <w:headerReference w:type="default" r:id="rId37"/>
          <w:footerReference w:type="default" r:id="rId38"/>
          <w:pgSz w:w="11899" w:h="16838"/>
          <w:pgMar w:top="1508" w:right="1217" w:bottom="1457" w:left="1480" w:header="811" w:footer="305" w:gutter="0"/>
          <w:cols w:space="708"/>
          <w:docGrid w:linePitch="360"/>
        </w:sectPr>
      </w:pPr>
    </w:p>
    <w:p w14:paraId="517FDCF6" w14:textId="1A417ABD" w:rsidR="00FB7FB7" w:rsidRDefault="00FB7FB7" w:rsidP="00492053">
      <w:pPr>
        <w:pStyle w:val="Caption"/>
        <w:keepNext/>
        <w:spacing w:before="60" w:after="60" w:line="280" w:lineRule="exact"/>
      </w:pPr>
      <w:bookmarkStart w:id="45" w:name="_Ref522009783"/>
      <w:bookmarkStart w:id="46" w:name="_Toc17290795"/>
      <w:bookmarkStart w:id="47" w:name="_Hlk16582748"/>
      <w:r>
        <w:t xml:space="preserve">Table </w:t>
      </w:r>
      <w:r w:rsidR="005C6CCE">
        <w:rPr>
          <w:noProof/>
        </w:rPr>
        <w:fldChar w:fldCharType="begin"/>
      </w:r>
      <w:r w:rsidR="005C6CCE">
        <w:rPr>
          <w:noProof/>
        </w:rPr>
        <w:instrText xml:space="preserve"> STYLEREF 1 \s </w:instrText>
      </w:r>
      <w:r w:rsidR="005C6CCE">
        <w:rPr>
          <w:noProof/>
        </w:rPr>
        <w:fldChar w:fldCharType="separate"/>
      </w:r>
      <w:r w:rsidR="00876902">
        <w:rPr>
          <w:noProof/>
        </w:rPr>
        <w:t>3</w:t>
      </w:r>
      <w:r w:rsidR="005C6CCE">
        <w:rPr>
          <w:noProof/>
        </w:rPr>
        <w:fldChar w:fldCharType="end"/>
      </w:r>
      <w:r w:rsidR="004F3F7F">
        <w:noBreakHyphen/>
      </w:r>
      <w:r w:rsidR="005C6CCE">
        <w:rPr>
          <w:noProof/>
        </w:rPr>
        <w:fldChar w:fldCharType="begin"/>
      </w:r>
      <w:r w:rsidR="005C6CCE">
        <w:rPr>
          <w:noProof/>
        </w:rPr>
        <w:instrText xml:space="preserve"> SEQ Table \* ARABIC \s 1 </w:instrText>
      </w:r>
      <w:r w:rsidR="005C6CCE">
        <w:rPr>
          <w:noProof/>
        </w:rPr>
        <w:fldChar w:fldCharType="separate"/>
      </w:r>
      <w:r w:rsidR="00876902">
        <w:rPr>
          <w:noProof/>
        </w:rPr>
        <w:t>2</w:t>
      </w:r>
      <w:r w:rsidR="005C6CCE">
        <w:rPr>
          <w:noProof/>
        </w:rPr>
        <w:fldChar w:fldCharType="end"/>
      </w:r>
      <w:bookmarkEnd w:id="45"/>
      <w:r>
        <w:t xml:space="preserve">: </w:t>
      </w:r>
      <w:r w:rsidRPr="00007CE6">
        <w:t xml:space="preserve">Expected outcomes from the use of Commonwealth </w:t>
      </w:r>
      <w:r w:rsidR="007E77F0">
        <w:t>environmental water</w:t>
      </w:r>
      <w:r w:rsidRPr="00007CE6">
        <w:t xml:space="preserve"> </w:t>
      </w:r>
      <w:r w:rsidR="00F42E71">
        <w:t xml:space="preserve">during the </w:t>
      </w:r>
      <w:r w:rsidR="00B148EF">
        <w:t>LTIM Project</w:t>
      </w:r>
      <w:r w:rsidRPr="00007CE6">
        <w:t xml:space="preserve"> relevant to the </w:t>
      </w:r>
      <w:r w:rsidR="0080039F" w:rsidRPr="0080039F">
        <w:t xml:space="preserve">Warrego-Darling </w:t>
      </w:r>
      <w:r w:rsidRPr="0080039F">
        <w:t>S</w:t>
      </w:r>
      <w:r w:rsidRPr="00007CE6">
        <w:t>elected Area.</w:t>
      </w:r>
      <w:bookmarkEnd w:id="46"/>
      <w:r w:rsidR="00E82DC1">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
        <w:gridCol w:w="1515"/>
        <w:gridCol w:w="2691"/>
        <w:gridCol w:w="1357"/>
        <w:gridCol w:w="1462"/>
        <w:gridCol w:w="5957"/>
      </w:tblGrid>
      <w:tr w:rsidR="00784819" w:rsidRPr="00632E30" w14:paraId="42AC0FBB" w14:textId="77777777" w:rsidTr="00A67184">
        <w:trPr>
          <w:cantSplit/>
          <w:trHeight w:val="539"/>
          <w:tblHeader/>
        </w:trPr>
        <w:tc>
          <w:tcPr>
            <w:tcW w:w="321" w:type="pct"/>
            <w:tcBorders>
              <w:top w:val="single" w:sz="4" w:space="0" w:color="auto"/>
              <w:left w:val="nil"/>
              <w:bottom w:val="single" w:sz="4" w:space="0" w:color="auto"/>
              <w:right w:val="single" w:sz="4" w:space="0" w:color="auto"/>
            </w:tcBorders>
            <w:shd w:val="clear" w:color="auto" w:fill="D9D9D9"/>
            <w:vAlign w:val="center"/>
          </w:tcPr>
          <w:p w14:paraId="7B8644F1" w14:textId="710495EF" w:rsidR="003002DB" w:rsidRPr="00C01BBF" w:rsidRDefault="003002DB" w:rsidP="00A67184">
            <w:pPr>
              <w:spacing w:before="60" w:after="60"/>
              <w:jc w:val="center"/>
              <w:rPr>
                <w:rFonts w:cs="Arial"/>
                <w:sz w:val="18"/>
                <w:szCs w:val="18"/>
                <w:lang w:eastAsia="en-AU"/>
              </w:rPr>
            </w:pPr>
            <w:bookmarkStart w:id="48" w:name="_Hlk16582732"/>
            <w:bookmarkEnd w:id="47"/>
            <w:r w:rsidRPr="00C01BBF">
              <w:rPr>
                <w:rFonts w:cs="Arial"/>
                <w:sz w:val="18"/>
                <w:szCs w:val="18"/>
                <w:lang w:eastAsia="en-AU"/>
              </w:rPr>
              <w:t>Water Year</w:t>
            </w:r>
          </w:p>
        </w:tc>
        <w:tc>
          <w:tcPr>
            <w:tcW w:w="546" w:type="pct"/>
            <w:tcBorders>
              <w:top w:val="single" w:sz="4" w:space="0" w:color="auto"/>
              <w:left w:val="nil"/>
              <w:bottom w:val="single" w:sz="4" w:space="0" w:color="auto"/>
              <w:right w:val="single" w:sz="4" w:space="0" w:color="auto"/>
            </w:tcBorders>
            <w:shd w:val="clear" w:color="auto" w:fill="D9D9D9"/>
            <w:vAlign w:val="center"/>
            <w:hideMark/>
          </w:tcPr>
          <w:p w14:paraId="40C317D5" w14:textId="1A1D9267" w:rsidR="003002DB" w:rsidRPr="00C01BBF" w:rsidRDefault="003002DB" w:rsidP="006D66AB">
            <w:pPr>
              <w:spacing w:before="60" w:after="60"/>
              <w:jc w:val="center"/>
              <w:rPr>
                <w:rFonts w:cs="Arial"/>
                <w:sz w:val="18"/>
                <w:szCs w:val="18"/>
                <w:lang w:eastAsia="en-AU"/>
              </w:rPr>
            </w:pPr>
            <w:r w:rsidRPr="00C01BBF">
              <w:rPr>
                <w:rFonts w:cs="Arial"/>
                <w:sz w:val="18"/>
                <w:szCs w:val="18"/>
                <w:lang w:eastAsia="en-AU"/>
              </w:rPr>
              <w:t>Flow Type</w:t>
            </w:r>
          </w:p>
        </w:tc>
        <w:tc>
          <w:tcPr>
            <w:tcW w:w="97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776192D" w14:textId="64BE6881" w:rsidR="003002DB" w:rsidRPr="00C01BBF" w:rsidRDefault="003002DB" w:rsidP="00784819">
            <w:pPr>
              <w:spacing w:before="60" w:after="60"/>
              <w:jc w:val="center"/>
              <w:rPr>
                <w:rFonts w:cs="Arial"/>
                <w:sz w:val="18"/>
                <w:szCs w:val="18"/>
                <w:lang w:eastAsia="en-AU"/>
              </w:rPr>
            </w:pPr>
            <w:r w:rsidRPr="00C01BBF">
              <w:rPr>
                <w:rFonts w:cs="Arial"/>
                <w:sz w:val="18"/>
                <w:szCs w:val="18"/>
                <w:lang w:eastAsia="en-AU"/>
              </w:rPr>
              <w:t xml:space="preserve">Expected outcomes for </w:t>
            </w:r>
            <w:r w:rsidR="00C01BBF" w:rsidRPr="00C01BBF">
              <w:rPr>
                <w:rFonts w:cs="Arial"/>
                <w:sz w:val="18"/>
                <w:szCs w:val="18"/>
                <w:lang w:eastAsia="en-AU"/>
              </w:rPr>
              <w:t>water year</w:t>
            </w:r>
          </w:p>
        </w:tc>
        <w:tc>
          <w:tcPr>
            <w:tcW w:w="48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8B0A22D" w14:textId="77777777" w:rsidR="003002DB" w:rsidRPr="00C01BBF" w:rsidRDefault="003002DB" w:rsidP="00784819">
            <w:pPr>
              <w:spacing w:before="60" w:after="60"/>
              <w:jc w:val="center"/>
              <w:rPr>
                <w:rFonts w:cs="Arial"/>
                <w:sz w:val="18"/>
                <w:szCs w:val="18"/>
                <w:lang w:eastAsia="en-AU"/>
              </w:rPr>
            </w:pPr>
            <w:r w:rsidRPr="00C01BBF">
              <w:rPr>
                <w:rFonts w:cs="Arial"/>
                <w:sz w:val="18"/>
                <w:szCs w:val="18"/>
                <w:lang w:eastAsia="en-AU"/>
              </w:rPr>
              <w:t>Contributions to longer term objectives</w:t>
            </w:r>
          </w:p>
        </w:tc>
        <w:tc>
          <w:tcPr>
            <w:tcW w:w="527" w:type="pct"/>
            <w:tcBorders>
              <w:top w:val="single" w:sz="4" w:space="0" w:color="auto"/>
              <w:left w:val="single" w:sz="4" w:space="0" w:color="auto"/>
              <w:bottom w:val="single" w:sz="4" w:space="0" w:color="auto"/>
              <w:right w:val="nil"/>
            </w:tcBorders>
            <w:shd w:val="clear" w:color="auto" w:fill="D9D9D9"/>
            <w:vAlign w:val="center"/>
            <w:hideMark/>
          </w:tcPr>
          <w:p w14:paraId="1B4A4F1F" w14:textId="06276092" w:rsidR="003002DB" w:rsidRPr="00C01BBF" w:rsidRDefault="003002DB" w:rsidP="00784819">
            <w:pPr>
              <w:spacing w:before="60" w:after="60"/>
              <w:jc w:val="center"/>
              <w:rPr>
                <w:rFonts w:cs="Arial"/>
                <w:sz w:val="18"/>
                <w:szCs w:val="18"/>
                <w:lang w:eastAsia="en-AU"/>
              </w:rPr>
            </w:pPr>
            <w:r w:rsidRPr="00C01BBF">
              <w:rPr>
                <w:rFonts w:cs="Arial"/>
                <w:sz w:val="18"/>
                <w:szCs w:val="18"/>
                <w:lang w:eastAsia="en-AU"/>
              </w:rPr>
              <w:t>Contribution to the following BP objective</w:t>
            </w:r>
          </w:p>
        </w:tc>
        <w:tc>
          <w:tcPr>
            <w:tcW w:w="2148" w:type="pct"/>
            <w:tcBorders>
              <w:top w:val="single" w:sz="4" w:space="0" w:color="auto"/>
              <w:left w:val="single" w:sz="4" w:space="0" w:color="auto"/>
              <w:bottom w:val="single" w:sz="4" w:space="0" w:color="auto"/>
              <w:right w:val="nil"/>
            </w:tcBorders>
            <w:shd w:val="clear" w:color="auto" w:fill="D9D9D9"/>
            <w:vAlign w:val="center"/>
          </w:tcPr>
          <w:p w14:paraId="0CCA29A3" w14:textId="035606BC" w:rsidR="003002DB" w:rsidRPr="00C01BBF" w:rsidRDefault="003002DB" w:rsidP="005C6CCE">
            <w:pPr>
              <w:spacing w:before="60" w:after="60"/>
              <w:jc w:val="left"/>
              <w:rPr>
                <w:rFonts w:cs="Arial"/>
                <w:sz w:val="18"/>
                <w:szCs w:val="18"/>
                <w:lang w:eastAsia="en-AU"/>
              </w:rPr>
            </w:pPr>
            <w:r w:rsidRPr="00C01BBF">
              <w:rPr>
                <w:rFonts w:cs="Arial"/>
                <w:sz w:val="18"/>
                <w:szCs w:val="18"/>
                <w:lang w:eastAsia="en-AU"/>
              </w:rPr>
              <w:t>Were these outcomes achieved?</w:t>
            </w:r>
          </w:p>
        </w:tc>
      </w:tr>
      <w:tr w:rsidR="00784819" w:rsidRPr="00632E30" w14:paraId="2ECF6881" w14:textId="77777777" w:rsidTr="00A67184">
        <w:trPr>
          <w:cantSplit/>
          <w:trHeight w:val="1655"/>
        </w:trPr>
        <w:tc>
          <w:tcPr>
            <w:tcW w:w="321" w:type="pct"/>
            <w:vMerge w:val="restart"/>
            <w:tcBorders>
              <w:top w:val="single" w:sz="4" w:space="0" w:color="auto"/>
              <w:left w:val="nil"/>
              <w:right w:val="single" w:sz="4" w:space="0" w:color="auto"/>
            </w:tcBorders>
            <w:shd w:val="clear" w:color="auto" w:fill="auto"/>
            <w:vAlign w:val="center"/>
          </w:tcPr>
          <w:p w14:paraId="18643C48" w14:textId="01492E45" w:rsidR="001C0B30" w:rsidRDefault="001C0B30" w:rsidP="006A13ED">
            <w:pPr>
              <w:spacing w:before="60" w:after="60"/>
              <w:jc w:val="center"/>
              <w:rPr>
                <w:rFonts w:cs="Arial"/>
                <w:sz w:val="18"/>
                <w:szCs w:val="18"/>
                <w:lang w:eastAsia="en-AU"/>
              </w:rPr>
            </w:pPr>
            <w:r>
              <w:rPr>
                <w:rFonts w:cs="Arial"/>
                <w:sz w:val="18"/>
                <w:szCs w:val="18"/>
                <w:lang w:eastAsia="en-AU"/>
              </w:rPr>
              <w:t>2014-15</w:t>
            </w:r>
          </w:p>
        </w:tc>
        <w:tc>
          <w:tcPr>
            <w:tcW w:w="546" w:type="pct"/>
            <w:tcBorders>
              <w:top w:val="single" w:sz="4" w:space="0" w:color="auto"/>
              <w:left w:val="nil"/>
              <w:bottom w:val="single" w:sz="4" w:space="0" w:color="auto"/>
              <w:right w:val="single" w:sz="4" w:space="0" w:color="auto"/>
            </w:tcBorders>
            <w:shd w:val="clear" w:color="auto" w:fill="auto"/>
            <w:vAlign w:val="center"/>
          </w:tcPr>
          <w:p w14:paraId="5869661B" w14:textId="7DEC550E" w:rsidR="001C0B30" w:rsidRPr="007076F2" w:rsidRDefault="001C0B30" w:rsidP="006A13ED">
            <w:pPr>
              <w:spacing w:before="60" w:after="60"/>
              <w:jc w:val="center"/>
              <w:rPr>
                <w:sz w:val="18"/>
                <w:szCs w:val="18"/>
                <w:lang w:eastAsia="en-AU"/>
              </w:rPr>
            </w:pPr>
            <w:r w:rsidRPr="007076F2">
              <w:rPr>
                <w:sz w:val="18"/>
                <w:szCs w:val="18"/>
                <w:lang w:eastAsia="en-AU"/>
              </w:rPr>
              <w:t xml:space="preserve">Fresh in Warrego River zone </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14:paraId="4D839A60" w14:textId="77777777" w:rsidR="00784819" w:rsidRPr="007076F2" w:rsidRDefault="00784819" w:rsidP="00001119">
            <w:pPr>
              <w:keepNext/>
              <w:keepLines/>
              <w:widowControl w:val="0"/>
              <w:spacing w:before="60" w:after="60"/>
              <w:jc w:val="left"/>
              <w:rPr>
                <w:rFonts w:cs="Arial"/>
                <w:i/>
                <w:sz w:val="18"/>
                <w:szCs w:val="18"/>
                <w:lang w:eastAsia="en-AU"/>
              </w:rPr>
            </w:pPr>
            <w:r w:rsidRPr="007076F2">
              <w:rPr>
                <w:rFonts w:cs="Arial"/>
                <w:i/>
                <w:sz w:val="18"/>
                <w:szCs w:val="18"/>
                <w:lang w:eastAsia="en-AU"/>
              </w:rPr>
              <w:t>Primary</w:t>
            </w:r>
          </w:p>
          <w:p w14:paraId="4CC62AF8" w14:textId="77777777" w:rsidR="00784819" w:rsidRPr="007076F2" w:rsidRDefault="00784819" w:rsidP="00001119">
            <w:pPr>
              <w:keepNext/>
              <w:keepLines/>
              <w:widowControl w:val="0"/>
              <w:spacing w:before="60" w:after="60" w:line="240" w:lineRule="exact"/>
              <w:jc w:val="left"/>
              <w:rPr>
                <w:rFonts w:cs="Arial"/>
                <w:sz w:val="18"/>
                <w:szCs w:val="18"/>
                <w:lang w:eastAsia="en-AU"/>
              </w:rPr>
            </w:pPr>
            <w:r w:rsidRPr="007076F2">
              <w:rPr>
                <w:rFonts w:cs="Arial"/>
                <w:sz w:val="18"/>
                <w:szCs w:val="18"/>
                <w:lang w:eastAsia="en-AU"/>
              </w:rPr>
              <w:t>End of system connectivity</w:t>
            </w:r>
          </w:p>
          <w:p w14:paraId="696B3A9E" w14:textId="77777777" w:rsidR="00784819" w:rsidRPr="007076F2" w:rsidRDefault="00784819" w:rsidP="00001119">
            <w:pPr>
              <w:keepNext/>
              <w:keepLines/>
              <w:widowControl w:val="0"/>
              <w:spacing w:before="60" w:after="60" w:line="240" w:lineRule="exact"/>
              <w:jc w:val="left"/>
              <w:rPr>
                <w:rFonts w:cs="Arial"/>
                <w:sz w:val="18"/>
                <w:szCs w:val="18"/>
                <w:lang w:eastAsia="en-AU"/>
              </w:rPr>
            </w:pPr>
            <w:r w:rsidRPr="007076F2">
              <w:rPr>
                <w:rFonts w:cs="Arial"/>
                <w:sz w:val="18"/>
                <w:szCs w:val="18"/>
                <w:lang w:eastAsia="en-AU"/>
              </w:rPr>
              <w:t>Fish reproduction</w:t>
            </w:r>
          </w:p>
          <w:p w14:paraId="51B4A706" w14:textId="77777777" w:rsidR="00784819" w:rsidRPr="007076F2" w:rsidRDefault="00784819" w:rsidP="00001119">
            <w:pPr>
              <w:keepNext/>
              <w:keepLines/>
              <w:widowControl w:val="0"/>
              <w:spacing w:before="60" w:after="60" w:line="240" w:lineRule="exact"/>
              <w:jc w:val="left"/>
              <w:rPr>
                <w:rFonts w:cs="Arial"/>
                <w:sz w:val="18"/>
                <w:szCs w:val="18"/>
                <w:lang w:eastAsia="en-AU"/>
              </w:rPr>
            </w:pPr>
            <w:r w:rsidRPr="007076F2">
              <w:rPr>
                <w:rFonts w:cs="Arial"/>
                <w:sz w:val="18"/>
                <w:szCs w:val="18"/>
                <w:lang w:eastAsia="en-AU"/>
              </w:rPr>
              <w:t>Biotic dispersal and movement</w:t>
            </w:r>
          </w:p>
          <w:p w14:paraId="1A78730A" w14:textId="77777777" w:rsidR="00784819" w:rsidRPr="007076F2" w:rsidRDefault="00784819" w:rsidP="00001119">
            <w:pPr>
              <w:keepNext/>
              <w:keepLines/>
              <w:widowControl w:val="0"/>
              <w:spacing w:before="60" w:after="60"/>
              <w:jc w:val="left"/>
              <w:rPr>
                <w:rFonts w:cs="Arial"/>
                <w:i/>
                <w:sz w:val="18"/>
                <w:szCs w:val="18"/>
                <w:lang w:eastAsia="en-AU"/>
              </w:rPr>
            </w:pPr>
            <w:r w:rsidRPr="007076F2">
              <w:rPr>
                <w:rFonts w:cs="Arial"/>
                <w:i/>
                <w:sz w:val="18"/>
                <w:szCs w:val="18"/>
                <w:lang w:eastAsia="en-AU"/>
              </w:rPr>
              <w:t>Secondary</w:t>
            </w:r>
          </w:p>
          <w:p w14:paraId="5E7EEC61" w14:textId="19E202A7" w:rsidR="001C0B30" w:rsidRPr="00C01BBF" w:rsidRDefault="00784819" w:rsidP="00001119">
            <w:pPr>
              <w:spacing w:before="60" w:after="60" w:line="240" w:lineRule="exact"/>
              <w:jc w:val="left"/>
              <w:rPr>
                <w:rFonts w:cs="Arial"/>
                <w:sz w:val="18"/>
                <w:szCs w:val="18"/>
                <w:highlight w:val="yellow"/>
                <w:lang w:eastAsia="en-AU"/>
              </w:rPr>
            </w:pPr>
            <w:r w:rsidRPr="007076F2">
              <w:rPr>
                <w:rFonts w:cs="Arial"/>
                <w:sz w:val="18"/>
                <w:szCs w:val="18"/>
                <w:lang w:eastAsia="en-AU"/>
              </w:rPr>
              <w:t>Nutrient and sediment cycling</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65FF1BE" w14:textId="77777777" w:rsidR="001C0B30" w:rsidRPr="007076F2" w:rsidRDefault="001C0B30" w:rsidP="00A67184">
            <w:pPr>
              <w:keepNext/>
              <w:keepLines/>
              <w:widowControl w:val="0"/>
              <w:spacing w:before="80" w:after="80" w:line="240" w:lineRule="exact"/>
              <w:jc w:val="left"/>
              <w:rPr>
                <w:rFonts w:cs="Arial"/>
                <w:sz w:val="18"/>
                <w:szCs w:val="18"/>
                <w:lang w:eastAsia="en-AU"/>
              </w:rPr>
            </w:pPr>
            <w:r w:rsidRPr="007076F2">
              <w:rPr>
                <w:rFonts w:cs="Arial"/>
                <w:sz w:val="18"/>
                <w:szCs w:val="18"/>
                <w:lang w:eastAsia="en-AU"/>
              </w:rPr>
              <w:t>Connectivity</w:t>
            </w:r>
          </w:p>
          <w:p w14:paraId="39C9F511" w14:textId="77777777" w:rsidR="001C0B30" w:rsidRPr="007076F2" w:rsidRDefault="001C0B30" w:rsidP="00A67184">
            <w:pPr>
              <w:keepNext/>
              <w:keepLines/>
              <w:widowControl w:val="0"/>
              <w:spacing w:before="80" w:after="80" w:line="240" w:lineRule="exact"/>
              <w:jc w:val="left"/>
              <w:rPr>
                <w:rFonts w:cs="Arial"/>
                <w:sz w:val="18"/>
                <w:szCs w:val="18"/>
                <w:lang w:eastAsia="en-AU"/>
              </w:rPr>
            </w:pPr>
            <w:r w:rsidRPr="007076F2">
              <w:rPr>
                <w:rFonts w:cs="Arial"/>
                <w:sz w:val="18"/>
                <w:szCs w:val="18"/>
                <w:lang w:eastAsia="en-AU"/>
              </w:rPr>
              <w:t>Fish diversity</w:t>
            </w:r>
          </w:p>
          <w:p w14:paraId="463F2585" w14:textId="13CB6E5C" w:rsidR="001C0B30" w:rsidRPr="007076F2" w:rsidRDefault="001C0B30" w:rsidP="00A67184">
            <w:pPr>
              <w:keepNext/>
              <w:keepLines/>
              <w:widowControl w:val="0"/>
              <w:spacing w:before="80" w:after="80" w:line="240" w:lineRule="exact"/>
              <w:jc w:val="left"/>
              <w:rPr>
                <w:rFonts w:cs="Arial"/>
                <w:sz w:val="18"/>
                <w:szCs w:val="18"/>
                <w:lang w:eastAsia="en-AU"/>
              </w:rPr>
            </w:pPr>
            <w:r w:rsidRPr="007076F2">
              <w:rPr>
                <w:rFonts w:cs="Arial"/>
                <w:sz w:val="18"/>
                <w:szCs w:val="18"/>
                <w:lang w:eastAsia="en-AU"/>
              </w:rPr>
              <w:t>Process</w:t>
            </w:r>
          </w:p>
        </w:tc>
        <w:tc>
          <w:tcPr>
            <w:tcW w:w="527" w:type="pct"/>
            <w:tcBorders>
              <w:top w:val="single" w:sz="4" w:space="0" w:color="auto"/>
              <w:left w:val="single" w:sz="4" w:space="0" w:color="auto"/>
              <w:bottom w:val="single" w:sz="4" w:space="0" w:color="auto"/>
              <w:right w:val="nil"/>
            </w:tcBorders>
            <w:shd w:val="clear" w:color="auto" w:fill="auto"/>
            <w:vAlign w:val="center"/>
          </w:tcPr>
          <w:p w14:paraId="7E558973" w14:textId="77777777" w:rsidR="001C0B30" w:rsidRPr="007076F2" w:rsidRDefault="001C0B30" w:rsidP="00A67184">
            <w:pPr>
              <w:keepNext/>
              <w:keepLines/>
              <w:widowControl w:val="0"/>
              <w:spacing w:before="80" w:after="80" w:line="240" w:lineRule="exact"/>
              <w:jc w:val="left"/>
              <w:rPr>
                <w:rFonts w:cs="Arial"/>
                <w:sz w:val="18"/>
                <w:szCs w:val="18"/>
                <w:lang w:eastAsia="en-AU"/>
              </w:rPr>
            </w:pPr>
            <w:r w:rsidRPr="007076F2">
              <w:rPr>
                <w:rFonts w:cs="Arial"/>
                <w:sz w:val="18"/>
                <w:szCs w:val="18"/>
                <w:lang w:eastAsia="en-AU"/>
              </w:rPr>
              <w:t>Biodiversity</w:t>
            </w:r>
          </w:p>
          <w:p w14:paraId="7F8F48D0" w14:textId="3318843E" w:rsidR="001C0B30" w:rsidRPr="007076F2" w:rsidRDefault="001C0B30" w:rsidP="00A67184">
            <w:pPr>
              <w:keepNext/>
              <w:keepLines/>
              <w:widowControl w:val="0"/>
              <w:spacing w:before="80" w:after="80" w:line="240" w:lineRule="exact"/>
              <w:jc w:val="left"/>
              <w:rPr>
                <w:rFonts w:cs="Arial"/>
                <w:sz w:val="18"/>
                <w:szCs w:val="18"/>
                <w:lang w:eastAsia="en-AU"/>
              </w:rPr>
            </w:pPr>
            <w:r w:rsidRPr="007076F2">
              <w:rPr>
                <w:rFonts w:cs="Arial"/>
                <w:sz w:val="18"/>
                <w:szCs w:val="18"/>
                <w:lang w:eastAsia="en-AU"/>
              </w:rPr>
              <w:t>Ecosystem function</w:t>
            </w:r>
          </w:p>
        </w:tc>
        <w:tc>
          <w:tcPr>
            <w:tcW w:w="2148" w:type="pct"/>
            <w:tcBorders>
              <w:top w:val="single" w:sz="4" w:space="0" w:color="auto"/>
              <w:left w:val="single" w:sz="4" w:space="0" w:color="auto"/>
              <w:bottom w:val="single" w:sz="4" w:space="0" w:color="auto"/>
              <w:right w:val="nil"/>
            </w:tcBorders>
            <w:shd w:val="clear" w:color="auto" w:fill="auto"/>
            <w:vAlign w:val="center"/>
          </w:tcPr>
          <w:p w14:paraId="36E94A2D" w14:textId="164D0EF9" w:rsidR="001C0B30" w:rsidRPr="00C01BBF" w:rsidRDefault="001C0B30" w:rsidP="00DC13C1">
            <w:pPr>
              <w:spacing w:before="60" w:after="60"/>
              <w:rPr>
                <w:rFonts w:cs="Arial"/>
                <w:b/>
                <w:sz w:val="18"/>
                <w:szCs w:val="18"/>
                <w:lang w:eastAsia="en-AU"/>
              </w:rPr>
            </w:pPr>
            <w:r w:rsidRPr="00C01BBF">
              <w:rPr>
                <w:rFonts w:cs="Arial"/>
                <w:b/>
                <w:sz w:val="18"/>
                <w:szCs w:val="18"/>
                <w:lang w:eastAsia="en-AU"/>
              </w:rPr>
              <w:t>Yes,</w:t>
            </w:r>
            <w:r>
              <w:rPr>
                <w:rFonts w:cs="Arial"/>
                <w:sz w:val="18"/>
                <w:szCs w:val="18"/>
                <w:lang w:eastAsia="en-AU"/>
              </w:rPr>
              <w:t xml:space="preserve"> Commonwealth </w:t>
            </w:r>
            <w:r w:rsidR="007E77F0">
              <w:rPr>
                <w:rFonts w:cs="Arial"/>
                <w:sz w:val="18"/>
                <w:szCs w:val="18"/>
                <w:lang w:eastAsia="en-AU"/>
              </w:rPr>
              <w:t>environmental water</w:t>
            </w:r>
            <w:r>
              <w:rPr>
                <w:rFonts w:cs="Arial"/>
                <w:sz w:val="18"/>
                <w:szCs w:val="18"/>
                <w:lang w:eastAsia="en-AU"/>
              </w:rPr>
              <w:t xml:space="preserve"> contributed to connectivity through the Warrego Channel and into the Darling River channel in January-February 2015 for 24 days. </w:t>
            </w:r>
            <w:r w:rsidR="006815A3">
              <w:rPr>
                <w:rFonts w:cs="Arial"/>
                <w:sz w:val="18"/>
                <w:szCs w:val="18"/>
                <w:lang w:eastAsia="en-AU"/>
              </w:rPr>
              <w:t xml:space="preserve"> </w:t>
            </w:r>
            <w:r>
              <w:rPr>
                <w:rFonts w:cs="Arial"/>
                <w:sz w:val="18"/>
                <w:szCs w:val="18"/>
                <w:lang w:eastAsia="en-AU"/>
              </w:rPr>
              <w:t xml:space="preserve">This refilled </w:t>
            </w:r>
            <w:proofErr w:type="spellStart"/>
            <w:r>
              <w:rPr>
                <w:rFonts w:cs="Arial"/>
                <w:sz w:val="18"/>
                <w:szCs w:val="18"/>
                <w:lang w:eastAsia="en-AU"/>
              </w:rPr>
              <w:t>refugial</w:t>
            </w:r>
            <w:proofErr w:type="spellEnd"/>
            <w:r>
              <w:rPr>
                <w:rFonts w:cs="Arial"/>
                <w:sz w:val="18"/>
                <w:szCs w:val="18"/>
                <w:lang w:eastAsia="en-AU"/>
              </w:rPr>
              <w:t xml:space="preserve"> pools along the Warrego, that hadn’t been connected </w:t>
            </w:r>
            <w:r w:rsidR="0086673F">
              <w:rPr>
                <w:rFonts w:cs="Arial"/>
                <w:sz w:val="18"/>
                <w:szCs w:val="18"/>
                <w:lang w:eastAsia="en-AU"/>
              </w:rPr>
              <w:t>since</w:t>
            </w:r>
            <w:r>
              <w:rPr>
                <w:rFonts w:cs="Arial"/>
                <w:sz w:val="18"/>
                <w:szCs w:val="18"/>
                <w:lang w:eastAsia="en-AU"/>
              </w:rPr>
              <w:t xml:space="preserve"> the </w:t>
            </w:r>
            <w:r w:rsidR="0086673F">
              <w:rPr>
                <w:rFonts w:cs="Arial"/>
                <w:sz w:val="18"/>
                <w:szCs w:val="18"/>
                <w:lang w:eastAsia="en-AU"/>
              </w:rPr>
              <w:t>previous summer</w:t>
            </w:r>
            <w:r>
              <w:rPr>
                <w:rFonts w:cs="Arial"/>
                <w:sz w:val="18"/>
                <w:szCs w:val="18"/>
                <w:lang w:eastAsia="en-AU"/>
              </w:rPr>
              <w:t>.</w:t>
            </w:r>
          </w:p>
        </w:tc>
      </w:tr>
      <w:tr w:rsidR="00784819" w:rsidRPr="00632E30" w14:paraId="0DC83C28" w14:textId="77777777" w:rsidTr="00A67184">
        <w:trPr>
          <w:cantSplit/>
          <w:trHeight w:val="2264"/>
        </w:trPr>
        <w:tc>
          <w:tcPr>
            <w:tcW w:w="321" w:type="pct"/>
            <w:vMerge/>
            <w:tcBorders>
              <w:left w:val="nil"/>
              <w:right w:val="single" w:sz="4" w:space="0" w:color="auto"/>
            </w:tcBorders>
            <w:shd w:val="clear" w:color="auto" w:fill="auto"/>
            <w:vAlign w:val="center"/>
          </w:tcPr>
          <w:p w14:paraId="5D87D7B2" w14:textId="77777777" w:rsidR="00784819" w:rsidRDefault="00784819" w:rsidP="00784819">
            <w:pPr>
              <w:spacing w:before="60" w:after="60"/>
              <w:jc w:val="center"/>
              <w:rPr>
                <w:rFonts w:cs="Arial"/>
                <w:sz w:val="18"/>
                <w:szCs w:val="18"/>
                <w:lang w:eastAsia="en-AU"/>
              </w:rPr>
            </w:pPr>
          </w:p>
        </w:tc>
        <w:tc>
          <w:tcPr>
            <w:tcW w:w="546" w:type="pct"/>
            <w:tcBorders>
              <w:top w:val="single" w:sz="4" w:space="0" w:color="auto"/>
              <w:left w:val="nil"/>
              <w:bottom w:val="single" w:sz="4" w:space="0" w:color="auto"/>
              <w:right w:val="single" w:sz="4" w:space="0" w:color="auto"/>
            </w:tcBorders>
            <w:shd w:val="clear" w:color="auto" w:fill="auto"/>
            <w:vAlign w:val="center"/>
          </w:tcPr>
          <w:p w14:paraId="3F6AA8D9" w14:textId="0F9D71B7" w:rsidR="00784819" w:rsidRPr="007076F2" w:rsidRDefault="00784819" w:rsidP="006815A3">
            <w:pPr>
              <w:spacing w:before="60" w:after="60"/>
              <w:jc w:val="center"/>
              <w:rPr>
                <w:sz w:val="18"/>
                <w:szCs w:val="18"/>
                <w:lang w:eastAsia="en-AU"/>
              </w:rPr>
            </w:pPr>
            <w:r w:rsidRPr="007076F2">
              <w:rPr>
                <w:rFonts w:cs="Arial"/>
                <w:sz w:val="18"/>
                <w:szCs w:val="18"/>
                <w:lang w:eastAsia="en-AU"/>
              </w:rPr>
              <w:t xml:space="preserve">Base Flows and Freshes in Darling River zone </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14:paraId="01FD85A9" w14:textId="77777777" w:rsidR="00784819" w:rsidRPr="00784819" w:rsidRDefault="00784819" w:rsidP="00001119">
            <w:pPr>
              <w:spacing w:before="60" w:after="60"/>
              <w:jc w:val="left"/>
              <w:rPr>
                <w:rFonts w:cs="Arial"/>
                <w:i/>
                <w:sz w:val="18"/>
                <w:szCs w:val="18"/>
                <w:lang w:eastAsia="en-AU"/>
              </w:rPr>
            </w:pPr>
            <w:r w:rsidRPr="00784819">
              <w:rPr>
                <w:rFonts w:cs="Arial"/>
                <w:i/>
                <w:sz w:val="18"/>
                <w:szCs w:val="18"/>
                <w:lang w:eastAsia="en-AU"/>
              </w:rPr>
              <w:t>Primary</w:t>
            </w:r>
          </w:p>
          <w:p w14:paraId="75FD5133" w14:textId="77777777" w:rsidR="00784819" w:rsidRPr="007076F2" w:rsidRDefault="00784819" w:rsidP="00001119">
            <w:pPr>
              <w:spacing w:before="60" w:after="60" w:line="240" w:lineRule="exact"/>
              <w:jc w:val="left"/>
              <w:rPr>
                <w:rFonts w:cs="Arial"/>
                <w:sz w:val="18"/>
                <w:szCs w:val="18"/>
                <w:lang w:eastAsia="en-AU"/>
              </w:rPr>
            </w:pPr>
            <w:r w:rsidRPr="007076F2">
              <w:rPr>
                <w:rFonts w:cs="Arial"/>
                <w:sz w:val="18"/>
                <w:szCs w:val="18"/>
                <w:lang w:eastAsia="en-AU"/>
              </w:rPr>
              <w:t>Connectivity</w:t>
            </w:r>
          </w:p>
          <w:p w14:paraId="12210333" w14:textId="77777777" w:rsidR="00784819" w:rsidRPr="007076F2" w:rsidRDefault="00784819" w:rsidP="00001119">
            <w:pPr>
              <w:spacing w:before="60" w:after="60" w:line="240" w:lineRule="exact"/>
              <w:jc w:val="left"/>
              <w:rPr>
                <w:rFonts w:cs="Arial"/>
                <w:sz w:val="18"/>
                <w:szCs w:val="18"/>
                <w:lang w:eastAsia="en-AU"/>
              </w:rPr>
            </w:pPr>
            <w:r w:rsidRPr="007076F2">
              <w:rPr>
                <w:rFonts w:cs="Arial"/>
                <w:sz w:val="18"/>
                <w:szCs w:val="18"/>
                <w:lang w:eastAsia="en-AU"/>
              </w:rPr>
              <w:t>Flow variability</w:t>
            </w:r>
          </w:p>
          <w:p w14:paraId="178474B3" w14:textId="77777777" w:rsidR="00784819" w:rsidRPr="007076F2" w:rsidRDefault="00784819" w:rsidP="00001119">
            <w:pPr>
              <w:spacing w:before="60" w:after="60" w:line="240" w:lineRule="exact"/>
              <w:jc w:val="left"/>
              <w:rPr>
                <w:rFonts w:cs="Arial"/>
                <w:sz w:val="18"/>
                <w:szCs w:val="18"/>
                <w:lang w:eastAsia="en-AU"/>
              </w:rPr>
            </w:pPr>
            <w:r w:rsidRPr="007076F2">
              <w:rPr>
                <w:rFonts w:cs="Arial"/>
                <w:sz w:val="18"/>
                <w:szCs w:val="18"/>
                <w:lang w:eastAsia="en-AU"/>
              </w:rPr>
              <w:t>Habitat refuges</w:t>
            </w:r>
          </w:p>
          <w:p w14:paraId="4F7DC135" w14:textId="77777777" w:rsidR="00784819" w:rsidRPr="00784819" w:rsidRDefault="00784819" w:rsidP="00001119">
            <w:pPr>
              <w:spacing w:before="60" w:after="60"/>
              <w:jc w:val="left"/>
              <w:rPr>
                <w:rFonts w:cs="Arial"/>
                <w:i/>
                <w:sz w:val="18"/>
                <w:szCs w:val="18"/>
                <w:lang w:eastAsia="en-AU"/>
              </w:rPr>
            </w:pPr>
            <w:r w:rsidRPr="00784819">
              <w:rPr>
                <w:rFonts w:cs="Arial"/>
                <w:i/>
                <w:sz w:val="18"/>
                <w:szCs w:val="18"/>
                <w:lang w:eastAsia="en-AU"/>
              </w:rPr>
              <w:t>Secondary</w:t>
            </w:r>
          </w:p>
          <w:p w14:paraId="2669E15A" w14:textId="77777777" w:rsidR="00784819" w:rsidRPr="007076F2" w:rsidRDefault="00784819" w:rsidP="00001119">
            <w:pPr>
              <w:spacing w:before="60" w:after="60" w:line="240" w:lineRule="exact"/>
              <w:jc w:val="left"/>
              <w:rPr>
                <w:rFonts w:cs="Arial"/>
                <w:sz w:val="18"/>
                <w:szCs w:val="18"/>
                <w:lang w:eastAsia="en-AU"/>
              </w:rPr>
            </w:pPr>
            <w:r w:rsidRPr="007076F2">
              <w:rPr>
                <w:rFonts w:cs="Arial"/>
                <w:sz w:val="18"/>
                <w:szCs w:val="18"/>
                <w:lang w:eastAsia="en-AU"/>
              </w:rPr>
              <w:t>Nutrient and sediment cycling</w:t>
            </w:r>
          </w:p>
          <w:p w14:paraId="79DC56DC" w14:textId="46F6FE08" w:rsidR="00784819" w:rsidRPr="001C0B30" w:rsidRDefault="00784819" w:rsidP="00001119">
            <w:pPr>
              <w:spacing w:before="60" w:after="60" w:line="240" w:lineRule="exact"/>
              <w:jc w:val="left"/>
              <w:rPr>
                <w:rFonts w:cs="Arial"/>
                <w:sz w:val="18"/>
                <w:szCs w:val="18"/>
                <w:highlight w:val="yellow"/>
                <w:lang w:eastAsia="en-AU"/>
              </w:rPr>
            </w:pPr>
            <w:r w:rsidRPr="007076F2">
              <w:rPr>
                <w:rFonts w:cs="Arial"/>
                <w:sz w:val="18"/>
                <w:szCs w:val="18"/>
                <w:lang w:eastAsia="en-AU"/>
              </w:rPr>
              <w:t>Water quality (Salinity, algal blooms)</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BA699A5" w14:textId="77777777" w:rsidR="00784819" w:rsidRPr="007076F2" w:rsidRDefault="00784819" w:rsidP="00A67184">
            <w:pPr>
              <w:spacing w:before="80" w:after="80" w:line="240" w:lineRule="exact"/>
              <w:jc w:val="left"/>
              <w:rPr>
                <w:rFonts w:cs="Arial"/>
                <w:sz w:val="18"/>
                <w:szCs w:val="18"/>
                <w:lang w:eastAsia="en-AU"/>
              </w:rPr>
            </w:pPr>
            <w:r w:rsidRPr="007076F2">
              <w:rPr>
                <w:rFonts w:cs="Arial"/>
                <w:sz w:val="18"/>
                <w:szCs w:val="18"/>
                <w:lang w:eastAsia="en-AU"/>
              </w:rPr>
              <w:t>Chemical</w:t>
            </w:r>
          </w:p>
          <w:p w14:paraId="716133DE" w14:textId="77777777" w:rsidR="00784819" w:rsidRPr="007076F2" w:rsidRDefault="00784819" w:rsidP="00A67184">
            <w:pPr>
              <w:spacing w:before="80" w:after="80" w:line="240" w:lineRule="exact"/>
              <w:jc w:val="left"/>
              <w:rPr>
                <w:rFonts w:cs="Arial"/>
                <w:sz w:val="18"/>
                <w:szCs w:val="18"/>
                <w:lang w:eastAsia="en-AU"/>
              </w:rPr>
            </w:pPr>
            <w:r w:rsidRPr="007076F2">
              <w:rPr>
                <w:rFonts w:cs="Arial"/>
                <w:sz w:val="18"/>
                <w:szCs w:val="18"/>
                <w:lang w:eastAsia="en-AU"/>
              </w:rPr>
              <w:t>Connectivity</w:t>
            </w:r>
          </w:p>
          <w:p w14:paraId="14FD2172" w14:textId="390FBF43" w:rsidR="00784819" w:rsidRPr="007076F2" w:rsidRDefault="00784819" w:rsidP="00A67184">
            <w:pPr>
              <w:keepNext/>
              <w:keepLines/>
              <w:widowControl w:val="0"/>
              <w:spacing w:before="80" w:after="80" w:line="240" w:lineRule="exact"/>
              <w:jc w:val="left"/>
              <w:rPr>
                <w:rFonts w:cs="Arial"/>
                <w:sz w:val="18"/>
                <w:szCs w:val="18"/>
                <w:lang w:eastAsia="en-AU"/>
              </w:rPr>
            </w:pPr>
            <w:r w:rsidRPr="007076F2">
              <w:rPr>
                <w:rFonts w:cs="Arial"/>
                <w:sz w:val="18"/>
                <w:szCs w:val="18"/>
                <w:lang w:eastAsia="en-AU"/>
              </w:rPr>
              <w:t>Process</w:t>
            </w:r>
          </w:p>
        </w:tc>
        <w:tc>
          <w:tcPr>
            <w:tcW w:w="527" w:type="pct"/>
            <w:tcBorders>
              <w:top w:val="single" w:sz="4" w:space="0" w:color="auto"/>
              <w:left w:val="single" w:sz="4" w:space="0" w:color="auto"/>
              <w:bottom w:val="single" w:sz="4" w:space="0" w:color="auto"/>
              <w:right w:val="nil"/>
            </w:tcBorders>
            <w:shd w:val="clear" w:color="auto" w:fill="auto"/>
            <w:vAlign w:val="center"/>
          </w:tcPr>
          <w:p w14:paraId="2C2951AC" w14:textId="77777777" w:rsidR="00784819" w:rsidRPr="007076F2" w:rsidRDefault="00784819" w:rsidP="00A67184">
            <w:pPr>
              <w:spacing w:before="80" w:after="80" w:line="240" w:lineRule="exact"/>
              <w:jc w:val="left"/>
              <w:rPr>
                <w:rFonts w:cs="Arial"/>
                <w:sz w:val="18"/>
                <w:szCs w:val="18"/>
                <w:lang w:eastAsia="en-AU"/>
              </w:rPr>
            </w:pPr>
            <w:r w:rsidRPr="007076F2">
              <w:rPr>
                <w:rFonts w:cs="Arial"/>
                <w:sz w:val="18"/>
                <w:szCs w:val="18"/>
                <w:lang w:eastAsia="en-AU"/>
              </w:rPr>
              <w:t>Water quality</w:t>
            </w:r>
          </w:p>
          <w:p w14:paraId="4DF8DF11" w14:textId="482EEF47" w:rsidR="00784819" w:rsidRPr="007076F2" w:rsidRDefault="00784819" w:rsidP="00A67184">
            <w:pPr>
              <w:keepNext/>
              <w:keepLines/>
              <w:widowControl w:val="0"/>
              <w:spacing w:before="80" w:after="80" w:line="240" w:lineRule="exact"/>
              <w:jc w:val="left"/>
              <w:rPr>
                <w:rFonts w:cs="Arial"/>
                <w:sz w:val="18"/>
                <w:szCs w:val="18"/>
                <w:lang w:eastAsia="en-AU"/>
              </w:rPr>
            </w:pPr>
            <w:r w:rsidRPr="007076F2">
              <w:rPr>
                <w:rFonts w:cs="Arial"/>
                <w:sz w:val="18"/>
                <w:szCs w:val="18"/>
                <w:lang w:eastAsia="en-AU"/>
              </w:rPr>
              <w:t>Ecosystem function</w:t>
            </w:r>
          </w:p>
        </w:tc>
        <w:tc>
          <w:tcPr>
            <w:tcW w:w="2148" w:type="pct"/>
            <w:tcBorders>
              <w:top w:val="single" w:sz="4" w:space="0" w:color="auto"/>
              <w:left w:val="single" w:sz="4" w:space="0" w:color="auto"/>
              <w:bottom w:val="single" w:sz="4" w:space="0" w:color="auto"/>
              <w:right w:val="nil"/>
            </w:tcBorders>
            <w:shd w:val="clear" w:color="auto" w:fill="auto"/>
            <w:vAlign w:val="center"/>
          </w:tcPr>
          <w:p w14:paraId="5F92620B" w14:textId="4F6833B6" w:rsidR="00784819" w:rsidRPr="00C01BBF" w:rsidRDefault="00784819" w:rsidP="00DC13C1">
            <w:pPr>
              <w:spacing w:before="60" w:after="60"/>
              <w:rPr>
                <w:rFonts w:cs="Arial"/>
                <w:b/>
                <w:sz w:val="18"/>
                <w:szCs w:val="18"/>
                <w:lang w:eastAsia="en-AU"/>
              </w:rPr>
            </w:pPr>
            <w:r w:rsidRPr="007076F2">
              <w:rPr>
                <w:rFonts w:cs="Arial"/>
                <w:b/>
                <w:sz w:val="18"/>
                <w:szCs w:val="18"/>
                <w:lang w:eastAsia="en-AU"/>
              </w:rPr>
              <w:t>Yes</w:t>
            </w:r>
            <w:r w:rsidRPr="007076F2">
              <w:rPr>
                <w:rFonts w:cs="Arial"/>
                <w:sz w:val="18"/>
                <w:szCs w:val="18"/>
                <w:lang w:eastAsia="en-AU"/>
              </w:rPr>
              <w:t xml:space="preserve">, Commonwealth </w:t>
            </w:r>
            <w:r w:rsidR="007E77F0">
              <w:rPr>
                <w:rFonts w:cs="Arial"/>
                <w:sz w:val="18"/>
                <w:szCs w:val="18"/>
                <w:lang w:eastAsia="en-AU"/>
              </w:rPr>
              <w:t>environmental water</w:t>
            </w:r>
            <w:r w:rsidRPr="007076F2">
              <w:rPr>
                <w:rFonts w:cs="Arial"/>
                <w:sz w:val="18"/>
                <w:szCs w:val="18"/>
                <w:lang w:eastAsia="en-AU"/>
              </w:rPr>
              <w:t xml:space="preserve"> contributed to connectivity that occurred for </w:t>
            </w:r>
            <w:r>
              <w:rPr>
                <w:rFonts w:cs="Arial"/>
                <w:sz w:val="18"/>
                <w:szCs w:val="18"/>
                <w:lang w:eastAsia="en-AU"/>
              </w:rPr>
              <w:t>60</w:t>
            </w:r>
            <w:r w:rsidRPr="007076F2">
              <w:rPr>
                <w:rFonts w:cs="Arial"/>
                <w:sz w:val="18"/>
                <w:szCs w:val="18"/>
                <w:lang w:eastAsia="en-AU"/>
              </w:rPr>
              <w:t>% of the time through the Darling River zone.</w:t>
            </w:r>
            <w:r w:rsidR="00001119">
              <w:rPr>
                <w:rFonts w:cs="Arial"/>
                <w:sz w:val="18"/>
                <w:szCs w:val="18"/>
                <w:lang w:eastAsia="en-AU"/>
              </w:rPr>
              <w:t xml:space="preserve"> </w:t>
            </w:r>
            <w:r w:rsidRPr="007076F2">
              <w:rPr>
                <w:rFonts w:cs="Arial"/>
                <w:sz w:val="18"/>
                <w:szCs w:val="18"/>
                <w:lang w:eastAsia="en-AU"/>
              </w:rPr>
              <w:t xml:space="preserve"> Good water quality was maintained during </w:t>
            </w:r>
            <w:r>
              <w:rPr>
                <w:rFonts w:cs="Arial"/>
                <w:sz w:val="18"/>
                <w:szCs w:val="18"/>
                <w:lang w:eastAsia="en-AU"/>
              </w:rPr>
              <w:t xml:space="preserve">the </w:t>
            </w:r>
            <w:r w:rsidRPr="007076F2">
              <w:rPr>
                <w:rFonts w:cs="Arial"/>
                <w:sz w:val="18"/>
                <w:szCs w:val="18"/>
                <w:lang w:eastAsia="en-AU"/>
              </w:rPr>
              <w:t>201</w:t>
            </w:r>
            <w:r w:rsidR="005C6CCE">
              <w:rPr>
                <w:rFonts w:cs="Arial"/>
                <w:sz w:val="18"/>
                <w:szCs w:val="18"/>
                <w:lang w:eastAsia="en-AU"/>
              </w:rPr>
              <w:t>4</w:t>
            </w:r>
            <w:r w:rsidRPr="007076F2">
              <w:rPr>
                <w:rFonts w:cs="Arial"/>
                <w:sz w:val="18"/>
                <w:szCs w:val="18"/>
                <w:lang w:eastAsia="en-AU"/>
              </w:rPr>
              <w:t>-1</w:t>
            </w:r>
            <w:r w:rsidR="005C6CCE">
              <w:rPr>
                <w:rFonts w:cs="Arial"/>
                <w:sz w:val="18"/>
                <w:szCs w:val="18"/>
                <w:lang w:eastAsia="en-AU"/>
              </w:rPr>
              <w:t>5</w:t>
            </w:r>
            <w:r w:rsidRPr="007076F2">
              <w:rPr>
                <w:rFonts w:cs="Arial"/>
                <w:sz w:val="18"/>
                <w:szCs w:val="18"/>
                <w:lang w:eastAsia="en-AU"/>
              </w:rPr>
              <w:t xml:space="preserve"> year. </w:t>
            </w:r>
            <w:r w:rsidR="00001119">
              <w:rPr>
                <w:rFonts w:cs="Arial"/>
                <w:sz w:val="18"/>
                <w:szCs w:val="18"/>
                <w:lang w:eastAsia="en-AU"/>
              </w:rPr>
              <w:t xml:space="preserve"> </w:t>
            </w:r>
            <w:r w:rsidRPr="007076F2">
              <w:rPr>
                <w:rFonts w:cs="Arial"/>
                <w:sz w:val="18"/>
                <w:szCs w:val="18"/>
                <w:lang w:eastAsia="en-AU"/>
              </w:rPr>
              <w:t xml:space="preserve">Inundation of </w:t>
            </w:r>
            <w:r>
              <w:rPr>
                <w:rFonts w:cs="Arial"/>
                <w:sz w:val="18"/>
                <w:szCs w:val="18"/>
                <w:lang w:eastAsia="en-AU"/>
              </w:rPr>
              <w:t xml:space="preserve">around 26% of </w:t>
            </w:r>
            <w:r w:rsidRPr="007076F2">
              <w:rPr>
                <w:rFonts w:cs="Arial"/>
                <w:sz w:val="18"/>
                <w:szCs w:val="18"/>
                <w:lang w:eastAsia="en-AU"/>
              </w:rPr>
              <w:t>all mapped benches, anabranch channels and snags providing access to habitat and transfer of nutrients and organic material.</w:t>
            </w:r>
          </w:p>
        </w:tc>
      </w:tr>
      <w:tr w:rsidR="00784819" w:rsidRPr="00632E30" w14:paraId="208380BA" w14:textId="77777777" w:rsidTr="00A67184">
        <w:trPr>
          <w:cantSplit/>
          <w:trHeight w:val="2147"/>
        </w:trPr>
        <w:tc>
          <w:tcPr>
            <w:tcW w:w="321" w:type="pct"/>
            <w:vMerge w:val="restart"/>
            <w:tcBorders>
              <w:top w:val="single" w:sz="4" w:space="0" w:color="auto"/>
              <w:left w:val="nil"/>
              <w:right w:val="single" w:sz="4" w:space="0" w:color="auto"/>
            </w:tcBorders>
            <w:shd w:val="clear" w:color="auto" w:fill="auto"/>
            <w:vAlign w:val="center"/>
          </w:tcPr>
          <w:p w14:paraId="062F151A" w14:textId="0AE4F511" w:rsidR="00D3429E" w:rsidRDefault="00D3429E" w:rsidP="00842D9B">
            <w:pPr>
              <w:spacing w:before="60" w:after="60"/>
              <w:jc w:val="center"/>
              <w:rPr>
                <w:rFonts w:cs="Arial"/>
                <w:sz w:val="18"/>
                <w:szCs w:val="18"/>
                <w:lang w:eastAsia="en-AU"/>
              </w:rPr>
            </w:pPr>
          </w:p>
          <w:p w14:paraId="0C9A4141" w14:textId="77777777" w:rsidR="00D3429E" w:rsidRDefault="00D3429E" w:rsidP="00842D9B">
            <w:pPr>
              <w:spacing w:before="60" w:after="60"/>
              <w:jc w:val="center"/>
              <w:rPr>
                <w:rFonts w:cs="Arial"/>
                <w:sz w:val="18"/>
                <w:szCs w:val="18"/>
                <w:lang w:eastAsia="en-AU"/>
              </w:rPr>
            </w:pPr>
          </w:p>
          <w:p w14:paraId="32030498" w14:textId="77777777" w:rsidR="00D3429E" w:rsidRDefault="00D3429E" w:rsidP="00842D9B">
            <w:pPr>
              <w:spacing w:before="60" w:after="60"/>
              <w:jc w:val="center"/>
              <w:rPr>
                <w:rFonts w:cs="Arial"/>
                <w:sz w:val="18"/>
                <w:szCs w:val="18"/>
                <w:lang w:eastAsia="en-AU"/>
              </w:rPr>
            </w:pPr>
          </w:p>
          <w:p w14:paraId="17FF2B0F" w14:textId="38D40446" w:rsidR="00842D9B" w:rsidRDefault="00842D9B" w:rsidP="00D3429E">
            <w:pPr>
              <w:spacing w:before="60" w:after="60"/>
              <w:rPr>
                <w:rFonts w:cs="Arial"/>
                <w:sz w:val="18"/>
                <w:szCs w:val="18"/>
                <w:lang w:eastAsia="en-AU"/>
              </w:rPr>
            </w:pPr>
            <w:r>
              <w:rPr>
                <w:rFonts w:cs="Arial"/>
                <w:sz w:val="18"/>
                <w:szCs w:val="18"/>
                <w:lang w:eastAsia="en-AU"/>
              </w:rPr>
              <w:t>2015-16</w:t>
            </w:r>
          </w:p>
          <w:p w14:paraId="1F1A9E8F" w14:textId="77777777" w:rsidR="00D3429E" w:rsidRDefault="00D3429E" w:rsidP="00842D9B">
            <w:pPr>
              <w:spacing w:before="60" w:after="60"/>
              <w:jc w:val="center"/>
              <w:rPr>
                <w:rFonts w:cs="Arial"/>
                <w:sz w:val="18"/>
                <w:szCs w:val="18"/>
                <w:lang w:eastAsia="en-AU"/>
              </w:rPr>
            </w:pPr>
          </w:p>
          <w:p w14:paraId="00535FF7" w14:textId="77777777" w:rsidR="00D3429E" w:rsidRDefault="00D3429E" w:rsidP="00842D9B">
            <w:pPr>
              <w:spacing w:before="60" w:after="60"/>
              <w:jc w:val="center"/>
              <w:rPr>
                <w:rFonts w:cs="Arial"/>
                <w:sz w:val="18"/>
                <w:szCs w:val="18"/>
                <w:lang w:eastAsia="en-AU"/>
              </w:rPr>
            </w:pPr>
          </w:p>
          <w:p w14:paraId="0E0EE79C" w14:textId="77777777" w:rsidR="00D3429E" w:rsidRDefault="00D3429E" w:rsidP="00842D9B">
            <w:pPr>
              <w:spacing w:before="60" w:after="60"/>
              <w:jc w:val="center"/>
              <w:rPr>
                <w:rFonts w:cs="Arial"/>
                <w:sz w:val="18"/>
                <w:szCs w:val="18"/>
                <w:lang w:eastAsia="en-AU"/>
              </w:rPr>
            </w:pPr>
          </w:p>
          <w:p w14:paraId="1C7F172A" w14:textId="77777777" w:rsidR="00D3429E" w:rsidRDefault="00D3429E" w:rsidP="00842D9B">
            <w:pPr>
              <w:spacing w:before="60" w:after="60"/>
              <w:jc w:val="center"/>
              <w:rPr>
                <w:rFonts w:cs="Arial"/>
                <w:sz w:val="18"/>
                <w:szCs w:val="18"/>
                <w:lang w:eastAsia="en-AU"/>
              </w:rPr>
            </w:pPr>
          </w:p>
          <w:p w14:paraId="1F705401" w14:textId="08AD0383" w:rsidR="00D3429E" w:rsidRDefault="00D3429E" w:rsidP="00842D9B">
            <w:pPr>
              <w:spacing w:before="60" w:after="60"/>
              <w:jc w:val="center"/>
              <w:rPr>
                <w:rFonts w:cs="Arial"/>
                <w:sz w:val="18"/>
                <w:szCs w:val="18"/>
                <w:lang w:eastAsia="en-AU"/>
              </w:rPr>
            </w:pPr>
          </w:p>
          <w:p w14:paraId="2A7CAA69" w14:textId="29198526" w:rsidR="00D3429E" w:rsidRPr="00C01BBF" w:rsidRDefault="00D3429E" w:rsidP="00D3429E">
            <w:pPr>
              <w:spacing w:before="60" w:after="60"/>
              <w:rPr>
                <w:rFonts w:cs="Arial"/>
                <w:sz w:val="18"/>
                <w:szCs w:val="18"/>
                <w:lang w:eastAsia="en-AU"/>
              </w:rPr>
            </w:pPr>
            <w:r>
              <w:rPr>
                <w:rFonts w:cs="Arial"/>
                <w:sz w:val="18"/>
                <w:szCs w:val="18"/>
                <w:lang w:eastAsia="en-AU"/>
              </w:rPr>
              <w:t>2015-16</w:t>
            </w:r>
          </w:p>
        </w:tc>
        <w:tc>
          <w:tcPr>
            <w:tcW w:w="546" w:type="pct"/>
            <w:tcBorders>
              <w:top w:val="single" w:sz="4" w:space="0" w:color="auto"/>
              <w:left w:val="nil"/>
              <w:bottom w:val="single" w:sz="4" w:space="0" w:color="auto"/>
              <w:right w:val="single" w:sz="4" w:space="0" w:color="auto"/>
            </w:tcBorders>
            <w:shd w:val="clear" w:color="auto" w:fill="auto"/>
            <w:vAlign w:val="center"/>
          </w:tcPr>
          <w:p w14:paraId="0BA24B8D" w14:textId="72155524" w:rsidR="00842D9B" w:rsidRPr="00C01BBF" w:rsidRDefault="00842D9B" w:rsidP="00842D9B">
            <w:pPr>
              <w:spacing w:before="60" w:after="60"/>
              <w:jc w:val="center"/>
              <w:rPr>
                <w:rFonts w:cs="Arial"/>
                <w:sz w:val="18"/>
                <w:szCs w:val="18"/>
                <w:lang w:eastAsia="en-AU"/>
              </w:rPr>
            </w:pPr>
            <w:r w:rsidRPr="007076F2">
              <w:rPr>
                <w:sz w:val="18"/>
                <w:szCs w:val="18"/>
                <w:lang w:eastAsia="en-AU"/>
              </w:rPr>
              <w:t xml:space="preserve">Fresh in Warrego River zone </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14:paraId="7C357E5F" w14:textId="77777777" w:rsidR="00784819" w:rsidRPr="007076F2" w:rsidRDefault="00784819" w:rsidP="00001119">
            <w:pPr>
              <w:keepNext/>
              <w:keepLines/>
              <w:widowControl w:val="0"/>
              <w:spacing w:before="60" w:after="60"/>
              <w:jc w:val="left"/>
              <w:rPr>
                <w:rFonts w:cs="Arial"/>
                <w:i/>
                <w:sz w:val="18"/>
                <w:szCs w:val="18"/>
                <w:lang w:eastAsia="en-AU"/>
              </w:rPr>
            </w:pPr>
            <w:r w:rsidRPr="007076F2">
              <w:rPr>
                <w:rFonts w:cs="Arial"/>
                <w:i/>
                <w:sz w:val="18"/>
                <w:szCs w:val="18"/>
                <w:lang w:eastAsia="en-AU"/>
              </w:rPr>
              <w:t>Primary</w:t>
            </w:r>
          </w:p>
          <w:p w14:paraId="2B3DF142" w14:textId="77777777" w:rsidR="00784819" w:rsidRPr="007076F2" w:rsidRDefault="00784819" w:rsidP="00001119">
            <w:pPr>
              <w:keepNext/>
              <w:keepLines/>
              <w:widowControl w:val="0"/>
              <w:spacing w:before="60" w:after="60" w:line="240" w:lineRule="exact"/>
              <w:jc w:val="left"/>
              <w:rPr>
                <w:rFonts w:cs="Arial"/>
                <w:sz w:val="18"/>
                <w:szCs w:val="18"/>
                <w:lang w:eastAsia="en-AU"/>
              </w:rPr>
            </w:pPr>
            <w:r w:rsidRPr="007076F2">
              <w:rPr>
                <w:rFonts w:cs="Arial"/>
                <w:sz w:val="18"/>
                <w:szCs w:val="18"/>
                <w:lang w:eastAsia="en-AU"/>
              </w:rPr>
              <w:t>End of system connectivity</w:t>
            </w:r>
          </w:p>
          <w:p w14:paraId="025D3670" w14:textId="77777777" w:rsidR="00784819" w:rsidRPr="007076F2" w:rsidRDefault="00784819" w:rsidP="00001119">
            <w:pPr>
              <w:keepNext/>
              <w:keepLines/>
              <w:widowControl w:val="0"/>
              <w:spacing w:before="60" w:after="60" w:line="240" w:lineRule="exact"/>
              <w:jc w:val="left"/>
              <w:rPr>
                <w:rFonts w:cs="Arial"/>
                <w:sz w:val="18"/>
                <w:szCs w:val="18"/>
                <w:lang w:eastAsia="en-AU"/>
              </w:rPr>
            </w:pPr>
            <w:r w:rsidRPr="007076F2">
              <w:rPr>
                <w:rFonts w:cs="Arial"/>
                <w:sz w:val="18"/>
                <w:szCs w:val="18"/>
                <w:lang w:eastAsia="en-AU"/>
              </w:rPr>
              <w:t>Fish reproduction</w:t>
            </w:r>
          </w:p>
          <w:p w14:paraId="4CFE28C6" w14:textId="77777777" w:rsidR="00784819" w:rsidRPr="007076F2" w:rsidRDefault="00784819" w:rsidP="00001119">
            <w:pPr>
              <w:keepNext/>
              <w:keepLines/>
              <w:widowControl w:val="0"/>
              <w:spacing w:before="60" w:after="60" w:line="240" w:lineRule="exact"/>
              <w:jc w:val="left"/>
              <w:rPr>
                <w:rFonts w:cs="Arial"/>
                <w:sz w:val="18"/>
                <w:szCs w:val="18"/>
                <w:lang w:eastAsia="en-AU"/>
              </w:rPr>
            </w:pPr>
            <w:r w:rsidRPr="007076F2">
              <w:rPr>
                <w:rFonts w:cs="Arial"/>
                <w:sz w:val="18"/>
                <w:szCs w:val="18"/>
                <w:lang w:eastAsia="en-AU"/>
              </w:rPr>
              <w:t>Biotic dispersal and movement</w:t>
            </w:r>
          </w:p>
          <w:p w14:paraId="4D6F15B7" w14:textId="77777777" w:rsidR="00784819" w:rsidRPr="007076F2" w:rsidRDefault="00784819" w:rsidP="00001119">
            <w:pPr>
              <w:keepNext/>
              <w:keepLines/>
              <w:widowControl w:val="0"/>
              <w:spacing w:before="60" w:after="60"/>
              <w:jc w:val="left"/>
              <w:rPr>
                <w:rFonts w:cs="Arial"/>
                <w:i/>
                <w:sz w:val="18"/>
                <w:szCs w:val="18"/>
                <w:lang w:eastAsia="en-AU"/>
              </w:rPr>
            </w:pPr>
            <w:r w:rsidRPr="007076F2">
              <w:rPr>
                <w:rFonts w:cs="Arial"/>
                <w:i/>
                <w:sz w:val="18"/>
                <w:szCs w:val="18"/>
                <w:lang w:eastAsia="en-AU"/>
              </w:rPr>
              <w:t>Secondary</w:t>
            </w:r>
          </w:p>
          <w:p w14:paraId="6C3905AF" w14:textId="39A0D989" w:rsidR="00842D9B" w:rsidRPr="00C01BBF" w:rsidRDefault="00784819" w:rsidP="00001119">
            <w:pPr>
              <w:spacing w:before="60" w:after="60" w:line="240" w:lineRule="exact"/>
              <w:jc w:val="left"/>
              <w:rPr>
                <w:rFonts w:cs="Arial"/>
                <w:sz w:val="18"/>
                <w:szCs w:val="18"/>
                <w:lang w:eastAsia="en-AU"/>
              </w:rPr>
            </w:pPr>
            <w:r w:rsidRPr="007076F2">
              <w:rPr>
                <w:rFonts w:cs="Arial"/>
                <w:sz w:val="18"/>
                <w:szCs w:val="18"/>
                <w:lang w:eastAsia="en-AU"/>
              </w:rPr>
              <w:t>Nutrient and sediment cycling</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3BF3C07" w14:textId="77777777" w:rsidR="00842D9B" w:rsidRPr="007076F2" w:rsidRDefault="00842D9B" w:rsidP="00A67184">
            <w:pPr>
              <w:keepNext/>
              <w:keepLines/>
              <w:widowControl w:val="0"/>
              <w:spacing w:before="80" w:after="80" w:line="240" w:lineRule="exact"/>
              <w:jc w:val="left"/>
              <w:rPr>
                <w:rFonts w:cs="Arial"/>
                <w:sz w:val="18"/>
                <w:szCs w:val="18"/>
                <w:lang w:eastAsia="en-AU"/>
              </w:rPr>
            </w:pPr>
            <w:r w:rsidRPr="007076F2">
              <w:rPr>
                <w:rFonts w:cs="Arial"/>
                <w:sz w:val="18"/>
                <w:szCs w:val="18"/>
                <w:lang w:eastAsia="en-AU"/>
              </w:rPr>
              <w:t>Connectivity</w:t>
            </w:r>
          </w:p>
          <w:p w14:paraId="6A6EC0FE" w14:textId="77777777" w:rsidR="00842D9B" w:rsidRPr="007076F2" w:rsidRDefault="00842D9B" w:rsidP="00A67184">
            <w:pPr>
              <w:keepNext/>
              <w:keepLines/>
              <w:widowControl w:val="0"/>
              <w:spacing w:before="80" w:after="80" w:line="240" w:lineRule="exact"/>
              <w:jc w:val="left"/>
              <w:rPr>
                <w:rFonts w:cs="Arial"/>
                <w:sz w:val="18"/>
                <w:szCs w:val="18"/>
                <w:lang w:eastAsia="en-AU"/>
              </w:rPr>
            </w:pPr>
            <w:r w:rsidRPr="007076F2">
              <w:rPr>
                <w:rFonts w:cs="Arial"/>
                <w:sz w:val="18"/>
                <w:szCs w:val="18"/>
                <w:lang w:eastAsia="en-AU"/>
              </w:rPr>
              <w:t>Fish diversity</w:t>
            </w:r>
          </w:p>
          <w:p w14:paraId="629C03E2" w14:textId="35EEB20E" w:rsidR="00842D9B" w:rsidRPr="00C01BBF" w:rsidRDefault="00842D9B" w:rsidP="00A67184">
            <w:pPr>
              <w:spacing w:before="80" w:after="80" w:line="240" w:lineRule="exact"/>
              <w:jc w:val="left"/>
              <w:rPr>
                <w:rFonts w:cs="Arial"/>
                <w:sz w:val="18"/>
                <w:szCs w:val="18"/>
                <w:lang w:eastAsia="en-AU"/>
              </w:rPr>
            </w:pPr>
            <w:r w:rsidRPr="007076F2">
              <w:rPr>
                <w:rFonts w:cs="Arial"/>
                <w:sz w:val="18"/>
                <w:szCs w:val="18"/>
                <w:lang w:eastAsia="en-AU"/>
              </w:rPr>
              <w:t>Process</w:t>
            </w:r>
          </w:p>
        </w:tc>
        <w:tc>
          <w:tcPr>
            <w:tcW w:w="527" w:type="pct"/>
            <w:tcBorders>
              <w:top w:val="single" w:sz="4" w:space="0" w:color="auto"/>
              <w:left w:val="single" w:sz="4" w:space="0" w:color="auto"/>
              <w:bottom w:val="single" w:sz="4" w:space="0" w:color="auto"/>
              <w:right w:val="nil"/>
            </w:tcBorders>
            <w:shd w:val="clear" w:color="auto" w:fill="auto"/>
            <w:vAlign w:val="center"/>
          </w:tcPr>
          <w:p w14:paraId="21319E80" w14:textId="77777777" w:rsidR="00842D9B" w:rsidRPr="007076F2" w:rsidRDefault="00842D9B" w:rsidP="00A67184">
            <w:pPr>
              <w:keepNext/>
              <w:keepLines/>
              <w:widowControl w:val="0"/>
              <w:spacing w:before="80" w:after="80" w:line="240" w:lineRule="exact"/>
              <w:jc w:val="left"/>
              <w:rPr>
                <w:rFonts w:cs="Arial"/>
                <w:sz w:val="18"/>
                <w:szCs w:val="18"/>
                <w:lang w:eastAsia="en-AU"/>
              </w:rPr>
            </w:pPr>
            <w:r w:rsidRPr="007076F2">
              <w:rPr>
                <w:rFonts w:cs="Arial"/>
                <w:sz w:val="18"/>
                <w:szCs w:val="18"/>
                <w:lang w:eastAsia="en-AU"/>
              </w:rPr>
              <w:t>Biodiversity</w:t>
            </w:r>
          </w:p>
          <w:p w14:paraId="164DD1F1" w14:textId="6CA4F6D0" w:rsidR="00842D9B" w:rsidRPr="00C01BBF" w:rsidRDefault="00842D9B" w:rsidP="00A67184">
            <w:pPr>
              <w:keepNext/>
              <w:keepLines/>
              <w:widowControl w:val="0"/>
              <w:spacing w:before="80" w:after="80" w:line="240" w:lineRule="exact"/>
              <w:jc w:val="left"/>
              <w:rPr>
                <w:rFonts w:cs="Arial"/>
                <w:sz w:val="18"/>
                <w:szCs w:val="18"/>
                <w:lang w:eastAsia="en-AU"/>
              </w:rPr>
            </w:pPr>
            <w:r w:rsidRPr="007076F2">
              <w:rPr>
                <w:rFonts w:cs="Arial"/>
                <w:sz w:val="18"/>
                <w:szCs w:val="18"/>
                <w:lang w:eastAsia="en-AU"/>
              </w:rPr>
              <w:t>Ecosystem function</w:t>
            </w:r>
          </w:p>
        </w:tc>
        <w:tc>
          <w:tcPr>
            <w:tcW w:w="2148" w:type="pct"/>
            <w:tcBorders>
              <w:top w:val="single" w:sz="4" w:space="0" w:color="auto"/>
              <w:left w:val="single" w:sz="4" w:space="0" w:color="auto"/>
              <w:bottom w:val="single" w:sz="4" w:space="0" w:color="auto"/>
              <w:right w:val="nil"/>
            </w:tcBorders>
            <w:shd w:val="clear" w:color="auto" w:fill="auto"/>
            <w:vAlign w:val="center"/>
          </w:tcPr>
          <w:p w14:paraId="427BC00D" w14:textId="6B94AD3F" w:rsidR="00842D9B" w:rsidRPr="00C01BBF" w:rsidRDefault="00842D9B" w:rsidP="00DC13C1">
            <w:pPr>
              <w:spacing w:before="60" w:after="60"/>
              <w:rPr>
                <w:rFonts w:cs="Arial"/>
                <w:sz w:val="18"/>
                <w:szCs w:val="18"/>
                <w:lang w:eastAsia="en-AU"/>
              </w:rPr>
            </w:pPr>
            <w:r w:rsidRPr="00C01BBF">
              <w:rPr>
                <w:rFonts w:cs="Arial"/>
                <w:b/>
                <w:sz w:val="18"/>
                <w:szCs w:val="18"/>
                <w:lang w:eastAsia="en-AU"/>
              </w:rPr>
              <w:t>Yes,</w:t>
            </w:r>
            <w:r>
              <w:rPr>
                <w:rFonts w:cs="Arial"/>
                <w:sz w:val="18"/>
                <w:szCs w:val="18"/>
                <w:lang w:eastAsia="en-AU"/>
              </w:rPr>
              <w:t xml:space="preserve"> Commonwealth </w:t>
            </w:r>
            <w:r w:rsidR="007E77F0">
              <w:rPr>
                <w:rFonts w:cs="Arial"/>
                <w:sz w:val="18"/>
                <w:szCs w:val="18"/>
                <w:lang w:eastAsia="en-AU"/>
              </w:rPr>
              <w:t>environmental water</w:t>
            </w:r>
            <w:r>
              <w:rPr>
                <w:rFonts w:cs="Arial"/>
                <w:sz w:val="18"/>
                <w:szCs w:val="18"/>
                <w:lang w:eastAsia="en-AU"/>
              </w:rPr>
              <w:t xml:space="preserve"> contributed to connectivity through the Warrego Channel and into the Darling River channel in January 2016.</w:t>
            </w:r>
            <w:r w:rsidR="00001119">
              <w:rPr>
                <w:rFonts w:cs="Arial"/>
                <w:sz w:val="18"/>
                <w:szCs w:val="18"/>
                <w:lang w:eastAsia="en-AU"/>
              </w:rPr>
              <w:t xml:space="preserve"> </w:t>
            </w:r>
            <w:r>
              <w:rPr>
                <w:rFonts w:cs="Arial"/>
                <w:sz w:val="18"/>
                <w:szCs w:val="18"/>
                <w:lang w:eastAsia="en-AU"/>
              </w:rPr>
              <w:t xml:space="preserve"> This constituted the first flow down the Warrego River in 12 months.</w:t>
            </w:r>
          </w:p>
        </w:tc>
      </w:tr>
      <w:tr w:rsidR="00784819" w:rsidRPr="00632E30" w14:paraId="76D5B6E2" w14:textId="77777777" w:rsidTr="00001119">
        <w:trPr>
          <w:cantSplit/>
          <w:trHeight w:val="539"/>
        </w:trPr>
        <w:tc>
          <w:tcPr>
            <w:tcW w:w="321" w:type="pct"/>
            <w:vMerge/>
            <w:tcBorders>
              <w:left w:val="nil"/>
              <w:bottom w:val="single" w:sz="4" w:space="0" w:color="auto"/>
              <w:right w:val="single" w:sz="4" w:space="0" w:color="auto"/>
            </w:tcBorders>
            <w:shd w:val="clear" w:color="auto" w:fill="auto"/>
            <w:vAlign w:val="center"/>
          </w:tcPr>
          <w:p w14:paraId="1C0B1A60" w14:textId="77777777" w:rsidR="00842D9B" w:rsidRDefault="00842D9B" w:rsidP="00842D9B">
            <w:pPr>
              <w:spacing w:before="60" w:after="60"/>
              <w:jc w:val="center"/>
              <w:rPr>
                <w:rFonts w:cs="Arial"/>
                <w:sz w:val="18"/>
                <w:szCs w:val="18"/>
                <w:lang w:eastAsia="en-AU"/>
              </w:rPr>
            </w:pPr>
          </w:p>
        </w:tc>
        <w:tc>
          <w:tcPr>
            <w:tcW w:w="546" w:type="pct"/>
            <w:tcBorders>
              <w:top w:val="single" w:sz="4" w:space="0" w:color="auto"/>
              <w:left w:val="nil"/>
              <w:bottom w:val="single" w:sz="4" w:space="0" w:color="auto"/>
              <w:right w:val="single" w:sz="4" w:space="0" w:color="auto"/>
            </w:tcBorders>
            <w:shd w:val="clear" w:color="auto" w:fill="auto"/>
            <w:vAlign w:val="center"/>
          </w:tcPr>
          <w:p w14:paraId="70FF87E6" w14:textId="651C85FD" w:rsidR="00842D9B" w:rsidRPr="007076F2" w:rsidRDefault="00842D9B" w:rsidP="00001119">
            <w:pPr>
              <w:spacing w:before="60" w:after="60"/>
              <w:jc w:val="center"/>
              <w:rPr>
                <w:sz w:val="18"/>
                <w:szCs w:val="18"/>
                <w:lang w:eastAsia="en-AU"/>
              </w:rPr>
            </w:pPr>
            <w:r w:rsidRPr="007076F2">
              <w:rPr>
                <w:rFonts w:cs="Arial"/>
                <w:sz w:val="18"/>
                <w:szCs w:val="18"/>
                <w:lang w:eastAsia="en-AU"/>
              </w:rPr>
              <w:t xml:space="preserve">Base Flows and Freshes in Darling River zone </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14:paraId="55FC7FE7" w14:textId="77777777" w:rsidR="00842D9B" w:rsidRPr="00784819" w:rsidRDefault="00842D9B" w:rsidP="00001119">
            <w:pPr>
              <w:spacing w:before="60" w:after="60"/>
              <w:jc w:val="left"/>
              <w:rPr>
                <w:rFonts w:cs="Arial"/>
                <w:i/>
                <w:sz w:val="18"/>
                <w:szCs w:val="18"/>
                <w:lang w:eastAsia="en-AU"/>
              </w:rPr>
            </w:pPr>
            <w:r w:rsidRPr="00784819">
              <w:rPr>
                <w:rFonts w:cs="Arial"/>
                <w:i/>
                <w:sz w:val="18"/>
                <w:szCs w:val="18"/>
                <w:lang w:eastAsia="en-AU"/>
              </w:rPr>
              <w:t>Primary</w:t>
            </w:r>
          </w:p>
          <w:p w14:paraId="52C3AC70" w14:textId="77777777" w:rsidR="00842D9B" w:rsidRPr="007076F2" w:rsidRDefault="00842D9B" w:rsidP="00001119">
            <w:pPr>
              <w:spacing w:before="60" w:after="60" w:line="240" w:lineRule="exact"/>
              <w:jc w:val="left"/>
              <w:rPr>
                <w:rFonts w:cs="Arial"/>
                <w:sz w:val="18"/>
                <w:szCs w:val="18"/>
                <w:lang w:eastAsia="en-AU"/>
              </w:rPr>
            </w:pPr>
            <w:r w:rsidRPr="007076F2">
              <w:rPr>
                <w:rFonts w:cs="Arial"/>
                <w:sz w:val="18"/>
                <w:szCs w:val="18"/>
                <w:lang w:eastAsia="en-AU"/>
              </w:rPr>
              <w:t>Connectivity</w:t>
            </w:r>
          </w:p>
          <w:p w14:paraId="37BB37A1" w14:textId="77777777" w:rsidR="00842D9B" w:rsidRPr="007076F2" w:rsidRDefault="00842D9B" w:rsidP="00001119">
            <w:pPr>
              <w:spacing w:before="60" w:after="60" w:line="240" w:lineRule="exact"/>
              <w:jc w:val="left"/>
              <w:rPr>
                <w:rFonts w:cs="Arial"/>
                <w:sz w:val="18"/>
                <w:szCs w:val="18"/>
                <w:lang w:eastAsia="en-AU"/>
              </w:rPr>
            </w:pPr>
            <w:r w:rsidRPr="007076F2">
              <w:rPr>
                <w:rFonts w:cs="Arial"/>
                <w:sz w:val="18"/>
                <w:szCs w:val="18"/>
                <w:lang w:eastAsia="en-AU"/>
              </w:rPr>
              <w:t>Flow variability</w:t>
            </w:r>
          </w:p>
          <w:p w14:paraId="2451E765" w14:textId="77777777" w:rsidR="00842D9B" w:rsidRPr="007076F2" w:rsidRDefault="00842D9B" w:rsidP="00001119">
            <w:pPr>
              <w:spacing w:before="60" w:after="60" w:line="240" w:lineRule="exact"/>
              <w:jc w:val="left"/>
              <w:rPr>
                <w:rFonts w:cs="Arial"/>
                <w:sz w:val="18"/>
                <w:szCs w:val="18"/>
                <w:lang w:eastAsia="en-AU"/>
              </w:rPr>
            </w:pPr>
            <w:r w:rsidRPr="007076F2">
              <w:rPr>
                <w:rFonts w:cs="Arial"/>
                <w:sz w:val="18"/>
                <w:szCs w:val="18"/>
                <w:lang w:eastAsia="en-AU"/>
              </w:rPr>
              <w:t>Habitat refuges</w:t>
            </w:r>
          </w:p>
          <w:p w14:paraId="7526C13D" w14:textId="77777777" w:rsidR="00842D9B" w:rsidRPr="00784819" w:rsidRDefault="00842D9B" w:rsidP="00001119">
            <w:pPr>
              <w:spacing w:before="60" w:after="60"/>
              <w:jc w:val="left"/>
              <w:rPr>
                <w:rFonts w:cs="Arial"/>
                <w:i/>
                <w:sz w:val="18"/>
                <w:szCs w:val="18"/>
                <w:lang w:eastAsia="en-AU"/>
              </w:rPr>
            </w:pPr>
            <w:r w:rsidRPr="00784819">
              <w:rPr>
                <w:rFonts w:cs="Arial"/>
                <w:i/>
                <w:sz w:val="18"/>
                <w:szCs w:val="18"/>
                <w:lang w:eastAsia="en-AU"/>
              </w:rPr>
              <w:t>Secondary</w:t>
            </w:r>
          </w:p>
          <w:p w14:paraId="6AD04029" w14:textId="77777777" w:rsidR="00842D9B" w:rsidRPr="007076F2" w:rsidRDefault="00842D9B" w:rsidP="00001119">
            <w:pPr>
              <w:spacing w:before="60" w:after="60" w:line="240" w:lineRule="exact"/>
              <w:jc w:val="left"/>
              <w:rPr>
                <w:rFonts w:cs="Arial"/>
                <w:sz w:val="18"/>
                <w:szCs w:val="18"/>
                <w:lang w:eastAsia="en-AU"/>
              </w:rPr>
            </w:pPr>
            <w:r w:rsidRPr="007076F2">
              <w:rPr>
                <w:rFonts w:cs="Arial"/>
                <w:sz w:val="18"/>
                <w:szCs w:val="18"/>
                <w:lang w:eastAsia="en-AU"/>
              </w:rPr>
              <w:t>Nutrient and sediment cycling</w:t>
            </w:r>
          </w:p>
          <w:p w14:paraId="160D7725" w14:textId="523A609A" w:rsidR="00842D9B" w:rsidRPr="00C01BBF" w:rsidRDefault="00842D9B" w:rsidP="00001119">
            <w:pPr>
              <w:spacing w:before="60" w:after="60" w:line="240" w:lineRule="exact"/>
              <w:jc w:val="left"/>
              <w:rPr>
                <w:rFonts w:cs="Arial"/>
                <w:sz w:val="18"/>
                <w:szCs w:val="18"/>
                <w:highlight w:val="yellow"/>
                <w:lang w:eastAsia="en-AU"/>
              </w:rPr>
            </w:pPr>
            <w:r w:rsidRPr="007076F2">
              <w:rPr>
                <w:rFonts w:cs="Arial"/>
                <w:sz w:val="18"/>
                <w:szCs w:val="18"/>
                <w:lang w:eastAsia="en-AU"/>
              </w:rPr>
              <w:t>Water quality (Salinity, algal blooms)</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498C997" w14:textId="77777777" w:rsidR="00842D9B" w:rsidRPr="007076F2" w:rsidRDefault="00842D9B" w:rsidP="00A67184">
            <w:pPr>
              <w:spacing w:before="80" w:after="80" w:line="240" w:lineRule="exact"/>
              <w:jc w:val="left"/>
              <w:rPr>
                <w:rFonts w:cs="Arial"/>
                <w:sz w:val="18"/>
                <w:szCs w:val="18"/>
                <w:lang w:eastAsia="en-AU"/>
              </w:rPr>
            </w:pPr>
            <w:r w:rsidRPr="007076F2">
              <w:rPr>
                <w:rFonts w:cs="Arial"/>
                <w:sz w:val="18"/>
                <w:szCs w:val="18"/>
                <w:lang w:eastAsia="en-AU"/>
              </w:rPr>
              <w:t>Chemical</w:t>
            </w:r>
          </w:p>
          <w:p w14:paraId="147A70F0" w14:textId="77777777" w:rsidR="00842D9B" w:rsidRPr="007076F2" w:rsidRDefault="00842D9B" w:rsidP="00A67184">
            <w:pPr>
              <w:spacing w:before="80" w:after="80" w:line="240" w:lineRule="exact"/>
              <w:jc w:val="left"/>
              <w:rPr>
                <w:rFonts w:cs="Arial"/>
                <w:sz w:val="18"/>
                <w:szCs w:val="18"/>
                <w:lang w:eastAsia="en-AU"/>
              </w:rPr>
            </w:pPr>
            <w:r w:rsidRPr="007076F2">
              <w:rPr>
                <w:rFonts w:cs="Arial"/>
                <w:sz w:val="18"/>
                <w:szCs w:val="18"/>
                <w:lang w:eastAsia="en-AU"/>
              </w:rPr>
              <w:t>Connectivity</w:t>
            </w:r>
          </w:p>
          <w:p w14:paraId="1DA09232" w14:textId="384B5AD0" w:rsidR="00842D9B" w:rsidRPr="007076F2" w:rsidRDefault="00842D9B" w:rsidP="00A67184">
            <w:pPr>
              <w:keepNext/>
              <w:keepLines/>
              <w:widowControl w:val="0"/>
              <w:spacing w:before="80" w:after="80" w:line="240" w:lineRule="exact"/>
              <w:jc w:val="left"/>
              <w:rPr>
                <w:rFonts w:cs="Arial"/>
                <w:sz w:val="18"/>
                <w:szCs w:val="18"/>
                <w:lang w:eastAsia="en-AU"/>
              </w:rPr>
            </w:pPr>
            <w:r w:rsidRPr="007076F2">
              <w:rPr>
                <w:rFonts w:cs="Arial"/>
                <w:sz w:val="18"/>
                <w:szCs w:val="18"/>
                <w:lang w:eastAsia="en-AU"/>
              </w:rPr>
              <w:t>Process</w:t>
            </w:r>
          </w:p>
        </w:tc>
        <w:tc>
          <w:tcPr>
            <w:tcW w:w="527" w:type="pct"/>
            <w:tcBorders>
              <w:top w:val="single" w:sz="4" w:space="0" w:color="auto"/>
              <w:left w:val="single" w:sz="4" w:space="0" w:color="auto"/>
              <w:bottom w:val="single" w:sz="4" w:space="0" w:color="auto"/>
              <w:right w:val="nil"/>
            </w:tcBorders>
            <w:shd w:val="clear" w:color="auto" w:fill="auto"/>
            <w:vAlign w:val="center"/>
          </w:tcPr>
          <w:p w14:paraId="3DE7BD2C" w14:textId="77777777" w:rsidR="00842D9B" w:rsidRPr="007076F2" w:rsidRDefault="00842D9B" w:rsidP="00A67184">
            <w:pPr>
              <w:spacing w:before="80" w:after="80" w:line="240" w:lineRule="exact"/>
              <w:jc w:val="left"/>
              <w:rPr>
                <w:rFonts w:cs="Arial"/>
                <w:sz w:val="18"/>
                <w:szCs w:val="18"/>
                <w:lang w:eastAsia="en-AU"/>
              </w:rPr>
            </w:pPr>
            <w:r w:rsidRPr="007076F2">
              <w:rPr>
                <w:rFonts w:cs="Arial"/>
                <w:sz w:val="18"/>
                <w:szCs w:val="18"/>
                <w:lang w:eastAsia="en-AU"/>
              </w:rPr>
              <w:t>Water quality</w:t>
            </w:r>
          </w:p>
          <w:p w14:paraId="34155424" w14:textId="7E511221" w:rsidR="00842D9B" w:rsidRPr="007076F2" w:rsidRDefault="00842D9B" w:rsidP="00A67184">
            <w:pPr>
              <w:keepNext/>
              <w:keepLines/>
              <w:widowControl w:val="0"/>
              <w:spacing w:before="80" w:after="80" w:line="240" w:lineRule="exact"/>
              <w:jc w:val="left"/>
              <w:rPr>
                <w:rFonts w:cs="Arial"/>
                <w:sz w:val="18"/>
                <w:szCs w:val="18"/>
                <w:lang w:eastAsia="en-AU"/>
              </w:rPr>
            </w:pPr>
            <w:r w:rsidRPr="007076F2">
              <w:rPr>
                <w:rFonts w:cs="Arial"/>
                <w:sz w:val="18"/>
                <w:szCs w:val="18"/>
                <w:lang w:eastAsia="en-AU"/>
              </w:rPr>
              <w:t>Ecosystem function</w:t>
            </w:r>
          </w:p>
        </w:tc>
        <w:tc>
          <w:tcPr>
            <w:tcW w:w="2148" w:type="pct"/>
            <w:tcBorders>
              <w:top w:val="single" w:sz="4" w:space="0" w:color="auto"/>
              <w:left w:val="single" w:sz="4" w:space="0" w:color="auto"/>
              <w:bottom w:val="single" w:sz="4" w:space="0" w:color="auto"/>
              <w:right w:val="nil"/>
            </w:tcBorders>
            <w:shd w:val="clear" w:color="auto" w:fill="auto"/>
            <w:vAlign w:val="center"/>
          </w:tcPr>
          <w:p w14:paraId="3149C9F6" w14:textId="15B44335" w:rsidR="00842D9B" w:rsidRPr="00C01BBF" w:rsidRDefault="00842D9B" w:rsidP="00DC13C1">
            <w:pPr>
              <w:spacing w:before="60" w:after="60"/>
              <w:rPr>
                <w:rFonts w:cs="Arial"/>
                <w:b/>
                <w:sz w:val="18"/>
                <w:szCs w:val="18"/>
                <w:lang w:eastAsia="en-AU"/>
              </w:rPr>
            </w:pPr>
            <w:r w:rsidRPr="007076F2">
              <w:rPr>
                <w:rFonts w:cs="Arial"/>
                <w:b/>
                <w:sz w:val="18"/>
                <w:szCs w:val="18"/>
                <w:lang w:eastAsia="en-AU"/>
              </w:rPr>
              <w:t>Yes</w:t>
            </w:r>
            <w:r w:rsidRPr="007076F2">
              <w:rPr>
                <w:rFonts w:cs="Arial"/>
                <w:sz w:val="18"/>
                <w:szCs w:val="18"/>
                <w:lang w:eastAsia="en-AU"/>
              </w:rPr>
              <w:t xml:space="preserve">, Commonwealth </w:t>
            </w:r>
            <w:r w:rsidR="007E77F0">
              <w:rPr>
                <w:rFonts w:cs="Arial"/>
                <w:sz w:val="18"/>
                <w:szCs w:val="18"/>
                <w:lang w:eastAsia="en-AU"/>
              </w:rPr>
              <w:t>environmental water</w:t>
            </w:r>
            <w:r w:rsidRPr="007076F2">
              <w:rPr>
                <w:rFonts w:cs="Arial"/>
                <w:sz w:val="18"/>
                <w:szCs w:val="18"/>
                <w:lang w:eastAsia="en-AU"/>
              </w:rPr>
              <w:t xml:space="preserve"> contributed to connectivity that occurred for </w:t>
            </w:r>
            <w:r>
              <w:rPr>
                <w:rFonts w:cs="Arial"/>
                <w:sz w:val="18"/>
                <w:szCs w:val="18"/>
                <w:lang w:eastAsia="en-AU"/>
              </w:rPr>
              <w:t>61</w:t>
            </w:r>
            <w:r w:rsidRPr="007076F2">
              <w:rPr>
                <w:rFonts w:cs="Arial"/>
                <w:sz w:val="18"/>
                <w:szCs w:val="18"/>
                <w:lang w:eastAsia="en-AU"/>
              </w:rPr>
              <w:t xml:space="preserve">% of the time through the Darling River zone. </w:t>
            </w:r>
            <w:r w:rsidR="00001119">
              <w:rPr>
                <w:rFonts w:cs="Arial"/>
                <w:sz w:val="18"/>
                <w:szCs w:val="18"/>
                <w:lang w:eastAsia="en-AU"/>
              </w:rPr>
              <w:t xml:space="preserve"> </w:t>
            </w:r>
            <w:r w:rsidRPr="007076F2">
              <w:rPr>
                <w:rFonts w:cs="Arial"/>
                <w:sz w:val="18"/>
                <w:szCs w:val="18"/>
                <w:lang w:eastAsia="en-AU"/>
              </w:rPr>
              <w:t>Good water quality was maintained during</w:t>
            </w:r>
            <w:r w:rsidR="00DC13C1">
              <w:rPr>
                <w:rFonts w:cs="Arial"/>
                <w:sz w:val="18"/>
                <w:szCs w:val="18"/>
                <w:lang w:eastAsia="en-AU"/>
              </w:rPr>
              <w:t xml:space="preserve"> the</w:t>
            </w:r>
            <w:r w:rsidRPr="007076F2">
              <w:rPr>
                <w:rFonts w:cs="Arial"/>
                <w:sz w:val="18"/>
                <w:szCs w:val="18"/>
                <w:lang w:eastAsia="en-AU"/>
              </w:rPr>
              <w:t xml:space="preserve"> 201</w:t>
            </w:r>
            <w:r>
              <w:rPr>
                <w:rFonts w:cs="Arial"/>
                <w:sz w:val="18"/>
                <w:szCs w:val="18"/>
                <w:lang w:eastAsia="en-AU"/>
              </w:rPr>
              <w:t>5</w:t>
            </w:r>
            <w:r w:rsidRPr="007076F2">
              <w:rPr>
                <w:rFonts w:cs="Arial"/>
                <w:sz w:val="18"/>
                <w:szCs w:val="18"/>
                <w:lang w:eastAsia="en-AU"/>
              </w:rPr>
              <w:t>-1</w:t>
            </w:r>
            <w:r>
              <w:rPr>
                <w:rFonts w:cs="Arial"/>
                <w:sz w:val="18"/>
                <w:szCs w:val="18"/>
                <w:lang w:eastAsia="en-AU"/>
              </w:rPr>
              <w:t>6</w:t>
            </w:r>
            <w:r w:rsidRPr="007076F2">
              <w:rPr>
                <w:rFonts w:cs="Arial"/>
                <w:sz w:val="18"/>
                <w:szCs w:val="18"/>
                <w:lang w:eastAsia="en-AU"/>
              </w:rPr>
              <w:t xml:space="preserve"> year.</w:t>
            </w:r>
            <w:r w:rsidR="00001119">
              <w:rPr>
                <w:rFonts w:cs="Arial"/>
                <w:sz w:val="18"/>
                <w:szCs w:val="18"/>
                <w:lang w:eastAsia="en-AU"/>
              </w:rPr>
              <w:t xml:space="preserve"> </w:t>
            </w:r>
            <w:r w:rsidRPr="007076F2">
              <w:rPr>
                <w:rFonts w:cs="Arial"/>
                <w:sz w:val="18"/>
                <w:szCs w:val="18"/>
                <w:lang w:eastAsia="en-AU"/>
              </w:rPr>
              <w:t xml:space="preserve"> Inundation of </w:t>
            </w:r>
            <w:r>
              <w:rPr>
                <w:rFonts w:cs="Arial"/>
                <w:sz w:val="18"/>
                <w:szCs w:val="18"/>
                <w:lang w:eastAsia="en-AU"/>
              </w:rPr>
              <w:t xml:space="preserve">around 30% of </w:t>
            </w:r>
            <w:r w:rsidRPr="007076F2">
              <w:rPr>
                <w:rFonts w:cs="Arial"/>
                <w:sz w:val="18"/>
                <w:szCs w:val="18"/>
                <w:lang w:eastAsia="en-AU"/>
              </w:rPr>
              <w:t>all mapped benches, anabranch channels and snags providing access to habitat and transfer of nutrients and organic material.</w:t>
            </w:r>
          </w:p>
        </w:tc>
      </w:tr>
      <w:tr w:rsidR="00784819" w:rsidRPr="007076F2" w14:paraId="0D2734CC" w14:textId="77777777" w:rsidTr="00A67184">
        <w:trPr>
          <w:cantSplit/>
          <w:trHeight w:val="2054"/>
        </w:trPr>
        <w:tc>
          <w:tcPr>
            <w:tcW w:w="321" w:type="pct"/>
            <w:vMerge w:val="restart"/>
            <w:tcBorders>
              <w:top w:val="single" w:sz="4" w:space="0" w:color="auto"/>
              <w:left w:val="nil"/>
              <w:right w:val="single" w:sz="4" w:space="0" w:color="auto"/>
            </w:tcBorders>
            <w:shd w:val="clear" w:color="auto" w:fill="auto"/>
            <w:vAlign w:val="center"/>
          </w:tcPr>
          <w:p w14:paraId="450BB162" w14:textId="6E814CE4" w:rsidR="00842D9B" w:rsidRPr="007076F2" w:rsidRDefault="00842D9B" w:rsidP="00842D9B">
            <w:pPr>
              <w:spacing w:before="60" w:after="60"/>
              <w:jc w:val="center"/>
              <w:rPr>
                <w:rFonts w:cs="Arial"/>
                <w:sz w:val="18"/>
                <w:szCs w:val="18"/>
                <w:lang w:eastAsia="en-AU"/>
              </w:rPr>
            </w:pPr>
            <w:r w:rsidRPr="007076F2">
              <w:rPr>
                <w:rFonts w:cs="Arial"/>
                <w:sz w:val="18"/>
                <w:szCs w:val="18"/>
                <w:lang w:eastAsia="en-AU"/>
              </w:rPr>
              <w:t>2016-17</w:t>
            </w:r>
          </w:p>
        </w:tc>
        <w:tc>
          <w:tcPr>
            <w:tcW w:w="546" w:type="pct"/>
            <w:tcBorders>
              <w:top w:val="single" w:sz="4" w:space="0" w:color="auto"/>
              <w:left w:val="nil"/>
              <w:bottom w:val="single" w:sz="4" w:space="0" w:color="auto"/>
              <w:right w:val="single" w:sz="4" w:space="0" w:color="auto"/>
            </w:tcBorders>
            <w:shd w:val="clear" w:color="auto" w:fill="auto"/>
            <w:vAlign w:val="center"/>
          </w:tcPr>
          <w:p w14:paraId="6CA0D191" w14:textId="362F8CBC" w:rsidR="00842D9B" w:rsidRPr="007076F2" w:rsidRDefault="00842D9B" w:rsidP="00001119">
            <w:pPr>
              <w:spacing w:before="60" w:after="60"/>
              <w:jc w:val="center"/>
              <w:rPr>
                <w:rFonts w:cs="Arial"/>
                <w:sz w:val="18"/>
                <w:szCs w:val="18"/>
                <w:lang w:eastAsia="en-AU"/>
              </w:rPr>
            </w:pPr>
            <w:r w:rsidRPr="007076F2">
              <w:rPr>
                <w:sz w:val="18"/>
                <w:szCs w:val="18"/>
                <w:lang w:eastAsia="en-AU"/>
              </w:rPr>
              <w:t>Fresh in Warrego River zone</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14:paraId="22AB2419" w14:textId="77777777" w:rsidR="00842D9B" w:rsidRPr="007076F2" w:rsidRDefault="00842D9B" w:rsidP="00001119">
            <w:pPr>
              <w:keepNext/>
              <w:keepLines/>
              <w:widowControl w:val="0"/>
              <w:spacing w:before="60" w:after="60"/>
              <w:jc w:val="left"/>
              <w:rPr>
                <w:rFonts w:cs="Arial"/>
                <w:i/>
                <w:sz w:val="18"/>
                <w:szCs w:val="18"/>
                <w:lang w:eastAsia="en-AU"/>
              </w:rPr>
            </w:pPr>
            <w:r w:rsidRPr="007076F2">
              <w:rPr>
                <w:rFonts w:cs="Arial"/>
                <w:i/>
                <w:sz w:val="18"/>
                <w:szCs w:val="18"/>
                <w:lang w:eastAsia="en-AU"/>
              </w:rPr>
              <w:t>Primary</w:t>
            </w:r>
          </w:p>
          <w:p w14:paraId="1A949D0A" w14:textId="77777777" w:rsidR="00842D9B" w:rsidRPr="007076F2" w:rsidRDefault="00842D9B" w:rsidP="00A67184">
            <w:pPr>
              <w:keepNext/>
              <w:keepLines/>
              <w:widowControl w:val="0"/>
              <w:spacing w:before="60" w:after="60" w:line="240" w:lineRule="exact"/>
              <w:jc w:val="left"/>
              <w:rPr>
                <w:rFonts w:cs="Arial"/>
                <w:sz w:val="18"/>
                <w:szCs w:val="18"/>
                <w:lang w:eastAsia="en-AU"/>
              </w:rPr>
            </w:pPr>
            <w:r w:rsidRPr="007076F2">
              <w:rPr>
                <w:rFonts w:cs="Arial"/>
                <w:sz w:val="18"/>
                <w:szCs w:val="18"/>
                <w:lang w:eastAsia="en-AU"/>
              </w:rPr>
              <w:t>End of system connectivity</w:t>
            </w:r>
          </w:p>
          <w:p w14:paraId="525946D3" w14:textId="77777777" w:rsidR="00842D9B" w:rsidRPr="007076F2" w:rsidRDefault="00842D9B" w:rsidP="00A67184">
            <w:pPr>
              <w:keepNext/>
              <w:keepLines/>
              <w:widowControl w:val="0"/>
              <w:spacing w:before="60" w:after="60" w:line="240" w:lineRule="exact"/>
              <w:jc w:val="left"/>
              <w:rPr>
                <w:rFonts w:cs="Arial"/>
                <w:sz w:val="18"/>
                <w:szCs w:val="18"/>
                <w:lang w:eastAsia="en-AU"/>
              </w:rPr>
            </w:pPr>
            <w:r w:rsidRPr="007076F2">
              <w:rPr>
                <w:rFonts w:cs="Arial"/>
                <w:sz w:val="18"/>
                <w:szCs w:val="18"/>
                <w:lang w:eastAsia="en-AU"/>
              </w:rPr>
              <w:t>Fish reproduction</w:t>
            </w:r>
          </w:p>
          <w:p w14:paraId="45FEDD5A" w14:textId="77777777" w:rsidR="00842D9B" w:rsidRPr="007076F2" w:rsidRDefault="00842D9B" w:rsidP="00A67184">
            <w:pPr>
              <w:keepNext/>
              <w:keepLines/>
              <w:widowControl w:val="0"/>
              <w:spacing w:before="60" w:after="60" w:line="240" w:lineRule="exact"/>
              <w:jc w:val="left"/>
              <w:rPr>
                <w:rFonts w:cs="Arial"/>
                <w:sz w:val="18"/>
                <w:szCs w:val="18"/>
                <w:lang w:eastAsia="en-AU"/>
              </w:rPr>
            </w:pPr>
            <w:r w:rsidRPr="007076F2">
              <w:rPr>
                <w:rFonts w:cs="Arial"/>
                <w:sz w:val="18"/>
                <w:szCs w:val="18"/>
                <w:lang w:eastAsia="en-AU"/>
              </w:rPr>
              <w:t>Biotic dispersal and movement</w:t>
            </w:r>
          </w:p>
          <w:p w14:paraId="5D7E9139" w14:textId="77777777" w:rsidR="00842D9B" w:rsidRPr="007076F2" w:rsidRDefault="00842D9B" w:rsidP="00001119">
            <w:pPr>
              <w:keepNext/>
              <w:keepLines/>
              <w:widowControl w:val="0"/>
              <w:spacing w:before="60" w:after="60"/>
              <w:jc w:val="left"/>
              <w:rPr>
                <w:rFonts w:cs="Arial"/>
                <w:i/>
                <w:sz w:val="18"/>
                <w:szCs w:val="18"/>
                <w:lang w:eastAsia="en-AU"/>
              </w:rPr>
            </w:pPr>
            <w:r w:rsidRPr="007076F2">
              <w:rPr>
                <w:rFonts w:cs="Arial"/>
                <w:i/>
                <w:sz w:val="18"/>
                <w:szCs w:val="18"/>
                <w:lang w:eastAsia="en-AU"/>
              </w:rPr>
              <w:t>Secondary</w:t>
            </w:r>
          </w:p>
          <w:p w14:paraId="7094A720" w14:textId="5B961524" w:rsidR="00842D9B" w:rsidRPr="007076F2" w:rsidRDefault="00842D9B" w:rsidP="00A67184">
            <w:pPr>
              <w:spacing w:before="60" w:after="60" w:line="240" w:lineRule="exact"/>
              <w:jc w:val="left"/>
              <w:rPr>
                <w:rFonts w:cs="Arial"/>
                <w:sz w:val="18"/>
                <w:szCs w:val="18"/>
                <w:lang w:eastAsia="en-AU"/>
              </w:rPr>
            </w:pPr>
            <w:r w:rsidRPr="007076F2">
              <w:rPr>
                <w:rFonts w:cs="Arial"/>
                <w:sz w:val="18"/>
                <w:szCs w:val="18"/>
                <w:lang w:eastAsia="en-AU"/>
              </w:rPr>
              <w:t>Nutrient and sediment cycling</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7B5F353" w14:textId="77777777" w:rsidR="00842D9B" w:rsidRPr="007076F2" w:rsidRDefault="00842D9B" w:rsidP="00A67184">
            <w:pPr>
              <w:keepNext/>
              <w:keepLines/>
              <w:widowControl w:val="0"/>
              <w:spacing w:before="80" w:after="80" w:line="240" w:lineRule="exact"/>
              <w:jc w:val="left"/>
              <w:rPr>
                <w:rFonts w:cs="Arial"/>
                <w:sz w:val="18"/>
                <w:szCs w:val="18"/>
                <w:lang w:eastAsia="en-AU"/>
              </w:rPr>
            </w:pPr>
            <w:r w:rsidRPr="007076F2">
              <w:rPr>
                <w:rFonts w:cs="Arial"/>
                <w:sz w:val="18"/>
                <w:szCs w:val="18"/>
                <w:lang w:eastAsia="en-AU"/>
              </w:rPr>
              <w:t>Connectivity</w:t>
            </w:r>
          </w:p>
          <w:p w14:paraId="0A448A8D" w14:textId="77777777" w:rsidR="00842D9B" w:rsidRPr="007076F2" w:rsidRDefault="00842D9B" w:rsidP="00A67184">
            <w:pPr>
              <w:keepNext/>
              <w:keepLines/>
              <w:widowControl w:val="0"/>
              <w:spacing w:before="80" w:after="80" w:line="240" w:lineRule="exact"/>
              <w:jc w:val="left"/>
              <w:rPr>
                <w:rFonts w:cs="Arial"/>
                <w:sz w:val="18"/>
                <w:szCs w:val="18"/>
                <w:lang w:eastAsia="en-AU"/>
              </w:rPr>
            </w:pPr>
            <w:r w:rsidRPr="007076F2">
              <w:rPr>
                <w:rFonts w:cs="Arial"/>
                <w:sz w:val="18"/>
                <w:szCs w:val="18"/>
                <w:lang w:eastAsia="en-AU"/>
              </w:rPr>
              <w:t>Fish diversity</w:t>
            </w:r>
          </w:p>
          <w:p w14:paraId="11DC75C8" w14:textId="0283FD12" w:rsidR="00842D9B" w:rsidRPr="007076F2" w:rsidRDefault="00842D9B" w:rsidP="00A67184">
            <w:pPr>
              <w:spacing w:before="80" w:after="80" w:line="240" w:lineRule="exact"/>
              <w:jc w:val="left"/>
              <w:rPr>
                <w:rFonts w:cs="Arial"/>
                <w:sz w:val="18"/>
                <w:szCs w:val="18"/>
                <w:lang w:eastAsia="en-AU"/>
              </w:rPr>
            </w:pPr>
            <w:r w:rsidRPr="007076F2">
              <w:rPr>
                <w:rFonts w:cs="Arial"/>
                <w:sz w:val="18"/>
                <w:szCs w:val="18"/>
                <w:lang w:eastAsia="en-AU"/>
              </w:rPr>
              <w:t>Process</w:t>
            </w:r>
          </w:p>
        </w:tc>
        <w:tc>
          <w:tcPr>
            <w:tcW w:w="527" w:type="pct"/>
            <w:tcBorders>
              <w:top w:val="single" w:sz="4" w:space="0" w:color="auto"/>
              <w:left w:val="single" w:sz="4" w:space="0" w:color="auto"/>
              <w:bottom w:val="single" w:sz="4" w:space="0" w:color="auto"/>
              <w:right w:val="nil"/>
            </w:tcBorders>
            <w:shd w:val="clear" w:color="auto" w:fill="auto"/>
            <w:vAlign w:val="center"/>
          </w:tcPr>
          <w:p w14:paraId="1C9057B5" w14:textId="77777777" w:rsidR="00842D9B" w:rsidRPr="007076F2" w:rsidRDefault="00842D9B" w:rsidP="00A67184">
            <w:pPr>
              <w:keepNext/>
              <w:keepLines/>
              <w:widowControl w:val="0"/>
              <w:spacing w:before="80" w:after="80" w:line="240" w:lineRule="exact"/>
              <w:jc w:val="left"/>
              <w:rPr>
                <w:rFonts w:cs="Arial"/>
                <w:sz w:val="18"/>
                <w:szCs w:val="18"/>
                <w:lang w:eastAsia="en-AU"/>
              </w:rPr>
            </w:pPr>
            <w:r w:rsidRPr="007076F2">
              <w:rPr>
                <w:rFonts w:cs="Arial"/>
                <w:sz w:val="18"/>
                <w:szCs w:val="18"/>
                <w:lang w:eastAsia="en-AU"/>
              </w:rPr>
              <w:t>Biodiversity</w:t>
            </w:r>
          </w:p>
          <w:p w14:paraId="68818F20" w14:textId="77777777" w:rsidR="00842D9B" w:rsidRPr="007076F2" w:rsidRDefault="00842D9B" w:rsidP="00A67184">
            <w:pPr>
              <w:keepNext/>
              <w:keepLines/>
              <w:widowControl w:val="0"/>
              <w:spacing w:before="80" w:after="80" w:line="240" w:lineRule="exact"/>
              <w:jc w:val="left"/>
              <w:rPr>
                <w:rFonts w:cs="Arial"/>
                <w:sz w:val="18"/>
                <w:szCs w:val="18"/>
                <w:lang w:eastAsia="en-AU"/>
              </w:rPr>
            </w:pPr>
            <w:r w:rsidRPr="007076F2">
              <w:rPr>
                <w:rFonts w:cs="Arial"/>
                <w:sz w:val="18"/>
                <w:szCs w:val="18"/>
                <w:lang w:eastAsia="en-AU"/>
              </w:rPr>
              <w:t>Ecosystem function</w:t>
            </w:r>
          </w:p>
          <w:p w14:paraId="519F3692" w14:textId="4D5C9D55" w:rsidR="00842D9B" w:rsidRPr="007076F2" w:rsidRDefault="00842D9B" w:rsidP="00A67184">
            <w:pPr>
              <w:spacing w:before="80" w:after="80" w:line="240" w:lineRule="exact"/>
              <w:jc w:val="left"/>
              <w:rPr>
                <w:rFonts w:cs="Arial"/>
                <w:sz w:val="18"/>
                <w:szCs w:val="18"/>
                <w:lang w:eastAsia="en-AU"/>
              </w:rPr>
            </w:pPr>
            <w:r w:rsidRPr="007076F2">
              <w:rPr>
                <w:rFonts w:cs="Arial"/>
                <w:sz w:val="18"/>
                <w:szCs w:val="18"/>
                <w:lang w:eastAsia="en-AU"/>
              </w:rPr>
              <w:t>Biodiversity</w:t>
            </w:r>
          </w:p>
        </w:tc>
        <w:tc>
          <w:tcPr>
            <w:tcW w:w="2148" w:type="pct"/>
            <w:tcBorders>
              <w:top w:val="single" w:sz="4" w:space="0" w:color="auto"/>
              <w:left w:val="single" w:sz="4" w:space="0" w:color="auto"/>
              <w:bottom w:val="single" w:sz="4" w:space="0" w:color="auto"/>
              <w:right w:val="nil"/>
            </w:tcBorders>
            <w:shd w:val="clear" w:color="auto" w:fill="auto"/>
            <w:vAlign w:val="center"/>
          </w:tcPr>
          <w:p w14:paraId="63FD72BA" w14:textId="3F82F729" w:rsidR="00842D9B" w:rsidRPr="007076F2" w:rsidRDefault="00842D9B" w:rsidP="00DC13C1">
            <w:pPr>
              <w:spacing w:before="60" w:after="60"/>
              <w:rPr>
                <w:rFonts w:cs="Arial"/>
                <w:sz w:val="18"/>
                <w:szCs w:val="18"/>
                <w:lang w:eastAsia="en-AU"/>
              </w:rPr>
            </w:pPr>
            <w:r w:rsidRPr="007076F2">
              <w:rPr>
                <w:rFonts w:cs="Arial"/>
                <w:b/>
                <w:sz w:val="18"/>
                <w:szCs w:val="18"/>
                <w:lang w:eastAsia="en-AU"/>
              </w:rPr>
              <w:t>Yes</w:t>
            </w:r>
            <w:r w:rsidRPr="007076F2">
              <w:rPr>
                <w:rFonts w:cs="Arial"/>
                <w:sz w:val="18"/>
                <w:szCs w:val="18"/>
                <w:lang w:eastAsia="en-AU"/>
              </w:rPr>
              <w:t xml:space="preserve">, Commonwealth </w:t>
            </w:r>
            <w:r w:rsidR="007E77F0">
              <w:rPr>
                <w:rFonts w:cs="Arial"/>
                <w:sz w:val="18"/>
                <w:szCs w:val="18"/>
                <w:lang w:eastAsia="en-AU"/>
              </w:rPr>
              <w:t>environmental water</w:t>
            </w:r>
            <w:r w:rsidRPr="007076F2">
              <w:rPr>
                <w:rFonts w:cs="Arial"/>
                <w:sz w:val="18"/>
                <w:szCs w:val="18"/>
                <w:lang w:eastAsia="en-AU"/>
              </w:rPr>
              <w:t xml:space="preserve"> contributed to connectivity through the Warrego channel for 25 days (20 days from CEW). </w:t>
            </w:r>
            <w:r w:rsidR="00001119">
              <w:rPr>
                <w:rFonts w:cs="Arial"/>
                <w:sz w:val="18"/>
                <w:szCs w:val="18"/>
                <w:lang w:eastAsia="en-AU"/>
              </w:rPr>
              <w:t xml:space="preserve"> </w:t>
            </w:r>
            <w:r w:rsidRPr="007076F2">
              <w:rPr>
                <w:rFonts w:cs="Arial"/>
                <w:sz w:val="18"/>
                <w:szCs w:val="18"/>
                <w:lang w:eastAsia="en-AU"/>
              </w:rPr>
              <w:t xml:space="preserve">There was evidence of breeding and recruitment in many fish species, enhancing their population structure. </w:t>
            </w:r>
            <w:r w:rsidR="00001119">
              <w:rPr>
                <w:rFonts w:cs="Arial"/>
                <w:sz w:val="18"/>
                <w:szCs w:val="18"/>
                <w:lang w:eastAsia="en-AU"/>
              </w:rPr>
              <w:t xml:space="preserve"> </w:t>
            </w:r>
            <w:r w:rsidRPr="007076F2">
              <w:rPr>
                <w:rFonts w:cs="Arial"/>
                <w:sz w:val="18"/>
                <w:szCs w:val="18"/>
                <w:lang w:eastAsia="en-AU"/>
              </w:rPr>
              <w:t>This flow also improved Darling River water quality through dilution below the confluence.</w:t>
            </w:r>
          </w:p>
        </w:tc>
      </w:tr>
      <w:tr w:rsidR="00784819" w:rsidRPr="007076F2" w14:paraId="4073AB38" w14:textId="77777777" w:rsidTr="00001119">
        <w:trPr>
          <w:cantSplit/>
          <w:trHeight w:val="539"/>
        </w:trPr>
        <w:tc>
          <w:tcPr>
            <w:tcW w:w="321" w:type="pct"/>
            <w:vMerge/>
            <w:tcBorders>
              <w:left w:val="nil"/>
              <w:right w:val="single" w:sz="4" w:space="0" w:color="auto"/>
            </w:tcBorders>
            <w:shd w:val="clear" w:color="auto" w:fill="auto"/>
          </w:tcPr>
          <w:p w14:paraId="60B2BC47" w14:textId="77777777" w:rsidR="00842D9B" w:rsidRPr="007076F2" w:rsidRDefault="00842D9B" w:rsidP="00842D9B">
            <w:pPr>
              <w:spacing w:before="60" w:after="60"/>
              <w:jc w:val="center"/>
              <w:rPr>
                <w:rFonts w:cs="Arial"/>
                <w:sz w:val="18"/>
                <w:szCs w:val="18"/>
                <w:lang w:eastAsia="en-AU"/>
              </w:rPr>
            </w:pPr>
          </w:p>
        </w:tc>
        <w:tc>
          <w:tcPr>
            <w:tcW w:w="546" w:type="pct"/>
            <w:tcBorders>
              <w:top w:val="single" w:sz="4" w:space="0" w:color="auto"/>
              <w:left w:val="nil"/>
              <w:bottom w:val="single" w:sz="4" w:space="0" w:color="auto"/>
              <w:right w:val="single" w:sz="4" w:space="0" w:color="auto"/>
            </w:tcBorders>
            <w:shd w:val="clear" w:color="auto" w:fill="auto"/>
            <w:vAlign w:val="center"/>
          </w:tcPr>
          <w:p w14:paraId="43EDE97A" w14:textId="5936EA27" w:rsidR="00842D9B" w:rsidRPr="007076F2" w:rsidRDefault="00842D9B" w:rsidP="00001119">
            <w:pPr>
              <w:spacing w:before="60" w:after="60"/>
              <w:jc w:val="center"/>
              <w:rPr>
                <w:rFonts w:cs="Arial"/>
                <w:sz w:val="18"/>
                <w:szCs w:val="18"/>
                <w:lang w:eastAsia="en-AU"/>
              </w:rPr>
            </w:pPr>
            <w:r w:rsidRPr="007076F2">
              <w:rPr>
                <w:rFonts w:cs="Arial"/>
                <w:sz w:val="18"/>
                <w:szCs w:val="18"/>
                <w:lang w:eastAsia="en-AU"/>
              </w:rPr>
              <w:t>Overbank on Western Floodplain zone</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14:paraId="1922C690" w14:textId="177005BC" w:rsidR="00842D9B" w:rsidRPr="007076F2" w:rsidRDefault="00842D9B" w:rsidP="00001119">
            <w:pPr>
              <w:spacing w:before="60" w:after="60"/>
              <w:jc w:val="left"/>
              <w:rPr>
                <w:rFonts w:cs="Arial"/>
                <w:sz w:val="18"/>
                <w:szCs w:val="18"/>
                <w:lang w:eastAsia="en-AU"/>
              </w:rPr>
            </w:pPr>
            <w:r w:rsidRPr="007076F2">
              <w:rPr>
                <w:rFonts w:cs="Arial"/>
                <w:sz w:val="18"/>
                <w:szCs w:val="18"/>
                <w:lang w:eastAsia="en-AU"/>
              </w:rPr>
              <w:t>Maintain wetland vegetation and waterbird habitat on the Warrego Western Floodplain</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F98C11B" w14:textId="77777777" w:rsidR="00842D9B" w:rsidRPr="007076F2" w:rsidRDefault="00842D9B" w:rsidP="00A67184">
            <w:pPr>
              <w:keepNext/>
              <w:keepLines/>
              <w:widowControl w:val="0"/>
              <w:spacing w:before="80" w:after="80" w:line="240" w:lineRule="exact"/>
              <w:jc w:val="left"/>
              <w:rPr>
                <w:rFonts w:cs="Arial"/>
                <w:sz w:val="18"/>
                <w:szCs w:val="18"/>
                <w:lang w:eastAsia="en-AU"/>
              </w:rPr>
            </w:pPr>
            <w:r w:rsidRPr="007076F2">
              <w:rPr>
                <w:rFonts w:cs="Arial"/>
                <w:sz w:val="18"/>
                <w:szCs w:val="18"/>
                <w:lang w:eastAsia="en-AU"/>
              </w:rPr>
              <w:t>Vegetation diversity</w:t>
            </w:r>
          </w:p>
          <w:p w14:paraId="66284299" w14:textId="62351168" w:rsidR="00842D9B" w:rsidRPr="007076F2" w:rsidRDefault="00842D9B" w:rsidP="00A67184">
            <w:pPr>
              <w:spacing w:before="80" w:after="80" w:line="240" w:lineRule="exact"/>
              <w:jc w:val="left"/>
              <w:rPr>
                <w:rFonts w:cs="Arial"/>
                <w:sz w:val="18"/>
                <w:szCs w:val="18"/>
                <w:lang w:eastAsia="en-AU"/>
              </w:rPr>
            </w:pPr>
            <w:r w:rsidRPr="007076F2">
              <w:rPr>
                <w:rFonts w:cs="Arial"/>
                <w:sz w:val="18"/>
                <w:szCs w:val="18"/>
                <w:lang w:eastAsia="en-AU"/>
              </w:rPr>
              <w:t>Waterbird diversity and population condition</w:t>
            </w:r>
          </w:p>
        </w:tc>
        <w:tc>
          <w:tcPr>
            <w:tcW w:w="527" w:type="pct"/>
            <w:tcBorders>
              <w:top w:val="single" w:sz="4" w:space="0" w:color="auto"/>
              <w:left w:val="single" w:sz="4" w:space="0" w:color="auto"/>
              <w:bottom w:val="single" w:sz="4" w:space="0" w:color="auto"/>
              <w:right w:val="nil"/>
            </w:tcBorders>
            <w:shd w:val="clear" w:color="auto" w:fill="auto"/>
            <w:vAlign w:val="center"/>
          </w:tcPr>
          <w:p w14:paraId="28E9B280" w14:textId="77777777" w:rsidR="00842D9B" w:rsidRPr="007076F2" w:rsidRDefault="00842D9B" w:rsidP="00A67184">
            <w:pPr>
              <w:keepNext/>
              <w:keepLines/>
              <w:widowControl w:val="0"/>
              <w:spacing w:before="80" w:after="80" w:line="240" w:lineRule="exact"/>
              <w:jc w:val="left"/>
              <w:rPr>
                <w:rFonts w:cs="Arial"/>
                <w:sz w:val="18"/>
                <w:szCs w:val="18"/>
                <w:lang w:eastAsia="en-AU"/>
              </w:rPr>
            </w:pPr>
            <w:r w:rsidRPr="007076F2">
              <w:rPr>
                <w:rFonts w:cs="Arial"/>
                <w:sz w:val="18"/>
                <w:szCs w:val="18"/>
                <w:lang w:eastAsia="en-AU"/>
              </w:rPr>
              <w:t>Biodiversity</w:t>
            </w:r>
          </w:p>
          <w:p w14:paraId="318FE1F1" w14:textId="2871ABAC" w:rsidR="00842D9B" w:rsidRPr="007076F2" w:rsidRDefault="00842D9B" w:rsidP="00A67184">
            <w:pPr>
              <w:spacing w:before="80" w:after="80" w:line="240" w:lineRule="exact"/>
              <w:jc w:val="left"/>
              <w:rPr>
                <w:rFonts w:cs="Arial"/>
                <w:sz w:val="18"/>
                <w:szCs w:val="18"/>
                <w:lang w:eastAsia="en-AU"/>
              </w:rPr>
            </w:pPr>
            <w:r w:rsidRPr="007076F2">
              <w:rPr>
                <w:rFonts w:cs="Arial"/>
                <w:sz w:val="18"/>
                <w:szCs w:val="18"/>
                <w:lang w:eastAsia="en-AU"/>
              </w:rPr>
              <w:t>Resilience</w:t>
            </w:r>
          </w:p>
        </w:tc>
        <w:tc>
          <w:tcPr>
            <w:tcW w:w="2148" w:type="pct"/>
            <w:tcBorders>
              <w:top w:val="single" w:sz="4" w:space="0" w:color="auto"/>
              <w:left w:val="single" w:sz="4" w:space="0" w:color="auto"/>
              <w:bottom w:val="single" w:sz="4" w:space="0" w:color="auto"/>
              <w:right w:val="nil"/>
            </w:tcBorders>
            <w:shd w:val="clear" w:color="auto" w:fill="auto"/>
            <w:vAlign w:val="center"/>
          </w:tcPr>
          <w:p w14:paraId="77DBA5C7" w14:textId="1E50AE7F" w:rsidR="00842D9B" w:rsidRPr="007076F2" w:rsidRDefault="00842D9B" w:rsidP="00DC13C1">
            <w:pPr>
              <w:spacing w:before="60" w:after="60"/>
              <w:rPr>
                <w:rFonts w:cs="Arial"/>
                <w:sz w:val="18"/>
                <w:szCs w:val="18"/>
                <w:lang w:eastAsia="en-AU"/>
              </w:rPr>
            </w:pPr>
            <w:r w:rsidRPr="007076F2">
              <w:rPr>
                <w:rFonts w:cs="Arial"/>
                <w:b/>
                <w:sz w:val="18"/>
                <w:szCs w:val="18"/>
                <w:lang w:eastAsia="en-AU"/>
              </w:rPr>
              <w:t>Yes</w:t>
            </w:r>
            <w:r w:rsidRPr="007076F2">
              <w:rPr>
                <w:rFonts w:cs="Arial"/>
                <w:sz w:val="18"/>
                <w:szCs w:val="18"/>
                <w:lang w:eastAsia="en-AU"/>
              </w:rPr>
              <w:t xml:space="preserve">, Commonwealth </w:t>
            </w:r>
            <w:r w:rsidR="007E77F0">
              <w:rPr>
                <w:rFonts w:cs="Arial"/>
                <w:sz w:val="18"/>
                <w:szCs w:val="18"/>
                <w:lang w:eastAsia="en-AU"/>
              </w:rPr>
              <w:t>environmental water</w:t>
            </w:r>
            <w:r w:rsidRPr="007076F2">
              <w:rPr>
                <w:rFonts w:cs="Arial"/>
                <w:sz w:val="18"/>
                <w:szCs w:val="18"/>
                <w:lang w:eastAsia="en-AU"/>
              </w:rPr>
              <w:t xml:space="preserve"> contributed to the inundation of 3,839 ha of the floodplain including key floodplain vegetation communities. </w:t>
            </w:r>
            <w:r w:rsidR="00A67184">
              <w:rPr>
                <w:rFonts w:cs="Arial"/>
                <w:sz w:val="18"/>
                <w:szCs w:val="18"/>
                <w:lang w:eastAsia="en-AU"/>
              </w:rPr>
              <w:t xml:space="preserve"> </w:t>
            </w:r>
            <w:r w:rsidRPr="007076F2">
              <w:rPr>
                <w:rFonts w:cs="Arial"/>
                <w:sz w:val="18"/>
                <w:szCs w:val="18"/>
                <w:lang w:eastAsia="en-AU"/>
              </w:rPr>
              <w:t xml:space="preserve">Positive response from vegetation with cover increasing to highest levels since the project started. </w:t>
            </w:r>
            <w:r w:rsidR="00A67184">
              <w:rPr>
                <w:rFonts w:cs="Arial"/>
                <w:sz w:val="18"/>
                <w:szCs w:val="18"/>
                <w:lang w:eastAsia="en-AU"/>
              </w:rPr>
              <w:t xml:space="preserve"> </w:t>
            </w:r>
            <w:r w:rsidRPr="007076F2">
              <w:rPr>
                <w:rFonts w:cs="Arial"/>
                <w:sz w:val="18"/>
                <w:szCs w:val="18"/>
                <w:lang w:eastAsia="en-AU"/>
              </w:rPr>
              <w:t>Long duration of connection (&gt;6</w:t>
            </w:r>
            <w:r w:rsidR="00A67184">
              <w:rPr>
                <w:rFonts w:cs="Arial"/>
                <w:sz w:val="18"/>
                <w:szCs w:val="18"/>
                <w:lang w:eastAsia="en-AU"/>
              </w:rPr>
              <w:t> </w:t>
            </w:r>
            <w:r w:rsidRPr="007076F2">
              <w:rPr>
                <w:rFonts w:cs="Arial"/>
                <w:sz w:val="18"/>
                <w:szCs w:val="18"/>
                <w:lang w:eastAsia="en-AU"/>
              </w:rPr>
              <w:t>months) stimulated boom in productivity, which provided food for higher order predators such as waterbirds.</w:t>
            </w:r>
          </w:p>
        </w:tc>
      </w:tr>
      <w:tr w:rsidR="00784819" w:rsidRPr="00632E30" w14:paraId="4C682F4F" w14:textId="77777777" w:rsidTr="00A67184">
        <w:trPr>
          <w:cantSplit/>
          <w:trHeight w:val="539"/>
        </w:trPr>
        <w:tc>
          <w:tcPr>
            <w:tcW w:w="321" w:type="pct"/>
            <w:vMerge/>
            <w:tcBorders>
              <w:left w:val="nil"/>
              <w:bottom w:val="single" w:sz="4" w:space="0" w:color="auto"/>
              <w:right w:val="single" w:sz="4" w:space="0" w:color="auto"/>
            </w:tcBorders>
            <w:shd w:val="clear" w:color="auto" w:fill="auto"/>
          </w:tcPr>
          <w:p w14:paraId="2420F69A" w14:textId="77777777" w:rsidR="00842D9B" w:rsidRPr="007076F2" w:rsidRDefault="00842D9B" w:rsidP="00842D9B">
            <w:pPr>
              <w:spacing w:before="60" w:after="60"/>
              <w:jc w:val="center"/>
              <w:rPr>
                <w:rFonts w:cs="Arial"/>
                <w:sz w:val="18"/>
                <w:szCs w:val="18"/>
                <w:lang w:eastAsia="en-AU"/>
              </w:rPr>
            </w:pPr>
          </w:p>
        </w:tc>
        <w:tc>
          <w:tcPr>
            <w:tcW w:w="546" w:type="pct"/>
            <w:tcBorders>
              <w:top w:val="single" w:sz="4" w:space="0" w:color="auto"/>
              <w:left w:val="nil"/>
              <w:bottom w:val="single" w:sz="4" w:space="0" w:color="auto"/>
              <w:right w:val="single" w:sz="4" w:space="0" w:color="auto"/>
            </w:tcBorders>
            <w:shd w:val="clear" w:color="auto" w:fill="auto"/>
            <w:vAlign w:val="center"/>
          </w:tcPr>
          <w:p w14:paraId="1FA12C2B" w14:textId="656B33A7" w:rsidR="00842D9B" w:rsidRPr="007076F2" w:rsidRDefault="00842D9B" w:rsidP="00001119">
            <w:pPr>
              <w:spacing w:before="60" w:after="60"/>
              <w:jc w:val="center"/>
              <w:rPr>
                <w:rFonts w:cs="Arial"/>
                <w:sz w:val="18"/>
                <w:szCs w:val="18"/>
                <w:lang w:eastAsia="en-AU"/>
              </w:rPr>
            </w:pPr>
            <w:r w:rsidRPr="007076F2">
              <w:rPr>
                <w:rFonts w:cs="Arial"/>
                <w:sz w:val="18"/>
                <w:szCs w:val="18"/>
                <w:lang w:eastAsia="en-AU"/>
              </w:rPr>
              <w:t>Base Flows and Freshes in Darling River zone</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14:paraId="50D3FB6E" w14:textId="77777777" w:rsidR="00842D9B" w:rsidRPr="00784819" w:rsidRDefault="00842D9B" w:rsidP="00001119">
            <w:pPr>
              <w:spacing w:before="60" w:after="60"/>
              <w:jc w:val="left"/>
              <w:rPr>
                <w:rFonts w:cs="Arial"/>
                <w:i/>
                <w:sz w:val="18"/>
                <w:szCs w:val="18"/>
                <w:lang w:eastAsia="en-AU"/>
              </w:rPr>
            </w:pPr>
            <w:r w:rsidRPr="00784819">
              <w:rPr>
                <w:rFonts w:cs="Arial"/>
                <w:i/>
                <w:sz w:val="18"/>
                <w:szCs w:val="18"/>
                <w:lang w:eastAsia="en-AU"/>
              </w:rPr>
              <w:t>Primary</w:t>
            </w:r>
          </w:p>
          <w:p w14:paraId="6F618D30" w14:textId="77777777" w:rsidR="00842D9B" w:rsidRPr="007076F2" w:rsidRDefault="00842D9B" w:rsidP="00A67184">
            <w:pPr>
              <w:spacing w:before="60" w:after="60" w:line="240" w:lineRule="exact"/>
              <w:jc w:val="left"/>
              <w:rPr>
                <w:rFonts w:cs="Arial"/>
                <w:sz w:val="18"/>
                <w:szCs w:val="18"/>
                <w:lang w:eastAsia="en-AU"/>
              </w:rPr>
            </w:pPr>
            <w:r w:rsidRPr="007076F2">
              <w:rPr>
                <w:rFonts w:cs="Arial"/>
                <w:sz w:val="18"/>
                <w:szCs w:val="18"/>
                <w:lang w:eastAsia="en-AU"/>
              </w:rPr>
              <w:t>Connectivity</w:t>
            </w:r>
          </w:p>
          <w:p w14:paraId="0C726FAA" w14:textId="77777777" w:rsidR="00842D9B" w:rsidRPr="007076F2" w:rsidRDefault="00842D9B" w:rsidP="00A67184">
            <w:pPr>
              <w:spacing w:before="60" w:after="60" w:line="240" w:lineRule="exact"/>
              <w:jc w:val="left"/>
              <w:rPr>
                <w:rFonts w:cs="Arial"/>
                <w:sz w:val="18"/>
                <w:szCs w:val="18"/>
                <w:lang w:eastAsia="en-AU"/>
              </w:rPr>
            </w:pPr>
            <w:r w:rsidRPr="007076F2">
              <w:rPr>
                <w:rFonts w:cs="Arial"/>
                <w:sz w:val="18"/>
                <w:szCs w:val="18"/>
                <w:lang w:eastAsia="en-AU"/>
              </w:rPr>
              <w:t>Flow variability</w:t>
            </w:r>
          </w:p>
          <w:p w14:paraId="1D327EBD" w14:textId="77777777" w:rsidR="00842D9B" w:rsidRPr="007076F2" w:rsidRDefault="00842D9B" w:rsidP="00A67184">
            <w:pPr>
              <w:spacing w:before="60" w:after="60" w:line="240" w:lineRule="exact"/>
              <w:jc w:val="left"/>
              <w:rPr>
                <w:rFonts w:cs="Arial"/>
                <w:sz w:val="18"/>
                <w:szCs w:val="18"/>
                <w:lang w:eastAsia="en-AU"/>
              </w:rPr>
            </w:pPr>
            <w:r w:rsidRPr="007076F2">
              <w:rPr>
                <w:rFonts w:cs="Arial"/>
                <w:sz w:val="18"/>
                <w:szCs w:val="18"/>
                <w:lang w:eastAsia="en-AU"/>
              </w:rPr>
              <w:t>Habitat refuges</w:t>
            </w:r>
          </w:p>
          <w:p w14:paraId="3534D20E" w14:textId="77777777" w:rsidR="00842D9B" w:rsidRPr="00784819" w:rsidRDefault="00842D9B" w:rsidP="00001119">
            <w:pPr>
              <w:spacing w:before="60" w:after="60"/>
              <w:jc w:val="left"/>
              <w:rPr>
                <w:rFonts w:cs="Arial"/>
                <w:i/>
                <w:sz w:val="18"/>
                <w:szCs w:val="18"/>
                <w:lang w:eastAsia="en-AU"/>
              </w:rPr>
            </w:pPr>
            <w:r w:rsidRPr="00784819">
              <w:rPr>
                <w:rFonts w:cs="Arial"/>
                <w:i/>
                <w:sz w:val="18"/>
                <w:szCs w:val="18"/>
                <w:lang w:eastAsia="en-AU"/>
              </w:rPr>
              <w:t>Secondary</w:t>
            </w:r>
          </w:p>
          <w:p w14:paraId="466B422B" w14:textId="77777777" w:rsidR="00842D9B" w:rsidRPr="007076F2" w:rsidRDefault="00842D9B" w:rsidP="00A67184">
            <w:pPr>
              <w:spacing w:before="60" w:after="60" w:line="240" w:lineRule="exact"/>
              <w:jc w:val="left"/>
              <w:rPr>
                <w:rFonts w:cs="Arial"/>
                <w:sz w:val="18"/>
                <w:szCs w:val="18"/>
                <w:lang w:eastAsia="en-AU"/>
              </w:rPr>
            </w:pPr>
            <w:r w:rsidRPr="007076F2">
              <w:rPr>
                <w:rFonts w:cs="Arial"/>
                <w:sz w:val="18"/>
                <w:szCs w:val="18"/>
                <w:lang w:eastAsia="en-AU"/>
              </w:rPr>
              <w:t>Nutrient and sediment cycling</w:t>
            </w:r>
          </w:p>
          <w:p w14:paraId="05282645" w14:textId="1BD658B8" w:rsidR="00842D9B" w:rsidRPr="007076F2" w:rsidRDefault="00842D9B" w:rsidP="00A67184">
            <w:pPr>
              <w:spacing w:before="60" w:after="60" w:line="240" w:lineRule="exact"/>
              <w:jc w:val="left"/>
              <w:rPr>
                <w:rFonts w:cs="Arial"/>
                <w:sz w:val="18"/>
                <w:szCs w:val="18"/>
                <w:lang w:eastAsia="en-AU"/>
              </w:rPr>
            </w:pPr>
            <w:r w:rsidRPr="007076F2">
              <w:rPr>
                <w:rFonts w:cs="Arial"/>
                <w:sz w:val="18"/>
                <w:szCs w:val="18"/>
                <w:lang w:eastAsia="en-AU"/>
              </w:rPr>
              <w:t>Water quality (Salinity, algal blooms)</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916504E" w14:textId="77777777" w:rsidR="00842D9B" w:rsidRPr="007076F2" w:rsidRDefault="00842D9B" w:rsidP="00A67184">
            <w:pPr>
              <w:spacing w:before="80" w:after="80" w:line="240" w:lineRule="exact"/>
              <w:jc w:val="left"/>
              <w:rPr>
                <w:rFonts w:cs="Arial"/>
                <w:sz w:val="18"/>
                <w:szCs w:val="18"/>
                <w:lang w:eastAsia="en-AU"/>
              </w:rPr>
            </w:pPr>
            <w:r w:rsidRPr="007076F2">
              <w:rPr>
                <w:rFonts w:cs="Arial"/>
                <w:sz w:val="18"/>
                <w:szCs w:val="18"/>
                <w:lang w:eastAsia="en-AU"/>
              </w:rPr>
              <w:t>Chemical</w:t>
            </w:r>
          </w:p>
          <w:p w14:paraId="3813826C" w14:textId="77777777" w:rsidR="00842D9B" w:rsidRPr="007076F2" w:rsidRDefault="00842D9B" w:rsidP="00A67184">
            <w:pPr>
              <w:spacing w:before="80" w:after="80" w:line="240" w:lineRule="exact"/>
              <w:jc w:val="left"/>
              <w:rPr>
                <w:rFonts w:cs="Arial"/>
                <w:sz w:val="18"/>
                <w:szCs w:val="18"/>
                <w:lang w:eastAsia="en-AU"/>
              </w:rPr>
            </w:pPr>
            <w:r w:rsidRPr="007076F2">
              <w:rPr>
                <w:rFonts w:cs="Arial"/>
                <w:sz w:val="18"/>
                <w:szCs w:val="18"/>
                <w:lang w:eastAsia="en-AU"/>
              </w:rPr>
              <w:t>Connectivity</w:t>
            </w:r>
          </w:p>
          <w:p w14:paraId="7050E4D4" w14:textId="5F7F4B04" w:rsidR="00842D9B" w:rsidRPr="007076F2" w:rsidRDefault="00842D9B" w:rsidP="00A67184">
            <w:pPr>
              <w:spacing w:before="80" w:after="80" w:line="240" w:lineRule="exact"/>
              <w:jc w:val="left"/>
              <w:rPr>
                <w:rFonts w:cs="Arial"/>
                <w:sz w:val="18"/>
                <w:szCs w:val="18"/>
                <w:lang w:eastAsia="en-AU"/>
              </w:rPr>
            </w:pPr>
            <w:r w:rsidRPr="007076F2">
              <w:rPr>
                <w:rFonts w:cs="Arial"/>
                <w:sz w:val="18"/>
                <w:szCs w:val="18"/>
                <w:lang w:eastAsia="en-AU"/>
              </w:rPr>
              <w:t>Process</w:t>
            </w:r>
          </w:p>
        </w:tc>
        <w:tc>
          <w:tcPr>
            <w:tcW w:w="527" w:type="pct"/>
            <w:tcBorders>
              <w:top w:val="single" w:sz="4" w:space="0" w:color="auto"/>
              <w:left w:val="single" w:sz="4" w:space="0" w:color="auto"/>
              <w:bottom w:val="single" w:sz="4" w:space="0" w:color="auto"/>
              <w:right w:val="nil"/>
            </w:tcBorders>
            <w:shd w:val="clear" w:color="auto" w:fill="auto"/>
            <w:vAlign w:val="center"/>
          </w:tcPr>
          <w:p w14:paraId="316DB3DE" w14:textId="77777777" w:rsidR="00842D9B" w:rsidRPr="007076F2" w:rsidRDefault="00842D9B" w:rsidP="00A67184">
            <w:pPr>
              <w:spacing w:before="80" w:after="80" w:line="240" w:lineRule="exact"/>
              <w:jc w:val="left"/>
              <w:rPr>
                <w:rFonts w:cs="Arial"/>
                <w:sz w:val="18"/>
                <w:szCs w:val="18"/>
                <w:lang w:eastAsia="en-AU"/>
              </w:rPr>
            </w:pPr>
            <w:r w:rsidRPr="007076F2">
              <w:rPr>
                <w:rFonts w:cs="Arial"/>
                <w:sz w:val="18"/>
                <w:szCs w:val="18"/>
                <w:lang w:eastAsia="en-AU"/>
              </w:rPr>
              <w:t>Water quality</w:t>
            </w:r>
          </w:p>
          <w:p w14:paraId="6A6788F5" w14:textId="589A1633" w:rsidR="00842D9B" w:rsidRPr="007076F2" w:rsidRDefault="00842D9B" w:rsidP="00A67184">
            <w:pPr>
              <w:spacing w:before="80" w:after="80" w:line="240" w:lineRule="exact"/>
              <w:jc w:val="left"/>
              <w:rPr>
                <w:rFonts w:cs="Arial"/>
                <w:sz w:val="18"/>
                <w:szCs w:val="18"/>
                <w:lang w:eastAsia="en-AU"/>
              </w:rPr>
            </w:pPr>
            <w:r w:rsidRPr="007076F2">
              <w:rPr>
                <w:rFonts w:cs="Arial"/>
                <w:sz w:val="18"/>
                <w:szCs w:val="18"/>
                <w:lang w:eastAsia="en-AU"/>
              </w:rPr>
              <w:t>Ecosystem function</w:t>
            </w:r>
          </w:p>
        </w:tc>
        <w:tc>
          <w:tcPr>
            <w:tcW w:w="2148" w:type="pct"/>
            <w:tcBorders>
              <w:top w:val="single" w:sz="4" w:space="0" w:color="auto"/>
              <w:left w:val="single" w:sz="4" w:space="0" w:color="auto"/>
              <w:bottom w:val="single" w:sz="4" w:space="0" w:color="auto"/>
              <w:right w:val="nil"/>
            </w:tcBorders>
            <w:shd w:val="clear" w:color="auto" w:fill="auto"/>
            <w:vAlign w:val="center"/>
          </w:tcPr>
          <w:p w14:paraId="20FE073B" w14:textId="7618BDDB" w:rsidR="00842D9B" w:rsidRPr="007076F2" w:rsidRDefault="00842D9B" w:rsidP="00000353">
            <w:pPr>
              <w:spacing w:before="60" w:after="60"/>
              <w:rPr>
                <w:rFonts w:cs="Arial"/>
                <w:sz w:val="18"/>
                <w:szCs w:val="18"/>
                <w:lang w:eastAsia="en-AU"/>
              </w:rPr>
            </w:pPr>
            <w:r w:rsidRPr="007076F2">
              <w:rPr>
                <w:rFonts w:cs="Arial"/>
                <w:b/>
                <w:sz w:val="18"/>
                <w:szCs w:val="18"/>
                <w:lang w:eastAsia="en-AU"/>
              </w:rPr>
              <w:t>Yes</w:t>
            </w:r>
            <w:r w:rsidRPr="007076F2">
              <w:rPr>
                <w:rFonts w:cs="Arial"/>
                <w:sz w:val="18"/>
                <w:szCs w:val="18"/>
                <w:lang w:eastAsia="en-AU"/>
              </w:rPr>
              <w:t xml:space="preserve">, Commonwealth </w:t>
            </w:r>
            <w:r w:rsidR="007E77F0">
              <w:rPr>
                <w:rFonts w:cs="Arial"/>
                <w:sz w:val="18"/>
                <w:szCs w:val="18"/>
                <w:lang w:eastAsia="en-AU"/>
              </w:rPr>
              <w:t>environmental water</w:t>
            </w:r>
            <w:r w:rsidRPr="007076F2">
              <w:rPr>
                <w:rFonts w:cs="Arial"/>
                <w:sz w:val="18"/>
                <w:szCs w:val="18"/>
                <w:lang w:eastAsia="en-AU"/>
              </w:rPr>
              <w:t xml:space="preserve"> contributed to connectivity that occurred for 100% of the time through the Darling River zone. </w:t>
            </w:r>
            <w:r w:rsidR="00A67184">
              <w:rPr>
                <w:rFonts w:cs="Arial"/>
                <w:sz w:val="18"/>
                <w:szCs w:val="18"/>
                <w:lang w:eastAsia="en-AU"/>
              </w:rPr>
              <w:t xml:space="preserve"> </w:t>
            </w:r>
            <w:r w:rsidRPr="007076F2">
              <w:rPr>
                <w:rFonts w:cs="Arial"/>
                <w:sz w:val="18"/>
                <w:szCs w:val="18"/>
                <w:lang w:eastAsia="en-AU"/>
              </w:rPr>
              <w:t xml:space="preserve">Good water quality was maintained during </w:t>
            </w:r>
            <w:r w:rsidR="00C735B9">
              <w:rPr>
                <w:rFonts w:cs="Arial"/>
                <w:sz w:val="18"/>
                <w:szCs w:val="18"/>
                <w:lang w:eastAsia="en-AU"/>
              </w:rPr>
              <w:t xml:space="preserve">the </w:t>
            </w:r>
            <w:r w:rsidRPr="007076F2">
              <w:rPr>
                <w:rFonts w:cs="Arial"/>
                <w:sz w:val="18"/>
                <w:szCs w:val="18"/>
                <w:lang w:eastAsia="en-AU"/>
              </w:rPr>
              <w:t>2016-17 year.</w:t>
            </w:r>
            <w:r w:rsidR="00A67184">
              <w:rPr>
                <w:rFonts w:cs="Arial"/>
                <w:sz w:val="18"/>
                <w:szCs w:val="18"/>
                <w:lang w:eastAsia="en-AU"/>
              </w:rPr>
              <w:t xml:space="preserve"> </w:t>
            </w:r>
            <w:r w:rsidRPr="007076F2">
              <w:rPr>
                <w:rFonts w:cs="Arial"/>
                <w:sz w:val="18"/>
                <w:szCs w:val="18"/>
                <w:lang w:eastAsia="en-AU"/>
              </w:rPr>
              <w:t xml:space="preserve"> Inundation of all mapped benches, anabranch channels and snags for &gt;23 days providing access to habitat and transfer of nutrients and organic material.</w:t>
            </w:r>
          </w:p>
        </w:tc>
      </w:tr>
      <w:tr w:rsidR="00784819" w:rsidRPr="00632E30" w14:paraId="1A202D5F" w14:textId="77777777" w:rsidTr="00A67184">
        <w:trPr>
          <w:cantSplit/>
        </w:trPr>
        <w:tc>
          <w:tcPr>
            <w:tcW w:w="321" w:type="pct"/>
            <w:vMerge w:val="restart"/>
            <w:tcBorders>
              <w:top w:val="nil"/>
              <w:left w:val="nil"/>
              <w:right w:val="single" w:sz="4" w:space="0" w:color="auto"/>
            </w:tcBorders>
            <w:vAlign w:val="center"/>
          </w:tcPr>
          <w:p w14:paraId="1F78A4A8" w14:textId="36AA009A" w:rsidR="00842D9B" w:rsidRPr="001C0B30" w:rsidRDefault="00842D9B" w:rsidP="00842D9B">
            <w:pPr>
              <w:spacing w:before="60" w:after="60"/>
              <w:jc w:val="center"/>
              <w:rPr>
                <w:sz w:val="18"/>
                <w:szCs w:val="18"/>
                <w:lang w:eastAsia="en-AU"/>
              </w:rPr>
            </w:pPr>
            <w:r w:rsidRPr="001C0B30">
              <w:rPr>
                <w:sz w:val="18"/>
                <w:szCs w:val="18"/>
                <w:lang w:eastAsia="en-AU"/>
              </w:rPr>
              <w:t>2017-18</w:t>
            </w:r>
          </w:p>
        </w:tc>
        <w:tc>
          <w:tcPr>
            <w:tcW w:w="546" w:type="pct"/>
            <w:tcBorders>
              <w:top w:val="nil"/>
              <w:left w:val="nil"/>
              <w:bottom w:val="single" w:sz="4" w:space="0" w:color="auto"/>
              <w:right w:val="single" w:sz="4" w:space="0" w:color="auto"/>
            </w:tcBorders>
            <w:shd w:val="clear" w:color="auto" w:fill="auto"/>
            <w:vAlign w:val="center"/>
          </w:tcPr>
          <w:p w14:paraId="5DE457A4" w14:textId="6E3906C1" w:rsidR="00842D9B" w:rsidRPr="001C0B30" w:rsidRDefault="00842D9B" w:rsidP="00001119">
            <w:pPr>
              <w:spacing w:before="60" w:after="60"/>
              <w:jc w:val="center"/>
              <w:rPr>
                <w:sz w:val="18"/>
                <w:szCs w:val="18"/>
                <w:lang w:eastAsia="en-AU"/>
              </w:rPr>
            </w:pPr>
            <w:r w:rsidRPr="001C0B30">
              <w:rPr>
                <w:sz w:val="18"/>
                <w:szCs w:val="18"/>
                <w:lang w:eastAsia="en-AU"/>
              </w:rPr>
              <w:t>Fresh in Warrego River zone</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14:paraId="1C031F33" w14:textId="77777777" w:rsidR="00842D9B" w:rsidRPr="001C0B30" w:rsidRDefault="00842D9B" w:rsidP="00001119">
            <w:pPr>
              <w:keepNext/>
              <w:keepLines/>
              <w:widowControl w:val="0"/>
              <w:spacing w:before="60" w:after="60"/>
              <w:jc w:val="left"/>
              <w:rPr>
                <w:rFonts w:cs="Arial"/>
                <w:i/>
                <w:sz w:val="18"/>
                <w:szCs w:val="18"/>
                <w:lang w:eastAsia="en-AU"/>
              </w:rPr>
            </w:pPr>
            <w:r w:rsidRPr="001C0B30">
              <w:rPr>
                <w:rFonts w:cs="Arial"/>
                <w:i/>
                <w:sz w:val="18"/>
                <w:szCs w:val="18"/>
                <w:lang w:eastAsia="en-AU"/>
              </w:rPr>
              <w:t>Primary</w:t>
            </w:r>
          </w:p>
          <w:p w14:paraId="3ED09B3A" w14:textId="77777777" w:rsidR="00842D9B" w:rsidRPr="001C0B30" w:rsidRDefault="00842D9B" w:rsidP="00001119">
            <w:pPr>
              <w:keepNext/>
              <w:keepLines/>
              <w:widowControl w:val="0"/>
              <w:spacing w:before="60" w:after="60" w:line="240" w:lineRule="exact"/>
              <w:jc w:val="left"/>
              <w:rPr>
                <w:rFonts w:cs="Arial"/>
                <w:sz w:val="18"/>
                <w:szCs w:val="18"/>
                <w:lang w:eastAsia="en-AU"/>
              </w:rPr>
            </w:pPr>
            <w:r w:rsidRPr="001C0B30">
              <w:rPr>
                <w:rFonts w:cs="Arial"/>
                <w:sz w:val="18"/>
                <w:szCs w:val="18"/>
                <w:lang w:eastAsia="en-AU"/>
              </w:rPr>
              <w:t>End of system connectivity</w:t>
            </w:r>
          </w:p>
          <w:p w14:paraId="63DFE6A5" w14:textId="77777777" w:rsidR="00842D9B" w:rsidRPr="001C0B30" w:rsidRDefault="00842D9B" w:rsidP="00001119">
            <w:pPr>
              <w:keepNext/>
              <w:keepLines/>
              <w:widowControl w:val="0"/>
              <w:spacing w:before="60" w:after="60" w:line="240" w:lineRule="exact"/>
              <w:jc w:val="left"/>
              <w:rPr>
                <w:rFonts w:cs="Arial"/>
                <w:sz w:val="18"/>
                <w:szCs w:val="18"/>
                <w:lang w:eastAsia="en-AU"/>
              </w:rPr>
            </w:pPr>
            <w:r w:rsidRPr="001C0B30">
              <w:rPr>
                <w:rFonts w:cs="Arial"/>
                <w:sz w:val="18"/>
                <w:szCs w:val="18"/>
                <w:lang w:eastAsia="en-AU"/>
              </w:rPr>
              <w:t>Fish reproduction</w:t>
            </w:r>
          </w:p>
          <w:p w14:paraId="1FA03B55" w14:textId="77777777" w:rsidR="00842D9B" w:rsidRPr="001C0B30" w:rsidRDefault="00842D9B" w:rsidP="00001119">
            <w:pPr>
              <w:keepNext/>
              <w:keepLines/>
              <w:widowControl w:val="0"/>
              <w:spacing w:before="60" w:after="60" w:line="240" w:lineRule="exact"/>
              <w:jc w:val="left"/>
              <w:rPr>
                <w:rFonts w:cs="Arial"/>
                <w:sz w:val="18"/>
                <w:szCs w:val="18"/>
                <w:lang w:eastAsia="en-AU"/>
              </w:rPr>
            </w:pPr>
            <w:r w:rsidRPr="001C0B30">
              <w:rPr>
                <w:rFonts w:cs="Arial"/>
                <w:sz w:val="18"/>
                <w:szCs w:val="18"/>
                <w:lang w:eastAsia="en-AU"/>
              </w:rPr>
              <w:t>Biotic dispersal and movement</w:t>
            </w:r>
          </w:p>
          <w:p w14:paraId="6110FB3A" w14:textId="77777777" w:rsidR="00842D9B" w:rsidRPr="001C0B30" w:rsidRDefault="00842D9B" w:rsidP="00001119">
            <w:pPr>
              <w:keepNext/>
              <w:keepLines/>
              <w:widowControl w:val="0"/>
              <w:spacing w:before="60" w:after="60"/>
              <w:jc w:val="left"/>
              <w:rPr>
                <w:rFonts w:cs="Arial"/>
                <w:i/>
                <w:sz w:val="18"/>
                <w:szCs w:val="18"/>
                <w:lang w:eastAsia="en-AU"/>
              </w:rPr>
            </w:pPr>
            <w:r w:rsidRPr="001C0B30">
              <w:rPr>
                <w:rFonts w:cs="Arial"/>
                <w:i/>
                <w:sz w:val="18"/>
                <w:szCs w:val="18"/>
                <w:lang w:eastAsia="en-AU"/>
              </w:rPr>
              <w:t>Secondary</w:t>
            </w:r>
          </w:p>
          <w:p w14:paraId="6382C79F" w14:textId="77777777" w:rsidR="00842D9B" w:rsidRPr="001C0B30" w:rsidRDefault="00842D9B" w:rsidP="00001119">
            <w:pPr>
              <w:keepNext/>
              <w:keepLines/>
              <w:widowControl w:val="0"/>
              <w:spacing w:before="60" w:after="60"/>
              <w:jc w:val="left"/>
              <w:rPr>
                <w:rFonts w:cs="Arial"/>
                <w:sz w:val="18"/>
                <w:szCs w:val="18"/>
                <w:lang w:eastAsia="en-AU"/>
              </w:rPr>
            </w:pPr>
            <w:r w:rsidRPr="001C0B30">
              <w:rPr>
                <w:rFonts w:cs="Arial"/>
                <w:sz w:val="18"/>
                <w:szCs w:val="18"/>
                <w:lang w:eastAsia="en-AU"/>
              </w:rPr>
              <w:t>Nutrient and sediment cycling</w:t>
            </w:r>
          </w:p>
        </w:tc>
        <w:tc>
          <w:tcPr>
            <w:tcW w:w="489" w:type="pct"/>
            <w:tcBorders>
              <w:top w:val="single" w:sz="4" w:space="0" w:color="auto"/>
              <w:left w:val="single" w:sz="4" w:space="0" w:color="auto"/>
              <w:bottom w:val="nil"/>
              <w:right w:val="single" w:sz="4" w:space="0" w:color="auto"/>
            </w:tcBorders>
            <w:shd w:val="clear" w:color="auto" w:fill="auto"/>
            <w:vAlign w:val="center"/>
          </w:tcPr>
          <w:p w14:paraId="2B30F9A7" w14:textId="77777777" w:rsidR="00842D9B" w:rsidRPr="001C0B30" w:rsidRDefault="00842D9B" w:rsidP="00A67184">
            <w:pPr>
              <w:keepNext/>
              <w:keepLines/>
              <w:widowControl w:val="0"/>
              <w:spacing w:before="80" w:after="80" w:line="240" w:lineRule="exact"/>
              <w:jc w:val="left"/>
              <w:rPr>
                <w:rFonts w:cs="Arial"/>
                <w:sz w:val="18"/>
                <w:szCs w:val="18"/>
                <w:lang w:eastAsia="en-AU"/>
              </w:rPr>
            </w:pPr>
            <w:r w:rsidRPr="001C0B30">
              <w:rPr>
                <w:rFonts w:cs="Arial"/>
                <w:sz w:val="18"/>
                <w:szCs w:val="18"/>
                <w:lang w:eastAsia="en-AU"/>
              </w:rPr>
              <w:t>Connectivity</w:t>
            </w:r>
          </w:p>
          <w:p w14:paraId="10E63BCF" w14:textId="77777777" w:rsidR="00842D9B" w:rsidRPr="001C0B30" w:rsidRDefault="00842D9B" w:rsidP="00A67184">
            <w:pPr>
              <w:keepNext/>
              <w:keepLines/>
              <w:widowControl w:val="0"/>
              <w:spacing w:before="80" w:after="80" w:line="240" w:lineRule="exact"/>
              <w:jc w:val="left"/>
              <w:rPr>
                <w:rFonts w:cs="Arial"/>
                <w:sz w:val="18"/>
                <w:szCs w:val="18"/>
                <w:lang w:eastAsia="en-AU"/>
              </w:rPr>
            </w:pPr>
            <w:r w:rsidRPr="001C0B30">
              <w:rPr>
                <w:rFonts w:cs="Arial"/>
                <w:sz w:val="18"/>
                <w:szCs w:val="18"/>
                <w:lang w:eastAsia="en-AU"/>
              </w:rPr>
              <w:t>Fish diversity</w:t>
            </w:r>
          </w:p>
          <w:p w14:paraId="6B913A41" w14:textId="77777777" w:rsidR="00842D9B" w:rsidRPr="001C0B30" w:rsidRDefault="00842D9B" w:rsidP="00A67184">
            <w:pPr>
              <w:keepNext/>
              <w:keepLines/>
              <w:widowControl w:val="0"/>
              <w:spacing w:before="80" w:after="80" w:line="240" w:lineRule="exact"/>
              <w:jc w:val="left"/>
              <w:rPr>
                <w:rFonts w:cs="Arial"/>
                <w:sz w:val="18"/>
                <w:szCs w:val="18"/>
                <w:lang w:eastAsia="en-AU"/>
              </w:rPr>
            </w:pPr>
            <w:r w:rsidRPr="001C0B30">
              <w:rPr>
                <w:rFonts w:cs="Arial"/>
                <w:sz w:val="18"/>
                <w:szCs w:val="18"/>
                <w:lang w:eastAsia="en-AU"/>
              </w:rPr>
              <w:t>Process</w:t>
            </w:r>
          </w:p>
        </w:tc>
        <w:tc>
          <w:tcPr>
            <w:tcW w:w="527" w:type="pct"/>
            <w:tcBorders>
              <w:top w:val="single" w:sz="4" w:space="0" w:color="auto"/>
              <w:left w:val="single" w:sz="4" w:space="0" w:color="auto"/>
              <w:bottom w:val="nil"/>
              <w:right w:val="nil"/>
            </w:tcBorders>
            <w:shd w:val="clear" w:color="auto" w:fill="auto"/>
            <w:vAlign w:val="center"/>
          </w:tcPr>
          <w:p w14:paraId="3D74C972" w14:textId="77777777" w:rsidR="00842D9B" w:rsidRPr="001C0B30" w:rsidRDefault="00842D9B" w:rsidP="00A67184">
            <w:pPr>
              <w:keepNext/>
              <w:keepLines/>
              <w:widowControl w:val="0"/>
              <w:spacing w:before="80" w:after="80" w:line="240" w:lineRule="exact"/>
              <w:jc w:val="left"/>
              <w:rPr>
                <w:rFonts w:cs="Arial"/>
                <w:sz w:val="18"/>
                <w:szCs w:val="18"/>
                <w:lang w:eastAsia="en-AU"/>
              </w:rPr>
            </w:pPr>
            <w:r w:rsidRPr="001C0B30">
              <w:rPr>
                <w:rFonts w:cs="Arial"/>
                <w:sz w:val="18"/>
                <w:szCs w:val="18"/>
                <w:lang w:eastAsia="en-AU"/>
              </w:rPr>
              <w:t>Biodiversity</w:t>
            </w:r>
          </w:p>
          <w:p w14:paraId="446101BD" w14:textId="77777777" w:rsidR="00842D9B" w:rsidRPr="001C0B30" w:rsidRDefault="00842D9B" w:rsidP="00A67184">
            <w:pPr>
              <w:keepNext/>
              <w:keepLines/>
              <w:widowControl w:val="0"/>
              <w:spacing w:before="80" w:after="80" w:line="240" w:lineRule="exact"/>
              <w:jc w:val="left"/>
              <w:rPr>
                <w:rFonts w:cs="Arial"/>
                <w:sz w:val="18"/>
                <w:szCs w:val="18"/>
                <w:lang w:eastAsia="en-AU"/>
              </w:rPr>
            </w:pPr>
            <w:r w:rsidRPr="001C0B30">
              <w:rPr>
                <w:rFonts w:cs="Arial"/>
                <w:sz w:val="18"/>
                <w:szCs w:val="18"/>
                <w:lang w:eastAsia="en-AU"/>
              </w:rPr>
              <w:t>Ecosystem function</w:t>
            </w:r>
          </w:p>
          <w:p w14:paraId="588C9C01" w14:textId="77777777" w:rsidR="00842D9B" w:rsidRPr="001C0B30" w:rsidRDefault="00842D9B" w:rsidP="00A67184">
            <w:pPr>
              <w:keepNext/>
              <w:keepLines/>
              <w:widowControl w:val="0"/>
              <w:spacing w:before="80" w:after="80" w:line="240" w:lineRule="exact"/>
              <w:jc w:val="left"/>
              <w:rPr>
                <w:rFonts w:cs="Arial"/>
                <w:sz w:val="18"/>
                <w:szCs w:val="18"/>
                <w:lang w:eastAsia="en-AU"/>
              </w:rPr>
            </w:pPr>
            <w:r w:rsidRPr="001C0B30">
              <w:rPr>
                <w:rFonts w:cs="Arial"/>
                <w:sz w:val="18"/>
                <w:szCs w:val="18"/>
                <w:lang w:eastAsia="en-AU"/>
              </w:rPr>
              <w:t>Biodiversity</w:t>
            </w:r>
          </w:p>
        </w:tc>
        <w:tc>
          <w:tcPr>
            <w:tcW w:w="2148" w:type="pct"/>
            <w:tcBorders>
              <w:top w:val="single" w:sz="4" w:space="0" w:color="auto"/>
              <w:left w:val="single" w:sz="4" w:space="0" w:color="auto"/>
              <w:bottom w:val="nil"/>
              <w:right w:val="nil"/>
            </w:tcBorders>
            <w:shd w:val="clear" w:color="auto" w:fill="auto"/>
            <w:vAlign w:val="center"/>
          </w:tcPr>
          <w:p w14:paraId="2549C53B" w14:textId="2E3863D6" w:rsidR="00842D9B" w:rsidRPr="001C0B30" w:rsidRDefault="00842D9B" w:rsidP="00000353">
            <w:pPr>
              <w:keepNext/>
              <w:keepLines/>
              <w:widowControl w:val="0"/>
              <w:spacing w:before="60" w:after="60"/>
              <w:rPr>
                <w:rFonts w:cs="Arial"/>
                <w:sz w:val="18"/>
                <w:szCs w:val="18"/>
                <w:lang w:eastAsia="en-AU"/>
              </w:rPr>
            </w:pPr>
            <w:r w:rsidRPr="001C0B30">
              <w:rPr>
                <w:rFonts w:cs="Arial"/>
                <w:b/>
                <w:sz w:val="18"/>
                <w:szCs w:val="18"/>
                <w:lang w:eastAsia="en-AU"/>
              </w:rPr>
              <w:t>Yes</w:t>
            </w:r>
            <w:r w:rsidRPr="001C0B30">
              <w:rPr>
                <w:rFonts w:cs="Arial"/>
                <w:sz w:val="18"/>
                <w:szCs w:val="18"/>
                <w:lang w:eastAsia="en-AU"/>
              </w:rPr>
              <w:t xml:space="preserve">, Commonwealth </w:t>
            </w:r>
            <w:r w:rsidR="007E77F0">
              <w:rPr>
                <w:rFonts w:cs="Arial"/>
                <w:sz w:val="18"/>
                <w:szCs w:val="18"/>
                <w:lang w:eastAsia="en-AU"/>
              </w:rPr>
              <w:t>environmental water</w:t>
            </w:r>
            <w:r w:rsidRPr="001C0B30">
              <w:rPr>
                <w:rFonts w:cs="Arial"/>
                <w:sz w:val="18"/>
                <w:szCs w:val="18"/>
                <w:lang w:eastAsia="en-AU"/>
              </w:rPr>
              <w:t xml:space="preserve"> contributed to a flow event in the Warrego River in March-April 2018. </w:t>
            </w:r>
            <w:r w:rsidR="00A67184">
              <w:rPr>
                <w:rFonts w:cs="Arial"/>
                <w:sz w:val="18"/>
                <w:szCs w:val="18"/>
                <w:lang w:eastAsia="en-AU"/>
              </w:rPr>
              <w:t xml:space="preserve"> </w:t>
            </w:r>
            <w:r w:rsidRPr="001C0B30">
              <w:rPr>
                <w:rFonts w:cs="Arial"/>
                <w:sz w:val="18"/>
                <w:szCs w:val="18"/>
                <w:lang w:eastAsia="en-AU"/>
              </w:rPr>
              <w:t xml:space="preserve">The management of Commonwealth water once this entered </w:t>
            </w:r>
            <w:proofErr w:type="spellStart"/>
            <w:r w:rsidRPr="001C0B30">
              <w:rPr>
                <w:rFonts w:cs="Arial"/>
                <w:sz w:val="18"/>
                <w:szCs w:val="18"/>
                <w:lang w:eastAsia="en-AU"/>
              </w:rPr>
              <w:t>Boera</w:t>
            </w:r>
            <w:proofErr w:type="spellEnd"/>
            <w:r w:rsidRPr="001C0B30">
              <w:rPr>
                <w:rFonts w:cs="Arial"/>
                <w:sz w:val="18"/>
                <w:szCs w:val="18"/>
                <w:lang w:eastAsia="en-AU"/>
              </w:rPr>
              <w:t xml:space="preserve"> Dam also provided connectivity through the lower Warrego channel for 16 days. </w:t>
            </w:r>
            <w:r w:rsidR="00A67184">
              <w:rPr>
                <w:rFonts w:cs="Arial"/>
                <w:sz w:val="18"/>
                <w:szCs w:val="18"/>
                <w:lang w:eastAsia="en-AU"/>
              </w:rPr>
              <w:t xml:space="preserve"> </w:t>
            </w:r>
            <w:r w:rsidRPr="001C0B30">
              <w:rPr>
                <w:rFonts w:cs="Arial"/>
                <w:sz w:val="18"/>
                <w:szCs w:val="18"/>
                <w:lang w:eastAsia="en-AU"/>
              </w:rPr>
              <w:t>There was evidence of breeding and recruitment in many native fish species, enhancing their population structure.</w:t>
            </w:r>
            <w:r w:rsidR="00A67184">
              <w:rPr>
                <w:rFonts w:cs="Arial"/>
                <w:sz w:val="18"/>
                <w:szCs w:val="18"/>
                <w:lang w:eastAsia="en-AU"/>
              </w:rPr>
              <w:t xml:space="preserve"> </w:t>
            </w:r>
            <w:r w:rsidRPr="001C0B30">
              <w:rPr>
                <w:rFonts w:cs="Arial"/>
                <w:sz w:val="18"/>
                <w:szCs w:val="18"/>
                <w:lang w:eastAsia="en-AU"/>
              </w:rPr>
              <w:t xml:space="preserve"> This flow also re-inundated previously dry waterholes and habitat within the lower Warrego river channel.</w:t>
            </w:r>
          </w:p>
        </w:tc>
      </w:tr>
      <w:tr w:rsidR="00784819" w:rsidRPr="00ED3F2A" w14:paraId="462FA155" w14:textId="77777777" w:rsidTr="00A67184">
        <w:trPr>
          <w:cantSplit/>
        </w:trPr>
        <w:tc>
          <w:tcPr>
            <w:tcW w:w="321" w:type="pct"/>
            <w:vMerge/>
            <w:tcBorders>
              <w:left w:val="nil"/>
              <w:right w:val="single" w:sz="4" w:space="0" w:color="auto"/>
            </w:tcBorders>
          </w:tcPr>
          <w:p w14:paraId="3A038FFE" w14:textId="77777777" w:rsidR="00842D9B" w:rsidRPr="001C0B30" w:rsidRDefault="00842D9B" w:rsidP="00842D9B">
            <w:pPr>
              <w:spacing w:before="60" w:after="60"/>
              <w:jc w:val="left"/>
              <w:rPr>
                <w:rFonts w:cs="Arial"/>
                <w:sz w:val="18"/>
                <w:szCs w:val="18"/>
                <w:lang w:eastAsia="en-AU"/>
              </w:rPr>
            </w:pPr>
          </w:p>
        </w:tc>
        <w:tc>
          <w:tcPr>
            <w:tcW w:w="546" w:type="pct"/>
            <w:tcBorders>
              <w:top w:val="single" w:sz="4" w:space="0" w:color="auto"/>
              <w:left w:val="nil"/>
              <w:bottom w:val="single" w:sz="4" w:space="0" w:color="auto"/>
              <w:right w:val="single" w:sz="4" w:space="0" w:color="auto"/>
            </w:tcBorders>
            <w:shd w:val="clear" w:color="auto" w:fill="auto"/>
            <w:vAlign w:val="center"/>
          </w:tcPr>
          <w:p w14:paraId="262E73C2" w14:textId="4BC6DE44" w:rsidR="00842D9B" w:rsidRPr="001C0B30" w:rsidRDefault="00842D9B" w:rsidP="00001119">
            <w:pPr>
              <w:spacing w:before="60" w:after="60"/>
              <w:jc w:val="center"/>
              <w:rPr>
                <w:rFonts w:cs="Arial"/>
                <w:sz w:val="18"/>
                <w:szCs w:val="18"/>
                <w:lang w:eastAsia="en-AU"/>
              </w:rPr>
            </w:pPr>
            <w:r w:rsidRPr="001C0B30">
              <w:rPr>
                <w:rFonts w:cs="Arial"/>
                <w:sz w:val="18"/>
                <w:szCs w:val="18"/>
                <w:lang w:eastAsia="en-AU"/>
              </w:rPr>
              <w:t>Base Flows and Freshes in Darling River zone</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14:paraId="5F1B96EB" w14:textId="77777777" w:rsidR="00842D9B" w:rsidRPr="001C0B30" w:rsidRDefault="00842D9B" w:rsidP="00001119">
            <w:pPr>
              <w:spacing w:before="60" w:after="60"/>
              <w:jc w:val="left"/>
              <w:rPr>
                <w:rFonts w:cs="Arial"/>
                <w:i/>
                <w:sz w:val="18"/>
                <w:szCs w:val="18"/>
                <w:lang w:eastAsia="en-AU"/>
              </w:rPr>
            </w:pPr>
            <w:r w:rsidRPr="001C0B30">
              <w:rPr>
                <w:rFonts w:cs="Arial"/>
                <w:i/>
                <w:sz w:val="18"/>
                <w:szCs w:val="18"/>
                <w:lang w:eastAsia="en-AU"/>
              </w:rPr>
              <w:t>Primary</w:t>
            </w:r>
          </w:p>
          <w:p w14:paraId="40798D1D" w14:textId="77777777" w:rsidR="00842D9B" w:rsidRPr="001C0B30" w:rsidRDefault="00842D9B" w:rsidP="00001119">
            <w:pPr>
              <w:spacing w:before="60" w:after="60" w:line="240" w:lineRule="exact"/>
              <w:jc w:val="left"/>
              <w:rPr>
                <w:rFonts w:cs="Arial"/>
                <w:sz w:val="18"/>
                <w:szCs w:val="18"/>
                <w:lang w:eastAsia="en-AU"/>
              </w:rPr>
            </w:pPr>
            <w:r w:rsidRPr="001C0B30">
              <w:rPr>
                <w:rFonts w:cs="Arial"/>
                <w:sz w:val="18"/>
                <w:szCs w:val="18"/>
                <w:lang w:eastAsia="en-AU"/>
              </w:rPr>
              <w:t>Connectivity</w:t>
            </w:r>
          </w:p>
          <w:p w14:paraId="12275FEA" w14:textId="77777777" w:rsidR="00842D9B" w:rsidRPr="001C0B30" w:rsidRDefault="00842D9B" w:rsidP="00001119">
            <w:pPr>
              <w:spacing w:before="60" w:after="60" w:line="240" w:lineRule="exact"/>
              <w:jc w:val="left"/>
              <w:rPr>
                <w:rFonts w:cs="Arial"/>
                <w:sz w:val="18"/>
                <w:szCs w:val="18"/>
                <w:lang w:eastAsia="en-AU"/>
              </w:rPr>
            </w:pPr>
            <w:r w:rsidRPr="001C0B30">
              <w:rPr>
                <w:rFonts w:cs="Arial"/>
                <w:sz w:val="18"/>
                <w:szCs w:val="18"/>
                <w:lang w:eastAsia="en-AU"/>
              </w:rPr>
              <w:t>Flow variability</w:t>
            </w:r>
          </w:p>
          <w:p w14:paraId="0B974756" w14:textId="77777777" w:rsidR="00842D9B" w:rsidRPr="001C0B30" w:rsidRDefault="00842D9B" w:rsidP="00001119">
            <w:pPr>
              <w:spacing w:before="60" w:after="60" w:line="240" w:lineRule="exact"/>
              <w:jc w:val="left"/>
              <w:rPr>
                <w:rFonts w:cs="Arial"/>
                <w:sz w:val="18"/>
                <w:szCs w:val="18"/>
                <w:lang w:eastAsia="en-AU"/>
              </w:rPr>
            </w:pPr>
            <w:r w:rsidRPr="001C0B30">
              <w:rPr>
                <w:rFonts w:cs="Arial"/>
                <w:sz w:val="18"/>
                <w:szCs w:val="18"/>
                <w:lang w:eastAsia="en-AU"/>
              </w:rPr>
              <w:t>Habitat refuges</w:t>
            </w:r>
          </w:p>
          <w:p w14:paraId="459871FA" w14:textId="77777777" w:rsidR="00842D9B" w:rsidRPr="001C0B30" w:rsidRDefault="00842D9B" w:rsidP="00001119">
            <w:pPr>
              <w:spacing w:before="60" w:after="60"/>
              <w:jc w:val="left"/>
              <w:rPr>
                <w:rFonts w:cs="Arial"/>
                <w:i/>
                <w:sz w:val="18"/>
                <w:szCs w:val="18"/>
                <w:lang w:eastAsia="en-AU"/>
              </w:rPr>
            </w:pPr>
            <w:r w:rsidRPr="001C0B30">
              <w:rPr>
                <w:rFonts w:cs="Arial"/>
                <w:i/>
                <w:sz w:val="18"/>
                <w:szCs w:val="18"/>
                <w:lang w:eastAsia="en-AU"/>
              </w:rPr>
              <w:t>Secondary</w:t>
            </w:r>
          </w:p>
          <w:p w14:paraId="04596575" w14:textId="77777777" w:rsidR="00842D9B" w:rsidRPr="001C0B30" w:rsidRDefault="00842D9B" w:rsidP="00001119">
            <w:pPr>
              <w:spacing w:before="60" w:after="60" w:line="240" w:lineRule="exact"/>
              <w:jc w:val="left"/>
              <w:rPr>
                <w:rFonts w:cs="Arial"/>
                <w:sz w:val="18"/>
                <w:szCs w:val="18"/>
                <w:lang w:eastAsia="en-AU"/>
              </w:rPr>
            </w:pPr>
            <w:r w:rsidRPr="001C0B30">
              <w:rPr>
                <w:rFonts w:cs="Arial"/>
                <w:sz w:val="18"/>
                <w:szCs w:val="18"/>
                <w:lang w:eastAsia="en-AU"/>
              </w:rPr>
              <w:t>Nutrient and sediment cycling</w:t>
            </w:r>
          </w:p>
          <w:p w14:paraId="7495E09D" w14:textId="77777777" w:rsidR="00842D9B" w:rsidRPr="001C0B30" w:rsidRDefault="00842D9B" w:rsidP="00001119">
            <w:pPr>
              <w:spacing w:before="60" w:after="60" w:line="240" w:lineRule="exact"/>
              <w:jc w:val="left"/>
              <w:rPr>
                <w:rFonts w:cs="Arial"/>
                <w:sz w:val="18"/>
                <w:szCs w:val="18"/>
                <w:lang w:eastAsia="en-AU"/>
              </w:rPr>
            </w:pPr>
            <w:r w:rsidRPr="001C0B30">
              <w:rPr>
                <w:rFonts w:cs="Arial"/>
                <w:sz w:val="18"/>
                <w:szCs w:val="18"/>
                <w:lang w:eastAsia="en-AU"/>
              </w:rPr>
              <w:t>Water quality (Salinity, algal blooms)</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4D6E032" w14:textId="77777777" w:rsidR="00842D9B" w:rsidRPr="001C0B30" w:rsidRDefault="00842D9B" w:rsidP="00A67184">
            <w:pPr>
              <w:spacing w:before="80" w:after="80" w:line="240" w:lineRule="exact"/>
              <w:jc w:val="left"/>
              <w:rPr>
                <w:rFonts w:cs="Arial"/>
                <w:sz w:val="18"/>
                <w:szCs w:val="18"/>
                <w:lang w:eastAsia="en-AU"/>
              </w:rPr>
            </w:pPr>
            <w:r w:rsidRPr="001C0B30">
              <w:rPr>
                <w:rFonts w:cs="Arial"/>
                <w:sz w:val="18"/>
                <w:szCs w:val="18"/>
                <w:lang w:eastAsia="en-AU"/>
              </w:rPr>
              <w:t>Chemical</w:t>
            </w:r>
          </w:p>
          <w:p w14:paraId="3263AD11" w14:textId="77777777" w:rsidR="00842D9B" w:rsidRPr="001C0B30" w:rsidRDefault="00842D9B" w:rsidP="00A67184">
            <w:pPr>
              <w:spacing w:before="80" w:after="80" w:line="240" w:lineRule="exact"/>
              <w:jc w:val="left"/>
              <w:rPr>
                <w:rFonts w:cs="Arial"/>
                <w:sz w:val="18"/>
                <w:szCs w:val="18"/>
                <w:lang w:eastAsia="en-AU"/>
              </w:rPr>
            </w:pPr>
            <w:r w:rsidRPr="001C0B30">
              <w:rPr>
                <w:rFonts w:cs="Arial"/>
                <w:sz w:val="18"/>
                <w:szCs w:val="18"/>
                <w:lang w:eastAsia="en-AU"/>
              </w:rPr>
              <w:t>Connectivity</w:t>
            </w:r>
          </w:p>
          <w:p w14:paraId="34F322EB" w14:textId="77777777" w:rsidR="00842D9B" w:rsidRPr="001C0B30" w:rsidRDefault="00842D9B" w:rsidP="00A67184">
            <w:pPr>
              <w:spacing w:before="80" w:after="80" w:line="240" w:lineRule="exact"/>
              <w:jc w:val="left"/>
              <w:rPr>
                <w:rFonts w:cs="Arial"/>
                <w:sz w:val="18"/>
                <w:szCs w:val="18"/>
                <w:lang w:eastAsia="en-AU"/>
              </w:rPr>
            </w:pPr>
            <w:r w:rsidRPr="001C0B30">
              <w:rPr>
                <w:rFonts w:cs="Arial"/>
                <w:sz w:val="18"/>
                <w:szCs w:val="18"/>
                <w:lang w:eastAsia="en-AU"/>
              </w:rPr>
              <w:t>Process</w:t>
            </w:r>
          </w:p>
        </w:tc>
        <w:tc>
          <w:tcPr>
            <w:tcW w:w="527" w:type="pct"/>
            <w:tcBorders>
              <w:top w:val="single" w:sz="4" w:space="0" w:color="auto"/>
              <w:left w:val="single" w:sz="4" w:space="0" w:color="auto"/>
              <w:bottom w:val="single" w:sz="4" w:space="0" w:color="auto"/>
              <w:right w:val="nil"/>
            </w:tcBorders>
            <w:shd w:val="clear" w:color="auto" w:fill="auto"/>
            <w:vAlign w:val="center"/>
          </w:tcPr>
          <w:p w14:paraId="6E8F5E9F" w14:textId="77777777" w:rsidR="00842D9B" w:rsidRPr="001C0B30" w:rsidRDefault="00842D9B" w:rsidP="00A67184">
            <w:pPr>
              <w:spacing w:before="80" w:after="80" w:line="240" w:lineRule="exact"/>
              <w:jc w:val="left"/>
              <w:rPr>
                <w:rFonts w:cs="Arial"/>
                <w:sz w:val="18"/>
                <w:szCs w:val="18"/>
                <w:lang w:eastAsia="en-AU"/>
              </w:rPr>
            </w:pPr>
            <w:r w:rsidRPr="001C0B30">
              <w:rPr>
                <w:rFonts w:cs="Arial"/>
                <w:sz w:val="18"/>
                <w:szCs w:val="18"/>
                <w:lang w:eastAsia="en-AU"/>
              </w:rPr>
              <w:t>Water quality</w:t>
            </w:r>
          </w:p>
          <w:p w14:paraId="0D2DDE05" w14:textId="77777777" w:rsidR="00842D9B" w:rsidRPr="001C0B30" w:rsidRDefault="00842D9B" w:rsidP="00A67184">
            <w:pPr>
              <w:spacing w:before="80" w:after="80" w:line="240" w:lineRule="exact"/>
              <w:jc w:val="left"/>
              <w:rPr>
                <w:rFonts w:cs="Arial"/>
                <w:sz w:val="18"/>
                <w:szCs w:val="18"/>
                <w:lang w:eastAsia="en-AU"/>
              </w:rPr>
            </w:pPr>
            <w:r w:rsidRPr="001C0B30">
              <w:rPr>
                <w:rFonts w:cs="Arial"/>
                <w:sz w:val="18"/>
                <w:szCs w:val="18"/>
                <w:lang w:eastAsia="en-AU"/>
              </w:rPr>
              <w:t>Ecosystem function</w:t>
            </w:r>
          </w:p>
        </w:tc>
        <w:tc>
          <w:tcPr>
            <w:tcW w:w="2148" w:type="pct"/>
            <w:tcBorders>
              <w:top w:val="single" w:sz="4" w:space="0" w:color="auto"/>
              <w:left w:val="single" w:sz="4" w:space="0" w:color="auto"/>
              <w:bottom w:val="single" w:sz="4" w:space="0" w:color="auto"/>
              <w:right w:val="nil"/>
            </w:tcBorders>
            <w:shd w:val="clear" w:color="auto" w:fill="auto"/>
            <w:vAlign w:val="center"/>
          </w:tcPr>
          <w:p w14:paraId="33AB1ACB" w14:textId="445AC429" w:rsidR="00842D9B" w:rsidRPr="001C0B30" w:rsidRDefault="00842D9B" w:rsidP="00000353">
            <w:pPr>
              <w:spacing w:before="60" w:after="60"/>
              <w:rPr>
                <w:rFonts w:cs="Arial"/>
                <w:sz w:val="18"/>
                <w:szCs w:val="18"/>
                <w:lang w:eastAsia="en-AU"/>
              </w:rPr>
            </w:pPr>
            <w:r w:rsidRPr="001C0B30">
              <w:rPr>
                <w:rFonts w:cs="Arial"/>
                <w:b/>
                <w:sz w:val="18"/>
                <w:szCs w:val="18"/>
                <w:lang w:eastAsia="en-AU"/>
              </w:rPr>
              <w:t>Yes</w:t>
            </w:r>
            <w:r w:rsidRPr="001C0B30">
              <w:rPr>
                <w:rFonts w:cs="Arial"/>
                <w:sz w:val="18"/>
                <w:szCs w:val="18"/>
                <w:lang w:eastAsia="en-AU"/>
              </w:rPr>
              <w:t xml:space="preserve">, Commonwealth </w:t>
            </w:r>
            <w:r w:rsidR="007E77F0">
              <w:rPr>
                <w:rFonts w:cs="Arial"/>
                <w:sz w:val="18"/>
                <w:szCs w:val="18"/>
                <w:lang w:eastAsia="en-AU"/>
              </w:rPr>
              <w:t>environmental water</w:t>
            </w:r>
            <w:r w:rsidRPr="001C0B30">
              <w:rPr>
                <w:rFonts w:cs="Arial"/>
                <w:sz w:val="18"/>
                <w:szCs w:val="18"/>
                <w:lang w:eastAsia="en-AU"/>
              </w:rPr>
              <w:t xml:space="preserve"> contributed to connectivity that occurred for 73% of the time through the Darling River zone. </w:t>
            </w:r>
            <w:r w:rsidR="00A67184">
              <w:rPr>
                <w:rFonts w:cs="Arial"/>
                <w:sz w:val="18"/>
                <w:szCs w:val="18"/>
                <w:lang w:eastAsia="en-AU"/>
              </w:rPr>
              <w:t xml:space="preserve"> </w:t>
            </w:r>
            <w:r w:rsidRPr="001C0B30">
              <w:rPr>
                <w:rFonts w:cs="Arial"/>
                <w:sz w:val="18"/>
                <w:szCs w:val="18"/>
                <w:lang w:eastAsia="en-AU"/>
              </w:rPr>
              <w:t xml:space="preserve">Flows including environmental water improved </w:t>
            </w:r>
            <w:r w:rsidRPr="0080039F">
              <w:rPr>
                <w:rFonts w:cs="Arial"/>
                <w:sz w:val="18"/>
                <w:szCs w:val="18"/>
                <w:lang w:eastAsia="en-AU"/>
              </w:rPr>
              <w:t xml:space="preserve">conductivity within the </w:t>
            </w:r>
            <w:r w:rsidR="0080039F" w:rsidRPr="0080039F">
              <w:rPr>
                <w:sz w:val="18"/>
                <w:szCs w:val="18"/>
              </w:rPr>
              <w:t xml:space="preserve">Warrego-Darling </w:t>
            </w:r>
            <w:r w:rsidRPr="0080039F">
              <w:rPr>
                <w:rFonts w:cs="Arial"/>
                <w:sz w:val="18"/>
                <w:szCs w:val="18"/>
                <w:lang w:eastAsia="en-AU"/>
              </w:rPr>
              <w:t>Selected</w:t>
            </w:r>
            <w:r w:rsidRPr="001C0B30">
              <w:rPr>
                <w:rFonts w:cs="Arial"/>
                <w:sz w:val="18"/>
                <w:szCs w:val="18"/>
                <w:lang w:eastAsia="en-AU"/>
              </w:rPr>
              <w:t xml:space="preserve"> Area. </w:t>
            </w:r>
            <w:r w:rsidR="00A67184">
              <w:rPr>
                <w:rFonts w:cs="Arial"/>
                <w:sz w:val="18"/>
                <w:szCs w:val="18"/>
                <w:lang w:eastAsia="en-AU"/>
              </w:rPr>
              <w:t xml:space="preserve"> </w:t>
            </w:r>
            <w:r w:rsidRPr="001C0B30">
              <w:rPr>
                <w:rFonts w:cs="Arial"/>
                <w:sz w:val="18"/>
                <w:szCs w:val="18"/>
                <w:lang w:eastAsia="en-AU"/>
              </w:rPr>
              <w:t>These flows also inundated around 30% of snags in the reach providing habitat and substrate for biofilm growth.</w:t>
            </w:r>
          </w:p>
        </w:tc>
      </w:tr>
      <w:tr w:rsidR="00784819" w:rsidRPr="00ED3F2A" w14:paraId="29D32965" w14:textId="77777777" w:rsidTr="00001119">
        <w:trPr>
          <w:cantSplit/>
        </w:trPr>
        <w:tc>
          <w:tcPr>
            <w:tcW w:w="321" w:type="pct"/>
            <w:tcBorders>
              <w:left w:val="nil"/>
              <w:right w:val="single" w:sz="4" w:space="0" w:color="auto"/>
            </w:tcBorders>
            <w:vAlign w:val="center"/>
          </w:tcPr>
          <w:p w14:paraId="4A8AF811" w14:textId="522E40B6" w:rsidR="00512EC6" w:rsidRPr="001C0B30" w:rsidRDefault="00512EC6" w:rsidP="00784819">
            <w:pPr>
              <w:spacing w:before="60" w:after="60"/>
              <w:jc w:val="center"/>
              <w:rPr>
                <w:rFonts w:cs="Arial"/>
                <w:sz w:val="18"/>
                <w:szCs w:val="18"/>
                <w:lang w:eastAsia="en-AU"/>
              </w:rPr>
            </w:pPr>
            <w:r>
              <w:rPr>
                <w:rFonts w:cs="Arial"/>
                <w:sz w:val="18"/>
                <w:szCs w:val="18"/>
                <w:lang w:eastAsia="en-AU"/>
              </w:rPr>
              <w:t>2018-19</w:t>
            </w:r>
          </w:p>
        </w:tc>
        <w:tc>
          <w:tcPr>
            <w:tcW w:w="546" w:type="pct"/>
            <w:tcBorders>
              <w:top w:val="single" w:sz="4" w:space="0" w:color="auto"/>
              <w:left w:val="nil"/>
              <w:bottom w:val="single" w:sz="4" w:space="0" w:color="auto"/>
              <w:right w:val="single" w:sz="4" w:space="0" w:color="auto"/>
            </w:tcBorders>
            <w:shd w:val="clear" w:color="auto" w:fill="auto"/>
            <w:vAlign w:val="center"/>
          </w:tcPr>
          <w:p w14:paraId="505B6FDA" w14:textId="2749ADEC" w:rsidR="00512EC6" w:rsidRPr="001C0B30" w:rsidRDefault="00512EC6" w:rsidP="00001119">
            <w:pPr>
              <w:spacing w:before="60" w:after="60"/>
              <w:jc w:val="left"/>
              <w:rPr>
                <w:rFonts w:cs="Arial"/>
                <w:sz w:val="18"/>
                <w:szCs w:val="18"/>
                <w:lang w:eastAsia="en-AU"/>
              </w:rPr>
            </w:pPr>
            <w:r w:rsidRPr="001C0B30">
              <w:rPr>
                <w:sz w:val="18"/>
                <w:szCs w:val="18"/>
                <w:lang w:eastAsia="en-AU"/>
              </w:rPr>
              <w:t xml:space="preserve">Fresh in Warrego River zone </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14:paraId="67BE2474" w14:textId="77777777" w:rsidR="00512EC6" w:rsidRPr="00784819" w:rsidRDefault="00512EC6" w:rsidP="00001119">
            <w:pPr>
              <w:keepNext/>
              <w:keepLines/>
              <w:widowControl w:val="0"/>
              <w:spacing w:before="60" w:after="60"/>
              <w:jc w:val="left"/>
              <w:rPr>
                <w:rFonts w:cs="Arial"/>
                <w:i/>
                <w:sz w:val="18"/>
                <w:szCs w:val="18"/>
                <w:lang w:eastAsia="en-AU"/>
              </w:rPr>
            </w:pPr>
            <w:r w:rsidRPr="00784819">
              <w:rPr>
                <w:rFonts w:cs="Arial"/>
                <w:i/>
                <w:sz w:val="18"/>
                <w:szCs w:val="18"/>
                <w:lang w:eastAsia="en-AU"/>
              </w:rPr>
              <w:t>Primary</w:t>
            </w:r>
          </w:p>
          <w:p w14:paraId="048956E1" w14:textId="77777777" w:rsidR="00512EC6" w:rsidRPr="00784819" w:rsidRDefault="00512EC6" w:rsidP="00001119">
            <w:pPr>
              <w:keepNext/>
              <w:keepLines/>
              <w:widowControl w:val="0"/>
              <w:spacing w:before="60" w:after="60" w:line="240" w:lineRule="exact"/>
              <w:jc w:val="left"/>
              <w:rPr>
                <w:rFonts w:cs="Arial"/>
                <w:sz w:val="18"/>
                <w:szCs w:val="18"/>
                <w:lang w:eastAsia="en-AU"/>
              </w:rPr>
            </w:pPr>
            <w:r w:rsidRPr="00784819">
              <w:rPr>
                <w:rFonts w:cs="Arial"/>
                <w:sz w:val="18"/>
                <w:szCs w:val="18"/>
                <w:lang w:eastAsia="en-AU"/>
              </w:rPr>
              <w:t>End of system connectivity</w:t>
            </w:r>
          </w:p>
          <w:p w14:paraId="23D695F6" w14:textId="77777777" w:rsidR="00512EC6" w:rsidRPr="00784819" w:rsidRDefault="00512EC6" w:rsidP="00001119">
            <w:pPr>
              <w:keepNext/>
              <w:keepLines/>
              <w:widowControl w:val="0"/>
              <w:spacing w:before="60" w:after="60" w:line="240" w:lineRule="exact"/>
              <w:jc w:val="left"/>
              <w:rPr>
                <w:rFonts w:cs="Arial"/>
                <w:sz w:val="18"/>
                <w:szCs w:val="18"/>
                <w:lang w:eastAsia="en-AU"/>
              </w:rPr>
            </w:pPr>
            <w:r w:rsidRPr="00784819">
              <w:rPr>
                <w:rFonts w:cs="Arial"/>
                <w:sz w:val="18"/>
                <w:szCs w:val="18"/>
                <w:lang w:eastAsia="en-AU"/>
              </w:rPr>
              <w:t>Fish reproduction</w:t>
            </w:r>
          </w:p>
          <w:p w14:paraId="7A43B5E3" w14:textId="77777777" w:rsidR="00512EC6" w:rsidRPr="00784819" w:rsidRDefault="00512EC6" w:rsidP="00001119">
            <w:pPr>
              <w:keepNext/>
              <w:keepLines/>
              <w:widowControl w:val="0"/>
              <w:spacing w:before="60" w:after="60" w:line="240" w:lineRule="exact"/>
              <w:jc w:val="left"/>
              <w:rPr>
                <w:rFonts w:cs="Arial"/>
                <w:sz w:val="18"/>
                <w:szCs w:val="18"/>
                <w:lang w:eastAsia="en-AU"/>
              </w:rPr>
            </w:pPr>
            <w:r w:rsidRPr="00784819">
              <w:rPr>
                <w:rFonts w:cs="Arial"/>
                <w:sz w:val="18"/>
                <w:szCs w:val="18"/>
                <w:lang w:eastAsia="en-AU"/>
              </w:rPr>
              <w:t>Biotic dispersal and movement</w:t>
            </w:r>
          </w:p>
          <w:p w14:paraId="12A5B629" w14:textId="77777777" w:rsidR="00512EC6" w:rsidRPr="00784819" w:rsidRDefault="00512EC6" w:rsidP="00001119">
            <w:pPr>
              <w:keepNext/>
              <w:keepLines/>
              <w:widowControl w:val="0"/>
              <w:spacing w:before="60" w:after="60"/>
              <w:jc w:val="left"/>
              <w:rPr>
                <w:rFonts w:cs="Arial"/>
                <w:i/>
                <w:sz w:val="18"/>
                <w:szCs w:val="18"/>
                <w:lang w:eastAsia="en-AU"/>
              </w:rPr>
            </w:pPr>
            <w:r w:rsidRPr="00784819">
              <w:rPr>
                <w:rFonts w:cs="Arial"/>
                <w:i/>
                <w:sz w:val="18"/>
                <w:szCs w:val="18"/>
                <w:lang w:eastAsia="en-AU"/>
              </w:rPr>
              <w:t>Secondary</w:t>
            </w:r>
          </w:p>
          <w:p w14:paraId="5EDEE991" w14:textId="7A49FD8F" w:rsidR="00512EC6" w:rsidRPr="001C0B30" w:rsidRDefault="00512EC6" w:rsidP="00001119">
            <w:pPr>
              <w:spacing w:before="60" w:after="60"/>
              <w:jc w:val="left"/>
              <w:rPr>
                <w:rFonts w:cs="Arial"/>
                <w:i/>
                <w:sz w:val="18"/>
                <w:szCs w:val="18"/>
                <w:lang w:eastAsia="en-AU"/>
              </w:rPr>
            </w:pPr>
            <w:r w:rsidRPr="00784819">
              <w:rPr>
                <w:rFonts w:cs="Arial"/>
                <w:sz w:val="18"/>
                <w:szCs w:val="18"/>
                <w:lang w:eastAsia="en-AU"/>
              </w:rPr>
              <w:t>Nutrient and sediment cycling</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3915FC6" w14:textId="77777777" w:rsidR="00512EC6" w:rsidRPr="001C0B30" w:rsidRDefault="00512EC6" w:rsidP="00A67184">
            <w:pPr>
              <w:keepNext/>
              <w:keepLines/>
              <w:widowControl w:val="0"/>
              <w:spacing w:before="80" w:after="80" w:line="240" w:lineRule="exact"/>
              <w:jc w:val="left"/>
              <w:rPr>
                <w:rFonts w:cs="Arial"/>
                <w:sz w:val="18"/>
                <w:szCs w:val="18"/>
                <w:lang w:eastAsia="en-AU"/>
              </w:rPr>
            </w:pPr>
            <w:r w:rsidRPr="001C0B30">
              <w:rPr>
                <w:rFonts w:cs="Arial"/>
                <w:sz w:val="18"/>
                <w:szCs w:val="18"/>
                <w:lang w:eastAsia="en-AU"/>
              </w:rPr>
              <w:t>Connectivity</w:t>
            </w:r>
          </w:p>
          <w:p w14:paraId="7B13D61D" w14:textId="77777777" w:rsidR="00512EC6" w:rsidRPr="001C0B30" w:rsidRDefault="00512EC6" w:rsidP="00A67184">
            <w:pPr>
              <w:keepNext/>
              <w:keepLines/>
              <w:widowControl w:val="0"/>
              <w:spacing w:before="80" w:after="80" w:line="240" w:lineRule="exact"/>
              <w:jc w:val="left"/>
              <w:rPr>
                <w:rFonts w:cs="Arial"/>
                <w:sz w:val="18"/>
                <w:szCs w:val="18"/>
                <w:lang w:eastAsia="en-AU"/>
              </w:rPr>
            </w:pPr>
            <w:r w:rsidRPr="001C0B30">
              <w:rPr>
                <w:rFonts w:cs="Arial"/>
                <w:sz w:val="18"/>
                <w:szCs w:val="18"/>
                <w:lang w:eastAsia="en-AU"/>
              </w:rPr>
              <w:t>Fish diversity</w:t>
            </w:r>
          </w:p>
          <w:p w14:paraId="28B344AE" w14:textId="430A16AA" w:rsidR="00512EC6" w:rsidRPr="001C0B30" w:rsidRDefault="00512EC6" w:rsidP="00A67184">
            <w:pPr>
              <w:spacing w:before="80" w:after="80" w:line="240" w:lineRule="exact"/>
              <w:jc w:val="left"/>
              <w:rPr>
                <w:rFonts w:cs="Arial"/>
                <w:sz w:val="18"/>
                <w:szCs w:val="18"/>
                <w:lang w:eastAsia="en-AU"/>
              </w:rPr>
            </w:pPr>
            <w:r w:rsidRPr="001C0B30">
              <w:rPr>
                <w:rFonts w:cs="Arial"/>
                <w:sz w:val="18"/>
                <w:szCs w:val="18"/>
                <w:lang w:eastAsia="en-AU"/>
              </w:rPr>
              <w:t>Process</w:t>
            </w:r>
          </w:p>
        </w:tc>
        <w:tc>
          <w:tcPr>
            <w:tcW w:w="527" w:type="pct"/>
            <w:tcBorders>
              <w:top w:val="single" w:sz="4" w:space="0" w:color="auto"/>
              <w:left w:val="single" w:sz="4" w:space="0" w:color="auto"/>
              <w:bottom w:val="single" w:sz="4" w:space="0" w:color="auto"/>
              <w:right w:val="nil"/>
            </w:tcBorders>
            <w:shd w:val="clear" w:color="auto" w:fill="auto"/>
            <w:vAlign w:val="center"/>
          </w:tcPr>
          <w:p w14:paraId="7514429C" w14:textId="77777777" w:rsidR="00512EC6" w:rsidRPr="001C0B30" w:rsidRDefault="00512EC6" w:rsidP="00A67184">
            <w:pPr>
              <w:keepNext/>
              <w:keepLines/>
              <w:widowControl w:val="0"/>
              <w:spacing w:before="80" w:after="80" w:line="240" w:lineRule="exact"/>
              <w:jc w:val="left"/>
              <w:rPr>
                <w:rFonts w:cs="Arial"/>
                <w:sz w:val="18"/>
                <w:szCs w:val="18"/>
                <w:lang w:eastAsia="en-AU"/>
              </w:rPr>
            </w:pPr>
            <w:r w:rsidRPr="001C0B30">
              <w:rPr>
                <w:rFonts w:cs="Arial"/>
                <w:sz w:val="18"/>
                <w:szCs w:val="18"/>
                <w:lang w:eastAsia="en-AU"/>
              </w:rPr>
              <w:t>Biodiversity</w:t>
            </w:r>
          </w:p>
          <w:p w14:paraId="254C461F" w14:textId="77777777" w:rsidR="00512EC6" w:rsidRPr="001C0B30" w:rsidRDefault="00512EC6" w:rsidP="00A67184">
            <w:pPr>
              <w:keepNext/>
              <w:keepLines/>
              <w:widowControl w:val="0"/>
              <w:spacing w:before="80" w:after="80" w:line="240" w:lineRule="exact"/>
              <w:jc w:val="left"/>
              <w:rPr>
                <w:rFonts w:cs="Arial"/>
                <w:sz w:val="18"/>
                <w:szCs w:val="18"/>
                <w:lang w:eastAsia="en-AU"/>
              </w:rPr>
            </w:pPr>
            <w:r w:rsidRPr="001C0B30">
              <w:rPr>
                <w:rFonts w:cs="Arial"/>
                <w:sz w:val="18"/>
                <w:szCs w:val="18"/>
                <w:lang w:eastAsia="en-AU"/>
              </w:rPr>
              <w:t>Ecosystem function</w:t>
            </w:r>
          </w:p>
          <w:p w14:paraId="005E9B5C" w14:textId="7A2AD904" w:rsidR="00512EC6" w:rsidRPr="001C0B30" w:rsidRDefault="00512EC6" w:rsidP="00A67184">
            <w:pPr>
              <w:spacing w:before="80" w:after="80" w:line="240" w:lineRule="exact"/>
              <w:jc w:val="left"/>
              <w:rPr>
                <w:rFonts w:cs="Arial"/>
                <w:sz w:val="18"/>
                <w:szCs w:val="18"/>
                <w:lang w:eastAsia="en-AU"/>
              </w:rPr>
            </w:pPr>
            <w:r w:rsidRPr="001C0B30">
              <w:rPr>
                <w:rFonts w:cs="Arial"/>
                <w:sz w:val="18"/>
                <w:szCs w:val="18"/>
                <w:lang w:eastAsia="en-AU"/>
              </w:rPr>
              <w:t>Biodiversity</w:t>
            </w:r>
          </w:p>
        </w:tc>
        <w:tc>
          <w:tcPr>
            <w:tcW w:w="2148" w:type="pct"/>
            <w:tcBorders>
              <w:top w:val="single" w:sz="4" w:space="0" w:color="auto"/>
              <w:left w:val="single" w:sz="4" w:space="0" w:color="auto"/>
              <w:bottom w:val="single" w:sz="4" w:space="0" w:color="auto"/>
              <w:right w:val="nil"/>
            </w:tcBorders>
            <w:shd w:val="clear" w:color="auto" w:fill="auto"/>
          </w:tcPr>
          <w:p w14:paraId="487ACB39" w14:textId="2EBFDE30" w:rsidR="00512EC6" w:rsidRPr="001C0B30" w:rsidRDefault="00512EC6" w:rsidP="00000353">
            <w:pPr>
              <w:spacing w:before="60" w:after="60"/>
              <w:rPr>
                <w:rFonts w:cs="Arial"/>
                <w:b/>
                <w:sz w:val="18"/>
                <w:szCs w:val="18"/>
                <w:lang w:eastAsia="en-AU"/>
              </w:rPr>
            </w:pPr>
            <w:r w:rsidRPr="001C0B30">
              <w:rPr>
                <w:rFonts w:cs="Arial"/>
                <w:b/>
                <w:sz w:val="18"/>
                <w:szCs w:val="18"/>
                <w:lang w:eastAsia="en-AU"/>
              </w:rPr>
              <w:t>Yes</w:t>
            </w:r>
            <w:r w:rsidRPr="001C0B30">
              <w:rPr>
                <w:rFonts w:cs="Arial"/>
                <w:sz w:val="18"/>
                <w:szCs w:val="18"/>
                <w:lang w:eastAsia="en-AU"/>
              </w:rPr>
              <w:t xml:space="preserve">, Commonwealth </w:t>
            </w:r>
            <w:r w:rsidR="007E77F0">
              <w:rPr>
                <w:rFonts w:cs="Arial"/>
                <w:sz w:val="18"/>
                <w:szCs w:val="18"/>
                <w:lang w:eastAsia="en-AU"/>
              </w:rPr>
              <w:t>environmental water</w:t>
            </w:r>
            <w:r w:rsidRPr="001C0B30">
              <w:rPr>
                <w:rFonts w:cs="Arial"/>
                <w:sz w:val="18"/>
                <w:szCs w:val="18"/>
                <w:lang w:eastAsia="en-AU"/>
              </w:rPr>
              <w:t xml:space="preserve"> contributed to a flow event in the Warrego River in </w:t>
            </w:r>
            <w:r>
              <w:rPr>
                <w:rFonts w:cs="Arial"/>
                <w:sz w:val="18"/>
                <w:szCs w:val="18"/>
                <w:lang w:eastAsia="en-AU"/>
              </w:rPr>
              <w:t>April-June</w:t>
            </w:r>
            <w:r w:rsidRPr="001C0B30">
              <w:rPr>
                <w:rFonts w:cs="Arial"/>
                <w:sz w:val="18"/>
                <w:szCs w:val="18"/>
                <w:lang w:eastAsia="en-AU"/>
              </w:rPr>
              <w:t xml:space="preserve"> 201</w:t>
            </w:r>
            <w:r>
              <w:rPr>
                <w:rFonts w:cs="Arial"/>
                <w:sz w:val="18"/>
                <w:szCs w:val="18"/>
                <w:lang w:eastAsia="en-AU"/>
              </w:rPr>
              <w:t>9</w:t>
            </w:r>
            <w:r w:rsidRPr="001C0B30">
              <w:rPr>
                <w:rFonts w:cs="Arial"/>
                <w:sz w:val="18"/>
                <w:szCs w:val="18"/>
                <w:lang w:eastAsia="en-AU"/>
              </w:rPr>
              <w:t xml:space="preserve">. </w:t>
            </w:r>
            <w:r w:rsidR="00A67184">
              <w:rPr>
                <w:rFonts w:cs="Arial"/>
                <w:sz w:val="18"/>
                <w:szCs w:val="18"/>
                <w:lang w:eastAsia="en-AU"/>
              </w:rPr>
              <w:t xml:space="preserve"> </w:t>
            </w:r>
            <w:r w:rsidRPr="001C0B30">
              <w:rPr>
                <w:rFonts w:cs="Arial"/>
                <w:sz w:val="18"/>
                <w:szCs w:val="18"/>
                <w:lang w:eastAsia="en-AU"/>
              </w:rPr>
              <w:t xml:space="preserve">The management of Commonwealth water once this water entered </w:t>
            </w:r>
            <w:proofErr w:type="spellStart"/>
            <w:r w:rsidRPr="001C0B30">
              <w:rPr>
                <w:rFonts w:cs="Arial"/>
                <w:sz w:val="18"/>
                <w:szCs w:val="18"/>
                <w:lang w:eastAsia="en-AU"/>
              </w:rPr>
              <w:t>Boera</w:t>
            </w:r>
            <w:proofErr w:type="spellEnd"/>
            <w:r w:rsidRPr="001C0B30">
              <w:rPr>
                <w:rFonts w:cs="Arial"/>
                <w:sz w:val="18"/>
                <w:szCs w:val="18"/>
                <w:lang w:eastAsia="en-AU"/>
              </w:rPr>
              <w:t xml:space="preserve"> Dam also provided connectivity through the lower Warrego channel for </w:t>
            </w:r>
            <w:r>
              <w:rPr>
                <w:rFonts w:cs="Arial"/>
                <w:sz w:val="18"/>
                <w:szCs w:val="18"/>
                <w:lang w:eastAsia="en-AU"/>
              </w:rPr>
              <w:t>40</w:t>
            </w:r>
            <w:r w:rsidRPr="001C0B30">
              <w:rPr>
                <w:rFonts w:cs="Arial"/>
                <w:sz w:val="18"/>
                <w:szCs w:val="18"/>
                <w:lang w:eastAsia="en-AU"/>
              </w:rPr>
              <w:t xml:space="preserve"> days.</w:t>
            </w:r>
            <w:r>
              <w:rPr>
                <w:rFonts w:cs="Arial"/>
                <w:sz w:val="18"/>
                <w:szCs w:val="18"/>
                <w:lang w:eastAsia="en-AU"/>
              </w:rPr>
              <w:t xml:space="preserve"> </w:t>
            </w:r>
            <w:r w:rsidR="00A67184">
              <w:rPr>
                <w:rFonts w:cs="Arial"/>
                <w:sz w:val="18"/>
                <w:szCs w:val="18"/>
                <w:lang w:eastAsia="en-AU"/>
              </w:rPr>
              <w:t xml:space="preserve"> </w:t>
            </w:r>
            <w:r>
              <w:rPr>
                <w:rFonts w:cs="Arial"/>
                <w:sz w:val="18"/>
                <w:szCs w:val="18"/>
                <w:lang w:eastAsia="en-AU"/>
              </w:rPr>
              <w:t>Once the water hit the Darling River, it promoted flows downstream to below Wilcannia.</w:t>
            </w:r>
            <w:r w:rsidR="00A67184">
              <w:rPr>
                <w:rFonts w:cs="Arial"/>
                <w:sz w:val="18"/>
                <w:szCs w:val="18"/>
                <w:lang w:eastAsia="en-AU"/>
              </w:rPr>
              <w:t xml:space="preserve"> </w:t>
            </w:r>
            <w:r>
              <w:rPr>
                <w:rFonts w:cs="Arial"/>
                <w:sz w:val="18"/>
                <w:szCs w:val="18"/>
                <w:lang w:eastAsia="en-AU"/>
              </w:rPr>
              <w:t xml:space="preserve"> </w:t>
            </w:r>
            <w:r w:rsidRPr="001C0B30">
              <w:rPr>
                <w:rFonts w:cs="Arial"/>
                <w:sz w:val="18"/>
                <w:szCs w:val="18"/>
                <w:lang w:eastAsia="en-AU"/>
              </w:rPr>
              <w:t>There was evidence of breeding and recruitment in native fish</w:t>
            </w:r>
            <w:r>
              <w:rPr>
                <w:rFonts w:cs="Arial"/>
                <w:sz w:val="18"/>
                <w:szCs w:val="18"/>
                <w:lang w:eastAsia="en-AU"/>
              </w:rPr>
              <w:t xml:space="preserve">, frog and invertebrate </w:t>
            </w:r>
            <w:r w:rsidRPr="001C0B30">
              <w:rPr>
                <w:rFonts w:cs="Arial"/>
                <w:sz w:val="18"/>
                <w:szCs w:val="18"/>
                <w:lang w:eastAsia="en-AU"/>
              </w:rPr>
              <w:t>species</w:t>
            </w:r>
            <w:r>
              <w:rPr>
                <w:rFonts w:cs="Arial"/>
                <w:sz w:val="18"/>
                <w:szCs w:val="18"/>
                <w:lang w:eastAsia="en-AU"/>
              </w:rPr>
              <w:t xml:space="preserve"> within the Warrego River zone</w:t>
            </w:r>
            <w:r w:rsidRPr="001C0B30">
              <w:rPr>
                <w:rFonts w:cs="Arial"/>
                <w:sz w:val="18"/>
                <w:szCs w:val="18"/>
                <w:lang w:eastAsia="en-AU"/>
              </w:rPr>
              <w:t xml:space="preserve">. </w:t>
            </w:r>
            <w:r w:rsidR="00A67184">
              <w:rPr>
                <w:rFonts w:cs="Arial"/>
                <w:sz w:val="18"/>
                <w:szCs w:val="18"/>
                <w:lang w:eastAsia="en-AU"/>
              </w:rPr>
              <w:t xml:space="preserve"> </w:t>
            </w:r>
            <w:r w:rsidRPr="001C0B30">
              <w:rPr>
                <w:rFonts w:cs="Arial"/>
                <w:sz w:val="18"/>
                <w:szCs w:val="18"/>
                <w:lang w:eastAsia="en-AU"/>
              </w:rPr>
              <w:t>This flow also re-inundated previously dry waterholes and habitat within the lower Warrego river channel.</w:t>
            </w:r>
          </w:p>
        </w:tc>
      </w:tr>
      <w:bookmarkEnd w:id="48"/>
    </w:tbl>
    <w:p w14:paraId="6E848CDA" w14:textId="77777777" w:rsidR="00FB7FB7" w:rsidRDefault="00FB7FB7" w:rsidP="004C1B17">
      <w:pPr>
        <w:sectPr w:rsidR="00FB7FB7" w:rsidSect="00FB7FB7">
          <w:headerReference w:type="default" r:id="rId39"/>
          <w:footerReference w:type="default" r:id="rId40"/>
          <w:pgSz w:w="16838" w:h="11899" w:orient="landscape"/>
          <w:pgMar w:top="1480" w:right="1508" w:bottom="1217" w:left="1457" w:header="811" w:footer="305" w:gutter="0"/>
          <w:cols w:space="708"/>
          <w:docGrid w:linePitch="360"/>
        </w:sectPr>
      </w:pPr>
    </w:p>
    <w:p w14:paraId="6DB27462" w14:textId="77777777" w:rsidR="006D293C" w:rsidRPr="000E2EBF" w:rsidRDefault="006D293C" w:rsidP="006D293C">
      <w:pPr>
        <w:pStyle w:val="Heading2"/>
      </w:pPr>
      <w:bookmarkStart w:id="49" w:name="_Toc17290204"/>
      <w:r w:rsidRPr="000E2EBF">
        <w:t>Darling River Flows and Ecosystem Function</w:t>
      </w:r>
      <w:bookmarkEnd w:id="49"/>
    </w:p>
    <w:p w14:paraId="0902D88E" w14:textId="6DBC9C93" w:rsidR="00E20944" w:rsidRDefault="00625AA6" w:rsidP="00E271C9">
      <w:pPr>
        <w:rPr>
          <w:highlight w:val="yellow"/>
        </w:rPr>
      </w:pPr>
      <w:bookmarkStart w:id="50" w:name="_Hlk16589204"/>
      <w:r>
        <w:t xml:space="preserve">The </w:t>
      </w:r>
      <w:r w:rsidR="00C735B9">
        <w:t>h</w:t>
      </w:r>
      <w:r>
        <w:t xml:space="preserve">ydrology of the Darling River zone in the </w:t>
      </w:r>
      <w:r w:rsidR="0080039F" w:rsidRPr="0080039F">
        <w:rPr>
          <w:szCs w:val="20"/>
        </w:rPr>
        <w:t xml:space="preserve">Warrego-Darling </w:t>
      </w:r>
      <w:r>
        <w:t xml:space="preserve">Selected Area over the </w:t>
      </w:r>
      <w:r w:rsidR="00B148EF">
        <w:t>LTIM Project</w:t>
      </w:r>
      <w:r>
        <w:t xml:space="preserve"> was dominated by one large flow pulse of approximate </w:t>
      </w:r>
      <w:proofErr w:type="spellStart"/>
      <w:r>
        <w:t>bankfull</w:t>
      </w:r>
      <w:proofErr w:type="spellEnd"/>
      <w:r>
        <w:t xml:space="preserve"> magnitude in July 201</w:t>
      </w:r>
      <w:r w:rsidR="00C735B9">
        <w:t xml:space="preserve">6 </w:t>
      </w:r>
      <w:r>
        <w:t>– December 2016</w:t>
      </w:r>
      <w:r w:rsidR="00E271C9">
        <w:t xml:space="preserve"> (</w:t>
      </w:r>
      <w:r w:rsidR="00E271C9">
        <w:fldChar w:fldCharType="begin"/>
      </w:r>
      <w:r w:rsidR="00E271C9">
        <w:instrText xml:space="preserve"> REF _Ref16370799 \h </w:instrText>
      </w:r>
      <w:r w:rsidR="00E271C9">
        <w:fldChar w:fldCharType="separate"/>
      </w:r>
      <w:r w:rsidR="00876902" w:rsidRPr="00E271C9">
        <w:t xml:space="preserve">Figure </w:t>
      </w:r>
      <w:r w:rsidR="00876902">
        <w:rPr>
          <w:noProof/>
        </w:rPr>
        <w:t>3</w:t>
      </w:r>
      <w:r w:rsidR="00876902">
        <w:noBreakHyphen/>
      </w:r>
      <w:r w:rsidR="00876902">
        <w:rPr>
          <w:noProof/>
        </w:rPr>
        <w:t>2</w:t>
      </w:r>
      <w:r w:rsidR="00E271C9">
        <w:fldChar w:fldCharType="end"/>
      </w:r>
      <w:r w:rsidR="00E271C9">
        <w:t>)</w:t>
      </w:r>
      <w:r>
        <w:t>.</w:t>
      </w:r>
      <w:r w:rsidR="00A67184">
        <w:t xml:space="preserve"> </w:t>
      </w:r>
      <w:r>
        <w:t xml:space="preserve"> </w:t>
      </w:r>
      <w:r w:rsidR="003B766D">
        <w:t xml:space="preserve">All other flows through this zone were small fresh events of less than a one tenth </w:t>
      </w:r>
      <w:proofErr w:type="spellStart"/>
      <w:r w:rsidR="003B766D">
        <w:t>bankfull</w:t>
      </w:r>
      <w:proofErr w:type="spellEnd"/>
      <w:r w:rsidR="003B766D">
        <w:t xml:space="preserve"> stage in magnitude (peak discharges less than 3,000 ML/d at </w:t>
      </w:r>
      <w:r w:rsidR="003B766D" w:rsidRPr="00FF4BA5">
        <w:t xml:space="preserve">Louth; Appendix </w:t>
      </w:r>
      <w:r w:rsidR="00FF4BA5" w:rsidRPr="00FF4BA5">
        <w:t>A</w:t>
      </w:r>
      <w:r w:rsidR="003B766D" w:rsidRPr="00FF4BA5">
        <w:t xml:space="preserve">). </w:t>
      </w:r>
      <w:r w:rsidR="00A67184">
        <w:t xml:space="preserve"> </w:t>
      </w:r>
      <w:r w:rsidR="003B766D" w:rsidRPr="00FF4BA5">
        <w:t xml:space="preserve">Out of the thirteen flow events monitored, the contribution of </w:t>
      </w:r>
      <w:r w:rsidR="007E77F0">
        <w:t>environmental water</w:t>
      </w:r>
      <w:r w:rsidR="003B766D" w:rsidRPr="00FF4BA5">
        <w:t xml:space="preserve"> ranged from 1.8</w:t>
      </w:r>
      <w:r w:rsidR="00A67184">
        <w:t>%</w:t>
      </w:r>
      <w:r w:rsidR="003B766D" w:rsidRPr="00FF4BA5">
        <w:t xml:space="preserve"> to 99.6%</w:t>
      </w:r>
      <w:r w:rsidR="00E271C9" w:rsidRPr="00FF4BA5">
        <w:t xml:space="preserve"> (Appendix </w:t>
      </w:r>
      <w:r w:rsidR="00FF4BA5" w:rsidRPr="00FF4BA5">
        <w:t>C</w:t>
      </w:r>
      <w:r w:rsidR="00E271C9" w:rsidRPr="00FF4BA5">
        <w:t xml:space="preserve">; </w:t>
      </w:r>
      <w:r w:rsidR="00E271C9" w:rsidRPr="00FF4BA5">
        <w:fldChar w:fldCharType="begin"/>
      </w:r>
      <w:r w:rsidR="00E271C9" w:rsidRPr="00FF4BA5">
        <w:instrText xml:space="preserve"> REF _Ref490737162 \h </w:instrText>
      </w:r>
      <w:r w:rsidR="00FF4BA5">
        <w:instrText xml:space="preserve"> \* MERGEFORMAT </w:instrText>
      </w:r>
      <w:r w:rsidR="00E271C9" w:rsidRPr="00FF4BA5">
        <w:fldChar w:fldCharType="separate"/>
      </w:r>
      <w:r w:rsidR="00876902" w:rsidRPr="00E271C9">
        <w:t xml:space="preserve">Figure </w:t>
      </w:r>
      <w:r w:rsidR="00876902">
        <w:rPr>
          <w:noProof/>
        </w:rPr>
        <w:t>3</w:t>
      </w:r>
      <w:r w:rsidR="00876902">
        <w:rPr>
          <w:noProof/>
        </w:rPr>
        <w:noBreakHyphen/>
        <w:t>3</w:t>
      </w:r>
      <w:r w:rsidR="00E271C9" w:rsidRPr="00FF4BA5">
        <w:fldChar w:fldCharType="end"/>
      </w:r>
      <w:r w:rsidR="00E271C9" w:rsidRPr="00FF4BA5">
        <w:t>)</w:t>
      </w:r>
      <w:r w:rsidR="003B766D" w:rsidRPr="00FF4BA5">
        <w:t>.</w:t>
      </w:r>
      <w:r w:rsidR="00A67184">
        <w:t xml:space="preserve"> </w:t>
      </w:r>
      <w:r w:rsidR="003B766D" w:rsidRPr="00FF4BA5">
        <w:t xml:space="preserve"> </w:t>
      </w:r>
      <w:r w:rsidR="00E271C9" w:rsidRPr="00FF4BA5">
        <w:t>These flows inundated in-channel habitat feature</w:t>
      </w:r>
      <w:r w:rsidR="00D3429E">
        <w:t>s</w:t>
      </w:r>
      <w:r w:rsidR="00E271C9" w:rsidRPr="00FF4BA5">
        <w:t xml:space="preserve"> such as snags</w:t>
      </w:r>
      <w:r w:rsidR="00A67184">
        <w:t xml:space="preserve"> (</w:t>
      </w:r>
      <w:r w:rsidR="00A67184">
        <w:fldChar w:fldCharType="begin"/>
      </w:r>
      <w:r w:rsidR="00A67184">
        <w:instrText xml:space="preserve"> REF _Ref17283578 \h </w:instrText>
      </w:r>
      <w:r w:rsidR="00A67184">
        <w:fldChar w:fldCharType="separate"/>
      </w:r>
      <w:r w:rsidR="00876902">
        <w:t xml:space="preserve">Figure </w:t>
      </w:r>
      <w:r w:rsidR="00876902">
        <w:rPr>
          <w:noProof/>
        </w:rPr>
        <w:t>3</w:t>
      </w:r>
      <w:r w:rsidR="00876902">
        <w:noBreakHyphen/>
      </w:r>
      <w:r w:rsidR="00876902">
        <w:rPr>
          <w:noProof/>
        </w:rPr>
        <w:t>1</w:t>
      </w:r>
      <w:r w:rsidR="00A67184">
        <w:fldChar w:fldCharType="end"/>
      </w:r>
      <w:r w:rsidR="00A67184">
        <w:t>)</w:t>
      </w:r>
      <w:r w:rsidR="00E271C9" w:rsidRPr="00FF4BA5">
        <w:t>, benches and anabranches tha</w:t>
      </w:r>
      <w:r w:rsidR="00E271C9">
        <w:t xml:space="preserve">t provide a range of benefits to the river system, such as structural and hydrologic refuges, habitat for aquatic animals, and promoted the transfer of organic material that drives the food webs of the river. </w:t>
      </w:r>
    </w:p>
    <w:bookmarkEnd w:id="50"/>
    <w:p w14:paraId="14FD263C" w14:textId="0B245449" w:rsidR="003B766D" w:rsidRDefault="007E77F0" w:rsidP="00EB1532">
      <w:r>
        <w:t>Environmental water</w:t>
      </w:r>
      <w:r w:rsidR="00EF1907">
        <w:t xml:space="preserve"> played a larger role in providing connectivity through the </w:t>
      </w:r>
      <w:r w:rsidR="0080039F" w:rsidRPr="0080039F">
        <w:rPr>
          <w:szCs w:val="20"/>
        </w:rPr>
        <w:t xml:space="preserve">Warrego-Darling </w:t>
      </w:r>
      <w:r w:rsidR="00EF1907">
        <w:t xml:space="preserve">Selected Area during low flow periods, especially during flow events that were augmented by environmental water released out of the regulated catchments. </w:t>
      </w:r>
      <w:r w:rsidR="00A67184">
        <w:t xml:space="preserve"> </w:t>
      </w:r>
      <w:r w:rsidR="00EF1907">
        <w:t xml:space="preserve">Several of these events broke prolonged cease to flow periods during the 2017-18 and 2018-19 water years. </w:t>
      </w:r>
      <w:r w:rsidR="00A67184">
        <w:t xml:space="preserve"> </w:t>
      </w:r>
      <w:r w:rsidR="00EF1907">
        <w:t xml:space="preserve">Several small flow pulses in March – June 2018 reinstated flow through the </w:t>
      </w:r>
      <w:r w:rsidR="00884EC3">
        <w:t xml:space="preserve">Darling River zone of the </w:t>
      </w:r>
      <w:r w:rsidR="0080039F" w:rsidRPr="0080039F">
        <w:rPr>
          <w:szCs w:val="20"/>
        </w:rPr>
        <w:t xml:space="preserve">Warrego-Darling </w:t>
      </w:r>
      <w:r w:rsidR="00EF1907">
        <w:t xml:space="preserve">Selected Area which had not been flowing for </w:t>
      </w:r>
      <w:r w:rsidR="00C735B9">
        <w:t xml:space="preserve">approximately </w:t>
      </w:r>
      <w:r w:rsidR="00EF1907">
        <w:t xml:space="preserve">73 days. </w:t>
      </w:r>
      <w:r w:rsidR="00A67184">
        <w:t xml:space="preserve"> </w:t>
      </w:r>
      <w:r w:rsidR="00EF1907">
        <w:t xml:space="preserve">The first of these events originated out of the Condamine-Balonne and Moonie catchments and contained 24% </w:t>
      </w:r>
      <w:r>
        <w:t>environmental water</w:t>
      </w:r>
      <w:r w:rsidR="00EF1907">
        <w:t xml:space="preserve">. </w:t>
      </w:r>
      <w:r w:rsidR="00A67184">
        <w:t xml:space="preserve"> </w:t>
      </w:r>
      <w:r w:rsidR="00EF1907">
        <w:t>The second was the Northern Connectivity Event</w:t>
      </w:r>
      <w:r w:rsidR="00C735B9">
        <w:t>,</w:t>
      </w:r>
      <w:r w:rsidR="00EF1907">
        <w:t xml:space="preserve"> a regulated release of held </w:t>
      </w:r>
      <w:r>
        <w:t>environmental water</w:t>
      </w:r>
      <w:r w:rsidR="00EF1907">
        <w:t xml:space="preserve"> from the Border Rivers and Gwydir catchments. </w:t>
      </w:r>
      <w:r w:rsidR="00A67184">
        <w:t xml:space="preserve"> </w:t>
      </w:r>
      <w:r w:rsidR="00EF1907">
        <w:t xml:space="preserve">Although not large in magnitude these flows improved the water quality in the Darling </w:t>
      </w:r>
      <w:r w:rsidR="00EF1907" w:rsidRPr="00DA2CEA">
        <w:t>River (Commonwealth of Australia 2018) and</w:t>
      </w:r>
      <w:r w:rsidR="00EF1907">
        <w:t xml:space="preserve"> provided movement opportunities for fish </w:t>
      </w:r>
      <w:r w:rsidR="00EF1907" w:rsidRPr="00DA2CEA">
        <w:t>(</w:t>
      </w:r>
      <w:r w:rsidR="00DA2CEA">
        <w:t>NSW DPI</w:t>
      </w:r>
      <w:r w:rsidR="00EF1907" w:rsidRPr="00DA2CEA">
        <w:t xml:space="preserve"> 201</w:t>
      </w:r>
      <w:r w:rsidR="00DA2CEA" w:rsidRPr="00DA2CEA">
        <w:t>9</w:t>
      </w:r>
      <w:r w:rsidR="00EF1907" w:rsidRPr="00DA2CEA">
        <w:t xml:space="preserve">). </w:t>
      </w:r>
      <w:r w:rsidR="0097633E">
        <w:t xml:space="preserve"> </w:t>
      </w:r>
      <w:r w:rsidR="00EF1907" w:rsidRPr="00DA2CEA">
        <w:t>These flows were followed by a prolonged period (over 270 days) of no flow, during which time the</w:t>
      </w:r>
      <w:r w:rsidR="00EF1907">
        <w:t xml:space="preserve"> </w:t>
      </w:r>
      <w:r w:rsidR="0097633E">
        <w:t>W</w:t>
      </w:r>
      <w:r w:rsidR="00EF1907">
        <w:t xml:space="preserve">eir 20A weir pool </w:t>
      </w:r>
      <w:r w:rsidR="0086673F">
        <w:t xml:space="preserve">within the </w:t>
      </w:r>
      <w:r w:rsidR="0080039F" w:rsidRPr="0080039F">
        <w:rPr>
          <w:szCs w:val="20"/>
        </w:rPr>
        <w:t xml:space="preserve">Warrego-Darling </w:t>
      </w:r>
      <w:r w:rsidR="0086673F">
        <w:t xml:space="preserve">Selected Area </w:t>
      </w:r>
      <w:r w:rsidR="00EF1907">
        <w:t xml:space="preserve">dried back to a series of disconnected pools. </w:t>
      </w:r>
      <w:r w:rsidR="0097633E">
        <w:t xml:space="preserve"> </w:t>
      </w:r>
      <w:r w:rsidR="00EF1907">
        <w:t xml:space="preserve">While connectivity was provided by localised rainfall above the </w:t>
      </w:r>
      <w:r w:rsidR="0080039F" w:rsidRPr="0080039F">
        <w:rPr>
          <w:szCs w:val="20"/>
        </w:rPr>
        <w:t xml:space="preserve">Warrego-Darling </w:t>
      </w:r>
      <w:r w:rsidR="00EF1907">
        <w:t>Selected Area</w:t>
      </w:r>
      <w:r w:rsidR="0086673F">
        <w:t xml:space="preserve"> in 2019</w:t>
      </w:r>
      <w:r w:rsidR="00EF1907">
        <w:t>, inflows from the Warrego River</w:t>
      </w:r>
      <w:r w:rsidR="0097633E">
        <w:t>,</w:t>
      </w:r>
      <w:r w:rsidR="00EF1907">
        <w:t xml:space="preserve"> including Commonwealth </w:t>
      </w:r>
      <w:r>
        <w:t>environmental water</w:t>
      </w:r>
      <w:r w:rsidR="0097633E">
        <w:t>,</w:t>
      </w:r>
      <w:r w:rsidR="00EF1907">
        <w:t xml:space="preserve"> </w:t>
      </w:r>
      <w:r w:rsidR="0086673F">
        <w:t xml:space="preserve">significantly </w:t>
      </w:r>
      <w:r w:rsidR="00EF1907">
        <w:t>increased the magnitude of flows below the Warrego confluence.</w:t>
      </w:r>
    </w:p>
    <w:p w14:paraId="5FE428EC" w14:textId="77777777" w:rsidR="002D1B25" w:rsidRDefault="002D1B25" w:rsidP="002D1B25">
      <w:pPr>
        <w:keepNext/>
        <w:spacing w:line="240" w:lineRule="auto"/>
        <w:jc w:val="center"/>
      </w:pPr>
      <w:r>
        <w:rPr>
          <w:noProof/>
          <w:lang w:eastAsia="en-AU"/>
        </w:rPr>
        <w:drawing>
          <wp:inline distT="0" distB="0" distL="0" distR="0" wp14:anchorId="0CE9A12D" wp14:editId="1F72B03F">
            <wp:extent cx="4763214" cy="3575050"/>
            <wp:effectExtent l="0" t="0" r="0" b="6350"/>
            <wp:docPr id="234" name="Picture 234" descr="Figure 3 1: In-channel habitats including bench surfaces and snags in the Darling River zone of the Warrego-Darling Selected Area" title="Figure 3 1: In-channel habitats including bench surfaces and snags in the Darling River zone of the Warrego-Darling Selected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4767820" cy="3578507"/>
                    </a:xfrm>
                    <a:prstGeom prst="rect">
                      <a:avLst/>
                    </a:prstGeom>
                    <a:noFill/>
                    <a:ln>
                      <a:noFill/>
                    </a:ln>
                  </pic:spPr>
                </pic:pic>
              </a:graphicData>
            </a:graphic>
          </wp:inline>
        </w:drawing>
      </w:r>
    </w:p>
    <w:p w14:paraId="61776D97" w14:textId="480520C1" w:rsidR="002D1B25" w:rsidRDefault="002D1B25" w:rsidP="002D1B25">
      <w:pPr>
        <w:pStyle w:val="Caption"/>
      </w:pPr>
      <w:bookmarkStart w:id="51" w:name="_Ref17283578"/>
      <w:bookmarkStart w:id="52" w:name="_Toc17290312"/>
      <w:r>
        <w:t xml:space="preserve">Figure </w:t>
      </w:r>
      <w:r w:rsidR="005C6CCE">
        <w:rPr>
          <w:noProof/>
        </w:rPr>
        <w:fldChar w:fldCharType="begin"/>
      </w:r>
      <w:r w:rsidR="005C6CCE">
        <w:rPr>
          <w:noProof/>
        </w:rPr>
        <w:instrText xml:space="preserve"> STYLEREF 1 \s </w:instrText>
      </w:r>
      <w:r w:rsidR="005C6CCE">
        <w:rPr>
          <w:noProof/>
        </w:rPr>
        <w:fldChar w:fldCharType="separate"/>
      </w:r>
      <w:r w:rsidR="00876902">
        <w:rPr>
          <w:noProof/>
        </w:rPr>
        <w:t>3</w:t>
      </w:r>
      <w:r w:rsidR="005C6CCE">
        <w:rPr>
          <w:noProof/>
        </w:rPr>
        <w:fldChar w:fldCharType="end"/>
      </w:r>
      <w:r w:rsidR="008B2CB7">
        <w:noBreakHyphen/>
      </w:r>
      <w:r w:rsidR="005C6CCE">
        <w:rPr>
          <w:noProof/>
        </w:rPr>
        <w:fldChar w:fldCharType="begin"/>
      </w:r>
      <w:r w:rsidR="005C6CCE">
        <w:rPr>
          <w:noProof/>
        </w:rPr>
        <w:instrText xml:space="preserve"> SEQ Figure \* ARABIC \s 1 </w:instrText>
      </w:r>
      <w:r w:rsidR="005C6CCE">
        <w:rPr>
          <w:noProof/>
        </w:rPr>
        <w:fldChar w:fldCharType="separate"/>
      </w:r>
      <w:r w:rsidR="00876902">
        <w:rPr>
          <w:noProof/>
        </w:rPr>
        <w:t>1</w:t>
      </w:r>
      <w:r w:rsidR="005C6CCE">
        <w:rPr>
          <w:noProof/>
        </w:rPr>
        <w:fldChar w:fldCharType="end"/>
      </w:r>
      <w:bookmarkEnd w:id="51"/>
      <w:r>
        <w:t>: In</w:t>
      </w:r>
      <w:r w:rsidR="0097633E">
        <w:t>-</w:t>
      </w:r>
      <w:r>
        <w:t>channel habitats including bench surfaces and snags in the Darling River zone of the Warrego-Darling Selected Area</w:t>
      </w:r>
      <w:bookmarkEnd w:id="52"/>
    </w:p>
    <w:p w14:paraId="646195FD" w14:textId="7446F6D0" w:rsidR="002D1B25" w:rsidRDefault="002D1B25" w:rsidP="006D293C">
      <w:pPr>
        <w:rPr>
          <w:highlight w:val="yellow"/>
        </w:rPr>
        <w:sectPr w:rsidR="002D1B25" w:rsidSect="00BE6DDD">
          <w:headerReference w:type="default" r:id="rId42"/>
          <w:footerReference w:type="default" r:id="rId43"/>
          <w:pgSz w:w="11907" w:h="16839" w:code="9"/>
          <w:pgMar w:top="1452" w:right="1440" w:bottom="1440" w:left="1440" w:header="845" w:footer="170" w:gutter="0"/>
          <w:cols w:space="708"/>
          <w:docGrid w:linePitch="360"/>
        </w:sectPr>
      </w:pPr>
    </w:p>
    <w:p w14:paraId="6F676278" w14:textId="77777777" w:rsidR="00E271C9" w:rsidRDefault="003B766D" w:rsidP="00E271C9">
      <w:pPr>
        <w:keepNext/>
        <w:spacing w:line="240" w:lineRule="auto"/>
      </w:pPr>
      <w:r>
        <w:rPr>
          <w:rFonts w:eastAsia="Calibri" w:cs="Calibri"/>
          <w:noProof/>
          <w:color w:val="FF0000"/>
          <w:szCs w:val="20"/>
          <w:lang w:eastAsia="en-AU"/>
        </w:rPr>
        <mc:AlternateContent>
          <mc:Choice Requires="wpg">
            <w:drawing>
              <wp:anchor distT="0" distB="0" distL="114300" distR="114300" simplePos="0" relativeHeight="251698176" behindDoc="0" locked="0" layoutInCell="1" allowOverlap="1" wp14:anchorId="5CF9047D" wp14:editId="304B39AD">
                <wp:simplePos x="0" y="0"/>
                <wp:positionH relativeFrom="column">
                  <wp:posOffset>1155700</wp:posOffset>
                </wp:positionH>
                <wp:positionV relativeFrom="paragraph">
                  <wp:posOffset>0</wp:posOffset>
                </wp:positionV>
                <wp:extent cx="7274543" cy="960451"/>
                <wp:effectExtent l="0" t="0" r="3175" b="0"/>
                <wp:wrapNone/>
                <wp:docPr id="23" name="Group 23"/>
                <wp:cNvGraphicFramePr/>
                <a:graphic xmlns:a="http://schemas.openxmlformats.org/drawingml/2006/main">
                  <a:graphicData uri="http://schemas.microsoft.com/office/word/2010/wordprocessingGroup">
                    <wpg:wgp>
                      <wpg:cNvGrpSpPr/>
                      <wpg:grpSpPr>
                        <a:xfrm>
                          <a:off x="0" y="0"/>
                          <a:ext cx="7274543" cy="960451"/>
                          <a:chOff x="0" y="0"/>
                          <a:chExt cx="7274543" cy="960451"/>
                        </a:xfrm>
                      </wpg:grpSpPr>
                      <wps:wsp>
                        <wps:cNvPr id="24" name="Text Box 24"/>
                        <wps:cNvSpPr txBox="1"/>
                        <wps:spPr>
                          <a:xfrm rot="16200000">
                            <a:off x="-319720" y="319721"/>
                            <a:ext cx="939978" cy="300537"/>
                          </a:xfrm>
                          <a:prstGeom prst="rect">
                            <a:avLst/>
                          </a:prstGeom>
                          <a:noFill/>
                          <a:ln w="6350">
                            <a:noFill/>
                          </a:ln>
                        </wps:spPr>
                        <wps:txbx>
                          <w:txbxContent>
                            <w:p w14:paraId="6FAC0CA7" w14:textId="77777777" w:rsidR="009F74C2" w:rsidRPr="00732BF1" w:rsidRDefault="009F74C2" w:rsidP="003B766D">
                              <w:pPr>
                                <w:rPr>
                                  <w:sz w:val="16"/>
                                  <w:szCs w:val="16"/>
                                </w:rPr>
                              </w:pPr>
                              <w:r w:rsidRPr="00732BF1">
                                <w:rPr>
                                  <w:sz w:val="16"/>
                                  <w:szCs w:val="16"/>
                                </w:rPr>
                                <w:t>14-15 Event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rot="16200000">
                            <a:off x="1215654" y="326544"/>
                            <a:ext cx="939978" cy="300537"/>
                          </a:xfrm>
                          <a:prstGeom prst="rect">
                            <a:avLst/>
                          </a:prstGeom>
                          <a:noFill/>
                          <a:ln w="6350">
                            <a:noFill/>
                          </a:ln>
                        </wps:spPr>
                        <wps:txbx>
                          <w:txbxContent>
                            <w:p w14:paraId="43A01916" w14:textId="77777777" w:rsidR="009F74C2" w:rsidRPr="00732BF1" w:rsidRDefault="009F74C2" w:rsidP="003B766D">
                              <w:pPr>
                                <w:rPr>
                                  <w:sz w:val="16"/>
                                  <w:szCs w:val="16"/>
                                </w:rPr>
                              </w:pPr>
                              <w:r w:rsidRPr="00732BF1">
                                <w:rPr>
                                  <w:sz w:val="16"/>
                                  <w:szCs w:val="16"/>
                                </w:rPr>
                                <w:t>1</w:t>
                              </w:r>
                              <w:r>
                                <w:rPr>
                                  <w:sz w:val="16"/>
                                  <w:szCs w:val="16"/>
                                </w:rPr>
                                <w:t>5</w:t>
                              </w:r>
                              <w:r w:rsidRPr="00732BF1">
                                <w:rPr>
                                  <w:sz w:val="16"/>
                                  <w:szCs w:val="16"/>
                                </w:rPr>
                                <w:t>-1</w:t>
                              </w:r>
                              <w:r>
                                <w:rPr>
                                  <w:sz w:val="16"/>
                                  <w:szCs w:val="16"/>
                                </w:rPr>
                                <w:t xml:space="preserve">6 </w:t>
                              </w:r>
                              <w:r w:rsidRPr="00732BF1">
                                <w:rPr>
                                  <w:sz w:val="16"/>
                                  <w:szCs w:val="16"/>
                                </w:rPr>
                                <w:t xml:space="preserve">Event </w:t>
                              </w:r>
                              <w:r>
                                <w:rPr>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rot="16200000">
                            <a:off x="1515904" y="326545"/>
                            <a:ext cx="939978" cy="300537"/>
                          </a:xfrm>
                          <a:prstGeom prst="rect">
                            <a:avLst/>
                          </a:prstGeom>
                          <a:noFill/>
                          <a:ln w="6350">
                            <a:noFill/>
                          </a:ln>
                        </wps:spPr>
                        <wps:txbx>
                          <w:txbxContent>
                            <w:p w14:paraId="48492832" w14:textId="77777777" w:rsidR="009F74C2" w:rsidRPr="00732BF1" w:rsidRDefault="009F74C2" w:rsidP="003B766D">
                              <w:pPr>
                                <w:rPr>
                                  <w:sz w:val="16"/>
                                  <w:szCs w:val="16"/>
                                </w:rPr>
                              </w:pPr>
                              <w:r w:rsidRPr="00732BF1">
                                <w:rPr>
                                  <w:sz w:val="16"/>
                                  <w:szCs w:val="16"/>
                                </w:rPr>
                                <w:t>1</w:t>
                              </w:r>
                              <w:r>
                                <w:rPr>
                                  <w:sz w:val="16"/>
                                  <w:szCs w:val="16"/>
                                </w:rPr>
                                <w:t>5</w:t>
                              </w:r>
                              <w:r w:rsidRPr="00732BF1">
                                <w:rPr>
                                  <w:sz w:val="16"/>
                                  <w:szCs w:val="16"/>
                                </w:rPr>
                                <w:t>-1</w:t>
                              </w:r>
                              <w:r>
                                <w:rPr>
                                  <w:sz w:val="16"/>
                                  <w:szCs w:val="16"/>
                                </w:rPr>
                                <w:t>6</w:t>
                              </w:r>
                              <w:r w:rsidRPr="00732BF1">
                                <w:rPr>
                                  <w:sz w:val="16"/>
                                  <w:szCs w:val="16"/>
                                </w:rPr>
                                <w:t xml:space="preserve"> Event </w:t>
                              </w:r>
                              <w:r>
                                <w:rPr>
                                  <w:sz w:val="16"/>
                                  <w:szCs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rot="16200000">
                            <a:off x="2198292" y="326545"/>
                            <a:ext cx="939978" cy="300537"/>
                          </a:xfrm>
                          <a:prstGeom prst="rect">
                            <a:avLst/>
                          </a:prstGeom>
                          <a:noFill/>
                          <a:ln w="6350">
                            <a:noFill/>
                          </a:ln>
                        </wps:spPr>
                        <wps:txbx>
                          <w:txbxContent>
                            <w:p w14:paraId="142E4461" w14:textId="77777777" w:rsidR="009F74C2" w:rsidRPr="00732BF1" w:rsidRDefault="009F74C2" w:rsidP="003B766D">
                              <w:pPr>
                                <w:rPr>
                                  <w:sz w:val="16"/>
                                  <w:szCs w:val="16"/>
                                </w:rPr>
                              </w:pPr>
                              <w:r w:rsidRPr="00732BF1">
                                <w:rPr>
                                  <w:sz w:val="16"/>
                                  <w:szCs w:val="16"/>
                                </w:rPr>
                                <w:t>1</w:t>
                              </w:r>
                              <w:r>
                                <w:rPr>
                                  <w:sz w:val="16"/>
                                  <w:szCs w:val="16"/>
                                </w:rPr>
                                <w:t>6</w:t>
                              </w:r>
                              <w:r w:rsidRPr="00732BF1">
                                <w:rPr>
                                  <w:sz w:val="16"/>
                                  <w:szCs w:val="16"/>
                                </w:rPr>
                                <w:t>-1</w:t>
                              </w:r>
                              <w:r>
                                <w:rPr>
                                  <w:sz w:val="16"/>
                                  <w:szCs w:val="16"/>
                                </w:rPr>
                                <w:t>7</w:t>
                              </w:r>
                              <w:r w:rsidRPr="00732BF1">
                                <w:rPr>
                                  <w:sz w:val="16"/>
                                  <w:szCs w:val="16"/>
                                </w:rPr>
                                <w:t xml:space="preserve"> Event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8"/>
                        <wps:cNvSpPr txBox="1"/>
                        <wps:spPr>
                          <a:xfrm rot="16200000">
                            <a:off x="2382537" y="326544"/>
                            <a:ext cx="939800" cy="300355"/>
                          </a:xfrm>
                          <a:prstGeom prst="rect">
                            <a:avLst/>
                          </a:prstGeom>
                          <a:noFill/>
                          <a:ln w="6350">
                            <a:noFill/>
                          </a:ln>
                        </wps:spPr>
                        <wps:txbx>
                          <w:txbxContent>
                            <w:p w14:paraId="3F480271" w14:textId="77777777" w:rsidR="009F74C2" w:rsidRPr="00732BF1" w:rsidRDefault="009F74C2" w:rsidP="003B766D">
                              <w:pPr>
                                <w:rPr>
                                  <w:sz w:val="16"/>
                                  <w:szCs w:val="16"/>
                                </w:rPr>
                              </w:pPr>
                              <w:r w:rsidRPr="00732BF1">
                                <w:rPr>
                                  <w:sz w:val="16"/>
                                  <w:szCs w:val="16"/>
                                </w:rPr>
                                <w:t>1</w:t>
                              </w:r>
                              <w:r>
                                <w:rPr>
                                  <w:sz w:val="16"/>
                                  <w:szCs w:val="16"/>
                                </w:rPr>
                                <w:t>6</w:t>
                              </w:r>
                              <w:r w:rsidRPr="00732BF1">
                                <w:rPr>
                                  <w:sz w:val="16"/>
                                  <w:szCs w:val="16"/>
                                </w:rPr>
                                <w:t>-1</w:t>
                              </w:r>
                              <w:r>
                                <w:rPr>
                                  <w:sz w:val="16"/>
                                  <w:szCs w:val="16"/>
                                </w:rPr>
                                <w:t>7</w:t>
                              </w:r>
                              <w:r w:rsidRPr="00732BF1">
                                <w:rPr>
                                  <w:sz w:val="16"/>
                                  <w:szCs w:val="16"/>
                                </w:rPr>
                                <w:t xml:space="preserve"> Event </w:t>
                              </w:r>
                              <w:r>
                                <w:rPr>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rot="16200000">
                            <a:off x="2662316" y="326544"/>
                            <a:ext cx="939978" cy="300537"/>
                          </a:xfrm>
                          <a:prstGeom prst="rect">
                            <a:avLst/>
                          </a:prstGeom>
                          <a:noFill/>
                          <a:ln w="6350">
                            <a:noFill/>
                          </a:ln>
                        </wps:spPr>
                        <wps:txbx>
                          <w:txbxContent>
                            <w:p w14:paraId="35DCCBB6" w14:textId="77777777" w:rsidR="009F74C2" w:rsidRPr="00732BF1" w:rsidRDefault="009F74C2" w:rsidP="003B766D">
                              <w:pPr>
                                <w:rPr>
                                  <w:sz w:val="16"/>
                                  <w:szCs w:val="16"/>
                                </w:rPr>
                              </w:pPr>
                              <w:r w:rsidRPr="00732BF1">
                                <w:rPr>
                                  <w:sz w:val="16"/>
                                  <w:szCs w:val="16"/>
                                </w:rPr>
                                <w:t>1</w:t>
                              </w:r>
                              <w:r>
                                <w:rPr>
                                  <w:sz w:val="16"/>
                                  <w:szCs w:val="16"/>
                                </w:rPr>
                                <w:t>6</w:t>
                              </w:r>
                              <w:r w:rsidRPr="00732BF1">
                                <w:rPr>
                                  <w:sz w:val="16"/>
                                  <w:szCs w:val="16"/>
                                </w:rPr>
                                <w:t>-1</w:t>
                              </w:r>
                              <w:r>
                                <w:rPr>
                                  <w:sz w:val="16"/>
                                  <w:szCs w:val="16"/>
                                </w:rPr>
                                <w:t>7</w:t>
                              </w:r>
                              <w:r w:rsidRPr="00732BF1">
                                <w:rPr>
                                  <w:sz w:val="16"/>
                                  <w:szCs w:val="16"/>
                                </w:rPr>
                                <w:t xml:space="preserve"> Event </w:t>
                              </w:r>
                              <w:r>
                                <w:rPr>
                                  <w:sz w:val="16"/>
                                  <w:szCs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rot="16200000">
                            <a:off x="3453886" y="319721"/>
                            <a:ext cx="939978" cy="300537"/>
                          </a:xfrm>
                          <a:prstGeom prst="rect">
                            <a:avLst/>
                          </a:prstGeom>
                          <a:noFill/>
                          <a:ln w="6350">
                            <a:noFill/>
                          </a:ln>
                        </wps:spPr>
                        <wps:txbx>
                          <w:txbxContent>
                            <w:p w14:paraId="2C5488CD" w14:textId="77777777" w:rsidR="009F74C2" w:rsidRPr="00732BF1" w:rsidRDefault="009F74C2" w:rsidP="003B766D">
                              <w:pPr>
                                <w:rPr>
                                  <w:sz w:val="16"/>
                                  <w:szCs w:val="16"/>
                                </w:rPr>
                              </w:pPr>
                              <w:r w:rsidRPr="00732BF1">
                                <w:rPr>
                                  <w:sz w:val="16"/>
                                  <w:szCs w:val="16"/>
                                </w:rPr>
                                <w:t>1</w:t>
                              </w:r>
                              <w:r>
                                <w:rPr>
                                  <w:sz w:val="16"/>
                                  <w:szCs w:val="16"/>
                                </w:rPr>
                                <w:t>6</w:t>
                              </w:r>
                              <w:r w:rsidRPr="00732BF1">
                                <w:rPr>
                                  <w:sz w:val="16"/>
                                  <w:szCs w:val="16"/>
                                </w:rPr>
                                <w:t>-1</w:t>
                              </w:r>
                              <w:r>
                                <w:rPr>
                                  <w:sz w:val="16"/>
                                  <w:szCs w:val="16"/>
                                </w:rPr>
                                <w:t>7</w:t>
                              </w:r>
                              <w:r w:rsidRPr="00732BF1">
                                <w:rPr>
                                  <w:sz w:val="16"/>
                                  <w:szCs w:val="16"/>
                                </w:rPr>
                                <w:t xml:space="preserve"> Event </w:t>
                              </w:r>
                              <w:r>
                                <w:rPr>
                                  <w:sz w:val="16"/>
                                  <w:szCs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 name="Text Box 227"/>
                        <wps:cNvSpPr txBox="1"/>
                        <wps:spPr>
                          <a:xfrm rot="16200000">
                            <a:off x="4252280" y="340193"/>
                            <a:ext cx="939978" cy="300537"/>
                          </a:xfrm>
                          <a:prstGeom prst="rect">
                            <a:avLst/>
                          </a:prstGeom>
                          <a:noFill/>
                          <a:ln w="6350">
                            <a:noFill/>
                          </a:ln>
                        </wps:spPr>
                        <wps:txbx>
                          <w:txbxContent>
                            <w:p w14:paraId="1E93B56E" w14:textId="77777777" w:rsidR="009F74C2" w:rsidRPr="00732BF1" w:rsidRDefault="009F74C2" w:rsidP="003B766D">
                              <w:pPr>
                                <w:rPr>
                                  <w:sz w:val="16"/>
                                  <w:szCs w:val="16"/>
                                </w:rPr>
                              </w:pPr>
                              <w:r w:rsidRPr="00732BF1">
                                <w:rPr>
                                  <w:sz w:val="16"/>
                                  <w:szCs w:val="16"/>
                                </w:rPr>
                                <w:t>1</w:t>
                              </w:r>
                              <w:r>
                                <w:rPr>
                                  <w:sz w:val="16"/>
                                  <w:szCs w:val="16"/>
                                </w:rPr>
                                <w:t>7</w:t>
                              </w:r>
                              <w:r w:rsidRPr="00732BF1">
                                <w:rPr>
                                  <w:sz w:val="16"/>
                                  <w:szCs w:val="16"/>
                                </w:rPr>
                                <w:t>-1</w:t>
                              </w:r>
                              <w:r>
                                <w:rPr>
                                  <w:sz w:val="16"/>
                                  <w:szCs w:val="16"/>
                                </w:rPr>
                                <w:t>8</w:t>
                              </w:r>
                              <w:r w:rsidRPr="00732BF1">
                                <w:rPr>
                                  <w:sz w:val="16"/>
                                  <w:szCs w:val="16"/>
                                </w:rPr>
                                <w:t xml:space="preserve"> Event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8" name="Text Box 228"/>
                        <wps:cNvSpPr txBox="1"/>
                        <wps:spPr>
                          <a:xfrm rot="16200000">
                            <a:off x="4880077" y="340193"/>
                            <a:ext cx="939978" cy="300537"/>
                          </a:xfrm>
                          <a:prstGeom prst="rect">
                            <a:avLst/>
                          </a:prstGeom>
                          <a:noFill/>
                          <a:ln w="6350">
                            <a:noFill/>
                          </a:ln>
                        </wps:spPr>
                        <wps:txbx>
                          <w:txbxContent>
                            <w:p w14:paraId="644E7EB8" w14:textId="77777777" w:rsidR="009F74C2" w:rsidRPr="00732BF1" w:rsidRDefault="009F74C2" w:rsidP="003B766D">
                              <w:pPr>
                                <w:rPr>
                                  <w:sz w:val="16"/>
                                  <w:szCs w:val="16"/>
                                </w:rPr>
                              </w:pPr>
                              <w:r w:rsidRPr="00732BF1">
                                <w:rPr>
                                  <w:sz w:val="16"/>
                                  <w:szCs w:val="16"/>
                                </w:rPr>
                                <w:t>1</w:t>
                              </w:r>
                              <w:r>
                                <w:rPr>
                                  <w:sz w:val="16"/>
                                  <w:szCs w:val="16"/>
                                </w:rPr>
                                <w:t>7</w:t>
                              </w:r>
                              <w:r w:rsidRPr="00732BF1">
                                <w:rPr>
                                  <w:sz w:val="16"/>
                                  <w:szCs w:val="16"/>
                                </w:rPr>
                                <w:t>-1</w:t>
                              </w:r>
                              <w:r>
                                <w:rPr>
                                  <w:sz w:val="16"/>
                                  <w:szCs w:val="16"/>
                                </w:rPr>
                                <w:t>8</w:t>
                              </w:r>
                              <w:r w:rsidRPr="00732BF1">
                                <w:rPr>
                                  <w:sz w:val="16"/>
                                  <w:szCs w:val="16"/>
                                </w:rPr>
                                <w:t xml:space="preserve"> Event </w:t>
                              </w:r>
                              <w:r>
                                <w:rPr>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9" name="Text Box 229"/>
                        <wps:cNvSpPr txBox="1"/>
                        <wps:spPr>
                          <a:xfrm rot="16200000">
                            <a:off x="5118913" y="319720"/>
                            <a:ext cx="939978" cy="300537"/>
                          </a:xfrm>
                          <a:prstGeom prst="rect">
                            <a:avLst/>
                          </a:prstGeom>
                          <a:noFill/>
                          <a:ln w="6350">
                            <a:noFill/>
                          </a:ln>
                        </wps:spPr>
                        <wps:txbx>
                          <w:txbxContent>
                            <w:p w14:paraId="315CA00A" w14:textId="77777777" w:rsidR="009F74C2" w:rsidRPr="00732BF1" w:rsidRDefault="009F74C2" w:rsidP="003B766D">
                              <w:pPr>
                                <w:rPr>
                                  <w:sz w:val="16"/>
                                  <w:szCs w:val="16"/>
                                </w:rPr>
                              </w:pPr>
                              <w:r w:rsidRPr="00732BF1">
                                <w:rPr>
                                  <w:sz w:val="16"/>
                                  <w:szCs w:val="16"/>
                                </w:rPr>
                                <w:t>1</w:t>
                              </w:r>
                              <w:r>
                                <w:rPr>
                                  <w:sz w:val="16"/>
                                  <w:szCs w:val="16"/>
                                </w:rPr>
                                <w:t>7</w:t>
                              </w:r>
                              <w:r w:rsidRPr="00732BF1">
                                <w:rPr>
                                  <w:sz w:val="16"/>
                                  <w:szCs w:val="16"/>
                                </w:rPr>
                                <w:t>-1</w:t>
                              </w:r>
                              <w:r>
                                <w:rPr>
                                  <w:sz w:val="16"/>
                                  <w:szCs w:val="16"/>
                                </w:rPr>
                                <w:t xml:space="preserve">8 </w:t>
                              </w:r>
                              <w:r w:rsidRPr="00732BF1">
                                <w:rPr>
                                  <w:sz w:val="16"/>
                                  <w:szCs w:val="16"/>
                                </w:rPr>
                                <w:t xml:space="preserve">Event </w:t>
                              </w:r>
                              <w:r>
                                <w:rPr>
                                  <w:sz w:val="16"/>
                                  <w:szCs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1" name="Text Box 231"/>
                        <wps:cNvSpPr txBox="1"/>
                        <wps:spPr>
                          <a:xfrm rot="16200000">
                            <a:off x="6654286" y="319721"/>
                            <a:ext cx="939978" cy="300537"/>
                          </a:xfrm>
                          <a:prstGeom prst="rect">
                            <a:avLst/>
                          </a:prstGeom>
                          <a:noFill/>
                          <a:ln w="6350">
                            <a:noFill/>
                          </a:ln>
                        </wps:spPr>
                        <wps:txbx>
                          <w:txbxContent>
                            <w:p w14:paraId="10C75246" w14:textId="77777777" w:rsidR="009F74C2" w:rsidRPr="00732BF1" w:rsidRDefault="009F74C2" w:rsidP="003B766D">
                              <w:pPr>
                                <w:rPr>
                                  <w:sz w:val="16"/>
                                  <w:szCs w:val="16"/>
                                </w:rPr>
                              </w:pPr>
                              <w:r w:rsidRPr="00732BF1">
                                <w:rPr>
                                  <w:sz w:val="16"/>
                                  <w:szCs w:val="16"/>
                                </w:rPr>
                                <w:t>1</w:t>
                              </w:r>
                              <w:r>
                                <w:rPr>
                                  <w:sz w:val="16"/>
                                  <w:szCs w:val="16"/>
                                </w:rPr>
                                <w:t>8</w:t>
                              </w:r>
                              <w:r w:rsidRPr="00732BF1">
                                <w:rPr>
                                  <w:sz w:val="16"/>
                                  <w:szCs w:val="16"/>
                                </w:rPr>
                                <w:t>-1</w:t>
                              </w:r>
                              <w:r>
                                <w:rPr>
                                  <w:sz w:val="16"/>
                                  <w:szCs w:val="16"/>
                                </w:rPr>
                                <w:t>9</w:t>
                              </w:r>
                              <w:r w:rsidRPr="00732BF1">
                                <w:rPr>
                                  <w:sz w:val="16"/>
                                  <w:szCs w:val="16"/>
                                </w:rPr>
                                <w:t xml:space="preserve"> Event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3" name="Text Box 233"/>
                        <wps:cNvSpPr txBox="1"/>
                        <wps:spPr>
                          <a:xfrm rot="16200000">
                            <a:off x="888107" y="347016"/>
                            <a:ext cx="939800" cy="262170"/>
                          </a:xfrm>
                          <a:prstGeom prst="rect">
                            <a:avLst/>
                          </a:prstGeom>
                          <a:noFill/>
                          <a:ln w="6350">
                            <a:noFill/>
                          </a:ln>
                        </wps:spPr>
                        <wps:txbx>
                          <w:txbxContent>
                            <w:p w14:paraId="691841AC" w14:textId="77777777" w:rsidR="009F74C2" w:rsidRPr="00732BF1" w:rsidRDefault="009F74C2" w:rsidP="003B766D">
                              <w:pPr>
                                <w:rPr>
                                  <w:sz w:val="16"/>
                                  <w:szCs w:val="16"/>
                                </w:rPr>
                              </w:pPr>
                              <w:r w:rsidRPr="00732BF1">
                                <w:rPr>
                                  <w:sz w:val="16"/>
                                  <w:szCs w:val="16"/>
                                </w:rPr>
                                <w:t>1</w:t>
                              </w:r>
                              <w:r>
                                <w:rPr>
                                  <w:sz w:val="16"/>
                                  <w:szCs w:val="16"/>
                                </w:rPr>
                                <w:t>5</w:t>
                              </w:r>
                              <w:r w:rsidRPr="00732BF1">
                                <w:rPr>
                                  <w:sz w:val="16"/>
                                  <w:szCs w:val="16"/>
                                </w:rPr>
                                <w:t>-1</w:t>
                              </w:r>
                              <w:r>
                                <w:rPr>
                                  <w:sz w:val="16"/>
                                  <w:szCs w:val="16"/>
                                </w:rPr>
                                <w:t>6</w:t>
                              </w:r>
                              <w:r w:rsidRPr="00732BF1">
                                <w:rPr>
                                  <w:sz w:val="16"/>
                                  <w:szCs w:val="16"/>
                                </w:rPr>
                                <w:t xml:space="preserve"> Event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Text Box 235"/>
                        <wps:cNvSpPr txBox="1"/>
                        <wps:spPr>
                          <a:xfrm rot="16200000">
                            <a:off x="389964" y="326544"/>
                            <a:ext cx="939978" cy="300537"/>
                          </a:xfrm>
                          <a:prstGeom prst="rect">
                            <a:avLst/>
                          </a:prstGeom>
                          <a:noFill/>
                          <a:ln w="6350">
                            <a:noFill/>
                          </a:ln>
                        </wps:spPr>
                        <wps:txbx>
                          <w:txbxContent>
                            <w:p w14:paraId="20031E27" w14:textId="77777777" w:rsidR="009F74C2" w:rsidRPr="00732BF1" w:rsidRDefault="009F74C2" w:rsidP="003B766D">
                              <w:pPr>
                                <w:rPr>
                                  <w:sz w:val="16"/>
                                  <w:szCs w:val="16"/>
                                </w:rPr>
                              </w:pPr>
                              <w:r w:rsidRPr="00732BF1">
                                <w:rPr>
                                  <w:sz w:val="16"/>
                                  <w:szCs w:val="16"/>
                                </w:rPr>
                                <w:t xml:space="preserve">14-15 Event </w:t>
                              </w:r>
                              <w:r>
                                <w:rPr>
                                  <w:sz w:val="16"/>
                                  <w:szCs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9" name="Text Box 239"/>
                        <wps:cNvSpPr txBox="1"/>
                        <wps:spPr>
                          <a:xfrm rot="16200000">
                            <a:off x="7827" y="319720"/>
                            <a:ext cx="939978" cy="300537"/>
                          </a:xfrm>
                          <a:prstGeom prst="rect">
                            <a:avLst/>
                          </a:prstGeom>
                          <a:noFill/>
                          <a:ln w="6350">
                            <a:noFill/>
                          </a:ln>
                        </wps:spPr>
                        <wps:txbx>
                          <w:txbxContent>
                            <w:p w14:paraId="05C2FA19" w14:textId="77777777" w:rsidR="009F74C2" w:rsidRPr="00732BF1" w:rsidRDefault="009F74C2" w:rsidP="003B766D">
                              <w:pPr>
                                <w:rPr>
                                  <w:sz w:val="16"/>
                                  <w:szCs w:val="16"/>
                                </w:rPr>
                              </w:pPr>
                              <w:r w:rsidRPr="00732BF1">
                                <w:rPr>
                                  <w:sz w:val="16"/>
                                  <w:szCs w:val="16"/>
                                </w:rPr>
                                <w:t xml:space="preserve">14-15 Event </w:t>
                              </w:r>
                              <w:r>
                                <w:rPr>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CF9047D" id="Group 23" o:spid="_x0000_s1029" style="position:absolute;left:0;text-align:left;margin-left:91pt;margin-top:0;width:572.8pt;height:75.65pt;z-index:251698176" coordsize="72745,9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">
                <v:shapetype id="_x0000_t202" coordsize="21600,21600" o:spt="202" path="m,l,21600r21600,l21600,xe">
                  <v:stroke joinstyle="miter"/>
                  <v:path gradientshapeok="t" o:connecttype="rect"/>
                </v:shapetype>
                <v:shape id="Text Box 24" o:spid="_x0000_s1030" type="#_x0000_t202" style="position:absolute;left:-3197;top:3197;width:9399;height:300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H8yMUA&#10;AADbAAAADwAAAGRycy9kb3ducmV2LnhtbESPT2vCQBTE7wW/w/KE3urGUIqmriKCpD30YBT0+Jp9&#10;TVKzb0N2zZ9++q5Q6HGYmd8wq81gatFR6yrLCuazCARxbnXFhYLTcf+0AOE8ssbaMikYycFmPXlY&#10;YaJtzwfqMl+IAGGXoILS+yaR0uUlGXQz2xAH78u2Bn2QbSF1i32Am1rGUfQiDVYcFkpsaFdSfs1u&#10;RsG3cZ/LxQ/Nz9t0NPFHdmneU6vU43TYvoLwNPj/8F/7TSuIn+H+JfwA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EfzIxQAAANsAAAAPAAAAAAAAAAAAAAAAAJgCAABkcnMv&#10;ZG93bnJldi54bWxQSwUGAAAAAAQABAD1AAAAigMAAAAA&#10;" filled="f" stroked="f" strokeweight=".5pt">
                  <v:textbox>
                    <w:txbxContent>
                      <w:p w14:paraId="6FAC0CA7" w14:textId="77777777" w:rsidR="009F74C2" w:rsidRPr="00732BF1" w:rsidRDefault="009F74C2" w:rsidP="003B766D">
                        <w:pPr>
                          <w:rPr>
                            <w:sz w:val="16"/>
                            <w:szCs w:val="16"/>
                          </w:rPr>
                        </w:pPr>
                        <w:r w:rsidRPr="00732BF1">
                          <w:rPr>
                            <w:sz w:val="16"/>
                            <w:szCs w:val="16"/>
                          </w:rPr>
                          <w:t>14-15 Event 1</w:t>
                        </w:r>
                      </w:p>
                    </w:txbxContent>
                  </v:textbox>
                </v:shape>
                <v:shape id="Text Box 25" o:spid="_x0000_s1031" type="#_x0000_t202" style="position:absolute;left:12156;top:3265;width:9400;height:300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1ZU8UA&#10;AADbAAAADwAAAGRycy9kb3ducmV2LnhtbESPT2vCQBTE7wW/w/KE3urGQIumriKCpD30YBT0+Jp9&#10;TVKzb0N2zZ9++q5Q6HGYmd8wq81gatFR6yrLCuazCARxbnXFhYLTcf+0AOE8ssbaMikYycFmPXlY&#10;YaJtzwfqMl+IAGGXoILS+yaR0uUlGXQz2xAH78u2Bn2QbSF1i32Am1rGUfQiDVYcFkpsaFdSfs1u&#10;RsG3cZ/LxQ/Nz9t0NPFHdmneU6vU43TYvoLwNPj/8F/7TSuIn+H+JfwA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XVlTxQAAANsAAAAPAAAAAAAAAAAAAAAAAJgCAABkcnMv&#10;ZG93bnJldi54bWxQSwUGAAAAAAQABAD1AAAAigMAAAAA&#10;" filled="f" stroked="f" strokeweight=".5pt">
                  <v:textbox>
                    <w:txbxContent>
                      <w:p w14:paraId="43A01916" w14:textId="77777777" w:rsidR="009F74C2" w:rsidRPr="00732BF1" w:rsidRDefault="009F74C2" w:rsidP="003B766D">
                        <w:pPr>
                          <w:rPr>
                            <w:sz w:val="16"/>
                            <w:szCs w:val="16"/>
                          </w:rPr>
                        </w:pPr>
                        <w:r w:rsidRPr="00732BF1">
                          <w:rPr>
                            <w:sz w:val="16"/>
                            <w:szCs w:val="16"/>
                          </w:rPr>
                          <w:t>1</w:t>
                        </w:r>
                        <w:r>
                          <w:rPr>
                            <w:sz w:val="16"/>
                            <w:szCs w:val="16"/>
                          </w:rPr>
                          <w:t>5</w:t>
                        </w:r>
                        <w:r w:rsidRPr="00732BF1">
                          <w:rPr>
                            <w:sz w:val="16"/>
                            <w:szCs w:val="16"/>
                          </w:rPr>
                          <w:t>-1</w:t>
                        </w:r>
                        <w:r>
                          <w:rPr>
                            <w:sz w:val="16"/>
                            <w:szCs w:val="16"/>
                          </w:rPr>
                          <w:t xml:space="preserve">6 </w:t>
                        </w:r>
                        <w:r w:rsidRPr="00732BF1">
                          <w:rPr>
                            <w:sz w:val="16"/>
                            <w:szCs w:val="16"/>
                          </w:rPr>
                          <w:t xml:space="preserve">Event </w:t>
                        </w:r>
                        <w:r>
                          <w:rPr>
                            <w:sz w:val="16"/>
                            <w:szCs w:val="16"/>
                          </w:rPr>
                          <w:t>2</w:t>
                        </w:r>
                      </w:p>
                    </w:txbxContent>
                  </v:textbox>
                </v:shape>
                <v:shape id="Text Box 26" o:spid="_x0000_s1032" type="#_x0000_t202" style="position:absolute;left:15159;top:3265;width:9400;height:300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HJMUA&#10;AADbAAAADwAAAGRycy9kb3ducmV2LnhtbESPT2vCQBTE70K/w/IKvZmNOQRNXUUE0R56aBTa42v2&#10;NUnNvg3Zbf7003cLgsdhZn7DrLejaURPnastK1hEMQjiwuqaSwWX82G+BOE8ssbGMimYyMF28zBb&#10;Y6btwG/U574UAcIuQwWV920mpSsqMugi2xIH78t2Bn2QXSl1h0OAm0YmcZxKgzWHhQpb2ldUXPMf&#10;o+DbuM/V8pcW77vjZJLX/KN9OVqlnh7H3TMIT6O/h2/tk1aQpPD/JfwA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8ckxQAAANsAAAAPAAAAAAAAAAAAAAAAAJgCAABkcnMv&#10;ZG93bnJldi54bWxQSwUGAAAAAAQABAD1AAAAigMAAAAA&#10;" filled="f" stroked="f" strokeweight=".5pt">
                  <v:textbox>
                    <w:txbxContent>
                      <w:p w14:paraId="48492832" w14:textId="77777777" w:rsidR="009F74C2" w:rsidRPr="00732BF1" w:rsidRDefault="009F74C2" w:rsidP="003B766D">
                        <w:pPr>
                          <w:rPr>
                            <w:sz w:val="16"/>
                            <w:szCs w:val="16"/>
                          </w:rPr>
                        </w:pPr>
                        <w:r w:rsidRPr="00732BF1">
                          <w:rPr>
                            <w:sz w:val="16"/>
                            <w:szCs w:val="16"/>
                          </w:rPr>
                          <w:t>1</w:t>
                        </w:r>
                        <w:r>
                          <w:rPr>
                            <w:sz w:val="16"/>
                            <w:szCs w:val="16"/>
                          </w:rPr>
                          <w:t>5</w:t>
                        </w:r>
                        <w:r w:rsidRPr="00732BF1">
                          <w:rPr>
                            <w:sz w:val="16"/>
                            <w:szCs w:val="16"/>
                          </w:rPr>
                          <w:t>-1</w:t>
                        </w:r>
                        <w:r>
                          <w:rPr>
                            <w:sz w:val="16"/>
                            <w:szCs w:val="16"/>
                          </w:rPr>
                          <w:t>6</w:t>
                        </w:r>
                        <w:r w:rsidRPr="00732BF1">
                          <w:rPr>
                            <w:sz w:val="16"/>
                            <w:szCs w:val="16"/>
                          </w:rPr>
                          <w:t xml:space="preserve"> Event </w:t>
                        </w:r>
                        <w:r>
                          <w:rPr>
                            <w:sz w:val="16"/>
                            <w:szCs w:val="16"/>
                          </w:rPr>
                          <w:t>3</w:t>
                        </w:r>
                      </w:p>
                    </w:txbxContent>
                  </v:textbox>
                </v:shape>
                <v:shape id="Text Box 27" o:spid="_x0000_s1033" type="#_x0000_t202" style="position:absolute;left:21983;top:3265;width:9400;height:300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iv8UA&#10;AADbAAAADwAAAGRycy9kb3ducmV2LnhtbESPT2vCQBTE7wW/w/KE3urGHFpNXUUESXvowSjo8TX7&#10;mqRm34bsmj/99F2h0OMwM79hVpvB1KKj1lWWFcxnEQji3OqKCwWn4/5pAcJ5ZI21ZVIwkoPNevKw&#10;wkTbng/UZb4QAcIuQQWl900ipctLMuhmtiEO3pdtDfog20LqFvsAN7WMo+hZGqw4LJTY0K6k/Jrd&#10;jIJv4z6Xix+an7fpaOKP7NK8p1apx+mwfQXhafD/4b/2m1YQv8D9S/gB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2K/xQAAANsAAAAPAAAAAAAAAAAAAAAAAJgCAABkcnMv&#10;ZG93bnJldi54bWxQSwUGAAAAAAQABAD1AAAAigMAAAAA&#10;" filled="f" stroked="f" strokeweight=".5pt">
                  <v:textbox>
                    <w:txbxContent>
                      <w:p w14:paraId="142E4461" w14:textId="77777777" w:rsidR="009F74C2" w:rsidRPr="00732BF1" w:rsidRDefault="009F74C2" w:rsidP="003B766D">
                        <w:pPr>
                          <w:rPr>
                            <w:sz w:val="16"/>
                            <w:szCs w:val="16"/>
                          </w:rPr>
                        </w:pPr>
                        <w:r w:rsidRPr="00732BF1">
                          <w:rPr>
                            <w:sz w:val="16"/>
                            <w:szCs w:val="16"/>
                          </w:rPr>
                          <w:t>1</w:t>
                        </w:r>
                        <w:r>
                          <w:rPr>
                            <w:sz w:val="16"/>
                            <w:szCs w:val="16"/>
                          </w:rPr>
                          <w:t>6</w:t>
                        </w:r>
                        <w:r w:rsidRPr="00732BF1">
                          <w:rPr>
                            <w:sz w:val="16"/>
                            <w:szCs w:val="16"/>
                          </w:rPr>
                          <w:t>-1</w:t>
                        </w:r>
                        <w:r>
                          <w:rPr>
                            <w:sz w:val="16"/>
                            <w:szCs w:val="16"/>
                          </w:rPr>
                          <w:t>7</w:t>
                        </w:r>
                        <w:r w:rsidRPr="00732BF1">
                          <w:rPr>
                            <w:sz w:val="16"/>
                            <w:szCs w:val="16"/>
                          </w:rPr>
                          <w:t xml:space="preserve"> Event 1</w:t>
                        </w:r>
                      </w:p>
                    </w:txbxContent>
                  </v:textbox>
                </v:shape>
                <v:shape id="Text Box 28" o:spid="_x0000_s1034" type="#_x0000_t202" style="position:absolute;left:23825;top:3265;width:9398;height:300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z2zcEA&#10;AADbAAAADwAAAGRycy9kb3ducmV2LnhtbERPTYvCMBC9C/6HMII3Te1B3GpaRFjcPXiwK+hxbMa2&#10;2kxKk9XqrzeHhT0+3vcq600j7tS52rKC2TQCQVxYXXOp4PDzOVmAcB5ZY2OZFDzJQZYOBytMtH3w&#10;nu65L0UIYZeggsr7NpHSFRUZdFPbEgfuYjuDPsCulLrDRwg3jYyjaC4N1hwaKmxpU1Fxy3+Ngqtx&#10;54/Fi2bH9fZp4l1+ar+3VqnxqF8vQXjq/b/4z/2lFcRhbPgSfoBM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c9s3BAAAA2wAAAA8AAAAAAAAAAAAAAAAAmAIAAGRycy9kb3du&#10;cmV2LnhtbFBLBQYAAAAABAAEAPUAAACGAwAAAAA=&#10;" filled="f" stroked="f" strokeweight=".5pt">
                  <v:textbox>
                    <w:txbxContent>
                      <w:p w14:paraId="3F480271" w14:textId="77777777" w:rsidR="009F74C2" w:rsidRPr="00732BF1" w:rsidRDefault="009F74C2" w:rsidP="003B766D">
                        <w:pPr>
                          <w:rPr>
                            <w:sz w:val="16"/>
                            <w:szCs w:val="16"/>
                          </w:rPr>
                        </w:pPr>
                        <w:r w:rsidRPr="00732BF1">
                          <w:rPr>
                            <w:sz w:val="16"/>
                            <w:szCs w:val="16"/>
                          </w:rPr>
                          <w:t>1</w:t>
                        </w:r>
                        <w:r>
                          <w:rPr>
                            <w:sz w:val="16"/>
                            <w:szCs w:val="16"/>
                          </w:rPr>
                          <w:t>6</w:t>
                        </w:r>
                        <w:r w:rsidRPr="00732BF1">
                          <w:rPr>
                            <w:sz w:val="16"/>
                            <w:szCs w:val="16"/>
                          </w:rPr>
                          <w:t>-1</w:t>
                        </w:r>
                        <w:r>
                          <w:rPr>
                            <w:sz w:val="16"/>
                            <w:szCs w:val="16"/>
                          </w:rPr>
                          <w:t>7</w:t>
                        </w:r>
                        <w:r w:rsidRPr="00732BF1">
                          <w:rPr>
                            <w:sz w:val="16"/>
                            <w:szCs w:val="16"/>
                          </w:rPr>
                          <w:t xml:space="preserve"> Event </w:t>
                        </w:r>
                        <w:r>
                          <w:rPr>
                            <w:sz w:val="16"/>
                            <w:szCs w:val="16"/>
                          </w:rPr>
                          <w:t>2</w:t>
                        </w:r>
                      </w:p>
                    </w:txbxContent>
                  </v:textbox>
                </v:shape>
                <v:shape id="Text Box 30" o:spid="_x0000_s1035" type="#_x0000_t202" style="position:absolute;left:26623;top:3265;width:9400;height:300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NsFsIA&#10;AADbAAAADwAAAGRycy9kb3ducmV2LnhtbERPTWvCQBC9C/6HZQRvdROFElNXCYLYHnowCvY4zU6T&#10;aHY2ZLea9Ne7h4LHx/tebXrTiBt1rrasIJ5FIIgLq2suFZyOu5cEhPPIGhvLpGAgB5v1eLTCVNs7&#10;H+iW+1KEEHYpKqi8b1MpXVGRQTezLXHgfmxn0AfYlVJ3eA/hppHzKHqVBmsODRW2tK2ouOa/RsHF&#10;uO9l8kfxOdsPZv6Zf7Ufe6vUdNJnbyA89f4p/ne/awWLsD58CT9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82wWwgAAANsAAAAPAAAAAAAAAAAAAAAAAJgCAABkcnMvZG93&#10;bnJldi54bWxQSwUGAAAAAAQABAD1AAAAhwMAAAAA&#10;" filled="f" stroked="f" strokeweight=".5pt">
                  <v:textbox>
                    <w:txbxContent>
                      <w:p w14:paraId="35DCCBB6" w14:textId="77777777" w:rsidR="009F74C2" w:rsidRPr="00732BF1" w:rsidRDefault="009F74C2" w:rsidP="003B766D">
                        <w:pPr>
                          <w:rPr>
                            <w:sz w:val="16"/>
                            <w:szCs w:val="16"/>
                          </w:rPr>
                        </w:pPr>
                        <w:r w:rsidRPr="00732BF1">
                          <w:rPr>
                            <w:sz w:val="16"/>
                            <w:szCs w:val="16"/>
                          </w:rPr>
                          <w:t>1</w:t>
                        </w:r>
                        <w:r>
                          <w:rPr>
                            <w:sz w:val="16"/>
                            <w:szCs w:val="16"/>
                          </w:rPr>
                          <w:t>6</w:t>
                        </w:r>
                        <w:r w:rsidRPr="00732BF1">
                          <w:rPr>
                            <w:sz w:val="16"/>
                            <w:szCs w:val="16"/>
                          </w:rPr>
                          <w:t>-1</w:t>
                        </w:r>
                        <w:r>
                          <w:rPr>
                            <w:sz w:val="16"/>
                            <w:szCs w:val="16"/>
                          </w:rPr>
                          <w:t>7</w:t>
                        </w:r>
                        <w:r w:rsidRPr="00732BF1">
                          <w:rPr>
                            <w:sz w:val="16"/>
                            <w:szCs w:val="16"/>
                          </w:rPr>
                          <w:t xml:space="preserve"> Event </w:t>
                        </w:r>
                        <w:r>
                          <w:rPr>
                            <w:sz w:val="16"/>
                            <w:szCs w:val="16"/>
                          </w:rPr>
                          <w:t>3</w:t>
                        </w:r>
                      </w:p>
                    </w:txbxContent>
                  </v:textbox>
                </v:shape>
                <v:shape id="Text Box 31" o:spid="_x0000_s1036" type="#_x0000_t202" style="position:absolute;left:34539;top:3197;width:9399;height:300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JjcUA&#10;AADbAAAADwAAAGRycy9kb3ducmV2LnhtbESPQWvCQBSE7wX/w/KE3ppNLBRNs4oIYnvowSjo8TX7&#10;mqRm34bsapL++q5Q6HGYmW+YbDWYRtyoc7VlBUkUgyAurK65VHA8bJ/mIJxH1thYJgUjOVgtJw8Z&#10;ptr2vKdb7ksRIOxSVFB536ZSuqIigy6yLXHwvmxn0AfZlVJ32Ae4aeQsjl+kwZrDQoUtbSoqLvnV&#10;KPg27nMx/6HktN6NZvaRn9v3nVXqcTqsX0F4Gvx/+K/9phU8J3D/En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v8mNxQAAANsAAAAPAAAAAAAAAAAAAAAAAJgCAABkcnMv&#10;ZG93bnJldi54bWxQSwUGAAAAAAQABAD1AAAAigMAAAAA&#10;" filled="f" stroked="f" strokeweight=".5pt">
                  <v:textbox>
                    <w:txbxContent>
                      <w:p w14:paraId="2C5488CD" w14:textId="77777777" w:rsidR="009F74C2" w:rsidRPr="00732BF1" w:rsidRDefault="009F74C2" w:rsidP="003B766D">
                        <w:pPr>
                          <w:rPr>
                            <w:sz w:val="16"/>
                            <w:szCs w:val="16"/>
                          </w:rPr>
                        </w:pPr>
                        <w:r w:rsidRPr="00732BF1">
                          <w:rPr>
                            <w:sz w:val="16"/>
                            <w:szCs w:val="16"/>
                          </w:rPr>
                          <w:t>1</w:t>
                        </w:r>
                        <w:r>
                          <w:rPr>
                            <w:sz w:val="16"/>
                            <w:szCs w:val="16"/>
                          </w:rPr>
                          <w:t>6</w:t>
                        </w:r>
                        <w:r w:rsidRPr="00732BF1">
                          <w:rPr>
                            <w:sz w:val="16"/>
                            <w:szCs w:val="16"/>
                          </w:rPr>
                          <w:t>-1</w:t>
                        </w:r>
                        <w:r>
                          <w:rPr>
                            <w:sz w:val="16"/>
                            <w:szCs w:val="16"/>
                          </w:rPr>
                          <w:t>7</w:t>
                        </w:r>
                        <w:r w:rsidRPr="00732BF1">
                          <w:rPr>
                            <w:sz w:val="16"/>
                            <w:szCs w:val="16"/>
                          </w:rPr>
                          <w:t xml:space="preserve"> Event </w:t>
                        </w:r>
                        <w:r>
                          <w:rPr>
                            <w:sz w:val="16"/>
                            <w:szCs w:val="16"/>
                          </w:rPr>
                          <w:t>4</w:t>
                        </w:r>
                      </w:p>
                    </w:txbxContent>
                  </v:textbox>
                </v:shape>
                <v:shape id="Text Box 227" o:spid="_x0000_s1037" type="#_x0000_t202" style="position:absolute;left:42523;top:3401;width:9400;height:300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8xxsQA&#10;AADcAAAADwAAAGRycy9kb3ducmV2LnhtbESPQYvCMBSE7wv+h/CEva2pPaxajSKCuHvwYBX0+Gye&#10;bbV5KU3U6q83wsIeh5n5hpnMWlOJGzWutKyg34tAEGdWl5wr2G2XX0MQziNrrCyTggc5mE07HxNM&#10;tL3zhm6pz0WAsEtQQeF9nUjpsoIMup6tiYN3so1BH2STS93gPcBNJeMo+pYGSw4LBda0KCi7pFej&#10;4GzccTR8Un8/Xz1MvE4P9e/KKvXZbedjEJ5a/x/+a/9oBXE8gPeZcAT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PMcbEAAAA3AAAAA8AAAAAAAAAAAAAAAAAmAIAAGRycy9k&#10;b3ducmV2LnhtbFBLBQYAAAAABAAEAPUAAACJAwAAAAA=&#10;" filled="f" stroked="f" strokeweight=".5pt">
                  <v:textbox>
                    <w:txbxContent>
                      <w:p w14:paraId="1E93B56E" w14:textId="77777777" w:rsidR="009F74C2" w:rsidRPr="00732BF1" w:rsidRDefault="009F74C2" w:rsidP="003B766D">
                        <w:pPr>
                          <w:rPr>
                            <w:sz w:val="16"/>
                            <w:szCs w:val="16"/>
                          </w:rPr>
                        </w:pPr>
                        <w:r w:rsidRPr="00732BF1">
                          <w:rPr>
                            <w:sz w:val="16"/>
                            <w:szCs w:val="16"/>
                          </w:rPr>
                          <w:t>1</w:t>
                        </w:r>
                        <w:r>
                          <w:rPr>
                            <w:sz w:val="16"/>
                            <w:szCs w:val="16"/>
                          </w:rPr>
                          <w:t>7</w:t>
                        </w:r>
                        <w:r w:rsidRPr="00732BF1">
                          <w:rPr>
                            <w:sz w:val="16"/>
                            <w:szCs w:val="16"/>
                          </w:rPr>
                          <w:t>-1</w:t>
                        </w:r>
                        <w:r>
                          <w:rPr>
                            <w:sz w:val="16"/>
                            <w:szCs w:val="16"/>
                          </w:rPr>
                          <w:t>8</w:t>
                        </w:r>
                        <w:r w:rsidRPr="00732BF1">
                          <w:rPr>
                            <w:sz w:val="16"/>
                            <w:szCs w:val="16"/>
                          </w:rPr>
                          <w:t xml:space="preserve"> Event 1</w:t>
                        </w:r>
                      </w:p>
                    </w:txbxContent>
                  </v:textbox>
                </v:shape>
                <v:shape id="Text Box 228" o:spid="_x0000_s1038" type="#_x0000_t202" style="position:absolute;left:48800;top:3401;width:9400;height:300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CltMIA&#10;AADcAAAADwAAAGRycy9kb3ducmV2LnhtbERPPW/CMBDdK/U/WFepW+OQoYIQgxASAoYODUjteMRH&#10;EojPUWxI0l9fD0iMT+87Ww6mEXfqXG1ZwSSKQRAXVtdcKjgeNh9TEM4ja2wsk4KRHCwXry8Zptr2&#10;/E333JcihLBLUUHlfZtK6YqKDLrItsSBO9vOoA+wK6XusA/hppFJHH9KgzWHhgpbWldUXPObUXAx&#10;7jSb/tHkZ7UdTfKV/7b7rVXq/W1YzUF4GvxT/HDvtIIkCWvDmXA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0KW0wgAAANwAAAAPAAAAAAAAAAAAAAAAAJgCAABkcnMvZG93&#10;bnJldi54bWxQSwUGAAAAAAQABAD1AAAAhwMAAAAA&#10;" filled="f" stroked="f" strokeweight=".5pt">
                  <v:textbox>
                    <w:txbxContent>
                      <w:p w14:paraId="644E7EB8" w14:textId="77777777" w:rsidR="009F74C2" w:rsidRPr="00732BF1" w:rsidRDefault="009F74C2" w:rsidP="003B766D">
                        <w:pPr>
                          <w:rPr>
                            <w:sz w:val="16"/>
                            <w:szCs w:val="16"/>
                          </w:rPr>
                        </w:pPr>
                        <w:r w:rsidRPr="00732BF1">
                          <w:rPr>
                            <w:sz w:val="16"/>
                            <w:szCs w:val="16"/>
                          </w:rPr>
                          <w:t>1</w:t>
                        </w:r>
                        <w:r>
                          <w:rPr>
                            <w:sz w:val="16"/>
                            <w:szCs w:val="16"/>
                          </w:rPr>
                          <w:t>7</w:t>
                        </w:r>
                        <w:r w:rsidRPr="00732BF1">
                          <w:rPr>
                            <w:sz w:val="16"/>
                            <w:szCs w:val="16"/>
                          </w:rPr>
                          <w:t>-1</w:t>
                        </w:r>
                        <w:r>
                          <w:rPr>
                            <w:sz w:val="16"/>
                            <w:szCs w:val="16"/>
                          </w:rPr>
                          <w:t>8</w:t>
                        </w:r>
                        <w:r w:rsidRPr="00732BF1">
                          <w:rPr>
                            <w:sz w:val="16"/>
                            <w:szCs w:val="16"/>
                          </w:rPr>
                          <w:t xml:space="preserve"> Event </w:t>
                        </w:r>
                        <w:r>
                          <w:rPr>
                            <w:sz w:val="16"/>
                            <w:szCs w:val="16"/>
                          </w:rPr>
                          <w:t>2</w:t>
                        </w:r>
                      </w:p>
                    </w:txbxContent>
                  </v:textbox>
                </v:shape>
                <v:shape id="Text Box 229" o:spid="_x0000_s1039" type="#_x0000_t202" style="position:absolute;left:51189;top:3197;width:9399;height:300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wAL8QA&#10;AADcAAAADwAAAGRycy9kb3ducmV2LnhtbESPQYvCMBSE74L/ITzB25rag2g1igiL68HDdgU9Pptn&#10;W21eShO1+us3guBxmJlvmNmiNZW4UeNKywqGgwgEcWZ1ybmC3d/31xiE88gaK8uk4EEOFvNuZ4aJ&#10;tnf+pVvqcxEg7BJUUHhfJ1K6rCCDbmBr4uCdbGPQB9nkUjd4D3BTyTiKRtJgyWGhwJpWBWWX9GoU&#10;nI07TsZPGu6X64eJt+mh3qytUv1eu5yC8NT6T/jd/tEK4ngCrzPh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AC/EAAAA3AAAAA8AAAAAAAAAAAAAAAAAmAIAAGRycy9k&#10;b3ducmV2LnhtbFBLBQYAAAAABAAEAPUAAACJAwAAAAA=&#10;" filled="f" stroked="f" strokeweight=".5pt">
                  <v:textbox>
                    <w:txbxContent>
                      <w:p w14:paraId="315CA00A" w14:textId="77777777" w:rsidR="009F74C2" w:rsidRPr="00732BF1" w:rsidRDefault="009F74C2" w:rsidP="003B766D">
                        <w:pPr>
                          <w:rPr>
                            <w:sz w:val="16"/>
                            <w:szCs w:val="16"/>
                          </w:rPr>
                        </w:pPr>
                        <w:r w:rsidRPr="00732BF1">
                          <w:rPr>
                            <w:sz w:val="16"/>
                            <w:szCs w:val="16"/>
                          </w:rPr>
                          <w:t>1</w:t>
                        </w:r>
                        <w:r>
                          <w:rPr>
                            <w:sz w:val="16"/>
                            <w:szCs w:val="16"/>
                          </w:rPr>
                          <w:t>7</w:t>
                        </w:r>
                        <w:r w:rsidRPr="00732BF1">
                          <w:rPr>
                            <w:sz w:val="16"/>
                            <w:szCs w:val="16"/>
                          </w:rPr>
                          <w:t>-1</w:t>
                        </w:r>
                        <w:r>
                          <w:rPr>
                            <w:sz w:val="16"/>
                            <w:szCs w:val="16"/>
                          </w:rPr>
                          <w:t xml:space="preserve">8 </w:t>
                        </w:r>
                        <w:r w:rsidRPr="00732BF1">
                          <w:rPr>
                            <w:sz w:val="16"/>
                            <w:szCs w:val="16"/>
                          </w:rPr>
                          <w:t xml:space="preserve">Event </w:t>
                        </w:r>
                        <w:r>
                          <w:rPr>
                            <w:sz w:val="16"/>
                            <w:szCs w:val="16"/>
                          </w:rPr>
                          <w:t>3</w:t>
                        </w:r>
                      </w:p>
                    </w:txbxContent>
                  </v:textbox>
                </v:shape>
                <v:shape id="Text Box 231" o:spid="_x0000_s1040" type="#_x0000_t202" style="position:absolute;left:66543;top:3197;width:9399;height:300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Oa9MYA&#10;AADcAAAADwAAAGRycy9kb3ducmV2LnhtbESPQWvCQBSE74X+h+UVejObRCg2uoZQKNpDD8aCHp/Z&#10;ZxKbfRuyW4399V1B6HGYmW+YRT6aTpxpcK1lBUkUgyCurG65VvC1fZ/MQDiPrLGzTAqu5CBfPj4s&#10;MNP2whs6l74WAcIuQwWN930mpasaMugi2xMH72gHgz7IoZZ6wEuAm06mcfwiDbYcFhrs6a2h6rv8&#10;MQpOxh1eZ7+U7IrV1aSf5b7/WFmlnp/GYg7C0+j/w/f2WitIpwnczo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Oa9MYAAADcAAAADwAAAAAAAAAAAAAAAACYAgAAZHJz&#10;L2Rvd25yZXYueG1sUEsFBgAAAAAEAAQA9QAAAIsDAAAAAA==&#10;" filled="f" stroked="f" strokeweight=".5pt">
                  <v:textbox>
                    <w:txbxContent>
                      <w:p w14:paraId="10C75246" w14:textId="77777777" w:rsidR="009F74C2" w:rsidRPr="00732BF1" w:rsidRDefault="009F74C2" w:rsidP="003B766D">
                        <w:pPr>
                          <w:rPr>
                            <w:sz w:val="16"/>
                            <w:szCs w:val="16"/>
                          </w:rPr>
                        </w:pPr>
                        <w:r w:rsidRPr="00732BF1">
                          <w:rPr>
                            <w:sz w:val="16"/>
                            <w:szCs w:val="16"/>
                          </w:rPr>
                          <w:t>1</w:t>
                        </w:r>
                        <w:r>
                          <w:rPr>
                            <w:sz w:val="16"/>
                            <w:szCs w:val="16"/>
                          </w:rPr>
                          <w:t>8</w:t>
                        </w:r>
                        <w:r w:rsidRPr="00732BF1">
                          <w:rPr>
                            <w:sz w:val="16"/>
                            <w:szCs w:val="16"/>
                          </w:rPr>
                          <w:t>-1</w:t>
                        </w:r>
                        <w:r>
                          <w:rPr>
                            <w:sz w:val="16"/>
                            <w:szCs w:val="16"/>
                          </w:rPr>
                          <w:t>9</w:t>
                        </w:r>
                        <w:r w:rsidRPr="00732BF1">
                          <w:rPr>
                            <w:sz w:val="16"/>
                            <w:szCs w:val="16"/>
                          </w:rPr>
                          <w:t xml:space="preserve"> Event 1</w:t>
                        </w:r>
                      </w:p>
                    </w:txbxContent>
                  </v:textbox>
                </v:shape>
                <v:shape id="Text Box 233" o:spid="_x0000_s1041" type="#_x0000_t202" style="position:absolute;left:8881;top:3470;width:9398;height:262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2hGMYA&#10;AADcAAAADwAAAGRycy9kb3ducmV2LnhtbESPQWvCQBSE7wX/w/IEb83GCCWmWUUEsR56MC3Y42v2&#10;NYlm34bsVpP++q5Q6HGYmW+YfD2YVlypd41lBfMoBkFcWt1wpeD9bfeYgnAeWWNrmRSM5GC9mjzk&#10;mGl74yNdC1+JAGGXoYLa+y6T0pU1GXSR7YiD92V7gz7IvpK6x1uAm1YmcfwkDTYcFmrsaFtTeSm+&#10;jYKzcZ/L9Ifmp81+NMlr8dEd9lap2XTYPIPwNPj/8F/7RStIFgu4nw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2hGMYAAADcAAAADwAAAAAAAAAAAAAAAACYAgAAZHJz&#10;L2Rvd25yZXYueG1sUEsFBgAAAAAEAAQA9QAAAIsDAAAAAA==&#10;" filled="f" stroked="f" strokeweight=".5pt">
                  <v:textbox>
                    <w:txbxContent>
                      <w:p w14:paraId="691841AC" w14:textId="77777777" w:rsidR="009F74C2" w:rsidRPr="00732BF1" w:rsidRDefault="009F74C2" w:rsidP="003B766D">
                        <w:pPr>
                          <w:rPr>
                            <w:sz w:val="16"/>
                            <w:szCs w:val="16"/>
                          </w:rPr>
                        </w:pPr>
                        <w:r w:rsidRPr="00732BF1">
                          <w:rPr>
                            <w:sz w:val="16"/>
                            <w:szCs w:val="16"/>
                          </w:rPr>
                          <w:t>1</w:t>
                        </w:r>
                        <w:r>
                          <w:rPr>
                            <w:sz w:val="16"/>
                            <w:szCs w:val="16"/>
                          </w:rPr>
                          <w:t>5</w:t>
                        </w:r>
                        <w:r w:rsidRPr="00732BF1">
                          <w:rPr>
                            <w:sz w:val="16"/>
                            <w:szCs w:val="16"/>
                          </w:rPr>
                          <w:t>-1</w:t>
                        </w:r>
                        <w:r>
                          <w:rPr>
                            <w:sz w:val="16"/>
                            <w:szCs w:val="16"/>
                          </w:rPr>
                          <w:t>6</w:t>
                        </w:r>
                        <w:r w:rsidRPr="00732BF1">
                          <w:rPr>
                            <w:sz w:val="16"/>
                            <w:szCs w:val="16"/>
                          </w:rPr>
                          <w:t xml:space="preserve"> Event 1</w:t>
                        </w:r>
                      </w:p>
                    </w:txbxContent>
                  </v:textbox>
                </v:shape>
                <v:shape id="Text Box 235" o:spid="_x0000_s1042" type="#_x0000_t202" style="position:absolute;left:3899;top:3265;width:9400;height:300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ic98YA&#10;AADcAAAADwAAAGRycy9kb3ducmV2LnhtbESPQWvCQBSE7wX/w/KE3pqNKYqmrhIKJfXQg2lBj8/s&#10;axLNvg3Zrcb+elco9DjMzDfMcj2YVpypd41lBZMoBkFcWt1wpeDr8+1pDsJ5ZI2tZVJwJQfr1ehh&#10;iam2F97SufCVCBB2KSqove9SKV1Zk0EX2Y44eN+2N+iD7Cupe7wEuGllEsczabDhsFBjR681lafi&#10;xyg4GndYzH9pssvyq0k+in23ya1Sj+MhewHhafD/4b/2u1aQPE/hfiYc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ic98YAAADcAAAADwAAAAAAAAAAAAAAAACYAgAAZHJz&#10;L2Rvd25yZXYueG1sUEsFBgAAAAAEAAQA9QAAAIsDAAAAAA==&#10;" filled="f" stroked="f" strokeweight=".5pt">
                  <v:textbox>
                    <w:txbxContent>
                      <w:p w14:paraId="20031E27" w14:textId="77777777" w:rsidR="009F74C2" w:rsidRPr="00732BF1" w:rsidRDefault="009F74C2" w:rsidP="003B766D">
                        <w:pPr>
                          <w:rPr>
                            <w:sz w:val="16"/>
                            <w:szCs w:val="16"/>
                          </w:rPr>
                        </w:pPr>
                        <w:r w:rsidRPr="00732BF1">
                          <w:rPr>
                            <w:sz w:val="16"/>
                            <w:szCs w:val="16"/>
                          </w:rPr>
                          <w:t xml:space="preserve">14-15 Event </w:t>
                        </w:r>
                        <w:r>
                          <w:rPr>
                            <w:sz w:val="16"/>
                            <w:szCs w:val="16"/>
                          </w:rPr>
                          <w:t>3</w:t>
                        </w:r>
                      </w:p>
                    </w:txbxContent>
                  </v:textbox>
                </v:shape>
                <v:shape id="Text Box 239" o:spid="_x0000_s1043" type="#_x0000_t202" style="position:absolute;left:78;top:3197;width:9399;height:300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W8sQA&#10;AADcAAAADwAAAGRycy9kb3ducmV2LnhtbESPQYvCMBSE7wv+h/CEva2pFRatRhFBdA97sAp6fDbP&#10;ttq8lCZq9dcbYWGPw8x8w0xmranEjRpXWlbQ70UgiDOrS84V7LbLryEI55E1VpZJwYMczKadjwkm&#10;2t55Q7fU5yJA2CWooPC+TqR0WUEGXc/WxME72cagD7LJpW7wHuCmknEUfUuDJYeFAmtaFJRd0qtR&#10;cDbuOBo+qb+frx4m/k0P9c/KKvXZbedjEJ5a/x/+a6+1gngwgveZcAT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FlvLEAAAA3AAAAA8AAAAAAAAAAAAAAAAAmAIAAGRycy9k&#10;b3ducmV2LnhtbFBLBQYAAAAABAAEAPUAAACJAwAAAAA=&#10;" filled="f" stroked="f" strokeweight=".5pt">
                  <v:textbox>
                    <w:txbxContent>
                      <w:p w14:paraId="05C2FA19" w14:textId="77777777" w:rsidR="009F74C2" w:rsidRPr="00732BF1" w:rsidRDefault="009F74C2" w:rsidP="003B766D">
                        <w:pPr>
                          <w:rPr>
                            <w:sz w:val="16"/>
                            <w:szCs w:val="16"/>
                          </w:rPr>
                        </w:pPr>
                        <w:r w:rsidRPr="00732BF1">
                          <w:rPr>
                            <w:sz w:val="16"/>
                            <w:szCs w:val="16"/>
                          </w:rPr>
                          <w:t xml:space="preserve">14-15 Event </w:t>
                        </w:r>
                        <w:r>
                          <w:rPr>
                            <w:sz w:val="16"/>
                            <w:szCs w:val="16"/>
                          </w:rPr>
                          <w:t>2</w:t>
                        </w:r>
                      </w:p>
                    </w:txbxContent>
                  </v:textbox>
                </v:shape>
              </v:group>
            </w:pict>
          </mc:Fallback>
        </mc:AlternateContent>
      </w:r>
      <w:r>
        <w:rPr>
          <w:noProof/>
          <w:lang w:eastAsia="en-AU"/>
        </w:rPr>
        <w:drawing>
          <wp:inline distT="0" distB="0" distL="0" distR="0" wp14:anchorId="3673386A" wp14:editId="64DD62D5">
            <wp:extent cx="8733155" cy="5300962"/>
            <wp:effectExtent l="0" t="0" r="0" b="0"/>
            <wp:docPr id="20" name="Chart 20">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91CECB59-E56E-4DFE-B60E-6B705F52FD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05F1033" w14:textId="6ACE8F47" w:rsidR="003B766D" w:rsidRPr="00E271C9" w:rsidRDefault="00E271C9" w:rsidP="00E271C9">
      <w:pPr>
        <w:pStyle w:val="Caption"/>
      </w:pPr>
      <w:bookmarkStart w:id="53" w:name="_Ref16370799"/>
      <w:bookmarkStart w:id="54" w:name="_Toc17290313"/>
      <w:r w:rsidRPr="00E271C9">
        <w:t xml:space="preserve">Figure </w:t>
      </w:r>
      <w:r w:rsidR="005C6CCE">
        <w:rPr>
          <w:noProof/>
        </w:rPr>
        <w:fldChar w:fldCharType="begin"/>
      </w:r>
      <w:r w:rsidR="005C6CCE">
        <w:rPr>
          <w:noProof/>
        </w:rPr>
        <w:instrText xml:space="preserve"> STYLEREF 1 \s </w:instrText>
      </w:r>
      <w:r w:rsidR="005C6CCE">
        <w:rPr>
          <w:noProof/>
        </w:rPr>
        <w:fldChar w:fldCharType="separate"/>
      </w:r>
      <w:r w:rsidR="00876902">
        <w:rPr>
          <w:noProof/>
        </w:rPr>
        <w:t>3</w:t>
      </w:r>
      <w:r w:rsidR="005C6CCE">
        <w:rPr>
          <w:noProof/>
        </w:rPr>
        <w:fldChar w:fldCharType="end"/>
      </w:r>
      <w:r w:rsidR="008B2CB7">
        <w:noBreakHyphen/>
      </w:r>
      <w:r w:rsidR="005C6CCE">
        <w:rPr>
          <w:noProof/>
        </w:rPr>
        <w:fldChar w:fldCharType="begin"/>
      </w:r>
      <w:r w:rsidR="005C6CCE">
        <w:rPr>
          <w:noProof/>
        </w:rPr>
        <w:instrText xml:space="preserve"> SEQ Figure \* ARABIC \s 1 </w:instrText>
      </w:r>
      <w:r w:rsidR="005C6CCE">
        <w:rPr>
          <w:noProof/>
        </w:rPr>
        <w:fldChar w:fldCharType="separate"/>
      </w:r>
      <w:r w:rsidR="00876902">
        <w:rPr>
          <w:noProof/>
        </w:rPr>
        <w:t>2</w:t>
      </w:r>
      <w:r w:rsidR="005C6CCE">
        <w:rPr>
          <w:noProof/>
        </w:rPr>
        <w:fldChar w:fldCharType="end"/>
      </w:r>
      <w:bookmarkEnd w:id="53"/>
      <w:r w:rsidRPr="00E271C9">
        <w:t xml:space="preserve">: Mean daily flow at gauging stations </w:t>
      </w:r>
      <w:r w:rsidR="0097633E">
        <w:t>in the</w:t>
      </w:r>
      <w:r w:rsidRPr="00E271C9">
        <w:t xml:space="preserve"> Barwon-Darling River system over the </w:t>
      </w:r>
      <w:r w:rsidR="00B148EF">
        <w:t>LTIM Project</w:t>
      </w:r>
      <w:r w:rsidRPr="00E271C9">
        <w:t>. Events used in the analysis of northern tributary contributions are outlined by the brown arrows.</w:t>
      </w:r>
      <w:bookmarkEnd w:id="54"/>
    </w:p>
    <w:p w14:paraId="0146E743" w14:textId="64F75AB0" w:rsidR="003B766D" w:rsidRDefault="003B766D" w:rsidP="006D293C">
      <w:pPr>
        <w:rPr>
          <w:highlight w:val="yellow"/>
        </w:rPr>
        <w:sectPr w:rsidR="003B766D" w:rsidSect="003B766D">
          <w:headerReference w:type="default" r:id="rId45"/>
          <w:footerReference w:type="default" r:id="rId46"/>
          <w:pgSz w:w="16839" w:h="11907" w:orient="landscape" w:code="9"/>
          <w:pgMar w:top="1440" w:right="1452" w:bottom="1440" w:left="1440" w:header="845" w:footer="170" w:gutter="0"/>
          <w:cols w:space="708"/>
          <w:docGrid w:linePitch="360"/>
        </w:sectPr>
      </w:pPr>
    </w:p>
    <w:p w14:paraId="2B34E2C7" w14:textId="6340E98F" w:rsidR="00261BA8" w:rsidRPr="00ED3F2A" w:rsidRDefault="00E271C9" w:rsidP="00261BA8">
      <w:pPr>
        <w:keepNext/>
        <w:spacing w:line="240" w:lineRule="auto"/>
        <w:rPr>
          <w:highlight w:val="yellow"/>
        </w:rPr>
      </w:pPr>
      <w:r>
        <w:rPr>
          <w:noProof/>
          <w:lang w:eastAsia="en-AU"/>
        </w:rPr>
        <mc:AlternateContent>
          <mc:Choice Requires="wpg">
            <w:drawing>
              <wp:anchor distT="0" distB="0" distL="114300" distR="114300" simplePos="0" relativeHeight="251700224" behindDoc="0" locked="0" layoutInCell="1" allowOverlap="1" wp14:anchorId="4C83F4BA" wp14:editId="758F4DEA">
                <wp:simplePos x="0" y="0"/>
                <wp:positionH relativeFrom="column">
                  <wp:posOffset>923925</wp:posOffset>
                </wp:positionH>
                <wp:positionV relativeFrom="paragraph">
                  <wp:posOffset>40005</wp:posOffset>
                </wp:positionV>
                <wp:extent cx="4713636" cy="3001710"/>
                <wp:effectExtent l="0" t="0" r="0" b="0"/>
                <wp:wrapNone/>
                <wp:docPr id="245" name="Group 245"/>
                <wp:cNvGraphicFramePr/>
                <a:graphic xmlns:a="http://schemas.openxmlformats.org/drawingml/2006/main">
                  <a:graphicData uri="http://schemas.microsoft.com/office/word/2010/wordprocessingGroup">
                    <wpg:wgp>
                      <wpg:cNvGrpSpPr/>
                      <wpg:grpSpPr>
                        <a:xfrm>
                          <a:off x="0" y="0"/>
                          <a:ext cx="4713636" cy="3001710"/>
                          <a:chOff x="-47625" y="-152400"/>
                          <a:chExt cx="4713636" cy="3001710"/>
                        </a:xfrm>
                      </wpg:grpSpPr>
                      <wps:wsp>
                        <wps:cNvPr id="247" name="TextBox 5"/>
                        <wps:cNvSpPr txBox="1"/>
                        <wps:spPr>
                          <a:xfrm>
                            <a:off x="1389327" y="2602930"/>
                            <a:ext cx="402590" cy="246380"/>
                          </a:xfrm>
                          <a:prstGeom prst="rect">
                            <a:avLst/>
                          </a:prstGeom>
                          <a:noFill/>
                        </wps:spPr>
                        <wps:txbx>
                          <w:txbxContent>
                            <w:p w14:paraId="52C25EC3" w14:textId="77777777" w:rsidR="009F74C2" w:rsidRPr="00817D58" w:rsidRDefault="009F74C2" w:rsidP="00E271C9">
                              <w:pPr>
                                <w:pStyle w:val="NormalWeb"/>
                                <w:spacing w:before="0" w:beforeAutospacing="0" w:after="0" w:afterAutospacing="0"/>
                                <w:rPr>
                                  <w:sz w:val="20"/>
                                  <w:szCs w:val="20"/>
                                </w:rPr>
                              </w:pPr>
                              <w:r w:rsidRPr="00817D58">
                                <w:rPr>
                                  <w:rFonts w:asciiTheme="minorHAnsi" w:hAnsi="Calibri" w:cstheme="minorBidi"/>
                                  <w:color w:val="000000" w:themeColor="text1"/>
                                  <w:kern w:val="24"/>
                                  <w:sz w:val="20"/>
                                  <w:szCs w:val="20"/>
                                </w:rPr>
                                <w:t>30%</w:t>
                              </w:r>
                            </w:p>
                          </w:txbxContent>
                        </wps:txbx>
                        <wps:bodyPr wrap="none" rtlCol="0">
                          <a:spAutoFit/>
                        </wps:bodyPr>
                      </wps:wsp>
                      <wps:wsp>
                        <wps:cNvPr id="248" name="TextBox 7"/>
                        <wps:cNvSpPr txBox="1"/>
                        <wps:spPr>
                          <a:xfrm>
                            <a:off x="2481061" y="-152400"/>
                            <a:ext cx="338455" cy="246380"/>
                          </a:xfrm>
                          <a:prstGeom prst="rect">
                            <a:avLst/>
                          </a:prstGeom>
                          <a:noFill/>
                        </wps:spPr>
                        <wps:txbx>
                          <w:txbxContent>
                            <w:p w14:paraId="5484B83A" w14:textId="77777777" w:rsidR="009F74C2" w:rsidRPr="00817D58" w:rsidRDefault="009F74C2" w:rsidP="00E271C9">
                              <w:pPr>
                                <w:pStyle w:val="NormalWeb"/>
                                <w:spacing w:before="0" w:beforeAutospacing="0" w:after="0" w:afterAutospacing="0"/>
                                <w:rPr>
                                  <w:sz w:val="20"/>
                                  <w:szCs w:val="20"/>
                                </w:rPr>
                              </w:pPr>
                              <w:r w:rsidRPr="00817D58">
                                <w:rPr>
                                  <w:rFonts w:asciiTheme="minorHAnsi" w:hAnsi="Calibri" w:cstheme="minorBidi"/>
                                  <w:color w:val="000000" w:themeColor="text1"/>
                                  <w:kern w:val="24"/>
                                  <w:sz w:val="20"/>
                                  <w:szCs w:val="20"/>
                                </w:rPr>
                                <w:t>2%</w:t>
                              </w:r>
                            </w:p>
                          </w:txbxContent>
                        </wps:txbx>
                        <wps:bodyPr wrap="none" rtlCol="0">
                          <a:spAutoFit/>
                        </wps:bodyPr>
                      </wps:wsp>
                      <wps:wsp>
                        <wps:cNvPr id="249" name="TextBox 8"/>
                        <wps:cNvSpPr txBox="1"/>
                        <wps:spPr>
                          <a:xfrm>
                            <a:off x="1752364" y="2437747"/>
                            <a:ext cx="338455" cy="252730"/>
                          </a:xfrm>
                          <a:prstGeom prst="rect">
                            <a:avLst/>
                          </a:prstGeom>
                          <a:noFill/>
                        </wps:spPr>
                        <wps:txbx>
                          <w:txbxContent>
                            <w:p w14:paraId="453D8E4C" w14:textId="77777777" w:rsidR="009F74C2" w:rsidRPr="00817D58" w:rsidRDefault="009F74C2" w:rsidP="00E271C9">
                              <w:pPr>
                                <w:pStyle w:val="NormalWeb"/>
                                <w:spacing w:before="0" w:beforeAutospacing="0" w:after="0" w:afterAutospacing="0"/>
                                <w:rPr>
                                  <w:sz w:val="20"/>
                                  <w:szCs w:val="20"/>
                                </w:rPr>
                              </w:pPr>
                              <w:r w:rsidRPr="00817D58">
                                <w:rPr>
                                  <w:rFonts w:asciiTheme="minorHAnsi" w:hAnsi="Calibri" w:cstheme="minorBidi"/>
                                  <w:color w:val="000000" w:themeColor="text1"/>
                                  <w:kern w:val="24"/>
                                  <w:sz w:val="20"/>
                                  <w:szCs w:val="20"/>
                                </w:rPr>
                                <w:t>6%</w:t>
                              </w:r>
                            </w:p>
                          </w:txbxContent>
                        </wps:txbx>
                        <wps:bodyPr wrap="none" rtlCol="0">
                          <a:noAutofit/>
                        </wps:bodyPr>
                      </wps:wsp>
                      <wps:wsp>
                        <wps:cNvPr id="250" name="TextBox 10"/>
                        <wps:cNvSpPr txBox="1"/>
                        <wps:spPr>
                          <a:xfrm>
                            <a:off x="2799205" y="2568801"/>
                            <a:ext cx="402590" cy="246380"/>
                          </a:xfrm>
                          <a:prstGeom prst="rect">
                            <a:avLst/>
                          </a:prstGeom>
                          <a:noFill/>
                        </wps:spPr>
                        <wps:txbx>
                          <w:txbxContent>
                            <w:p w14:paraId="4F07B5BA" w14:textId="77777777" w:rsidR="009F74C2" w:rsidRPr="00817D58" w:rsidRDefault="009F74C2" w:rsidP="00E271C9">
                              <w:pPr>
                                <w:pStyle w:val="NormalWeb"/>
                                <w:spacing w:before="0" w:beforeAutospacing="0" w:after="0" w:afterAutospacing="0"/>
                                <w:rPr>
                                  <w:sz w:val="20"/>
                                  <w:szCs w:val="20"/>
                                </w:rPr>
                              </w:pPr>
                              <w:r w:rsidRPr="00817D58">
                                <w:rPr>
                                  <w:rFonts w:asciiTheme="minorHAnsi" w:hAnsi="Calibri" w:cstheme="minorBidi"/>
                                  <w:color w:val="000000" w:themeColor="text1"/>
                                  <w:kern w:val="24"/>
                                  <w:sz w:val="20"/>
                                  <w:szCs w:val="20"/>
                                </w:rPr>
                                <w:t>36%</w:t>
                              </w:r>
                            </w:p>
                          </w:txbxContent>
                        </wps:txbx>
                        <wps:bodyPr wrap="none" rtlCol="0">
                          <a:spAutoFit/>
                        </wps:bodyPr>
                      </wps:wsp>
                      <wps:wsp>
                        <wps:cNvPr id="251" name="TextBox 11"/>
                        <wps:cNvSpPr txBox="1"/>
                        <wps:spPr>
                          <a:xfrm>
                            <a:off x="698841" y="2530557"/>
                            <a:ext cx="338455" cy="246380"/>
                          </a:xfrm>
                          <a:prstGeom prst="rect">
                            <a:avLst/>
                          </a:prstGeom>
                          <a:noFill/>
                        </wps:spPr>
                        <wps:txbx>
                          <w:txbxContent>
                            <w:p w14:paraId="4B59D358" w14:textId="77777777" w:rsidR="009F74C2" w:rsidRPr="00817D58" w:rsidRDefault="009F74C2" w:rsidP="00E271C9">
                              <w:pPr>
                                <w:pStyle w:val="NormalWeb"/>
                                <w:spacing w:before="0" w:beforeAutospacing="0" w:after="0" w:afterAutospacing="0"/>
                                <w:rPr>
                                  <w:sz w:val="20"/>
                                  <w:szCs w:val="20"/>
                                </w:rPr>
                              </w:pPr>
                              <w:r>
                                <w:rPr>
                                  <w:rFonts w:asciiTheme="minorHAnsi" w:hAnsi="Calibri" w:cstheme="minorBidi"/>
                                  <w:color w:val="000000" w:themeColor="text1"/>
                                  <w:kern w:val="24"/>
                                  <w:sz w:val="20"/>
                                  <w:szCs w:val="20"/>
                                </w:rPr>
                                <w:t>5</w:t>
                              </w:r>
                              <w:r w:rsidRPr="00817D58">
                                <w:rPr>
                                  <w:rFonts w:asciiTheme="minorHAnsi" w:hAnsi="Calibri" w:cstheme="minorBidi"/>
                                  <w:color w:val="000000" w:themeColor="text1"/>
                                  <w:kern w:val="24"/>
                                  <w:sz w:val="20"/>
                                  <w:szCs w:val="20"/>
                                </w:rPr>
                                <w:t>%</w:t>
                              </w:r>
                            </w:p>
                          </w:txbxContent>
                        </wps:txbx>
                        <wps:bodyPr wrap="none" rtlCol="0">
                          <a:spAutoFit/>
                        </wps:bodyPr>
                      </wps:wsp>
                      <wps:wsp>
                        <wps:cNvPr id="252" name="TextBox 13"/>
                        <wps:cNvSpPr txBox="1"/>
                        <wps:spPr>
                          <a:xfrm flipH="1">
                            <a:off x="334371" y="2578789"/>
                            <a:ext cx="381000" cy="252730"/>
                          </a:xfrm>
                          <a:prstGeom prst="rect">
                            <a:avLst/>
                          </a:prstGeom>
                          <a:noFill/>
                        </wps:spPr>
                        <wps:txbx>
                          <w:txbxContent>
                            <w:p w14:paraId="397B38E8" w14:textId="77777777" w:rsidR="009F74C2" w:rsidRPr="00817D58" w:rsidRDefault="009F74C2" w:rsidP="00E271C9">
                              <w:pPr>
                                <w:pStyle w:val="NormalWeb"/>
                                <w:spacing w:before="0" w:beforeAutospacing="0" w:after="0" w:afterAutospacing="0"/>
                                <w:rPr>
                                  <w:sz w:val="20"/>
                                  <w:szCs w:val="20"/>
                                </w:rPr>
                              </w:pPr>
                              <w:r w:rsidRPr="00817D58">
                                <w:rPr>
                                  <w:rFonts w:asciiTheme="minorHAnsi" w:hAnsi="Calibri" w:cstheme="minorBidi"/>
                                  <w:color w:val="000000" w:themeColor="text1"/>
                                  <w:kern w:val="24"/>
                                  <w:sz w:val="20"/>
                                  <w:szCs w:val="20"/>
                                </w:rPr>
                                <w:t>4%</w:t>
                              </w:r>
                            </w:p>
                          </w:txbxContent>
                        </wps:txbx>
                        <wps:bodyPr wrap="square" rtlCol="0">
                          <a:noAutofit/>
                        </wps:bodyPr>
                      </wps:wsp>
                      <wps:wsp>
                        <wps:cNvPr id="253" name="TextBox 14"/>
                        <wps:cNvSpPr txBox="1"/>
                        <wps:spPr>
                          <a:xfrm>
                            <a:off x="-47625" y="2580196"/>
                            <a:ext cx="402590" cy="246380"/>
                          </a:xfrm>
                          <a:prstGeom prst="rect">
                            <a:avLst/>
                          </a:prstGeom>
                          <a:noFill/>
                        </wps:spPr>
                        <wps:txbx>
                          <w:txbxContent>
                            <w:p w14:paraId="6B623D8A" w14:textId="77777777" w:rsidR="009F74C2" w:rsidRPr="00817D58" w:rsidRDefault="009F74C2" w:rsidP="00E271C9">
                              <w:pPr>
                                <w:pStyle w:val="NormalWeb"/>
                                <w:spacing w:before="0" w:beforeAutospacing="0" w:after="0" w:afterAutospacing="0"/>
                                <w:rPr>
                                  <w:sz w:val="20"/>
                                  <w:szCs w:val="20"/>
                                </w:rPr>
                              </w:pPr>
                              <w:r w:rsidRPr="00817D58">
                                <w:rPr>
                                  <w:rFonts w:asciiTheme="minorHAnsi" w:hAnsi="Calibri" w:cstheme="minorBidi"/>
                                  <w:color w:val="000000" w:themeColor="text1"/>
                                  <w:kern w:val="24"/>
                                  <w:sz w:val="20"/>
                                  <w:szCs w:val="20"/>
                                </w:rPr>
                                <w:t>26%</w:t>
                              </w:r>
                            </w:p>
                          </w:txbxContent>
                        </wps:txbx>
                        <wps:bodyPr wrap="none" rtlCol="0">
                          <a:spAutoFit/>
                        </wps:bodyPr>
                      </wps:wsp>
                      <wps:wsp>
                        <wps:cNvPr id="254" name="TextBox 17"/>
                        <wps:cNvSpPr txBox="1"/>
                        <wps:spPr>
                          <a:xfrm>
                            <a:off x="3525200" y="2595845"/>
                            <a:ext cx="402590" cy="246380"/>
                          </a:xfrm>
                          <a:prstGeom prst="rect">
                            <a:avLst/>
                          </a:prstGeom>
                          <a:noFill/>
                        </wps:spPr>
                        <wps:txbx>
                          <w:txbxContent>
                            <w:p w14:paraId="4EB6E29C" w14:textId="77777777" w:rsidR="009F74C2" w:rsidRPr="00817D58" w:rsidRDefault="009F74C2" w:rsidP="00E271C9">
                              <w:pPr>
                                <w:pStyle w:val="NormalWeb"/>
                                <w:spacing w:before="0" w:beforeAutospacing="0" w:after="0" w:afterAutospacing="0"/>
                                <w:rPr>
                                  <w:sz w:val="20"/>
                                  <w:szCs w:val="20"/>
                                </w:rPr>
                              </w:pPr>
                              <w:r w:rsidRPr="00817D58">
                                <w:rPr>
                                  <w:rFonts w:asciiTheme="minorHAnsi" w:hAnsi="Calibri" w:cstheme="minorBidi"/>
                                  <w:color w:val="000000" w:themeColor="text1"/>
                                  <w:kern w:val="24"/>
                                  <w:sz w:val="20"/>
                                  <w:szCs w:val="20"/>
                                </w:rPr>
                                <w:t>24%</w:t>
                              </w:r>
                            </w:p>
                          </w:txbxContent>
                        </wps:txbx>
                        <wps:bodyPr wrap="none" rtlCol="0">
                          <a:spAutoFit/>
                        </wps:bodyPr>
                      </wps:wsp>
                      <wps:wsp>
                        <wps:cNvPr id="255" name="TextBox 18"/>
                        <wps:cNvSpPr txBox="1"/>
                        <wps:spPr>
                          <a:xfrm>
                            <a:off x="3179760" y="2551036"/>
                            <a:ext cx="402590" cy="246380"/>
                          </a:xfrm>
                          <a:prstGeom prst="rect">
                            <a:avLst/>
                          </a:prstGeom>
                          <a:noFill/>
                        </wps:spPr>
                        <wps:txbx>
                          <w:txbxContent>
                            <w:p w14:paraId="4C02ECF9" w14:textId="77777777" w:rsidR="009F74C2" w:rsidRPr="00817D58" w:rsidRDefault="009F74C2" w:rsidP="00E271C9">
                              <w:pPr>
                                <w:pStyle w:val="NormalWeb"/>
                                <w:spacing w:before="0" w:beforeAutospacing="0" w:after="0" w:afterAutospacing="0"/>
                                <w:rPr>
                                  <w:sz w:val="20"/>
                                  <w:szCs w:val="20"/>
                                </w:rPr>
                              </w:pPr>
                              <w:r w:rsidRPr="00817D58">
                                <w:rPr>
                                  <w:rFonts w:asciiTheme="minorHAnsi" w:hAnsi="Calibri" w:cstheme="minorBidi"/>
                                  <w:color w:val="000000" w:themeColor="text1"/>
                                  <w:kern w:val="24"/>
                                  <w:sz w:val="20"/>
                                  <w:szCs w:val="20"/>
                                </w:rPr>
                                <w:t>42%</w:t>
                              </w:r>
                            </w:p>
                          </w:txbxContent>
                        </wps:txbx>
                        <wps:bodyPr wrap="none" rtlCol="0">
                          <a:spAutoFit/>
                        </wps:bodyPr>
                      </wps:wsp>
                      <wps:wsp>
                        <wps:cNvPr id="32" name="TextBox 19"/>
                        <wps:cNvSpPr txBox="1"/>
                        <wps:spPr>
                          <a:xfrm>
                            <a:off x="4263421" y="2590251"/>
                            <a:ext cx="402590" cy="246380"/>
                          </a:xfrm>
                          <a:prstGeom prst="rect">
                            <a:avLst/>
                          </a:prstGeom>
                          <a:noFill/>
                        </wps:spPr>
                        <wps:txbx>
                          <w:txbxContent>
                            <w:p w14:paraId="5848AC76" w14:textId="77777777" w:rsidR="009F74C2" w:rsidRPr="00817D58" w:rsidRDefault="009F74C2" w:rsidP="00E271C9">
                              <w:pPr>
                                <w:pStyle w:val="NormalWeb"/>
                                <w:spacing w:before="0" w:beforeAutospacing="0" w:after="0" w:afterAutospacing="0"/>
                                <w:rPr>
                                  <w:sz w:val="20"/>
                                  <w:szCs w:val="20"/>
                                </w:rPr>
                              </w:pPr>
                              <w:r>
                                <w:rPr>
                                  <w:rFonts w:asciiTheme="minorHAnsi" w:hAnsi="Calibri" w:cstheme="minorBidi"/>
                                  <w:color w:val="000000" w:themeColor="text1"/>
                                  <w:kern w:val="24"/>
                                  <w:sz w:val="20"/>
                                  <w:szCs w:val="20"/>
                                </w:rPr>
                                <w:t>43</w:t>
                              </w:r>
                              <w:r w:rsidRPr="00817D58">
                                <w:rPr>
                                  <w:rFonts w:asciiTheme="minorHAnsi" w:hAnsi="Calibri" w:cstheme="minorBidi"/>
                                  <w:color w:val="000000" w:themeColor="text1"/>
                                  <w:kern w:val="24"/>
                                  <w:sz w:val="20"/>
                                  <w:szCs w:val="20"/>
                                </w:rPr>
                                <w:t>%</w:t>
                              </w:r>
                            </w:p>
                          </w:txbxContent>
                        </wps:txbx>
                        <wps:bodyPr wrap="none" rtlCol="0">
                          <a:spAutoFit/>
                        </wps:bodyPr>
                      </wps:wsp>
                      <wps:wsp>
                        <wps:cNvPr id="33" name="TextBox 20"/>
                        <wps:cNvSpPr txBox="1"/>
                        <wps:spPr>
                          <a:xfrm>
                            <a:off x="3877360" y="2598502"/>
                            <a:ext cx="467360" cy="246380"/>
                          </a:xfrm>
                          <a:prstGeom prst="rect">
                            <a:avLst/>
                          </a:prstGeom>
                          <a:noFill/>
                        </wps:spPr>
                        <wps:txbx>
                          <w:txbxContent>
                            <w:p w14:paraId="4D03DCB0" w14:textId="77777777" w:rsidR="009F74C2" w:rsidRPr="00817D58" w:rsidRDefault="009F74C2" w:rsidP="00E271C9">
                              <w:pPr>
                                <w:pStyle w:val="NormalWeb"/>
                                <w:spacing w:before="0" w:beforeAutospacing="0" w:after="0" w:afterAutospacing="0"/>
                                <w:rPr>
                                  <w:sz w:val="20"/>
                                  <w:szCs w:val="20"/>
                                </w:rPr>
                              </w:pPr>
                              <w:r w:rsidRPr="00817D58">
                                <w:rPr>
                                  <w:rFonts w:asciiTheme="minorHAnsi" w:hAnsi="Calibri" w:cstheme="minorBidi"/>
                                  <w:color w:val="000000" w:themeColor="text1"/>
                                  <w:kern w:val="24"/>
                                  <w:sz w:val="20"/>
                                  <w:szCs w:val="20"/>
                                </w:rPr>
                                <w:t>100%</w:t>
                              </w:r>
                            </w:p>
                          </w:txbxContent>
                        </wps:txbx>
                        <wps:bodyPr wrap="none" rtlCol="0">
                          <a:spAutoFit/>
                        </wps:bodyPr>
                      </wps:wsp>
                      <wps:wsp>
                        <wps:cNvPr id="34" name="TextBox 7"/>
                        <wps:cNvSpPr txBox="1"/>
                        <wps:spPr>
                          <a:xfrm>
                            <a:off x="2123635" y="2349449"/>
                            <a:ext cx="338455" cy="246380"/>
                          </a:xfrm>
                          <a:prstGeom prst="rect">
                            <a:avLst/>
                          </a:prstGeom>
                          <a:noFill/>
                        </wps:spPr>
                        <wps:txbx>
                          <w:txbxContent>
                            <w:p w14:paraId="41344AE1" w14:textId="77777777" w:rsidR="009F74C2" w:rsidRPr="00817D58" w:rsidRDefault="009F74C2" w:rsidP="00E271C9">
                              <w:pPr>
                                <w:pStyle w:val="NormalWeb"/>
                                <w:spacing w:before="0" w:beforeAutospacing="0" w:after="0" w:afterAutospacing="0"/>
                                <w:rPr>
                                  <w:sz w:val="20"/>
                                  <w:szCs w:val="20"/>
                                </w:rPr>
                              </w:pPr>
                              <w:r w:rsidRPr="00817D58">
                                <w:rPr>
                                  <w:rFonts w:asciiTheme="minorHAnsi" w:hAnsi="Calibri" w:cstheme="minorBidi"/>
                                  <w:color w:val="000000" w:themeColor="text1"/>
                                  <w:kern w:val="24"/>
                                  <w:sz w:val="20"/>
                                  <w:szCs w:val="20"/>
                                </w:rPr>
                                <w:t>2%</w:t>
                              </w:r>
                            </w:p>
                          </w:txbxContent>
                        </wps:txbx>
                        <wps:bodyPr wrap="none" rtlCol="0">
                          <a:spAutoFit/>
                        </wps:bodyPr>
                      </wps:wsp>
                      <wps:wsp>
                        <wps:cNvPr id="35" name="TextBox 5"/>
                        <wps:cNvSpPr txBox="1"/>
                        <wps:spPr>
                          <a:xfrm>
                            <a:off x="1050871" y="2602916"/>
                            <a:ext cx="338455" cy="246380"/>
                          </a:xfrm>
                          <a:prstGeom prst="rect">
                            <a:avLst/>
                          </a:prstGeom>
                          <a:noFill/>
                        </wps:spPr>
                        <wps:txbx>
                          <w:txbxContent>
                            <w:p w14:paraId="6504E04D" w14:textId="77777777" w:rsidR="009F74C2" w:rsidRPr="00817D58" w:rsidRDefault="009F74C2" w:rsidP="00E271C9">
                              <w:pPr>
                                <w:pStyle w:val="NormalWeb"/>
                                <w:spacing w:before="0" w:beforeAutospacing="0" w:after="0" w:afterAutospacing="0"/>
                                <w:rPr>
                                  <w:sz w:val="20"/>
                                  <w:szCs w:val="20"/>
                                </w:rPr>
                              </w:pPr>
                              <w:r w:rsidRPr="00817D58">
                                <w:rPr>
                                  <w:rFonts w:asciiTheme="minorHAnsi" w:hAnsi="Calibri" w:cstheme="minorBidi"/>
                                  <w:color w:val="000000" w:themeColor="text1"/>
                                  <w:kern w:val="24"/>
                                  <w:sz w:val="20"/>
                                  <w:szCs w:val="20"/>
                                </w:rPr>
                                <w:t>3%</w:t>
                              </w:r>
                            </w:p>
                          </w:txbxContent>
                        </wps:txbx>
                        <wps:bodyPr wrap="none" rtlCol="0">
                          <a:sp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group w14:anchorId="4C83F4BA" id="Group 245" o:spid="_x0000_s1044" style="position:absolute;left:0;text-align:left;margin-left:72.75pt;margin-top:3.15pt;width:371.15pt;height:236.35pt;z-index:251700224;mso-width-relative:margin;mso-height-relative:margin" coordorigin="-476,-1524" coordsize="47136,30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">
                <v:shape id="TextBox 5" o:spid="_x0000_s1045" type="#_x0000_t202" style="position:absolute;left:13893;top:26029;width:4026;height:2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" filled="f" stroked="f">
                  <v:textbox style="mso-fit-shape-to-text:t">
                    <w:txbxContent>
                      <w:p w14:paraId="52C25EC3" w14:textId="77777777" w:rsidR="009F74C2" w:rsidRPr="00817D58" w:rsidRDefault="009F74C2" w:rsidP="00E271C9">
                        <w:pPr>
                          <w:pStyle w:val="NormalWeb"/>
                          <w:spacing w:before="0" w:beforeAutospacing="0" w:after="0" w:afterAutospacing="0"/>
                          <w:rPr>
                            <w:sz w:val="20"/>
                            <w:szCs w:val="20"/>
                          </w:rPr>
                        </w:pPr>
                        <w:r w:rsidRPr="00817D58">
                          <w:rPr>
                            <w:rFonts w:asciiTheme="minorHAnsi" w:hAnsi="Calibri" w:cstheme="minorBidi"/>
                            <w:color w:val="000000" w:themeColor="text1"/>
                            <w:kern w:val="24"/>
                            <w:sz w:val="20"/>
                            <w:szCs w:val="20"/>
                          </w:rPr>
                          <w:t>30%</w:t>
                        </w:r>
                      </w:p>
                    </w:txbxContent>
                  </v:textbox>
                </v:shape>
                <v:shape id="TextBox 7" o:spid="_x0000_s1046" type="#_x0000_t202" style="position:absolute;left:24810;top:-1524;width:3385;height:24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" filled="f" stroked="f">
                  <v:textbox style="mso-fit-shape-to-text:t">
                    <w:txbxContent>
                      <w:p w14:paraId="5484B83A" w14:textId="77777777" w:rsidR="009F74C2" w:rsidRPr="00817D58" w:rsidRDefault="009F74C2" w:rsidP="00E271C9">
                        <w:pPr>
                          <w:pStyle w:val="NormalWeb"/>
                          <w:spacing w:before="0" w:beforeAutospacing="0" w:after="0" w:afterAutospacing="0"/>
                          <w:rPr>
                            <w:sz w:val="20"/>
                            <w:szCs w:val="20"/>
                          </w:rPr>
                        </w:pPr>
                        <w:r w:rsidRPr="00817D58">
                          <w:rPr>
                            <w:rFonts w:asciiTheme="minorHAnsi" w:hAnsi="Calibri" w:cstheme="minorBidi"/>
                            <w:color w:val="000000" w:themeColor="text1"/>
                            <w:kern w:val="24"/>
                            <w:sz w:val="20"/>
                            <w:szCs w:val="20"/>
                          </w:rPr>
                          <w:t>2%</w:t>
                        </w:r>
                      </w:p>
                    </w:txbxContent>
                  </v:textbox>
                </v:shape>
                <v:shape id="TextBox 8" o:spid="_x0000_s1047" type="#_x0000_t202" style="position:absolute;left:17523;top:24377;width:3385;height:2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" filled="f" stroked="f">
                  <v:textbox>
                    <w:txbxContent>
                      <w:p w14:paraId="453D8E4C" w14:textId="77777777" w:rsidR="009F74C2" w:rsidRPr="00817D58" w:rsidRDefault="009F74C2" w:rsidP="00E271C9">
                        <w:pPr>
                          <w:pStyle w:val="NormalWeb"/>
                          <w:spacing w:before="0" w:beforeAutospacing="0" w:after="0" w:afterAutospacing="0"/>
                          <w:rPr>
                            <w:sz w:val="20"/>
                            <w:szCs w:val="20"/>
                          </w:rPr>
                        </w:pPr>
                        <w:r w:rsidRPr="00817D58">
                          <w:rPr>
                            <w:rFonts w:asciiTheme="minorHAnsi" w:hAnsi="Calibri" w:cstheme="minorBidi"/>
                            <w:color w:val="000000" w:themeColor="text1"/>
                            <w:kern w:val="24"/>
                            <w:sz w:val="20"/>
                            <w:szCs w:val="20"/>
                          </w:rPr>
                          <w:t>6%</w:t>
                        </w:r>
                      </w:p>
                    </w:txbxContent>
                  </v:textbox>
                </v:shape>
                <v:shape id="TextBox 10" o:spid="_x0000_s1048" type="#_x0000_t202" style="position:absolute;left:27992;top:25688;width:4025;height:24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" filled="f" stroked="f">
                  <v:textbox style="mso-fit-shape-to-text:t">
                    <w:txbxContent>
                      <w:p w14:paraId="4F07B5BA" w14:textId="77777777" w:rsidR="009F74C2" w:rsidRPr="00817D58" w:rsidRDefault="009F74C2" w:rsidP="00E271C9">
                        <w:pPr>
                          <w:pStyle w:val="NormalWeb"/>
                          <w:spacing w:before="0" w:beforeAutospacing="0" w:after="0" w:afterAutospacing="0"/>
                          <w:rPr>
                            <w:sz w:val="20"/>
                            <w:szCs w:val="20"/>
                          </w:rPr>
                        </w:pPr>
                        <w:r w:rsidRPr="00817D58">
                          <w:rPr>
                            <w:rFonts w:asciiTheme="minorHAnsi" w:hAnsi="Calibri" w:cstheme="minorBidi"/>
                            <w:color w:val="000000" w:themeColor="text1"/>
                            <w:kern w:val="24"/>
                            <w:sz w:val="20"/>
                            <w:szCs w:val="20"/>
                          </w:rPr>
                          <w:t>36%</w:t>
                        </w:r>
                      </w:p>
                    </w:txbxContent>
                  </v:textbox>
                </v:shape>
                <v:shape id="TextBox 11" o:spid="_x0000_s1049" type="#_x0000_t202" style="position:absolute;left:6988;top:25305;width:3384;height:2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" filled="f" stroked="f">
                  <v:textbox style="mso-fit-shape-to-text:t">
                    <w:txbxContent>
                      <w:p w14:paraId="4B59D358" w14:textId="77777777" w:rsidR="009F74C2" w:rsidRPr="00817D58" w:rsidRDefault="009F74C2" w:rsidP="00E271C9">
                        <w:pPr>
                          <w:pStyle w:val="NormalWeb"/>
                          <w:spacing w:before="0" w:beforeAutospacing="0" w:after="0" w:afterAutospacing="0"/>
                          <w:rPr>
                            <w:sz w:val="20"/>
                            <w:szCs w:val="20"/>
                          </w:rPr>
                        </w:pPr>
                        <w:r>
                          <w:rPr>
                            <w:rFonts w:asciiTheme="minorHAnsi" w:hAnsi="Calibri" w:cstheme="minorBidi"/>
                            <w:color w:val="000000" w:themeColor="text1"/>
                            <w:kern w:val="24"/>
                            <w:sz w:val="20"/>
                            <w:szCs w:val="20"/>
                          </w:rPr>
                          <w:t>5</w:t>
                        </w:r>
                        <w:r w:rsidRPr="00817D58">
                          <w:rPr>
                            <w:rFonts w:asciiTheme="minorHAnsi" w:hAnsi="Calibri" w:cstheme="minorBidi"/>
                            <w:color w:val="000000" w:themeColor="text1"/>
                            <w:kern w:val="24"/>
                            <w:sz w:val="20"/>
                            <w:szCs w:val="20"/>
                          </w:rPr>
                          <w:t>%</w:t>
                        </w:r>
                      </w:p>
                    </w:txbxContent>
                  </v:textbox>
                </v:shape>
                <v:shape id="TextBox 13" o:spid="_x0000_s1050" type="#_x0000_t202" style="position:absolute;left:3343;top:25787;width:3810;height:252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" filled="f" stroked="f">
                  <v:textbox>
                    <w:txbxContent>
                      <w:p w14:paraId="397B38E8" w14:textId="77777777" w:rsidR="009F74C2" w:rsidRPr="00817D58" w:rsidRDefault="009F74C2" w:rsidP="00E271C9">
                        <w:pPr>
                          <w:pStyle w:val="NormalWeb"/>
                          <w:spacing w:before="0" w:beforeAutospacing="0" w:after="0" w:afterAutospacing="0"/>
                          <w:rPr>
                            <w:sz w:val="20"/>
                            <w:szCs w:val="20"/>
                          </w:rPr>
                        </w:pPr>
                        <w:r w:rsidRPr="00817D58">
                          <w:rPr>
                            <w:rFonts w:asciiTheme="minorHAnsi" w:hAnsi="Calibri" w:cstheme="minorBidi"/>
                            <w:color w:val="000000" w:themeColor="text1"/>
                            <w:kern w:val="24"/>
                            <w:sz w:val="20"/>
                            <w:szCs w:val="20"/>
                          </w:rPr>
                          <w:t>4%</w:t>
                        </w:r>
                      </w:p>
                    </w:txbxContent>
                  </v:textbox>
                </v:shape>
                <v:shape id="TextBox 14" o:spid="_x0000_s1051" type="#_x0000_t202" style="position:absolute;left:-476;top:25801;width:4025;height:2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" filled="f" stroked="f">
                  <v:textbox style="mso-fit-shape-to-text:t">
                    <w:txbxContent>
                      <w:p w14:paraId="6B623D8A" w14:textId="77777777" w:rsidR="009F74C2" w:rsidRPr="00817D58" w:rsidRDefault="009F74C2" w:rsidP="00E271C9">
                        <w:pPr>
                          <w:pStyle w:val="NormalWeb"/>
                          <w:spacing w:before="0" w:beforeAutospacing="0" w:after="0" w:afterAutospacing="0"/>
                          <w:rPr>
                            <w:sz w:val="20"/>
                            <w:szCs w:val="20"/>
                          </w:rPr>
                        </w:pPr>
                        <w:r w:rsidRPr="00817D58">
                          <w:rPr>
                            <w:rFonts w:asciiTheme="minorHAnsi" w:hAnsi="Calibri" w:cstheme="minorBidi"/>
                            <w:color w:val="000000" w:themeColor="text1"/>
                            <w:kern w:val="24"/>
                            <w:sz w:val="20"/>
                            <w:szCs w:val="20"/>
                          </w:rPr>
                          <w:t>26%</w:t>
                        </w:r>
                      </w:p>
                    </w:txbxContent>
                  </v:textbox>
                </v:shape>
                <v:shape id="TextBox 17" o:spid="_x0000_s1052" type="#_x0000_t202" style="position:absolute;left:35252;top:25958;width:4025;height:2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" filled="f" stroked="f">
                  <v:textbox style="mso-fit-shape-to-text:t">
                    <w:txbxContent>
                      <w:p w14:paraId="4EB6E29C" w14:textId="77777777" w:rsidR="009F74C2" w:rsidRPr="00817D58" w:rsidRDefault="009F74C2" w:rsidP="00E271C9">
                        <w:pPr>
                          <w:pStyle w:val="NormalWeb"/>
                          <w:spacing w:before="0" w:beforeAutospacing="0" w:after="0" w:afterAutospacing="0"/>
                          <w:rPr>
                            <w:sz w:val="20"/>
                            <w:szCs w:val="20"/>
                          </w:rPr>
                        </w:pPr>
                        <w:r w:rsidRPr="00817D58">
                          <w:rPr>
                            <w:rFonts w:asciiTheme="minorHAnsi" w:hAnsi="Calibri" w:cstheme="minorBidi"/>
                            <w:color w:val="000000" w:themeColor="text1"/>
                            <w:kern w:val="24"/>
                            <w:sz w:val="20"/>
                            <w:szCs w:val="20"/>
                          </w:rPr>
                          <w:t>24%</w:t>
                        </w:r>
                      </w:p>
                    </w:txbxContent>
                  </v:textbox>
                </v:shape>
                <v:shape id="TextBox 18" o:spid="_x0000_s1053" type="#_x0000_t202" style="position:absolute;left:31797;top:25510;width:4026;height:2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" filled="f" stroked="f">
                  <v:textbox style="mso-fit-shape-to-text:t">
                    <w:txbxContent>
                      <w:p w14:paraId="4C02ECF9" w14:textId="77777777" w:rsidR="009F74C2" w:rsidRPr="00817D58" w:rsidRDefault="009F74C2" w:rsidP="00E271C9">
                        <w:pPr>
                          <w:pStyle w:val="NormalWeb"/>
                          <w:spacing w:before="0" w:beforeAutospacing="0" w:after="0" w:afterAutospacing="0"/>
                          <w:rPr>
                            <w:sz w:val="20"/>
                            <w:szCs w:val="20"/>
                          </w:rPr>
                        </w:pPr>
                        <w:r w:rsidRPr="00817D58">
                          <w:rPr>
                            <w:rFonts w:asciiTheme="minorHAnsi" w:hAnsi="Calibri" w:cstheme="minorBidi"/>
                            <w:color w:val="000000" w:themeColor="text1"/>
                            <w:kern w:val="24"/>
                            <w:sz w:val="20"/>
                            <w:szCs w:val="20"/>
                          </w:rPr>
                          <w:t>42%</w:t>
                        </w:r>
                      </w:p>
                    </w:txbxContent>
                  </v:textbox>
                </v:shape>
                <v:shape id="TextBox 19" o:spid="_x0000_s1054" type="#_x0000_t202" style="position:absolute;left:42634;top:25902;width:4026;height:2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" filled="f" stroked="f">
                  <v:textbox style="mso-fit-shape-to-text:t">
                    <w:txbxContent>
                      <w:p w14:paraId="5848AC76" w14:textId="77777777" w:rsidR="009F74C2" w:rsidRPr="00817D58" w:rsidRDefault="009F74C2" w:rsidP="00E271C9">
                        <w:pPr>
                          <w:pStyle w:val="NormalWeb"/>
                          <w:spacing w:before="0" w:beforeAutospacing="0" w:after="0" w:afterAutospacing="0"/>
                          <w:rPr>
                            <w:sz w:val="20"/>
                            <w:szCs w:val="20"/>
                          </w:rPr>
                        </w:pPr>
                        <w:r>
                          <w:rPr>
                            <w:rFonts w:asciiTheme="minorHAnsi" w:hAnsi="Calibri" w:cstheme="minorBidi"/>
                            <w:color w:val="000000" w:themeColor="text1"/>
                            <w:kern w:val="24"/>
                            <w:sz w:val="20"/>
                            <w:szCs w:val="20"/>
                          </w:rPr>
                          <w:t>43</w:t>
                        </w:r>
                        <w:r w:rsidRPr="00817D58">
                          <w:rPr>
                            <w:rFonts w:asciiTheme="minorHAnsi" w:hAnsi="Calibri" w:cstheme="minorBidi"/>
                            <w:color w:val="000000" w:themeColor="text1"/>
                            <w:kern w:val="24"/>
                            <w:sz w:val="20"/>
                            <w:szCs w:val="20"/>
                          </w:rPr>
                          <w:t>%</w:t>
                        </w:r>
                      </w:p>
                    </w:txbxContent>
                  </v:textbox>
                </v:shape>
                <v:shape id="TextBox 20" o:spid="_x0000_s1055" type="#_x0000_t202" style="position:absolute;left:38773;top:25985;width:4674;height:24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" filled="f" stroked="f">
                  <v:textbox style="mso-fit-shape-to-text:t">
                    <w:txbxContent>
                      <w:p w14:paraId="4D03DCB0" w14:textId="77777777" w:rsidR="009F74C2" w:rsidRPr="00817D58" w:rsidRDefault="009F74C2" w:rsidP="00E271C9">
                        <w:pPr>
                          <w:pStyle w:val="NormalWeb"/>
                          <w:spacing w:before="0" w:beforeAutospacing="0" w:after="0" w:afterAutospacing="0"/>
                          <w:rPr>
                            <w:sz w:val="20"/>
                            <w:szCs w:val="20"/>
                          </w:rPr>
                        </w:pPr>
                        <w:r w:rsidRPr="00817D58">
                          <w:rPr>
                            <w:rFonts w:asciiTheme="minorHAnsi" w:hAnsi="Calibri" w:cstheme="minorBidi"/>
                            <w:color w:val="000000" w:themeColor="text1"/>
                            <w:kern w:val="24"/>
                            <w:sz w:val="20"/>
                            <w:szCs w:val="20"/>
                          </w:rPr>
                          <w:t>100%</w:t>
                        </w:r>
                      </w:p>
                    </w:txbxContent>
                  </v:textbox>
                </v:shape>
                <v:shape id="TextBox 7" o:spid="_x0000_s1056" type="#_x0000_t202" style="position:absolute;left:21236;top:23494;width:3384;height:2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" filled="f" stroked="f">
                  <v:textbox style="mso-fit-shape-to-text:t">
                    <w:txbxContent>
                      <w:p w14:paraId="41344AE1" w14:textId="77777777" w:rsidR="009F74C2" w:rsidRPr="00817D58" w:rsidRDefault="009F74C2" w:rsidP="00E271C9">
                        <w:pPr>
                          <w:pStyle w:val="NormalWeb"/>
                          <w:spacing w:before="0" w:beforeAutospacing="0" w:after="0" w:afterAutospacing="0"/>
                          <w:rPr>
                            <w:sz w:val="20"/>
                            <w:szCs w:val="20"/>
                          </w:rPr>
                        </w:pPr>
                        <w:r w:rsidRPr="00817D58">
                          <w:rPr>
                            <w:rFonts w:asciiTheme="minorHAnsi" w:hAnsi="Calibri" w:cstheme="minorBidi"/>
                            <w:color w:val="000000" w:themeColor="text1"/>
                            <w:kern w:val="24"/>
                            <w:sz w:val="20"/>
                            <w:szCs w:val="20"/>
                          </w:rPr>
                          <w:t>2%</w:t>
                        </w:r>
                      </w:p>
                    </w:txbxContent>
                  </v:textbox>
                </v:shape>
                <v:shape id="TextBox 5" o:spid="_x0000_s1057" type="#_x0000_t202" style="position:absolute;left:10508;top:26029;width:3385;height:24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" filled="f" stroked="f">
                  <v:textbox style="mso-fit-shape-to-text:t">
                    <w:txbxContent>
                      <w:p w14:paraId="6504E04D" w14:textId="77777777" w:rsidR="009F74C2" w:rsidRPr="00817D58" w:rsidRDefault="009F74C2" w:rsidP="00E271C9">
                        <w:pPr>
                          <w:pStyle w:val="NormalWeb"/>
                          <w:spacing w:before="0" w:beforeAutospacing="0" w:after="0" w:afterAutospacing="0"/>
                          <w:rPr>
                            <w:sz w:val="20"/>
                            <w:szCs w:val="20"/>
                          </w:rPr>
                        </w:pPr>
                        <w:r w:rsidRPr="00817D58">
                          <w:rPr>
                            <w:rFonts w:asciiTheme="minorHAnsi" w:hAnsi="Calibri" w:cstheme="minorBidi"/>
                            <w:color w:val="000000" w:themeColor="text1"/>
                            <w:kern w:val="24"/>
                            <w:sz w:val="20"/>
                            <w:szCs w:val="20"/>
                          </w:rPr>
                          <w:t>3%</w:t>
                        </w:r>
                      </w:p>
                    </w:txbxContent>
                  </v:textbox>
                </v:shape>
              </v:group>
            </w:pict>
          </mc:Fallback>
        </mc:AlternateContent>
      </w:r>
      <w:r w:rsidR="005574F7">
        <w:rPr>
          <w:noProof/>
          <w:lang w:eastAsia="en-AU"/>
        </w:rPr>
        <w:drawing>
          <wp:inline distT="0" distB="0" distL="0" distR="0" wp14:anchorId="635CA4E0" wp14:editId="742E0CC6">
            <wp:extent cx="5727700" cy="3721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27700" cy="3721100"/>
                    </a:xfrm>
                    <a:prstGeom prst="rect">
                      <a:avLst/>
                    </a:prstGeom>
                  </pic:spPr>
                </pic:pic>
              </a:graphicData>
            </a:graphic>
          </wp:inline>
        </w:drawing>
      </w:r>
    </w:p>
    <w:p w14:paraId="177CC107" w14:textId="4874A5D1" w:rsidR="00080772" w:rsidRPr="00E271C9" w:rsidRDefault="00261BA8" w:rsidP="00261BA8">
      <w:pPr>
        <w:pStyle w:val="Caption"/>
      </w:pPr>
      <w:bookmarkStart w:id="55" w:name="_Ref490737162"/>
      <w:bookmarkStart w:id="56" w:name="_Toc17290314"/>
      <w:r w:rsidRPr="00E271C9">
        <w:t xml:space="preserve">Figure </w:t>
      </w:r>
      <w:r w:rsidR="005C6CCE">
        <w:rPr>
          <w:noProof/>
        </w:rPr>
        <w:fldChar w:fldCharType="begin"/>
      </w:r>
      <w:r w:rsidR="005C6CCE">
        <w:rPr>
          <w:noProof/>
        </w:rPr>
        <w:instrText xml:space="preserve"> STYLEREF 1 \s </w:instrText>
      </w:r>
      <w:r w:rsidR="005C6CCE">
        <w:rPr>
          <w:noProof/>
        </w:rPr>
        <w:fldChar w:fldCharType="separate"/>
      </w:r>
      <w:r w:rsidR="00876902">
        <w:rPr>
          <w:noProof/>
        </w:rPr>
        <w:t>3</w:t>
      </w:r>
      <w:r w:rsidR="005C6CCE">
        <w:rPr>
          <w:noProof/>
        </w:rPr>
        <w:fldChar w:fldCharType="end"/>
      </w:r>
      <w:r w:rsidR="008B2CB7">
        <w:noBreakHyphen/>
      </w:r>
      <w:r w:rsidR="005C6CCE">
        <w:rPr>
          <w:noProof/>
        </w:rPr>
        <w:fldChar w:fldCharType="begin"/>
      </w:r>
      <w:r w:rsidR="005C6CCE">
        <w:rPr>
          <w:noProof/>
        </w:rPr>
        <w:instrText xml:space="preserve"> SEQ Figure \* ARABIC \s 1 </w:instrText>
      </w:r>
      <w:r w:rsidR="005C6CCE">
        <w:rPr>
          <w:noProof/>
        </w:rPr>
        <w:fldChar w:fldCharType="separate"/>
      </w:r>
      <w:r w:rsidR="00876902">
        <w:rPr>
          <w:noProof/>
        </w:rPr>
        <w:t>3</w:t>
      </w:r>
      <w:r w:rsidR="005C6CCE">
        <w:rPr>
          <w:noProof/>
        </w:rPr>
        <w:fldChar w:fldCharType="end"/>
      </w:r>
      <w:bookmarkEnd w:id="55"/>
      <w:r w:rsidR="00374FF1" w:rsidRPr="00E271C9">
        <w:t>:</w:t>
      </w:r>
      <w:r w:rsidRPr="00E271C9">
        <w:t xml:space="preserve"> Comparison of flow events containing </w:t>
      </w:r>
      <w:r w:rsidR="007E77F0">
        <w:t>environmental water</w:t>
      </w:r>
      <w:r w:rsidRPr="00E271C9">
        <w:t xml:space="preserve"> (EW) from </w:t>
      </w:r>
      <w:r w:rsidR="00E271C9" w:rsidRPr="00E271C9">
        <w:t xml:space="preserve">all years of the </w:t>
      </w:r>
      <w:r w:rsidR="00B148EF">
        <w:t>LTIM Project</w:t>
      </w:r>
      <w:r w:rsidRPr="00E271C9">
        <w:t xml:space="preserve"> measured at Louth gauge.</w:t>
      </w:r>
      <w:bookmarkEnd w:id="56"/>
      <w:r w:rsidRPr="00E271C9">
        <w:t xml:space="preserve"> </w:t>
      </w:r>
    </w:p>
    <w:p w14:paraId="3A109237" w14:textId="77777777" w:rsidR="00D57E8D" w:rsidRPr="00EF1907" w:rsidRDefault="000F1B44" w:rsidP="000F1B44">
      <w:pPr>
        <w:pStyle w:val="Heading2"/>
      </w:pPr>
      <w:bookmarkStart w:id="57" w:name="_Toc17290205"/>
      <w:r w:rsidRPr="00EF1907">
        <w:t>Warrego River Flows and Inundation</w:t>
      </w:r>
      <w:bookmarkEnd w:id="57"/>
    </w:p>
    <w:p w14:paraId="19E69D27" w14:textId="71C742C3" w:rsidR="00EF1907" w:rsidRDefault="00EF1907" w:rsidP="00EF1907">
      <w:bookmarkStart w:id="58" w:name="_Hlk16589253"/>
      <w:bookmarkStart w:id="59" w:name="_Hlk491093817"/>
      <w:r>
        <w:t xml:space="preserve">Over the duration of the </w:t>
      </w:r>
      <w:r w:rsidR="00B148EF">
        <w:t>LTIM Project</w:t>
      </w:r>
      <w:r>
        <w:t>, flow down the Warrego system was episodic, peaking in both the Warrego River channel and on the Western Floodplain during 2016</w:t>
      </w:r>
      <w:r w:rsidRPr="00FF4BA5">
        <w:t xml:space="preserve">-17 (Appendix </w:t>
      </w:r>
      <w:r w:rsidR="00FF4BA5" w:rsidRPr="00FF4BA5">
        <w:t>B</w:t>
      </w:r>
      <w:r w:rsidRPr="00FF4BA5">
        <w:t xml:space="preserve">; </w:t>
      </w:r>
      <w:r w:rsidRPr="00FF4BA5">
        <w:fldChar w:fldCharType="begin"/>
      </w:r>
      <w:r w:rsidRPr="00FF4BA5">
        <w:instrText xml:space="preserve"> REF _Ref476644317 \h </w:instrText>
      </w:r>
      <w:r w:rsidR="00FF4BA5">
        <w:instrText xml:space="preserve"> \* MERGEFORMAT </w:instrText>
      </w:r>
      <w:r w:rsidRPr="00FF4BA5">
        <w:fldChar w:fldCharType="separate"/>
      </w:r>
      <w:r w:rsidR="00876902" w:rsidRPr="00EF1907">
        <w:t xml:space="preserve">Figure </w:t>
      </w:r>
      <w:r w:rsidR="00876902">
        <w:rPr>
          <w:noProof/>
        </w:rPr>
        <w:t>3</w:t>
      </w:r>
      <w:r w:rsidR="00876902">
        <w:rPr>
          <w:noProof/>
        </w:rPr>
        <w:noBreakHyphen/>
        <w:t>4</w:t>
      </w:r>
      <w:r w:rsidRPr="00FF4BA5">
        <w:fldChar w:fldCharType="end"/>
      </w:r>
      <w:r w:rsidRPr="00FF4BA5">
        <w:t xml:space="preserve">). </w:t>
      </w:r>
      <w:r w:rsidR="0097633E">
        <w:t xml:space="preserve"> </w:t>
      </w:r>
      <w:r w:rsidRPr="00FF4BA5">
        <w:t>This was followed by a period of minimal inflows during 2017-18 and 2018-19, with limited</w:t>
      </w:r>
      <w:r>
        <w:t xml:space="preserve"> floodplain inundation and drying of many of the dams along the Warrego River.</w:t>
      </w:r>
      <w:r w:rsidR="0097633E">
        <w:t xml:space="preserve"> </w:t>
      </w:r>
      <w:r>
        <w:t xml:space="preserve"> Moderate inflows late in 2018-19 once again inundated the floodplain and refilled the waterholes of the lower Warrego River. </w:t>
      </w:r>
      <w:r w:rsidR="0097633E">
        <w:t xml:space="preserve"> </w:t>
      </w:r>
      <w:r>
        <w:t xml:space="preserve">Before these flows, the only water in the Warrego River and Western Floodplain zones was one small waterhole in </w:t>
      </w:r>
      <w:proofErr w:type="spellStart"/>
      <w:r>
        <w:t>Boera</w:t>
      </w:r>
      <w:proofErr w:type="spellEnd"/>
      <w:r>
        <w:t xml:space="preserve"> Dam</w:t>
      </w:r>
      <w:r w:rsidR="00C5338E">
        <w:t>.</w:t>
      </w:r>
      <w:r w:rsidR="0097633E">
        <w:t xml:space="preserve"> </w:t>
      </w:r>
      <w:r>
        <w:t xml:space="preserve"> The hydrological variability experienced in the Warrego over the </w:t>
      </w:r>
      <w:r w:rsidR="00B148EF">
        <w:t>LTIM Project</w:t>
      </w:r>
      <w:r>
        <w:t xml:space="preserve"> is typical of semi-arid rivers and supports the boom and bust ecology that has been documented in the other indicators measured in the project. </w:t>
      </w:r>
      <w:r w:rsidR="0097633E">
        <w:t xml:space="preserve"> </w:t>
      </w:r>
    </w:p>
    <w:bookmarkEnd w:id="58"/>
    <w:p w14:paraId="3F27A7FA" w14:textId="73D8580E" w:rsidR="00EF1907" w:rsidRDefault="00EF1907" w:rsidP="00EF1907">
      <w:r>
        <w:t xml:space="preserve">Commonwealth </w:t>
      </w:r>
      <w:r w:rsidR="007E77F0">
        <w:t>environmental water</w:t>
      </w:r>
      <w:r>
        <w:t xml:space="preserve"> and its management has undoubtedly contributed to hydrological connectivity in the Warrego system within the </w:t>
      </w:r>
      <w:r w:rsidR="0080039F" w:rsidRPr="0080039F">
        <w:rPr>
          <w:szCs w:val="20"/>
        </w:rPr>
        <w:t xml:space="preserve">Warrego-Darling </w:t>
      </w:r>
      <w:r>
        <w:t>Selected Area.</w:t>
      </w:r>
      <w:r w:rsidR="0097633E">
        <w:t xml:space="preserve"> </w:t>
      </w:r>
      <w:r>
        <w:t xml:space="preserve"> Entitlements held upstream of the </w:t>
      </w:r>
      <w:r w:rsidR="0080039F" w:rsidRPr="0080039F">
        <w:rPr>
          <w:szCs w:val="20"/>
        </w:rPr>
        <w:t xml:space="preserve">Warrego-Darling </w:t>
      </w:r>
      <w:r>
        <w:t xml:space="preserve">Selected Area on the Warrego River have contributed to the magnitude of flows entering </w:t>
      </w:r>
      <w:proofErr w:type="spellStart"/>
      <w:r>
        <w:t>Boera</w:t>
      </w:r>
      <w:proofErr w:type="spellEnd"/>
      <w:r>
        <w:t xml:space="preserve"> Dam </w:t>
      </w:r>
      <w:r w:rsidRPr="00FF4BA5">
        <w:t>(</w:t>
      </w:r>
      <w:r w:rsidR="00FF4BA5" w:rsidRPr="00FF4BA5">
        <w:t>Appendix</w:t>
      </w:r>
      <w:r w:rsidRPr="00FF4BA5">
        <w:t xml:space="preserve"> </w:t>
      </w:r>
      <w:r w:rsidR="00FF4BA5" w:rsidRPr="00FF4BA5">
        <w:t>C</w:t>
      </w:r>
      <w:r w:rsidRPr="00FF4BA5">
        <w:t xml:space="preserve">). </w:t>
      </w:r>
      <w:r w:rsidR="0097633E">
        <w:t xml:space="preserve"> </w:t>
      </w:r>
      <w:r w:rsidRPr="00FF4BA5">
        <w:t xml:space="preserve">Similarly, operation of the </w:t>
      </w:r>
      <w:proofErr w:type="spellStart"/>
      <w:r w:rsidRPr="00FF4BA5">
        <w:t>Boera</w:t>
      </w:r>
      <w:proofErr w:type="spellEnd"/>
      <w:r w:rsidRPr="00FF4BA5">
        <w:t xml:space="preserve"> and </w:t>
      </w:r>
      <w:proofErr w:type="spellStart"/>
      <w:r w:rsidRPr="00FF4BA5">
        <w:t>Booka</w:t>
      </w:r>
      <w:proofErr w:type="spellEnd"/>
      <w:r w:rsidRPr="00FF4BA5">
        <w:t xml:space="preserve"> Dam regulating gates in</w:t>
      </w:r>
      <w:r w:rsidR="00B16CCE">
        <w:t xml:space="preserve"> </w:t>
      </w:r>
      <w:r w:rsidRPr="00FF4BA5">
        <w:t xml:space="preserve">line with the </w:t>
      </w:r>
      <w:proofErr w:type="spellStart"/>
      <w:r w:rsidRPr="00FF4BA5">
        <w:t>Toorale</w:t>
      </w:r>
      <w:proofErr w:type="spellEnd"/>
      <w:r>
        <w:t xml:space="preserve"> water licences has increased flow to the lower Warrego River and Western Floodplain throughout the 2014-19 period.</w:t>
      </w:r>
      <w:r w:rsidR="0097633E">
        <w:t xml:space="preserve"> </w:t>
      </w:r>
      <w:r>
        <w:t xml:space="preserve"> Decisions to shut the regulating gates at </w:t>
      </w:r>
      <w:proofErr w:type="spellStart"/>
      <w:r>
        <w:t>Boera</w:t>
      </w:r>
      <w:proofErr w:type="spellEnd"/>
      <w:r>
        <w:t xml:space="preserve"> in July 2016 resulted in inundation of around 35% or 3,839 ha of the Western Floodplain, inundating all of the 13 vegetation communities on the floodplain, most of which had not been inundated since the large floods of 2012. </w:t>
      </w:r>
      <w:r w:rsidR="0097633E">
        <w:t xml:space="preserve"> </w:t>
      </w:r>
      <w:r>
        <w:t xml:space="preserve">The 2016 inundation event included around 61% </w:t>
      </w:r>
      <w:r w:rsidR="007E77F0">
        <w:t>environmental water</w:t>
      </w:r>
      <w:r>
        <w:t xml:space="preserve"> accounted on the Western Floodplain water licence. </w:t>
      </w:r>
      <w:r w:rsidR="0097633E">
        <w:t xml:space="preserve"> </w:t>
      </w:r>
      <w:r>
        <w:t xml:space="preserve">Downstream flows to the Warrego and Darling Rivers were prioritised during the </w:t>
      </w:r>
      <w:r w:rsidR="00B148EF">
        <w:t>LTIM Project</w:t>
      </w:r>
      <w:r>
        <w:t xml:space="preserve">. </w:t>
      </w:r>
      <w:r w:rsidR="0097633E">
        <w:t xml:space="preserve"> </w:t>
      </w:r>
      <w:r>
        <w:t xml:space="preserve">During the most recent flow event in April-June 2019, the regulating gates at </w:t>
      </w:r>
      <w:proofErr w:type="spellStart"/>
      <w:r>
        <w:t>Boera</w:t>
      </w:r>
      <w:proofErr w:type="spellEnd"/>
      <w:r>
        <w:t xml:space="preserve"> and </w:t>
      </w:r>
      <w:proofErr w:type="spellStart"/>
      <w:r>
        <w:t>Booka</w:t>
      </w:r>
      <w:proofErr w:type="spellEnd"/>
      <w:r>
        <w:t xml:space="preserve"> Dams were left open for the duration of the inflow event (40</w:t>
      </w:r>
      <w:r w:rsidR="0097633E">
        <w:t> </w:t>
      </w:r>
      <w:r>
        <w:t xml:space="preserve">days), with around 77% of the inflows flowing downstream of Dicks Dam, contributing enough flow to the Darling River to restart the river and push flows below Wilcannia. </w:t>
      </w:r>
      <w:r w:rsidR="0097633E">
        <w:t xml:space="preserve"> </w:t>
      </w:r>
      <w:r>
        <w:t xml:space="preserve">During this time </w:t>
      </w:r>
      <w:r w:rsidRPr="00A10CD8">
        <w:t>8,106</w:t>
      </w:r>
      <w:r>
        <w:t> </w:t>
      </w:r>
      <w:r w:rsidRPr="00A10CD8">
        <w:t>ML</w:t>
      </w:r>
      <w:r>
        <w:t xml:space="preserve"> of </w:t>
      </w:r>
      <w:r w:rsidR="007E77F0">
        <w:t>environmental water</w:t>
      </w:r>
      <w:r>
        <w:t xml:space="preserve"> was accounted against the </w:t>
      </w:r>
      <w:proofErr w:type="spellStart"/>
      <w:r>
        <w:t>Toorale</w:t>
      </w:r>
      <w:proofErr w:type="spellEnd"/>
      <w:r>
        <w:t xml:space="preserve"> Warrego River </w:t>
      </w:r>
      <w:r w:rsidR="00195F85">
        <w:t>L</w:t>
      </w:r>
      <w:r>
        <w:t xml:space="preserve">icence, which comprised </w:t>
      </w:r>
      <w:r w:rsidRPr="00CF27AD">
        <w:t>40%</w:t>
      </w:r>
      <w:r>
        <w:t xml:space="preserve"> of the total flow.</w:t>
      </w:r>
    </w:p>
    <w:bookmarkEnd w:id="59"/>
    <w:p w14:paraId="33F64E90" w14:textId="2BC4EE96" w:rsidR="000F1B44" w:rsidRPr="00797871" w:rsidRDefault="00185531" w:rsidP="00EF1907">
      <w:pPr>
        <w:spacing w:line="240" w:lineRule="auto"/>
        <w:rPr>
          <w:highlight w:val="yellow"/>
        </w:rPr>
      </w:pPr>
      <w:r>
        <w:rPr>
          <w:noProof/>
          <w:lang w:eastAsia="en-AU"/>
        </w:rPr>
        <w:drawing>
          <wp:inline distT="0" distB="0" distL="0" distR="0" wp14:anchorId="11FDCBDC" wp14:editId="5082812D">
            <wp:extent cx="5727700" cy="3556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27700" cy="3556000"/>
                    </a:xfrm>
                    <a:prstGeom prst="rect">
                      <a:avLst/>
                    </a:prstGeom>
                  </pic:spPr>
                </pic:pic>
              </a:graphicData>
            </a:graphic>
          </wp:inline>
        </w:drawing>
      </w:r>
    </w:p>
    <w:p w14:paraId="0B30C9B3" w14:textId="3803C15C" w:rsidR="000F1B44" w:rsidRPr="00EF1907" w:rsidRDefault="000F1B44" w:rsidP="000F1B44">
      <w:pPr>
        <w:pStyle w:val="Caption"/>
        <w:spacing w:line="276" w:lineRule="auto"/>
      </w:pPr>
      <w:bookmarkStart w:id="60" w:name="_Ref476644317"/>
      <w:bookmarkStart w:id="61" w:name="_Toc17290315"/>
      <w:r w:rsidRPr="00EF1907">
        <w:t xml:space="preserve">Figure </w:t>
      </w:r>
      <w:r w:rsidR="005C6CCE">
        <w:rPr>
          <w:noProof/>
        </w:rPr>
        <w:fldChar w:fldCharType="begin"/>
      </w:r>
      <w:r w:rsidR="005C6CCE">
        <w:rPr>
          <w:noProof/>
        </w:rPr>
        <w:instrText xml:space="preserve"> STYLEREF 1 \s </w:instrText>
      </w:r>
      <w:r w:rsidR="005C6CCE">
        <w:rPr>
          <w:noProof/>
        </w:rPr>
        <w:fldChar w:fldCharType="separate"/>
      </w:r>
      <w:r w:rsidR="00876902">
        <w:rPr>
          <w:noProof/>
        </w:rPr>
        <w:t>3</w:t>
      </w:r>
      <w:r w:rsidR="005C6CCE">
        <w:rPr>
          <w:noProof/>
        </w:rPr>
        <w:fldChar w:fldCharType="end"/>
      </w:r>
      <w:r w:rsidR="008B2CB7">
        <w:noBreakHyphen/>
      </w:r>
      <w:r w:rsidR="005C6CCE">
        <w:rPr>
          <w:noProof/>
        </w:rPr>
        <w:fldChar w:fldCharType="begin"/>
      </w:r>
      <w:r w:rsidR="005C6CCE">
        <w:rPr>
          <w:noProof/>
        </w:rPr>
        <w:instrText xml:space="preserve"> SEQ Figure \* ARABIC \s 1 </w:instrText>
      </w:r>
      <w:r w:rsidR="005C6CCE">
        <w:rPr>
          <w:noProof/>
        </w:rPr>
        <w:fldChar w:fldCharType="separate"/>
      </w:r>
      <w:r w:rsidR="00876902">
        <w:rPr>
          <w:noProof/>
        </w:rPr>
        <w:t>4</w:t>
      </w:r>
      <w:r w:rsidR="005C6CCE">
        <w:rPr>
          <w:noProof/>
        </w:rPr>
        <w:fldChar w:fldCharType="end"/>
      </w:r>
      <w:bookmarkEnd w:id="60"/>
      <w:r w:rsidR="00374FF1" w:rsidRPr="00EF1907">
        <w:t>:</w:t>
      </w:r>
      <w:r w:rsidRPr="00EF1907">
        <w:t xml:space="preserve"> Water level at </w:t>
      </w:r>
      <w:proofErr w:type="spellStart"/>
      <w:r w:rsidRPr="00EF1907">
        <w:t>Boera</w:t>
      </w:r>
      <w:proofErr w:type="spellEnd"/>
      <w:r w:rsidRPr="00EF1907">
        <w:t xml:space="preserve"> and Dicks Dams and periods of longitudinal connection and overflow to Western Floodplain.</w:t>
      </w:r>
      <w:bookmarkEnd w:id="61"/>
    </w:p>
    <w:p w14:paraId="0CEE64D9" w14:textId="548ACE19" w:rsidR="000F1B44" w:rsidRPr="00BB576A" w:rsidRDefault="000F1B44" w:rsidP="000F1B44">
      <w:pPr>
        <w:pStyle w:val="Heading2"/>
      </w:pPr>
      <w:bookmarkStart w:id="62" w:name="_Toc17290206"/>
      <w:r w:rsidRPr="00BB576A">
        <w:t>Water Quality</w:t>
      </w:r>
      <w:r w:rsidR="00BB576A" w:rsidRPr="00BB576A">
        <w:t xml:space="preserve"> </w:t>
      </w:r>
      <w:r w:rsidR="00C73617">
        <w:t>R</w:t>
      </w:r>
      <w:r w:rsidR="00BB576A" w:rsidRPr="00BB576A">
        <w:t xml:space="preserve">esponses to </w:t>
      </w:r>
      <w:r w:rsidR="00C73617">
        <w:t>F</w:t>
      </w:r>
      <w:r w:rsidR="00BB576A" w:rsidRPr="00BB576A">
        <w:t>low</w:t>
      </w:r>
      <w:bookmarkEnd w:id="62"/>
    </w:p>
    <w:bookmarkEnd w:id="41"/>
    <w:p w14:paraId="53AC9778" w14:textId="0816FA50" w:rsidR="00A80CB2" w:rsidRDefault="00DF3768" w:rsidP="00A80CB2">
      <w:r>
        <w:t xml:space="preserve">Five years of water quality monitoring over the </w:t>
      </w:r>
      <w:r w:rsidR="00B148EF">
        <w:t>LTIM Project</w:t>
      </w:r>
      <w:r>
        <w:t xml:space="preserve"> in the Darling River showed the delivery of environmental water contributed to consistent improvements in water quality (</w:t>
      </w:r>
      <w:r w:rsidR="00FF4BA5">
        <w:t>Appendix D</w:t>
      </w:r>
      <w:r w:rsidR="0097633E">
        <w:t>; Appendix </w:t>
      </w:r>
      <w:r w:rsidR="00FF4BA5">
        <w:t>E</w:t>
      </w:r>
      <w:r>
        <w:t xml:space="preserve">). </w:t>
      </w:r>
      <w:r w:rsidR="0097633E">
        <w:t xml:space="preserve"> </w:t>
      </w:r>
      <w:r>
        <w:t xml:space="preserve">The most consistent pattern was a significant reduction in mean daily pH, conductivity and turbidity when compared with periods without </w:t>
      </w:r>
      <w:r w:rsidR="007E77F0">
        <w:t>environmental water</w:t>
      </w:r>
      <w:r w:rsidR="00D4235B">
        <w:t>.</w:t>
      </w:r>
      <w:r w:rsidR="0097633E">
        <w:t xml:space="preserve"> </w:t>
      </w:r>
      <w:r>
        <w:t xml:space="preserve">This reflects the dilution effects provided by </w:t>
      </w:r>
      <w:r w:rsidR="00756F44">
        <w:t xml:space="preserve">these </w:t>
      </w:r>
      <w:r>
        <w:t>flows, and the changes in water chemistry associated with the increase in discharge and wetted area of channels.</w:t>
      </w:r>
      <w:r w:rsidR="0097633E">
        <w:t xml:space="preserve"> </w:t>
      </w:r>
      <w:r>
        <w:rPr>
          <w:rFonts w:cs="Arial"/>
          <w:color w:val="000000"/>
        </w:rPr>
        <w:t xml:space="preserve"> In particular, a potential discharge threshold around 10,000 ML/d was observed in pH and turbidity, suggesting that this may be a key high-flow threshold for the inundation or connection of geomorphic features that subsequently increase ions and suspended sediments inputs in the Darling River. </w:t>
      </w:r>
      <w:r w:rsidR="0097633E">
        <w:rPr>
          <w:rFonts w:cs="Arial"/>
          <w:color w:val="000000"/>
        </w:rPr>
        <w:t xml:space="preserve"> </w:t>
      </w:r>
      <w:r>
        <w:rPr>
          <w:rFonts w:cs="Arial"/>
          <w:color w:val="000000"/>
        </w:rPr>
        <w:t xml:space="preserve">Levels of </w:t>
      </w:r>
      <w:r>
        <w:t xml:space="preserve">pH and turbidity increased </w:t>
      </w:r>
      <w:r w:rsidR="00FD70B0">
        <w:t xml:space="preserve">at discharges </w:t>
      </w:r>
      <w:r>
        <w:t>around 10,000 ML/d suggesting longitudinal transport and input of materials from upstream catchments</w:t>
      </w:r>
      <w:r w:rsidR="00FD70B0">
        <w:t>.</w:t>
      </w:r>
      <w:r w:rsidR="0097633E">
        <w:t xml:space="preserve"> </w:t>
      </w:r>
      <w:r w:rsidR="00FD70B0">
        <w:t xml:space="preserve"> </w:t>
      </w:r>
      <w:r>
        <w:t xml:space="preserve">After discharge exceeded these key flow thresholds, </w:t>
      </w:r>
      <w:r w:rsidR="00FD70B0">
        <w:t xml:space="preserve">concentrations and levels of </w:t>
      </w:r>
      <w:r>
        <w:t xml:space="preserve">water quality parameters declined with discharge. </w:t>
      </w:r>
      <w:r w:rsidR="0097633E">
        <w:t xml:space="preserve"> </w:t>
      </w:r>
      <w:r>
        <w:t xml:space="preserve">This was likely due to the dilution of existing materials as the resuspension of material decreased at higher river stages. </w:t>
      </w:r>
    </w:p>
    <w:p w14:paraId="6DF6774E" w14:textId="77777777" w:rsidR="00D4235B" w:rsidRDefault="00DF3768" w:rsidP="008D373C">
      <w:r>
        <w:t xml:space="preserve">Dissolved oxygen concentrations were highly variable during base flow and low flow conditions (discharge 0-250 </w:t>
      </w:r>
      <w:r w:rsidR="00851672">
        <w:t>M</w:t>
      </w:r>
      <w:r>
        <w:t xml:space="preserve">L/d) and reduced with increasing discharge up to </w:t>
      </w:r>
      <w:bookmarkStart w:id="63" w:name="_Hlk16590156"/>
      <w:r>
        <w:t>25,000 ML/d</w:t>
      </w:r>
      <w:r w:rsidR="00753EF3">
        <w:t xml:space="preserve"> within the Darling River zone</w:t>
      </w:r>
      <w:bookmarkEnd w:id="63"/>
      <w:r>
        <w:t>.</w:t>
      </w:r>
      <w:r w:rsidR="0097633E">
        <w:t xml:space="preserve"> </w:t>
      </w:r>
      <w:r>
        <w:t xml:space="preserve"> </w:t>
      </w:r>
      <w:bookmarkStart w:id="64" w:name="_Hlk16590187"/>
      <w:r>
        <w:t xml:space="preserve">A similar pattern </w:t>
      </w:r>
      <w:r w:rsidR="00753EF3">
        <w:t xml:space="preserve">was </w:t>
      </w:r>
      <w:r>
        <w:t xml:space="preserve">also observed in chlorophyll </w:t>
      </w:r>
      <w:r>
        <w:rPr>
          <w:i/>
        </w:rPr>
        <w:t>a</w:t>
      </w:r>
      <w:r>
        <w:t xml:space="preserve"> concentration</w:t>
      </w:r>
      <w:r w:rsidR="0097633E">
        <w:t>,</w:t>
      </w:r>
      <w:r>
        <w:t xml:space="preserve"> with highly variable concentrations </w:t>
      </w:r>
      <w:r w:rsidR="001318F5">
        <w:t>during</w:t>
      </w:r>
      <w:r w:rsidRPr="00753EF3">
        <w:t xml:space="preserve"> base flow and low flow (around 4</w:t>
      </w:r>
      <w:r w:rsidR="00753EF3">
        <w:t>,</w:t>
      </w:r>
      <w:r w:rsidRPr="00753EF3">
        <w:t xml:space="preserve">000 ML/d) </w:t>
      </w:r>
      <w:r w:rsidR="001318F5">
        <w:t>which</w:t>
      </w:r>
      <w:r w:rsidRPr="00753EF3">
        <w:t xml:space="preserve"> then decreased with increasing discharge</w:t>
      </w:r>
      <w:bookmarkEnd w:id="64"/>
      <w:r w:rsidRPr="00753EF3">
        <w:t xml:space="preserve">. </w:t>
      </w:r>
      <w:r w:rsidR="001318F5">
        <w:t xml:space="preserve"> </w:t>
      </w:r>
      <w:r w:rsidRPr="00753EF3">
        <w:t>It is likely that seasonal change</w:t>
      </w:r>
      <w:r w:rsidR="00756F44">
        <w:t>s</w:t>
      </w:r>
      <w:r>
        <w:t xml:space="preserve"> in temperature </w:t>
      </w:r>
      <w:r w:rsidR="00FD70B0">
        <w:t xml:space="preserve">in conjunction with low flows </w:t>
      </w:r>
      <w:r>
        <w:t xml:space="preserve">exert a strong influence on dissolved oxygen and chlorophyll </w:t>
      </w:r>
      <w:r>
        <w:rPr>
          <w:i/>
        </w:rPr>
        <w:t>a</w:t>
      </w:r>
      <w:r>
        <w:t xml:space="preserve"> </w:t>
      </w:r>
      <w:r w:rsidRPr="008D373C">
        <w:rPr>
          <w:rFonts w:cs="Arial"/>
        </w:rPr>
        <w:t xml:space="preserve">concentrations. </w:t>
      </w:r>
      <w:r w:rsidR="001318F5">
        <w:rPr>
          <w:rFonts w:cs="Arial"/>
        </w:rPr>
        <w:t xml:space="preserve"> </w:t>
      </w:r>
      <w:r w:rsidRPr="008D373C">
        <w:rPr>
          <w:rFonts w:cs="Arial"/>
        </w:rPr>
        <w:t>A potential discharge</w:t>
      </w:r>
      <w:r>
        <w:t xml:space="preserve"> threshold around 4,000 ML/d may </w:t>
      </w:r>
      <w:bookmarkStart w:id="65" w:name="_Hlk16590285"/>
      <w:r>
        <w:t xml:space="preserve">inundate low lying in-channel features such as bars and transport nutrients to stimulate primary production measured as chlorophyll </w:t>
      </w:r>
      <w:r>
        <w:rPr>
          <w:i/>
        </w:rPr>
        <w:t>a</w:t>
      </w:r>
      <w:r>
        <w:t>.</w:t>
      </w:r>
      <w:bookmarkEnd w:id="65"/>
      <w:r>
        <w:t xml:space="preserve"> </w:t>
      </w:r>
    </w:p>
    <w:p w14:paraId="3F3F461F" w14:textId="234BCD7E" w:rsidR="00DF3768" w:rsidRDefault="001318F5" w:rsidP="008D373C">
      <w:r>
        <w:t xml:space="preserve"> </w:t>
      </w:r>
      <w:r w:rsidR="00DF3768">
        <w:t xml:space="preserve">Differences in upstream water sources containing various amounts and proportions of organic matter and nutrients may have affected the balance between productivity and respiration in different CEW events. </w:t>
      </w:r>
      <w:r>
        <w:t xml:space="preserve"> </w:t>
      </w:r>
      <w:r w:rsidR="00DF3768">
        <w:t xml:space="preserve">Moreover, phytoplankton productivity may be limited by light through interactions among turbidity, depth and turbulence </w:t>
      </w:r>
      <w:r w:rsidR="00DF3768">
        <w:fldChar w:fldCharType="begin"/>
      </w:r>
      <w:r w:rsidR="00DF3768">
        <w:instrText xml:space="preserve"> ADDIN EN.CITE &lt;EndNote&gt;&lt;Cite&gt;&lt;Author&gt;Hall Jr.&lt;/Author&gt;&lt;Year&gt;2015&lt;/Year&gt;&lt;RecNum&gt;98&lt;/RecNum&gt;&lt;DisplayText&gt;(Hall Jr. et al., 2015)&lt;/DisplayText&gt;&lt;record&gt;&lt;rec-number&gt;98&lt;/rec-number&gt;&lt;foreign-keys&gt;&lt;key app="EN" db-id="vpsd0p950dzvpnexx92xfvtcwsw5dzd0sp0x" timestamp="1562830980"&gt;98&lt;/key&gt;&lt;/foreign-keys&gt;&lt;ref-type name="Journal Article"&gt;17&lt;/ref-type&gt;&lt;contributors&gt;&lt;authors&gt;&lt;author&gt;Hall Jr., Robert O.&lt;/author&gt;&lt;author&gt;Yackulic, Charles B.&lt;/author&gt;&lt;author&gt;Kennedy, Theodore A.&lt;/author&gt;&lt;author&gt;Yard, Michael D.&lt;/author&gt;&lt;author&gt;Rosi-Marshall, Emma J.&lt;/author&gt;&lt;author&gt;Voichick, Nicholas&lt;/author&gt;&lt;author&gt;Behn, Kathrine E.&lt;/author&gt;&lt;/authors&gt;&lt;/contributors&gt;&lt;titles&gt;&lt;title&gt;Turbidity, light, temperature, and hydropeaking control primary productivity in the Colorado River, Grand Canyon&lt;/title&gt;&lt;secondary-title&gt;Limnology and Oceanography&lt;/secondary-title&gt;&lt;/titles&gt;&lt;periodical&gt;&lt;full-title&gt;Limnology and Oceanography&lt;/full-title&gt;&lt;/periodical&gt;&lt;pages&gt;512-526&lt;/pages&gt;&lt;volume&gt;60&lt;/volume&gt;&lt;number&gt;2&lt;/number&gt;&lt;dates&gt;&lt;year&gt;2015&lt;/year&gt;&lt;/dates&gt;&lt;isbn&gt;0024-3590&lt;/isbn&gt;&lt;urls&gt;&lt;related-urls&gt;&lt;url&gt;https://aslopubs.onlinelibrary.wiley.com/doi/abs/10.1002/lno.10031&lt;/url&gt;&lt;/related-urls&gt;&lt;/urls&gt;&lt;electronic-resource-num&gt;10.1002/lno.10031&lt;/electronic-resource-num&gt;&lt;/record&gt;&lt;/Cite&gt;&lt;/EndNote&gt;</w:instrText>
      </w:r>
      <w:r w:rsidR="00DF3768">
        <w:fldChar w:fldCharType="separate"/>
      </w:r>
      <w:r w:rsidR="00DF3768">
        <w:rPr>
          <w:noProof/>
        </w:rPr>
        <w:t xml:space="preserve">(Hall Jr. </w:t>
      </w:r>
      <w:r w:rsidR="00DF3768" w:rsidRPr="00851672">
        <w:rPr>
          <w:i/>
          <w:noProof/>
        </w:rPr>
        <w:t>et al.</w:t>
      </w:r>
      <w:r w:rsidR="00DF3768">
        <w:rPr>
          <w:noProof/>
        </w:rPr>
        <w:t xml:space="preserve"> 2015)</w:t>
      </w:r>
      <w:r w:rsidR="00DF3768">
        <w:fldChar w:fldCharType="end"/>
      </w:r>
      <w:r w:rsidR="00DF3768">
        <w:t xml:space="preserve">. </w:t>
      </w:r>
      <w:r>
        <w:t xml:space="preserve"> </w:t>
      </w:r>
      <w:r w:rsidR="00DF3768">
        <w:t xml:space="preserve">Temperature showed little change with </w:t>
      </w:r>
      <w:r w:rsidR="002E1B62">
        <w:t>flow and</w:t>
      </w:r>
      <w:r w:rsidR="00B16CCE">
        <w:t xml:space="preserve"> was</w:t>
      </w:r>
      <w:r w:rsidR="00DF3768">
        <w:t xml:space="preserve"> controlled by broader </w:t>
      </w:r>
      <w:r w:rsidR="00756F44">
        <w:t>seasonal patterns</w:t>
      </w:r>
      <w:r w:rsidR="00DF3768">
        <w:t>.</w:t>
      </w:r>
      <w:r w:rsidR="00753EF3">
        <w:t xml:space="preserve"> </w:t>
      </w:r>
      <w:r>
        <w:t xml:space="preserve"> </w:t>
      </w:r>
      <w:r w:rsidR="00753EF3">
        <w:t xml:space="preserve">There was evidence from </w:t>
      </w:r>
      <w:r w:rsidR="00753EF3" w:rsidRPr="00623F3F">
        <w:rPr>
          <w:i/>
          <w:iCs/>
        </w:rPr>
        <w:t>ad hoc</w:t>
      </w:r>
      <w:r w:rsidR="00753EF3">
        <w:t xml:space="preserve"> sampling of thermal stratification in the deeper pools of the Darling River zone, but </w:t>
      </w:r>
      <w:r w:rsidR="002E1B62">
        <w:t xml:space="preserve">the stratification was </w:t>
      </w:r>
      <w:r w:rsidR="00753EF3">
        <w:t>not sufficient to produce any harmful ecological impacts.</w:t>
      </w:r>
    </w:p>
    <w:p w14:paraId="3C79377C" w14:textId="4555895F" w:rsidR="00A5591B" w:rsidRDefault="00A5591B" w:rsidP="00A80CB2">
      <w:r w:rsidRPr="00FF4BA5">
        <w:t xml:space="preserve">Stream metabolism rates were highly variable within the Darling River (Appendix </w:t>
      </w:r>
      <w:r w:rsidR="00FF4BA5" w:rsidRPr="00FF4BA5">
        <w:t>D</w:t>
      </w:r>
      <w:r w:rsidR="001318F5">
        <w:t>; Appendix</w:t>
      </w:r>
      <w:r w:rsidR="00FF4BA5" w:rsidRPr="00FF4BA5">
        <w:t xml:space="preserve"> F</w:t>
      </w:r>
      <w:r w:rsidRPr="00FF4BA5">
        <w:t xml:space="preserve">). </w:t>
      </w:r>
      <w:r w:rsidR="001318F5">
        <w:t xml:space="preserve"> </w:t>
      </w:r>
      <w:r w:rsidR="00756F44" w:rsidRPr="00FF4BA5">
        <w:t>Gross</w:t>
      </w:r>
      <w:r w:rsidR="00756F44">
        <w:t xml:space="preserve"> Primary Production (</w:t>
      </w:r>
      <w:r>
        <w:t>GPP</w:t>
      </w:r>
      <w:r w:rsidR="00756F44">
        <w:t>)</w:t>
      </w:r>
      <w:r>
        <w:t xml:space="preserve"> rates increased with increasing in-stream total nitrogen and chlorophyll </w:t>
      </w:r>
      <w:r>
        <w:rPr>
          <w:i/>
        </w:rPr>
        <w:t>a</w:t>
      </w:r>
      <w:r>
        <w:t xml:space="preserve"> concentrations</w:t>
      </w:r>
      <w:r w:rsidR="001318F5">
        <w:t>,</w:t>
      </w:r>
      <w:r>
        <w:t xml:space="preserve"> suggesting primary productivity rates were predominantly driven by nutrient availability and temperature.</w:t>
      </w:r>
      <w:r w:rsidR="001318F5">
        <w:t xml:space="preserve"> </w:t>
      </w:r>
      <w:r>
        <w:t xml:space="preserve"> </w:t>
      </w:r>
      <w:r w:rsidR="002E1B62">
        <w:t>I</w:t>
      </w:r>
      <w:r>
        <w:t xml:space="preserve">ncreased discharge and turbidity are likely to limit GPP rates. </w:t>
      </w:r>
      <w:r w:rsidR="001318F5">
        <w:t xml:space="preserve"> </w:t>
      </w:r>
      <w:r>
        <w:t xml:space="preserve">It is proposed that metabolism indicators respond to change in discharge to a specific threshold rather than following a linear trend. </w:t>
      </w:r>
      <w:r w:rsidR="001318F5">
        <w:t xml:space="preserve"> </w:t>
      </w:r>
      <w:r>
        <w:t xml:space="preserve">The relationship between discharge and turbidity, </w:t>
      </w:r>
      <w:r w:rsidR="002E1B62">
        <w:t>a</w:t>
      </w:r>
      <w:r>
        <w:t xml:space="preserve">nd complex interaction between conductivity, turbidity and chlorophyll </w:t>
      </w:r>
      <w:r w:rsidRPr="00623F3F">
        <w:rPr>
          <w:i/>
          <w:iCs/>
        </w:rPr>
        <w:t>a</w:t>
      </w:r>
      <w:r>
        <w:t xml:space="preserve"> concentrations observed in the </w:t>
      </w:r>
      <w:r w:rsidR="0080039F" w:rsidRPr="0080039F">
        <w:rPr>
          <w:szCs w:val="20"/>
        </w:rPr>
        <w:t xml:space="preserve">Warrego-Darling </w:t>
      </w:r>
      <w:r>
        <w:t>Selected Area need further investigation</w:t>
      </w:r>
      <w:r w:rsidR="002E1B62">
        <w:t xml:space="preserve"> to better predict changes in metabolism in response to flow</w:t>
      </w:r>
      <w:r>
        <w:t>.</w:t>
      </w:r>
    </w:p>
    <w:p w14:paraId="240570C5" w14:textId="01655136" w:rsidR="00753EF3" w:rsidRPr="00797871" w:rsidRDefault="00971346" w:rsidP="00A80CB2">
      <w:pPr>
        <w:rPr>
          <w:rFonts w:cs="Arial"/>
          <w:highlight w:val="yellow"/>
        </w:rPr>
      </w:pPr>
      <w:r>
        <w:rPr>
          <w:rFonts w:cs="Arial"/>
          <w:color w:val="000000"/>
        </w:rPr>
        <w:t xml:space="preserve">Connection events in the Warrego River </w:t>
      </w:r>
      <w:r w:rsidR="00756F44">
        <w:rPr>
          <w:rFonts w:cs="Arial"/>
          <w:color w:val="000000"/>
        </w:rPr>
        <w:t xml:space="preserve">led to </w:t>
      </w:r>
      <w:r w:rsidR="000467A6">
        <w:rPr>
          <w:rFonts w:cs="Arial"/>
          <w:color w:val="000000"/>
        </w:rPr>
        <w:t>increased</w:t>
      </w:r>
      <w:r w:rsidR="00756F44">
        <w:rPr>
          <w:rFonts w:cs="Arial"/>
          <w:color w:val="000000"/>
        </w:rPr>
        <w:t xml:space="preserve"> </w:t>
      </w:r>
      <w:r>
        <w:rPr>
          <w:rFonts w:cs="Arial"/>
          <w:color w:val="000000"/>
        </w:rPr>
        <w:t xml:space="preserve">pH </w:t>
      </w:r>
      <w:r w:rsidR="00756F44">
        <w:rPr>
          <w:rFonts w:cs="Arial"/>
          <w:color w:val="000000"/>
        </w:rPr>
        <w:t xml:space="preserve">to a level </w:t>
      </w:r>
      <w:r>
        <w:rPr>
          <w:rFonts w:cs="Arial"/>
          <w:color w:val="000000"/>
        </w:rPr>
        <w:t>that was maintained for up to 50</w:t>
      </w:r>
      <w:r w:rsidR="001318F5">
        <w:rPr>
          <w:rFonts w:cs="Arial"/>
          <w:color w:val="000000"/>
        </w:rPr>
        <w:t> </w:t>
      </w:r>
      <w:r>
        <w:rPr>
          <w:rFonts w:cs="Arial"/>
          <w:color w:val="000000"/>
        </w:rPr>
        <w:t xml:space="preserve">days </w:t>
      </w:r>
      <w:r w:rsidR="00756F44">
        <w:rPr>
          <w:rFonts w:cs="Arial"/>
          <w:color w:val="000000"/>
        </w:rPr>
        <w:t xml:space="preserve">following </w:t>
      </w:r>
      <w:r>
        <w:rPr>
          <w:rFonts w:cs="Arial"/>
          <w:color w:val="000000"/>
        </w:rPr>
        <w:t xml:space="preserve">connection. </w:t>
      </w:r>
      <w:r w:rsidR="001318F5">
        <w:rPr>
          <w:rFonts w:cs="Arial"/>
          <w:color w:val="000000"/>
        </w:rPr>
        <w:t xml:space="preserve"> </w:t>
      </w:r>
      <w:r>
        <w:rPr>
          <w:rFonts w:cs="Arial"/>
          <w:color w:val="000000"/>
        </w:rPr>
        <w:t xml:space="preserve">The dilution effect in pH was less evident in the Western Floodplain zone due to differences in </w:t>
      </w:r>
      <w:r>
        <w:rPr>
          <w:rFonts w:cs="Arial"/>
        </w:rPr>
        <w:t xml:space="preserve">antecedent flow condition and the magnitude and duration of inundation in each event. </w:t>
      </w:r>
      <w:r w:rsidR="001318F5">
        <w:rPr>
          <w:rFonts w:cs="Arial"/>
        </w:rPr>
        <w:t xml:space="preserve"> </w:t>
      </w:r>
      <w:r w:rsidR="002E1B62">
        <w:rPr>
          <w:rFonts w:cs="Arial"/>
        </w:rPr>
        <w:t>P</w:t>
      </w:r>
      <w:r>
        <w:rPr>
          <w:rFonts w:cs="Arial"/>
        </w:rPr>
        <w:t xml:space="preserve">atterns </w:t>
      </w:r>
      <w:r w:rsidR="002E1B62">
        <w:rPr>
          <w:rFonts w:cs="Arial"/>
        </w:rPr>
        <w:t xml:space="preserve">in pH </w:t>
      </w:r>
      <w:r>
        <w:rPr>
          <w:rFonts w:cs="Arial"/>
        </w:rPr>
        <w:t xml:space="preserve">over time suggest a heightened risk of low pH (acidic) conditions </w:t>
      </w:r>
      <w:r w:rsidR="002E1B62">
        <w:rPr>
          <w:rFonts w:cs="Arial"/>
        </w:rPr>
        <w:t>for</w:t>
      </w:r>
      <w:r>
        <w:rPr>
          <w:rFonts w:cs="Arial"/>
        </w:rPr>
        <w:t xml:space="preserve"> the floodplain with extended </w:t>
      </w:r>
      <w:r w:rsidR="002E1B62">
        <w:rPr>
          <w:rFonts w:cs="Arial"/>
        </w:rPr>
        <w:t xml:space="preserve">dry </w:t>
      </w:r>
      <w:r>
        <w:rPr>
          <w:rFonts w:cs="Arial"/>
        </w:rPr>
        <w:t xml:space="preserve">periods </w:t>
      </w:r>
      <w:r>
        <w:t xml:space="preserve">between inundation events </w:t>
      </w:r>
      <w:r w:rsidR="002E1B62">
        <w:t>accumulating</w:t>
      </w:r>
      <w:r>
        <w:t xml:space="preserve"> more organic matter, thus more leachate from rewetted organic matter in the next inundation event.</w:t>
      </w:r>
      <w:r w:rsidR="001318F5">
        <w:t xml:space="preserve"> </w:t>
      </w:r>
      <w:r>
        <w:t xml:space="preserve"> </w:t>
      </w:r>
      <w:r w:rsidR="001318F5">
        <w:t>Electrical c</w:t>
      </w:r>
      <w:r>
        <w:t xml:space="preserve">onductivity levels tended to increase with increasing time since connection in the Warrego and Western Floodplain, reflecting </w:t>
      </w:r>
      <w:proofErr w:type="spellStart"/>
      <w:r>
        <w:t>evapoconcentration</w:t>
      </w:r>
      <w:proofErr w:type="spellEnd"/>
      <w:r>
        <w:t xml:space="preserve"> processes.</w:t>
      </w:r>
      <w:r w:rsidR="001318F5">
        <w:t xml:space="preserve"> </w:t>
      </w:r>
      <w:r>
        <w:t xml:space="preserve"> </w:t>
      </w:r>
      <w:bookmarkStart w:id="66" w:name="_Hlk16596774"/>
      <w:r>
        <w:t xml:space="preserve">Concentrations of carbon, nitrogen and phosphorus were consistently higher than </w:t>
      </w:r>
      <w:r w:rsidR="00AA1587" w:rsidRPr="00AA1587">
        <w:t xml:space="preserve">Australian and New Zealand Environment and Conservation Council </w:t>
      </w:r>
      <w:r w:rsidR="00AA1587">
        <w:t>(</w:t>
      </w:r>
      <w:r>
        <w:t>ANZECC</w:t>
      </w:r>
      <w:r w:rsidR="00AA1587">
        <w:t>)</w:t>
      </w:r>
      <w:r>
        <w:t xml:space="preserve"> and </w:t>
      </w:r>
      <w:r w:rsidR="00AA1587" w:rsidRPr="00AA1587">
        <w:t xml:space="preserve">Queensland Department of Environment </w:t>
      </w:r>
      <w:r w:rsidR="00AA1587">
        <w:t>and Science</w:t>
      </w:r>
      <w:r>
        <w:t xml:space="preserve"> guideline values in th</w:t>
      </w:r>
      <w:r w:rsidR="0017544B">
        <w:t>e</w:t>
      </w:r>
      <w:r>
        <w:t xml:space="preserve"> Warrego </w:t>
      </w:r>
      <w:r w:rsidR="0079710E">
        <w:t>s</w:t>
      </w:r>
      <w:r>
        <w:t xml:space="preserve">ystem, with </w:t>
      </w:r>
      <w:r w:rsidR="002E1B62">
        <w:t xml:space="preserve">concentrations </w:t>
      </w:r>
      <w:r>
        <w:t>increasing with time since connection.</w:t>
      </w:r>
      <w:bookmarkEnd w:id="66"/>
      <w:r>
        <w:t xml:space="preserve"> </w:t>
      </w:r>
      <w:r w:rsidR="001318F5">
        <w:t xml:space="preserve"> </w:t>
      </w:r>
    </w:p>
    <w:p w14:paraId="58D095AE" w14:textId="1CF0C75B" w:rsidR="0086020D" w:rsidRDefault="00BB576A" w:rsidP="0086020D">
      <w:pPr>
        <w:pStyle w:val="Heading2"/>
      </w:pPr>
      <w:bookmarkStart w:id="67" w:name="_Toc17290207"/>
      <w:r w:rsidRPr="00BB576A">
        <w:t xml:space="preserve">Ecological </w:t>
      </w:r>
      <w:r w:rsidR="00C73617">
        <w:t>R</w:t>
      </w:r>
      <w:r w:rsidRPr="00BB576A">
        <w:t xml:space="preserve">esponses to </w:t>
      </w:r>
      <w:r w:rsidR="00C73617">
        <w:t>F</w:t>
      </w:r>
      <w:r w:rsidRPr="00BB576A">
        <w:t>low</w:t>
      </w:r>
      <w:bookmarkEnd w:id="67"/>
    </w:p>
    <w:p w14:paraId="7093A097" w14:textId="7D81990D" w:rsidR="00BB576A" w:rsidRDefault="00BB576A" w:rsidP="00BB576A">
      <w:r>
        <w:t xml:space="preserve">Monitoring undertaken for the </w:t>
      </w:r>
      <w:r w:rsidR="00B148EF">
        <w:t>LTIM Project</w:t>
      </w:r>
      <w:r>
        <w:t xml:space="preserve"> over the past 5 years </w:t>
      </w:r>
      <w:r w:rsidR="00D71A7D">
        <w:t>within the Warrego-Darling Selected Area has improved our knowledge of the ecological response</w:t>
      </w:r>
      <w:r w:rsidR="00B16CCE">
        <w:t>s</w:t>
      </w:r>
      <w:r w:rsidR="00D71A7D">
        <w:t xml:space="preserve"> to flow over a range of </w:t>
      </w:r>
      <w:r w:rsidR="002E1B62">
        <w:t>environmental conditions</w:t>
      </w:r>
      <w:r w:rsidR="00D71A7D">
        <w:t xml:space="preserve">. </w:t>
      </w:r>
      <w:r w:rsidR="001318F5">
        <w:t xml:space="preserve"> </w:t>
      </w:r>
      <w:r w:rsidR="00D71A7D">
        <w:t>In addition, the hydrology of the three monitoring zones has been more thoroughly characterised.</w:t>
      </w:r>
    </w:p>
    <w:p w14:paraId="47FB65CD" w14:textId="77777777" w:rsidR="00D4235B" w:rsidRDefault="00D71A7D" w:rsidP="00BB576A">
      <w:r>
        <w:t xml:space="preserve">The interplay between upstream inflows to the </w:t>
      </w:r>
      <w:r w:rsidR="0080039F" w:rsidRPr="0080039F">
        <w:rPr>
          <w:szCs w:val="20"/>
        </w:rPr>
        <w:t xml:space="preserve">Warrego-Darling </w:t>
      </w:r>
      <w:r>
        <w:t xml:space="preserve">Selected Area and the water management actions undertaken within the </w:t>
      </w:r>
      <w:r w:rsidR="0080039F" w:rsidRPr="0080039F">
        <w:rPr>
          <w:szCs w:val="20"/>
        </w:rPr>
        <w:t xml:space="preserve">Warrego-Darling </w:t>
      </w:r>
      <w:r>
        <w:t xml:space="preserve">Selected Area </w:t>
      </w:r>
      <w:r w:rsidR="001318F5">
        <w:t>produces</w:t>
      </w:r>
      <w:r>
        <w:t xml:space="preserve"> contrasting hydrological conditions within the Darling </w:t>
      </w:r>
      <w:r w:rsidRPr="00FF4BA5">
        <w:t xml:space="preserve">River, Warrego River and Western Floodplain monitoring zones. </w:t>
      </w:r>
      <w:r w:rsidR="001318F5">
        <w:t xml:space="preserve"> </w:t>
      </w:r>
    </w:p>
    <w:p w14:paraId="6D2B43A4" w14:textId="20BE590D" w:rsidR="00D4235B" w:rsidRDefault="00D71A7D" w:rsidP="00CE44B3">
      <w:r w:rsidRPr="00FF4BA5">
        <w:t xml:space="preserve">The Darling River zone experiences more permanent inundation, supported by </w:t>
      </w:r>
      <w:r w:rsidR="005D2AFC" w:rsidRPr="00FF4BA5">
        <w:t>inflows f</w:t>
      </w:r>
      <w:r w:rsidR="0032585D" w:rsidRPr="00FF4BA5">
        <w:t>ro</w:t>
      </w:r>
      <w:r w:rsidR="005D2AFC" w:rsidRPr="00FF4BA5">
        <w:t xml:space="preserve">m </w:t>
      </w:r>
      <w:r w:rsidRPr="00FF4BA5">
        <w:t>a large upstream catchment</w:t>
      </w:r>
      <w:r w:rsidR="002E1B62">
        <w:t xml:space="preserve"> and multiple tributaries</w:t>
      </w:r>
      <w:r w:rsidRPr="00FF4BA5">
        <w:t xml:space="preserve">, and the </w:t>
      </w:r>
      <w:r w:rsidR="00EB6B63" w:rsidRPr="00FF4BA5">
        <w:t>impoundment</w:t>
      </w:r>
      <w:r w:rsidRPr="00FF4BA5">
        <w:t xml:space="preserve"> of water through most of the </w:t>
      </w:r>
      <w:r w:rsidR="0080039F" w:rsidRPr="00D4235B">
        <w:rPr>
          <w:szCs w:val="20"/>
        </w:rPr>
        <w:t xml:space="preserve">Warrego-Darling </w:t>
      </w:r>
      <w:r w:rsidRPr="00FF4BA5">
        <w:t xml:space="preserve">Selected Area </w:t>
      </w:r>
      <w:r w:rsidR="00EB6B63" w:rsidRPr="00FF4BA5">
        <w:t xml:space="preserve">behind </w:t>
      </w:r>
      <w:r w:rsidR="001318F5">
        <w:t>W</w:t>
      </w:r>
      <w:r w:rsidRPr="00FF4BA5">
        <w:t>eir 20A</w:t>
      </w:r>
      <w:r w:rsidR="00EB6B63" w:rsidRPr="00FF4BA5">
        <w:t xml:space="preserve"> downstream</w:t>
      </w:r>
      <w:r w:rsidRPr="00FF4BA5">
        <w:t>.</w:t>
      </w:r>
      <w:r w:rsidR="001318F5">
        <w:t xml:space="preserve"> </w:t>
      </w:r>
      <w:r w:rsidRPr="00FF4BA5">
        <w:t xml:space="preserve"> While being low in volume, inflows to the </w:t>
      </w:r>
      <w:r w:rsidR="00B16CCE">
        <w:t xml:space="preserve">Darling </w:t>
      </w:r>
      <w:r w:rsidRPr="00FF4BA5">
        <w:t xml:space="preserve">reach have been relatively consistent over the </w:t>
      </w:r>
      <w:r w:rsidR="00B148EF">
        <w:t>LTIM Project</w:t>
      </w:r>
      <w:r w:rsidRPr="00FF4BA5">
        <w:t xml:space="preserve"> </w:t>
      </w:r>
      <w:r w:rsidR="00EB6B63" w:rsidRPr="00FF4BA5">
        <w:t xml:space="preserve">with </w:t>
      </w:r>
      <w:r w:rsidR="00F3716F" w:rsidRPr="00FF4BA5">
        <w:t xml:space="preserve">connection achieved 62% of the time </w:t>
      </w:r>
      <w:r w:rsidR="00EB6B63" w:rsidRPr="00FF4BA5">
        <w:t xml:space="preserve">(Appendix </w:t>
      </w:r>
      <w:r w:rsidR="00FF4BA5" w:rsidRPr="00FF4BA5">
        <w:t>A</w:t>
      </w:r>
      <w:r w:rsidR="00F3716F" w:rsidRPr="00FF4BA5">
        <w:t xml:space="preserve">; </w:t>
      </w:r>
      <w:r w:rsidR="00F3716F" w:rsidRPr="00FF4BA5">
        <w:fldChar w:fldCharType="begin"/>
      </w:r>
      <w:r w:rsidR="00F3716F" w:rsidRPr="00FF4BA5">
        <w:instrText xml:space="preserve"> REF _Ref459118159 \h </w:instrText>
      </w:r>
      <w:r w:rsidR="00FF4BA5">
        <w:instrText xml:space="preserve"> \* MERGEFORMAT </w:instrText>
      </w:r>
      <w:r w:rsidR="00F3716F" w:rsidRPr="00FF4BA5">
        <w:fldChar w:fldCharType="separate"/>
      </w:r>
      <w:r w:rsidR="00876902" w:rsidRPr="00FD6EA4">
        <w:t xml:space="preserve">Figure </w:t>
      </w:r>
      <w:r w:rsidR="00876902">
        <w:rPr>
          <w:noProof/>
        </w:rPr>
        <w:t>2</w:t>
      </w:r>
      <w:r w:rsidR="00876902">
        <w:rPr>
          <w:noProof/>
        </w:rPr>
        <w:noBreakHyphen/>
        <w:t>2</w:t>
      </w:r>
      <w:r w:rsidR="00F3716F" w:rsidRPr="00FF4BA5">
        <w:fldChar w:fldCharType="end"/>
      </w:r>
      <w:r w:rsidR="00EB6B63" w:rsidRPr="00FF4BA5">
        <w:t>)</w:t>
      </w:r>
      <w:r w:rsidRPr="00FF4BA5">
        <w:t xml:space="preserve">. </w:t>
      </w:r>
      <w:r w:rsidR="001318F5">
        <w:t xml:space="preserve"> </w:t>
      </w:r>
    </w:p>
    <w:p w14:paraId="2C23B9AB" w14:textId="77777777" w:rsidR="00D4235B" w:rsidRDefault="00EB6B63" w:rsidP="00CE44B3">
      <w:r w:rsidRPr="00FF4BA5">
        <w:t>The Warrego River zone is the next</w:t>
      </w:r>
      <w:r w:rsidR="00AF7D04">
        <w:t xml:space="preserve"> </w:t>
      </w:r>
      <w:r w:rsidRPr="00FF4BA5">
        <w:t xml:space="preserve">most hydrologically connected zone, with flows occurring on 13 separate occasions throughout the project (Appendix </w:t>
      </w:r>
      <w:r w:rsidR="00FF4BA5" w:rsidRPr="00FF4BA5">
        <w:t>B</w:t>
      </w:r>
      <w:r w:rsidRPr="00FF4BA5">
        <w:t>)</w:t>
      </w:r>
      <w:r w:rsidR="00B920EB" w:rsidRPr="00FF4BA5">
        <w:t xml:space="preserve"> ranging in </w:t>
      </w:r>
      <w:r w:rsidR="0032585D" w:rsidRPr="00FF4BA5">
        <w:t xml:space="preserve">duration </w:t>
      </w:r>
      <w:r w:rsidR="00B920EB" w:rsidRPr="00FF4BA5">
        <w:t>from one to 40 days.</w:t>
      </w:r>
      <w:r w:rsidR="001318F5">
        <w:t xml:space="preserve"> </w:t>
      </w:r>
      <w:r w:rsidRPr="00FF4BA5">
        <w:t xml:space="preserve"> These flows support the </w:t>
      </w:r>
      <w:r w:rsidR="0032585D" w:rsidRPr="00FF4BA5">
        <w:t xml:space="preserve">persistence </w:t>
      </w:r>
      <w:r w:rsidRPr="00FF4BA5">
        <w:t xml:space="preserve">of the dams along this reach which </w:t>
      </w:r>
      <w:r w:rsidR="00B920EB" w:rsidRPr="00FF4BA5">
        <w:t xml:space="preserve">provide important </w:t>
      </w:r>
      <w:r w:rsidR="00F3716F" w:rsidRPr="00FF4BA5">
        <w:t xml:space="preserve">ecological </w:t>
      </w:r>
      <w:r w:rsidR="00B920EB" w:rsidRPr="00FF4BA5">
        <w:t>refug</w:t>
      </w:r>
      <w:r w:rsidR="005471D1">
        <w:t>es</w:t>
      </w:r>
      <w:r w:rsidR="00B920EB" w:rsidRPr="00FF4BA5">
        <w:t xml:space="preserve">. </w:t>
      </w:r>
      <w:r w:rsidR="00AF7D04">
        <w:t xml:space="preserve"> </w:t>
      </w:r>
      <w:r w:rsidR="00B920EB" w:rsidRPr="00FF4BA5">
        <w:t xml:space="preserve">In this zone, </w:t>
      </w:r>
      <w:proofErr w:type="spellStart"/>
      <w:r w:rsidR="00B920EB" w:rsidRPr="00FF4BA5">
        <w:t>Boera</w:t>
      </w:r>
      <w:proofErr w:type="spellEnd"/>
      <w:r w:rsidR="00B920EB" w:rsidRPr="00FF4BA5">
        <w:t xml:space="preserve"> and </w:t>
      </w:r>
      <w:proofErr w:type="spellStart"/>
      <w:r w:rsidR="00B920EB" w:rsidRPr="00FF4BA5">
        <w:t>Book</w:t>
      </w:r>
      <w:r w:rsidR="005471D1">
        <w:t>a</w:t>
      </w:r>
      <w:proofErr w:type="spellEnd"/>
      <w:r w:rsidR="00B920EB" w:rsidRPr="00FF4BA5">
        <w:t xml:space="preserve"> Dams are the most permanent, with water remaining in </w:t>
      </w:r>
      <w:proofErr w:type="spellStart"/>
      <w:r w:rsidR="00B920EB" w:rsidRPr="00FF4BA5">
        <w:t>Boera</w:t>
      </w:r>
      <w:proofErr w:type="spellEnd"/>
      <w:r w:rsidR="00B920EB" w:rsidRPr="00FF4BA5">
        <w:t xml:space="preserve"> Dam for the duration of the project, and </w:t>
      </w:r>
      <w:proofErr w:type="spellStart"/>
      <w:r w:rsidR="00B920EB" w:rsidRPr="00FF4BA5">
        <w:t>Booka</w:t>
      </w:r>
      <w:proofErr w:type="spellEnd"/>
      <w:r w:rsidR="00B920EB" w:rsidRPr="00FF4BA5">
        <w:t xml:space="preserve"> Dam only drying twice, in November–December 2018 and March-April 2019.</w:t>
      </w:r>
      <w:r w:rsidR="00AF7D04">
        <w:t xml:space="preserve"> </w:t>
      </w:r>
      <w:r w:rsidR="00B920EB" w:rsidRPr="00FF4BA5">
        <w:t xml:space="preserve"> Homestead Dam, Dicks Dam and Ross Billabong are less permanent, being dry for various periods of time over the project (Appendix </w:t>
      </w:r>
      <w:r w:rsidR="00FF4BA5" w:rsidRPr="00FF4BA5">
        <w:t>B</w:t>
      </w:r>
      <w:r w:rsidR="00B920EB" w:rsidRPr="00FF4BA5">
        <w:t>).</w:t>
      </w:r>
      <w:r w:rsidR="00AF7D04">
        <w:t xml:space="preserve"> </w:t>
      </w:r>
    </w:p>
    <w:p w14:paraId="76E3AEB9" w14:textId="0C29DD0B" w:rsidR="00D71A7D" w:rsidRDefault="00B920EB" w:rsidP="00CE44B3">
      <w:r w:rsidRPr="00FF4BA5">
        <w:t>The Western Floodplain is the least hydrologically</w:t>
      </w:r>
      <w:r>
        <w:t xml:space="preserve"> connected zone in the Warrego-Darling Selected Area, with only 6 periods of connection throughout the project.</w:t>
      </w:r>
      <w:r w:rsidR="00AF7D04">
        <w:t xml:space="preserve"> </w:t>
      </w:r>
      <w:r>
        <w:t xml:space="preserve"> </w:t>
      </w:r>
      <w:r w:rsidR="005D2AFC">
        <w:t>Periods of floodplain connection ranged from 18 to 230</w:t>
      </w:r>
      <w:r w:rsidR="00B36C3C">
        <w:t xml:space="preserve"> </w:t>
      </w:r>
      <w:r w:rsidR="005D2AFC">
        <w:t>days</w:t>
      </w:r>
      <w:r w:rsidR="00F3716F">
        <w:t>.</w:t>
      </w:r>
      <w:r w:rsidR="00AF7D04">
        <w:t xml:space="preserve"> </w:t>
      </w:r>
      <w:r w:rsidR="00F3716F">
        <w:t xml:space="preserve"> Unlike the other zones, connection to the Western Floodplain provides access to relatively large areas of additional habitat</w:t>
      </w:r>
      <w:r w:rsidR="0034436E">
        <w:t xml:space="preserve"> when inundated</w:t>
      </w:r>
      <w:r w:rsidR="00F3716F">
        <w:t xml:space="preserve">, with </w:t>
      </w:r>
      <w:r w:rsidR="005D2AFC">
        <w:t xml:space="preserve">a maximum of 3,839 ha of </w:t>
      </w:r>
      <w:r w:rsidR="00F3716F">
        <w:t xml:space="preserve">floodplain </w:t>
      </w:r>
      <w:r w:rsidR="005D2AFC">
        <w:t>inundat</w:t>
      </w:r>
      <w:r w:rsidR="00F3716F">
        <w:t>ed after the largest connection period in May – December 2016 (</w:t>
      </w:r>
      <w:r w:rsidR="00F3716F">
        <w:fldChar w:fldCharType="begin"/>
      </w:r>
      <w:r w:rsidR="00F3716F">
        <w:instrText xml:space="preserve"> REF _Ref476644317 \h </w:instrText>
      </w:r>
      <w:r w:rsidR="00F3716F">
        <w:fldChar w:fldCharType="separate"/>
      </w:r>
      <w:r w:rsidR="00876902" w:rsidRPr="00EF1907">
        <w:t xml:space="preserve">Figure </w:t>
      </w:r>
      <w:r w:rsidR="00876902">
        <w:rPr>
          <w:noProof/>
        </w:rPr>
        <w:t>3</w:t>
      </w:r>
      <w:r w:rsidR="00876902">
        <w:noBreakHyphen/>
      </w:r>
      <w:r w:rsidR="00876902">
        <w:rPr>
          <w:noProof/>
        </w:rPr>
        <w:t>4</w:t>
      </w:r>
      <w:r w:rsidR="00F3716F">
        <w:fldChar w:fldCharType="end"/>
      </w:r>
      <w:r w:rsidR="00F3716F">
        <w:t>)</w:t>
      </w:r>
      <w:r w:rsidR="005D2AFC">
        <w:t>.</w:t>
      </w:r>
      <w:r w:rsidR="00AF7D04">
        <w:t xml:space="preserve"> </w:t>
      </w:r>
      <w:r w:rsidR="005D2AFC">
        <w:t xml:space="preserve"> </w:t>
      </w:r>
      <w:r w:rsidR="002E1B62">
        <w:t xml:space="preserve">The Western Floodplain has more diverse habitats when inundated </w:t>
      </w:r>
      <w:r w:rsidR="0034436E">
        <w:t>than in the other monitoring zones (</w:t>
      </w:r>
      <w:r w:rsidR="001C2BC2">
        <w:fldChar w:fldCharType="begin"/>
      </w:r>
      <w:r w:rsidR="001C2BC2">
        <w:instrText xml:space="preserve"> REF _Ref16584250 \h </w:instrText>
      </w:r>
      <w:r w:rsidR="001C2BC2">
        <w:fldChar w:fldCharType="separate"/>
      </w:r>
      <w:r w:rsidR="00876902">
        <w:t xml:space="preserve">Figure </w:t>
      </w:r>
      <w:r w:rsidR="00876902">
        <w:rPr>
          <w:noProof/>
        </w:rPr>
        <w:t>3</w:t>
      </w:r>
      <w:r w:rsidR="00876902">
        <w:noBreakHyphen/>
      </w:r>
      <w:r w:rsidR="00876902">
        <w:rPr>
          <w:noProof/>
        </w:rPr>
        <w:t>5</w:t>
      </w:r>
      <w:r w:rsidR="001C2BC2">
        <w:fldChar w:fldCharType="end"/>
      </w:r>
      <w:r w:rsidR="001C2BC2" w:rsidRPr="00FF4BA5">
        <w:t xml:space="preserve">; </w:t>
      </w:r>
      <w:r w:rsidR="0034436E" w:rsidRPr="00FF4BA5">
        <w:t xml:space="preserve">Appendix </w:t>
      </w:r>
      <w:r w:rsidR="00FF4BA5" w:rsidRPr="00FF4BA5">
        <w:t>I</w:t>
      </w:r>
      <w:r w:rsidR="0034436E" w:rsidRPr="00FF4BA5">
        <w:t>).</w:t>
      </w:r>
    </w:p>
    <w:p w14:paraId="2A176036" w14:textId="77777777" w:rsidR="001C2BC2" w:rsidRDefault="00E72770" w:rsidP="001C2BC2">
      <w:pPr>
        <w:keepNext/>
        <w:spacing w:line="240" w:lineRule="auto"/>
        <w:jc w:val="center"/>
      </w:pPr>
      <w:r>
        <w:rPr>
          <w:noProof/>
          <w:lang w:eastAsia="en-AU"/>
        </w:rPr>
        <w:drawing>
          <wp:inline distT="0" distB="0" distL="0" distR="0" wp14:anchorId="390E0617" wp14:editId="7F530C0C">
            <wp:extent cx="5154930" cy="3782076"/>
            <wp:effectExtent l="0" t="0" r="762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cstate="print">
                      <a:extLst>
                        <a:ext uri="{28A0092B-C50C-407E-A947-70E740481C1C}">
                          <a14:useLocalDpi xmlns:a14="http://schemas.microsoft.com/office/drawing/2010/main"/>
                        </a:ext>
                      </a:extLst>
                    </a:blip>
                    <a:srcRect t="2200" b="-1"/>
                    <a:stretch/>
                  </pic:blipFill>
                  <pic:spPr bwMode="auto">
                    <a:xfrm>
                      <a:off x="0" y="0"/>
                      <a:ext cx="5156785" cy="3783437"/>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30798EA2" wp14:editId="6F7E6320">
            <wp:extent cx="5155794" cy="3644501"/>
            <wp:effectExtent l="0" t="0" r="6985" b="0"/>
            <wp:docPr id="29" name="Picture 29" descr="Figure 3 5: Habitat types within the Western Floodplain. Open water with fringing Lignum Shrubland (top), and temporary floodplain lakes with aquatic beds (bottom)." title="Figure 3 5: Habitat types within the Western Floodplain. Open water with fringing Lignum Shrubland (top), and temporary floodplain lakes with aquatic beds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0" cstate="print">
                      <a:extLst>
                        <a:ext uri="{28A0092B-C50C-407E-A947-70E740481C1C}">
                          <a14:useLocalDpi xmlns:a14="http://schemas.microsoft.com/office/drawing/2010/main"/>
                        </a:ext>
                      </a:extLst>
                    </a:blip>
                    <a:srcRect t="5773"/>
                    <a:stretch/>
                  </pic:blipFill>
                  <pic:spPr bwMode="auto">
                    <a:xfrm>
                      <a:off x="0" y="0"/>
                      <a:ext cx="5179054" cy="3660943"/>
                    </a:xfrm>
                    <a:prstGeom prst="rect">
                      <a:avLst/>
                    </a:prstGeom>
                    <a:noFill/>
                    <a:ln>
                      <a:noFill/>
                    </a:ln>
                    <a:extLst>
                      <a:ext uri="{53640926-AAD7-44D8-BBD7-CCE9431645EC}">
                        <a14:shadowObscured xmlns:a14="http://schemas.microsoft.com/office/drawing/2010/main"/>
                      </a:ext>
                    </a:extLst>
                  </pic:spPr>
                </pic:pic>
              </a:graphicData>
            </a:graphic>
          </wp:inline>
        </w:drawing>
      </w:r>
    </w:p>
    <w:p w14:paraId="1E036A1C" w14:textId="340340EB" w:rsidR="00E72770" w:rsidRDefault="001C2BC2" w:rsidP="001C2BC2">
      <w:pPr>
        <w:pStyle w:val="Caption"/>
      </w:pPr>
      <w:bookmarkStart w:id="68" w:name="_Ref16584250"/>
      <w:bookmarkStart w:id="69" w:name="_Toc17290316"/>
      <w:r>
        <w:t xml:space="preserve">Figure </w:t>
      </w:r>
      <w:r w:rsidR="005C6CCE">
        <w:rPr>
          <w:noProof/>
        </w:rPr>
        <w:fldChar w:fldCharType="begin"/>
      </w:r>
      <w:r w:rsidR="005C6CCE">
        <w:rPr>
          <w:noProof/>
        </w:rPr>
        <w:instrText xml:space="preserve"> STYLEREF 1 \s </w:instrText>
      </w:r>
      <w:r w:rsidR="005C6CCE">
        <w:rPr>
          <w:noProof/>
        </w:rPr>
        <w:fldChar w:fldCharType="separate"/>
      </w:r>
      <w:r w:rsidR="00876902">
        <w:rPr>
          <w:noProof/>
        </w:rPr>
        <w:t>3</w:t>
      </w:r>
      <w:r w:rsidR="005C6CCE">
        <w:rPr>
          <w:noProof/>
        </w:rPr>
        <w:fldChar w:fldCharType="end"/>
      </w:r>
      <w:r w:rsidR="008B2CB7">
        <w:noBreakHyphen/>
      </w:r>
      <w:r w:rsidR="005C6CCE">
        <w:rPr>
          <w:noProof/>
        </w:rPr>
        <w:fldChar w:fldCharType="begin"/>
      </w:r>
      <w:r w:rsidR="005C6CCE">
        <w:rPr>
          <w:noProof/>
        </w:rPr>
        <w:instrText xml:space="preserve"> SEQ Figure \* ARABIC \s 1 </w:instrText>
      </w:r>
      <w:r w:rsidR="005C6CCE">
        <w:rPr>
          <w:noProof/>
        </w:rPr>
        <w:fldChar w:fldCharType="separate"/>
      </w:r>
      <w:r w:rsidR="00876902">
        <w:rPr>
          <w:noProof/>
        </w:rPr>
        <w:t>5</w:t>
      </w:r>
      <w:r w:rsidR="005C6CCE">
        <w:rPr>
          <w:noProof/>
        </w:rPr>
        <w:fldChar w:fldCharType="end"/>
      </w:r>
      <w:bookmarkEnd w:id="68"/>
      <w:r>
        <w:t xml:space="preserve">: </w:t>
      </w:r>
      <w:r w:rsidR="00AF7D04">
        <w:t>H</w:t>
      </w:r>
      <w:r>
        <w:t xml:space="preserve">abitat types within the Western Floodplain. Open water with fringing Lignum </w:t>
      </w:r>
      <w:proofErr w:type="spellStart"/>
      <w:r>
        <w:t>Shrubland</w:t>
      </w:r>
      <w:proofErr w:type="spellEnd"/>
      <w:r>
        <w:t xml:space="preserve"> (top), and </w:t>
      </w:r>
      <w:r w:rsidR="00AF7D04">
        <w:t>t</w:t>
      </w:r>
      <w:r>
        <w:t>emporary floodplain lakes with aquatic beds (bottom).</w:t>
      </w:r>
      <w:bookmarkEnd w:id="69"/>
    </w:p>
    <w:p w14:paraId="09A542CD" w14:textId="77777777" w:rsidR="00162ED3" w:rsidRDefault="00076EB8" w:rsidP="00BB576A">
      <w:proofErr w:type="spellStart"/>
      <w:r>
        <w:t>Microinvertebrates</w:t>
      </w:r>
      <w:proofErr w:type="spellEnd"/>
      <w:r>
        <w:t xml:space="preserve"> and </w:t>
      </w:r>
      <w:r w:rsidR="005471D1">
        <w:t>m</w:t>
      </w:r>
      <w:r>
        <w:t>acroinvertebrates were the only ecological indicators monitored in all three monitoring zones.  Similar trends were observed for both indicators</w:t>
      </w:r>
      <w:r w:rsidR="00AF7D04">
        <w:t>:</w:t>
      </w:r>
      <w:r>
        <w:t xml:space="preserve"> with </w:t>
      </w:r>
      <w:r w:rsidR="001B1DEC">
        <w:t xml:space="preserve">invertebrate </w:t>
      </w:r>
      <w:r>
        <w:t>communities in the Western Floodplain displaying higher density, richness and diversity</w:t>
      </w:r>
      <w:r w:rsidR="00880B33">
        <w:t xml:space="preserve"> when inundated</w:t>
      </w:r>
      <w:r w:rsidR="00AF7D04">
        <w:t>;</w:t>
      </w:r>
      <w:r>
        <w:t xml:space="preserve"> Warrego Channel sites being intermediate</w:t>
      </w:r>
      <w:r w:rsidR="00AF7D04">
        <w:t>;</w:t>
      </w:r>
      <w:r>
        <w:t xml:space="preserve"> and</w:t>
      </w:r>
      <w:r w:rsidR="001B1DEC">
        <w:t xml:space="preserve"> the </w:t>
      </w:r>
      <w:r>
        <w:t>Darling River</w:t>
      </w:r>
      <w:r w:rsidR="001B1DEC">
        <w:t xml:space="preserve"> communities showing the lowest density, richness and </w:t>
      </w:r>
      <w:r w:rsidR="001B1DEC" w:rsidRPr="00FF4BA5">
        <w:t>diversity</w:t>
      </w:r>
      <w:r w:rsidRPr="00FF4BA5">
        <w:t xml:space="preserve"> (Appendix </w:t>
      </w:r>
      <w:r w:rsidR="00FF4BA5" w:rsidRPr="00FF4BA5">
        <w:t>G and</w:t>
      </w:r>
      <w:r w:rsidR="00AF7D04">
        <w:t xml:space="preserve"> Appendix</w:t>
      </w:r>
      <w:r w:rsidR="00FF4BA5" w:rsidRPr="00FF4BA5">
        <w:t xml:space="preserve"> H</w:t>
      </w:r>
      <w:r w:rsidRPr="00FF4BA5">
        <w:t xml:space="preserve">). </w:t>
      </w:r>
      <w:r w:rsidR="00AF7D04">
        <w:t xml:space="preserve"> </w:t>
      </w:r>
    </w:p>
    <w:p w14:paraId="42E24462" w14:textId="24005B03" w:rsidR="002425D0" w:rsidRDefault="00076EB8" w:rsidP="00BB576A">
      <w:r w:rsidRPr="00FF4BA5">
        <w:t>For</w:t>
      </w:r>
      <w:r>
        <w:t xml:space="preserve"> communities on the Western Floodplain and Warrego River, </w:t>
      </w:r>
      <w:r w:rsidR="001B1DEC">
        <w:t>f</w:t>
      </w:r>
      <w:r>
        <w:t>low elicited a positive response</w:t>
      </w:r>
      <w:r w:rsidR="00880B33">
        <w:t xml:space="preserve"> by</w:t>
      </w:r>
      <w:r>
        <w:t xml:space="preserve"> stimulating primary production, improving water quality, and increasing access to habitat. </w:t>
      </w:r>
      <w:r w:rsidR="00AF7D04">
        <w:t xml:space="preserve"> </w:t>
      </w:r>
      <w:r w:rsidR="002425D0">
        <w:t>When inundated, the Western Floodplain provide</w:t>
      </w:r>
      <w:r w:rsidR="001B1DEC">
        <w:t>d</w:t>
      </w:r>
      <w:r w:rsidR="002425D0">
        <w:t xml:space="preserve"> ideal slow</w:t>
      </w:r>
      <w:r w:rsidR="00AF7D04">
        <w:t>-</w:t>
      </w:r>
      <w:r w:rsidR="002425D0">
        <w:t>flow invertebrate habitat and</w:t>
      </w:r>
      <w:r w:rsidR="00AF7D04">
        <w:t>,</w:t>
      </w:r>
      <w:r w:rsidR="002425D0">
        <w:t xml:space="preserve"> coupled with the increased nutrients and </w:t>
      </w:r>
      <w:r w:rsidR="001B1DEC">
        <w:t>basal resources</w:t>
      </w:r>
      <w:r w:rsidR="002425D0">
        <w:t xml:space="preserve"> with wetting, </w:t>
      </w:r>
      <w:r w:rsidR="00AF7D04">
        <w:t>drove</w:t>
      </w:r>
      <w:r w:rsidR="002425D0">
        <w:t xml:space="preserve"> booms in invertebrate productivity. </w:t>
      </w:r>
      <w:r w:rsidR="00360AEE">
        <w:t xml:space="preserve"> </w:t>
      </w:r>
      <w:r w:rsidR="002425D0">
        <w:t xml:space="preserve">Peaks of diversity and richness were observed 30-50 days after connection in the Warrego </w:t>
      </w:r>
      <w:r w:rsidR="0032585D">
        <w:t>C</w:t>
      </w:r>
      <w:r w:rsidR="002425D0">
        <w:t>hannel and 100 days on the floodplain, with populations then declining as water levels recede</w:t>
      </w:r>
      <w:r w:rsidR="001B1DEC">
        <w:t>d</w:t>
      </w:r>
      <w:r w:rsidR="002425D0">
        <w:t xml:space="preserve"> and water quality </w:t>
      </w:r>
      <w:r w:rsidR="001B1DEC">
        <w:t>deteriorated</w:t>
      </w:r>
      <w:r w:rsidR="002425D0">
        <w:t xml:space="preserve">. </w:t>
      </w:r>
      <w:r w:rsidR="00360AEE">
        <w:t xml:space="preserve"> </w:t>
      </w:r>
      <w:r w:rsidR="001B1DEC">
        <w:t xml:space="preserve">As time since connection increased, species with a higher tolerance to poor water quality dominated. </w:t>
      </w:r>
      <w:r w:rsidR="00360AEE">
        <w:t xml:space="preserve"> </w:t>
      </w:r>
      <w:r w:rsidR="001B1DEC">
        <w:t xml:space="preserve">The </w:t>
      </w:r>
      <w:r w:rsidR="000B2748">
        <w:t xml:space="preserve">seasonal </w:t>
      </w:r>
      <w:r w:rsidR="001B1DEC">
        <w:t>timing of flow events also appears to</w:t>
      </w:r>
      <w:r w:rsidR="000B2748">
        <w:t xml:space="preserve"> influence the </w:t>
      </w:r>
      <w:r w:rsidR="00963D3F">
        <w:t>magnitude</w:t>
      </w:r>
      <w:r w:rsidR="000B2748">
        <w:t xml:space="preserve"> of the invertebrate response through the regulation of metabolic rates by temperature.</w:t>
      </w:r>
      <w:r w:rsidR="00360AEE">
        <w:t xml:space="preserve"> </w:t>
      </w:r>
      <w:r w:rsidR="000B2748">
        <w:t xml:space="preserve"> During the largest inundation event on the Western Floodplain in winter 2016, the boom in </w:t>
      </w:r>
      <w:proofErr w:type="spellStart"/>
      <w:r w:rsidR="000B2748">
        <w:t>microinvertebrate</w:t>
      </w:r>
      <w:proofErr w:type="spellEnd"/>
      <w:r w:rsidR="000B2748">
        <w:t xml:space="preserve"> biomass did not occur immediately after inundation in the Western Floodplain, instead the boom was delayed until warmer temperatures and increased rates </w:t>
      </w:r>
      <w:r w:rsidR="005471D1">
        <w:t xml:space="preserve">of </w:t>
      </w:r>
      <w:r w:rsidR="000B2748">
        <w:t xml:space="preserve">primary production were evident. </w:t>
      </w:r>
    </w:p>
    <w:p w14:paraId="290AE00A" w14:textId="5163FD1B" w:rsidR="0034436E" w:rsidRDefault="001B1DEC" w:rsidP="00BB576A">
      <w:r>
        <w:t>In contrast</w:t>
      </w:r>
      <w:r w:rsidR="00076EB8">
        <w:t xml:space="preserve">, </w:t>
      </w:r>
      <w:r w:rsidR="00880B33">
        <w:t>f</w:t>
      </w:r>
      <w:r w:rsidR="00076EB8">
        <w:t xml:space="preserve">low events in the Darling River zone acted as a stressor, reducing invertebrate richness and diversity. </w:t>
      </w:r>
      <w:r w:rsidR="00360AEE">
        <w:t xml:space="preserve"> </w:t>
      </w:r>
      <w:r w:rsidR="00076EB8">
        <w:t xml:space="preserve">In some </w:t>
      </w:r>
      <w:r w:rsidR="00991D40">
        <w:t>cases,</w:t>
      </w:r>
      <w:r w:rsidR="00076EB8">
        <w:t xml:space="preserve"> over a month was required to allow </w:t>
      </w:r>
      <w:proofErr w:type="spellStart"/>
      <w:r w:rsidR="00076EB8">
        <w:t>microinvertebrate</w:t>
      </w:r>
      <w:proofErr w:type="spellEnd"/>
      <w:r w:rsidR="00076EB8">
        <w:t xml:space="preserve"> populations to </w:t>
      </w:r>
      <w:r>
        <w:t xml:space="preserve">return to </w:t>
      </w:r>
      <w:r w:rsidR="004F43D8">
        <w:t>pre-flow</w:t>
      </w:r>
      <w:r>
        <w:t xml:space="preserve"> diversity</w:t>
      </w:r>
      <w:r w:rsidR="00076EB8">
        <w:t xml:space="preserve"> (</w:t>
      </w:r>
      <w:r w:rsidR="00076EB8" w:rsidRPr="00FF4BA5">
        <w:t xml:space="preserve">Appendix </w:t>
      </w:r>
      <w:r w:rsidR="00FF4BA5" w:rsidRPr="00FF4BA5">
        <w:t>G</w:t>
      </w:r>
      <w:r w:rsidR="00076EB8" w:rsidRPr="00FF4BA5">
        <w:t xml:space="preserve">). </w:t>
      </w:r>
      <w:r w:rsidR="00360AEE">
        <w:t xml:space="preserve"> </w:t>
      </w:r>
      <w:r w:rsidR="00880B33" w:rsidRPr="00FF4BA5">
        <w:t>As a result, the composition of invertebrate communities in the Darling River showed strong correlations with hydrology</w:t>
      </w:r>
      <w:r w:rsidR="00880B33">
        <w:t>, with communities sampled at flows &lt;500</w:t>
      </w:r>
      <w:r w:rsidR="00360AEE">
        <w:t> </w:t>
      </w:r>
      <w:r w:rsidR="00880B33">
        <w:t xml:space="preserve">ML/d being significantly different to communities surveyed at higher flow magnitudes. </w:t>
      </w:r>
      <w:r w:rsidR="00360AEE">
        <w:t xml:space="preserve"> </w:t>
      </w:r>
      <w:r w:rsidR="00880B33">
        <w:t>M</w:t>
      </w:r>
      <w:r w:rsidR="00880B33" w:rsidRPr="00104545">
        <w:t xml:space="preserve">acroinvertebrate taxa with highly mobile traits and body shape more adapted to flow had higher abundances </w:t>
      </w:r>
      <w:r>
        <w:t>at</w:t>
      </w:r>
      <w:r w:rsidR="00880B33" w:rsidRPr="00104545">
        <w:t xml:space="preserve"> higher discharges</w:t>
      </w:r>
      <w:r w:rsidR="002425D0">
        <w:t xml:space="preserve">. </w:t>
      </w:r>
    </w:p>
    <w:p w14:paraId="01C6F003" w14:textId="154740D9" w:rsidR="00BB576A" w:rsidRDefault="004F43D8" w:rsidP="00BB576A">
      <w:r>
        <w:t xml:space="preserve">Waterbirds and frogs were monitored within Warrego River waterholes and on the Western Floodplain and patterns in their populations are consistent with those described above for invertebrates. </w:t>
      </w:r>
      <w:r w:rsidR="00360AEE">
        <w:t xml:space="preserve"> </w:t>
      </w:r>
      <w:r>
        <w:t xml:space="preserve">For waterbirds, maximum richness and density were observed during surveys undertaken at sites that had been connected </w:t>
      </w:r>
      <w:r w:rsidR="00360AEE">
        <w:t xml:space="preserve">for </w:t>
      </w:r>
      <w:r>
        <w:t>between 17</w:t>
      </w:r>
      <w:r w:rsidR="00360AEE">
        <w:t xml:space="preserve"> and </w:t>
      </w:r>
      <w:r>
        <w:t xml:space="preserve">68 </w:t>
      </w:r>
      <w:r w:rsidRPr="00FF4BA5">
        <w:t xml:space="preserve">days </w:t>
      </w:r>
      <w:r w:rsidR="00F16E79" w:rsidRPr="00FF4BA5">
        <w:t xml:space="preserve">(Appendix </w:t>
      </w:r>
      <w:r w:rsidR="00FF4BA5" w:rsidRPr="00FF4BA5">
        <w:t>M</w:t>
      </w:r>
      <w:r w:rsidR="00F16E79" w:rsidRPr="00FF4BA5">
        <w:t>)</w:t>
      </w:r>
      <w:r w:rsidRPr="00FF4BA5">
        <w:t>.</w:t>
      </w:r>
      <w:r>
        <w:t xml:space="preserve"> </w:t>
      </w:r>
      <w:r w:rsidR="00360AEE">
        <w:t xml:space="preserve"> </w:t>
      </w:r>
      <w:r>
        <w:t>The apparent preference for intermediate levels of connection by waterbirds likely reflects the time taken for lower levels of the food</w:t>
      </w:r>
      <w:r w:rsidR="005471D1">
        <w:t xml:space="preserve"> </w:t>
      </w:r>
      <w:r>
        <w:t xml:space="preserve">web (invertebrates, plants) to build up in abundance to levels that will feed the waterbird community. </w:t>
      </w:r>
      <w:r w:rsidR="00360AEE">
        <w:t xml:space="preserve"> </w:t>
      </w:r>
      <w:r>
        <w:t>Once food is abundant, waterbirds then move in and feed</w:t>
      </w:r>
      <w:r w:rsidR="001C2BC2">
        <w:t xml:space="preserve"> (</w:t>
      </w:r>
      <w:r w:rsidR="001C2BC2">
        <w:fldChar w:fldCharType="begin"/>
      </w:r>
      <w:r w:rsidR="001C2BC2">
        <w:instrText xml:space="preserve"> REF _Ref16584451 \h </w:instrText>
      </w:r>
      <w:r w:rsidR="001C2BC2">
        <w:fldChar w:fldCharType="separate"/>
      </w:r>
      <w:r w:rsidR="00876902">
        <w:t xml:space="preserve">Figure </w:t>
      </w:r>
      <w:r w:rsidR="00876902">
        <w:rPr>
          <w:noProof/>
        </w:rPr>
        <w:t>3</w:t>
      </w:r>
      <w:r w:rsidR="00876902">
        <w:noBreakHyphen/>
      </w:r>
      <w:r w:rsidR="00876902">
        <w:rPr>
          <w:noProof/>
        </w:rPr>
        <w:t>6</w:t>
      </w:r>
      <w:r w:rsidR="001C2BC2">
        <w:fldChar w:fldCharType="end"/>
      </w:r>
      <w:r w:rsidR="001C2BC2">
        <w:t>)</w:t>
      </w:r>
      <w:r w:rsidRPr="008149BA">
        <w:t>.</w:t>
      </w:r>
      <w:r w:rsidR="00F16E79">
        <w:t xml:space="preserve">  Spatially, Warrego River sites, being more permanent water sources, appear to have more </w:t>
      </w:r>
      <w:r w:rsidR="0032585D">
        <w:t xml:space="preserve">consistent </w:t>
      </w:r>
      <w:r w:rsidR="00F16E79">
        <w:t xml:space="preserve">waterbird communities. </w:t>
      </w:r>
      <w:r w:rsidR="00360AEE">
        <w:t xml:space="preserve"> </w:t>
      </w:r>
      <w:r w:rsidR="00F16E79">
        <w:t xml:space="preserve">This is especially so </w:t>
      </w:r>
      <w:r w:rsidR="005471D1">
        <w:t>for</w:t>
      </w:r>
      <w:r w:rsidR="00F16E79">
        <w:t xml:space="preserve"> </w:t>
      </w:r>
      <w:proofErr w:type="spellStart"/>
      <w:r w:rsidR="00F16E79">
        <w:t>Boera</w:t>
      </w:r>
      <w:proofErr w:type="spellEnd"/>
      <w:r w:rsidR="00F16E79">
        <w:t xml:space="preserve"> Dam, which consistently showed the greatest </w:t>
      </w:r>
      <w:r w:rsidR="005471D1">
        <w:t xml:space="preserve">waterbird </w:t>
      </w:r>
      <w:r w:rsidR="00F16E79">
        <w:t xml:space="preserve">richness and diversity </w:t>
      </w:r>
      <w:r w:rsidR="002E1B62">
        <w:t xml:space="preserve">over time </w:t>
      </w:r>
      <w:r w:rsidR="00F16E79">
        <w:t>of any site.</w:t>
      </w:r>
      <w:r w:rsidR="00360AEE">
        <w:t xml:space="preserve"> </w:t>
      </w:r>
      <w:r w:rsidR="00F16E79">
        <w:t xml:space="preserve"> On the Western Floodplain, waterbird populations </w:t>
      </w:r>
      <w:bookmarkStart w:id="70" w:name="_Hlk13826634"/>
      <w:r w:rsidR="00F16E79">
        <w:t>respond more immediately and dramatically to inundation and subsequent drying.</w:t>
      </w:r>
      <w:bookmarkEnd w:id="70"/>
      <w:r w:rsidR="00F16E79">
        <w:t xml:space="preserve"> </w:t>
      </w:r>
      <w:r w:rsidR="00360AEE">
        <w:t xml:space="preserve"> </w:t>
      </w:r>
      <w:r w:rsidR="00F16E79">
        <w:t xml:space="preserve">Higher standard deviations associated with average species richness and functional guild scores on the Western Floodplain suggest that waterbird use of the floodplain fluctuates over time. </w:t>
      </w:r>
      <w:r w:rsidR="00360AEE">
        <w:t xml:space="preserve"> </w:t>
      </w:r>
      <w:r w:rsidR="00F16E79">
        <w:t xml:space="preserve">This likely reflects changing habitats and levels of productivity between inundation events.  The high species richness on the recently inundated Western Floodplain suggest that waterbirds are taking advantage of the highly productive and diverse habitats on the floodplain soon after it becomes inundated. </w:t>
      </w:r>
      <w:r w:rsidR="00360AEE">
        <w:t xml:space="preserve"> </w:t>
      </w:r>
      <w:r w:rsidR="00F16E79">
        <w:t xml:space="preserve">This contrasts with lower standard deviations recorded at the Warrego River sites, suggesting more </w:t>
      </w:r>
      <w:r w:rsidR="002E1B62">
        <w:t>consistent</w:t>
      </w:r>
      <w:r w:rsidR="00F16E79">
        <w:t xml:space="preserve"> waterbird populations</w:t>
      </w:r>
      <w:r w:rsidR="00E95FB1">
        <w:t xml:space="preserve"> </w:t>
      </w:r>
      <w:r w:rsidR="00080CC4">
        <w:rPr>
          <w:szCs w:val="20"/>
        </w:rPr>
        <w:t>both in abundance and diversity over time</w:t>
      </w:r>
      <w:r w:rsidR="00F16E79">
        <w:t>.</w:t>
      </w:r>
    </w:p>
    <w:p w14:paraId="757D99B6" w14:textId="77777777" w:rsidR="001C2BC2" w:rsidRDefault="001C2BC2" w:rsidP="001C2BC2">
      <w:pPr>
        <w:keepNext/>
        <w:spacing w:line="240" w:lineRule="auto"/>
      </w:pPr>
      <w:r>
        <w:rPr>
          <w:noProof/>
          <w:lang w:eastAsia="en-AU"/>
        </w:rPr>
        <w:drawing>
          <wp:inline distT="0" distB="0" distL="0" distR="0" wp14:anchorId="084D21EB" wp14:editId="1075C491">
            <wp:extent cx="5732145" cy="4018915"/>
            <wp:effectExtent l="0" t="0" r="1905" b="635"/>
            <wp:docPr id="224" name="Picture 224" descr="Figure 3 6: Black winged stilts taking advantage of inundation on the Western Floodplain to feed in August 2016." title="Figure 3 6: Black winged stilts taking advantage of inundation on the Western Floodplain to feed in August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5732145" cy="4018915"/>
                    </a:xfrm>
                    <a:prstGeom prst="rect">
                      <a:avLst/>
                    </a:prstGeom>
                    <a:noFill/>
                    <a:ln>
                      <a:noFill/>
                    </a:ln>
                  </pic:spPr>
                </pic:pic>
              </a:graphicData>
            </a:graphic>
          </wp:inline>
        </w:drawing>
      </w:r>
    </w:p>
    <w:p w14:paraId="487F90F8" w14:textId="7F553575" w:rsidR="001C2BC2" w:rsidRDefault="001C2BC2" w:rsidP="001C2BC2">
      <w:pPr>
        <w:pStyle w:val="Caption"/>
      </w:pPr>
      <w:bookmarkStart w:id="71" w:name="_Ref16584451"/>
      <w:bookmarkStart w:id="72" w:name="_Toc17290317"/>
      <w:r>
        <w:t xml:space="preserve">Figure </w:t>
      </w:r>
      <w:r w:rsidR="005C6CCE">
        <w:rPr>
          <w:noProof/>
        </w:rPr>
        <w:fldChar w:fldCharType="begin"/>
      </w:r>
      <w:r w:rsidR="005C6CCE">
        <w:rPr>
          <w:noProof/>
        </w:rPr>
        <w:instrText xml:space="preserve"> STYLEREF 1 \s </w:instrText>
      </w:r>
      <w:r w:rsidR="005C6CCE">
        <w:rPr>
          <w:noProof/>
        </w:rPr>
        <w:fldChar w:fldCharType="separate"/>
      </w:r>
      <w:r w:rsidR="00876902">
        <w:rPr>
          <w:noProof/>
        </w:rPr>
        <w:t>3</w:t>
      </w:r>
      <w:r w:rsidR="005C6CCE">
        <w:rPr>
          <w:noProof/>
        </w:rPr>
        <w:fldChar w:fldCharType="end"/>
      </w:r>
      <w:r w:rsidR="008B2CB7">
        <w:noBreakHyphen/>
      </w:r>
      <w:r w:rsidR="005C6CCE">
        <w:rPr>
          <w:noProof/>
        </w:rPr>
        <w:fldChar w:fldCharType="begin"/>
      </w:r>
      <w:r w:rsidR="005C6CCE">
        <w:rPr>
          <w:noProof/>
        </w:rPr>
        <w:instrText xml:space="preserve"> SEQ Figure \* ARABIC \s 1 </w:instrText>
      </w:r>
      <w:r w:rsidR="005C6CCE">
        <w:rPr>
          <w:noProof/>
        </w:rPr>
        <w:fldChar w:fldCharType="separate"/>
      </w:r>
      <w:r w:rsidR="00876902">
        <w:rPr>
          <w:noProof/>
        </w:rPr>
        <w:t>6</w:t>
      </w:r>
      <w:r w:rsidR="005C6CCE">
        <w:rPr>
          <w:noProof/>
        </w:rPr>
        <w:fldChar w:fldCharType="end"/>
      </w:r>
      <w:bookmarkEnd w:id="71"/>
      <w:r>
        <w:t>: Black winged stilts taking advantage of inundation on the Western Floodplain to feed in August 2016.</w:t>
      </w:r>
      <w:bookmarkEnd w:id="72"/>
    </w:p>
    <w:p w14:paraId="06CB5C48" w14:textId="3F397D17" w:rsidR="00F16E79" w:rsidRDefault="00F16E79" w:rsidP="00BB576A">
      <w:r>
        <w:t>Frog communities also show</w:t>
      </w:r>
      <w:r w:rsidR="004B19A2">
        <w:t>ed</w:t>
      </w:r>
      <w:r>
        <w:t xml:space="preserve"> a positive response to flow</w:t>
      </w:r>
      <w:r w:rsidR="002E1B62">
        <w:t xml:space="preserve"> and inundation</w:t>
      </w:r>
      <w:r>
        <w:t>, with species richness and abundance being significantly high</w:t>
      </w:r>
      <w:r w:rsidR="0032585D">
        <w:t>er</w:t>
      </w:r>
      <w:r>
        <w:t xml:space="preserve"> during times of recent connection and inundation on the Western Floodplain</w:t>
      </w:r>
      <w:r w:rsidR="00623633">
        <w:t xml:space="preserve"> </w:t>
      </w:r>
      <w:r w:rsidR="00623633" w:rsidRPr="00FF4BA5">
        <w:t xml:space="preserve">(Appendix </w:t>
      </w:r>
      <w:r w:rsidR="00FF4BA5" w:rsidRPr="00FF4BA5">
        <w:t>L</w:t>
      </w:r>
      <w:r w:rsidR="00623633" w:rsidRPr="00FF4BA5">
        <w:t>).</w:t>
      </w:r>
      <w:r w:rsidR="00623633">
        <w:t xml:space="preserve"> </w:t>
      </w:r>
      <w:r w:rsidR="00360AEE">
        <w:t xml:space="preserve"> </w:t>
      </w:r>
      <w:r w:rsidR="00623633">
        <w:t>Frog calling, indicative of frog activity was also highest on the Western Floodplain during these periods, with frogs taking advantage of the increased availability of optimal habitat and breeding conditions</w:t>
      </w:r>
      <w:r w:rsidR="00F7350C">
        <w:t>.</w:t>
      </w:r>
      <w:r w:rsidR="00360AEE">
        <w:t xml:space="preserve"> </w:t>
      </w:r>
      <w:r w:rsidR="00F7350C">
        <w:t xml:space="preserve"> </w:t>
      </w:r>
      <w:r>
        <w:t xml:space="preserve">Similarly, </w:t>
      </w:r>
      <w:proofErr w:type="spellStart"/>
      <w:r>
        <w:t>Booka</w:t>
      </w:r>
      <w:proofErr w:type="spellEnd"/>
      <w:r>
        <w:t xml:space="preserve"> Dam consistently had </w:t>
      </w:r>
      <w:r w:rsidR="005471D1">
        <w:t xml:space="preserve">the </w:t>
      </w:r>
      <w:r>
        <w:t>highe</w:t>
      </w:r>
      <w:r w:rsidR="005471D1">
        <w:t>st</w:t>
      </w:r>
      <w:r>
        <w:t xml:space="preserve"> frog richness, abundance and diversity of all the survey sites, which is likely a response of the increased fringing habitat such as lignum, and its long persistence in the landscape.</w:t>
      </w:r>
      <w:r w:rsidR="004B19A2">
        <w:t xml:space="preserve"> </w:t>
      </w:r>
      <w:r w:rsidR="00360AEE">
        <w:t xml:space="preserve"> </w:t>
      </w:r>
      <w:r w:rsidR="004B19A2">
        <w:t>Fluctuation</w:t>
      </w:r>
      <w:r w:rsidR="00623633">
        <w:t>s</w:t>
      </w:r>
      <w:r w:rsidR="004B19A2">
        <w:t xml:space="preserve"> in frog abundance and diversity was more evident on the Western Floodplain with frog populations responding more immediately to inundation and subsequent </w:t>
      </w:r>
      <w:r w:rsidR="004B19A2" w:rsidRPr="00DF3345">
        <w:t>drying</w:t>
      </w:r>
      <w:r w:rsidR="001C2BC2" w:rsidRPr="00DF3345">
        <w:t xml:space="preserve"> (</w:t>
      </w:r>
      <w:r w:rsidR="00DF3345" w:rsidRPr="00DF3345">
        <w:fldChar w:fldCharType="begin"/>
      </w:r>
      <w:r w:rsidR="00DF3345" w:rsidRPr="00DF3345">
        <w:instrText xml:space="preserve"> REF _Ref17144650 \h </w:instrText>
      </w:r>
      <w:r w:rsidR="00DF3345">
        <w:instrText xml:space="preserve"> \* MERGEFORMAT </w:instrText>
      </w:r>
      <w:r w:rsidR="00DF3345" w:rsidRPr="00DF3345">
        <w:fldChar w:fldCharType="separate"/>
      </w:r>
      <w:r w:rsidR="00876902">
        <w:t xml:space="preserve">Figure </w:t>
      </w:r>
      <w:r w:rsidR="00876902">
        <w:rPr>
          <w:noProof/>
        </w:rPr>
        <w:t>3</w:t>
      </w:r>
      <w:r w:rsidR="00876902">
        <w:rPr>
          <w:noProof/>
        </w:rPr>
        <w:noBreakHyphen/>
        <w:t>7</w:t>
      </w:r>
      <w:r w:rsidR="00DF3345" w:rsidRPr="00DF3345">
        <w:fldChar w:fldCharType="end"/>
      </w:r>
      <w:r w:rsidR="001C2BC2" w:rsidRPr="00DF3345">
        <w:t>)</w:t>
      </w:r>
      <w:r w:rsidR="004B19A2" w:rsidRPr="00DF3345">
        <w:t>.</w:t>
      </w:r>
      <w:r w:rsidR="004B19A2">
        <w:t xml:space="preserve"> </w:t>
      </w:r>
      <w:r w:rsidR="00360AEE">
        <w:t xml:space="preserve"> </w:t>
      </w:r>
      <w:r w:rsidR="00623633">
        <w:t xml:space="preserve">This highlights the dynamic nature of systems such as those found in the Warrego-Darling Selected Area, which produce large booms of productivity when their floodplains become inundated. </w:t>
      </w:r>
      <w:r w:rsidR="00360AEE">
        <w:t xml:space="preserve"> </w:t>
      </w:r>
      <w:r w:rsidR="00623633">
        <w:t xml:space="preserve">In contrast, </w:t>
      </w:r>
      <w:r w:rsidR="00623633" w:rsidRPr="0098684C">
        <w:t xml:space="preserve">Warrego River sites, being </w:t>
      </w:r>
      <w:r w:rsidR="00623633">
        <w:t xml:space="preserve">more </w:t>
      </w:r>
      <w:r w:rsidR="00623633" w:rsidRPr="0098684C">
        <w:t>permanent water bodies</w:t>
      </w:r>
      <w:r w:rsidR="00623633">
        <w:t>,</w:t>
      </w:r>
      <w:r w:rsidR="00623633" w:rsidRPr="0098684C">
        <w:t xml:space="preserve"> host</w:t>
      </w:r>
      <w:r w:rsidR="00623633">
        <w:t>ed</w:t>
      </w:r>
      <w:r w:rsidR="00623633" w:rsidRPr="0098684C">
        <w:t xml:space="preserve"> </w:t>
      </w:r>
      <w:r w:rsidR="00DF3345">
        <w:t xml:space="preserve">a </w:t>
      </w:r>
      <w:r w:rsidR="00623633" w:rsidRPr="0098684C">
        <w:t xml:space="preserve">more </w:t>
      </w:r>
      <w:r w:rsidR="00DF3345">
        <w:t>stable</w:t>
      </w:r>
      <w:r w:rsidR="0032585D">
        <w:t xml:space="preserve"> </w:t>
      </w:r>
      <w:r w:rsidR="00DF3345">
        <w:t xml:space="preserve">and less diverse </w:t>
      </w:r>
      <w:r w:rsidR="00623633">
        <w:t>frog communit</w:t>
      </w:r>
      <w:r w:rsidR="00DF3345">
        <w:t>y</w:t>
      </w:r>
      <w:r w:rsidR="00623633">
        <w:t xml:space="preserve">. </w:t>
      </w:r>
      <w:r w:rsidR="0035570C">
        <w:t xml:space="preserve"> </w:t>
      </w:r>
      <w:r w:rsidR="00770738">
        <w:t>A</w:t>
      </w:r>
      <w:r w:rsidR="0032585D">
        <w:t>s</w:t>
      </w:r>
      <w:r w:rsidR="00770738">
        <w:t xml:space="preserve"> with invertebrates, the response of frogs to flows was mediated by temperature, with limited frog activity recorded during winter surveys.</w:t>
      </w:r>
      <w:r w:rsidR="0035570C">
        <w:t xml:space="preserve"> </w:t>
      </w:r>
      <w:r w:rsidR="00770738">
        <w:t xml:space="preserve"> </w:t>
      </w:r>
      <w:r w:rsidR="00623633">
        <w:t xml:space="preserve">Managing Commonwealth </w:t>
      </w:r>
      <w:r w:rsidR="007E77F0">
        <w:t>environmental water</w:t>
      </w:r>
      <w:r w:rsidR="00623633">
        <w:t xml:space="preserve"> to inundate the Western Floodplain and maintain habitats in the Warrego River channel will assist </w:t>
      </w:r>
      <w:r w:rsidR="0032585D">
        <w:t xml:space="preserve">to </w:t>
      </w:r>
      <w:r w:rsidR="00623633">
        <w:t xml:space="preserve">maintain a diverse and healthy frog population in the </w:t>
      </w:r>
      <w:r w:rsidR="0080039F" w:rsidRPr="0080039F">
        <w:rPr>
          <w:szCs w:val="20"/>
        </w:rPr>
        <w:t xml:space="preserve">Warrego-Darling </w:t>
      </w:r>
      <w:r w:rsidR="00623633">
        <w:t xml:space="preserve">Selected Area. </w:t>
      </w:r>
      <w:r w:rsidR="0035570C">
        <w:t xml:space="preserve"> </w:t>
      </w:r>
      <w:r w:rsidR="00623633">
        <w:t>A healthy frog population will in turn support higher level predators such as fish, birds and reptiles.</w:t>
      </w:r>
    </w:p>
    <w:p w14:paraId="6CDEE152" w14:textId="77777777" w:rsidR="002D1B25" w:rsidRDefault="001C2BC2" w:rsidP="002D1B25">
      <w:pPr>
        <w:keepNext/>
        <w:spacing w:line="240" w:lineRule="auto"/>
      </w:pPr>
      <w:r>
        <w:rPr>
          <w:noProof/>
          <w:lang w:eastAsia="en-AU"/>
        </w:rPr>
        <w:drawing>
          <wp:inline distT="0" distB="0" distL="0" distR="0" wp14:anchorId="2EFD22E0" wp14:editId="1D8F188C">
            <wp:extent cx="5732145" cy="4078326"/>
            <wp:effectExtent l="0" t="0" r="1905" b="0"/>
            <wp:docPr id="225" name="Picture 225" descr="Figure 3 7: A knot of Peron’s tree frogs observed on the Western Floodplain in November 2016" title="Figure 3 7: A knot of Peron’s tree frogs observed on the Western Floodplain in November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2" cstate="print">
                      <a:extLst>
                        <a:ext uri="{28A0092B-C50C-407E-A947-70E740481C1C}">
                          <a14:useLocalDpi xmlns:a14="http://schemas.microsoft.com/office/drawing/2010/main"/>
                        </a:ext>
                      </a:extLst>
                    </a:blip>
                    <a:srcRect/>
                    <a:stretch/>
                  </pic:blipFill>
                  <pic:spPr bwMode="auto">
                    <a:xfrm>
                      <a:off x="0" y="0"/>
                      <a:ext cx="5732145" cy="4078326"/>
                    </a:xfrm>
                    <a:prstGeom prst="rect">
                      <a:avLst/>
                    </a:prstGeom>
                    <a:noFill/>
                    <a:ln>
                      <a:noFill/>
                    </a:ln>
                    <a:extLst>
                      <a:ext uri="{53640926-AAD7-44D8-BBD7-CCE9431645EC}">
                        <a14:shadowObscured xmlns:a14="http://schemas.microsoft.com/office/drawing/2010/main"/>
                      </a:ext>
                    </a:extLst>
                  </pic:spPr>
                </pic:pic>
              </a:graphicData>
            </a:graphic>
          </wp:inline>
        </w:drawing>
      </w:r>
    </w:p>
    <w:p w14:paraId="35F38E85" w14:textId="45DA5472" w:rsidR="001C2BC2" w:rsidRDefault="002D1B25" w:rsidP="002D1B25">
      <w:pPr>
        <w:pStyle w:val="Caption"/>
      </w:pPr>
      <w:bookmarkStart w:id="73" w:name="_Ref17144650"/>
      <w:bookmarkStart w:id="74" w:name="_Toc17290318"/>
      <w:r>
        <w:t xml:space="preserve">Figure </w:t>
      </w:r>
      <w:r w:rsidR="005C6CCE">
        <w:rPr>
          <w:noProof/>
        </w:rPr>
        <w:fldChar w:fldCharType="begin"/>
      </w:r>
      <w:r w:rsidR="005C6CCE">
        <w:rPr>
          <w:noProof/>
        </w:rPr>
        <w:instrText xml:space="preserve"> STYLEREF 1 \s </w:instrText>
      </w:r>
      <w:r w:rsidR="005C6CCE">
        <w:rPr>
          <w:noProof/>
        </w:rPr>
        <w:fldChar w:fldCharType="separate"/>
      </w:r>
      <w:r w:rsidR="00876902">
        <w:rPr>
          <w:noProof/>
        </w:rPr>
        <w:t>3</w:t>
      </w:r>
      <w:r w:rsidR="005C6CCE">
        <w:rPr>
          <w:noProof/>
        </w:rPr>
        <w:fldChar w:fldCharType="end"/>
      </w:r>
      <w:r w:rsidR="008B2CB7">
        <w:noBreakHyphen/>
      </w:r>
      <w:r w:rsidR="005C6CCE">
        <w:rPr>
          <w:noProof/>
        </w:rPr>
        <w:fldChar w:fldCharType="begin"/>
      </w:r>
      <w:r w:rsidR="005C6CCE">
        <w:rPr>
          <w:noProof/>
        </w:rPr>
        <w:instrText xml:space="preserve"> SEQ Figure \* ARABIC \s 1 </w:instrText>
      </w:r>
      <w:r w:rsidR="005C6CCE">
        <w:rPr>
          <w:noProof/>
        </w:rPr>
        <w:fldChar w:fldCharType="separate"/>
      </w:r>
      <w:r w:rsidR="00876902">
        <w:rPr>
          <w:noProof/>
        </w:rPr>
        <w:t>7</w:t>
      </w:r>
      <w:r w:rsidR="005C6CCE">
        <w:rPr>
          <w:noProof/>
        </w:rPr>
        <w:fldChar w:fldCharType="end"/>
      </w:r>
      <w:bookmarkEnd w:id="73"/>
      <w:r>
        <w:t xml:space="preserve">: </w:t>
      </w:r>
      <w:r w:rsidRPr="00711192">
        <w:t xml:space="preserve">A knot of Peron’s tree frogs observed on the Western Floodplain </w:t>
      </w:r>
      <w:r>
        <w:t>in November 2016</w:t>
      </w:r>
      <w:bookmarkEnd w:id="74"/>
    </w:p>
    <w:p w14:paraId="4BAAEBCF" w14:textId="77777777" w:rsidR="0035570C" w:rsidRDefault="0035570C" w:rsidP="00BB576A"/>
    <w:p w14:paraId="16A0D47C" w14:textId="6B7120C7" w:rsidR="00623633" w:rsidRDefault="00623633" w:rsidP="00BB576A">
      <w:r>
        <w:t xml:space="preserve">Fish were monitored in Warrego River waterholes </w:t>
      </w:r>
      <w:r w:rsidR="00675B8E">
        <w:t xml:space="preserve">within the Selected Area </w:t>
      </w:r>
      <w:r>
        <w:t xml:space="preserve">over four years of the </w:t>
      </w:r>
      <w:r w:rsidR="00B148EF">
        <w:t>LTIM Project</w:t>
      </w:r>
      <w:r>
        <w:t>.</w:t>
      </w:r>
      <w:r w:rsidR="00D73156">
        <w:t xml:space="preserve"> </w:t>
      </w:r>
      <w:bookmarkStart w:id="75" w:name="_Hlk16597708"/>
      <w:r w:rsidR="0035570C">
        <w:t xml:space="preserve"> </w:t>
      </w:r>
      <w:r w:rsidR="00D73156">
        <w:t xml:space="preserve">Fish species sampled within the Warrego River demonstrated high levels of resilience by surviving and maintaining populations during the highly variable flow conditions experienced within the lower Warrego system over the </w:t>
      </w:r>
      <w:r w:rsidR="00B148EF">
        <w:t>LTIM Project</w:t>
      </w:r>
      <w:bookmarkEnd w:id="75"/>
      <w:r w:rsidR="00D73156" w:rsidRPr="00FF4BA5">
        <w:t xml:space="preserve"> (Appendix </w:t>
      </w:r>
      <w:r w:rsidR="00FF4BA5" w:rsidRPr="00FF4BA5">
        <w:t>K</w:t>
      </w:r>
      <w:r w:rsidR="00D73156" w:rsidRPr="00FF4BA5">
        <w:t xml:space="preserve">). </w:t>
      </w:r>
      <w:r w:rsidR="0035570C">
        <w:t xml:space="preserve"> </w:t>
      </w:r>
      <w:r w:rsidR="00D73156" w:rsidRPr="00FF4BA5">
        <w:t>Sa</w:t>
      </w:r>
      <w:r w:rsidR="00D73156">
        <w:t xml:space="preserve">mpling undertaken in 2015 and 2016 showed how the system operates in a “boom” cycle with multiple species </w:t>
      </w:r>
      <w:r w:rsidR="00D73156" w:rsidRPr="00D73156">
        <w:t>including golden perch (</w:t>
      </w:r>
      <w:proofErr w:type="spellStart"/>
      <w:r w:rsidR="00D73156" w:rsidRPr="00D73156">
        <w:rPr>
          <w:i/>
        </w:rPr>
        <w:t>Macquaria</w:t>
      </w:r>
      <w:proofErr w:type="spellEnd"/>
      <w:r w:rsidR="00D73156" w:rsidRPr="00D73156">
        <w:rPr>
          <w:i/>
        </w:rPr>
        <w:t xml:space="preserve"> </w:t>
      </w:r>
      <w:proofErr w:type="spellStart"/>
      <w:r w:rsidR="00D73156" w:rsidRPr="00D73156">
        <w:rPr>
          <w:i/>
        </w:rPr>
        <w:t>ambigua</w:t>
      </w:r>
      <w:proofErr w:type="spellEnd"/>
      <w:r w:rsidR="00D73156" w:rsidRPr="00D73156">
        <w:t>), spangled perch (</w:t>
      </w:r>
      <w:proofErr w:type="spellStart"/>
      <w:r w:rsidR="00D73156" w:rsidRPr="00D73156">
        <w:rPr>
          <w:i/>
        </w:rPr>
        <w:t>Leiopotherapon</w:t>
      </w:r>
      <w:proofErr w:type="spellEnd"/>
      <w:r w:rsidR="00D73156" w:rsidRPr="00D73156">
        <w:rPr>
          <w:i/>
        </w:rPr>
        <w:t xml:space="preserve"> unicolor</w:t>
      </w:r>
      <w:r w:rsidR="00D73156">
        <w:t>)</w:t>
      </w:r>
      <w:r w:rsidR="00D73156" w:rsidRPr="00D73156">
        <w:t xml:space="preserve">, </w:t>
      </w:r>
      <w:r w:rsidR="00D73156">
        <w:t>b</w:t>
      </w:r>
      <w:r w:rsidR="00D73156" w:rsidRPr="00D73156">
        <w:t>ony herring (</w:t>
      </w:r>
      <w:proofErr w:type="spellStart"/>
      <w:r w:rsidR="00D73156" w:rsidRPr="00D73156">
        <w:rPr>
          <w:i/>
        </w:rPr>
        <w:t>Nematolosa</w:t>
      </w:r>
      <w:proofErr w:type="spellEnd"/>
      <w:r w:rsidR="00D73156" w:rsidRPr="00D73156">
        <w:rPr>
          <w:i/>
        </w:rPr>
        <w:t xml:space="preserve"> </w:t>
      </w:r>
      <w:proofErr w:type="spellStart"/>
      <w:r w:rsidR="00D73156" w:rsidRPr="00D73156">
        <w:rPr>
          <w:i/>
        </w:rPr>
        <w:t>erebi</w:t>
      </w:r>
      <w:proofErr w:type="spellEnd"/>
      <w:r w:rsidR="00D73156" w:rsidRPr="00D73156">
        <w:t xml:space="preserve">) and </w:t>
      </w:r>
      <w:proofErr w:type="spellStart"/>
      <w:r w:rsidR="00D73156" w:rsidRPr="00D73156">
        <w:t>Hyrtl’s</w:t>
      </w:r>
      <w:proofErr w:type="spellEnd"/>
      <w:r w:rsidR="00D73156" w:rsidRPr="00D73156">
        <w:t xml:space="preserve"> catfish (</w:t>
      </w:r>
      <w:proofErr w:type="spellStart"/>
      <w:r w:rsidR="00D73156" w:rsidRPr="00D73156">
        <w:rPr>
          <w:i/>
        </w:rPr>
        <w:t>Neosilurus</w:t>
      </w:r>
      <w:proofErr w:type="spellEnd"/>
      <w:r w:rsidR="00D73156" w:rsidRPr="00D73156">
        <w:rPr>
          <w:i/>
        </w:rPr>
        <w:t xml:space="preserve"> </w:t>
      </w:r>
      <w:proofErr w:type="spellStart"/>
      <w:r w:rsidR="00D73156" w:rsidRPr="00D73156">
        <w:rPr>
          <w:i/>
        </w:rPr>
        <w:t>hyrtlii</w:t>
      </w:r>
      <w:proofErr w:type="spellEnd"/>
      <w:r w:rsidR="00D73156" w:rsidRPr="00D73156">
        <w:t xml:space="preserve">), </w:t>
      </w:r>
      <w:bookmarkStart w:id="76" w:name="_Hlk16597823"/>
      <w:r w:rsidR="00D73156" w:rsidRPr="00D73156">
        <w:t xml:space="preserve">breeding, recruiting and growing </w:t>
      </w:r>
      <w:bookmarkEnd w:id="76"/>
      <w:r w:rsidR="00D73156" w:rsidRPr="00D73156">
        <w:t>during a</w:t>
      </w:r>
      <w:r w:rsidR="00D73156">
        <w:t xml:space="preserve"> relatively wet period (</w:t>
      </w:r>
      <w:r w:rsidR="00EB1532">
        <w:rPr>
          <w:highlight w:val="yellow"/>
        </w:rPr>
        <w:fldChar w:fldCharType="begin"/>
      </w:r>
      <w:r w:rsidR="00EB1532">
        <w:instrText xml:space="preserve"> REF _Ref16601670 \h </w:instrText>
      </w:r>
      <w:r w:rsidR="00EB1532">
        <w:rPr>
          <w:highlight w:val="yellow"/>
        </w:rPr>
      </w:r>
      <w:r w:rsidR="00EB1532">
        <w:rPr>
          <w:highlight w:val="yellow"/>
        </w:rPr>
        <w:fldChar w:fldCharType="separate"/>
      </w:r>
      <w:r w:rsidR="00876902">
        <w:t xml:space="preserve">Figure </w:t>
      </w:r>
      <w:r w:rsidR="00876902">
        <w:rPr>
          <w:noProof/>
        </w:rPr>
        <w:t>3</w:t>
      </w:r>
      <w:r w:rsidR="00876902">
        <w:noBreakHyphen/>
      </w:r>
      <w:r w:rsidR="00876902">
        <w:rPr>
          <w:noProof/>
        </w:rPr>
        <w:t>8</w:t>
      </w:r>
      <w:r w:rsidR="00EB1532">
        <w:rPr>
          <w:highlight w:val="yellow"/>
        </w:rPr>
        <w:fldChar w:fldCharType="end"/>
      </w:r>
      <w:r w:rsidR="00D73156">
        <w:t xml:space="preserve">). </w:t>
      </w:r>
      <w:r w:rsidR="0035570C">
        <w:t xml:space="preserve"> </w:t>
      </w:r>
      <w:r w:rsidR="00D73156">
        <w:t>In contrast, sampling undertaken in 2017 and 2018 demonstrated the opposite extreme with the system switching to a “bust” cycle of drying and localized extirpations.</w:t>
      </w:r>
      <w:r w:rsidR="0035570C">
        <w:t xml:space="preserve"> </w:t>
      </w:r>
      <w:r w:rsidR="00D73156">
        <w:t xml:space="preserve"> Following the “bust” leading up to the November 2017 sample, in the May 2018 sample, as water again entered the system, recolonization and recruitment were apparent.</w:t>
      </w:r>
      <w:r w:rsidR="0035570C">
        <w:t xml:space="preserve"> </w:t>
      </w:r>
      <w:r w:rsidR="00D73156">
        <w:t xml:space="preserve"> </w:t>
      </w:r>
      <w:r w:rsidR="00DF3345">
        <w:t>A</w:t>
      </w:r>
      <w:r w:rsidR="00460B9B">
        <w:t xml:space="preserve">ge-and-growth </w:t>
      </w:r>
      <w:r w:rsidR="00DF3345">
        <w:t>analysis</w:t>
      </w:r>
      <w:r w:rsidR="00460B9B">
        <w:t xml:space="preserve"> for golden perch showed clear links between flow pulses in the system and golden perch recruitment. </w:t>
      </w:r>
      <w:r w:rsidR="0035570C">
        <w:t xml:space="preserve"> </w:t>
      </w:r>
      <w:r w:rsidR="00460B9B">
        <w:t xml:space="preserve">While higher abundances of recruits were noted for larger flow events, breeding was </w:t>
      </w:r>
      <w:r w:rsidR="00232CA6">
        <w:t xml:space="preserve">also </w:t>
      </w:r>
      <w:r w:rsidR="00460B9B">
        <w:t>recorded during relatively small flow pulse</w:t>
      </w:r>
      <w:r w:rsidR="00C22369">
        <w:t>s</w:t>
      </w:r>
      <w:r w:rsidR="00460B9B">
        <w:t xml:space="preserve"> in December 2016</w:t>
      </w:r>
      <w:r w:rsidR="006B0FC7">
        <w:t xml:space="preserve"> and </w:t>
      </w:r>
      <w:r w:rsidR="004F492B">
        <w:t>April 2019</w:t>
      </w:r>
      <w:r w:rsidR="00460B9B">
        <w:t xml:space="preserve"> (</w:t>
      </w:r>
      <w:r w:rsidR="00232CA6">
        <w:fldChar w:fldCharType="begin"/>
      </w:r>
      <w:r w:rsidR="00232CA6">
        <w:instrText xml:space="preserve"> REF _Ref16455215 \h </w:instrText>
      </w:r>
      <w:r w:rsidR="00232CA6">
        <w:fldChar w:fldCharType="separate"/>
      </w:r>
      <w:r w:rsidR="00876902">
        <w:t xml:space="preserve">Figure </w:t>
      </w:r>
      <w:r w:rsidR="00876902">
        <w:rPr>
          <w:noProof/>
        </w:rPr>
        <w:t>3</w:t>
      </w:r>
      <w:r w:rsidR="00876902">
        <w:noBreakHyphen/>
      </w:r>
      <w:r w:rsidR="00876902">
        <w:rPr>
          <w:noProof/>
        </w:rPr>
        <w:t>9</w:t>
      </w:r>
      <w:r w:rsidR="00232CA6">
        <w:fldChar w:fldCharType="end"/>
      </w:r>
      <w:r w:rsidR="00460B9B">
        <w:t>)</w:t>
      </w:r>
      <w:r w:rsidR="00232CA6">
        <w:t xml:space="preserve">, highlighting the opportunistic nature of </w:t>
      </w:r>
      <w:r w:rsidR="005471D1">
        <w:t xml:space="preserve">fish </w:t>
      </w:r>
      <w:r w:rsidR="00232CA6">
        <w:t>breeding in the Warrego system.  These finding</w:t>
      </w:r>
      <w:r w:rsidR="00162ED3">
        <w:t>s</w:t>
      </w:r>
      <w:r w:rsidR="00232CA6">
        <w:t xml:space="preserve"> are important in a regional context as it is likely that golden perch recruits from the Warrego catchment are contributing to the wider Darling Basin</w:t>
      </w:r>
      <w:r w:rsidR="00F94584">
        <w:t xml:space="preserve"> and perhaps Murray-Darling Basin</w:t>
      </w:r>
      <w:r w:rsidR="00232CA6">
        <w:t xml:space="preserve"> golden perch population, highlighting the need to understand the processes that are driving spawning and recruitment within the Warrego system.</w:t>
      </w:r>
      <w:r w:rsidR="00460B9B">
        <w:t xml:space="preserve"> </w:t>
      </w:r>
    </w:p>
    <w:p w14:paraId="4E22D031" w14:textId="77777777" w:rsidR="002D1B25" w:rsidRDefault="002D1B25" w:rsidP="002D1B25">
      <w:pPr>
        <w:keepNext/>
        <w:spacing w:line="240" w:lineRule="auto"/>
        <w:jc w:val="center"/>
      </w:pPr>
      <w:r>
        <w:rPr>
          <w:noProof/>
          <w:lang w:eastAsia="en-AU"/>
        </w:rPr>
        <w:drawing>
          <wp:inline distT="0" distB="0" distL="0" distR="0" wp14:anchorId="4AEDF07F" wp14:editId="2F75DC41">
            <wp:extent cx="5565600" cy="417600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extLst>
                        <a:ext uri="{28A0092B-C50C-407E-A947-70E740481C1C}">
                          <a14:useLocalDpi xmlns:a14="http://schemas.microsoft.com/office/drawing/2010/main"/>
                        </a:ext>
                      </a:extLst>
                    </a:blip>
                    <a:srcRect/>
                    <a:stretch>
                      <a:fillRect/>
                    </a:stretch>
                  </pic:blipFill>
                  <pic:spPr bwMode="auto">
                    <a:xfrm>
                      <a:off x="0" y="0"/>
                      <a:ext cx="5565600" cy="4176000"/>
                    </a:xfrm>
                    <a:prstGeom prst="rect">
                      <a:avLst/>
                    </a:prstGeom>
                    <a:noFill/>
                    <a:ln>
                      <a:noFill/>
                    </a:ln>
                  </pic:spPr>
                </pic:pic>
              </a:graphicData>
            </a:graphic>
          </wp:inline>
        </w:drawing>
      </w:r>
      <w:r>
        <w:rPr>
          <w:noProof/>
          <w:lang w:eastAsia="en-AU"/>
        </w:rPr>
        <w:drawing>
          <wp:inline distT="0" distB="0" distL="0" distR="0" wp14:anchorId="0AE72778" wp14:editId="240BB9BC">
            <wp:extent cx="5565600" cy="4176000"/>
            <wp:effectExtent l="0" t="0" r="0" b="0"/>
            <wp:docPr id="230" name="Picture 230" descr="Figure 3 8: Juvenile Hyrtl’s catfish (top) and golden perch (bottom) sampled in the Warrego River zone during the LTIM Project" title="Figure 3 8: Juvenile Hyrtl’s catfish (top) and golden perch (bottom) sampled in the Warrego River zone during the LTIM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cstate="print">
                      <a:extLst>
                        <a:ext uri="{28A0092B-C50C-407E-A947-70E740481C1C}">
                          <a14:useLocalDpi xmlns:a14="http://schemas.microsoft.com/office/drawing/2010/main"/>
                        </a:ext>
                      </a:extLst>
                    </a:blip>
                    <a:srcRect/>
                    <a:stretch>
                      <a:fillRect/>
                    </a:stretch>
                  </pic:blipFill>
                  <pic:spPr bwMode="auto">
                    <a:xfrm>
                      <a:off x="0" y="0"/>
                      <a:ext cx="5565600" cy="4176000"/>
                    </a:xfrm>
                    <a:prstGeom prst="rect">
                      <a:avLst/>
                    </a:prstGeom>
                    <a:noFill/>
                    <a:ln>
                      <a:noFill/>
                    </a:ln>
                  </pic:spPr>
                </pic:pic>
              </a:graphicData>
            </a:graphic>
          </wp:inline>
        </w:drawing>
      </w:r>
    </w:p>
    <w:p w14:paraId="28DC7270" w14:textId="01CEFDF8" w:rsidR="002D1B25" w:rsidRDefault="002D1B25" w:rsidP="002D1B25">
      <w:pPr>
        <w:pStyle w:val="Caption"/>
      </w:pPr>
      <w:bookmarkStart w:id="77" w:name="_Ref16601670"/>
      <w:bookmarkStart w:id="78" w:name="_Toc17290319"/>
      <w:r>
        <w:t xml:space="preserve">Figure </w:t>
      </w:r>
      <w:r w:rsidR="005C6CCE">
        <w:rPr>
          <w:noProof/>
        </w:rPr>
        <w:fldChar w:fldCharType="begin"/>
      </w:r>
      <w:r w:rsidR="005C6CCE">
        <w:rPr>
          <w:noProof/>
        </w:rPr>
        <w:instrText xml:space="preserve"> STYLEREF 1 \s </w:instrText>
      </w:r>
      <w:r w:rsidR="005C6CCE">
        <w:rPr>
          <w:noProof/>
        </w:rPr>
        <w:fldChar w:fldCharType="separate"/>
      </w:r>
      <w:r w:rsidR="00876902">
        <w:rPr>
          <w:noProof/>
        </w:rPr>
        <w:t>3</w:t>
      </w:r>
      <w:r w:rsidR="005C6CCE">
        <w:rPr>
          <w:noProof/>
        </w:rPr>
        <w:fldChar w:fldCharType="end"/>
      </w:r>
      <w:r w:rsidR="008B2CB7">
        <w:noBreakHyphen/>
      </w:r>
      <w:r w:rsidR="005C6CCE">
        <w:rPr>
          <w:noProof/>
        </w:rPr>
        <w:fldChar w:fldCharType="begin"/>
      </w:r>
      <w:r w:rsidR="005C6CCE">
        <w:rPr>
          <w:noProof/>
        </w:rPr>
        <w:instrText xml:space="preserve"> SEQ Figure \* ARABIC \s 1 </w:instrText>
      </w:r>
      <w:r w:rsidR="005C6CCE">
        <w:rPr>
          <w:noProof/>
        </w:rPr>
        <w:fldChar w:fldCharType="separate"/>
      </w:r>
      <w:r w:rsidR="00876902">
        <w:rPr>
          <w:noProof/>
        </w:rPr>
        <w:t>8</w:t>
      </w:r>
      <w:r w:rsidR="005C6CCE">
        <w:rPr>
          <w:noProof/>
        </w:rPr>
        <w:fldChar w:fldCharType="end"/>
      </w:r>
      <w:bookmarkEnd w:id="77"/>
      <w:r>
        <w:t xml:space="preserve">: Juvenile </w:t>
      </w:r>
      <w:proofErr w:type="spellStart"/>
      <w:r>
        <w:t>Hyrtl’s</w:t>
      </w:r>
      <w:proofErr w:type="spellEnd"/>
      <w:r>
        <w:t xml:space="preserve"> catfish (top) and golden perch (bottom) sampled in the Warrego River zone during the </w:t>
      </w:r>
      <w:r w:rsidR="00B148EF">
        <w:t>LTIM Project</w:t>
      </w:r>
      <w:bookmarkEnd w:id="78"/>
    </w:p>
    <w:p w14:paraId="4A39DEFD" w14:textId="77777777" w:rsidR="002D1B25" w:rsidRDefault="002D1B25" w:rsidP="002D1B25">
      <w:pPr>
        <w:spacing w:line="240" w:lineRule="auto"/>
      </w:pPr>
      <w:r>
        <w:rPr>
          <w:noProof/>
          <w:lang w:eastAsia="en-AU"/>
        </w:rPr>
        <w:drawing>
          <wp:inline distT="0" distB="0" distL="0" distR="0" wp14:anchorId="4B55D356" wp14:editId="1383D5F2">
            <wp:extent cx="5727700" cy="3276600"/>
            <wp:effectExtent l="0" t="0" r="6350" b="0"/>
            <wp:docPr id="14" name="Picture 14" descr="Figure 3 9: Mean daily water level at Warrego River (Barringun No. 2 gauge) 1/9/2016 to 1/1/2019. Rectangles indicate approximate back-calculated birth dates of juvenile golden perch collected between December 2016 and May 2018. Stars indicate golden perch collection events. Shapes with the same colour indicate an association between a spawning event and collection of those fish." title="Figure 3 9: Mean daily water level at Warrego River (Barringun No. 2 gauge) 1/9/2016 to 1/1/2019. Rectangles indicate approximate back-calculated birth dates of juvenile golden perch collected between December 2016 and May 2018. Stars indicate golden perch collection events. Shapes with the same colour indicate an association between a spawning event and collection of those fish."/>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55">
                      <a:extLst>
                        <a:ext uri="{28A0092B-C50C-407E-A947-70E740481C1C}">
                          <a14:useLocalDpi xmlns:a14="http://schemas.microsoft.com/office/drawing/2010/main"/>
                        </a:ext>
                      </a:extLst>
                    </a:blip>
                    <a:srcRect/>
                    <a:stretch>
                      <a:fillRect/>
                    </a:stretch>
                  </pic:blipFill>
                  <pic:spPr bwMode="auto">
                    <a:xfrm>
                      <a:off x="0" y="0"/>
                      <a:ext cx="5727700" cy="3276600"/>
                    </a:xfrm>
                    <a:prstGeom prst="rect">
                      <a:avLst/>
                    </a:prstGeom>
                    <a:noFill/>
                    <a:ln>
                      <a:noFill/>
                    </a:ln>
                  </pic:spPr>
                </pic:pic>
              </a:graphicData>
            </a:graphic>
          </wp:inline>
        </w:drawing>
      </w:r>
    </w:p>
    <w:p w14:paraId="2E06674B" w14:textId="704AF874" w:rsidR="002D1B25" w:rsidRDefault="002D1B25" w:rsidP="002D1B25">
      <w:pPr>
        <w:pStyle w:val="Caption"/>
      </w:pPr>
      <w:bookmarkStart w:id="79" w:name="_Ref16455215"/>
      <w:bookmarkStart w:id="80" w:name="_Toc17290320"/>
      <w:r>
        <w:t xml:space="preserve">Figure </w:t>
      </w:r>
      <w:r w:rsidR="005C6CCE">
        <w:rPr>
          <w:noProof/>
        </w:rPr>
        <w:fldChar w:fldCharType="begin"/>
      </w:r>
      <w:r w:rsidR="005C6CCE">
        <w:rPr>
          <w:noProof/>
        </w:rPr>
        <w:instrText xml:space="preserve"> STYLEREF 1 \s </w:instrText>
      </w:r>
      <w:r w:rsidR="005C6CCE">
        <w:rPr>
          <w:noProof/>
        </w:rPr>
        <w:fldChar w:fldCharType="separate"/>
      </w:r>
      <w:r w:rsidR="00876902">
        <w:rPr>
          <w:noProof/>
        </w:rPr>
        <w:t>3</w:t>
      </w:r>
      <w:r w:rsidR="005C6CCE">
        <w:rPr>
          <w:noProof/>
        </w:rPr>
        <w:fldChar w:fldCharType="end"/>
      </w:r>
      <w:r w:rsidR="008B2CB7">
        <w:noBreakHyphen/>
      </w:r>
      <w:r w:rsidR="005C6CCE">
        <w:rPr>
          <w:noProof/>
        </w:rPr>
        <w:fldChar w:fldCharType="begin"/>
      </w:r>
      <w:r w:rsidR="005C6CCE">
        <w:rPr>
          <w:noProof/>
        </w:rPr>
        <w:instrText xml:space="preserve"> SEQ Figure \* ARABIC \s 1 </w:instrText>
      </w:r>
      <w:r w:rsidR="005C6CCE">
        <w:rPr>
          <w:noProof/>
        </w:rPr>
        <w:fldChar w:fldCharType="separate"/>
      </w:r>
      <w:r w:rsidR="00876902">
        <w:rPr>
          <w:noProof/>
        </w:rPr>
        <w:t>9</w:t>
      </w:r>
      <w:r w:rsidR="005C6CCE">
        <w:rPr>
          <w:noProof/>
        </w:rPr>
        <w:fldChar w:fldCharType="end"/>
      </w:r>
      <w:bookmarkEnd w:id="79"/>
      <w:r>
        <w:t xml:space="preserve">: Mean daily water level at Warrego River (Barringun No. 2 gauge) 1/9/2016 to 1/1/2019. Rectangles indicate approximate </w:t>
      </w:r>
      <w:r w:rsidR="0030091E">
        <w:t xml:space="preserve">back-calculated </w:t>
      </w:r>
      <w:r>
        <w:t xml:space="preserve">birth dates of juvenile golden perch collected </w:t>
      </w:r>
      <w:r w:rsidR="00CB72E8">
        <w:t xml:space="preserve">within the Selected Area </w:t>
      </w:r>
      <w:r>
        <w:t>between December 2016 and May 2018. Stars indicate golden perch collection events. Shapes with the same colour indicate an association between a spawning event and collection of those fish.</w:t>
      </w:r>
      <w:bookmarkEnd w:id="80"/>
    </w:p>
    <w:p w14:paraId="46F8A0DE" w14:textId="1F018B66" w:rsidR="00F31616" w:rsidRDefault="00F31616" w:rsidP="002D1B25">
      <w:pPr>
        <w:rPr>
          <w:szCs w:val="20"/>
        </w:rPr>
      </w:pPr>
      <w:r>
        <w:t xml:space="preserve">The Western Floodplain supports a diverse assemblage of vegetation communities, many of which rely on flooding to maintain their </w:t>
      </w:r>
      <w:r w:rsidRPr="00FF4BA5">
        <w:t xml:space="preserve">condition (Appendix </w:t>
      </w:r>
      <w:r w:rsidR="00FF4BA5" w:rsidRPr="00FF4BA5">
        <w:t>J</w:t>
      </w:r>
      <w:r w:rsidRPr="00FF4BA5">
        <w:t>).</w:t>
      </w:r>
      <w:r w:rsidR="0030091E">
        <w:t xml:space="preserve"> </w:t>
      </w:r>
      <w:r>
        <w:t xml:space="preserve"> </w:t>
      </w:r>
      <w:r>
        <w:rPr>
          <w:szCs w:val="20"/>
        </w:rPr>
        <w:t>Over the duration of the project</w:t>
      </w:r>
      <w:r w:rsidR="001F114C">
        <w:rPr>
          <w:szCs w:val="20"/>
        </w:rPr>
        <w:t>,</w:t>
      </w:r>
      <w:r>
        <w:rPr>
          <w:szCs w:val="20"/>
        </w:rPr>
        <w:t xml:space="preserve"> vegetation diversity on the Western Floodplain was seen to respond significantly to inundation, with</w:t>
      </w:r>
      <w:r w:rsidRPr="00A8020F">
        <w:t xml:space="preserve"> </w:t>
      </w:r>
      <w:r>
        <w:t>the highest mean species richness and cover being recorded at sites that were recently inundated.</w:t>
      </w:r>
      <w:r w:rsidR="0030091E">
        <w:t xml:space="preserve"> </w:t>
      </w:r>
      <w:r>
        <w:t xml:space="preserve"> </w:t>
      </w:r>
      <w:r>
        <w:rPr>
          <w:szCs w:val="20"/>
        </w:rPr>
        <w:t>Seasonal patterns in vegetation diversity were less evident</w:t>
      </w:r>
      <w:r w:rsidR="0030091E">
        <w:rPr>
          <w:szCs w:val="20"/>
        </w:rPr>
        <w:t>,</w:t>
      </w:r>
      <w:r>
        <w:rPr>
          <w:szCs w:val="20"/>
        </w:rPr>
        <w:t xml:space="preserve"> with responses more a reflection of the wetting and drying of the floodplain provided by connection with the Warrego River. </w:t>
      </w:r>
      <w:r w:rsidR="0030091E">
        <w:rPr>
          <w:szCs w:val="20"/>
        </w:rPr>
        <w:t xml:space="preserve"> </w:t>
      </w:r>
      <w:r>
        <w:rPr>
          <w:szCs w:val="20"/>
        </w:rPr>
        <w:t xml:space="preserve">The lowest recorded levels of both vegetation species richness and cover </w:t>
      </w:r>
      <w:r w:rsidR="001F114C">
        <w:rPr>
          <w:szCs w:val="20"/>
        </w:rPr>
        <w:t xml:space="preserve">coincided </w:t>
      </w:r>
      <w:r>
        <w:rPr>
          <w:szCs w:val="20"/>
        </w:rPr>
        <w:t xml:space="preserve">with the dry period experienced during the final two years of the project. </w:t>
      </w:r>
      <w:r w:rsidR="0030091E">
        <w:rPr>
          <w:szCs w:val="20"/>
        </w:rPr>
        <w:t xml:space="preserve"> </w:t>
      </w:r>
      <w:r>
        <w:rPr>
          <w:szCs w:val="20"/>
        </w:rPr>
        <w:t xml:space="preserve">Commonwealth </w:t>
      </w:r>
      <w:r w:rsidR="007E77F0">
        <w:rPr>
          <w:szCs w:val="20"/>
        </w:rPr>
        <w:t>environmental water</w:t>
      </w:r>
      <w:r>
        <w:rPr>
          <w:szCs w:val="20"/>
        </w:rPr>
        <w:t xml:space="preserve"> contributed 61% of the</w:t>
      </w:r>
      <w:r w:rsidR="001F114C">
        <w:rPr>
          <w:szCs w:val="20"/>
        </w:rPr>
        <w:t xml:space="preserve"> water in </w:t>
      </w:r>
      <w:r w:rsidR="006B0CEB">
        <w:rPr>
          <w:szCs w:val="20"/>
        </w:rPr>
        <w:t>the largest</w:t>
      </w:r>
      <w:r>
        <w:rPr>
          <w:szCs w:val="20"/>
        </w:rPr>
        <w:t xml:space="preserve"> inundation event recorded </w:t>
      </w:r>
      <w:r w:rsidR="0030091E">
        <w:rPr>
          <w:szCs w:val="20"/>
        </w:rPr>
        <w:t>during</w:t>
      </w:r>
      <w:r>
        <w:rPr>
          <w:szCs w:val="20"/>
        </w:rPr>
        <w:t xml:space="preserve"> the </w:t>
      </w:r>
      <w:r w:rsidR="00B148EF">
        <w:rPr>
          <w:szCs w:val="20"/>
        </w:rPr>
        <w:t>LTIM Project</w:t>
      </w:r>
      <w:r>
        <w:rPr>
          <w:szCs w:val="20"/>
        </w:rPr>
        <w:t xml:space="preserve"> (</w:t>
      </w:r>
      <w:r w:rsidR="0030091E">
        <w:rPr>
          <w:szCs w:val="20"/>
        </w:rPr>
        <w:t>s</w:t>
      </w:r>
      <w:r>
        <w:rPr>
          <w:szCs w:val="20"/>
        </w:rPr>
        <w:t>pring</w:t>
      </w:r>
      <w:r w:rsidR="0030091E">
        <w:rPr>
          <w:szCs w:val="20"/>
        </w:rPr>
        <w:t xml:space="preserve"> </w:t>
      </w:r>
      <w:r>
        <w:rPr>
          <w:szCs w:val="20"/>
        </w:rPr>
        <w:t xml:space="preserve">2016). </w:t>
      </w:r>
      <w:r w:rsidR="0030091E">
        <w:rPr>
          <w:szCs w:val="20"/>
        </w:rPr>
        <w:t xml:space="preserve"> </w:t>
      </w:r>
      <w:r>
        <w:rPr>
          <w:szCs w:val="20"/>
        </w:rPr>
        <w:t xml:space="preserve">It was in this year that mean vegetation cover was highest, and amphibious </w:t>
      </w:r>
      <w:r w:rsidR="001F114C">
        <w:rPr>
          <w:szCs w:val="20"/>
        </w:rPr>
        <w:t xml:space="preserve">vegetation </w:t>
      </w:r>
      <w:r>
        <w:rPr>
          <w:szCs w:val="20"/>
        </w:rPr>
        <w:t>species such as Blown Grass (</w:t>
      </w:r>
      <w:proofErr w:type="spellStart"/>
      <w:r w:rsidRPr="009C77D1">
        <w:rPr>
          <w:i/>
          <w:szCs w:val="20"/>
        </w:rPr>
        <w:t>Lachnagrostis</w:t>
      </w:r>
      <w:proofErr w:type="spellEnd"/>
      <w:r w:rsidRPr="009C77D1">
        <w:rPr>
          <w:i/>
          <w:szCs w:val="20"/>
        </w:rPr>
        <w:t xml:space="preserve"> </w:t>
      </w:r>
      <w:proofErr w:type="spellStart"/>
      <w:r w:rsidRPr="009C77D1">
        <w:rPr>
          <w:i/>
          <w:szCs w:val="20"/>
        </w:rPr>
        <w:t>filiformis</w:t>
      </w:r>
      <w:proofErr w:type="spellEnd"/>
      <w:r>
        <w:rPr>
          <w:szCs w:val="20"/>
        </w:rPr>
        <w:t xml:space="preserve">) and Spike-Rush began to emerge as dominant species within the landscape. </w:t>
      </w:r>
      <w:r w:rsidR="0030091E">
        <w:rPr>
          <w:szCs w:val="20"/>
        </w:rPr>
        <w:t xml:space="preserve"> </w:t>
      </w:r>
      <w:r>
        <w:rPr>
          <w:szCs w:val="20"/>
        </w:rPr>
        <w:t xml:space="preserve">The condition of lignum, a more permanent </w:t>
      </w:r>
      <w:r w:rsidR="00DF3345">
        <w:rPr>
          <w:szCs w:val="20"/>
        </w:rPr>
        <w:t>floodplain</w:t>
      </w:r>
      <w:r>
        <w:rPr>
          <w:szCs w:val="20"/>
        </w:rPr>
        <w:t xml:space="preserve"> species, also improve</w:t>
      </w:r>
      <w:r w:rsidR="00DF3345">
        <w:rPr>
          <w:szCs w:val="20"/>
        </w:rPr>
        <w:t xml:space="preserve">d during this </w:t>
      </w:r>
      <w:r>
        <w:rPr>
          <w:szCs w:val="20"/>
        </w:rPr>
        <w:t>time.</w:t>
      </w:r>
      <w:r w:rsidR="0030091E">
        <w:rPr>
          <w:szCs w:val="20"/>
        </w:rPr>
        <w:t xml:space="preserve"> </w:t>
      </w:r>
      <w:r>
        <w:rPr>
          <w:szCs w:val="20"/>
        </w:rPr>
        <w:t xml:space="preserve"> However, the prolonged dry period during the final two years of the project reduced lignum condition, with the plant appearing lifeless by </w:t>
      </w:r>
      <w:r w:rsidR="0030091E">
        <w:rPr>
          <w:szCs w:val="20"/>
        </w:rPr>
        <w:t>a</w:t>
      </w:r>
      <w:r>
        <w:rPr>
          <w:szCs w:val="20"/>
        </w:rPr>
        <w:t>utumn</w:t>
      </w:r>
      <w:r w:rsidR="0030091E">
        <w:rPr>
          <w:szCs w:val="20"/>
        </w:rPr>
        <w:t xml:space="preserve"> </w:t>
      </w:r>
      <w:r>
        <w:rPr>
          <w:szCs w:val="20"/>
        </w:rPr>
        <w:t xml:space="preserve">2019. </w:t>
      </w:r>
      <w:r w:rsidR="0030091E">
        <w:rPr>
          <w:szCs w:val="20"/>
        </w:rPr>
        <w:t xml:space="preserve"> </w:t>
      </w:r>
      <w:r>
        <w:rPr>
          <w:szCs w:val="20"/>
        </w:rPr>
        <w:t xml:space="preserve">According to Casanova </w:t>
      </w:r>
      <w:r w:rsidR="00DF3345">
        <w:rPr>
          <w:szCs w:val="20"/>
        </w:rPr>
        <w:t>(</w:t>
      </w:r>
      <w:r>
        <w:rPr>
          <w:szCs w:val="20"/>
        </w:rPr>
        <w:t>2015</w:t>
      </w:r>
      <w:r w:rsidR="00DF3345">
        <w:rPr>
          <w:szCs w:val="20"/>
        </w:rPr>
        <w:t>)</w:t>
      </w:r>
      <w:r>
        <w:rPr>
          <w:szCs w:val="20"/>
        </w:rPr>
        <w:t xml:space="preserve">, </w:t>
      </w:r>
      <w:r w:rsidR="0030091E">
        <w:rPr>
          <w:szCs w:val="20"/>
        </w:rPr>
        <w:t>l</w:t>
      </w:r>
      <w:r>
        <w:rPr>
          <w:szCs w:val="20"/>
        </w:rPr>
        <w:t xml:space="preserve">ignum can remain essentially dormant, surviving via a persistent rootstock for up to 10 years. </w:t>
      </w:r>
      <w:bookmarkStart w:id="81" w:name="_Hlk16456426"/>
      <w:r w:rsidR="0030091E">
        <w:rPr>
          <w:szCs w:val="20"/>
        </w:rPr>
        <w:t xml:space="preserve"> </w:t>
      </w:r>
      <w:r>
        <w:rPr>
          <w:szCs w:val="20"/>
        </w:rPr>
        <w:t>Observations from the floodplain following the most recent inundation event</w:t>
      </w:r>
      <w:r w:rsidR="00CE31AC">
        <w:rPr>
          <w:szCs w:val="20"/>
        </w:rPr>
        <w:t xml:space="preserve"> in April-May 2019</w:t>
      </w:r>
      <w:r>
        <w:rPr>
          <w:szCs w:val="20"/>
        </w:rPr>
        <w:t>, suggests lignum has again improved in condition</w:t>
      </w:r>
      <w:bookmarkEnd w:id="81"/>
      <w:r>
        <w:rPr>
          <w:szCs w:val="20"/>
        </w:rPr>
        <w:t xml:space="preserve">. </w:t>
      </w:r>
      <w:r w:rsidR="0030091E">
        <w:rPr>
          <w:szCs w:val="20"/>
        </w:rPr>
        <w:t xml:space="preserve"> </w:t>
      </w:r>
      <w:r>
        <w:rPr>
          <w:szCs w:val="20"/>
        </w:rPr>
        <w:t>This highlights the ability of this species to recover following an extensive dry period on the Western Floodplain (</w:t>
      </w:r>
      <w:bookmarkStart w:id="82" w:name="_Hlk17290144"/>
      <w:r>
        <w:rPr>
          <w:szCs w:val="20"/>
        </w:rPr>
        <w:sym w:font="Symbol" w:char="F0BB"/>
      </w:r>
      <w:bookmarkEnd w:id="82"/>
      <w:r>
        <w:rPr>
          <w:szCs w:val="20"/>
        </w:rPr>
        <w:t xml:space="preserve"> 950 days). </w:t>
      </w:r>
    </w:p>
    <w:p w14:paraId="585D1B58" w14:textId="418189CD" w:rsidR="00232CA6" w:rsidRDefault="006C0DF1" w:rsidP="0030091E">
      <w:r w:rsidRPr="00702EF1">
        <w:t>Recruitment of floodplain tree species was sporadic during the project with limited evidence of succession</w:t>
      </w:r>
      <w:r>
        <w:t xml:space="preserve"> from seedling to sapling</w:t>
      </w:r>
      <w:r w:rsidRPr="00702EF1">
        <w:t xml:space="preserve"> at most locations.</w:t>
      </w:r>
      <w:r w:rsidR="0030091E">
        <w:t xml:space="preserve"> </w:t>
      </w:r>
      <w:r w:rsidRPr="00702EF1">
        <w:t xml:space="preserve"> G</w:t>
      </w:r>
      <w:r>
        <w:t>r</w:t>
      </w:r>
      <w:r w:rsidRPr="00702EF1">
        <w:t xml:space="preserve">azing and competition for resources are likely drivers of </w:t>
      </w:r>
      <w:r>
        <w:t>this poor recruitment level</w:t>
      </w:r>
      <w:r w:rsidRPr="00702EF1">
        <w:t>.</w:t>
      </w:r>
    </w:p>
    <w:p w14:paraId="08187AD5" w14:textId="47DA6C9D" w:rsidR="00BB576A" w:rsidRDefault="00BB576A" w:rsidP="00BB576A"/>
    <w:p w14:paraId="13B87D9D" w14:textId="77777777" w:rsidR="008863B2" w:rsidRPr="00F7350C" w:rsidRDefault="008863B2" w:rsidP="008863B2">
      <w:pPr>
        <w:pStyle w:val="Heading2"/>
      </w:pPr>
      <w:bookmarkStart w:id="83" w:name="_Toc17290208"/>
      <w:r w:rsidRPr="00F7350C">
        <w:t>Summary</w:t>
      </w:r>
      <w:bookmarkEnd w:id="83"/>
    </w:p>
    <w:p w14:paraId="2B126E08" w14:textId="388E7E58" w:rsidR="00CE31AC" w:rsidRPr="00F7350C" w:rsidRDefault="007E77F0" w:rsidP="00A54490">
      <w:bookmarkStart w:id="84" w:name="_Hlk522254753"/>
      <w:r>
        <w:t>Environmental water</w:t>
      </w:r>
      <w:r w:rsidR="00CE31AC" w:rsidRPr="00F7350C">
        <w:t xml:space="preserve"> has influenced flows in all monitoring zones </w:t>
      </w:r>
      <w:r w:rsidR="0030091E">
        <w:t>of</w:t>
      </w:r>
      <w:r w:rsidR="00CE31AC" w:rsidRPr="00F7350C">
        <w:t xml:space="preserve"> the Warrego-Darling Selected </w:t>
      </w:r>
      <w:r w:rsidR="00C64F0D">
        <w:t>A</w:t>
      </w:r>
      <w:r w:rsidR="00CE31AC" w:rsidRPr="00F7350C">
        <w:t xml:space="preserve">rea </w:t>
      </w:r>
      <w:r w:rsidR="0030091E">
        <w:t>for the duration of</w:t>
      </w:r>
      <w:r w:rsidR="00CE31AC" w:rsidRPr="00F7350C">
        <w:t xml:space="preserve"> the </w:t>
      </w:r>
      <w:r w:rsidR="00B148EF">
        <w:t>LTIM Project</w:t>
      </w:r>
      <w:r w:rsidR="00CE31AC" w:rsidRPr="00F7350C">
        <w:t xml:space="preserve">. </w:t>
      </w:r>
      <w:r w:rsidR="0030091E">
        <w:t xml:space="preserve"> </w:t>
      </w:r>
      <w:r w:rsidR="00CE31AC" w:rsidRPr="00F7350C">
        <w:t xml:space="preserve">In the Darling River zone, both unregulated and regulated </w:t>
      </w:r>
      <w:r w:rsidR="00F7350C" w:rsidRPr="00F7350C">
        <w:t>contributions</w:t>
      </w:r>
      <w:r w:rsidR="00CE31AC" w:rsidRPr="00F7350C">
        <w:t xml:space="preserve"> of </w:t>
      </w:r>
      <w:r>
        <w:t>environmental water</w:t>
      </w:r>
      <w:r w:rsidR="00CE31AC" w:rsidRPr="00F7350C">
        <w:t xml:space="preserve"> have maintained flows for the majority of the time, maintaining </w:t>
      </w:r>
      <w:r w:rsidR="00DF3345">
        <w:t xml:space="preserve">and improving </w:t>
      </w:r>
      <w:r w:rsidR="00CE31AC" w:rsidRPr="00F7350C">
        <w:t>water quality</w:t>
      </w:r>
      <w:r w:rsidR="00F7350C" w:rsidRPr="00F7350C">
        <w:t>,</w:t>
      </w:r>
      <w:r w:rsidR="00CE31AC" w:rsidRPr="00F7350C">
        <w:t xml:space="preserve"> providing access to in</w:t>
      </w:r>
      <w:r w:rsidR="001F114C">
        <w:t>-</w:t>
      </w:r>
      <w:r w:rsidR="00CE31AC" w:rsidRPr="00F7350C">
        <w:t>channel habitats</w:t>
      </w:r>
      <w:r w:rsidR="00A54490" w:rsidRPr="00F7350C">
        <w:t xml:space="preserve">, and stimulating nutrient transfers downstream. </w:t>
      </w:r>
      <w:r w:rsidR="0030091E">
        <w:t xml:space="preserve"> </w:t>
      </w:r>
      <w:r w:rsidR="00A54490" w:rsidRPr="00F7350C">
        <w:t>For invertebrate communities</w:t>
      </w:r>
      <w:r w:rsidR="0030091E">
        <w:t>,</w:t>
      </w:r>
      <w:r w:rsidR="00A54490" w:rsidRPr="00F7350C">
        <w:t xml:space="preserve"> these flow events acted as a disturbance</w:t>
      </w:r>
      <w:r w:rsidR="0030091E">
        <w:t>,</w:t>
      </w:r>
      <w:r w:rsidR="00DF3345">
        <w:t xml:space="preserve"> reducing density and diversity</w:t>
      </w:r>
      <w:r w:rsidR="00A54490" w:rsidRPr="00F7350C">
        <w:t xml:space="preserve"> </w:t>
      </w:r>
      <w:r w:rsidR="0030091E">
        <w:t xml:space="preserve">and </w:t>
      </w:r>
      <w:r w:rsidR="00A54490" w:rsidRPr="00F7350C">
        <w:t>favouring more flow</w:t>
      </w:r>
      <w:r w:rsidR="0030091E">
        <w:t>-</w:t>
      </w:r>
      <w:r w:rsidR="00A54490" w:rsidRPr="00F7350C">
        <w:t xml:space="preserve">tolerant taxa. </w:t>
      </w:r>
    </w:p>
    <w:p w14:paraId="0A40436A" w14:textId="4D91D0A2" w:rsidR="00A54490" w:rsidRPr="00F7350C" w:rsidRDefault="00A54490" w:rsidP="00A54490">
      <w:r w:rsidRPr="00F7350C">
        <w:t xml:space="preserve">The Warrego River zone displayed intermediate levels of hydrological connectivity and </w:t>
      </w:r>
      <w:r w:rsidR="00DF3345">
        <w:t xml:space="preserve">subsequent </w:t>
      </w:r>
      <w:r w:rsidRPr="00F7350C">
        <w:t xml:space="preserve">ecological </w:t>
      </w:r>
      <w:r w:rsidR="00F7350C" w:rsidRPr="00F7350C">
        <w:t>response</w:t>
      </w:r>
      <w:r w:rsidR="001C467F">
        <w:t>s</w:t>
      </w:r>
      <w:r w:rsidRPr="00F7350C">
        <w:t xml:space="preserve">. </w:t>
      </w:r>
      <w:r w:rsidR="0030091E">
        <w:t xml:space="preserve"> </w:t>
      </w:r>
      <w:r w:rsidRPr="00F7350C">
        <w:t xml:space="preserve">In this zone, </w:t>
      </w:r>
      <w:r w:rsidR="007E77F0">
        <w:t>environmental water</w:t>
      </w:r>
      <w:r w:rsidRPr="00F7350C">
        <w:t xml:space="preserve"> contributed to the longest periods of connection, aimed at providing opportunities for fish recruitment and movement and passing flows down</w:t>
      </w:r>
      <w:r w:rsidR="00DF3345">
        <w:t>stream</w:t>
      </w:r>
      <w:r w:rsidRPr="00F7350C">
        <w:t xml:space="preserve"> into the Darling River during low flow periods. </w:t>
      </w:r>
      <w:r w:rsidR="0030091E">
        <w:t xml:space="preserve"> </w:t>
      </w:r>
      <w:r w:rsidRPr="00F7350C">
        <w:t xml:space="preserve">These flows maintained </w:t>
      </w:r>
      <w:r w:rsidR="00DF3345">
        <w:t xml:space="preserve">and improved </w:t>
      </w:r>
      <w:r w:rsidRPr="00F7350C">
        <w:t xml:space="preserve">the condition of </w:t>
      </w:r>
      <w:proofErr w:type="spellStart"/>
      <w:r w:rsidRPr="00F7350C">
        <w:t>refugial</w:t>
      </w:r>
      <w:proofErr w:type="spellEnd"/>
      <w:r w:rsidRPr="00F7350C">
        <w:t xml:space="preserve"> waterholes </w:t>
      </w:r>
      <w:r w:rsidR="00DF3345">
        <w:t>by improving water quality and stimulating food webs</w:t>
      </w:r>
      <w:r w:rsidR="00DF3345" w:rsidRPr="00F7350C">
        <w:t xml:space="preserve"> </w:t>
      </w:r>
      <w:r w:rsidRPr="00F7350C">
        <w:t xml:space="preserve">that support </w:t>
      </w:r>
      <w:r w:rsidR="00F7350C" w:rsidRPr="00F7350C">
        <w:t>relatively</w:t>
      </w:r>
      <w:r w:rsidRPr="00F7350C">
        <w:t xml:space="preserve"> stable populations of frogs and waterbirds.</w:t>
      </w:r>
      <w:r w:rsidR="0030091E">
        <w:t xml:space="preserve"> </w:t>
      </w:r>
      <w:r w:rsidRPr="00F7350C">
        <w:t xml:space="preserve"> Breeding responses were also noted for several fish and frog species who recruited during these connection events. </w:t>
      </w:r>
    </w:p>
    <w:p w14:paraId="61362554" w14:textId="01F603E9" w:rsidR="00A54490" w:rsidRPr="00F7350C" w:rsidRDefault="007E77F0" w:rsidP="00A54490">
      <w:r>
        <w:t>Environmental water</w:t>
      </w:r>
      <w:r w:rsidR="00A54490" w:rsidRPr="00F7350C">
        <w:t xml:space="preserve"> and its management within the</w:t>
      </w:r>
      <w:r w:rsidR="0080039F" w:rsidRPr="0080039F">
        <w:rPr>
          <w:szCs w:val="20"/>
        </w:rPr>
        <w:t xml:space="preserve"> Warrego-Darling</w:t>
      </w:r>
      <w:r w:rsidR="00A54490" w:rsidRPr="00F7350C">
        <w:t xml:space="preserve"> Selected Area also influenced water flows onto the Western Floodplain </w:t>
      </w:r>
      <w:r w:rsidR="001F114C">
        <w:t>and helped</w:t>
      </w:r>
      <w:r w:rsidR="00A54490" w:rsidRPr="00F7350C">
        <w:t xml:space="preserve"> inundat</w:t>
      </w:r>
      <w:r w:rsidR="001F114C">
        <w:t>e</w:t>
      </w:r>
      <w:r w:rsidR="00A54490" w:rsidRPr="00F7350C">
        <w:t xml:space="preserve"> a range of vegetation communities and ecosystem types. </w:t>
      </w:r>
      <w:r w:rsidR="0030091E">
        <w:t xml:space="preserve"> </w:t>
      </w:r>
      <w:r w:rsidR="00F7350C" w:rsidRPr="00F7350C">
        <w:t>Inundation of the floodplain</w:t>
      </w:r>
      <w:r w:rsidR="00A54490" w:rsidRPr="00F7350C">
        <w:t xml:space="preserve"> elicited a </w:t>
      </w:r>
      <w:r w:rsidR="00F7350C" w:rsidRPr="00F7350C">
        <w:t xml:space="preserve">defined </w:t>
      </w:r>
      <w:r w:rsidR="00A54490" w:rsidRPr="00F7350C">
        <w:t xml:space="preserve">boom in productivity with high abundance, richness and diversity of invertebrate, frog and waterbird </w:t>
      </w:r>
      <w:r w:rsidR="00F7350C" w:rsidRPr="00F7350C">
        <w:t xml:space="preserve">communities noted. </w:t>
      </w:r>
      <w:r w:rsidR="0030091E">
        <w:t xml:space="preserve"> </w:t>
      </w:r>
      <w:r w:rsidR="00F7350C" w:rsidRPr="00F7350C">
        <w:t xml:space="preserve">This was linked to increased access to quality habitat and basal resources on the </w:t>
      </w:r>
      <w:proofErr w:type="gramStart"/>
      <w:r w:rsidR="00F7350C" w:rsidRPr="00F7350C">
        <w:t>floodplain,</w:t>
      </w:r>
      <w:r w:rsidR="000005DB">
        <w:t xml:space="preserve"> </w:t>
      </w:r>
      <w:r w:rsidR="00F7350C" w:rsidRPr="00F7350C">
        <w:t>that</w:t>
      </w:r>
      <w:proofErr w:type="gramEnd"/>
      <w:r w:rsidR="00F7350C" w:rsidRPr="00F7350C">
        <w:t xml:space="preserve"> in turn drove higher consumers in the food web.  </w:t>
      </w:r>
    </w:p>
    <w:p w14:paraId="62F62934" w14:textId="25438A03" w:rsidR="002F2F5E" w:rsidRPr="00797871" w:rsidRDefault="002F2F5E">
      <w:pPr>
        <w:spacing w:after="0" w:line="240" w:lineRule="auto"/>
        <w:jc w:val="left"/>
        <w:rPr>
          <w:highlight w:val="yellow"/>
        </w:rPr>
      </w:pPr>
      <w:r w:rsidRPr="00797871">
        <w:rPr>
          <w:highlight w:val="yellow"/>
        </w:rPr>
        <w:br w:type="page"/>
      </w:r>
    </w:p>
    <w:p w14:paraId="453E390C" w14:textId="6202269A" w:rsidR="008863B2" w:rsidRPr="00D322CB" w:rsidRDefault="008863B2" w:rsidP="008863B2">
      <w:pPr>
        <w:pStyle w:val="Heading1"/>
      </w:pPr>
      <w:bookmarkStart w:id="85" w:name="_Toc17290209"/>
      <w:bookmarkEnd w:id="84"/>
      <w:r w:rsidRPr="00D322CB">
        <w:t xml:space="preserve">Implications for Future Management of Commonwealth </w:t>
      </w:r>
      <w:bookmarkEnd w:id="85"/>
      <w:r w:rsidR="007E77F0">
        <w:t>Environmental water</w:t>
      </w:r>
    </w:p>
    <w:p w14:paraId="02D22195" w14:textId="64D9F374" w:rsidR="00770738" w:rsidRDefault="00770738" w:rsidP="008863B2">
      <w:bookmarkStart w:id="86" w:name="_Hlk16598071"/>
      <w:r w:rsidRPr="00770738">
        <w:t xml:space="preserve">The </w:t>
      </w:r>
      <w:r w:rsidR="00B148EF">
        <w:t>LTIM Project</w:t>
      </w:r>
      <w:r w:rsidRPr="00770738">
        <w:t xml:space="preserve"> has identified a range of </w:t>
      </w:r>
      <w:r w:rsidR="001F114C">
        <w:t xml:space="preserve">physical, chemical and </w:t>
      </w:r>
      <w:r w:rsidRPr="00770738">
        <w:t xml:space="preserve">ecological responses to flow that can assist </w:t>
      </w:r>
      <w:r w:rsidR="007E77F0">
        <w:t>environmental water</w:t>
      </w:r>
      <w:r w:rsidRPr="00770738">
        <w:t xml:space="preserve"> management decisions. </w:t>
      </w:r>
      <w:r w:rsidR="003E3158">
        <w:t xml:space="preserve"> </w:t>
      </w:r>
      <w:r>
        <w:t xml:space="preserve">The identification of different responses within the different </w:t>
      </w:r>
      <w:r w:rsidR="0080039F">
        <w:t>monitoring</w:t>
      </w:r>
      <w:r>
        <w:t xml:space="preserve"> zones means that there are no ‘one size fits all’ recommendations across the </w:t>
      </w:r>
      <w:r w:rsidR="0080039F" w:rsidRPr="0080039F">
        <w:rPr>
          <w:szCs w:val="20"/>
        </w:rPr>
        <w:t xml:space="preserve">Warrego-Darling </w:t>
      </w:r>
      <w:r>
        <w:t xml:space="preserve">Selected Area. </w:t>
      </w:r>
      <w:r w:rsidR="003E3158">
        <w:t xml:space="preserve"> </w:t>
      </w:r>
      <w:r w:rsidR="001F114C">
        <w:t>However, overall</w:t>
      </w:r>
      <w:r>
        <w:t xml:space="preserve"> increasing or providing flows through the system elicited positive ecological responses.</w:t>
      </w:r>
      <w:bookmarkEnd w:id="86"/>
    </w:p>
    <w:p w14:paraId="551EF22C" w14:textId="45BDC43D" w:rsidR="00770738" w:rsidRDefault="00770738" w:rsidP="008863B2">
      <w:bookmarkStart w:id="87" w:name="_Hlk16598095"/>
      <w:r>
        <w:t>In the Darling River zone, several thresholds were identified that influence different aspects of the zone</w:t>
      </w:r>
      <w:r w:rsidR="00DF290E">
        <w:t>’</w:t>
      </w:r>
      <w:r>
        <w:t>s water quality</w:t>
      </w:r>
      <w:r w:rsidR="00B30FFD">
        <w:t xml:space="preserve"> (</w:t>
      </w:r>
      <w:r w:rsidR="004F3F7F">
        <w:fldChar w:fldCharType="begin"/>
      </w:r>
      <w:r w:rsidR="004F3F7F">
        <w:instrText xml:space="preserve"> REF _Ref16492129 \h </w:instrText>
      </w:r>
      <w:r w:rsidR="004F3F7F">
        <w:fldChar w:fldCharType="separate"/>
      </w:r>
      <w:r w:rsidR="00876902">
        <w:t xml:space="preserve">Table </w:t>
      </w:r>
      <w:r w:rsidR="00876902">
        <w:rPr>
          <w:noProof/>
        </w:rPr>
        <w:t>4</w:t>
      </w:r>
      <w:r w:rsidR="00876902">
        <w:noBreakHyphen/>
      </w:r>
      <w:r w:rsidR="00876902">
        <w:rPr>
          <w:noProof/>
        </w:rPr>
        <w:t>1</w:t>
      </w:r>
      <w:r w:rsidR="004F3F7F">
        <w:fldChar w:fldCharType="end"/>
      </w:r>
      <w:r w:rsidR="00B30FFD">
        <w:t xml:space="preserve">). </w:t>
      </w:r>
      <w:r w:rsidR="003E3158">
        <w:t xml:space="preserve"> </w:t>
      </w:r>
      <w:r w:rsidR="00B30FFD">
        <w:t>These were typically related to a reversal of parameter trends with increasing discharge at certain flow thresholds</w:t>
      </w:r>
      <w:r w:rsidR="00623F3F">
        <w:t xml:space="preserve">. </w:t>
      </w:r>
      <w:r w:rsidR="003E3158">
        <w:t xml:space="preserve"> </w:t>
      </w:r>
      <w:r w:rsidR="00623F3F">
        <w:t>In addition</w:t>
      </w:r>
      <w:r w:rsidR="004F3F7F">
        <w:t xml:space="preserve">, </w:t>
      </w:r>
      <w:r w:rsidR="00623F3F">
        <w:t>a threshold was</w:t>
      </w:r>
      <w:r w:rsidR="004F3F7F">
        <w:t xml:space="preserve"> noted between salinity concentrations and turbidity, driven by flocculation of fine clay particles at salinities above 0.5 </w:t>
      </w:r>
      <w:proofErr w:type="spellStart"/>
      <w:r w:rsidR="004F3F7F">
        <w:t>mS</w:t>
      </w:r>
      <w:proofErr w:type="spellEnd"/>
      <w:r w:rsidR="004F3F7F">
        <w:t xml:space="preserve">/cm </w:t>
      </w:r>
      <w:bookmarkEnd w:id="87"/>
      <w:r w:rsidR="004F3F7F" w:rsidRPr="00FF4BA5">
        <w:t xml:space="preserve">(Appendix </w:t>
      </w:r>
      <w:r w:rsidR="00FF4BA5" w:rsidRPr="00FF4BA5">
        <w:t>E</w:t>
      </w:r>
      <w:r w:rsidR="004F3F7F" w:rsidRPr="00FF4BA5">
        <w:t>).</w:t>
      </w:r>
      <w:r w:rsidR="00282779" w:rsidRPr="00FF4BA5">
        <w:t xml:space="preserve"> </w:t>
      </w:r>
      <w:r w:rsidR="003E3158">
        <w:t xml:space="preserve"> </w:t>
      </w:r>
      <w:r w:rsidR="00282779" w:rsidRPr="00FF4BA5">
        <w:t>While it is acknowledged that the CEWO have limited ability to actively manage flows in</w:t>
      </w:r>
      <w:r w:rsidR="00282779">
        <w:t xml:space="preserve"> the Darling River zone, </w:t>
      </w:r>
      <w:r w:rsidR="00AD7366">
        <w:t xml:space="preserve">given most environmental water is </w:t>
      </w:r>
      <w:r w:rsidR="00821B30">
        <w:t xml:space="preserve">held as entitlements, </w:t>
      </w:r>
      <w:r w:rsidR="00282779">
        <w:t xml:space="preserve">recognition of these thresholds will allow a more thorough assessment of the response to future flow events including </w:t>
      </w:r>
      <w:r w:rsidR="007E77F0">
        <w:t>environmental water</w:t>
      </w:r>
      <w:r w:rsidR="00267C27">
        <w:t xml:space="preserve">. </w:t>
      </w:r>
    </w:p>
    <w:p w14:paraId="2F90BA68" w14:textId="43A405D1" w:rsidR="004F3F7F" w:rsidRDefault="004F3F7F" w:rsidP="004F3F7F">
      <w:pPr>
        <w:pStyle w:val="Caption"/>
        <w:keepNext/>
      </w:pPr>
      <w:bookmarkStart w:id="88" w:name="_Ref16492129"/>
      <w:bookmarkStart w:id="89" w:name="_Toc17290796"/>
      <w:r>
        <w:t xml:space="preserve">Table </w:t>
      </w:r>
      <w:r w:rsidR="005C6CCE">
        <w:rPr>
          <w:noProof/>
        </w:rPr>
        <w:fldChar w:fldCharType="begin"/>
      </w:r>
      <w:r w:rsidR="005C6CCE">
        <w:rPr>
          <w:noProof/>
        </w:rPr>
        <w:instrText xml:space="preserve"> STYLEREF 1 \s </w:instrText>
      </w:r>
      <w:r w:rsidR="005C6CCE">
        <w:rPr>
          <w:noProof/>
        </w:rPr>
        <w:fldChar w:fldCharType="separate"/>
      </w:r>
      <w:r w:rsidR="00876902">
        <w:rPr>
          <w:noProof/>
        </w:rPr>
        <w:t>4</w:t>
      </w:r>
      <w:r w:rsidR="005C6CCE">
        <w:rPr>
          <w:noProof/>
        </w:rPr>
        <w:fldChar w:fldCharType="end"/>
      </w:r>
      <w:r>
        <w:noBreakHyphen/>
      </w:r>
      <w:r w:rsidR="005C6CCE">
        <w:rPr>
          <w:noProof/>
        </w:rPr>
        <w:fldChar w:fldCharType="begin"/>
      </w:r>
      <w:r w:rsidR="005C6CCE">
        <w:rPr>
          <w:noProof/>
        </w:rPr>
        <w:instrText xml:space="preserve"> SEQ Table \* ARABIC \s 1 </w:instrText>
      </w:r>
      <w:r w:rsidR="005C6CCE">
        <w:rPr>
          <w:noProof/>
        </w:rPr>
        <w:fldChar w:fldCharType="separate"/>
      </w:r>
      <w:r w:rsidR="00876902">
        <w:rPr>
          <w:noProof/>
        </w:rPr>
        <w:t>1</w:t>
      </w:r>
      <w:r w:rsidR="005C6CCE">
        <w:rPr>
          <w:noProof/>
        </w:rPr>
        <w:fldChar w:fldCharType="end"/>
      </w:r>
      <w:bookmarkEnd w:id="88"/>
      <w:r>
        <w:t xml:space="preserve">: Thresholds in </w:t>
      </w:r>
      <w:r w:rsidR="00205582">
        <w:t>w</w:t>
      </w:r>
      <w:r>
        <w:t>ater quality variables identified in the Darling River zone</w:t>
      </w:r>
      <w:r w:rsidR="00751C6B">
        <w:t xml:space="preserve"> relative to </w:t>
      </w:r>
      <w:r w:rsidR="009704F1">
        <w:t xml:space="preserve">flows at </w:t>
      </w:r>
      <w:r w:rsidR="00751C6B">
        <w:t xml:space="preserve">either </w:t>
      </w:r>
      <w:r w:rsidR="009704F1">
        <w:t>Weir 19A or Louth</w:t>
      </w:r>
      <w:r>
        <w:t>.</w:t>
      </w:r>
      <w:bookmarkEnd w:id="89"/>
    </w:p>
    <w:tbl>
      <w:tblPr>
        <w:tblStyle w:val="TableGrid"/>
        <w:tblW w:w="0" w:type="auto"/>
        <w:tblLook w:val="04A0" w:firstRow="1" w:lastRow="0" w:firstColumn="1" w:lastColumn="0" w:noHBand="0" w:noVBand="1"/>
      </w:tblPr>
      <w:tblGrid>
        <w:gridCol w:w="1418"/>
        <w:gridCol w:w="1843"/>
        <w:gridCol w:w="5766"/>
      </w:tblGrid>
      <w:tr w:rsidR="00B30FFD" w:rsidRPr="003E3158" w14:paraId="143927AB" w14:textId="77777777" w:rsidTr="001F36A8">
        <w:tc>
          <w:tcPr>
            <w:tcW w:w="1418" w:type="dxa"/>
            <w:shd w:val="clear" w:color="auto" w:fill="D9D9D9" w:themeFill="background1" w:themeFillShade="D9"/>
          </w:tcPr>
          <w:p w14:paraId="4B9D636A" w14:textId="02027B83" w:rsidR="00B30FFD" w:rsidRPr="003E3158" w:rsidRDefault="00B30FFD" w:rsidP="003E3158">
            <w:pPr>
              <w:spacing w:before="60" w:after="60"/>
              <w:rPr>
                <w:sz w:val="18"/>
              </w:rPr>
            </w:pPr>
            <w:r w:rsidRPr="003E3158">
              <w:rPr>
                <w:sz w:val="18"/>
              </w:rPr>
              <w:t>Parameter</w:t>
            </w:r>
          </w:p>
        </w:tc>
        <w:tc>
          <w:tcPr>
            <w:tcW w:w="1843" w:type="dxa"/>
            <w:shd w:val="clear" w:color="auto" w:fill="D9D9D9" w:themeFill="background1" w:themeFillShade="D9"/>
          </w:tcPr>
          <w:p w14:paraId="6FFBBDAF" w14:textId="7676FA4E" w:rsidR="00B30FFD" w:rsidRPr="003E3158" w:rsidRDefault="00DF290E" w:rsidP="003E3158">
            <w:pPr>
              <w:spacing w:before="60" w:after="60"/>
              <w:rPr>
                <w:sz w:val="18"/>
              </w:rPr>
            </w:pPr>
            <w:r w:rsidRPr="003E3158">
              <w:rPr>
                <w:sz w:val="18"/>
              </w:rPr>
              <w:t xml:space="preserve">Apparent </w:t>
            </w:r>
            <w:r w:rsidR="003E3158" w:rsidRPr="003E3158">
              <w:rPr>
                <w:sz w:val="18"/>
              </w:rPr>
              <w:t>t</w:t>
            </w:r>
            <w:r w:rsidR="00B30FFD" w:rsidRPr="003E3158">
              <w:rPr>
                <w:sz w:val="18"/>
              </w:rPr>
              <w:t>hreshold</w:t>
            </w:r>
          </w:p>
        </w:tc>
        <w:tc>
          <w:tcPr>
            <w:tcW w:w="5766" w:type="dxa"/>
            <w:shd w:val="clear" w:color="auto" w:fill="D9D9D9" w:themeFill="background1" w:themeFillShade="D9"/>
          </w:tcPr>
          <w:p w14:paraId="27A8DD29" w14:textId="13C166B8" w:rsidR="00B30FFD" w:rsidRPr="003E3158" w:rsidRDefault="00B30FFD" w:rsidP="003E3158">
            <w:pPr>
              <w:spacing w:before="60" w:after="60"/>
              <w:rPr>
                <w:sz w:val="18"/>
              </w:rPr>
            </w:pPr>
            <w:r w:rsidRPr="003E3158">
              <w:rPr>
                <w:sz w:val="18"/>
              </w:rPr>
              <w:t>Description</w:t>
            </w:r>
          </w:p>
        </w:tc>
      </w:tr>
      <w:tr w:rsidR="00B30FFD" w:rsidRPr="003E3158" w14:paraId="0F8F5120" w14:textId="77777777" w:rsidTr="001F36A8">
        <w:tc>
          <w:tcPr>
            <w:tcW w:w="1418" w:type="dxa"/>
          </w:tcPr>
          <w:p w14:paraId="6FB38051" w14:textId="64BCEDC0" w:rsidR="00B30FFD" w:rsidRPr="003E3158" w:rsidRDefault="00B30FFD" w:rsidP="003E3158">
            <w:pPr>
              <w:spacing w:before="60" w:after="60"/>
              <w:rPr>
                <w:sz w:val="18"/>
              </w:rPr>
            </w:pPr>
            <w:r w:rsidRPr="003E3158">
              <w:rPr>
                <w:sz w:val="18"/>
              </w:rPr>
              <w:t>pH, turbidity</w:t>
            </w:r>
          </w:p>
        </w:tc>
        <w:tc>
          <w:tcPr>
            <w:tcW w:w="1843" w:type="dxa"/>
          </w:tcPr>
          <w:p w14:paraId="544EA247" w14:textId="375FB480" w:rsidR="00B30FFD" w:rsidRPr="003E3158" w:rsidRDefault="00B30FFD" w:rsidP="003E3158">
            <w:pPr>
              <w:spacing w:before="60" w:after="60"/>
              <w:rPr>
                <w:sz w:val="18"/>
              </w:rPr>
            </w:pPr>
            <w:r w:rsidRPr="003E3158">
              <w:rPr>
                <w:sz w:val="18"/>
              </w:rPr>
              <w:t>10,000 ML/d</w:t>
            </w:r>
          </w:p>
        </w:tc>
        <w:tc>
          <w:tcPr>
            <w:tcW w:w="5766" w:type="dxa"/>
          </w:tcPr>
          <w:p w14:paraId="67B46B90" w14:textId="43976318" w:rsidR="00B30FFD" w:rsidRPr="003E3158" w:rsidRDefault="00B30FFD" w:rsidP="003E3158">
            <w:pPr>
              <w:spacing w:before="60" w:after="60"/>
              <w:rPr>
                <w:sz w:val="18"/>
              </w:rPr>
            </w:pPr>
            <w:r w:rsidRPr="003E3158">
              <w:rPr>
                <w:sz w:val="18"/>
              </w:rPr>
              <w:t>Change from decreasing to increasing concentrations with discharge. Likely related to increased inputs of ions and suspended sediments.</w:t>
            </w:r>
          </w:p>
        </w:tc>
      </w:tr>
      <w:tr w:rsidR="00B30FFD" w:rsidRPr="003E3158" w14:paraId="3C099319" w14:textId="77777777" w:rsidTr="001F36A8">
        <w:tc>
          <w:tcPr>
            <w:tcW w:w="1418" w:type="dxa"/>
          </w:tcPr>
          <w:p w14:paraId="0827FBFD" w14:textId="323E527C" w:rsidR="00B30FFD" w:rsidRPr="003E3158" w:rsidRDefault="00B30FFD" w:rsidP="001F36A8">
            <w:pPr>
              <w:spacing w:before="60" w:after="60" w:line="240" w:lineRule="exact"/>
              <w:rPr>
                <w:sz w:val="18"/>
              </w:rPr>
            </w:pPr>
            <w:r w:rsidRPr="003E3158">
              <w:rPr>
                <w:sz w:val="18"/>
              </w:rPr>
              <w:t>D</w:t>
            </w:r>
            <w:r w:rsidR="001F36A8">
              <w:rPr>
                <w:sz w:val="18"/>
              </w:rPr>
              <w:t>issolved oxygen</w:t>
            </w:r>
          </w:p>
        </w:tc>
        <w:tc>
          <w:tcPr>
            <w:tcW w:w="1843" w:type="dxa"/>
          </w:tcPr>
          <w:p w14:paraId="00FAD7B4" w14:textId="1ECAB0F3" w:rsidR="00B30FFD" w:rsidRPr="003E3158" w:rsidRDefault="00B30FFD" w:rsidP="003E3158">
            <w:pPr>
              <w:spacing w:before="60" w:after="60"/>
              <w:rPr>
                <w:sz w:val="18"/>
              </w:rPr>
            </w:pPr>
            <w:r w:rsidRPr="003E3158">
              <w:rPr>
                <w:sz w:val="18"/>
              </w:rPr>
              <w:t>25,000 ML/d</w:t>
            </w:r>
          </w:p>
        </w:tc>
        <w:tc>
          <w:tcPr>
            <w:tcW w:w="5766" w:type="dxa"/>
          </w:tcPr>
          <w:p w14:paraId="3231D01C" w14:textId="638851F7" w:rsidR="00B30FFD" w:rsidRPr="003E3158" w:rsidRDefault="00B30FFD" w:rsidP="003E3158">
            <w:pPr>
              <w:spacing w:before="60" w:after="60"/>
              <w:rPr>
                <w:sz w:val="18"/>
              </w:rPr>
            </w:pPr>
            <w:r w:rsidRPr="003E3158">
              <w:rPr>
                <w:sz w:val="18"/>
              </w:rPr>
              <w:t>Change from decreasing to increasing concentrations with discharge.</w:t>
            </w:r>
          </w:p>
        </w:tc>
      </w:tr>
      <w:tr w:rsidR="00B30FFD" w:rsidRPr="003E3158" w14:paraId="2873114F" w14:textId="77777777" w:rsidTr="001F36A8">
        <w:tc>
          <w:tcPr>
            <w:tcW w:w="1418" w:type="dxa"/>
          </w:tcPr>
          <w:p w14:paraId="565CEBA7" w14:textId="371735A3" w:rsidR="00B30FFD" w:rsidRPr="003E3158" w:rsidRDefault="00B30FFD" w:rsidP="003E3158">
            <w:pPr>
              <w:spacing w:before="60" w:after="60"/>
              <w:rPr>
                <w:sz w:val="18"/>
              </w:rPr>
            </w:pPr>
            <w:r w:rsidRPr="003E3158">
              <w:rPr>
                <w:sz w:val="18"/>
              </w:rPr>
              <w:t xml:space="preserve">Chlorophyll </w:t>
            </w:r>
            <w:r w:rsidRPr="003E3158">
              <w:rPr>
                <w:i/>
                <w:sz w:val="18"/>
              </w:rPr>
              <w:t>a</w:t>
            </w:r>
          </w:p>
        </w:tc>
        <w:tc>
          <w:tcPr>
            <w:tcW w:w="1843" w:type="dxa"/>
          </w:tcPr>
          <w:p w14:paraId="45C9456D" w14:textId="667139C7" w:rsidR="00B30FFD" w:rsidRPr="003E3158" w:rsidRDefault="00B30FFD" w:rsidP="003E3158">
            <w:pPr>
              <w:spacing w:before="60" w:after="60"/>
              <w:rPr>
                <w:sz w:val="18"/>
              </w:rPr>
            </w:pPr>
            <w:r w:rsidRPr="003E3158">
              <w:rPr>
                <w:sz w:val="18"/>
              </w:rPr>
              <w:t>4,000 ML/d</w:t>
            </w:r>
          </w:p>
        </w:tc>
        <w:tc>
          <w:tcPr>
            <w:tcW w:w="5766" w:type="dxa"/>
          </w:tcPr>
          <w:p w14:paraId="557945AE" w14:textId="6FDD3C2C" w:rsidR="00B30FFD" w:rsidRPr="003E3158" w:rsidRDefault="00B30FFD" w:rsidP="003E3158">
            <w:pPr>
              <w:spacing w:before="60" w:after="60"/>
              <w:rPr>
                <w:sz w:val="18"/>
              </w:rPr>
            </w:pPr>
            <w:r w:rsidRPr="003E3158">
              <w:rPr>
                <w:sz w:val="18"/>
              </w:rPr>
              <w:t xml:space="preserve">Change from increasing to decreasing concentrations with discharge. </w:t>
            </w:r>
            <w:r w:rsidR="004F3F7F" w:rsidRPr="003E3158">
              <w:rPr>
                <w:sz w:val="18"/>
              </w:rPr>
              <w:t>Additional inundation of bank features may increase nutrient input and stimulate primary productivity.</w:t>
            </w:r>
          </w:p>
        </w:tc>
      </w:tr>
      <w:tr w:rsidR="00B30FFD" w:rsidRPr="003E3158" w14:paraId="12052839" w14:textId="77777777" w:rsidTr="001F36A8">
        <w:tc>
          <w:tcPr>
            <w:tcW w:w="1418" w:type="dxa"/>
          </w:tcPr>
          <w:p w14:paraId="616BC928" w14:textId="46898054" w:rsidR="00B30FFD" w:rsidRPr="003E3158" w:rsidRDefault="004F3F7F" w:rsidP="003E3158">
            <w:pPr>
              <w:spacing w:before="60" w:after="60"/>
              <w:rPr>
                <w:sz w:val="18"/>
              </w:rPr>
            </w:pPr>
            <w:r w:rsidRPr="003E3158">
              <w:rPr>
                <w:sz w:val="18"/>
              </w:rPr>
              <w:t>Turbidity</w:t>
            </w:r>
          </w:p>
        </w:tc>
        <w:tc>
          <w:tcPr>
            <w:tcW w:w="1843" w:type="dxa"/>
          </w:tcPr>
          <w:p w14:paraId="7F10EBFA" w14:textId="7CAE3419" w:rsidR="00B30FFD" w:rsidRPr="003E3158" w:rsidRDefault="004F3F7F" w:rsidP="003E3158">
            <w:pPr>
              <w:spacing w:before="60" w:after="60"/>
              <w:rPr>
                <w:sz w:val="18"/>
              </w:rPr>
            </w:pPr>
            <w:r w:rsidRPr="003E3158">
              <w:rPr>
                <w:sz w:val="18"/>
              </w:rPr>
              <w:t xml:space="preserve">0.5 </w:t>
            </w:r>
            <w:proofErr w:type="spellStart"/>
            <w:r w:rsidRPr="003E3158">
              <w:rPr>
                <w:sz w:val="18"/>
              </w:rPr>
              <w:t>mS</w:t>
            </w:r>
            <w:proofErr w:type="spellEnd"/>
            <w:r w:rsidRPr="003E3158">
              <w:rPr>
                <w:sz w:val="18"/>
              </w:rPr>
              <w:t>/cm</w:t>
            </w:r>
          </w:p>
        </w:tc>
        <w:tc>
          <w:tcPr>
            <w:tcW w:w="5766" w:type="dxa"/>
          </w:tcPr>
          <w:p w14:paraId="4739DDF7" w14:textId="29E548C8" w:rsidR="00B30FFD" w:rsidRPr="003E3158" w:rsidRDefault="004F3F7F" w:rsidP="003E3158">
            <w:pPr>
              <w:spacing w:before="60" w:after="60"/>
              <w:rPr>
                <w:sz w:val="18"/>
              </w:rPr>
            </w:pPr>
            <w:r w:rsidRPr="003E3158">
              <w:rPr>
                <w:sz w:val="18"/>
              </w:rPr>
              <w:t xml:space="preserve">Reduction in turbidity with salinity above a threshold of 0.5 </w:t>
            </w:r>
            <w:proofErr w:type="spellStart"/>
            <w:r w:rsidRPr="003E3158">
              <w:rPr>
                <w:sz w:val="18"/>
              </w:rPr>
              <w:t>mS</w:t>
            </w:r>
            <w:proofErr w:type="spellEnd"/>
            <w:r w:rsidRPr="003E3158">
              <w:rPr>
                <w:sz w:val="18"/>
              </w:rPr>
              <w:t>/cm. Likely due to higher salinity concentrations causing flocculation of fine clay particles</w:t>
            </w:r>
            <w:r w:rsidR="003E3158">
              <w:rPr>
                <w:sz w:val="18"/>
              </w:rPr>
              <w:t>.</w:t>
            </w:r>
          </w:p>
        </w:tc>
      </w:tr>
    </w:tbl>
    <w:p w14:paraId="4CED6B71" w14:textId="02492476" w:rsidR="00B30FFD" w:rsidRDefault="00B30FFD" w:rsidP="008863B2"/>
    <w:p w14:paraId="4B08693B" w14:textId="56B324F2" w:rsidR="00282779" w:rsidRDefault="00282779" w:rsidP="008863B2">
      <w:bookmarkStart w:id="90" w:name="_Hlk16598129"/>
      <w:r>
        <w:t xml:space="preserve">Within the Warrego River zones, the CEWO has more ability to actively manage water, but this is also dependent on the timing and volume of inflows to </w:t>
      </w:r>
      <w:proofErr w:type="spellStart"/>
      <w:r>
        <w:t>Boera</w:t>
      </w:r>
      <w:proofErr w:type="spellEnd"/>
      <w:r>
        <w:t xml:space="preserve"> Dam.</w:t>
      </w:r>
      <w:bookmarkEnd w:id="90"/>
      <w:r w:rsidR="001F36A8">
        <w:t xml:space="preserve"> </w:t>
      </w:r>
      <w:r>
        <w:t xml:space="preserve"> </w:t>
      </w:r>
      <w:r w:rsidR="00821B30">
        <w:t xml:space="preserve">Here we consider active management as the ability to route water to different zones within the Selected Area.  </w:t>
      </w:r>
      <w:r>
        <w:t>Typically, inundation of the floodplain and connection down the Warrego River stimulate a positive ecological response, increasing available habitat and improving water quality.</w:t>
      </w:r>
      <w:r w:rsidR="001F36A8">
        <w:t xml:space="preserve"> </w:t>
      </w:r>
      <w:r>
        <w:t xml:space="preserve"> As time since connection increases, water quality tends to decrease, and conditions become </w:t>
      </w:r>
      <w:r w:rsidR="00DF3345">
        <w:t>less favourable</w:t>
      </w:r>
      <w:r>
        <w:t xml:space="preserve"> for ecological communities, with </w:t>
      </w:r>
      <w:r w:rsidR="00DF3345">
        <w:t>resilient</w:t>
      </w:r>
      <w:r>
        <w:t xml:space="preserve"> taxa </w:t>
      </w:r>
      <w:r w:rsidR="00623F3F">
        <w:t>dominating the communities</w:t>
      </w:r>
      <w:r>
        <w:t xml:space="preserve">. </w:t>
      </w:r>
      <w:r w:rsidR="001F36A8">
        <w:t xml:space="preserve"> </w:t>
      </w:r>
      <w:r>
        <w:t xml:space="preserve">The magnitude of flow appears important in regulating the magnitude of response, with larger flows increasing the </w:t>
      </w:r>
      <w:r w:rsidR="00DF3345">
        <w:t xml:space="preserve">diversity of </w:t>
      </w:r>
      <w:r>
        <w:t>ecological response</w:t>
      </w:r>
      <w:r w:rsidR="001C467F">
        <w:t>s</w:t>
      </w:r>
      <w:r>
        <w:t xml:space="preserve">. </w:t>
      </w:r>
      <w:r w:rsidR="001F36A8">
        <w:t xml:space="preserve"> </w:t>
      </w:r>
      <w:r>
        <w:t>This was highlighted by recruitment of golden perch</w:t>
      </w:r>
      <w:r w:rsidR="00C45FEA">
        <w:t xml:space="preserve"> </w:t>
      </w:r>
      <w:r w:rsidR="00C45FEA" w:rsidRPr="00FF4BA5">
        <w:t xml:space="preserve">and other fish species (Appendix </w:t>
      </w:r>
      <w:r w:rsidR="00FF4BA5" w:rsidRPr="00FF4BA5">
        <w:t>K</w:t>
      </w:r>
      <w:r w:rsidR="00C45FEA" w:rsidRPr="00FF4BA5">
        <w:t xml:space="preserve">). </w:t>
      </w:r>
      <w:bookmarkStart w:id="91" w:name="_Hlk16598155"/>
      <w:r w:rsidR="001F36A8">
        <w:t xml:space="preserve"> </w:t>
      </w:r>
      <w:r w:rsidR="00C45FEA" w:rsidRPr="00FF4BA5">
        <w:t>While recruitment occurred during most connection events down</w:t>
      </w:r>
      <w:r w:rsidR="00C45FEA">
        <w:t xml:space="preserve"> the lower Warrego, recruit numbers were larger with larger flow events.</w:t>
      </w:r>
      <w:bookmarkEnd w:id="91"/>
      <w:r w:rsidR="00C45FEA">
        <w:t xml:space="preserve"> </w:t>
      </w:r>
      <w:bookmarkStart w:id="92" w:name="_Hlk16598198"/>
      <w:r w:rsidR="001F36A8">
        <w:t xml:space="preserve"> </w:t>
      </w:r>
      <w:r w:rsidR="00C45FEA">
        <w:t>The timing of flow events is likely to also be important.</w:t>
      </w:r>
      <w:bookmarkEnd w:id="92"/>
      <w:r w:rsidR="00C45FEA">
        <w:t xml:space="preserve"> </w:t>
      </w:r>
      <w:bookmarkStart w:id="93" w:name="_Hlk16598232"/>
      <w:r w:rsidR="00C45FEA">
        <w:t>Inundation of channel and floodplain habitats during warmer periods may result in maximum diversity and density of invertebrates and frogs by providing an increased diversity of physical habitats and basal resources.</w:t>
      </w:r>
      <w:bookmarkEnd w:id="93"/>
      <w:r w:rsidR="001F36A8">
        <w:t xml:space="preserve"> </w:t>
      </w:r>
      <w:r w:rsidR="00C45FEA">
        <w:t xml:space="preserve"> As a result, larger populations of waterbirds</w:t>
      </w:r>
      <w:r w:rsidR="00923E2F">
        <w:t xml:space="preserve"> (complete count and species diversity)</w:t>
      </w:r>
      <w:r w:rsidR="00C45FEA">
        <w:t xml:space="preserve"> are likely to be supported from the larger and more diverse food sources.</w:t>
      </w:r>
    </w:p>
    <w:p w14:paraId="2945636C" w14:textId="01E8025E" w:rsidR="00C45FEA" w:rsidRDefault="00C45FEA" w:rsidP="008863B2">
      <w:r>
        <w:t>In addition to providing increased habitat for aquatic fauna, inundation of the floodplain also benefits floodplain vegetation.</w:t>
      </w:r>
      <w:r w:rsidR="001F36A8">
        <w:t xml:space="preserve"> </w:t>
      </w:r>
      <w:r>
        <w:t xml:space="preserve"> </w:t>
      </w:r>
      <w:bookmarkStart w:id="94" w:name="_Hlk16598437"/>
      <w:r>
        <w:t>Following flooding</w:t>
      </w:r>
      <w:r w:rsidR="001C467F">
        <w:t>,</w:t>
      </w:r>
      <w:r>
        <w:t xml:space="preserve"> the cover and richness of vegetation communities increased, driven mainly by annual herbaceous ground cover species.</w:t>
      </w:r>
      <w:bookmarkEnd w:id="94"/>
      <w:r>
        <w:t xml:space="preserve"> </w:t>
      </w:r>
      <w:bookmarkStart w:id="95" w:name="_Hlk16598553"/>
      <w:r w:rsidR="001F36A8">
        <w:t xml:space="preserve"> </w:t>
      </w:r>
      <w:r>
        <w:t xml:space="preserve">Variation in the condition of longer-lived species such as lignum was noted over the </w:t>
      </w:r>
      <w:r w:rsidR="00B148EF">
        <w:t>LTIM Project</w:t>
      </w:r>
      <w:r>
        <w:t xml:space="preserve">. </w:t>
      </w:r>
      <w:r w:rsidR="001F36A8">
        <w:t xml:space="preserve"> </w:t>
      </w:r>
      <w:r>
        <w:t>While the condition of lignum was maintained for a longer period than other groundcover following inundation, it did reduce as a result of an extended dry period in 2017-19 (</w:t>
      </w:r>
      <w:r w:rsidR="00B36C3C">
        <w:rPr>
          <w:szCs w:val="20"/>
        </w:rPr>
        <w:sym w:font="Symbol" w:char="F0BB"/>
      </w:r>
      <w:r w:rsidR="00B36C3C">
        <w:rPr>
          <w:szCs w:val="20"/>
        </w:rPr>
        <w:t xml:space="preserve"> </w:t>
      </w:r>
      <w:r>
        <w:t xml:space="preserve">950 days). </w:t>
      </w:r>
      <w:r w:rsidR="001F36A8">
        <w:t xml:space="preserve"> </w:t>
      </w:r>
      <w:r>
        <w:t>Observations following recent inundation of the floodplain in March-April 2019 suggests that lignum again improved in condition.</w:t>
      </w:r>
      <w:r w:rsidR="001F36A8">
        <w:t xml:space="preserve"> </w:t>
      </w:r>
      <w:r>
        <w:t xml:space="preserve"> </w:t>
      </w:r>
      <w:r w:rsidR="006C0DF1">
        <w:t>The success of tree recruitment appears to be more related to other factors such as grazing pressure rather than inundation alone.</w:t>
      </w:r>
      <w:bookmarkEnd w:id="95"/>
    </w:p>
    <w:p w14:paraId="32044B74" w14:textId="2B8A61C7" w:rsidR="008863B2" w:rsidRPr="00ED3F2A" w:rsidRDefault="008863B2" w:rsidP="008863B2">
      <w:pPr>
        <w:rPr>
          <w:highlight w:val="yellow"/>
        </w:rPr>
      </w:pPr>
      <w:r w:rsidRPr="00ED3F2A">
        <w:rPr>
          <w:highlight w:val="yellow"/>
        </w:rPr>
        <w:br w:type="page"/>
      </w:r>
    </w:p>
    <w:p w14:paraId="69CF737C" w14:textId="5664A08E" w:rsidR="00EF1AB6" w:rsidRPr="00900AE5" w:rsidRDefault="00507A32" w:rsidP="004F5E8C">
      <w:pPr>
        <w:pStyle w:val="Heading1"/>
      </w:pPr>
      <w:bookmarkStart w:id="96" w:name="_Toc17290210"/>
      <w:r w:rsidRPr="00900AE5">
        <w:t>References</w:t>
      </w:r>
      <w:bookmarkEnd w:id="96"/>
    </w:p>
    <w:p w14:paraId="71080A37" w14:textId="2675EE06" w:rsidR="00E62794" w:rsidRPr="001F36A8" w:rsidRDefault="00E62794" w:rsidP="00E62794">
      <w:pPr>
        <w:rPr>
          <w:rFonts w:cs="Arial"/>
          <w:szCs w:val="20"/>
        </w:rPr>
      </w:pPr>
      <w:r w:rsidRPr="001F36A8">
        <w:rPr>
          <w:rFonts w:cs="Arial"/>
          <w:szCs w:val="20"/>
        </w:rPr>
        <w:t>Alluvium</w:t>
      </w:r>
      <w:r w:rsidR="0038483F" w:rsidRPr="001F36A8">
        <w:rPr>
          <w:rFonts w:cs="Arial"/>
          <w:szCs w:val="20"/>
        </w:rPr>
        <w:t>.</w:t>
      </w:r>
      <w:r w:rsidRPr="001F36A8">
        <w:rPr>
          <w:rFonts w:cs="Arial"/>
          <w:szCs w:val="20"/>
        </w:rPr>
        <w:t xml:space="preserve"> 2016. </w:t>
      </w:r>
      <w:proofErr w:type="spellStart"/>
      <w:r w:rsidRPr="0066222D">
        <w:rPr>
          <w:rFonts w:cs="Arial"/>
          <w:i/>
          <w:szCs w:val="20"/>
        </w:rPr>
        <w:t>Toorale</w:t>
      </w:r>
      <w:proofErr w:type="spellEnd"/>
      <w:r w:rsidRPr="0066222D">
        <w:rPr>
          <w:rFonts w:cs="Arial"/>
          <w:i/>
          <w:szCs w:val="20"/>
        </w:rPr>
        <w:t xml:space="preserve"> Environmental Water Delivery Business Case</w:t>
      </w:r>
      <w:r w:rsidR="0066222D">
        <w:rPr>
          <w:rFonts w:cs="Arial"/>
          <w:szCs w:val="20"/>
        </w:rPr>
        <w:t>.</w:t>
      </w:r>
      <w:r w:rsidRPr="001F36A8">
        <w:rPr>
          <w:rFonts w:cs="Arial"/>
          <w:szCs w:val="20"/>
        </w:rPr>
        <w:t xml:space="preserve"> Report for the NSW Office of Environment and Heritage.</w:t>
      </w:r>
    </w:p>
    <w:p w14:paraId="5C7CCF9F" w14:textId="77777777" w:rsidR="00E62794" w:rsidRPr="003F685D" w:rsidRDefault="00E62794" w:rsidP="00E62794">
      <w:pPr>
        <w:rPr>
          <w:rFonts w:cs="Arial"/>
          <w:szCs w:val="20"/>
        </w:rPr>
      </w:pPr>
      <w:r w:rsidRPr="001F36A8">
        <w:rPr>
          <w:rFonts w:cs="Arial"/>
          <w:szCs w:val="20"/>
        </w:rPr>
        <w:t xml:space="preserve">Aurecon. 2009. </w:t>
      </w:r>
      <w:proofErr w:type="spellStart"/>
      <w:r w:rsidRPr="001F36A8">
        <w:rPr>
          <w:rFonts w:cs="Arial"/>
          <w:i/>
          <w:szCs w:val="20"/>
        </w:rPr>
        <w:t>Toorale</w:t>
      </w:r>
      <w:proofErr w:type="spellEnd"/>
      <w:r w:rsidRPr="001F36A8">
        <w:rPr>
          <w:rFonts w:cs="Arial"/>
          <w:i/>
          <w:szCs w:val="20"/>
        </w:rPr>
        <w:t xml:space="preserve"> Station Decommissioning Plan Volume 1</w:t>
      </w:r>
      <w:r w:rsidRPr="001F36A8">
        <w:rPr>
          <w:rFonts w:cs="Arial"/>
          <w:szCs w:val="20"/>
        </w:rPr>
        <w:t>. Prepared for the Department of Environment, Water, Heritage and Arts.</w:t>
      </w:r>
    </w:p>
    <w:p w14:paraId="73F4941E" w14:textId="15A94492" w:rsidR="00702AF5" w:rsidRPr="003F685D" w:rsidRDefault="00702AF5" w:rsidP="00702AF5">
      <w:pPr>
        <w:rPr>
          <w:rFonts w:cs="Arial"/>
          <w:szCs w:val="20"/>
        </w:rPr>
      </w:pPr>
      <w:r w:rsidRPr="003F685D">
        <w:rPr>
          <w:rFonts w:cs="Arial"/>
          <w:szCs w:val="20"/>
        </w:rPr>
        <w:t>Bureau of Meteorology (BoM).</w:t>
      </w:r>
      <w:r w:rsidR="00CE1F3A" w:rsidRPr="003F685D">
        <w:rPr>
          <w:rFonts w:cs="Arial"/>
          <w:szCs w:val="20"/>
        </w:rPr>
        <w:t xml:space="preserve"> </w:t>
      </w:r>
      <w:r w:rsidRPr="003F685D">
        <w:rPr>
          <w:rFonts w:cs="Arial"/>
          <w:szCs w:val="20"/>
        </w:rPr>
        <w:t>2019a</w:t>
      </w:r>
      <w:proofErr w:type="gramStart"/>
      <w:r w:rsidRPr="003F685D">
        <w:rPr>
          <w:rFonts w:cs="Arial"/>
          <w:szCs w:val="20"/>
        </w:rPr>
        <w:t xml:space="preserve">.  </w:t>
      </w:r>
      <w:r w:rsidRPr="003F685D">
        <w:rPr>
          <w:rFonts w:cs="Arial"/>
          <w:i/>
          <w:szCs w:val="20"/>
        </w:rPr>
        <w:t>Monthly</w:t>
      </w:r>
      <w:proofErr w:type="gramEnd"/>
      <w:r w:rsidRPr="003F685D">
        <w:rPr>
          <w:rFonts w:cs="Arial"/>
          <w:i/>
          <w:szCs w:val="20"/>
        </w:rPr>
        <w:t xml:space="preserve"> rainfall: Bourke Airport AWS</w:t>
      </w:r>
      <w:r w:rsidRPr="003F685D">
        <w:rPr>
          <w:rFonts w:cs="Arial"/>
          <w:szCs w:val="20"/>
        </w:rPr>
        <w:t xml:space="preserve">.  Retrieved from </w:t>
      </w:r>
      <w:hyperlink r:id="rId56" w:history="1">
        <w:r w:rsidRPr="003F685D">
          <w:rPr>
            <w:rStyle w:val="Hyperlink"/>
            <w:rFonts w:cs="Arial"/>
            <w:color w:val="auto"/>
            <w:szCs w:val="20"/>
          </w:rPr>
          <w:t>http://www.bom.gov.au/jsp/ncc/cdio/weatherData/av?p_nccObsCode=139&amp;p_display_type=dataFile&amp;p_startYear=&amp;p_c=&amp;p_stn_num=048245</w:t>
        </w:r>
      </w:hyperlink>
      <w:r w:rsidR="003F685D" w:rsidRPr="003F685D">
        <w:t>.</w:t>
      </w:r>
    </w:p>
    <w:p w14:paraId="4E8DC6CC" w14:textId="19B84811" w:rsidR="00702AF5" w:rsidRPr="003F685D" w:rsidRDefault="00702AF5" w:rsidP="00E62794">
      <w:pPr>
        <w:rPr>
          <w:rFonts w:cs="Arial"/>
          <w:szCs w:val="20"/>
        </w:rPr>
      </w:pPr>
      <w:r w:rsidRPr="003F685D">
        <w:rPr>
          <w:rFonts w:cs="Arial"/>
          <w:szCs w:val="20"/>
        </w:rPr>
        <w:t>Bureau of Meteorology (BoM). 2019b</w:t>
      </w:r>
      <w:proofErr w:type="gramStart"/>
      <w:r w:rsidRPr="003F685D">
        <w:rPr>
          <w:rFonts w:cs="Arial"/>
          <w:szCs w:val="20"/>
        </w:rPr>
        <w:t xml:space="preserve">.  </w:t>
      </w:r>
      <w:r w:rsidRPr="003F685D">
        <w:rPr>
          <w:rFonts w:cs="Arial"/>
          <w:i/>
          <w:szCs w:val="20"/>
        </w:rPr>
        <w:t>Monthly</w:t>
      </w:r>
      <w:proofErr w:type="gramEnd"/>
      <w:r w:rsidRPr="003F685D">
        <w:rPr>
          <w:rFonts w:cs="Arial"/>
          <w:i/>
          <w:szCs w:val="20"/>
        </w:rPr>
        <w:t xml:space="preserve"> mean maximum temperature: Bourke Airport AWS</w:t>
      </w:r>
      <w:r w:rsidRPr="003F685D">
        <w:rPr>
          <w:rFonts w:cs="Arial"/>
          <w:szCs w:val="20"/>
        </w:rPr>
        <w:t xml:space="preserve">.  Retrieved from </w:t>
      </w:r>
      <w:hyperlink r:id="rId57" w:history="1">
        <w:r w:rsidR="00CE1F3A" w:rsidRPr="003F685D">
          <w:rPr>
            <w:rStyle w:val="Hyperlink"/>
            <w:rFonts w:cs="Arial"/>
            <w:color w:val="auto"/>
            <w:szCs w:val="20"/>
          </w:rPr>
          <w:t>http://www.bom.gov.au/jsp/ncc/cdio/weatherData/av?p_nccObsCode=36&amp;p_display_</w:t>
        </w:r>
        <w:r w:rsidR="00CE1F3A" w:rsidRPr="003F685D">
          <w:rPr>
            <w:rStyle w:val="Hyperlink"/>
            <w:rFonts w:cs="Arial"/>
            <w:color w:val="auto"/>
            <w:szCs w:val="20"/>
          </w:rPr>
          <w:br/>
          <w:t>type=</w:t>
        </w:r>
        <w:proofErr w:type="spellStart"/>
        <w:r w:rsidR="00CE1F3A" w:rsidRPr="003F685D">
          <w:rPr>
            <w:rStyle w:val="Hyperlink"/>
            <w:rFonts w:cs="Arial"/>
            <w:color w:val="auto"/>
            <w:szCs w:val="20"/>
          </w:rPr>
          <w:t>dataFile&amp;p_startYear</w:t>
        </w:r>
        <w:proofErr w:type="spellEnd"/>
        <w:r w:rsidR="00CE1F3A" w:rsidRPr="003F685D">
          <w:rPr>
            <w:rStyle w:val="Hyperlink"/>
            <w:rFonts w:cs="Arial"/>
            <w:color w:val="auto"/>
            <w:szCs w:val="20"/>
          </w:rPr>
          <w:t>=&amp;</w:t>
        </w:r>
        <w:proofErr w:type="spellStart"/>
        <w:r w:rsidR="00CE1F3A" w:rsidRPr="003F685D">
          <w:rPr>
            <w:rStyle w:val="Hyperlink"/>
            <w:rFonts w:cs="Arial"/>
            <w:color w:val="auto"/>
            <w:szCs w:val="20"/>
          </w:rPr>
          <w:t>p_c</w:t>
        </w:r>
        <w:proofErr w:type="spellEnd"/>
        <w:r w:rsidR="00CE1F3A" w:rsidRPr="003F685D">
          <w:rPr>
            <w:rStyle w:val="Hyperlink"/>
            <w:rFonts w:cs="Arial"/>
            <w:color w:val="auto"/>
            <w:szCs w:val="20"/>
          </w:rPr>
          <w:t>=&amp;</w:t>
        </w:r>
        <w:proofErr w:type="spellStart"/>
        <w:r w:rsidR="00CE1F3A" w:rsidRPr="003F685D">
          <w:rPr>
            <w:rStyle w:val="Hyperlink"/>
            <w:rFonts w:cs="Arial"/>
            <w:color w:val="auto"/>
            <w:szCs w:val="20"/>
          </w:rPr>
          <w:t>p_stn_num</w:t>
        </w:r>
        <w:proofErr w:type="spellEnd"/>
        <w:r w:rsidR="00CE1F3A" w:rsidRPr="003F685D">
          <w:rPr>
            <w:rStyle w:val="Hyperlink"/>
            <w:rFonts w:cs="Arial"/>
            <w:color w:val="auto"/>
            <w:szCs w:val="20"/>
          </w:rPr>
          <w:t>=048245</w:t>
        </w:r>
      </w:hyperlink>
      <w:r w:rsidR="003F685D" w:rsidRPr="003F685D">
        <w:t>.</w:t>
      </w:r>
    </w:p>
    <w:p w14:paraId="3B35F97A" w14:textId="0933F168" w:rsidR="00E62794" w:rsidRPr="001F36A8" w:rsidRDefault="00E62794" w:rsidP="00E62794">
      <w:pPr>
        <w:rPr>
          <w:rFonts w:cs="Arial"/>
          <w:szCs w:val="20"/>
        </w:rPr>
      </w:pPr>
      <w:r w:rsidRPr="003F685D">
        <w:rPr>
          <w:rFonts w:cs="Arial"/>
          <w:szCs w:val="20"/>
        </w:rPr>
        <w:t>Casanova M.T. 2015</w:t>
      </w:r>
      <w:r w:rsidR="00CE1F3A" w:rsidRPr="003F685D">
        <w:rPr>
          <w:rFonts w:cs="Arial"/>
          <w:szCs w:val="20"/>
        </w:rPr>
        <w:t xml:space="preserve">. </w:t>
      </w:r>
      <w:r w:rsidRPr="003F685D">
        <w:rPr>
          <w:rFonts w:cs="Arial"/>
          <w:szCs w:val="20"/>
        </w:rPr>
        <w:t xml:space="preserve"> </w:t>
      </w:r>
      <w:r w:rsidRPr="003F685D">
        <w:rPr>
          <w:rFonts w:cs="Arial"/>
          <w:i/>
          <w:szCs w:val="20"/>
        </w:rPr>
        <w:t>Review of Water Requirements for Key Floodplain Vegetation for the Northern Basin: Literature review and expert knowledge assessment</w:t>
      </w:r>
      <w:r w:rsidRPr="003F685D">
        <w:rPr>
          <w:rFonts w:cs="Arial"/>
          <w:szCs w:val="20"/>
        </w:rPr>
        <w:t xml:space="preserve">. Report </w:t>
      </w:r>
      <w:r w:rsidRPr="001F36A8">
        <w:rPr>
          <w:rFonts w:cs="Arial"/>
          <w:szCs w:val="20"/>
        </w:rPr>
        <w:t xml:space="preserve">to the Murray‒Darling Basin Authority, </w:t>
      </w:r>
      <w:proofErr w:type="spellStart"/>
      <w:r w:rsidRPr="001F36A8">
        <w:rPr>
          <w:rFonts w:cs="Arial"/>
          <w:szCs w:val="20"/>
        </w:rPr>
        <w:t>Charophyte</w:t>
      </w:r>
      <w:proofErr w:type="spellEnd"/>
      <w:r w:rsidRPr="001F36A8">
        <w:rPr>
          <w:rFonts w:cs="Arial"/>
          <w:szCs w:val="20"/>
        </w:rPr>
        <w:t xml:space="preserve"> Services, Lake </w:t>
      </w:r>
      <w:proofErr w:type="spellStart"/>
      <w:r w:rsidRPr="001F36A8">
        <w:rPr>
          <w:rFonts w:cs="Arial"/>
          <w:szCs w:val="20"/>
        </w:rPr>
        <w:t>Bolac</w:t>
      </w:r>
      <w:proofErr w:type="spellEnd"/>
      <w:r w:rsidRPr="001F36A8">
        <w:rPr>
          <w:rFonts w:cs="Arial"/>
          <w:szCs w:val="20"/>
        </w:rPr>
        <w:t>.</w:t>
      </w:r>
    </w:p>
    <w:p w14:paraId="37FDC25F" w14:textId="393E6EB6" w:rsidR="00DA2CEA" w:rsidRPr="001F36A8" w:rsidRDefault="00DA2CEA" w:rsidP="00DA2CEA">
      <w:pPr>
        <w:rPr>
          <w:rFonts w:cs="Arial"/>
          <w:szCs w:val="20"/>
        </w:rPr>
      </w:pPr>
      <w:r w:rsidRPr="001F36A8">
        <w:rPr>
          <w:rFonts w:cs="Arial"/>
          <w:spacing w:val="-1"/>
          <w:szCs w:val="20"/>
        </w:rPr>
        <w:t>Commonw</w:t>
      </w:r>
      <w:r w:rsidRPr="001F36A8">
        <w:rPr>
          <w:rFonts w:cs="Arial"/>
          <w:spacing w:val="-2"/>
          <w:szCs w:val="20"/>
        </w:rPr>
        <w:t>ealth</w:t>
      </w:r>
      <w:r w:rsidRPr="001F36A8">
        <w:rPr>
          <w:rFonts w:cs="Arial"/>
          <w:spacing w:val="-29"/>
          <w:szCs w:val="20"/>
        </w:rPr>
        <w:t xml:space="preserve"> </w:t>
      </w:r>
      <w:r w:rsidRPr="001F36A8">
        <w:rPr>
          <w:rFonts w:cs="Arial"/>
          <w:szCs w:val="20"/>
        </w:rPr>
        <w:t>of</w:t>
      </w:r>
      <w:r w:rsidRPr="001F36A8">
        <w:rPr>
          <w:rFonts w:cs="Arial"/>
          <w:spacing w:val="-30"/>
          <w:szCs w:val="20"/>
        </w:rPr>
        <w:t xml:space="preserve"> </w:t>
      </w:r>
      <w:r w:rsidRPr="001F36A8">
        <w:rPr>
          <w:rFonts w:cs="Arial"/>
          <w:spacing w:val="-2"/>
          <w:szCs w:val="20"/>
        </w:rPr>
        <w:t>Australia</w:t>
      </w:r>
      <w:r w:rsidR="0038483F" w:rsidRPr="001F36A8">
        <w:rPr>
          <w:rFonts w:cs="Arial"/>
          <w:spacing w:val="-2"/>
          <w:szCs w:val="20"/>
        </w:rPr>
        <w:t>.</w:t>
      </w:r>
      <w:r w:rsidRPr="001F36A8">
        <w:rPr>
          <w:rFonts w:cs="Arial"/>
          <w:spacing w:val="-30"/>
          <w:szCs w:val="20"/>
        </w:rPr>
        <w:t xml:space="preserve"> </w:t>
      </w:r>
      <w:r w:rsidRPr="001F36A8">
        <w:rPr>
          <w:rFonts w:cs="Arial"/>
          <w:szCs w:val="20"/>
        </w:rPr>
        <w:t>2017</w:t>
      </w:r>
      <w:r w:rsidRPr="001F36A8">
        <w:rPr>
          <w:rFonts w:cs="Arial"/>
          <w:spacing w:val="-1"/>
          <w:szCs w:val="20"/>
        </w:rPr>
        <w:t xml:space="preserve">. </w:t>
      </w:r>
      <w:r w:rsidRPr="0066222D">
        <w:rPr>
          <w:rFonts w:cs="Arial"/>
          <w:i/>
          <w:spacing w:val="-1"/>
          <w:szCs w:val="20"/>
        </w:rPr>
        <w:t>Commonwealth Environmental Water Portfolio Management Plan: Northern Unregulated Rivers</w:t>
      </w:r>
      <w:r w:rsidRPr="0066222D">
        <w:rPr>
          <w:rFonts w:eastAsia="Book Antiqua" w:cs="Arial"/>
          <w:i/>
          <w:spacing w:val="-30"/>
          <w:szCs w:val="20"/>
        </w:rPr>
        <w:t xml:space="preserve"> </w:t>
      </w:r>
      <w:r w:rsidRPr="0066222D">
        <w:rPr>
          <w:rFonts w:eastAsia="Book Antiqua" w:cs="Arial"/>
          <w:i/>
          <w:szCs w:val="20"/>
        </w:rPr>
        <w:t>2017–18</w:t>
      </w:r>
      <w:r w:rsidRPr="001F36A8">
        <w:rPr>
          <w:rFonts w:cs="Arial"/>
          <w:szCs w:val="20"/>
        </w:rPr>
        <w:t>. Commonwealth of Australia, Canberra</w:t>
      </w:r>
      <w:r w:rsidR="001F36A8" w:rsidRPr="001F36A8">
        <w:rPr>
          <w:rFonts w:cs="Arial"/>
          <w:szCs w:val="20"/>
        </w:rPr>
        <w:t>.</w:t>
      </w:r>
    </w:p>
    <w:p w14:paraId="1D16984C" w14:textId="0E8FAF22" w:rsidR="00DA2CEA" w:rsidRPr="0066222D" w:rsidRDefault="00DA2CEA" w:rsidP="00DA2CEA">
      <w:pPr>
        <w:rPr>
          <w:rFonts w:cs="Arial"/>
          <w:spacing w:val="-1"/>
          <w:szCs w:val="20"/>
        </w:rPr>
      </w:pPr>
      <w:r w:rsidRPr="001F36A8">
        <w:rPr>
          <w:rFonts w:cs="Arial"/>
          <w:spacing w:val="-1"/>
          <w:szCs w:val="20"/>
        </w:rPr>
        <w:t>Commonw</w:t>
      </w:r>
      <w:r w:rsidRPr="001F36A8">
        <w:rPr>
          <w:rFonts w:cs="Arial"/>
          <w:spacing w:val="-2"/>
          <w:szCs w:val="20"/>
        </w:rPr>
        <w:t>ealth</w:t>
      </w:r>
      <w:r w:rsidRPr="001F36A8">
        <w:rPr>
          <w:rFonts w:cs="Arial"/>
          <w:spacing w:val="-29"/>
          <w:szCs w:val="20"/>
        </w:rPr>
        <w:t xml:space="preserve"> </w:t>
      </w:r>
      <w:r w:rsidRPr="001F36A8">
        <w:rPr>
          <w:rFonts w:cs="Arial"/>
          <w:szCs w:val="20"/>
        </w:rPr>
        <w:t>of</w:t>
      </w:r>
      <w:r w:rsidRPr="001F36A8">
        <w:rPr>
          <w:rFonts w:cs="Arial"/>
          <w:spacing w:val="-30"/>
          <w:szCs w:val="20"/>
        </w:rPr>
        <w:t xml:space="preserve"> </w:t>
      </w:r>
      <w:r w:rsidRPr="0066222D">
        <w:rPr>
          <w:rFonts w:cs="Arial"/>
          <w:spacing w:val="-1"/>
          <w:szCs w:val="20"/>
        </w:rPr>
        <w:t>Australia</w:t>
      </w:r>
      <w:r w:rsidR="0038483F" w:rsidRPr="0066222D">
        <w:rPr>
          <w:rFonts w:cs="Arial"/>
          <w:spacing w:val="-1"/>
          <w:szCs w:val="20"/>
        </w:rPr>
        <w:t>.</w:t>
      </w:r>
      <w:r w:rsidRPr="0066222D">
        <w:rPr>
          <w:rFonts w:cs="Arial"/>
          <w:spacing w:val="-1"/>
          <w:szCs w:val="20"/>
        </w:rPr>
        <w:t xml:space="preserve"> 2018. </w:t>
      </w:r>
      <w:r w:rsidRPr="0066222D">
        <w:rPr>
          <w:rFonts w:cs="Arial"/>
          <w:i/>
          <w:spacing w:val="-1"/>
          <w:szCs w:val="20"/>
        </w:rPr>
        <w:t>Commonwealth Environmental Water Portfolio Management Plan: Northern Unregulated Rivers 2017–18</w:t>
      </w:r>
      <w:r w:rsidRPr="0066222D">
        <w:rPr>
          <w:rFonts w:cs="Arial"/>
          <w:spacing w:val="-1"/>
          <w:szCs w:val="20"/>
        </w:rPr>
        <w:t>. Commonwealth of Australia, Canberra</w:t>
      </w:r>
      <w:r w:rsidR="001F36A8" w:rsidRPr="0066222D">
        <w:rPr>
          <w:rFonts w:cs="Arial"/>
          <w:spacing w:val="-1"/>
          <w:szCs w:val="20"/>
        </w:rPr>
        <w:t>.</w:t>
      </w:r>
    </w:p>
    <w:p w14:paraId="79321234" w14:textId="24A440DB" w:rsidR="001C467F" w:rsidRPr="001F36A8" w:rsidRDefault="001C467F" w:rsidP="001C467F">
      <w:pPr>
        <w:rPr>
          <w:rFonts w:cs="Arial"/>
          <w:szCs w:val="20"/>
        </w:rPr>
      </w:pPr>
      <w:proofErr w:type="spellStart"/>
      <w:r w:rsidRPr="001F36A8">
        <w:rPr>
          <w:rFonts w:cs="Arial"/>
          <w:szCs w:val="20"/>
        </w:rPr>
        <w:t>Gawne</w:t>
      </w:r>
      <w:proofErr w:type="spellEnd"/>
      <w:r w:rsidRPr="001F36A8">
        <w:rPr>
          <w:rFonts w:cs="Arial"/>
          <w:szCs w:val="20"/>
        </w:rPr>
        <w:t xml:space="preserve"> B., Brooks S., Butcher R., Cottingham P., </w:t>
      </w:r>
      <w:proofErr w:type="spellStart"/>
      <w:r w:rsidRPr="001F36A8">
        <w:rPr>
          <w:rFonts w:cs="Arial"/>
          <w:szCs w:val="20"/>
        </w:rPr>
        <w:t>Everingham</w:t>
      </w:r>
      <w:proofErr w:type="spellEnd"/>
      <w:r w:rsidRPr="001F36A8">
        <w:rPr>
          <w:rFonts w:cs="Arial"/>
          <w:szCs w:val="20"/>
        </w:rPr>
        <w:t xml:space="preserve"> P. &amp; Hale J. 2013. </w:t>
      </w:r>
      <w:r w:rsidRPr="001F36A8">
        <w:rPr>
          <w:rFonts w:cs="Arial"/>
          <w:i/>
          <w:szCs w:val="20"/>
        </w:rPr>
        <w:t>Long-term Intervention Monitoring Project: Monitoring and Evaluation Requirements: Junction of the Warrego and Darling rivers</w:t>
      </w:r>
      <w:r w:rsidRPr="001F36A8">
        <w:rPr>
          <w:rFonts w:cs="Arial"/>
          <w:szCs w:val="20"/>
        </w:rPr>
        <w:t xml:space="preserve">. Report prepared for the Commonwealth Environmental Water Office by The Murray-Darling Freshwater Research Centre, MDFRC Publication 01.2/2013. </w:t>
      </w:r>
    </w:p>
    <w:p w14:paraId="20B09AAF" w14:textId="7E04B539" w:rsidR="00E62794" w:rsidRPr="001F36A8" w:rsidRDefault="00E62794" w:rsidP="00E62794">
      <w:pPr>
        <w:rPr>
          <w:rFonts w:cs="Arial"/>
          <w:szCs w:val="20"/>
        </w:rPr>
      </w:pPr>
      <w:r w:rsidRPr="001F36A8">
        <w:rPr>
          <w:rFonts w:cs="Arial"/>
          <w:szCs w:val="20"/>
        </w:rPr>
        <w:t xml:space="preserve">Hall Jr., R. O., </w:t>
      </w:r>
      <w:proofErr w:type="spellStart"/>
      <w:r w:rsidRPr="001F36A8">
        <w:rPr>
          <w:rFonts w:cs="Arial"/>
          <w:szCs w:val="20"/>
        </w:rPr>
        <w:t>Yackulic</w:t>
      </w:r>
      <w:proofErr w:type="spellEnd"/>
      <w:r w:rsidRPr="001F36A8">
        <w:rPr>
          <w:rFonts w:cs="Arial"/>
          <w:szCs w:val="20"/>
        </w:rPr>
        <w:t xml:space="preserve">, C. B., Kennedy, T. A., Yard, M. D., </w:t>
      </w:r>
      <w:proofErr w:type="spellStart"/>
      <w:r w:rsidRPr="001F36A8">
        <w:rPr>
          <w:rFonts w:cs="Arial"/>
          <w:szCs w:val="20"/>
        </w:rPr>
        <w:t>Rosi</w:t>
      </w:r>
      <w:proofErr w:type="spellEnd"/>
      <w:r w:rsidRPr="001F36A8">
        <w:rPr>
          <w:rFonts w:cs="Arial"/>
          <w:szCs w:val="20"/>
        </w:rPr>
        <w:t xml:space="preserve">-Marshall, E. J., </w:t>
      </w:r>
      <w:proofErr w:type="spellStart"/>
      <w:r w:rsidRPr="001F36A8">
        <w:rPr>
          <w:rFonts w:cs="Arial"/>
          <w:szCs w:val="20"/>
        </w:rPr>
        <w:t>Voichick</w:t>
      </w:r>
      <w:proofErr w:type="spellEnd"/>
      <w:r w:rsidRPr="001F36A8">
        <w:rPr>
          <w:rFonts w:cs="Arial"/>
          <w:szCs w:val="20"/>
        </w:rPr>
        <w:t xml:space="preserve">, N., &amp; </w:t>
      </w:r>
      <w:proofErr w:type="spellStart"/>
      <w:r w:rsidRPr="001F36A8">
        <w:rPr>
          <w:rFonts w:cs="Arial"/>
          <w:szCs w:val="20"/>
        </w:rPr>
        <w:t>Behn</w:t>
      </w:r>
      <w:proofErr w:type="spellEnd"/>
      <w:r w:rsidRPr="001F36A8">
        <w:rPr>
          <w:rFonts w:cs="Arial"/>
          <w:szCs w:val="20"/>
        </w:rPr>
        <w:t xml:space="preserve">, K. E. 2015. Turbidity, light, temperature, and hydropeaking control primary productivity in the Colorado River, Grand Canyon. </w:t>
      </w:r>
      <w:r w:rsidRPr="001F36A8">
        <w:rPr>
          <w:rFonts w:cs="Arial"/>
          <w:i/>
          <w:szCs w:val="20"/>
        </w:rPr>
        <w:t>Limnology and Oceanography, 60</w:t>
      </w:r>
      <w:r w:rsidRPr="001F36A8">
        <w:rPr>
          <w:rFonts w:cs="Arial"/>
          <w:szCs w:val="20"/>
        </w:rPr>
        <w:t>(2), 512-526. doi:10.1002/lno.10031</w:t>
      </w:r>
      <w:r w:rsidR="003F685D">
        <w:rPr>
          <w:rFonts w:cs="Arial"/>
          <w:szCs w:val="20"/>
        </w:rPr>
        <w:t>.</w:t>
      </w:r>
    </w:p>
    <w:p w14:paraId="322AEB7D" w14:textId="1E0F368F" w:rsidR="00E62794" w:rsidRPr="001F36A8" w:rsidRDefault="00E62794" w:rsidP="00E62794">
      <w:pPr>
        <w:rPr>
          <w:rFonts w:cs="Arial"/>
          <w:szCs w:val="20"/>
          <w:highlight w:val="yellow"/>
        </w:rPr>
      </w:pPr>
      <w:r w:rsidRPr="001F36A8">
        <w:rPr>
          <w:rFonts w:cs="Arial"/>
          <w:szCs w:val="20"/>
        </w:rPr>
        <w:t>Junk, W</w:t>
      </w:r>
      <w:r w:rsidR="001F36A8" w:rsidRPr="001F36A8">
        <w:rPr>
          <w:rFonts w:cs="Arial"/>
          <w:szCs w:val="20"/>
        </w:rPr>
        <w:t>.</w:t>
      </w:r>
      <w:r w:rsidRPr="001F36A8">
        <w:rPr>
          <w:rFonts w:cs="Arial"/>
          <w:szCs w:val="20"/>
        </w:rPr>
        <w:t xml:space="preserve"> &amp; Bayley, P</w:t>
      </w:r>
      <w:r w:rsidR="001F36A8" w:rsidRPr="001F36A8">
        <w:rPr>
          <w:rFonts w:cs="Arial"/>
          <w:szCs w:val="20"/>
        </w:rPr>
        <w:t>.</w:t>
      </w:r>
      <w:r w:rsidRPr="001F36A8">
        <w:rPr>
          <w:rFonts w:cs="Arial"/>
          <w:szCs w:val="20"/>
        </w:rPr>
        <w:t xml:space="preserve"> &amp; Sparks, R. 1989. The Flood Pulse Concept in River-Floodplain Systems. </w:t>
      </w:r>
      <w:r w:rsidR="0066222D" w:rsidRPr="0066222D">
        <w:rPr>
          <w:rFonts w:cs="Arial"/>
          <w:i/>
          <w:szCs w:val="20"/>
        </w:rPr>
        <w:t>Canadian Journal of Fisheries and Aquatic Sciences,</w:t>
      </w:r>
      <w:r w:rsidRPr="0066222D">
        <w:rPr>
          <w:rFonts w:cs="Arial"/>
          <w:i/>
          <w:szCs w:val="20"/>
        </w:rPr>
        <w:t xml:space="preserve"> 106</w:t>
      </w:r>
      <w:r w:rsidR="0066222D">
        <w:rPr>
          <w:rFonts w:cs="Arial"/>
          <w:szCs w:val="20"/>
        </w:rPr>
        <w:t>, 110-127</w:t>
      </w:r>
      <w:r w:rsidRPr="001F36A8">
        <w:rPr>
          <w:rFonts w:cs="Arial"/>
          <w:szCs w:val="20"/>
        </w:rPr>
        <w:t>.</w:t>
      </w:r>
    </w:p>
    <w:p w14:paraId="5C919FFA" w14:textId="29D90080" w:rsidR="00C91864" w:rsidRPr="001F36A8" w:rsidRDefault="00DA2CEA" w:rsidP="00DA2CEA">
      <w:pPr>
        <w:rPr>
          <w:rFonts w:cs="Arial"/>
          <w:szCs w:val="20"/>
        </w:rPr>
      </w:pPr>
      <w:r w:rsidRPr="001F36A8">
        <w:rPr>
          <w:rFonts w:cs="Arial"/>
          <w:szCs w:val="20"/>
        </w:rPr>
        <w:t>NSW Department of Primary Industries (NSW DPI)</w:t>
      </w:r>
      <w:r w:rsidR="0038483F" w:rsidRPr="001F36A8">
        <w:rPr>
          <w:rFonts w:cs="Arial"/>
          <w:szCs w:val="20"/>
        </w:rPr>
        <w:t>.</w:t>
      </w:r>
      <w:r w:rsidRPr="001F36A8">
        <w:rPr>
          <w:rFonts w:cs="Arial"/>
          <w:szCs w:val="20"/>
        </w:rPr>
        <w:t xml:space="preserve"> 2019. </w:t>
      </w:r>
      <w:r w:rsidRPr="0066222D">
        <w:rPr>
          <w:rFonts w:cs="Arial"/>
          <w:i/>
          <w:szCs w:val="20"/>
        </w:rPr>
        <w:t>Northern Connectivity Event: Native fish condition and movement in the Barwon-Darling</w:t>
      </w:r>
      <w:r w:rsidRPr="001F36A8">
        <w:rPr>
          <w:rFonts w:cs="Arial"/>
          <w:szCs w:val="20"/>
        </w:rPr>
        <w:t xml:space="preserve">. </w:t>
      </w:r>
      <w:r w:rsidR="0066222D">
        <w:rPr>
          <w:rFonts w:cs="Arial"/>
          <w:szCs w:val="20"/>
        </w:rPr>
        <w:t>R</w:t>
      </w:r>
      <w:r w:rsidRPr="001F36A8">
        <w:rPr>
          <w:rFonts w:cs="Arial"/>
          <w:szCs w:val="20"/>
        </w:rPr>
        <w:t>eport prepared for the Commonwealth Environmental Water Office.</w:t>
      </w:r>
    </w:p>
    <w:sectPr w:rsidR="00C91864" w:rsidRPr="001F36A8" w:rsidSect="00BE6DDD">
      <w:headerReference w:type="default" r:id="rId58"/>
      <w:footerReference w:type="default" r:id="rId59"/>
      <w:pgSz w:w="11907" w:h="16839" w:code="9"/>
      <w:pgMar w:top="1452" w:right="1440" w:bottom="1440" w:left="1440" w:header="845" w:footer="170"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09FF255" w16cid:durableId="217652E3"/>
  <w16cid:commentId w16cid:paraId="3482DB59" w16cid:durableId="21766AB9"/>
  <w16cid:commentId w16cid:paraId="58D1B595" w16cid:durableId="217652E4"/>
  <w16cid:commentId w16cid:paraId="3663E333" w16cid:durableId="217652E7"/>
  <w16cid:commentId w16cid:paraId="5BF36FC1" w16cid:durableId="2177EA50"/>
  <w16cid:commentId w16cid:paraId="029A747F" w16cid:durableId="217652E8"/>
  <w16cid:commentId w16cid:paraId="156F3271" w16cid:durableId="217652E9"/>
  <w16cid:commentId w16cid:paraId="420F83C6" w16cid:durableId="217652EA"/>
  <w16cid:commentId w16cid:paraId="433FA19A" w16cid:durableId="21766930"/>
  <w16cid:commentId w16cid:paraId="25A37360" w16cid:durableId="217652EB"/>
  <w16cid:commentId w16cid:paraId="6E210ABC" w16cid:durableId="217652EC"/>
  <w16cid:commentId w16cid:paraId="6C254BAC" w16cid:durableId="217652ED"/>
  <w16cid:commentId w16cid:paraId="074EB660" w16cid:durableId="217652EE"/>
  <w16cid:commentId w16cid:paraId="36A332C0" w16cid:durableId="217652EF"/>
  <w16cid:commentId w16cid:paraId="3CBB31EE" w16cid:durableId="217652F0"/>
  <w16cid:commentId w16cid:paraId="0EE18E84" w16cid:durableId="217652F1"/>
  <w16cid:commentId w16cid:paraId="5D63A135" w16cid:durableId="217652F2"/>
  <w16cid:commentId w16cid:paraId="4F901318" w16cid:durableId="217652F3"/>
  <w16cid:commentId w16cid:paraId="22E1E10D" w16cid:durableId="217652F4"/>
  <w16cid:commentId w16cid:paraId="06478D09" w16cid:durableId="217652F5"/>
  <w16cid:commentId w16cid:paraId="1539CFE3" w16cid:durableId="217652F6"/>
  <w16cid:commentId w16cid:paraId="2B30E515" w16cid:durableId="217652F7"/>
  <w16cid:commentId w16cid:paraId="2FCE9144" w16cid:durableId="217652F8"/>
  <w16cid:commentId w16cid:paraId="187219D4" w16cid:durableId="217652F9"/>
  <w16cid:commentId w16cid:paraId="34A14CED" w16cid:durableId="217652FA"/>
  <w16cid:commentId w16cid:paraId="7938B0B7" w16cid:durableId="217652FB"/>
  <w16cid:commentId w16cid:paraId="19D744CA" w16cid:durableId="217652FC"/>
  <w16cid:commentId w16cid:paraId="5CF617F0" w16cid:durableId="217652FD"/>
  <w16cid:commentId w16cid:paraId="3EC958AD" w16cid:durableId="217652FE"/>
  <w16cid:commentId w16cid:paraId="265DF436" w16cid:durableId="217652FF"/>
  <w16cid:commentId w16cid:paraId="36B3DA64" w16cid:durableId="21765300"/>
  <w16cid:commentId w16cid:paraId="192331A0" w16cid:durableId="21765DC1"/>
  <w16cid:commentId w16cid:paraId="6A9F431A" w16cid:durableId="21765301"/>
  <w16cid:commentId w16cid:paraId="2A226F20" w16cid:durableId="21765302"/>
  <w16cid:commentId w16cid:paraId="02D5C055" w16cid:durableId="21765E68"/>
  <w16cid:commentId w16cid:paraId="2E1732D1" w16cid:durableId="21765304"/>
  <w16cid:commentId w16cid:paraId="643AE54A" w16cid:durableId="21765EFC"/>
  <w16cid:commentId w16cid:paraId="3CB03FD5" w16cid:durableId="21765305"/>
  <w16cid:commentId w16cid:paraId="73CC7A1A" w16cid:durableId="21765307"/>
  <w16cid:commentId w16cid:paraId="52831DF2" w16cid:durableId="21765308"/>
  <w16cid:commentId w16cid:paraId="296A8D26" w16cid:durableId="21765309"/>
  <w16cid:commentId w16cid:paraId="61F56DFE" w16cid:durableId="217661FD"/>
  <w16cid:commentId w16cid:paraId="6BA0BFEF" w16cid:durableId="2176530A"/>
  <w16cid:commentId w16cid:paraId="18611893" w16cid:durableId="2176624B"/>
  <w16cid:commentId w16cid:paraId="0F9466C1" w16cid:durableId="2176530B"/>
  <w16cid:commentId w16cid:paraId="16C9D111" w16cid:durableId="2176530C"/>
  <w16cid:commentId w16cid:paraId="7D337614" w16cid:durableId="2176530D"/>
  <w16cid:commentId w16cid:paraId="63F28854" w16cid:durableId="21766334"/>
  <w16cid:commentId w16cid:paraId="7D5E064B" w16cid:durableId="2176530E"/>
  <w16cid:commentId w16cid:paraId="369E65D6" w16cid:durableId="2176639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416E6D" w14:textId="77777777" w:rsidR="009F74C2" w:rsidRDefault="009F74C2">
      <w:r>
        <w:separator/>
      </w:r>
    </w:p>
    <w:p w14:paraId="71360271" w14:textId="77777777" w:rsidR="009F74C2" w:rsidRDefault="009F74C2"/>
  </w:endnote>
  <w:endnote w:type="continuationSeparator" w:id="0">
    <w:p w14:paraId="271876F3" w14:textId="77777777" w:rsidR="009F74C2" w:rsidRDefault="009F74C2">
      <w:r>
        <w:continuationSeparator/>
      </w:r>
    </w:p>
    <w:p w14:paraId="709807F7" w14:textId="77777777" w:rsidR="009F74C2" w:rsidRDefault="009F74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Rounded MT Bold">
    <w:panose1 w:val="020F07040305040302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5096EB" w14:textId="77777777" w:rsidR="0045736D" w:rsidRDefault="0045736D">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8491"/>
      <w:gridCol w:w="536"/>
    </w:tblGrid>
    <w:tr w:rsidR="009F74C2" w:rsidRPr="009350B0" w14:paraId="707105C7" w14:textId="77777777" w:rsidTr="0061619B">
      <w:tc>
        <w:tcPr>
          <w:tcW w:w="4703" w:type="pct"/>
          <w:shd w:val="clear" w:color="auto" w:fill="auto"/>
        </w:tcPr>
        <w:p w14:paraId="6F97B477" w14:textId="77777777" w:rsidR="009F74C2" w:rsidRPr="009350B0" w:rsidRDefault="009F74C2" w:rsidP="00EA1EAE">
          <w:pPr>
            <w:spacing w:before="80" w:after="80" w:line="240" w:lineRule="auto"/>
            <w:ind w:right="6"/>
            <w:jc w:val="left"/>
            <w:rPr>
              <w:rFonts w:ascii="Century Gothic" w:hAnsi="Century Gothic"/>
              <w:spacing w:val="20"/>
              <w:sz w:val="14"/>
              <w:szCs w:val="14"/>
            </w:rPr>
          </w:pPr>
          <w:r w:rsidRPr="009350B0">
            <w:rPr>
              <w:spacing w:val="20"/>
              <w:sz w:val="14"/>
              <w:szCs w:val="14"/>
            </w:rPr>
            <w:t>© ECO LOGICAL AUSTRALIA PTY LTD</w:t>
          </w:r>
        </w:p>
      </w:tc>
      <w:tc>
        <w:tcPr>
          <w:tcW w:w="297" w:type="pct"/>
          <w:shd w:val="clear" w:color="auto" w:fill="auto"/>
          <w:vAlign w:val="center"/>
        </w:tcPr>
        <w:p w14:paraId="29F328CD" w14:textId="2FA55E88" w:rsidR="009F74C2" w:rsidRPr="009350B0" w:rsidRDefault="009F74C2" w:rsidP="00EA1EAE">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45736D">
            <w:rPr>
              <w:noProof/>
              <w:sz w:val="14"/>
              <w:szCs w:val="14"/>
            </w:rPr>
            <w:t>15</w:t>
          </w:r>
          <w:r w:rsidRPr="009350B0">
            <w:rPr>
              <w:sz w:val="14"/>
              <w:szCs w:val="14"/>
            </w:rPr>
            <w:fldChar w:fldCharType="end"/>
          </w:r>
        </w:p>
      </w:tc>
    </w:tr>
  </w:tbl>
  <w:p w14:paraId="3AF7A42C" w14:textId="77777777" w:rsidR="009F74C2" w:rsidRDefault="009F74C2">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13119"/>
      <w:gridCol w:w="828"/>
    </w:tblGrid>
    <w:tr w:rsidR="009F74C2" w:rsidRPr="009350B0" w14:paraId="56A205A8" w14:textId="77777777" w:rsidTr="0061619B">
      <w:tc>
        <w:tcPr>
          <w:tcW w:w="4703" w:type="pct"/>
          <w:shd w:val="clear" w:color="auto" w:fill="auto"/>
        </w:tcPr>
        <w:p w14:paraId="6D538CF5" w14:textId="77777777" w:rsidR="009F74C2" w:rsidRPr="009350B0" w:rsidRDefault="009F74C2" w:rsidP="00EA1EAE">
          <w:pPr>
            <w:spacing w:before="80" w:after="80" w:line="240" w:lineRule="auto"/>
            <w:ind w:right="6"/>
            <w:jc w:val="left"/>
            <w:rPr>
              <w:rFonts w:ascii="Century Gothic" w:hAnsi="Century Gothic"/>
              <w:spacing w:val="20"/>
              <w:sz w:val="14"/>
              <w:szCs w:val="14"/>
            </w:rPr>
          </w:pPr>
          <w:r w:rsidRPr="009350B0">
            <w:rPr>
              <w:spacing w:val="20"/>
              <w:sz w:val="14"/>
              <w:szCs w:val="14"/>
            </w:rPr>
            <w:t>© ECO LOGICAL AUSTRALIA PTY LTD</w:t>
          </w:r>
        </w:p>
      </w:tc>
      <w:tc>
        <w:tcPr>
          <w:tcW w:w="297" w:type="pct"/>
          <w:shd w:val="clear" w:color="auto" w:fill="auto"/>
          <w:vAlign w:val="center"/>
        </w:tcPr>
        <w:p w14:paraId="395395AE" w14:textId="04EB4DCA" w:rsidR="009F74C2" w:rsidRPr="009350B0" w:rsidRDefault="009F74C2" w:rsidP="00EA1EAE">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45736D">
            <w:rPr>
              <w:noProof/>
              <w:sz w:val="14"/>
              <w:szCs w:val="14"/>
            </w:rPr>
            <w:t>16</w:t>
          </w:r>
          <w:r w:rsidRPr="009350B0">
            <w:rPr>
              <w:sz w:val="14"/>
              <w:szCs w:val="14"/>
            </w:rPr>
            <w:fldChar w:fldCharType="end"/>
          </w:r>
        </w:p>
      </w:tc>
    </w:tr>
  </w:tbl>
  <w:p w14:paraId="20BFE8E2" w14:textId="77777777" w:rsidR="009F74C2" w:rsidRDefault="009F74C2">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8491"/>
      <w:gridCol w:w="536"/>
    </w:tblGrid>
    <w:tr w:rsidR="009F74C2" w:rsidRPr="009350B0" w14:paraId="65943C5D" w14:textId="77777777" w:rsidTr="0061619B">
      <w:tc>
        <w:tcPr>
          <w:tcW w:w="4703" w:type="pct"/>
          <w:shd w:val="clear" w:color="auto" w:fill="auto"/>
        </w:tcPr>
        <w:p w14:paraId="3FCB3155" w14:textId="77777777" w:rsidR="009F74C2" w:rsidRPr="009350B0" w:rsidRDefault="009F74C2" w:rsidP="00EA1EAE">
          <w:pPr>
            <w:spacing w:before="80" w:after="80" w:line="240" w:lineRule="auto"/>
            <w:ind w:right="6"/>
            <w:jc w:val="left"/>
            <w:rPr>
              <w:rFonts w:ascii="Century Gothic" w:hAnsi="Century Gothic"/>
              <w:spacing w:val="20"/>
              <w:sz w:val="14"/>
              <w:szCs w:val="14"/>
            </w:rPr>
          </w:pPr>
          <w:r w:rsidRPr="009350B0">
            <w:rPr>
              <w:spacing w:val="20"/>
              <w:sz w:val="14"/>
              <w:szCs w:val="14"/>
            </w:rPr>
            <w:t>© ECO LOGICAL AUSTRALIA PTY LTD</w:t>
          </w:r>
        </w:p>
      </w:tc>
      <w:tc>
        <w:tcPr>
          <w:tcW w:w="297" w:type="pct"/>
          <w:shd w:val="clear" w:color="auto" w:fill="auto"/>
          <w:vAlign w:val="center"/>
        </w:tcPr>
        <w:p w14:paraId="713050AF" w14:textId="19DC14FE" w:rsidR="009F74C2" w:rsidRPr="009350B0" w:rsidRDefault="009F74C2" w:rsidP="00EA1EAE">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45736D">
            <w:rPr>
              <w:noProof/>
              <w:sz w:val="14"/>
              <w:szCs w:val="14"/>
            </w:rPr>
            <w:t>30</w:t>
          </w:r>
          <w:r w:rsidRPr="009350B0">
            <w:rPr>
              <w:sz w:val="14"/>
              <w:szCs w:val="14"/>
            </w:rPr>
            <w:fldChar w:fldCharType="end"/>
          </w:r>
        </w:p>
      </w:tc>
    </w:tr>
  </w:tbl>
  <w:p w14:paraId="02DCA01E" w14:textId="77777777" w:rsidR="009F74C2" w:rsidRDefault="009F74C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7FC26F" w14:textId="77777777" w:rsidR="009F74C2" w:rsidRDefault="009F74C2" w:rsidP="00E24A83">
    <w:pPr>
      <w:pStyle w:val="Footer"/>
      <w:tabs>
        <w:tab w:val="clear" w:pos="4320"/>
        <w:tab w:val="clear" w:pos="864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2EAC7" w14:textId="77777777" w:rsidR="0045736D" w:rsidRDefault="0045736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8655"/>
      <w:gridCol w:w="547"/>
    </w:tblGrid>
    <w:tr w:rsidR="009F74C2" w:rsidRPr="009350B0" w14:paraId="6C517CAA" w14:textId="77777777" w:rsidTr="008863B2">
      <w:tc>
        <w:tcPr>
          <w:tcW w:w="4703" w:type="pct"/>
          <w:shd w:val="clear" w:color="auto" w:fill="auto"/>
        </w:tcPr>
        <w:p w14:paraId="7201F45C" w14:textId="77777777" w:rsidR="009F74C2" w:rsidRPr="009350B0" w:rsidRDefault="009F74C2" w:rsidP="0022463C">
          <w:pPr>
            <w:spacing w:before="80" w:after="80" w:line="240" w:lineRule="auto"/>
            <w:ind w:right="6"/>
            <w:jc w:val="left"/>
            <w:rPr>
              <w:rFonts w:ascii="Century Gothic" w:hAnsi="Century Gothic"/>
              <w:spacing w:val="20"/>
              <w:sz w:val="14"/>
              <w:szCs w:val="14"/>
            </w:rPr>
          </w:pPr>
          <w:r w:rsidRPr="009350B0">
            <w:rPr>
              <w:spacing w:val="20"/>
              <w:sz w:val="14"/>
              <w:szCs w:val="14"/>
            </w:rPr>
            <w:t>© ECO LOGICAL AUSTRALIA PTY LTD</w:t>
          </w:r>
        </w:p>
      </w:tc>
      <w:tc>
        <w:tcPr>
          <w:tcW w:w="297" w:type="pct"/>
          <w:shd w:val="clear" w:color="auto" w:fill="auto"/>
          <w:vAlign w:val="center"/>
        </w:tcPr>
        <w:p w14:paraId="50085FD6" w14:textId="54EC85CE" w:rsidR="009F74C2" w:rsidRPr="009350B0" w:rsidRDefault="009F74C2" w:rsidP="0022463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45736D">
            <w:rPr>
              <w:noProof/>
              <w:sz w:val="14"/>
              <w:szCs w:val="14"/>
            </w:rPr>
            <w:t>x</w:t>
          </w:r>
          <w:r w:rsidRPr="009350B0">
            <w:rPr>
              <w:sz w:val="14"/>
              <w:szCs w:val="14"/>
            </w:rPr>
            <w:fldChar w:fldCharType="end"/>
          </w:r>
        </w:p>
      </w:tc>
    </w:tr>
  </w:tbl>
  <w:p w14:paraId="0D28837E" w14:textId="77777777" w:rsidR="009F74C2" w:rsidRDefault="009F74C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83" w:type="dxa"/>
      <w:tblInd w:w="108" w:type="dxa"/>
      <w:tblBorders>
        <w:top w:val="single" w:sz="2" w:space="0" w:color="auto"/>
      </w:tblBorders>
      <w:tblLook w:val="00A0" w:firstRow="1" w:lastRow="0" w:firstColumn="1" w:lastColumn="0" w:noHBand="0" w:noVBand="0"/>
    </w:tblPr>
    <w:tblGrid>
      <w:gridCol w:w="8544"/>
      <w:gridCol w:w="539"/>
    </w:tblGrid>
    <w:tr w:rsidR="009F74C2" w:rsidRPr="009350B0" w14:paraId="343A4EA7" w14:textId="77777777" w:rsidTr="009350B0">
      <w:trPr>
        <w:trHeight w:val="328"/>
      </w:trPr>
      <w:tc>
        <w:tcPr>
          <w:tcW w:w="8544" w:type="dxa"/>
          <w:shd w:val="clear" w:color="auto" w:fill="auto"/>
        </w:tcPr>
        <w:p w14:paraId="358DBDFC" w14:textId="77777777" w:rsidR="009F74C2" w:rsidRPr="009350B0" w:rsidRDefault="009F74C2" w:rsidP="00C40464">
          <w:pPr>
            <w:spacing w:before="80" w:after="80" w:line="240" w:lineRule="auto"/>
            <w:ind w:right="6"/>
            <w:jc w:val="left"/>
            <w:rPr>
              <w:rFonts w:ascii="Century Gothic" w:hAnsi="Century Gothic"/>
              <w:spacing w:val="20"/>
              <w:sz w:val="14"/>
              <w:szCs w:val="14"/>
            </w:rPr>
          </w:pPr>
          <w:r w:rsidRPr="009350B0">
            <w:rPr>
              <w:spacing w:val="20"/>
              <w:sz w:val="14"/>
              <w:szCs w:val="14"/>
            </w:rPr>
            <w:t>© ECO LOGICAL AUSTRALIA PTY LTD</w:t>
          </w:r>
        </w:p>
      </w:tc>
      <w:tc>
        <w:tcPr>
          <w:tcW w:w="539" w:type="dxa"/>
          <w:shd w:val="clear" w:color="auto" w:fill="auto"/>
          <w:vAlign w:val="center"/>
        </w:tcPr>
        <w:p w14:paraId="19BE4A6F" w14:textId="7BF6D363" w:rsidR="009F74C2" w:rsidRPr="009350B0" w:rsidRDefault="009F74C2" w:rsidP="00C40464">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Pr>
              <w:noProof/>
              <w:sz w:val="14"/>
              <w:szCs w:val="14"/>
            </w:rPr>
            <w:t>8</w:t>
          </w:r>
          <w:r w:rsidRPr="009350B0">
            <w:rPr>
              <w:sz w:val="14"/>
              <w:szCs w:val="14"/>
            </w:rPr>
            <w:fldChar w:fldCharType="end"/>
          </w:r>
        </w:p>
      </w:tc>
    </w:tr>
  </w:tbl>
  <w:p w14:paraId="3BE83DB3" w14:textId="77777777" w:rsidR="009F74C2" w:rsidRPr="00091C03" w:rsidRDefault="009F74C2" w:rsidP="009350B0">
    <w:pPr>
      <w:tabs>
        <w:tab w:val="right" w:pos="9140"/>
      </w:tabs>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8655"/>
      <w:gridCol w:w="547"/>
    </w:tblGrid>
    <w:tr w:rsidR="009F74C2" w:rsidRPr="009350B0" w14:paraId="5D1AE8C6" w14:textId="77777777" w:rsidTr="0061619B">
      <w:tc>
        <w:tcPr>
          <w:tcW w:w="4703" w:type="pct"/>
          <w:shd w:val="clear" w:color="auto" w:fill="auto"/>
        </w:tcPr>
        <w:p w14:paraId="431C09C5" w14:textId="77777777" w:rsidR="009F74C2" w:rsidRPr="009350B0" w:rsidRDefault="009F74C2" w:rsidP="00EA1EAE">
          <w:pPr>
            <w:spacing w:before="80" w:after="80" w:line="240" w:lineRule="auto"/>
            <w:ind w:right="6"/>
            <w:jc w:val="left"/>
            <w:rPr>
              <w:rFonts w:ascii="Century Gothic" w:hAnsi="Century Gothic"/>
              <w:spacing w:val="20"/>
              <w:sz w:val="14"/>
              <w:szCs w:val="14"/>
            </w:rPr>
          </w:pPr>
          <w:r w:rsidRPr="009350B0">
            <w:rPr>
              <w:spacing w:val="20"/>
              <w:sz w:val="14"/>
              <w:szCs w:val="14"/>
            </w:rPr>
            <w:t>© ECO LOGICAL AUSTRALIA PTY LTD</w:t>
          </w:r>
        </w:p>
      </w:tc>
      <w:tc>
        <w:tcPr>
          <w:tcW w:w="297" w:type="pct"/>
          <w:shd w:val="clear" w:color="auto" w:fill="auto"/>
          <w:vAlign w:val="center"/>
        </w:tcPr>
        <w:p w14:paraId="25AF9CB1" w14:textId="59328A52" w:rsidR="009F74C2" w:rsidRPr="009350B0" w:rsidRDefault="009F74C2" w:rsidP="00EA1EAE">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45736D">
            <w:rPr>
              <w:noProof/>
              <w:sz w:val="14"/>
              <w:szCs w:val="14"/>
            </w:rPr>
            <w:t>2</w:t>
          </w:r>
          <w:r w:rsidRPr="009350B0">
            <w:rPr>
              <w:sz w:val="14"/>
              <w:szCs w:val="14"/>
            </w:rPr>
            <w:fldChar w:fldCharType="end"/>
          </w:r>
        </w:p>
      </w:tc>
    </w:tr>
  </w:tbl>
  <w:p w14:paraId="6C60CFCA" w14:textId="77777777" w:rsidR="009F74C2" w:rsidRDefault="009F74C2">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13049"/>
      <w:gridCol w:w="824"/>
    </w:tblGrid>
    <w:tr w:rsidR="009F74C2" w:rsidRPr="009350B0" w14:paraId="2D771B98" w14:textId="77777777" w:rsidTr="0061619B">
      <w:tc>
        <w:tcPr>
          <w:tcW w:w="4703" w:type="pct"/>
          <w:shd w:val="clear" w:color="auto" w:fill="auto"/>
        </w:tcPr>
        <w:p w14:paraId="29C1A8D3" w14:textId="77777777" w:rsidR="009F74C2" w:rsidRPr="009350B0" w:rsidRDefault="009F74C2" w:rsidP="00EA1EAE">
          <w:pPr>
            <w:spacing w:before="80" w:after="80" w:line="240" w:lineRule="auto"/>
            <w:ind w:right="6"/>
            <w:jc w:val="left"/>
            <w:rPr>
              <w:rFonts w:ascii="Century Gothic" w:hAnsi="Century Gothic"/>
              <w:spacing w:val="20"/>
              <w:sz w:val="14"/>
              <w:szCs w:val="14"/>
            </w:rPr>
          </w:pPr>
          <w:r w:rsidRPr="009350B0">
            <w:rPr>
              <w:spacing w:val="20"/>
              <w:sz w:val="14"/>
              <w:szCs w:val="14"/>
            </w:rPr>
            <w:t>© ECO LOGICAL AUSTRALIA PTY LTD</w:t>
          </w:r>
        </w:p>
      </w:tc>
      <w:tc>
        <w:tcPr>
          <w:tcW w:w="297" w:type="pct"/>
          <w:shd w:val="clear" w:color="auto" w:fill="auto"/>
          <w:vAlign w:val="center"/>
        </w:tcPr>
        <w:p w14:paraId="05767BC6" w14:textId="384075B1" w:rsidR="009F74C2" w:rsidRPr="009350B0" w:rsidRDefault="009F74C2" w:rsidP="00EA1EAE">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45736D">
            <w:rPr>
              <w:noProof/>
              <w:sz w:val="14"/>
              <w:szCs w:val="14"/>
            </w:rPr>
            <w:t>3</w:t>
          </w:r>
          <w:r w:rsidRPr="009350B0">
            <w:rPr>
              <w:sz w:val="14"/>
              <w:szCs w:val="14"/>
            </w:rPr>
            <w:fldChar w:fldCharType="end"/>
          </w:r>
        </w:p>
      </w:tc>
    </w:tr>
  </w:tbl>
  <w:p w14:paraId="4D6A66B1" w14:textId="77777777" w:rsidR="009F74C2" w:rsidRDefault="009F74C2">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8655"/>
      <w:gridCol w:w="547"/>
    </w:tblGrid>
    <w:tr w:rsidR="009F74C2" w:rsidRPr="009350B0" w14:paraId="615B27DA" w14:textId="77777777" w:rsidTr="0061619B">
      <w:tc>
        <w:tcPr>
          <w:tcW w:w="4703" w:type="pct"/>
          <w:shd w:val="clear" w:color="auto" w:fill="auto"/>
        </w:tcPr>
        <w:p w14:paraId="04A087A4" w14:textId="77777777" w:rsidR="009F74C2" w:rsidRPr="009350B0" w:rsidRDefault="009F74C2" w:rsidP="00EA1EAE">
          <w:pPr>
            <w:spacing w:before="80" w:after="80" w:line="240" w:lineRule="auto"/>
            <w:ind w:right="6"/>
            <w:jc w:val="left"/>
            <w:rPr>
              <w:rFonts w:ascii="Century Gothic" w:hAnsi="Century Gothic"/>
              <w:spacing w:val="20"/>
              <w:sz w:val="14"/>
              <w:szCs w:val="14"/>
            </w:rPr>
          </w:pPr>
          <w:r w:rsidRPr="009350B0">
            <w:rPr>
              <w:spacing w:val="20"/>
              <w:sz w:val="14"/>
              <w:szCs w:val="14"/>
            </w:rPr>
            <w:t>© ECO LOGICAL AUSTRALIA PTY LTD</w:t>
          </w:r>
        </w:p>
      </w:tc>
      <w:tc>
        <w:tcPr>
          <w:tcW w:w="297" w:type="pct"/>
          <w:shd w:val="clear" w:color="auto" w:fill="auto"/>
          <w:vAlign w:val="center"/>
        </w:tcPr>
        <w:p w14:paraId="1D8062CE" w14:textId="62AB6929" w:rsidR="009F74C2" w:rsidRPr="009350B0" w:rsidRDefault="009F74C2" w:rsidP="00EA1EAE">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45736D">
            <w:rPr>
              <w:noProof/>
              <w:sz w:val="14"/>
              <w:szCs w:val="14"/>
            </w:rPr>
            <w:t>10</w:t>
          </w:r>
          <w:r w:rsidRPr="009350B0">
            <w:rPr>
              <w:sz w:val="14"/>
              <w:szCs w:val="14"/>
            </w:rPr>
            <w:fldChar w:fldCharType="end"/>
          </w:r>
        </w:p>
      </w:tc>
    </w:tr>
  </w:tbl>
  <w:p w14:paraId="0114C26F" w14:textId="77777777" w:rsidR="009F74C2" w:rsidRDefault="009F74C2">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13049"/>
      <w:gridCol w:w="824"/>
    </w:tblGrid>
    <w:tr w:rsidR="009F74C2" w:rsidRPr="009350B0" w14:paraId="3F1D7EA9" w14:textId="77777777" w:rsidTr="0061619B">
      <w:tc>
        <w:tcPr>
          <w:tcW w:w="4703" w:type="pct"/>
          <w:shd w:val="clear" w:color="auto" w:fill="auto"/>
        </w:tcPr>
        <w:p w14:paraId="0F2C38CC" w14:textId="77777777" w:rsidR="009F74C2" w:rsidRPr="009350B0" w:rsidRDefault="009F74C2" w:rsidP="00EA1EAE">
          <w:pPr>
            <w:spacing w:before="80" w:after="80" w:line="240" w:lineRule="auto"/>
            <w:ind w:right="6"/>
            <w:jc w:val="left"/>
            <w:rPr>
              <w:rFonts w:ascii="Century Gothic" w:hAnsi="Century Gothic"/>
              <w:spacing w:val="20"/>
              <w:sz w:val="14"/>
              <w:szCs w:val="14"/>
            </w:rPr>
          </w:pPr>
          <w:r w:rsidRPr="009350B0">
            <w:rPr>
              <w:spacing w:val="20"/>
              <w:sz w:val="14"/>
              <w:szCs w:val="14"/>
            </w:rPr>
            <w:t>© ECO LOGICAL AUSTRALIA PTY LTD</w:t>
          </w:r>
        </w:p>
      </w:tc>
      <w:tc>
        <w:tcPr>
          <w:tcW w:w="297" w:type="pct"/>
          <w:shd w:val="clear" w:color="auto" w:fill="auto"/>
          <w:vAlign w:val="center"/>
        </w:tcPr>
        <w:p w14:paraId="2E8BAAA0" w14:textId="2189D631" w:rsidR="009F74C2" w:rsidRPr="009350B0" w:rsidRDefault="009F74C2" w:rsidP="00EA1EAE">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45736D">
            <w:rPr>
              <w:noProof/>
              <w:sz w:val="14"/>
              <w:szCs w:val="14"/>
            </w:rPr>
            <w:t>14</w:t>
          </w:r>
          <w:r w:rsidRPr="009350B0">
            <w:rPr>
              <w:sz w:val="14"/>
              <w:szCs w:val="14"/>
            </w:rPr>
            <w:fldChar w:fldCharType="end"/>
          </w:r>
        </w:p>
      </w:tc>
    </w:tr>
  </w:tbl>
  <w:p w14:paraId="6990FE9F" w14:textId="77777777" w:rsidR="009F74C2" w:rsidRDefault="009F74C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B514CE" w14:textId="77777777" w:rsidR="009F74C2" w:rsidRDefault="009F74C2">
      <w:r>
        <w:separator/>
      </w:r>
    </w:p>
  </w:footnote>
  <w:footnote w:type="continuationSeparator" w:id="0">
    <w:p w14:paraId="08BA6A8A" w14:textId="77777777" w:rsidR="009F74C2" w:rsidRDefault="009F74C2">
      <w:r>
        <w:continuationSeparator/>
      </w:r>
    </w:p>
  </w:footnote>
  <w:footnote w:type="continuationNotice" w:id="1">
    <w:p w14:paraId="7C383E9B" w14:textId="77777777" w:rsidR="009F74C2" w:rsidRDefault="009F74C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F807A" w14:textId="77777777" w:rsidR="0045736D" w:rsidRDefault="0045736D">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13947"/>
    </w:tblGrid>
    <w:tr w:rsidR="009F74C2" w:rsidRPr="00B65EE3" w14:paraId="4FE64584" w14:textId="77777777" w:rsidTr="00BE6DDD">
      <w:trPr>
        <w:trHeight w:val="278"/>
      </w:trPr>
      <w:tc>
        <w:tcPr>
          <w:tcW w:w="5000" w:type="pct"/>
        </w:tcPr>
        <w:p w14:paraId="71B53605" w14:textId="7184BBCE" w:rsidR="009F74C2" w:rsidRPr="00B65EE3" w:rsidRDefault="009F74C2" w:rsidP="00BE6DDD">
          <w:pPr>
            <w:widowControl w:val="0"/>
            <w:tabs>
              <w:tab w:val="left" w:pos="7904"/>
              <w:tab w:val="right" w:pos="9048"/>
            </w:tabs>
            <w:spacing w:before="80" w:after="40" w:line="240" w:lineRule="auto"/>
            <w:ind w:right="-108"/>
            <w:jc w:val="right"/>
            <w:rPr>
              <w:spacing w:val="20"/>
              <w:sz w:val="14"/>
            </w:rPr>
          </w:pPr>
          <w:r>
            <w:rPr>
              <w:spacing w:val="20"/>
              <w:sz w:val="14"/>
            </w:rPr>
            <w:t>Warrego-Darling Selected Area 5 Year Evaluation Report</w:t>
          </w:r>
        </w:p>
      </w:tc>
    </w:tr>
  </w:tbl>
  <w:p w14:paraId="5005C1C7" w14:textId="77777777" w:rsidR="009F74C2" w:rsidRPr="001179DC" w:rsidRDefault="009F74C2" w:rsidP="001179DC">
    <w:pPr>
      <w:pStyle w:val="Header"/>
      <w:spacing w:after="0" w:line="240" w:lineRule="auto"/>
      <w:rPr>
        <w:sz w:val="16"/>
        <w:szCs w:val="16"/>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9027"/>
    </w:tblGrid>
    <w:tr w:rsidR="009F74C2" w:rsidRPr="00B65EE3" w14:paraId="27726B3A" w14:textId="77777777" w:rsidTr="00BE6DDD">
      <w:trPr>
        <w:trHeight w:val="278"/>
      </w:trPr>
      <w:tc>
        <w:tcPr>
          <w:tcW w:w="5000" w:type="pct"/>
        </w:tcPr>
        <w:p w14:paraId="1CD16091" w14:textId="2C49155D" w:rsidR="009F74C2" w:rsidRPr="00B65EE3" w:rsidRDefault="009F74C2" w:rsidP="00BE6DDD">
          <w:pPr>
            <w:widowControl w:val="0"/>
            <w:tabs>
              <w:tab w:val="left" w:pos="7904"/>
              <w:tab w:val="right" w:pos="9048"/>
            </w:tabs>
            <w:spacing w:before="80" w:after="40" w:line="240" w:lineRule="auto"/>
            <w:ind w:right="-108"/>
            <w:jc w:val="right"/>
            <w:rPr>
              <w:spacing w:val="20"/>
              <w:sz w:val="14"/>
            </w:rPr>
          </w:pPr>
          <w:r>
            <w:rPr>
              <w:spacing w:val="20"/>
              <w:sz w:val="14"/>
            </w:rPr>
            <w:t>Warrego-Darling Selected Area 5 Year Evaluation Report</w:t>
          </w:r>
        </w:p>
      </w:tc>
    </w:tr>
  </w:tbl>
  <w:p w14:paraId="6B885929" w14:textId="77777777" w:rsidR="009F74C2" w:rsidRPr="001179DC" w:rsidRDefault="009F74C2" w:rsidP="001179DC">
    <w:pPr>
      <w:pStyle w:val="Header"/>
      <w:spacing w:after="0" w:line="240" w:lineRule="auto"/>
      <w:rPr>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F28B22" w14:textId="77777777" w:rsidR="0045736D" w:rsidRDefault="0045736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56" w:type="dxa"/>
      <w:tblInd w:w="136" w:type="dxa"/>
      <w:tblBorders>
        <w:bottom w:val="single" w:sz="2" w:space="0" w:color="auto"/>
      </w:tblBorders>
      <w:tblLook w:val="00A0" w:firstRow="1" w:lastRow="0" w:firstColumn="1" w:lastColumn="0" w:noHBand="0" w:noVBand="0"/>
    </w:tblPr>
    <w:tblGrid>
      <w:gridCol w:w="9156"/>
    </w:tblGrid>
    <w:tr w:rsidR="009F74C2" w:rsidRPr="00B65EE3" w14:paraId="17E2FD71" w14:textId="77777777" w:rsidTr="009350B0">
      <w:trPr>
        <w:trHeight w:val="294"/>
      </w:trPr>
      <w:tc>
        <w:tcPr>
          <w:tcW w:w="9156" w:type="dxa"/>
        </w:tcPr>
        <w:p w14:paraId="4389C8A3" w14:textId="77777777" w:rsidR="009F74C2" w:rsidRPr="00B65EE3" w:rsidRDefault="009F74C2" w:rsidP="00354522">
          <w:pPr>
            <w:widowControl w:val="0"/>
            <w:spacing w:before="80" w:after="0" w:line="240" w:lineRule="auto"/>
            <w:ind w:right="-108"/>
            <w:jc w:val="right"/>
            <w:rPr>
              <w:spacing w:val="20"/>
              <w:sz w:val="14"/>
            </w:rPr>
          </w:pPr>
          <w:r w:rsidRPr="000D354A">
            <w:rPr>
              <w:b/>
              <w:spacing w:val="20"/>
              <w:sz w:val="14"/>
              <w:highlight w:val="yellow"/>
            </w:rPr>
            <w:t>Project Name</w:t>
          </w:r>
        </w:p>
      </w:tc>
    </w:tr>
  </w:tbl>
  <w:p w14:paraId="7A21A4ED" w14:textId="77777777" w:rsidR="009F74C2" w:rsidRPr="006312D6" w:rsidRDefault="009F74C2" w:rsidP="002413FD">
    <w:pPr>
      <w:widowControl w:val="0"/>
      <w:spacing w:after="0" w:line="240" w:lineRule="auto"/>
      <w:ind w:left="284" w:right="-57"/>
      <w:jc w:val="right"/>
      <w:rPr>
        <w:spacing w:val="20"/>
        <w:sz w:val="1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9202"/>
    </w:tblGrid>
    <w:tr w:rsidR="009F74C2" w:rsidRPr="00B65EE3" w14:paraId="202C81EC" w14:textId="77777777" w:rsidTr="008863B2">
      <w:trPr>
        <w:trHeight w:val="294"/>
      </w:trPr>
      <w:tc>
        <w:tcPr>
          <w:tcW w:w="5000" w:type="pct"/>
        </w:tcPr>
        <w:p w14:paraId="4224FDE1" w14:textId="60AA6672" w:rsidR="009F74C2" w:rsidRPr="00B65EE3" w:rsidRDefault="009F74C2" w:rsidP="00CB2A0D">
          <w:pPr>
            <w:widowControl w:val="0"/>
            <w:spacing w:before="80" w:after="0" w:line="240" w:lineRule="auto"/>
            <w:ind w:right="-108"/>
            <w:jc w:val="right"/>
            <w:rPr>
              <w:spacing w:val="20"/>
              <w:sz w:val="14"/>
            </w:rPr>
          </w:pPr>
          <w:r>
            <w:rPr>
              <w:spacing w:val="20"/>
              <w:sz w:val="14"/>
            </w:rPr>
            <w:t>Warrego-Darling Selected Area 5 Year Evaluation Report</w:t>
          </w:r>
          <w:r w:rsidRPr="000D354A">
            <w:rPr>
              <w:b/>
              <w:spacing w:val="20"/>
              <w:sz w:val="14"/>
              <w:highlight w:val="yellow"/>
            </w:rPr>
            <w:t xml:space="preserve"> </w:t>
          </w:r>
        </w:p>
      </w:tc>
    </w:tr>
  </w:tbl>
  <w:p w14:paraId="668104C3" w14:textId="77777777" w:rsidR="009F74C2" w:rsidRPr="001179DC" w:rsidRDefault="009F74C2" w:rsidP="001179DC">
    <w:pPr>
      <w:pStyle w:val="Header"/>
      <w:spacing w:after="0" w:line="240" w:lineRule="auto"/>
      <w:rPr>
        <w:sz w:val="16"/>
        <w:szCs w:val="16"/>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56" w:type="dxa"/>
      <w:tblInd w:w="136" w:type="dxa"/>
      <w:tblBorders>
        <w:bottom w:val="single" w:sz="2" w:space="0" w:color="auto"/>
      </w:tblBorders>
      <w:tblLook w:val="00A0" w:firstRow="1" w:lastRow="0" w:firstColumn="1" w:lastColumn="0" w:noHBand="0" w:noVBand="0"/>
    </w:tblPr>
    <w:tblGrid>
      <w:gridCol w:w="9156"/>
    </w:tblGrid>
    <w:tr w:rsidR="009F74C2" w:rsidRPr="00B65EE3" w14:paraId="2218867F" w14:textId="77777777" w:rsidTr="009350B0">
      <w:trPr>
        <w:trHeight w:val="294"/>
      </w:trPr>
      <w:tc>
        <w:tcPr>
          <w:tcW w:w="9156" w:type="dxa"/>
        </w:tcPr>
        <w:p w14:paraId="1F087260" w14:textId="5F13111C" w:rsidR="009F74C2" w:rsidRPr="00B65EE3" w:rsidRDefault="009F74C2" w:rsidP="00354522">
          <w:pPr>
            <w:widowControl w:val="0"/>
            <w:spacing w:before="80" w:after="0" w:line="240" w:lineRule="auto"/>
            <w:ind w:right="-108"/>
            <w:jc w:val="right"/>
            <w:rPr>
              <w:spacing w:val="20"/>
              <w:sz w:val="14"/>
            </w:rPr>
          </w:pPr>
          <w:r>
            <w:rPr>
              <w:spacing w:val="20"/>
              <w:sz w:val="14"/>
            </w:rPr>
            <w:t>Warrego Darling Selected Area 2017-18 Annual Evaluation Report</w:t>
          </w:r>
        </w:p>
      </w:tc>
    </w:tr>
  </w:tbl>
  <w:p w14:paraId="21EC83C4" w14:textId="77777777" w:rsidR="009F74C2" w:rsidRPr="006312D6" w:rsidRDefault="009F74C2" w:rsidP="002413FD">
    <w:pPr>
      <w:widowControl w:val="0"/>
      <w:spacing w:after="0" w:line="240" w:lineRule="auto"/>
      <w:ind w:left="284" w:right="-57"/>
      <w:jc w:val="right"/>
      <w:rPr>
        <w:spacing w:val="20"/>
        <w:sz w:val="1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13873"/>
    </w:tblGrid>
    <w:tr w:rsidR="009F74C2" w:rsidRPr="00B65EE3" w14:paraId="2AACBF5A" w14:textId="77777777" w:rsidTr="0061619B">
      <w:trPr>
        <w:trHeight w:val="294"/>
      </w:trPr>
      <w:tc>
        <w:tcPr>
          <w:tcW w:w="5000" w:type="pct"/>
        </w:tcPr>
        <w:p w14:paraId="4372EAF6" w14:textId="2DBB7947" w:rsidR="009F74C2" w:rsidRPr="00B65EE3" w:rsidRDefault="009F74C2" w:rsidP="00D03760">
          <w:pPr>
            <w:widowControl w:val="0"/>
            <w:tabs>
              <w:tab w:val="left" w:pos="7904"/>
              <w:tab w:val="right" w:pos="9048"/>
            </w:tabs>
            <w:spacing w:before="80" w:after="0" w:line="240" w:lineRule="auto"/>
            <w:ind w:right="-108"/>
            <w:jc w:val="right"/>
            <w:rPr>
              <w:spacing w:val="20"/>
              <w:sz w:val="14"/>
            </w:rPr>
          </w:pPr>
          <w:r>
            <w:rPr>
              <w:spacing w:val="20"/>
              <w:sz w:val="14"/>
            </w:rPr>
            <w:t>Warrego-Darling Selected Area 5 Year Evaluation Report</w:t>
          </w:r>
        </w:p>
      </w:tc>
    </w:tr>
  </w:tbl>
  <w:p w14:paraId="4035AD52" w14:textId="77777777" w:rsidR="009F74C2" w:rsidRPr="001179DC" w:rsidRDefault="009F74C2" w:rsidP="001179DC">
    <w:pPr>
      <w:pStyle w:val="Header"/>
      <w:spacing w:after="0" w:line="240" w:lineRule="auto"/>
      <w:rPr>
        <w:sz w:val="16"/>
        <w:szCs w:val="16"/>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9202"/>
    </w:tblGrid>
    <w:tr w:rsidR="009F74C2" w:rsidRPr="00B65EE3" w14:paraId="0305ABEA" w14:textId="77777777" w:rsidTr="0061619B">
      <w:trPr>
        <w:trHeight w:val="294"/>
      </w:trPr>
      <w:tc>
        <w:tcPr>
          <w:tcW w:w="5000" w:type="pct"/>
        </w:tcPr>
        <w:p w14:paraId="4C15FFDD" w14:textId="226DFBDB" w:rsidR="009F74C2" w:rsidRPr="00B65EE3" w:rsidRDefault="009F74C2" w:rsidP="00D03760">
          <w:pPr>
            <w:widowControl w:val="0"/>
            <w:tabs>
              <w:tab w:val="left" w:pos="7904"/>
              <w:tab w:val="right" w:pos="9048"/>
            </w:tabs>
            <w:spacing w:before="80" w:after="0" w:line="240" w:lineRule="auto"/>
            <w:ind w:right="-108"/>
            <w:jc w:val="right"/>
            <w:rPr>
              <w:spacing w:val="20"/>
              <w:sz w:val="14"/>
            </w:rPr>
          </w:pPr>
          <w:r>
            <w:rPr>
              <w:spacing w:val="20"/>
              <w:sz w:val="14"/>
            </w:rPr>
            <w:t>Warrego-Darling Selected Area 5 Year Evaluation Report</w:t>
          </w:r>
        </w:p>
      </w:tc>
    </w:tr>
  </w:tbl>
  <w:p w14:paraId="0BA0CF55" w14:textId="77777777" w:rsidR="009F74C2" w:rsidRPr="001179DC" w:rsidRDefault="009F74C2" w:rsidP="001179DC">
    <w:pPr>
      <w:pStyle w:val="Header"/>
      <w:spacing w:after="0" w:line="240" w:lineRule="auto"/>
      <w:rPr>
        <w:sz w:val="16"/>
        <w:szCs w:val="16"/>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13873"/>
    </w:tblGrid>
    <w:tr w:rsidR="009F74C2" w:rsidRPr="00B65EE3" w14:paraId="3DFCA276" w14:textId="77777777" w:rsidTr="0061619B">
      <w:trPr>
        <w:trHeight w:val="294"/>
      </w:trPr>
      <w:tc>
        <w:tcPr>
          <w:tcW w:w="5000" w:type="pct"/>
        </w:tcPr>
        <w:p w14:paraId="76914478" w14:textId="40FAD585" w:rsidR="009F74C2" w:rsidRPr="00B65EE3" w:rsidRDefault="009F74C2" w:rsidP="00D03760">
          <w:pPr>
            <w:widowControl w:val="0"/>
            <w:tabs>
              <w:tab w:val="left" w:pos="7904"/>
              <w:tab w:val="right" w:pos="9048"/>
            </w:tabs>
            <w:spacing w:before="80" w:after="0" w:line="240" w:lineRule="auto"/>
            <w:ind w:right="-108"/>
            <w:jc w:val="right"/>
            <w:rPr>
              <w:spacing w:val="20"/>
              <w:sz w:val="14"/>
            </w:rPr>
          </w:pPr>
          <w:r>
            <w:rPr>
              <w:spacing w:val="20"/>
              <w:sz w:val="14"/>
            </w:rPr>
            <w:t>Warrego-Darling Selected Area 5 Year Evaluation Report</w:t>
          </w:r>
        </w:p>
      </w:tc>
    </w:tr>
  </w:tbl>
  <w:p w14:paraId="1FF14DE1" w14:textId="77777777" w:rsidR="009F74C2" w:rsidRPr="001179DC" w:rsidRDefault="009F74C2" w:rsidP="001179DC">
    <w:pPr>
      <w:pStyle w:val="Header"/>
      <w:spacing w:after="0" w:line="240" w:lineRule="auto"/>
      <w:rPr>
        <w:sz w:val="16"/>
        <w:szCs w:val="16"/>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9027"/>
    </w:tblGrid>
    <w:tr w:rsidR="009F74C2" w:rsidRPr="00B65EE3" w14:paraId="1BBE9C56" w14:textId="77777777" w:rsidTr="00BE6DDD">
      <w:trPr>
        <w:trHeight w:val="278"/>
      </w:trPr>
      <w:tc>
        <w:tcPr>
          <w:tcW w:w="5000" w:type="pct"/>
        </w:tcPr>
        <w:p w14:paraId="6995327C" w14:textId="06EDA096" w:rsidR="009F74C2" w:rsidRPr="00B65EE3" w:rsidRDefault="009F74C2" w:rsidP="00BE6DDD">
          <w:pPr>
            <w:widowControl w:val="0"/>
            <w:tabs>
              <w:tab w:val="left" w:pos="7904"/>
              <w:tab w:val="right" w:pos="9048"/>
            </w:tabs>
            <w:spacing w:before="80" w:after="40" w:line="240" w:lineRule="auto"/>
            <w:ind w:right="-108"/>
            <w:jc w:val="right"/>
            <w:rPr>
              <w:spacing w:val="20"/>
              <w:sz w:val="14"/>
            </w:rPr>
          </w:pPr>
          <w:r>
            <w:rPr>
              <w:spacing w:val="20"/>
              <w:sz w:val="14"/>
            </w:rPr>
            <w:t>Warrego-Darling Selected Area 5 Year Evaluation Report</w:t>
          </w:r>
        </w:p>
      </w:tc>
    </w:tr>
  </w:tbl>
  <w:p w14:paraId="7A80482F" w14:textId="77777777" w:rsidR="009F74C2" w:rsidRPr="001179DC" w:rsidRDefault="009F74C2" w:rsidP="001179DC">
    <w:pPr>
      <w:pStyle w:val="Header"/>
      <w:spacing w:after="0" w:line="240" w:lineRule="auto"/>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F75B98"/>
    <w:multiLevelType w:val="hybridMultilevel"/>
    <w:tmpl w:val="C81C6AA6"/>
    <w:lvl w:ilvl="0" w:tplc="E012B52C">
      <w:start w:val="1"/>
      <w:numFmt w:val="bullet"/>
      <w:pStyle w:val="Bullets2"/>
      <w:lvlText w:val="o"/>
      <w:lvlJc w:val="left"/>
      <w:pPr>
        <w:ind w:left="927" w:hanging="360"/>
      </w:pPr>
      <w:rPr>
        <w:rFonts w:ascii="Courier New" w:hAnsi="Courier New" w:cs="Courier New"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27105F"/>
    <w:multiLevelType w:val="hybridMultilevel"/>
    <w:tmpl w:val="74CC0F8E"/>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7296A1F"/>
    <w:multiLevelType w:val="hybridMultilevel"/>
    <w:tmpl w:val="CE24E4A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B317A13"/>
    <w:multiLevelType w:val="hybridMultilevel"/>
    <w:tmpl w:val="116829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325539"/>
    <w:multiLevelType w:val="hybridMultilevel"/>
    <w:tmpl w:val="78AE46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F275F6D"/>
    <w:multiLevelType w:val="multilevel"/>
    <w:tmpl w:val="084C937E"/>
    <w:lvl w:ilvl="0">
      <w:start w:val="1"/>
      <w:numFmt w:val="decimal"/>
      <w:pStyle w:val="Heading1"/>
      <w:lvlText w:val="%1"/>
      <w:lvlJc w:val="left"/>
      <w:pPr>
        <w:tabs>
          <w:tab w:val="num" w:pos="1143"/>
        </w:tabs>
        <w:ind w:left="1008" w:hanging="432"/>
      </w:pPr>
      <w:rPr>
        <w:rFonts w:ascii="Arial" w:hAnsi="Arial" w:hint="default"/>
        <w:b/>
        <w:i w:val="0"/>
        <w:sz w:val="28"/>
      </w:rPr>
    </w:lvl>
    <w:lvl w:ilvl="1">
      <w:start w:val="1"/>
      <w:numFmt w:val="decimal"/>
      <w:pStyle w:val="Heading2"/>
      <w:lvlText w:val="%1.%2"/>
      <w:lvlJc w:val="left"/>
      <w:pPr>
        <w:tabs>
          <w:tab w:val="num" w:pos="1152"/>
        </w:tabs>
        <w:ind w:left="1152" w:hanging="576"/>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tabs>
          <w:tab w:val="num" w:pos="1296"/>
        </w:tabs>
        <w:ind w:left="1296" w:hanging="720"/>
      </w:pPr>
      <w:rPr>
        <w:rFonts w:hint="default"/>
      </w:rPr>
    </w:lvl>
    <w:lvl w:ilvl="3">
      <w:start w:val="1"/>
      <w:numFmt w:val="decimal"/>
      <w:lvlText w:val="%1.%2.%3.%4"/>
      <w:lvlJc w:val="left"/>
      <w:pPr>
        <w:tabs>
          <w:tab w:val="num" w:pos="1440"/>
        </w:tabs>
        <w:ind w:left="1440" w:hanging="864"/>
      </w:pPr>
      <w:rPr>
        <w:rFonts w:hint="default"/>
      </w:rPr>
    </w:lvl>
    <w:lvl w:ilvl="4">
      <w:start w:val="1"/>
      <w:numFmt w:val="decimal"/>
      <w:pStyle w:val="Heading5"/>
      <w:lvlText w:val="%1.%2.%3.%4.%5"/>
      <w:lvlJc w:val="left"/>
      <w:pPr>
        <w:tabs>
          <w:tab w:val="num" w:pos="2016"/>
        </w:tabs>
        <w:ind w:left="1584" w:hanging="1008"/>
      </w:pPr>
      <w:rPr>
        <w:rFonts w:hint="default"/>
      </w:rPr>
    </w:lvl>
    <w:lvl w:ilvl="5">
      <w:start w:val="1"/>
      <w:numFmt w:val="decimal"/>
      <w:pStyle w:val="Heading6"/>
      <w:lvlText w:val="%1.%2.%3.%4.%5.%6"/>
      <w:lvlJc w:val="left"/>
      <w:pPr>
        <w:tabs>
          <w:tab w:val="num" w:pos="1728"/>
        </w:tabs>
        <w:ind w:left="1728" w:hanging="1152"/>
      </w:pPr>
      <w:rPr>
        <w:rFonts w:hint="default"/>
      </w:rPr>
    </w:lvl>
    <w:lvl w:ilvl="6">
      <w:start w:val="1"/>
      <w:numFmt w:val="decimal"/>
      <w:pStyle w:val="Heading7"/>
      <w:lvlText w:val="%1.%2.%3.%4.%5.%6.%7"/>
      <w:lvlJc w:val="left"/>
      <w:pPr>
        <w:tabs>
          <w:tab w:val="num" w:pos="1872"/>
        </w:tabs>
        <w:ind w:left="1872" w:hanging="1296"/>
      </w:pPr>
      <w:rPr>
        <w:rFonts w:hint="default"/>
      </w:rPr>
    </w:lvl>
    <w:lvl w:ilvl="7">
      <w:start w:val="1"/>
      <w:numFmt w:val="decimal"/>
      <w:pStyle w:val="Heading8"/>
      <w:lvlText w:val="%1.%2.%3.%4.%5.%6.%7.%8"/>
      <w:lvlJc w:val="left"/>
      <w:pPr>
        <w:tabs>
          <w:tab w:val="num" w:pos="2016"/>
        </w:tabs>
        <w:ind w:left="2016" w:hanging="1440"/>
      </w:pPr>
      <w:rPr>
        <w:rFonts w:hint="default"/>
      </w:rPr>
    </w:lvl>
    <w:lvl w:ilvl="8">
      <w:start w:val="1"/>
      <w:numFmt w:val="decimal"/>
      <w:pStyle w:val="Heading9"/>
      <w:lvlText w:val="%1.%2.%3.%4.%5.%6.%7.%8.%9"/>
      <w:lvlJc w:val="left"/>
      <w:pPr>
        <w:tabs>
          <w:tab w:val="num" w:pos="2160"/>
        </w:tabs>
        <w:ind w:left="2160" w:hanging="1584"/>
      </w:pPr>
      <w:rPr>
        <w:rFonts w:hint="default"/>
      </w:rPr>
    </w:lvl>
  </w:abstractNum>
  <w:abstractNum w:abstractNumId="6" w15:restartNumberingAfterBreak="0">
    <w:nsid w:val="26E26BC3"/>
    <w:multiLevelType w:val="multilevel"/>
    <w:tmpl w:val="FB626AB8"/>
    <w:styleLink w:val="Style1"/>
    <w:lvl w:ilvl="0">
      <w:start w:val="1"/>
      <w:numFmt w:val="upp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E612977"/>
    <w:multiLevelType w:val="hybridMultilevel"/>
    <w:tmpl w:val="A1C804A6"/>
    <w:lvl w:ilvl="0" w:tplc="69904B5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F762D1D"/>
    <w:multiLevelType w:val="hybridMultilevel"/>
    <w:tmpl w:val="E24624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FE251FD"/>
    <w:multiLevelType w:val="hybridMultilevel"/>
    <w:tmpl w:val="4080D7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9B54582"/>
    <w:multiLevelType w:val="hybridMultilevel"/>
    <w:tmpl w:val="B33EF9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8235B82"/>
    <w:multiLevelType w:val="multilevel"/>
    <w:tmpl w:val="7B527A58"/>
    <w:lvl w:ilvl="0">
      <w:start w:val="1"/>
      <w:numFmt w:val="upperLetter"/>
      <w:pStyle w:val="AppendixHeading"/>
      <w:suff w:val="space"/>
      <w:lvlText w:val="Appendix %1"/>
      <w:lvlJc w:val="left"/>
      <w:pPr>
        <w:ind w:left="0" w:firstLine="0"/>
      </w:pPr>
      <w:rPr>
        <w:rFonts w:ascii="Arial" w:hAnsi="Arial" w:hint="default"/>
        <w:b w:val="0"/>
        <w:i w:val="0"/>
        <w:sz w:val="4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69996E74"/>
    <w:multiLevelType w:val="hybridMultilevel"/>
    <w:tmpl w:val="6A3607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9CC1453"/>
    <w:multiLevelType w:val="hybridMultilevel"/>
    <w:tmpl w:val="BD088A66"/>
    <w:lvl w:ilvl="0" w:tplc="08C608DE">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6DBC0DC9"/>
    <w:multiLevelType w:val="hybridMultilevel"/>
    <w:tmpl w:val="812A9344"/>
    <w:lvl w:ilvl="0" w:tplc="5FB07EAE">
      <w:start w:val="1"/>
      <w:numFmt w:val="bullet"/>
      <w:pStyle w:val="Bullets1"/>
      <w:lvlText w:val=""/>
      <w:lvlJc w:val="left"/>
      <w:pPr>
        <w:tabs>
          <w:tab w:val="num" w:pos="720"/>
        </w:tabs>
        <w:ind w:left="720" w:hanging="363"/>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87E5987"/>
    <w:multiLevelType w:val="hybridMultilevel"/>
    <w:tmpl w:val="91B07A32"/>
    <w:lvl w:ilvl="0" w:tplc="C85E5A06">
      <w:start w:val="1"/>
      <w:numFmt w:val="decimal"/>
      <w:pStyle w:val="AppTable"/>
      <w:lvlText w:val="B.%1"/>
      <w:lvlJc w:val="left"/>
      <w:pPr>
        <w:ind w:left="720" w:hanging="360"/>
      </w:pPr>
      <w:rPr>
        <w:rFonts w:cs="Times New Roman" w:hint="default"/>
        <w:b w:val="0"/>
        <w:bCs w:val="0"/>
        <w:i w:val="0"/>
        <w:iCs w:val="0"/>
        <w:caps w:val="0"/>
        <w:smallCaps w:val="0"/>
        <w:strike w:val="0"/>
        <w:dstrike w:val="0"/>
        <w:vanish w:val="0"/>
        <w:color w:val="00000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9FD2892"/>
    <w:multiLevelType w:val="hybridMultilevel"/>
    <w:tmpl w:val="314CBC04"/>
    <w:lvl w:ilvl="0" w:tplc="FFFFFFFF">
      <w:start w:val="1"/>
      <w:numFmt w:val="bullet"/>
      <w:lvlText w:val=""/>
      <w:lvlJc w:val="left"/>
      <w:pPr>
        <w:ind w:left="1077"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D2C47E7"/>
    <w:multiLevelType w:val="hybridMultilevel"/>
    <w:tmpl w:val="E35A828A"/>
    <w:lvl w:ilvl="0" w:tplc="49BC250E">
      <w:start w:val="1"/>
      <w:numFmt w:val="decimal"/>
      <w:pStyle w:val="List1"/>
      <w:lvlText w:val="%1."/>
      <w:lvlJc w:val="left"/>
      <w:pPr>
        <w:tabs>
          <w:tab w:val="num" w:pos="720"/>
        </w:tabs>
        <w:ind w:left="720" w:hanging="363"/>
      </w:pPr>
      <w:rPr>
        <w:rFonts w:hint="default"/>
      </w:rPr>
    </w:lvl>
    <w:lvl w:ilvl="1" w:tplc="5492F58C">
      <w:start w:val="1"/>
      <w:numFmt w:val="bullet"/>
      <w:pStyle w:val="Bullets"/>
      <w:lvlText w:val=""/>
      <w:lvlJc w:val="left"/>
      <w:pPr>
        <w:tabs>
          <w:tab w:val="num" w:pos="363"/>
        </w:tabs>
        <w:ind w:left="363" w:hanging="363"/>
      </w:pPr>
      <w:rPr>
        <w:rFonts w:ascii="Symbol" w:hAnsi="Symbol" w:hint="default"/>
        <w:color w:val="auto"/>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7E304A8D"/>
    <w:multiLevelType w:val="multilevel"/>
    <w:tmpl w:val="0374F72C"/>
    <w:lvl w:ilvl="0">
      <w:start w:val="1"/>
      <w:numFmt w:val="upperLetter"/>
      <w:pStyle w:val="AppendixHeading1"/>
      <w:lvlText w:val="%1."/>
      <w:lvlJc w:val="left"/>
      <w:pPr>
        <w:ind w:left="567" w:hanging="567"/>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7E5A19F7"/>
    <w:multiLevelType w:val="hybridMultilevel"/>
    <w:tmpl w:val="ABBAA174"/>
    <w:lvl w:ilvl="0" w:tplc="466873CA">
      <w:start w:val="1"/>
      <w:numFmt w:val="bullet"/>
      <w:pStyle w:val="Bullets3"/>
      <w:lvlText w:val="­"/>
      <w:lvlJc w:val="left"/>
      <w:pPr>
        <w:ind w:left="1494"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7"/>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lvlOverride w:ilvl="0">
      <w:startOverride w:val="1"/>
    </w:lvlOverride>
  </w:num>
  <w:num w:numId="5">
    <w:abstractNumId w:val="14"/>
  </w:num>
  <w:num w:numId="6">
    <w:abstractNumId w:val="0"/>
  </w:num>
  <w:num w:numId="7">
    <w:abstractNumId w:val="19"/>
  </w:num>
  <w:num w:numId="8">
    <w:abstractNumId w:val="15"/>
  </w:num>
  <w:num w:numId="9">
    <w:abstractNumId w:val="6"/>
  </w:num>
  <w:num w:numId="10">
    <w:abstractNumId w:val="18"/>
  </w:num>
  <w:num w:numId="11">
    <w:abstractNumId w:val="5"/>
  </w:num>
  <w:num w:numId="12">
    <w:abstractNumId w:val="11"/>
  </w:num>
  <w:num w:numId="13">
    <w:abstractNumId w:val="8"/>
  </w:num>
  <w:num w:numId="14">
    <w:abstractNumId w:val="2"/>
  </w:num>
  <w:num w:numId="15">
    <w:abstractNumId w:val="13"/>
  </w:num>
  <w:num w:numId="16">
    <w:abstractNumId w:val="10"/>
  </w:num>
  <w:num w:numId="17">
    <w:abstractNumId w:val="9"/>
  </w:num>
  <w:num w:numId="18">
    <w:abstractNumId w:val="16"/>
  </w:num>
  <w:num w:numId="19">
    <w:abstractNumId w:val="7"/>
  </w:num>
  <w:num w:numId="20">
    <w:abstractNumId w:val="1"/>
  </w:num>
  <w:num w:numId="21">
    <w:abstractNumId w:val="12"/>
  </w:num>
  <w:num w:numId="22">
    <w:abstractNumId w:val="3"/>
  </w:num>
  <w:num w:numId="23">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formatting="1" w:enforcement="0"/>
  <w:defaultTabStop w:val="720"/>
  <w:drawingGridHorizontalSpacing w:val="100"/>
  <w:displayHorizontalDrawingGridEvery w:val="0"/>
  <w:displayVerticalDrawingGridEvery w:val="0"/>
  <w:noPunctuationKerning/>
  <w:characterSpacingControl w:val="doNotCompress"/>
  <w:hdrShapeDefaults>
    <o:shapedefaults v:ext="edit" spidmax="10241"/>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2AE3"/>
    <w:rsid w:val="00000353"/>
    <w:rsid w:val="000005DB"/>
    <w:rsid w:val="00000772"/>
    <w:rsid w:val="00000CAB"/>
    <w:rsid w:val="00001119"/>
    <w:rsid w:val="00001938"/>
    <w:rsid w:val="00002C35"/>
    <w:rsid w:val="000045A4"/>
    <w:rsid w:val="00004A63"/>
    <w:rsid w:val="00010764"/>
    <w:rsid w:val="00014CC5"/>
    <w:rsid w:val="0001687F"/>
    <w:rsid w:val="00022E9C"/>
    <w:rsid w:val="00025D57"/>
    <w:rsid w:val="000332B8"/>
    <w:rsid w:val="00036169"/>
    <w:rsid w:val="00037155"/>
    <w:rsid w:val="000405B9"/>
    <w:rsid w:val="0004065E"/>
    <w:rsid w:val="0004101B"/>
    <w:rsid w:val="000467A6"/>
    <w:rsid w:val="00052C8D"/>
    <w:rsid w:val="00056F2F"/>
    <w:rsid w:val="00057620"/>
    <w:rsid w:val="000600D0"/>
    <w:rsid w:val="00064EA2"/>
    <w:rsid w:val="0006596C"/>
    <w:rsid w:val="00074AD2"/>
    <w:rsid w:val="00075D83"/>
    <w:rsid w:val="00076EB8"/>
    <w:rsid w:val="000803C0"/>
    <w:rsid w:val="00080772"/>
    <w:rsid w:val="00080CC4"/>
    <w:rsid w:val="000815A9"/>
    <w:rsid w:val="000815B9"/>
    <w:rsid w:val="000826C4"/>
    <w:rsid w:val="00084929"/>
    <w:rsid w:val="0009729B"/>
    <w:rsid w:val="000A3137"/>
    <w:rsid w:val="000A5F12"/>
    <w:rsid w:val="000A6413"/>
    <w:rsid w:val="000B2748"/>
    <w:rsid w:val="000B2FAF"/>
    <w:rsid w:val="000B34D6"/>
    <w:rsid w:val="000B3A62"/>
    <w:rsid w:val="000B44EA"/>
    <w:rsid w:val="000B52DF"/>
    <w:rsid w:val="000C3D07"/>
    <w:rsid w:val="000C4331"/>
    <w:rsid w:val="000C6869"/>
    <w:rsid w:val="000D22A2"/>
    <w:rsid w:val="000D354A"/>
    <w:rsid w:val="000D43AC"/>
    <w:rsid w:val="000E262E"/>
    <w:rsid w:val="000E2EBF"/>
    <w:rsid w:val="000E7C3D"/>
    <w:rsid w:val="000F0206"/>
    <w:rsid w:val="000F0376"/>
    <w:rsid w:val="000F116A"/>
    <w:rsid w:val="000F1B44"/>
    <w:rsid w:val="000F2006"/>
    <w:rsid w:val="000F2098"/>
    <w:rsid w:val="000F3527"/>
    <w:rsid w:val="000F50EC"/>
    <w:rsid w:val="000F576E"/>
    <w:rsid w:val="000F6756"/>
    <w:rsid w:val="001042D9"/>
    <w:rsid w:val="0010498F"/>
    <w:rsid w:val="001068BE"/>
    <w:rsid w:val="0011015D"/>
    <w:rsid w:val="001104A6"/>
    <w:rsid w:val="00116122"/>
    <w:rsid w:val="001179DC"/>
    <w:rsid w:val="00120614"/>
    <w:rsid w:val="00121311"/>
    <w:rsid w:val="0012455E"/>
    <w:rsid w:val="00127D14"/>
    <w:rsid w:val="001318F5"/>
    <w:rsid w:val="00131959"/>
    <w:rsid w:val="001327F3"/>
    <w:rsid w:val="001355A7"/>
    <w:rsid w:val="00135928"/>
    <w:rsid w:val="001368DA"/>
    <w:rsid w:val="00142394"/>
    <w:rsid w:val="0014662C"/>
    <w:rsid w:val="001504E3"/>
    <w:rsid w:val="00154413"/>
    <w:rsid w:val="0015647C"/>
    <w:rsid w:val="001603ED"/>
    <w:rsid w:val="001604B4"/>
    <w:rsid w:val="00162ED3"/>
    <w:rsid w:val="00162EE8"/>
    <w:rsid w:val="001639F1"/>
    <w:rsid w:val="00163C2D"/>
    <w:rsid w:val="00173689"/>
    <w:rsid w:val="0017544B"/>
    <w:rsid w:val="00176255"/>
    <w:rsid w:val="00176CD3"/>
    <w:rsid w:val="001776DF"/>
    <w:rsid w:val="001807A0"/>
    <w:rsid w:val="00184440"/>
    <w:rsid w:val="00185531"/>
    <w:rsid w:val="00185A42"/>
    <w:rsid w:val="00187431"/>
    <w:rsid w:val="00190485"/>
    <w:rsid w:val="00191590"/>
    <w:rsid w:val="00191E60"/>
    <w:rsid w:val="00192070"/>
    <w:rsid w:val="001931C7"/>
    <w:rsid w:val="001935A3"/>
    <w:rsid w:val="00195F85"/>
    <w:rsid w:val="00196050"/>
    <w:rsid w:val="00197302"/>
    <w:rsid w:val="00197FE4"/>
    <w:rsid w:val="001A1286"/>
    <w:rsid w:val="001A12C6"/>
    <w:rsid w:val="001A3E7F"/>
    <w:rsid w:val="001A437A"/>
    <w:rsid w:val="001A4E9E"/>
    <w:rsid w:val="001A5C71"/>
    <w:rsid w:val="001B18B7"/>
    <w:rsid w:val="001B18F1"/>
    <w:rsid w:val="001B1DEC"/>
    <w:rsid w:val="001C0103"/>
    <w:rsid w:val="001C0B30"/>
    <w:rsid w:val="001C1DAD"/>
    <w:rsid w:val="001C2BC2"/>
    <w:rsid w:val="001C467F"/>
    <w:rsid w:val="001C52CE"/>
    <w:rsid w:val="001C57AF"/>
    <w:rsid w:val="001C76CC"/>
    <w:rsid w:val="001D477D"/>
    <w:rsid w:val="001E0D38"/>
    <w:rsid w:val="001E1004"/>
    <w:rsid w:val="001E245D"/>
    <w:rsid w:val="001E7E1F"/>
    <w:rsid w:val="001E7F2D"/>
    <w:rsid w:val="001F03DC"/>
    <w:rsid w:val="001F114C"/>
    <w:rsid w:val="001F15C3"/>
    <w:rsid w:val="001F1F93"/>
    <w:rsid w:val="001F36A8"/>
    <w:rsid w:val="001F4830"/>
    <w:rsid w:val="001F5F5A"/>
    <w:rsid w:val="002027B2"/>
    <w:rsid w:val="00203ED0"/>
    <w:rsid w:val="0020454A"/>
    <w:rsid w:val="00205582"/>
    <w:rsid w:val="00207C59"/>
    <w:rsid w:val="00207C75"/>
    <w:rsid w:val="00210B4C"/>
    <w:rsid w:val="00210BA8"/>
    <w:rsid w:val="00212B60"/>
    <w:rsid w:val="0021430B"/>
    <w:rsid w:val="00216ACE"/>
    <w:rsid w:val="002173FF"/>
    <w:rsid w:val="00217B0E"/>
    <w:rsid w:val="00220CDD"/>
    <w:rsid w:val="0022463C"/>
    <w:rsid w:val="00227ED6"/>
    <w:rsid w:val="0023268D"/>
    <w:rsid w:val="0023291D"/>
    <w:rsid w:val="00232CA6"/>
    <w:rsid w:val="002369BA"/>
    <w:rsid w:val="00236F5C"/>
    <w:rsid w:val="0024058F"/>
    <w:rsid w:val="002413FD"/>
    <w:rsid w:val="0024171C"/>
    <w:rsid w:val="002425D0"/>
    <w:rsid w:val="00242C15"/>
    <w:rsid w:val="002453F3"/>
    <w:rsid w:val="00246859"/>
    <w:rsid w:val="00251C06"/>
    <w:rsid w:val="00252492"/>
    <w:rsid w:val="00252B19"/>
    <w:rsid w:val="002567A8"/>
    <w:rsid w:val="00261BA8"/>
    <w:rsid w:val="00265A98"/>
    <w:rsid w:val="00266269"/>
    <w:rsid w:val="00267C27"/>
    <w:rsid w:val="002740ED"/>
    <w:rsid w:val="0027637F"/>
    <w:rsid w:val="00282779"/>
    <w:rsid w:val="0028330A"/>
    <w:rsid w:val="00287F76"/>
    <w:rsid w:val="00290B61"/>
    <w:rsid w:val="00292807"/>
    <w:rsid w:val="00295438"/>
    <w:rsid w:val="002964E5"/>
    <w:rsid w:val="002968B9"/>
    <w:rsid w:val="002A2F3E"/>
    <w:rsid w:val="002A35B5"/>
    <w:rsid w:val="002A6244"/>
    <w:rsid w:val="002A6478"/>
    <w:rsid w:val="002B05DB"/>
    <w:rsid w:val="002B305D"/>
    <w:rsid w:val="002B3100"/>
    <w:rsid w:val="002C0508"/>
    <w:rsid w:val="002C0BC4"/>
    <w:rsid w:val="002C612D"/>
    <w:rsid w:val="002C71EB"/>
    <w:rsid w:val="002C768A"/>
    <w:rsid w:val="002D0BE6"/>
    <w:rsid w:val="002D17E5"/>
    <w:rsid w:val="002D1B25"/>
    <w:rsid w:val="002D1D64"/>
    <w:rsid w:val="002D479F"/>
    <w:rsid w:val="002E00FC"/>
    <w:rsid w:val="002E1452"/>
    <w:rsid w:val="002E188B"/>
    <w:rsid w:val="002E1B62"/>
    <w:rsid w:val="002E6517"/>
    <w:rsid w:val="002E6E29"/>
    <w:rsid w:val="002F091C"/>
    <w:rsid w:val="002F111D"/>
    <w:rsid w:val="002F2F5E"/>
    <w:rsid w:val="002F5C39"/>
    <w:rsid w:val="002F5DD4"/>
    <w:rsid w:val="002F6FBB"/>
    <w:rsid w:val="003002DB"/>
    <w:rsid w:val="0030091E"/>
    <w:rsid w:val="00300B61"/>
    <w:rsid w:val="00300D4B"/>
    <w:rsid w:val="00302220"/>
    <w:rsid w:val="003034F5"/>
    <w:rsid w:val="0030438F"/>
    <w:rsid w:val="003070AE"/>
    <w:rsid w:val="00312F1C"/>
    <w:rsid w:val="00313006"/>
    <w:rsid w:val="00320018"/>
    <w:rsid w:val="00324F06"/>
    <w:rsid w:val="0032505A"/>
    <w:rsid w:val="0032585D"/>
    <w:rsid w:val="00327FE4"/>
    <w:rsid w:val="00331814"/>
    <w:rsid w:val="00333D1D"/>
    <w:rsid w:val="0033437D"/>
    <w:rsid w:val="00341054"/>
    <w:rsid w:val="00341268"/>
    <w:rsid w:val="00343DB2"/>
    <w:rsid w:val="0034436E"/>
    <w:rsid w:val="003534F0"/>
    <w:rsid w:val="00353C11"/>
    <w:rsid w:val="00354522"/>
    <w:rsid w:val="00354AF3"/>
    <w:rsid w:val="00354DFF"/>
    <w:rsid w:val="0035570C"/>
    <w:rsid w:val="00355DF9"/>
    <w:rsid w:val="00355FB3"/>
    <w:rsid w:val="00360AEE"/>
    <w:rsid w:val="00360D25"/>
    <w:rsid w:val="00361567"/>
    <w:rsid w:val="00361CF0"/>
    <w:rsid w:val="00361FC5"/>
    <w:rsid w:val="003644BE"/>
    <w:rsid w:val="00365B63"/>
    <w:rsid w:val="00365B6B"/>
    <w:rsid w:val="0037158E"/>
    <w:rsid w:val="00371F10"/>
    <w:rsid w:val="00373E83"/>
    <w:rsid w:val="00374FF1"/>
    <w:rsid w:val="00376EBD"/>
    <w:rsid w:val="00381829"/>
    <w:rsid w:val="00382600"/>
    <w:rsid w:val="00384618"/>
    <w:rsid w:val="0038483F"/>
    <w:rsid w:val="003926A8"/>
    <w:rsid w:val="00392C52"/>
    <w:rsid w:val="00394EC7"/>
    <w:rsid w:val="00395FB4"/>
    <w:rsid w:val="00396379"/>
    <w:rsid w:val="00397044"/>
    <w:rsid w:val="003A04A1"/>
    <w:rsid w:val="003A101E"/>
    <w:rsid w:val="003A1C6B"/>
    <w:rsid w:val="003A3BC0"/>
    <w:rsid w:val="003B1878"/>
    <w:rsid w:val="003B4CE9"/>
    <w:rsid w:val="003B55F7"/>
    <w:rsid w:val="003B6DE0"/>
    <w:rsid w:val="003B766D"/>
    <w:rsid w:val="003C476D"/>
    <w:rsid w:val="003C594F"/>
    <w:rsid w:val="003C601E"/>
    <w:rsid w:val="003C6489"/>
    <w:rsid w:val="003C744D"/>
    <w:rsid w:val="003D30F7"/>
    <w:rsid w:val="003D5831"/>
    <w:rsid w:val="003D5A28"/>
    <w:rsid w:val="003D6AD5"/>
    <w:rsid w:val="003D7C42"/>
    <w:rsid w:val="003E03D2"/>
    <w:rsid w:val="003E3158"/>
    <w:rsid w:val="003E4D35"/>
    <w:rsid w:val="003E5F87"/>
    <w:rsid w:val="003F0EA5"/>
    <w:rsid w:val="003F1BB4"/>
    <w:rsid w:val="003F21F4"/>
    <w:rsid w:val="003F2398"/>
    <w:rsid w:val="003F5AD7"/>
    <w:rsid w:val="003F685D"/>
    <w:rsid w:val="003F7E6E"/>
    <w:rsid w:val="00401659"/>
    <w:rsid w:val="00401966"/>
    <w:rsid w:val="00402BF2"/>
    <w:rsid w:val="0041047E"/>
    <w:rsid w:val="00414C1C"/>
    <w:rsid w:val="00415C2F"/>
    <w:rsid w:val="00415F57"/>
    <w:rsid w:val="0041689E"/>
    <w:rsid w:val="004266FA"/>
    <w:rsid w:val="004329A3"/>
    <w:rsid w:val="004364A9"/>
    <w:rsid w:val="00437BE9"/>
    <w:rsid w:val="00441C1B"/>
    <w:rsid w:val="00441C45"/>
    <w:rsid w:val="004422D9"/>
    <w:rsid w:val="0044356C"/>
    <w:rsid w:val="00445FB3"/>
    <w:rsid w:val="004465C1"/>
    <w:rsid w:val="0044689C"/>
    <w:rsid w:val="004506C8"/>
    <w:rsid w:val="00450F76"/>
    <w:rsid w:val="00453591"/>
    <w:rsid w:val="0045736D"/>
    <w:rsid w:val="00460B9B"/>
    <w:rsid w:val="00465D17"/>
    <w:rsid w:val="004662BD"/>
    <w:rsid w:val="00467298"/>
    <w:rsid w:val="00470CCC"/>
    <w:rsid w:val="00474B19"/>
    <w:rsid w:val="00475544"/>
    <w:rsid w:val="00477013"/>
    <w:rsid w:val="00482844"/>
    <w:rsid w:val="00483358"/>
    <w:rsid w:val="00483CC5"/>
    <w:rsid w:val="00485365"/>
    <w:rsid w:val="004874F7"/>
    <w:rsid w:val="0049089B"/>
    <w:rsid w:val="00491CBD"/>
    <w:rsid w:val="00492053"/>
    <w:rsid w:val="004923C1"/>
    <w:rsid w:val="00492AE2"/>
    <w:rsid w:val="00495484"/>
    <w:rsid w:val="0049552D"/>
    <w:rsid w:val="004A0557"/>
    <w:rsid w:val="004A1A12"/>
    <w:rsid w:val="004A5E08"/>
    <w:rsid w:val="004B0990"/>
    <w:rsid w:val="004B19A2"/>
    <w:rsid w:val="004B30A8"/>
    <w:rsid w:val="004B48F6"/>
    <w:rsid w:val="004B672C"/>
    <w:rsid w:val="004B7B09"/>
    <w:rsid w:val="004C1B17"/>
    <w:rsid w:val="004C25D6"/>
    <w:rsid w:val="004C4713"/>
    <w:rsid w:val="004D25C9"/>
    <w:rsid w:val="004D2D5E"/>
    <w:rsid w:val="004D6A21"/>
    <w:rsid w:val="004E06EB"/>
    <w:rsid w:val="004E1192"/>
    <w:rsid w:val="004E728F"/>
    <w:rsid w:val="004E7570"/>
    <w:rsid w:val="004F0A83"/>
    <w:rsid w:val="004F1D74"/>
    <w:rsid w:val="004F3F7F"/>
    <w:rsid w:val="004F43D8"/>
    <w:rsid w:val="004F492B"/>
    <w:rsid w:val="004F5E8C"/>
    <w:rsid w:val="004F62C6"/>
    <w:rsid w:val="004F6F02"/>
    <w:rsid w:val="004F76F5"/>
    <w:rsid w:val="00505DC7"/>
    <w:rsid w:val="00505F48"/>
    <w:rsid w:val="00507725"/>
    <w:rsid w:val="00507A32"/>
    <w:rsid w:val="00507B9D"/>
    <w:rsid w:val="00510A9D"/>
    <w:rsid w:val="00512EC6"/>
    <w:rsid w:val="00515F96"/>
    <w:rsid w:val="00517547"/>
    <w:rsid w:val="00522C86"/>
    <w:rsid w:val="00523A34"/>
    <w:rsid w:val="005244B2"/>
    <w:rsid w:val="00530CFD"/>
    <w:rsid w:val="005363CF"/>
    <w:rsid w:val="0054496F"/>
    <w:rsid w:val="00545515"/>
    <w:rsid w:val="005471D1"/>
    <w:rsid w:val="00550B4B"/>
    <w:rsid w:val="00550F5C"/>
    <w:rsid w:val="00551AC7"/>
    <w:rsid w:val="00551DA5"/>
    <w:rsid w:val="00554FF5"/>
    <w:rsid w:val="005574F7"/>
    <w:rsid w:val="0056094F"/>
    <w:rsid w:val="00564A43"/>
    <w:rsid w:val="00565AD2"/>
    <w:rsid w:val="0056725B"/>
    <w:rsid w:val="005672EE"/>
    <w:rsid w:val="0056742A"/>
    <w:rsid w:val="00576EA8"/>
    <w:rsid w:val="005833EF"/>
    <w:rsid w:val="00585491"/>
    <w:rsid w:val="005869C1"/>
    <w:rsid w:val="005879E3"/>
    <w:rsid w:val="00587EE7"/>
    <w:rsid w:val="005909E2"/>
    <w:rsid w:val="00591B7C"/>
    <w:rsid w:val="00596419"/>
    <w:rsid w:val="005A3ADE"/>
    <w:rsid w:val="005A4C00"/>
    <w:rsid w:val="005A68FA"/>
    <w:rsid w:val="005A6A05"/>
    <w:rsid w:val="005B0F2B"/>
    <w:rsid w:val="005B3B6F"/>
    <w:rsid w:val="005B44FF"/>
    <w:rsid w:val="005B7428"/>
    <w:rsid w:val="005C23D7"/>
    <w:rsid w:val="005C2B36"/>
    <w:rsid w:val="005C4E2F"/>
    <w:rsid w:val="005C6CCE"/>
    <w:rsid w:val="005D0CCD"/>
    <w:rsid w:val="005D20C2"/>
    <w:rsid w:val="005D2AFC"/>
    <w:rsid w:val="005E2003"/>
    <w:rsid w:val="005E385A"/>
    <w:rsid w:val="005F3C97"/>
    <w:rsid w:val="005F67E4"/>
    <w:rsid w:val="00601772"/>
    <w:rsid w:val="00603E24"/>
    <w:rsid w:val="00605622"/>
    <w:rsid w:val="0060612E"/>
    <w:rsid w:val="00615FC1"/>
    <w:rsid w:val="0061619B"/>
    <w:rsid w:val="00617A2D"/>
    <w:rsid w:val="00620437"/>
    <w:rsid w:val="006227D5"/>
    <w:rsid w:val="00623633"/>
    <w:rsid w:val="00623F3F"/>
    <w:rsid w:val="006243D1"/>
    <w:rsid w:val="00624F99"/>
    <w:rsid w:val="00625AA6"/>
    <w:rsid w:val="00625C68"/>
    <w:rsid w:val="006262D6"/>
    <w:rsid w:val="006274D4"/>
    <w:rsid w:val="0063086B"/>
    <w:rsid w:val="00632E30"/>
    <w:rsid w:val="006330C0"/>
    <w:rsid w:val="006339A3"/>
    <w:rsid w:val="00641D46"/>
    <w:rsid w:val="00642C57"/>
    <w:rsid w:val="00644A63"/>
    <w:rsid w:val="0064672A"/>
    <w:rsid w:val="00647189"/>
    <w:rsid w:val="00647C26"/>
    <w:rsid w:val="006515ED"/>
    <w:rsid w:val="00657B43"/>
    <w:rsid w:val="00657B69"/>
    <w:rsid w:val="00661FD2"/>
    <w:rsid w:val="0066222D"/>
    <w:rsid w:val="0067529C"/>
    <w:rsid w:val="00675B8E"/>
    <w:rsid w:val="006815A3"/>
    <w:rsid w:val="00681B71"/>
    <w:rsid w:val="00685757"/>
    <w:rsid w:val="006937FD"/>
    <w:rsid w:val="00695FDF"/>
    <w:rsid w:val="006A01C9"/>
    <w:rsid w:val="006A0527"/>
    <w:rsid w:val="006A13ED"/>
    <w:rsid w:val="006A1C23"/>
    <w:rsid w:val="006A2D9D"/>
    <w:rsid w:val="006A3302"/>
    <w:rsid w:val="006A58C5"/>
    <w:rsid w:val="006B0CEB"/>
    <w:rsid w:val="006B0FC7"/>
    <w:rsid w:val="006B10C3"/>
    <w:rsid w:val="006B2D0D"/>
    <w:rsid w:val="006B3F28"/>
    <w:rsid w:val="006C0621"/>
    <w:rsid w:val="006C0A54"/>
    <w:rsid w:val="006C0DF1"/>
    <w:rsid w:val="006C1473"/>
    <w:rsid w:val="006C1E96"/>
    <w:rsid w:val="006C2554"/>
    <w:rsid w:val="006C50FB"/>
    <w:rsid w:val="006D293C"/>
    <w:rsid w:val="006D66A2"/>
    <w:rsid w:val="006D66AB"/>
    <w:rsid w:val="006D7143"/>
    <w:rsid w:val="006E00E3"/>
    <w:rsid w:val="006E5ECE"/>
    <w:rsid w:val="006F023F"/>
    <w:rsid w:val="006F1A25"/>
    <w:rsid w:val="006F26E0"/>
    <w:rsid w:val="006F4A64"/>
    <w:rsid w:val="006F5F72"/>
    <w:rsid w:val="006F6170"/>
    <w:rsid w:val="007011E5"/>
    <w:rsid w:val="00701613"/>
    <w:rsid w:val="00702AF5"/>
    <w:rsid w:val="007076F2"/>
    <w:rsid w:val="00707EF1"/>
    <w:rsid w:val="0071164A"/>
    <w:rsid w:val="00711A4E"/>
    <w:rsid w:val="007141D8"/>
    <w:rsid w:val="00714EAD"/>
    <w:rsid w:val="00717AFD"/>
    <w:rsid w:val="00717CD6"/>
    <w:rsid w:val="007271E4"/>
    <w:rsid w:val="00732BC2"/>
    <w:rsid w:val="00733403"/>
    <w:rsid w:val="007357B1"/>
    <w:rsid w:val="007364ED"/>
    <w:rsid w:val="0073706E"/>
    <w:rsid w:val="00740F49"/>
    <w:rsid w:val="00741066"/>
    <w:rsid w:val="00744167"/>
    <w:rsid w:val="0075047C"/>
    <w:rsid w:val="00751C6B"/>
    <w:rsid w:val="007527DB"/>
    <w:rsid w:val="00753EF3"/>
    <w:rsid w:val="0075403B"/>
    <w:rsid w:val="00756F44"/>
    <w:rsid w:val="007579AD"/>
    <w:rsid w:val="00765894"/>
    <w:rsid w:val="00766BF4"/>
    <w:rsid w:val="00770738"/>
    <w:rsid w:val="00770F07"/>
    <w:rsid w:val="007739A3"/>
    <w:rsid w:val="00774E47"/>
    <w:rsid w:val="007806AB"/>
    <w:rsid w:val="007809DC"/>
    <w:rsid w:val="0078480F"/>
    <w:rsid w:val="00784819"/>
    <w:rsid w:val="0078797B"/>
    <w:rsid w:val="00787BF8"/>
    <w:rsid w:val="007908D9"/>
    <w:rsid w:val="00793D01"/>
    <w:rsid w:val="0079710E"/>
    <w:rsid w:val="00797871"/>
    <w:rsid w:val="00797AFC"/>
    <w:rsid w:val="007A4ECD"/>
    <w:rsid w:val="007B0419"/>
    <w:rsid w:val="007B47F5"/>
    <w:rsid w:val="007C26BB"/>
    <w:rsid w:val="007C31B7"/>
    <w:rsid w:val="007C538C"/>
    <w:rsid w:val="007C5AE7"/>
    <w:rsid w:val="007C6DFA"/>
    <w:rsid w:val="007C724E"/>
    <w:rsid w:val="007C77D8"/>
    <w:rsid w:val="007D5652"/>
    <w:rsid w:val="007D70C7"/>
    <w:rsid w:val="007E2468"/>
    <w:rsid w:val="007E26FC"/>
    <w:rsid w:val="007E3BD0"/>
    <w:rsid w:val="007E77F0"/>
    <w:rsid w:val="007F0E7C"/>
    <w:rsid w:val="007F0FBA"/>
    <w:rsid w:val="007F19DE"/>
    <w:rsid w:val="007F4797"/>
    <w:rsid w:val="007F50E5"/>
    <w:rsid w:val="007F7252"/>
    <w:rsid w:val="0080039F"/>
    <w:rsid w:val="0080231B"/>
    <w:rsid w:val="00803207"/>
    <w:rsid w:val="008149FF"/>
    <w:rsid w:val="00817A1F"/>
    <w:rsid w:val="00817D83"/>
    <w:rsid w:val="008200DA"/>
    <w:rsid w:val="00821B30"/>
    <w:rsid w:val="00826598"/>
    <w:rsid w:val="00827AB8"/>
    <w:rsid w:val="00827D97"/>
    <w:rsid w:val="00831265"/>
    <w:rsid w:val="0083310D"/>
    <w:rsid w:val="0083381F"/>
    <w:rsid w:val="0083564E"/>
    <w:rsid w:val="00842D9B"/>
    <w:rsid w:val="00843657"/>
    <w:rsid w:val="0084440D"/>
    <w:rsid w:val="0084472C"/>
    <w:rsid w:val="00845538"/>
    <w:rsid w:val="008467D5"/>
    <w:rsid w:val="00851672"/>
    <w:rsid w:val="008545DE"/>
    <w:rsid w:val="0085519D"/>
    <w:rsid w:val="00855207"/>
    <w:rsid w:val="00855991"/>
    <w:rsid w:val="00856817"/>
    <w:rsid w:val="0086020D"/>
    <w:rsid w:val="00862C20"/>
    <w:rsid w:val="00863EC6"/>
    <w:rsid w:val="00865A76"/>
    <w:rsid w:val="0086673F"/>
    <w:rsid w:val="008718D0"/>
    <w:rsid w:val="008736B0"/>
    <w:rsid w:val="00874329"/>
    <w:rsid w:val="0087678D"/>
    <w:rsid w:val="00876902"/>
    <w:rsid w:val="00876B4F"/>
    <w:rsid w:val="00877ED2"/>
    <w:rsid w:val="0088041D"/>
    <w:rsid w:val="00880B33"/>
    <w:rsid w:val="008823CD"/>
    <w:rsid w:val="00884EC3"/>
    <w:rsid w:val="008856EF"/>
    <w:rsid w:val="008859F9"/>
    <w:rsid w:val="008863B2"/>
    <w:rsid w:val="00887945"/>
    <w:rsid w:val="00892AA2"/>
    <w:rsid w:val="00897AC5"/>
    <w:rsid w:val="008A12B6"/>
    <w:rsid w:val="008A245E"/>
    <w:rsid w:val="008A4454"/>
    <w:rsid w:val="008B2CB7"/>
    <w:rsid w:val="008B3929"/>
    <w:rsid w:val="008B621D"/>
    <w:rsid w:val="008B63BA"/>
    <w:rsid w:val="008C0A8E"/>
    <w:rsid w:val="008C1338"/>
    <w:rsid w:val="008C482B"/>
    <w:rsid w:val="008C6DBC"/>
    <w:rsid w:val="008C70F2"/>
    <w:rsid w:val="008D029C"/>
    <w:rsid w:val="008D17DE"/>
    <w:rsid w:val="008D3572"/>
    <w:rsid w:val="008D373C"/>
    <w:rsid w:val="008D4BCB"/>
    <w:rsid w:val="008D5333"/>
    <w:rsid w:val="008D7795"/>
    <w:rsid w:val="008E212B"/>
    <w:rsid w:val="008E39DF"/>
    <w:rsid w:val="008F1E7B"/>
    <w:rsid w:val="008F41D7"/>
    <w:rsid w:val="008F4BBB"/>
    <w:rsid w:val="008F5856"/>
    <w:rsid w:val="00900AE5"/>
    <w:rsid w:val="00901110"/>
    <w:rsid w:val="00905710"/>
    <w:rsid w:val="009076F9"/>
    <w:rsid w:val="00912D6F"/>
    <w:rsid w:val="009218B7"/>
    <w:rsid w:val="00923746"/>
    <w:rsid w:val="0092387A"/>
    <w:rsid w:val="00923E2F"/>
    <w:rsid w:val="009245EF"/>
    <w:rsid w:val="00924E7A"/>
    <w:rsid w:val="00930817"/>
    <w:rsid w:val="00932383"/>
    <w:rsid w:val="00933886"/>
    <w:rsid w:val="00933FE6"/>
    <w:rsid w:val="00934171"/>
    <w:rsid w:val="009350B0"/>
    <w:rsid w:val="00936C84"/>
    <w:rsid w:val="0094121F"/>
    <w:rsid w:val="00942293"/>
    <w:rsid w:val="0094377C"/>
    <w:rsid w:val="009438F0"/>
    <w:rsid w:val="00943C9E"/>
    <w:rsid w:val="009441A4"/>
    <w:rsid w:val="009454F0"/>
    <w:rsid w:val="00946215"/>
    <w:rsid w:val="009564E9"/>
    <w:rsid w:val="009617C1"/>
    <w:rsid w:val="009628C0"/>
    <w:rsid w:val="009639FB"/>
    <w:rsid w:val="00963D3F"/>
    <w:rsid w:val="00965A05"/>
    <w:rsid w:val="009671AD"/>
    <w:rsid w:val="009704F1"/>
    <w:rsid w:val="00970F80"/>
    <w:rsid w:val="00971346"/>
    <w:rsid w:val="009721BC"/>
    <w:rsid w:val="009732A2"/>
    <w:rsid w:val="0097453E"/>
    <w:rsid w:val="009756B4"/>
    <w:rsid w:val="0097633E"/>
    <w:rsid w:val="00980844"/>
    <w:rsid w:val="00983781"/>
    <w:rsid w:val="00991D40"/>
    <w:rsid w:val="00993EB7"/>
    <w:rsid w:val="009961A8"/>
    <w:rsid w:val="009A04D8"/>
    <w:rsid w:val="009A5333"/>
    <w:rsid w:val="009A666F"/>
    <w:rsid w:val="009A6B9D"/>
    <w:rsid w:val="009B3027"/>
    <w:rsid w:val="009B78DB"/>
    <w:rsid w:val="009C6DCB"/>
    <w:rsid w:val="009D3EB4"/>
    <w:rsid w:val="009D4B71"/>
    <w:rsid w:val="009D5F3D"/>
    <w:rsid w:val="009D7F07"/>
    <w:rsid w:val="009E1345"/>
    <w:rsid w:val="009E1815"/>
    <w:rsid w:val="009E4A10"/>
    <w:rsid w:val="009E615F"/>
    <w:rsid w:val="009F130E"/>
    <w:rsid w:val="009F3165"/>
    <w:rsid w:val="009F74C2"/>
    <w:rsid w:val="009F7CD9"/>
    <w:rsid w:val="00A01E02"/>
    <w:rsid w:val="00A02B16"/>
    <w:rsid w:val="00A03342"/>
    <w:rsid w:val="00A2009F"/>
    <w:rsid w:val="00A23D06"/>
    <w:rsid w:val="00A26F19"/>
    <w:rsid w:val="00A33F57"/>
    <w:rsid w:val="00A431C2"/>
    <w:rsid w:val="00A43AC2"/>
    <w:rsid w:val="00A4525C"/>
    <w:rsid w:val="00A5444F"/>
    <w:rsid w:val="00A54490"/>
    <w:rsid w:val="00A5591B"/>
    <w:rsid w:val="00A55921"/>
    <w:rsid w:val="00A56ADD"/>
    <w:rsid w:val="00A62B80"/>
    <w:rsid w:val="00A64631"/>
    <w:rsid w:val="00A67184"/>
    <w:rsid w:val="00A6759A"/>
    <w:rsid w:val="00A67DB3"/>
    <w:rsid w:val="00A7205B"/>
    <w:rsid w:val="00A72696"/>
    <w:rsid w:val="00A770DD"/>
    <w:rsid w:val="00A803DD"/>
    <w:rsid w:val="00A80B72"/>
    <w:rsid w:val="00A80CB2"/>
    <w:rsid w:val="00A8490B"/>
    <w:rsid w:val="00A84DD4"/>
    <w:rsid w:val="00A91486"/>
    <w:rsid w:val="00A925D9"/>
    <w:rsid w:val="00A9451F"/>
    <w:rsid w:val="00A94C43"/>
    <w:rsid w:val="00A94CB9"/>
    <w:rsid w:val="00A94F83"/>
    <w:rsid w:val="00AA0245"/>
    <w:rsid w:val="00AA0C97"/>
    <w:rsid w:val="00AA1587"/>
    <w:rsid w:val="00AA7CCE"/>
    <w:rsid w:val="00AB0C0B"/>
    <w:rsid w:val="00AB499C"/>
    <w:rsid w:val="00AB5CFE"/>
    <w:rsid w:val="00AC2E2A"/>
    <w:rsid w:val="00AC406F"/>
    <w:rsid w:val="00AC74E6"/>
    <w:rsid w:val="00AC78EF"/>
    <w:rsid w:val="00AD2B28"/>
    <w:rsid w:val="00AD5D78"/>
    <w:rsid w:val="00AD7366"/>
    <w:rsid w:val="00AE2183"/>
    <w:rsid w:val="00AE3FD3"/>
    <w:rsid w:val="00AE5990"/>
    <w:rsid w:val="00AE6478"/>
    <w:rsid w:val="00AF07FC"/>
    <w:rsid w:val="00AF334D"/>
    <w:rsid w:val="00AF4922"/>
    <w:rsid w:val="00AF5B4C"/>
    <w:rsid w:val="00AF618F"/>
    <w:rsid w:val="00AF62C9"/>
    <w:rsid w:val="00AF7D04"/>
    <w:rsid w:val="00B000ED"/>
    <w:rsid w:val="00B018EE"/>
    <w:rsid w:val="00B0271B"/>
    <w:rsid w:val="00B05B97"/>
    <w:rsid w:val="00B06C46"/>
    <w:rsid w:val="00B0774A"/>
    <w:rsid w:val="00B10415"/>
    <w:rsid w:val="00B11B04"/>
    <w:rsid w:val="00B12CC1"/>
    <w:rsid w:val="00B148EF"/>
    <w:rsid w:val="00B15BE1"/>
    <w:rsid w:val="00B16CCE"/>
    <w:rsid w:val="00B17314"/>
    <w:rsid w:val="00B23496"/>
    <w:rsid w:val="00B23718"/>
    <w:rsid w:val="00B24483"/>
    <w:rsid w:val="00B30FFD"/>
    <w:rsid w:val="00B31726"/>
    <w:rsid w:val="00B34939"/>
    <w:rsid w:val="00B35CF7"/>
    <w:rsid w:val="00B36C3C"/>
    <w:rsid w:val="00B40CE2"/>
    <w:rsid w:val="00B41C20"/>
    <w:rsid w:val="00B41D15"/>
    <w:rsid w:val="00B423FB"/>
    <w:rsid w:val="00B42616"/>
    <w:rsid w:val="00B45A1B"/>
    <w:rsid w:val="00B5476E"/>
    <w:rsid w:val="00B54F75"/>
    <w:rsid w:val="00B55A52"/>
    <w:rsid w:val="00B57798"/>
    <w:rsid w:val="00B6145F"/>
    <w:rsid w:val="00B64290"/>
    <w:rsid w:val="00B644B4"/>
    <w:rsid w:val="00B65EE3"/>
    <w:rsid w:val="00B7060D"/>
    <w:rsid w:val="00B71786"/>
    <w:rsid w:val="00B72CD8"/>
    <w:rsid w:val="00B77460"/>
    <w:rsid w:val="00B83FB4"/>
    <w:rsid w:val="00B85027"/>
    <w:rsid w:val="00B87A1F"/>
    <w:rsid w:val="00B91A49"/>
    <w:rsid w:val="00B920EB"/>
    <w:rsid w:val="00B928E3"/>
    <w:rsid w:val="00B92B66"/>
    <w:rsid w:val="00B9554F"/>
    <w:rsid w:val="00B965DC"/>
    <w:rsid w:val="00BA1250"/>
    <w:rsid w:val="00BA4F08"/>
    <w:rsid w:val="00BA5815"/>
    <w:rsid w:val="00BA753D"/>
    <w:rsid w:val="00BB1E60"/>
    <w:rsid w:val="00BB2AF9"/>
    <w:rsid w:val="00BB33FE"/>
    <w:rsid w:val="00BB3AC7"/>
    <w:rsid w:val="00BB4940"/>
    <w:rsid w:val="00BB576A"/>
    <w:rsid w:val="00BB74BC"/>
    <w:rsid w:val="00BC02F8"/>
    <w:rsid w:val="00BC7760"/>
    <w:rsid w:val="00BC7D4D"/>
    <w:rsid w:val="00BD25F5"/>
    <w:rsid w:val="00BD3656"/>
    <w:rsid w:val="00BE09D0"/>
    <w:rsid w:val="00BE542F"/>
    <w:rsid w:val="00BE6DDD"/>
    <w:rsid w:val="00BF26DE"/>
    <w:rsid w:val="00BF3A75"/>
    <w:rsid w:val="00BF5701"/>
    <w:rsid w:val="00BF7720"/>
    <w:rsid w:val="00C00970"/>
    <w:rsid w:val="00C01BBF"/>
    <w:rsid w:val="00C02152"/>
    <w:rsid w:val="00C0435B"/>
    <w:rsid w:val="00C04A27"/>
    <w:rsid w:val="00C11090"/>
    <w:rsid w:val="00C13EFE"/>
    <w:rsid w:val="00C1448F"/>
    <w:rsid w:val="00C146E2"/>
    <w:rsid w:val="00C14DF5"/>
    <w:rsid w:val="00C16495"/>
    <w:rsid w:val="00C22369"/>
    <w:rsid w:val="00C23343"/>
    <w:rsid w:val="00C25992"/>
    <w:rsid w:val="00C31FEB"/>
    <w:rsid w:val="00C331A7"/>
    <w:rsid w:val="00C3340D"/>
    <w:rsid w:val="00C34A42"/>
    <w:rsid w:val="00C35A7D"/>
    <w:rsid w:val="00C36514"/>
    <w:rsid w:val="00C40464"/>
    <w:rsid w:val="00C41410"/>
    <w:rsid w:val="00C45C9C"/>
    <w:rsid w:val="00C45FEA"/>
    <w:rsid w:val="00C5338E"/>
    <w:rsid w:val="00C56993"/>
    <w:rsid w:val="00C624DE"/>
    <w:rsid w:val="00C64F0D"/>
    <w:rsid w:val="00C70C1C"/>
    <w:rsid w:val="00C717F8"/>
    <w:rsid w:val="00C73355"/>
    <w:rsid w:val="00C735B9"/>
    <w:rsid w:val="00C73617"/>
    <w:rsid w:val="00C7553A"/>
    <w:rsid w:val="00C76179"/>
    <w:rsid w:val="00C76706"/>
    <w:rsid w:val="00C77F1B"/>
    <w:rsid w:val="00C80449"/>
    <w:rsid w:val="00C857CC"/>
    <w:rsid w:val="00C86BDA"/>
    <w:rsid w:val="00C90819"/>
    <w:rsid w:val="00C917DC"/>
    <w:rsid w:val="00C91864"/>
    <w:rsid w:val="00C92E54"/>
    <w:rsid w:val="00C9526F"/>
    <w:rsid w:val="00C95FFE"/>
    <w:rsid w:val="00C96D6B"/>
    <w:rsid w:val="00C96D82"/>
    <w:rsid w:val="00CA025C"/>
    <w:rsid w:val="00CA1F6C"/>
    <w:rsid w:val="00CA50E7"/>
    <w:rsid w:val="00CA61C7"/>
    <w:rsid w:val="00CA66D5"/>
    <w:rsid w:val="00CB2A0D"/>
    <w:rsid w:val="00CB3182"/>
    <w:rsid w:val="00CB668B"/>
    <w:rsid w:val="00CB72E8"/>
    <w:rsid w:val="00CC2B85"/>
    <w:rsid w:val="00CC4EFA"/>
    <w:rsid w:val="00CC598A"/>
    <w:rsid w:val="00CC6DF7"/>
    <w:rsid w:val="00CC739E"/>
    <w:rsid w:val="00CC7BB9"/>
    <w:rsid w:val="00CD0113"/>
    <w:rsid w:val="00CD0CFC"/>
    <w:rsid w:val="00CD3776"/>
    <w:rsid w:val="00CD6821"/>
    <w:rsid w:val="00CD7C1B"/>
    <w:rsid w:val="00CE0254"/>
    <w:rsid w:val="00CE1F3A"/>
    <w:rsid w:val="00CE31AC"/>
    <w:rsid w:val="00CE44B3"/>
    <w:rsid w:val="00CE5F2A"/>
    <w:rsid w:val="00CF0396"/>
    <w:rsid w:val="00CF2E0F"/>
    <w:rsid w:val="00CF3E6C"/>
    <w:rsid w:val="00CF4D97"/>
    <w:rsid w:val="00CF5E12"/>
    <w:rsid w:val="00CF65D8"/>
    <w:rsid w:val="00D0144D"/>
    <w:rsid w:val="00D03760"/>
    <w:rsid w:val="00D04106"/>
    <w:rsid w:val="00D10856"/>
    <w:rsid w:val="00D11965"/>
    <w:rsid w:val="00D12416"/>
    <w:rsid w:val="00D155D4"/>
    <w:rsid w:val="00D16812"/>
    <w:rsid w:val="00D20F43"/>
    <w:rsid w:val="00D21568"/>
    <w:rsid w:val="00D2353A"/>
    <w:rsid w:val="00D260C6"/>
    <w:rsid w:val="00D2762B"/>
    <w:rsid w:val="00D304DF"/>
    <w:rsid w:val="00D322CB"/>
    <w:rsid w:val="00D3429E"/>
    <w:rsid w:val="00D35034"/>
    <w:rsid w:val="00D402FB"/>
    <w:rsid w:val="00D41237"/>
    <w:rsid w:val="00D4235B"/>
    <w:rsid w:val="00D43613"/>
    <w:rsid w:val="00D43A1B"/>
    <w:rsid w:val="00D45CAE"/>
    <w:rsid w:val="00D5304D"/>
    <w:rsid w:val="00D57E8D"/>
    <w:rsid w:val="00D57FF5"/>
    <w:rsid w:val="00D62FE1"/>
    <w:rsid w:val="00D653A2"/>
    <w:rsid w:val="00D66B4C"/>
    <w:rsid w:val="00D70166"/>
    <w:rsid w:val="00D71A7D"/>
    <w:rsid w:val="00D71C28"/>
    <w:rsid w:val="00D72A32"/>
    <w:rsid w:val="00D73156"/>
    <w:rsid w:val="00D736EC"/>
    <w:rsid w:val="00D74246"/>
    <w:rsid w:val="00D7541D"/>
    <w:rsid w:val="00D757D7"/>
    <w:rsid w:val="00D82087"/>
    <w:rsid w:val="00D82D0C"/>
    <w:rsid w:val="00D8620C"/>
    <w:rsid w:val="00D91D7C"/>
    <w:rsid w:val="00D92D59"/>
    <w:rsid w:val="00D93161"/>
    <w:rsid w:val="00D94C4B"/>
    <w:rsid w:val="00D96984"/>
    <w:rsid w:val="00DA2CEA"/>
    <w:rsid w:val="00DA7357"/>
    <w:rsid w:val="00DB2089"/>
    <w:rsid w:val="00DB4754"/>
    <w:rsid w:val="00DB553E"/>
    <w:rsid w:val="00DC0C0F"/>
    <w:rsid w:val="00DC13C1"/>
    <w:rsid w:val="00DD02FA"/>
    <w:rsid w:val="00DD3118"/>
    <w:rsid w:val="00DD62DB"/>
    <w:rsid w:val="00DD79F5"/>
    <w:rsid w:val="00DE1C4C"/>
    <w:rsid w:val="00DE4643"/>
    <w:rsid w:val="00DF290E"/>
    <w:rsid w:val="00DF3345"/>
    <w:rsid w:val="00DF3751"/>
    <w:rsid w:val="00DF3768"/>
    <w:rsid w:val="00DF3E72"/>
    <w:rsid w:val="00DF5F2F"/>
    <w:rsid w:val="00DF607B"/>
    <w:rsid w:val="00E027E1"/>
    <w:rsid w:val="00E035EE"/>
    <w:rsid w:val="00E06B2E"/>
    <w:rsid w:val="00E1225A"/>
    <w:rsid w:val="00E168AE"/>
    <w:rsid w:val="00E2030D"/>
    <w:rsid w:val="00E20944"/>
    <w:rsid w:val="00E21E9A"/>
    <w:rsid w:val="00E2201C"/>
    <w:rsid w:val="00E24A83"/>
    <w:rsid w:val="00E26DF4"/>
    <w:rsid w:val="00E271C9"/>
    <w:rsid w:val="00E375C0"/>
    <w:rsid w:val="00E4066F"/>
    <w:rsid w:val="00E43E4F"/>
    <w:rsid w:val="00E44028"/>
    <w:rsid w:val="00E4436B"/>
    <w:rsid w:val="00E44ACF"/>
    <w:rsid w:val="00E5059A"/>
    <w:rsid w:val="00E5070E"/>
    <w:rsid w:val="00E5187B"/>
    <w:rsid w:val="00E53287"/>
    <w:rsid w:val="00E56555"/>
    <w:rsid w:val="00E568AC"/>
    <w:rsid w:val="00E62794"/>
    <w:rsid w:val="00E66264"/>
    <w:rsid w:val="00E6714E"/>
    <w:rsid w:val="00E72770"/>
    <w:rsid w:val="00E73A2C"/>
    <w:rsid w:val="00E76A97"/>
    <w:rsid w:val="00E76B59"/>
    <w:rsid w:val="00E815D2"/>
    <w:rsid w:val="00E82DC1"/>
    <w:rsid w:val="00E85CB0"/>
    <w:rsid w:val="00E85E93"/>
    <w:rsid w:val="00E862F6"/>
    <w:rsid w:val="00E86D32"/>
    <w:rsid w:val="00E87E67"/>
    <w:rsid w:val="00E90A68"/>
    <w:rsid w:val="00E936EC"/>
    <w:rsid w:val="00E939F7"/>
    <w:rsid w:val="00E93D92"/>
    <w:rsid w:val="00E95FB1"/>
    <w:rsid w:val="00EA1EAE"/>
    <w:rsid w:val="00EA2904"/>
    <w:rsid w:val="00EA512A"/>
    <w:rsid w:val="00EA68BD"/>
    <w:rsid w:val="00EA71CF"/>
    <w:rsid w:val="00EB1532"/>
    <w:rsid w:val="00EB5C39"/>
    <w:rsid w:val="00EB620F"/>
    <w:rsid w:val="00EB6B63"/>
    <w:rsid w:val="00EB762B"/>
    <w:rsid w:val="00EC3469"/>
    <w:rsid w:val="00ED1012"/>
    <w:rsid w:val="00ED17ED"/>
    <w:rsid w:val="00ED191A"/>
    <w:rsid w:val="00ED3F2A"/>
    <w:rsid w:val="00ED4FD5"/>
    <w:rsid w:val="00ED4FDE"/>
    <w:rsid w:val="00ED5556"/>
    <w:rsid w:val="00EE3B6B"/>
    <w:rsid w:val="00EE41DE"/>
    <w:rsid w:val="00EE508C"/>
    <w:rsid w:val="00EF0B19"/>
    <w:rsid w:val="00EF1907"/>
    <w:rsid w:val="00EF1AB6"/>
    <w:rsid w:val="00EF2F34"/>
    <w:rsid w:val="00EF59D3"/>
    <w:rsid w:val="00EF6424"/>
    <w:rsid w:val="00EF68E2"/>
    <w:rsid w:val="00EF7AA3"/>
    <w:rsid w:val="00F018D9"/>
    <w:rsid w:val="00F021D1"/>
    <w:rsid w:val="00F07C90"/>
    <w:rsid w:val="00F07E7D"/>
    <w:rsid w:val="00F10BA7"/>
    <w:rsid w:val="00F1515F"/>
    <w:rsid w:val="00F16E79"/>
    <w:rsid w:val="00F31616"/>
    <w:rsid w:val="00F31BE8"/>
    <w:rsid w:val="00F33E08"/>
    <w:rsid w:val="00F34829"/>
    <w:rsid w:val="00F36022"/>
    <w:rsid w:val="00F3716F"/>
    <w:rsid w:val="00F4110E"/>
    <w:rsid w:val="00F429A0"/>
    <w:rsid w:val="00F42E71"/>
    <w:rsid w:val="00F5007C"/>
    <w:rsid w:val="00F51571"/>
    <w:rsid w:val="00F52742"/>
    <w:rsid w:val="00F5385A"/>
    <w:rsid w:val="00F53A0F"/>
    <w:rsid w:val="00F53B48"/>
    <w:rsid w:val="00F54D33"/>
    <w:rsid w:val="00F55C03"/>
    <w:rsid w:val="00F55C40"/>
    <w:rsid w:val="00F56A56"/>
    <w:rsid w:val="00F604D6"/>
    <w:rsid w:val="00F62DAE"/>
    <w:rsid w:val="00F62FCD"/>
    <w:rsid w:val="00F65A56"/>
    <w:rsid w:val="00F6684E"/>
    <w:rsid w:val="00F70AE1"/>
    <w:rsid w:val="00F72E0F"/>
    <w:rsid w:val="00F7350C"/>
    <w:rsid w:val="00F7419B"/>
    <w:rsid w:val="00F77FC4"/>
    <w:rsid w:val="00F82AE3"/>
    <w:rsid w:val="00F8472B"/>
    <w:rsid w:val="00F866CB"/>
    <w:rsid w:val="00F86C52"/>
    <w:rsid w:val="00F92A03"/>
    <w:rsid w:val="00F94584"/>
    <w:rsid w:val="00F97736"/>
    <w:rsid w:val="00F97D75"/>
    <w:rsid w:val="00FA02F1"/>
    <w:rsid w:val="00FA68CB"/>
    <w:rsid w:val="00FA7A1C"/>
    <w:rsid w:val="00FB3208"/>
    <w:rsid w:val="00FB3C0C"/>
    <w:rsid w:val="00FB41F3"/>
    <w:rsid w:val="00FB43F8"/>
    <w:rsid w:val="00FB46AE"/>
    <w:rsid w:val="00FB496D"/>
    <w:rsid w:val="00FB5AE9"/>
    <w:rsid w:val="00FB6DB6"/>
    <w:rsid w:val="00FB7711"/>
    <w:rsid w:val="00FB7FB7"/>
    <w:rsid w:val="00FC150B"/>
    <w:rsid w:val="00FC58C4"/>
    <w:rsid w:val="00FC6417"/>
    <w:rsid w:val="00FC7956"/>
    <w:rsid w:val="00FC7DC1"/>
    <w:rsid w:val="00FD21FD"/>
    <w:rsid w:val="00FD3490"/>
    <w:rsid w:val="00FD3C9F"/>
    <w:rsid w:val="00FD48DC"/>
    <w:rsid w:val="00FD5505"/>
    <w:rsid w:val="00FD6EA4"/>
    <w:rsid w:val="00FD70B0"/>
    <w:rsid w:val="00FD7148"/>
    <w:rsid w:val="00FD77D6"/>
    <w:rsid w:val="00FD7897"/>
    <w:rsid w:val="00FD7DFE"/>
    <w:rsid w:val="00FE0ECE"/>
    <w:rsid w:val="00FE58F0"/>
    <w:rsid w:val="00FE755F"/>
    <w:rsid w:val="00FF1DBE"/>
    <w:rsid w:val="00FF33E5"/>
    <w:rsid w:val="00FF4BA5"/>
    <w:rsid w:val="00FF4DE6"/>
    <w:rsid w:val="00FF6779"/>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oNotEmbedSmartTags/>
  <w:decimalSymbol w:val="."/>
  <w:listSeparator w:val=","/>
  <w14:docId w14:val="6C2F31EE"/>
  <w15:docId w15:val="{9B35576C-0EBD-4770-96AD-B7F3B8F25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lsdException w:name="heading 6" w:uiPriority="0"/>
    <w:lsdException w:name="heading 7" w:uiPriority="0"/>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6424"/>
    <w:pPr>
      <w:spacing w:after="200" w:line="280" w:lineRule="exact"/>
      <w:jc w:val="both"/>
    </w:pPr>
    <w:rPr>
      <w:rFonts w:ascii="Arial" w:hAnsi="Arial"/>
      <w:szCs w:val="24"/>
      <w:lang w:eastAsia="en-US"/>
    </w:rPr>
  </w:style>
  <w:style w:type="paragraph" w:styleId="Heading1">
    <w:name w:val="heading 1"/>
    <w:basedOn w:val="Normal"/>
    <w:next w:val="Normal"/>
    <w:link w:val="Heading1Char"/>
    <w:qFormat/>
    <w:rsid w:val="000F3527"/>
    <w:pPr>
      <w:keepNext/>
      <w:numPr>
        <w:numId w:val="3"/>
      </w:numPr>
      <w:tabs>
        <w:tab w:val="clear" w:pos="1143"/>
        <w:tab w:val="left" w:pos="567"/>
      </w:tabs>
      <w:spacing w:before="400" w:after="400" w:line="240" w:lineRule="auto"/>
      <w:ind w:left="567" w:hanging="567"/>
      <w:outlineLvl w:val="0"/>
    </w:pPr>
    <w:rPr>
      <w:sz w:val="44"/>
      <w:szCs w:val="20"/>
    </w:rPr>
  </w:style>
  <w:style w:type="paragraph" w:styleId="Heading2">
    <w:name w:val="heading 2"/>
    <w:next w:val="Normal"/>
    <w:qFormat/>
    <w:rsid w:val="00BE6DDD"/>
    <w:pPr>
      <w:keepNext/>
      <w:numPr>
        <w:ilvl w:val="1"/>
        <w:numId w:val="1"/>
      </w:numPr>
      <w:tabs>
        <w:tab w:val="left" w:pos="567"/>
      </w:tabs>
      <w:spacing w:before="360" w:after="120"/>
      <w:ind w:left="567" w:right="6" w:hanging="567"/>
      <w:outlineLvl w:val="1"/>
    </w:pPr>
    <w:rPr>
      <w:rFonts w:ascii="Arial Bold" w:hAnsi="Arial Bold"/>
      <w:b/>
      <w:spacing w:val="20"/>
      <w:lang w:eastAsia="en-US"/>
    </w:rPr>
  </w:style>
  <w:style w:type="paragraph" w:styleId="Heading3">
    <w:name w:val="heading 3"/>
    <w:next w:val="Normal"/>
    <w:qFormat/>
    <w:rsid w:val="00FB41F3"/>
    <w:pPr>
      <w:keepNext/>
      <w:numPr>
        <w:ilvl w:val="2"/>
        <w:numId w:val="1"/>
      </w:numPr>
      <w:tabs>
        <w:tab w:val="clear" w:pos="1296"/>
        <w:tab w:val="left" w:pos="567"/>
      </w:tabs>
      <w:spacing w:before="240" w:after="60"/>
      <w:ind w:left="567" w:hanging="567"/>
      <w:outlineLvl w:val="2"/>
    </w:pPr>
    <w:rPr>
      <w:rFonts w:ascii="Arial" w:hAnsi="Arial"/>
      <w:b/>
      <w:lang w:eastAsia="en-US"/>
    </w:rPr>
  </w:style>
  <w:style w:type="paragraph" w:styleId="Heading4">
    <w:name w:val="heading 4"/>
    <w:next w:val="Normal"/>
    <w:qFormat/>
    <w:rsid w:val="00FB41F3"/>
    <w:pPr>
      <w:keepNext/>
      <w:tabs>
        <w:tab w:val="left" w:pos="567"/>
      </w:tabs>
      <w:spacing w:before="240" w:after="60"/>
      <w:outlineLvl w:val="3"/>
    </w:pPr>
    <w:rPr>
      <w:rFonts w:ascii="Arial" w:hAnsi="Arial"/>
      <w:i/>
      <w:lang w:eastAsia="en-US"/>
    </w:rPr>
  </w:style>
  <w:style w:type="paragraph" w:styleId="Heading5">
    <w:name w:val="heading 5"/>
    <w:basedOn w:val="Normal"/>
    <w:next w:val="Normal"/>
    <w:rsid w:val="00733403"/>
    <w:pPr>
      <w:numPr>
        <w:ilvl w:val="4"/>
        <w:numId w:val="1"/>
      </w:numPr>
      <w:tabs>
        <w:tab w:val="clear" w:pos="2016"/>
        <w:tab w:val="left" w:pos="720"/>
      </w:tabs>
      <w:spacing w:before="240" w:after="60"/>
      <w:ind w:left="720" w:hanging="720"/>
      <w:outlineLvl w:val="4"/>
    </w:pPr>
    <w:rPr>
      <w:szCs w:val="20"/>
    </w:rPr>
  </w:style>
  <w:style w:type="paragraph" w:styleId="Heading6">
    <w:name w:val="heading 6"/>
    <w:basedOn w:val="Normal"/>
    <w:next w:val="Normal"/>
    <w:rsid w:val="00733403"/>
    <w:pPr>
      <w:numPr>
        <w:ilvl w:val="5"/>
        <w:numId w:val="1"/>
      </w:numPr>
      <w:tabs>
        <w:tab w:val="clear" w:pos="1728"/>
        <w:tab w:val="num" w:pos="992"/>
      </w:tabs>
      <w:spacing w:before="240" w:after="60"/>
      <w:ind w:left="992" w:hanging="992"/>
      <w:outlineLvl w:val="5"/>
    </w:pPr>
    <w:rPr>
      <w:i/>
      <w:szCs w:val="20"/>
    </w:rPr>
  </w:style>
  <w:style w:type="paragraph" w:styleId="Heading7">
    <w:name w:val="heading 7"/>
    <w:basedOn w:val="Normal"/>
    <w:next w:val="Normal"/>
    <w:rsid w:val="00091C03"/>
    <w:pPr>
      <w:numPr>
        <w:ilvl w:val="6"/>
        <w:numId w:val="1"/>
      </w:numPr>
      <w:spacing w:before="240" w:after="60"/>
      <w:outlineLvl w:val="6"/>
    </w:pPr>
    <w:rPr>
      <w:szCs w:val="20"/>
    </w:rPr>
  </w:style>
  <w:style w:type="paragraph" w:styleId="Heading8">
    <w:name w:val="heading 8"/>
    <w:basedOn w:val="Normal"/>
    <w:next w:val="Normal"/>
    <w:rsid w:val="00091C03"/>
    <w:pPr>
      <w:numPr>
        <w:ilvl w:val="7"/>
        <w:numId w:val="1"/>
      </w:numPr>
      <w:spacing w:before="240" w:after="60"/>
      <w:outlineLvl w:val="7"/>
    </w:pPr>
    <w:rPr>
      <w:i/>
      <w:szCs w:val="20"/>
    </w:rPr>
  </w:style>
  <w:style w:type="paragraph" w:styleId="Heading9">
    <w:name w:val="heading 9"/>
    <w:basedOn w:val="Normal"/>
    <w:next w:val="Normal"/>
    <w:rsid w:val="00091C03"/>
    <w:pPr>
      <w:numPr>
        <w:ilvl w:val="8"/>
        <w:numId w:val="1"/>
      </w:numPr>
      <w:spacing w:before="240" w:after="60"/>
      <w:outlineLvl w:val="8"/>
    </w:pPr>
    <w:rPr>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SubHeading">
    <w:name w:val="Title - SubHeading"/>
    <w:basedOn w:val="Normal"/>
    <w:rsid w:val="00CC015A"/>
    <w:pPr>
      <w:spacing w:before="200"/>
      <w:ind w:left="714"/>
    </w:pPr>
    <w:rPr>
      <w:b/>
      <w:spacing w:val="40"/>
      <w:sz w:val="24"/>
    </w:rPr>
  </w:style>
  <w:style w:type="paragraph" w:styleId="Footer">
    <w:name w:val="footer"/>
    <w:basedOn w:val="Normal"/>
    <w:semiHidden/>
    <w:rsid w:val="00091C03"/>
    <w:pPr>
      <w:tabs>
        <w:tab w:val="center" w:pos="4320"/>
        <w:tab w:val="right" w:pos="8640"/>
      </w:tabs>
    </w:pPr>
  </w:style>
  <w:style w:type="paragraph" w:styleId="TOC1">
    <w:name w:val="toc 1"/>
    <w:basedOn w:val="Normal"/>
    <w:next w:val="Normal"/>
    <w:autoRedefine/>
    <w:uiPriority w:val="39"/>
    <w:rsid w:val="00191590"/>
    <w:pPr>
      <w:tabs>
        <w:tab w:val="left" w:pos="709"/>
        <w:tab w:val="right" w:leader="dot" w:pos="9156"/>
      </w:tabs>
      <w:spacing w:before="300" w:after="120" w:line="240" w:lineRule="atLeast"/>
      <w:ind w:right="85"/>
    </w:pPr>
    <w:rPr>
      <w:b/>
      <w:bCs/>
      <w:noProof/>
      <w:szCs w:val="18"/>
    </w:rPr>
  </w:style>
  <w:style w:type="paragraph" w:styleId="TOC2">
    <w:name w:val="toc 2"/>
    <w:basedOn w:val="Normal"/>
    <w:next w:val="Normal"/>
    <w:autoRedefine/>
    <w:uiPriority w:val="39"/>
    <w:rsid w:val="00191590"/>
    <w:pPr>
      <w:tabs>
        <w:tab w:val="left" w:pos="709"/>
        <w:tab w:val="right" w:leader="dot" w:pos="9156"/>
      </w:tabs>
      <w:spacing w:before="120" w:after="120" w:line="240" w:lineRule="atLeast"/>
      <w:ind w:left="709" w:right="85" w:hanging="709"/>
    </w:pPr>
    <w:rPr>
      <w:noProof/>
      <w:szCs w:val="18"/>
    </w:rPr>
  </w:style>
  <w:style w:type="paragraph" w:styleId="TOC3">
    <w:name w:val="toc 3"/>
    <w:basedOn w:val="Normal"/>
    <w:next w:val="Normal"/>
    <w:autoRedefine/>
    <w:uiPriority w:val="39"/>
    <w:rsid w:val="0022463C"/>
    <w:pPr>
      <w:tabs>
        <w:tab w:val="left" w:pos="709"/>
        <w:tab w:val="right" w:leader="dot" w:pos="9156"/>
      </w:tabs>
      <w:spacing w:before="100" w:after="100" w:line="240" w:lineRule="atLeast"/>
      <w:ind w:right="85"/>
    </w:pPr>
    <w:rPr>
      <w:iCs/>
      <w:noProof/>
      <w:szCs w:val="20"/>
    </w:rPr>
  </w:style>
  <w:style w:type="paragraph" w:styleId="TOC4">
    <w:name w:val="toc 4"/>
    <w:basedOn w:val="Normal"/>
    <w:next w:val="Normal"/>
    <w:autoRedefine/>
    <w:semiHidden/>
    <w:rsid w:val="00091C03"/>
    <w:pPr>
      <w:spacing w:after="0" w:line="240" w:lineRule="auto"/>
      <w:ind w:left="720"/>
    </w:pPr>
    <w:rPr>
      <w:rFonts w:ascii="Century Gothic" w:hAnsi="Century Gothic"/>
      <w:sz w:val="18"/>
      <w:szCs w:val="18"/>
    </w:rPr>
  </w:style>
  <w:style w:type="paragraph" w:styleId="TOC5">
    <w:name w:val="toc 5"/>
    <w:basedOn w:val="Normal"/>
    <w:next w:val="Normal"/>
    <w:autoRedefine/>
    <w:semiHidden/>
    <w:rsid w:val="00091C03"/>
    <w:pPr>
      <w:spacing w:after="0" w:line="240" w:lineRule="auto"/>
      <w:ind w:left="960"/>
    </w:pPr>
    <w:rPr>
      <w:rFonts w:ascii="Century Gothic" w:hAnsi="Century Gothic"/>
      <w:sz w:val="18"/>
      <w:szCs w:val="18"/>
    </w:rPr>
  </w:style>
  <w:style w:type="paragraph" w:customStyle="1" w:styleId="11FigureNo">
    <w:name w:val="1.1 Figure No."/>
    <w:basedOn w:val="Normal"/>
    <w:rsid w:val="00CC015A"/>
    <w:pPr>
      <w:pBdr>
        <w:bottom w:val="single" w:sz="2" w:space="4" w:color="000000"/>
      </w:pBdr>
      <w:spacing w:before="400" w:after="120" w:line="240" w:lineRule="auto"/>
      <w:ind w:left="11" w:right="6"/>
      <w:jc w:val="left"/>
    </w:pPr>
    <w:rPr>
      <w:b/>
      <w:caps/>
      <w:spacing w:val="20"/>
      <w:sz w:val="14"/>
    </w:rPr>
  </w:style>
  <w:style w:type="paragraph" w:styleId="FootnoteText">
    <w:name w:val="footnote text"/>
    <w:basedOn w:val="Normal"/>
    <w:semiHidden/>
    <w:rsid w:val="00F55C03"/>
    <w:rPr>
      <w:szCs w:val="20"/>
    </w:rPr>
  </w:style>
  <w:style w:type="paragraph" w:customStyle="1" w:styleId="Heading10ptbold">
    <w:name w:val="Heading 10pt bold"/>
    <w:rsid w:val="006312D6"/>
    <w:pPr>
      <w:spacing w:after="80"/>
    </w:pPr>
    <w:rPr>
      <w:rFonts w:ascii="Arial" w:hAnsi="Arial"/>
      <w:b/>
      <w:caps/>
      <w:spacing w:val="10"/>
      <w:szCs w:val="24"/>
      <w:lang w:eastAsia="en-US"/>
    </w:rPr>
  </w:style>
  <w:style w:type="paragraph" w:customStyle="1" w:styleId="TitleforDocument">
    <w:name w:val="Title for Document"/>
    <w:rsid w:val="00CC015A"/>
    <w:pPr>
      <w:spacing w:before="200" w:after="200" w:line="700" w:lineRule="exact"/>
      <w:ind w:left="-108" w:right="17"/>
    </w:pPr>
    <w:rPr>
      <w:rFonts w:ascii="Arial" w:hAnsi="Arial"/>
      <w:sz w:val="72"/>
      <w:szCs w:val="52"/>
      <w:lang w:eastAsia="en-US"/>
    </w:rPr>
  </w:style>
  <w:style w:type="table" w:styleId="TableGrid">
    <w:name w:val="Table Grid"/>
    <w:basedOn w:val="TableNormal"/>
    <w:uiPriority w:val="59"/>
    <w:rsid w:val="00CC015A"/>
    <w:rPr>
      <w:rFonts w:ascii="Arial" w:hAnsi="Arial"/>
    </w:rPr>
    <w:tblPr>
      <w:tblBorders>
        <w:top w:val="single" w:sz="2" w:space="0" w:color="000000"/>
        <w:bottom w:val="single" w:sz="2" w:space="0" w:color="000000"/>
        <w:insideH w:val="single" w:sz="2" w:space="0" w:color="000000"/>
        <w:insideV w:val="single" w:sz="2" w:space="0" w:color="000000"/>
      </w:tblBorders>
    </w:tblPr>
    <w:tcPr>
      <w:noWrap/>
      <w:vAlign w:val="center"/>
    </w:tcPr>
  </w:style>
  <w:style w:type="paragraph" w:customStyle="1" w:styleId="Headingnonumbers">
    <w:name w:val="Heading (no numbers)"/>
    <w:rsid w:val="00CC015A"/>
    <w:pPr>
      <w:pBdr>
        <w:bottom w:val="single" w:sz="2" w:space="1" w:color="000000"/>
      </w:pBdr>
      <w:spacing w:before="1400" w:after="400"/>
      <w:ind w:right="85"/>
    </w:pPr>
    <w:rPr>
      <w:rFonts w:ascii="Arial" w:hAnsi="Arial"/>
      <w:sz w:val="52"/>
      <w:lang w:eastAsia="en-US"/>
    </w:rPr>
  </w:style>
  <w:style w:type="paragraph" w:styleId="Header">
    <w:name w:val="header"/>
    <w:basedOn w:val="Normal"/>
    <w:rsid w:val="00CC015A"/>
    <w:pPr>
      <w:tabs>
        <w:tab w:val="center" w:pos="4320"/>
        <w:tab w:val="right" w:pos="8640"/>
      </w:tabs>
    </w:pPr>
  </w:style>
  <w:style w:type="paragraph" w:customStyle="1" w:styleId="PictureSpacing">
    <w:name w:val="Picture Spacing"/>
    <w:basedOn w:val="Normal"/>
    <w:rsid w:val="00CC015A"/>
    <w:pPr>
      <w:spacing w:line="240" w:lineRule="auto"/>
      <w:ind w:right="6"/>
    </w:pPr>
  </w:style>
  <w:style w:type="character" w:styleId="Hyperlink">
    <w:name w:val="Hyperlink"/>
    <w:uiPriority w:val="99"/>
    <w:rsid w:val="00585491"/>
    <w:rPr>
      <w:color w:val="0000FF"/>
      <w:u w:val="single"/>
    </w:rPr>
  </w:style>
  <w:style w:type="paragraph" w:styleId="TableofFigures">
    <w:name w:val="table of figures"/>
    <w:basedOn w:val="Normal"/>
    <w:next w:val="Normal"/>
    <w:uiPriority w:val="99"/>
    <w:rsid w:val="00E027E1"/>
  </w:style>
  <w:style w:type="paragraph" w:customStyle="1" w:styleId="List1">
    <w:name w:val="List 1"/>
    <w:basedOn w:val="Normal"/>
    <w:autoRedefine/>
    <w:rsid w:val="008C1338"/>
    <w:pPr>
      <w:numPr>
        <w:numId w:val="4"/>
      </w:numPr>
      <w:spacing w:after="40"/>
      <w:ind w:left="709" w:right="6" w:hanging="357"/>
    </w:pPr>
  </w:style>
  <w:style w:type="paragraph" w:styleId="NoSpacing">
    <w:name w:val="No Spacing"/>
    <w:uiPriority w:val="1"/>
    <w:rsid w:val="0060612E"/>
    <w:pPr>
      <w:jc w:val="both"/>
    </w:pPr>
    <w:rPr>
      <w:rFonts w:ascii="Arial" w:hAnsi="Arial"/>
      <w:szCs w:val="24"/>
      <w:lang w:eastAsia="en-US"/>
    </w:rPr>
  </w:style>
  <w:style w:type="paragraph" w:customStyle="1" w:styleId="Notesheading">
    <w:name w:val="Notes heading"/>
    <w:basedOn w:val="Normal"/>
    <w:rsid w:val="00C41410"/>
    <w:pPr>
      <w:ind w:right="4"/>
    </w:pPr>
    <w:rPr>
      <w:u w:val="single"/>
    </w:rPr>
  </w:style>
  <w:style w:type="paragraph" w:customStyle="1" w:styleId="Indentedtext">
    <w:name w:val="Indented text"/>
    <w:basedOn w:val="Normal"/>
    <w:rsid w:val="0092387A"/>
    <w:pPr>
      <w:ind w:left="567"/>
    </w:pPr>
  </w:style>
  <w:style w:type="paragraph" w:customStyle="1" w:styleId="StyleHeading1Right001cmBottomNoborder">
    <w:name w:val="Style Heading 1 + Right:  0.01 cm Bottom: (No border)"/>
    <w:basedOn w:val="Heading1"/>
    <w:rsid w:val="00733403"/>
    <w:pPr>
      <w:ind w:right="4"/>
    </w:pPr>
  </w:style>
  <w:style w:type="paragraph" w:customStyle="1" w:styleId="StyleHeading1Right001cmBottomNoborder1">
    <w:name w:val="Style Heading 1 + Right:  0.01 cm Bottom: (No border)1"/>
    <w:basedOn w:val="Heading1"/>
    <w:rsid w:val="00733403"/>
    <w:pPr>
      <w:ind w:right="4"/>
    </w:pPr>
  </w:style>
  <w:style w:type="paragraph" w:customStyle="1" w:styleId="StyleHeading1Right001cmBottomNoborder2">
    <w:name w:val="Style Heading 1 + Right:  0.01 cm Bottom: (No border)2"/>
    <w:basedOn w:val="Heading1"/>
    <w:next w:val="Bodycopy"/>
    <w:rsid w:val="00733403"/>
    <w:pPr>
      <w:ind w:right="6"/>
    </w:pPr>
  </w:style>
  <w:style w:type="paragraph" w:styleId="Caption">
    <w:name w:val="caption"/>
    <w:basedOn w:val="Normal"/>
    <w:next w:val="Normal"/>
    <w:link w:val="CaptionChar"/>
    <w:qFormat/>
    <w:rsid w:val="00B54F75"/>
    <w:pPr>
      <w:spacing w:before="120" w:after="120" w:line="240" w:lineRule="auto"/>
    </w:pPr>
    <w:rPr>
      <w:b/>
      <w:bCs/>
      <w:sz w:val="18"/>
      <w:szCs w:val="20"/>
    </w:rPr>
  </w:style>
  <w:style w:type="character" w:customStyle="1" w:styleId="CaptionChar">
    <w:name w:val="Caption Char"/>
    <w:link w:val="Caption"/>
    <w:rsid w:val="00B54F75"/>
    <w:rPr>
      <w:rFonts w:ascii="Arial" w:hAnsi="Arial"/>
      <w:b/>
      <w:bCs/>
      <w:sz w:val="18"/>
      <w:lang w:val="en-AU"/>
    </w:rPr>
  </w:style>
  <w:style w:type="paragraph" w:customStyle="1" w:styleId="TableHeadingLeft">
    <w:name w:val="Table Heading Left"/>
    <w:basedOn w:val="Normal"/>
    <w:link w:val="TableHeadingLeftChar"/>
    <w:rsid w:val="004465C1"/>
    <w:pPr>
      <w:spacing w:before="80" w:after="80" w:line="240" w:lineRule="exact"/>
      <w:ind w:right="6"/>
      <w:jc w:val="left"/>
    </w:pPr>
    <w:rPr>
      <w:b/>
      <w:szCs w:val="20"/>
      <w:lang w:val="en-US"/>
    </w:rPr>
  </w:style>
  <w:style w:type="paragraph" w:customStyle="1" w:styleId="TableHeadingRight">
    <w:name w:val="Table Heading Right"/>
    <w:basedOn w:val="Normal"/>
    <w:rsid w:val="004465C1"/>
    <w:pPr>
      <w:spacing w:before="80" w:after="80" w:line="240" w:lineRule="exact"/>
      <w:ind w:right="6"/>
      <w:jc w:val="right"/>
    </w:pPr>
    <w:rPr>
      <w:b/>
      <w:szCs w:val="20"/>
      <w:lang w:val="en-US"/>
    </w:rPr>
  </w:style>
  <w:style w:type="paragraph" w:customStyle="1" w:styleId="TablebodycopyLEFT">
    <w:name w:val="Table body copy LEFT"/>
    <w:basedOn w:val="Normal"/>
    <w:rsid w:val="004465C1"/>
    <w:pPr>
      <w:spacing w:before="80" w:after="80" w:line="240" w:lineRule="exact"/>
      <w:ind w:right="6"/>
      <w:jc w:val="left"/>
    </w:pPr>
    <w:rPr>
      <w:szCs w:val="20"/>
      <w:lang w:val="en-US"/>
    </w:rPr>
  </w:style>
  <w:style w:type="paragraph" w:customStyle="1" w:styleId="TablebodycopyRIGHT">
    <w:name w:val="Table body copy RIGHT"/>
    <w:basedOn w:val="Normal"/>
    <w:rsid w:val="004465C1"/>
    <w:pPr>
      <w:spacing w:before="80" w:after="80" w:line="240" w:lineRule="exact"/>
      <w:ind w:right="6"/>
      <w:jc w:val="right"/>
    </w:pPr>
    <w:rPr>
      <w:szCs w:val="20"/>
      <w:lang w:val="en-US"/>
    </w:rPr>
  </w:style>
  <w:style w:type="paragraph" w:customStyle="1" w:styleId="Tablefootnote">
    <w:name w:val="Table footnote"/>
    <w:basedOn w:val="Normal"/>
    <w:rsid w:val="004465C1"/>
    <w:pPr>
      <w:spacing w:before="60" w:after="60" w:line="240" w:lineRule="auto"/>
      <w:ind w:right="6"/>
      <w:jc w:val="left"/>
    </w:pPr>
    <w:rPr>
      <w:sz w:val="16"/>
      <w:szCs w:val="16"/>
      <w:lang w:val="en-US"/>
    </w:rPr>
  </w:style>
  <w:style w:type="paragraph" w:customStyle="1" w:styleId="Bullets1">
    <w:name w:val="Bullets 1"/>
    <w:basedOn w:val="List1"/>
    <w:uiPriority w:val="99"/>
    <w:qFormat/>
    <w:rsid w:val="00A64631"/>
    <w:pPr>
      <w:numPr>
        <w:numId w:val="5"/>
      </w:numPr>
      <w:tabs>
        <w:tab w:val="clear" w:pos="720"/>
        <w:tab w:val="left" w:pos="1134"/>
      </w:tabs>
      <w:spacing w:after="0"/>
      <w:ind w:left="1134" w:right="0" w:hanging="567"/>
    </w:pPr>
  </w:style>
  <w:style w:type="paragraph" w:customStyle="1" w:styleId="Bullets">
    <w:name w:val="Bullets"/>
    <w:basedOn w:val="Normal"/>
    <w:rsid w:val="00343DB2"/>
    <w:pPr>
      <w:numPr>
        <w:ilvl w:val="1"/>
        <w:numId w:val="2"/>
      </w:numPr>
    </w:pPr>
  </w:style>
  <w:style w:type="paragraph" w:customStyle="1" w:styleId="Bullets2">
    <w:name w:val="Bullets 2"/>
    <w:qFormat/>
    <w:rsid w:val="00FB41F3"/>
    <w:pPr>
      <w:numPr>
        <w:numId w:val="6"/>
      </w:numPr>
      <w:tabs>
        <w:tab w:val="left" w:pos="1701"/>
      </w:tabs>
      <w:spacing w:before="40" w:line="280" w:lineRule="exact"/>
      <w:ind w:left="1701" w:hanging="567"/>
    </w:pPr>
    <w:rPr>
      <w:rFonts w:ascii="Arial" w:hAnsi="Arial"/>
      <w:szCs w:val="24"/>
      <w:lang w:eastAsia="en-US"/>
    </w:rPr>
  </w:style>
  <w:style w:type="paragraph" w:customStyle="1" w:styleId="CVName">
    <w:name w:val="CV Name"/>
    <w:basedOn w:val="Normal"/>
    <w:rsid w:val="004465C1"/>
    <w:pPr>
      <w:spacing w:before="1200" w:after="40" w:line="240" w:lineRule="auto"/>
      <w:ind w:right="6"/>
      <w:jc w:val="left"/>
    </w:pPr>
    <w:rPr>
      <w:rFonts w:ascii="Times New Roman" w:hAnsi="Times New Roman"/>
      <w:b/>
      <w:szCs w:val="20"/>
      <w:lang w:val="en-US"/>
    </w:rPr>
  </w:style>
  <w:style w:type="paragraph" w:customStyle="1" w:styleId="CVTitle">
    <w:name w:val="CV Title"/>
    <w:basedOn w:val="Normal"/>
    <w:rsid w:val="004465C1"/>
    <w:pPr>
      <w:spacing w:after="0" w:line="240" w:lineRule="auto"/>
      <w:ind w:right="4"/>
      <w:jc w:val="left"/>
    </w:pPr>
    <w:rPr>
      <w:rFonts w:ascii="Times New Roman" w:hAnsi="Times New Roman"/>
      <w:szCs w:val="20"/>
      <w:lang w:val="en-US"/>
    </w:rPr>
  </w:style>
  <w:style w:type="paragraph" w:customStyle="1" w:styleId="CVHeading">
    <w:name w:val="CV Heading"/>
    <w:basedOn w:val="Normal"/>
    <w:rsid w:val="004465C1"/>
    <w:pPr>
      <w:spacing w:before="360" w:after="120" w:line="240" w:lineRule="auto"/>
      <w:ind w:right="6"/>
      <w:jc w:val="left"/>
    </w:pPr>
    <w:rPr>
      <w:rFonts w:ascii="Times New Roman" w:hAnsi="Times New Roman"/>
      <w:b/>
      <w:szCs w:val="20"/>
      <w:lang w:val="en-US"/>
    </w:rPr>
  </w:style>
  <w:style w:type="paragraph" w:customStyle="1" w:styleId="Bodycopy">
    <w:name w:val="Body copy"/>
    <w:basedOn w:val="Normal"/>
    <w:rsid w:val="004465C1"/>
    <w:pPr>
      <w:spacing w:after="240" w:line="240" w:lineRule="auto"/>
      <w:ind w:right="6"/>
      <w:jc w:val="left"/>
    </w:pPr>
    <w:rPr>
      <w:rFonts w:cs="Arial"/>
      <w:szCs w:val="20"/>
      <w:lang w:val="en-US"/>
    </w:rPr>
  </w:style>
  <w:style w:type="paragraph" w:customStyle="1" w:styleId="TableHeading">
    <w:name w:val="Table Heading"/>
    <w:basedOn w:val="Normal"/>
    <w:rsid w:val="00B54F75"/>
    <w:pPr>
      <w:spacing w:line="180" w:lineRule="exact"/>
      <w:jc w:val="left"/>
    </w:pPr>
    <w:rPr>
      <w:b/>
      <w:bCs/>
      <w:sz w:val="14"/>
      <w:szCs w:val="14"/>
    </w:rPr>
  </w:style>
  <w:style w:type="paragraph" w:customStyle="1" w:styleId="HeadingNOnumbering">
    <w:name w:val="Heading NO numbering"/>
    <w:basedOn w:val="StyleHeading1Right001cmBottomNoborder2"/>
    <w:rsid w:val="00507A32"/>
  </w:style>
  <w:style w:type="paragraph" w:customStyle="1" w:styleId="Headingunnumbered">
    <w:name w:val="Heading unnumbered"/>
    <w:basedOn w:val="Heading1"/>
    <w:next w:val="Normal"/>
    <w:link w:val="HeadingunnumberedChar"/>
    <w:autoRedefine/>
    <w:qFormat/>
    <w:rsid w:val="00C23343"/>
    <w:pPr>
      <w:numPr>
        <w:numId w:val="0"/>
      </w:numPr>
      <w:spacing w:before="0"/>
    </w:pPr>
  </w:style>
  <w:style w:type="paragraph" w:customStyle="1" w:styleId="Heading2NOnumbers">
    <w:name w:val="Heading 2 NO numbers"/>
    <w:next w:val="Bodycopy"/>
    <w:rsid w:val="008B63BA"/>
    <w:pPr>
      <w:spacing w:before="240" w:after="120"/>
    </w:pPr>
    <w:rPr>
      <w:rFonts w:ascii="Arial" w:hAnsi="Arial"/>
      <w:b/>
      <w:caps/>
      <w:spacing w:val="20"/>
      <w:lang w:eastAsia="en-US"/>
    </w:rPr>
  </w:style>
  <w:style w:type="paragraph" w:customStyle="1" w:styleId="FIGUREHEADING">
    <w:name w:val="FIGURE HEADING"/>
    <w:basedOn w:val="TableHeading"/>
    <w:rsid w:val="00F86C52"/>
  </w:style>
  <w:style w:type="paragraph" w:customStyle="1" w:styleId="Bullets3">
    <w:name w:val="Bullets 3"/>
    <w:qFormat/>
    <w:rsid w:val="00FB41F3"/>
    <w:pPr>
      <w:numPr>
        <w:numId w:val="7"/>
      </w:numPr>
      <w:tabs>
        <w:tab w:val="left" w:pos="2268"/>
      </w:tabs>
      <w:spacing w:line="280" w:lineRule="exact"/>
      <w:ind w:left="2268" w:hanging="567"/>
    </w:pPr>
    <w:rPr>
      <w:rFonts w:ascii="Arial" w:hAnsi="Arial"/>
      <w:szCs w:val="24"/>
      <w:lang w:eastAsia="en-US"/>
    </w:rPr>
  </w:style>
  <w:style w:type="character" w:styleId="FootnoteReference">
    <w:name w:val="footnote reference"/>
    <w:semiHidden/>
    <w:rsid w:val="00F55C03"/>
    <w:rPr>
      <w:vertAlign w:val="superscript"/>
    </w:rPr>
  </w:style>
  <w:style w:type="paragraph" w:styleId="DocumentMap">
    <w:name w:val="Document Map"/>
    <w:basedOn w:val="Normal"/>
    <w:semiHidden/>
    <w:rsid w:val="00F55C03"/>
    <w:pPr>
      <w:shd w:val="clear" w:color="auto" w:fill="000080"/>
    </w:pPr>
    <w:rPr>
      <w:rFonts w:ascii="Tahoma" w:hAnsi="Tahoma" w:cs="Tahoma"/>
      <w:szCs w:val="20"/>
    </w:rPr>
  </w:style>
  <w:style w:type="character" w:styleId="PageNumber">
    <w:name w:val="page number"/>
    <w:basedOn w:val="DefaultParagraphFont"/>
    <w:rsid w:val="003C601E"/>
  </w:style>
  <w:style w:type="paragraph" w:customStyle="1" w:styleId="footsyle1">
    <w:name w:val="footsyle1"/>
    <w:basedOn w:val="Normal"/>
    <w:rsid w:val="00F55C03"/>
    <w:pPr>
      <w:spacing w:line="240" w:lineRule="auto"/>
    </w:pPr>
  </w:style>
  <w:style w:type="paragraph" w:customStyle="1" w:styleId="StyleHeadingNOnumbersBefore40pt">
    <w:name w:val="Style Heading NO numbers + Before:  40 pt"/>
    <w:basedOn w:val="Headingunnumbered"/>
    <w:rsid w:val="003F21F4"/>
  </w:style>
  <w:style w:type="paragraph" w:styleId="BalloonText">
    <w:name w:val="Balloon Text"/>
    <w:basedOn w:val="Normal"/>
    <w:link w:val="BalloonTextChar"/>
    <w:uiPriority w:val="99"/>
    <w:semiHidden/>
    <w:unhideWhenUsed/>
    <w:rsid w:val="00ED17ED"/>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D17ED"/>
    <w:rPr>
      <w:rFonts w:ascii="Tahoma" w:hAnsi="Tahoma" w:cs="Tahoma"/>
      <w:sz w:val="16"/>
      <w:szCs w:val="16"/>
      <w:lang w:eastAsia="en-US"/>
    </w:rPr>
  </w:style>
  <w:style w:type="paragraph" w:customStyle="1" w:styleId="AppTable">
    <w:name w:val="App Table"/>
    <w:basedOn w:val="TableHeading"/>
    <w:rsid w:val="00C86BDA"/>
    <w:pPr>
      <w:numPr>
        <w:numId w:val="8"/>
      </w:numPr>
    </w:pPr>
    <w:rPr>
      <w:sz w:val="20"/>
    </w:rPr>
  </w:style>
  <w:style w:type="character" w:styleId="CommentReference">
    <w:name w:val="annotation reference"/>
    <w:basedOn w:val="DefaultParagraphFont"/>
    <w:semiHidden/>
    <w:unhideWhenUsed/>
    <w:rsid w:val="001935A3"/>
    <w:rPr>
      <w:sz w:val="16"/>
      <w:szCs w:val="16"/>
    </w:rPr>
  </w:style>
  <w:style w:type="paragraph" w:styleId="CommentText">
    <w:name w:val="annotation text"/>
    <w:basedOn w:val="Normal"/>
    <w:link w:val="CommentTextChar"/>
    <w:uiPriority w:val="99"/>
    <w:semiHidden/>
    <w:unhideWhenUsed/>
    <w:rsid w:val="001935A3"/>
    <w:pPr>
      <w:spacing w:line="240" w:lineRule="auto"/>
    </w:pPr>
    <w:rPr>
      <w:szCs w:val="20"/>
    </w:rPr>
  </w:style>
  <w:style w:type="character" w:customStyle="1" w:styleId="CommentTextChar">
    <w:name w:val="Comment Text Char"/>
    <w:basedOn w:val="DefaultParagraphFont"/>
    <w:link w:val="CommentText"/>
    <w:uiPriority w:val="99"/>
    <w:semiHidden/>
    <w:rsid w:val="001935A3"/>
    <w:rPr>
      <w:rFonts w:ascii="Arial" w:hAnsi="Arial"/>
      <w:lang w:eastAsia="en-US"/>
    </w:rPr>
  </w:style>
  <w:style w:type="paragraph" w:styleId="CommentSubject">
    <w:name w:val="annotation subject"/>
    <w:basedOn w:val="CommentText"/>
    <w:next w:val="CommentText"/>
    <w:link w:val="CommentSubjectChar"/>
    <w:uiPriority w:val="99"/>
    <w:semiHidden/>
    <w:unhideWhenUsed/>
    <w:rsid w:val="001935A3"/>
    <w:rPr>
      <w:b/>
      <w:bCs/>
    </w:rPr>
  </w:style>
  <w:style w:type="character" w:customStyle="1" w:styleId="CommentSubjectChar">
    <w:name w:val="Comment Subject Char"/>
    <w:basedOn w:val="CommentTextChar"/>
    <w:link w:val="CommentSubject"/>
    <w:uiPriority w:val="99"/>
    <w:semiHidden/>
    <w:rsid w:val="001935A3"/>
    <w:rPr>
      <w:rFonts w:ascii="Arial" w:hAnsi="Arial"/>
      <w:b/>
      <w:bCs/>
      <w:lang w:eastAsia="en-US"/>
    </w:rPr>
  </w:style>
  <w:style w:type="paragraph" w:customStyle="1" w:styleId="AppendixHeading1">
    <w:name w:val="Appendix Heading 1"/>
    <w:basedOn w:val="Headingunnumbered"/>
    <w:next w:val="Normal"/>
    <w:link w:val="AppendixHeading1Char"/>
    <w:rsid w:val="00A770DD"/>
    <w:pPr>
      <w:numPr>
        <w:numId w:val="10"/>
      </w:numPr>
    </w:pPr>
  </w:style>
  <w:style w:type="character" w:customStyle="1" w:styleId="Heading1Char">
    <w:name w:val="Heading 1 Char"/>
    <w:basedOn w:val="DefaultParagraphFont"/>
    <w:link w:val="Heading1"/>
    <w:rsid w:val="000F3527"/>
    <w:rPr>
      <w:rFonts w:ascii="Arial" w:hAnsi="Arial"/>
      <w:sz w:val="44"/>
      <w:lang w:eastAsia="en-US"/>
    </w:rPr>
  </w:style>
  <w:style w:type="character" w:customStyle="1" w:styleId="HeadingunnumberedChar">
    <w:name w:val="Heading unnumbered Char"/>
    <w:basedOn w:val="Heading1Char"/>
    <w:link w:val="Headingunnumbered"/>
    <w:rsid w:val="00701613"/>
    <w:rPr>
      <w:rFonts w:ascii="Arial" w:hAnsi="Arial"/>
      <w:sz w:val="44"/>
      <w:lang w:eastAsia="en-US"/>
    </w:rPr>
  </w:style>
  <w:style w:type="character" w:customStyle="1" w:styleId="AppendixHeading1Char">
    <w:name w:val="Appendix Heading 1 Char"/>
    <w:basedOn w:val="HeadingunnumberedChar"/>
    <w:link w:val="AppendixHeading1"/>
    <w:rsid w:val="00A770DD"/>
    <w:rPr>
      <w:rFonts w:ascii="Arial" w:hAnsi="Arial"/>
      <w:sz w:val="44"/>
      <w:lang w:eastAsia="en-US"/>
    </w:rPr>
  </w:style>
  <w:style w:type="numbering" w:customStyle="1" w:styleId="Style1">
    <w:name w:val="Style1"/>
    <w:uiPriority w:val="99"/>
    <w:rsid w:val="000C3D07"/>
    <w:pPr>
      <w:numPr>
        <w:numId w:val="9"/>
      </w:numPr>
    </w:pPr>
  </w:style>
  <w:style w:type="paragraph" w:styleId="ListParagraph">
    <w:name w:val="List Paragraph"/>
    <w:basedOn w:val="Normal"/>
    <w:link w:val="ListParagraphChar"/>
    <w:uiPriority w:val="34"/>
    <w:qFormat/>
    <w:rsid w:val="00074AD2"/>
    <w:pPr>
      <w:ind w:left="720"/>
      <w:contextualSpacing/>
    </w:pPr>
  </w:style>
  <w:style w:type="paragraph" w:customStyle="1" w:styleId="Table">
    <w:name w:val="Table"/>
    <w:basedOn w:val="TableHeadingLeft"/>
    <w:link w:val="TableChar"/>
    <w:rsid w:val="000F50EC"/>
    <w:pPr>
      <w:spacing w:before="60" w:after="60" w:line="280" w:lineRule="exact"/>
      <w:jc w:val="center"/>
    </w:pPr>
    <w:rPr>
      <w:b w:val="0"/>
      <w:sz w:val="18"/>
      <w:szCs w:val="18"/>
      <w:lang w:val="en-AU"/>
    </w:rPr>
  </w:style>
  <w:style w:type="table" w:customStyle="1" w:styleId="Calendar1">
    <w:name w:val="Calendar 1"/>
    <w:basedOn w:val="TableNormal"/>
    <w:uiPriority w:val="99"/>
    <w:qFormat/>
    <w:rsid w:val="000F50EC"/>
    <w:rPr>
      <w:rFonts w:asciiTheme="minorHAnsi" w:eastAsiaTheme="minorEastAsia" w:hAnsiTheme="minorHAnsi" w:cstheme="minorBidi"/>
      <w:sz w:val="22"/>
      <w:szCs w:val="22"/>
      <w:lang w:val="en-US"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customStyle="1" w:styleId="TableHeadingLeftChar">
    <w:name w:val="Table Heading Left Char"/>
    <w:basedOn w:val="DefaultParagraphFont"/>
    <w:link w:val="TableHeadingLeft"/>
    <w:rsid w:val="000F50EC"/>
    <w:rPr>
      <w:rFonts w:ascii="Arial" w:hAnsi="Arial"/>
      <w:b/>
      <w:lang w:val="en-US" w:eastAsia="en-US"/>
    </w:rPr>
  </w:style>
  <w:style w:type="character" w:customStyle="1" w:styleId="TableChar">
    <w:name w:val="Table Char"/>
    <w:basedOn w:val="TableHeadingLeftChar"/>
    <w:link w:val="Table"/>
    <w:rsid w:val="000F50EC"/>
    <w:rPr>
      <w:rFonts w:ascii="Arial" w:hAnsi="Arial"/>
      <w:b w:val="0"/>
      <w:sz w:val="18"/>
      <w:szCs w:val="18"/>
      <w:lang w:val="en-US" w:eastAsia="en-US"/>
    </w:rPr>
  </w:style>
  <w:style w:type="character" w:styleId="FollowedHyperlink">
    <w:name w:val="FollowedHyperlink"/>
    <w:basedOn w:val="DefaultParagraphFont"/>
    <w:uiPriority w:val="99"/>
    <w:semiHidden/>
    <w:unhideWhenUsed/>
    <w:rsid w:val="00C96D82"/>
    <w:rPr>
      <w:color w:val="800080" w:themeColor="followedHyperlink"/>
      <w:u w:val="single"/>
    </w:rPr>
  </w:style>
  <w:style w:type="paragraph" w:customStyle="1" w:styleId="AppendixHeading">
    <w:name w:val="Appendix Heading"/>
    <w:basedOn w:val="Headingunnumbered"/>
    <w:next w:val="Normal"/>
    <w:qFormat/>
    <w:rsid w:val="00C40464"/>
    <w:pPr>
      <w:numPr>
        <w:numId w:val="12"/>
      </w:numPr>
      <w:spacing w:before="400"/>
    </w:pPr>
    <w:rPr>
      <w:szCs w:val="24"/>
    </w:rPr>
  </w:style>
  <w:style w:type="character" w:customStyle="1" w:styleId="ListParagraphChar">
    <w:name w:val="List Paragraph Char"/>
    <w:link w:val="ListParagraph"/>
    <w:uiPriority w:val="34"/>
    <w:locked/>
    <w:rsid w:val="004C1B17"/>
    <w:rPr>
      <w:rFonts w:ascii="Arial" w:hAnsi="Arial"/>
      <w:szCs w:val="24"/>
      <w:lang w:eastAsia="en-US"/>
    </w:rPr>
  </w:style>
  <w:style w:type="character" w:customStyle="1" w:styleId="UnresolvedMention1">
    <w:name w:val="Unresolved Mention1"/>
    <w:basedOn w:val="DefaultParagraphFont"/>
    <w:uiPriority w:val="99"/>
    <w:semiHidden/>
    <w:unhideWhenUsed/>
    <w:rsid w:val="002D17E5"/>
    <w:rPr>
      <w:color w:val="808080"/>
      <w:shd w:val="clear" w:color="auto" w:fill="E6E6E6"/>
    </w:rPr>
  </w:style>
  <w:style w:type="table" w:customStyle="1" w:styleId="TableGrid2">
    <w:name w:val="Table Grid2"/>
    <w:basedOn w:val="TableNormal"/>
    <w:next w:val="TableGrid"/>
    <w:uiPriority w:val="59"/>
    <w:rsid w:val="00D71C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482844"/>
    <w:pPr>
      <w:widowControl w:val="0"/>
      <w:spacing w:after="0" w:line="240" w:lineRule="auto"/>
      <w:jc w:val="left"/>
    </w:pPr>
    <w:rPr>
      <w:rFonts w:asciiTheme="minorHAnsi" w:eastAsiaTheme="minorHAnsi" w:hAnsiTheme="minorHAnsi" w:cstheme="minorBidi"/>
      <w:sz w:val="22"/>
      <w:szCs w:val="22"/>
      <w:lang w:val="en-US"/>
    </w:rPr>
  </w:style>
  <w:style w:type="table" w:styleId="PlainTable2">
    <w:name w:val="Plain Table 2"/>
    <w:basedOn w:val="TableNormal"/>
    <w:uiPriority w:val="42"/>
    <w:rsid w:val="0048284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semiHidden/>
    <w:unhideWhenUsed/>
    <w:rsid w:val="00E271C9"/>
    <w:pPr>
      <w:spacing w:before="100" w:beforeAutospacing="1" w:after="100" w:afterAutospacing="1" w:line="240" w:lineRule="auto"/>
      <w:jc w:val="left"/>
    </w:pPr>
    <w:rPr>
      <w:rFonts w:ascii="Times New Roman" w:eastAsiaTheme="minorEastAsia" w:hAnsi="Times New Roman"/>
      <w:sz w:val="24"/>
      <w:lang w:eastAsia="en-AU"/>
    </w:rPr>
  </w:style>
  <w:style w:type="character" w:customStyle="1" w:styleId="UnresolvedMention2">
    <w:name w:val="Unresolved Mention2"/>
    <w:basedOn w:val="DefaultParagraphFont"/>
    <w:uiPriority w:val="99"/>
    <w:semiHidden/>
    <w:unhideWhenUsed/>
    <w:rsid w:val="00702AF5"/>
    <w:rPr>
      <w:color w:val="605E5C"/>
      <w:shd w:val="clear" w:color="auto" w:fill="E1DFDD"/>
    </w:rPr>
  </w:style>
  <w:style w:type="paragraph" w:styleId="Revision">
    <w:name w:val="Revision"/>
    <w:hidden/>
    <w:uiPriority w:val="99"/>
    <w:semiHidden/>
    <w:rsid w:val="00CF4D97"/>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1838108">
      <w:bodyDiv w:val="1"/>
      <w:marLeft w:val="0"/>
      <w:marRight w:val="0"/>
      <w:marTop w:val="0"/>
      <w:marBottom w:val="0"/>
      <w:divBdr>
        <w:top w:val="none" w:sz="0" w:space="0" w:color="auto"/>
        <w:left w:val="none" w:sz="0" w:space="0" w:color="auto"/>
        <w:bottom w:val="none" w:sz="0" w:space="0" w:color="auto"/>
        <w:right w:val="none" w:sz="0" w:space="0" w:color="auto"/>
      </w:divBdr>
    </w:div>
    <w:div w:id="545607603">
      <w:bodyDiv w:val="1"/>
      <w:marLeft w:val="0"/>
      <w:marRight w:val="0"/>
      <w:marTop w:val="0"/>
      <w:marBottom w:val="0"/>
      <w:divBdr>
        <w:top w:val="none" w:sz="0" w:space="0" w:color="auto"/>
        <w:left w:val="none" w:sz="0" w:space="0" w:color="auto"/>
        <w:bottom w:val="none" w:sz="0" w:space="0" w:color="auto"/>
        <w:right w:val="none" w:sz="0" w:space="0" w:color="auto"/>
      </w:divBdr>
    </w:div>
    <w:div w:id="849612292">
      <w:bodyDiv w:val="1"/>
      <w:marLeft w:val="0"/>
      <w:marRight w:val="0"/>
      <w:marTop w:val="0"/>
      <w:marBottom w:val="0"/>
      <w:divBdr>
        <w:top w:val="none" w:sz="0" w:space="0" w:color="auto"/>
        <w:left w:val="none" w:sz="0" w:space="0" w:color="auto"/>
        <w:bottom w:val="none" w:sz="0" w:space="0" w:color="auto"/>
        <w:right w:val="none" w:sz="0" w:space="0" w:color="auto"/>
      </w:divBdr>
    </w:div>
    <w:div w:id="1159615337">
      <w:bodyDiv w:val="1"/>
      <w:marLeft w:val="0"/>
      <w:marRight w:val="0"/>
      <w:marTop w:val="0"/>
      <w:marBottom w:val="0"/>
      <w:divBdr>
        <w:top w:val="none" w:sz="0" w:space="0" w:color="auto"/>
        <w:left w:val="none" w:sz="0" w:space="0" w:color="auto"/>
        <w:bottom w:val="none" w:sz="0" w:space="0" w:color="auto"/>
        <w:right w:val="none" w:sz="0" w:space="0" w:color="auto"/>
      </w:divBdr>
    </w:div>
    <w:div w:id="1333416650">
      <w:bodyDiv w:val="1"/>
      <w:marLeft w:val="0"/>
      <w:marRight w:val="0"/>
      <w:marTop w:val="0"/>
      <w:marBottom w:val="0"/>
      <w:divBdr>
        <w:top w:val="none" w:sz="0" w:space="0" w:color="auto"/>
        <w:left w:val="none" w:sz="0" w:space="0" w:color="auto"/>
        <w:bottom w:val="none" w:sz="0" w:space="0" w:color="auto"/>
        <w:right w:val="none" w:sz="0" w:space="0" w:color="auto"/>
      </w:divBdr>
    </w:div>
    <w:div w:id="1761951440">
      <w:bodyDiv w:val="1"/>
      <w:marLeft w:val="0"/>
      <w:marRight w:val="0"/>
      <w:marTop w:val="0"/>
      <w:marBottom w:val="0"/>
      <w:divBdr>
        <w:top w:val="none" w:sz="0" w:space="0" w:color="auto"/>
        <w:left w:val="none" w:sz="0" w:space="0" w:color="auto"/>
        <w:bottom w:val="none" w:sz="0" w:space="0" w:color="auto"/>
        <w:right w:val="none" w:sz="0" w:space="0" w:color="auto"/>
      </w:divBdr>
    </w:div>
    <w:div w:id="1969621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jpg"/><Relationship Id="rId26" Type="http://schemas.openxmlformats.org/officeDocument/2006/relationships/header" Target="header5.xml"/><Relationship Id="rId39" Type="http://schemas.openxmlformats.org/officeDocument/2006/relationships/header" Target="header8.xml"/><Relationship Id="rId21" Type="http://schemas.openxmlformats.org/officeDocument/2006/relationships/image" Target="media/image9.png"/><Relationship Id="rId34" Type="http://schemas.openxmlformats.org/officeDocument/2006/relationships/hyperlink" Target="https://www.industry.nsw.gov.au/water-reform" TargetMode="External"/><Relationship Id="rId42" Type="http://schemas.openxmlformats.org/officeDocument/2006/relationships/header" Target="header9.xml"/><Relationship Id="rId47" Type="http://schemas.openxmlformats.org/officeDocument/2006/relationships/image" Target="media/image16.png"/><Relationship Id="rId50" Type="http://schemas.openxmlformats.org/officeDocument/2006/relationships/image" Target="media/image19.jpeg"/><Relationship Id="rId55" Type="http://schemas.openxmlformats.org/officeDocument/2006/relationships/image" Target="media/image24.emf"/><Relationship Id="rId63" Type="http://schemas.microsoft.com/office/2016/09/relationships/commentsIds" Target="commentsIds.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8.PNG"/><Relationship Id="rId29" Type="http://schemas.openxmlformats.org/officeDocument/2006/relationships/footer" Target="footer6.xml"/><Relationship Id="rId41" Type="http://schemas.openxmlformats.org/officeDocument/2006/relationships/image" Target="media/image15.jpeg"/><Relationship Id="rId54"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4.xml"/><Relationship Id="rId32" Type="http://schemas.openxmlformats.org/officeDocument/2006/relationships/footer" Target="footer7.xml"/><Relationship Id="rId37" Type="http://schemas.openxmlformats.org/officeDocument/2006/relationships/header" Target="header7.xml"/><Relationship Id="rId40" Type="http://schemas.openxmlformats.org/officeDocument/2006/relationships/footer" Target="footer9.xml"/><Relationship Id="rId45" Type="http://schemas.openxmlformats.org/officeDocument/2006/relationships/header" Target="header10.xml"/><Relationship Id="rId53" Type="http://schemas.openxmlformats.org/officeDocument/2006/relationships/image" Target="media/image22.jpeg"/><Relationship Id="rId58" Type="http://schemas.openxmlformats.org/officeDocument/2006/relationships/header" Target="header11.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image" Target="media/image11.png"/><Relationship Id="rId36" Type="http://schemas.openxmlformats.org/officeDocument/2006/relationships/image" Target="media/image14.png"/><Relationship Id="rId49" Type="http://schemas.openxmlformats.org/officeDocument/2006/relationships/image" Target="media/image18.jpeg"/><Relationship Id="rId57" Type="http://schemas.openxmlformats.org/officeDocument/2006/relationships/hyperlink" Target="http://www.bom.gov.au/jsp/ncc/cdio/weatherData/av?p_nccObsCode=36&amp;p_display_type=dataFile&amp;p_startYear=&amp;p_c=&amp;p_stn_num=048245" TargetMode="External"/><Relationship Id="rId61"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7.png"/><Relationship Id="rId31" Type="http://schemas.openxmlformats.org/officeDocument/2006/relationships/header" Target="header6.xml"/><Relationship Id="rId44" Type="http://schemas.openxmlformats.org/officeDocument/2006/relationships/chart" Target="charts/chart1.xml"/><Relationship Id="rId52" Type="http://schemas.openxmlformats.org/officeDocument/2006/relationships/image" Target="media/image21.jpe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hyperlink" Target="http://creativecommons.org/licenses/by/3.0/au/" TargetMode="External"/><Relationship Id="rId27" Type="http://schemas.openxmlformats.org/officeDocument/2006/relationships/footer" Target="footer5.xml"/><Relationship Id="rId30" Type="http://schemas.openxmlformats.org/officeDocument/2006/relationships/image" Target="media/image12.jpeg"/><Relationship Id="rId35" Type="http://schemas.openxmlformats.org/officeDocument/2006/relationships/image" Target="media/image13.png"/><Relationship Id="rId43" Type="http://schemas.openxmlformats.org/officeDocument/2006/relationships/footer" Target="footer10.xml"/><Relationship Id="rId48" Type="http://schemas.openxmlformats.org/officeDocument/2006/relationships/image" Target="media/image17.png"/><Relationship Id="rId56" Type="http://schemas.openxmlformats.org/officeDocument/2006/relationships/hyperlink" Target="http://www.bom.gov.au/jsp/ncc/cdio/weatherData/av?p_nccObsCode=139&amp;p_display_type=dataFile&amp;p_startYear=&amp;p_c=&amp;p_stn_num=048245" TargetMode="External"/><Relationship Id="rId8" Type="http://schemas.openxmlformats.org/officeDocument/2006/relationships/image" Target="media/image2.png"/><Relationship Id="rId51" Type="http://schemas.openxmlformats.org/officeDocument/2006/relationships/image" Target="media/image20.jpeg"/><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4.xml"/><Relationship Id="rId33" Type="http://schemas.openxmlformats.org/officeDocument/2006/relationships/hyperlink" Target="http://www.environment.gov.au/system/files/resources/a3126565-16b2-4d81-96fa-13438d93425d/files/portfolio-mgt-plan-northern-intersecting-streams-2019-20.pdf" TargetMode="External"/><Relationship Id="rId38" Type="http://schemas.openxmlformats.org/officeDocument/2006/relationships/footer" Target="footer8.xml"/><Relationship Id="rId46" Type="http://schemas.openxmlformats.org/officeDocument/2006/relationships/footer" Target="footer11.xml"/><Relationship Id="rId59" Type="http://schemas.openxmlformats.org/officeDocument/2006/relationships/footer" Target="footer1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tts901fs1.tt.local\netsuite\Projects\18ARM\12248%20Warrego%20LTIM%20stage%202%20-%20year%205\Indicators\Northern%20Tribs\ALL%20TIME%20(2014-19)%20northern%20tribs%20daily.v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126827017269239E-2"/>
          <c:y val="0.15851043658478836"/>
          <c:w val="0.88266657353499389"/>
          <c:h val="0.68956586788218499"/>
        </c:manualLayout>
      </c:layout>
      <c:lineChart>
        <c:grouping val="standard"/>
        <c:varyColors val="0"/>
        <c:ser>
          <c:idx val="0"/>
          <c:order val="0"/>
          <c:tx>
            <c:strRef>
              <c:f>'All Time Flows'!$C$2</c:f>
              <c:strCache>
                <c:ptCount val="1"/>
                <c:pt idx="0">
                  <c:v>Mungindi</c:v>
                </c:pt>
              </c:strCache>
            </c:strRef>
          </c:tx>
          <c:spPr>
            <a:ln w="12700" cap="rnd">
              <a:solidFill>
                <a:srgbClr val="FF0000"/>
              </a:solidFill>
              <a:round/>
            </a:ln>
            <a:effectLst/>
          </c:spPr>
          <c:marker>
            <c:symbol val="none"/>
          </c:marker>
          <c:cat>
            <c:numRef>
              <c:f>'All Time Flows'!$B$3:$B$1889</c:f>
              <c:numCache>
                <c:formatCode>d/m/yy;@</c:formatCode>
                <c:ptCount val="1887"/>
                <c:pt idx="0">
                  <c:v>41791</c:v>
                </c:pt>
                <c:pt idx="1">
                  <c:v>41792</c:v>
                </c:pt>
                <c:pt idx="2">
                  <c:v>41793</c:v>
                </c:pt>
                <c:pt idx="3">
                  <c:v>41794</c:v>
                </c:pt>
                <c:pt idx="4">
                  <c:v>41795</c:v>
                </c:pt>
                <c:pt idx="5">
                  <c:v>41796</c:v>
                </c:pt>
                <c:pt idx="6">
                  <c:v>41797</c:v>
                </c:pt>
                <c:pt idx="7">
                  <c:v>41798</c:v>
                </c:pt>
                <c:pt idx="8">
                  <c:v>41799</c:v>
                </c:pt>
                <c:pt idx="9">
                  <c:v>41800</c:v>
                </c:pt>
                <c:pt idx="10">
                  <c:v>41801</c:v>
                </c:pt>
                <c:pt idx="11">
                  <c:v>41802</c:v>
                </c:pt>
                <c:pt idx="12">
                  <c:v>41803</c:v>
                </c:pt>
                <c:pt idx="13">
                  <c:v>41804</c:v>
                </c:pt>
                <c:pt idx="14">
                  <c:v>41805</c:v>
                </c:pt>
                <c:pt idx="15">
                  <c:v>41806</c:v>
                </c:pt>
                <c:pt idx="16">
                  <c:v>41807</c:v>
                </c:pt>
                <c:pt idx="17">
                  <c:v>41808</c:v>
                </c:pt>
                <c:pt idx="18">
                  <c:v>41809</c:v>
                </c:pt>
                <c:pt idx="19">
                  <c:v>41810</c:v>
                </c:pt>
                <c:pt idx="20">
                  <c:v>41811</c:v>
                </c:pt>
                <c:pt idx="21">
                  <c:v>41812</c:v>
                </c:pt>
                <c:pt idx="22">
                  <c:v>41813</c:v>
                </c:pt>
                <c:pt idx="23">
                  <c:v>41814</c:v>
                </c:pt>
                <c:pt idx="24">
                  <c:v>41815</c:v>
                </c:pt>
                <c:pt idx="25">
                  <c:v>41816</c:v>
                </c:pt>
                <c:pt idx="26">
                  <c:v>41817</c:v>
                </c:pt>
                <c:pt idx="27">
                  <c:v>41818</c:v>
                </c:pt>
                <c:pt idx="28">
                  <c:v>41819</c:v>
                </c:pt>
                <c:pt idx="29">
                  <c:v>41820</c:v>
                </c:pt>
                <c:pt idx="30">
                  <c:v>41821</c:v>
                </c:pt>
                <c:pt idx="31">
                  <c:v>41822</c:v>
                </c:pt>
                <c:pt idx="32">
                  <c:v>41823</c:v>
                </c:pt>
                <c:pt idx="33">
                  <c:v>41824</c:v>
                </c:pt>
                <c:pt idx="34">
                  <c:v>41825</c:v>
                </c:pt>
                <c:pt idx="35">
                  <c:v>41826</c:v>
                </c:pt>
                <c:pt idx="36">
                  <c:v>41827</c:v>
                </c:pt>
                <c:pt idx="37">
                  <c:v>41828</c:v>
                </c:pt>
                <c:pt idx="38">
                  <c:v>41829</c:v>
                </c:pt>
                <c:pt idx="39">
                  <c:v>41830</c:v>
                </c:pt>
                <c:pt idx="40">
                  <c:v>41831</c:v>
                </c:pt>
                <c:pt idx="41">
                  <c:v>41832</c:v>
                </c:pt>
                <c:pt idx="42">
                  <c:v>41833</c:v>
                </c:pt>
                <c:pt idx="43">
                  <c:v>41834</c:v>
                </c:pt>
                <c:pt idx="44">
                  <c:v>41835</c:v>
                </c:pt>
                <c:pt idx="45">
                  <c:v>41836</c:v>
                </c:pt>
                <c:pt idx="46">
                  <c:v>41837</c:v>
                </c:pt>
                <c:pt idx="47">
                  <c:v>41838</c:v>
                </c:pt>
                <c:pt idx="48">
                  <c:v>41839</c:v>
                </c:pt>
                <c:pt idx="49">
                  <c:v>41840</c:v>
                </c:pt>
                <c:pt idx="50">
                  <c:v>41841</c:v>
                </c:pt>
                <c:pt idx="51">
                  <c:v>41842</c:v>
                </c:pt>
                <c:pt idx="52">
                  <c:v>41843</c:v>
                </c:pt>
                <c:pt idx="53">
                  <c:v>41844</c:v>
                </c:pt>
                <c:pt idx="54">
                  <c:v>41845</c:v>
                </c:pt>
                <c:pt idx="55">
                  <c:v>41846</c:v>
                </c:pt>
                <c:pt idx="56">
                  <c:v>41847</c:v>
                </c:pt>
                <c:pt idx="57">
                  <c:v>41848</c:v>
                </c:pt>
                <c:pt idx="58">
                  <c:v>41849</c:v>
                </c:pt>
                <c:pt idx="59">
                  <c:v>41850</c:v>
                </c:pt>
                <c:pt idx="60">
                  <c:v>41851</c:v>
                </c:pt>
                <c:pt idx="61">
                  <c:v>41852</c:v>
                </c:pt>
                <c:pt idx="62">
                  <c:v>41853</c:v>
                </c:pt>
                <c:pt idx="63">
                  <c:v>41854</c:v>
                </c:pt>
                <c:pt idx="64">
                  <c:v>41855</c:v>
                </c:pt>
                <c:pt idx="65">
                  <c:v>41856</c:v>
                </c:pt>
                <c:pt idx="66">
                  <c:v>41857</c:v>
                </c:pt>
                <c:pt idx="67">
                  <c:v>41858</c:v>
                </c:pt>
                <c:pt idx="68">
                  <c:v>41859</c:v>
                </c:pt>
                <c:pt idx="69">
                  <c:v>41860</c:v>
                </c:pt>
                <c:pt idx="70">
                  <c:v>41861</c:v>
                </c:pt>
                <c:pt idx="71">
                  <c:v>41862</c:v>
                </c:pt>
                <c:pt idx="72">
                  <c:v>41863</c:v>
                </c:pt>
                <c:pt idx="73">
                  <c:v>41864</c:v>
                </c:pt>
                <c:pt idx="74">
                  <c:v>41865</c:v>
                </c:pt>
                <c:pt idx="75">
                  <c:v>41866</c:v>
                </c:pt>
                <c:pt idx="76">
                  <c:v>41867</c:v>
                </c:pt>
                <c:pt idx="77">
                  <c:v>41868</c:v>
                </c:pt>
                <c:pt idx="78">
                  <c:v>41869</c:v>
                </c:pt>
                <c:pt idx="79">
                  <c:v>41870</c:v>
                </c:pt>
                <c:pt idx="80">
                  <c:v>41871</c:v>
                </c:pt>
                <c:pt idx="81">
                  <c:v>41872</c:v>
                </c:pt>
                <c:pt idx="82">
                  <c:v>41873</c:v>
                </c:pt>
                <c:pt idx="83">
                  <c:v>41874</c:v>
                </c:pt>
                <c:pt idx="84">
                  <c:v>41875</c:v>
                </c:pt>
                <c:pt idx="85">
                  <c:v>41876</c:v>
                </c:pt>
                <c:pt idx="86">
                  <c:v>41877</c:v>
                </c:pt>
                <c:pt idx="87">
                  <c:v>41878</c:v>
                </c:pt>
                <c:pt idx="88">
                  <c:v>41879</c:v>
                </c:pt>
                <c:pt idx="89">
                  <c:v>41880</c:v>
                </c:pt>
                <c:pt idx="90">
                  <c:v>41881</c:v>
                </c:pt>
                <c:pt idx="91">
                  <c:v>41882</c:v>
                </c:pt>
                <c:pt idx="92">
                  <c:v>41883</c:v>
                </c:pt>
                <c:pt idx="93">
                  <c:v>41884</c:v>
                </c:pt>
                <c:pt idx="94">
                  <c:v>41885</c:v>
                </c:pt>
                <c:pt idx="95">
                  <c:v>41886</c:v>
                </c:pt>
                <c:pt idx="96">
                  <c:v>41887</c:v>
                </c:pt>
                <c:pt idx="97">
                  <c:v>41888</c:v>
                </c:pt>
                <c:pt idx="98">
                  <c:v>41889</c:v>
                </c:pt>
                <c:pt idx="99">
                  <c:v>41890</c:v>
                </c:pt>
                <c:pt idx="100">
                  <c:v>41891</c:v>
                </c:pt>
                <c:pt idx="101">
                  <c:v>41892</c:v>
                </c:pt>
                <c:pt idx="102">
                  <c:v>41893</c:v>
                </c:pt>
                <c:pt idx="103">
                  <c:v>41894</c:v>
                </c:pt>
                <c:pt idx="104">
                  <c:v>41895</c:v>
                </c:pt>
                <c:pt idx="105">
                  <c:v>41896</c:v>
                </c:pt>
                <c:pt idx="106">
                  <c:v>41897</c:v>
                </c:pt>
                <c:pt idx="107">
                  <c:v>41898</c:v>
                </c:pt>
                <c:pt idx="108">
                  <c:v>41899</c:v>
                </c:pt>
                <c:pt idx="109">
                  <c:v>41900</c:v>
                </c:pt>
                <c:pt idx="110">
                  <c:v>41901</c:v>
                </c:pt>
                <c:pt idx="111">
                  <c:v>41902</c:v>
                </c:pt>
                <c:pt idx="112">
                  <c:v>41903</c:v>
                </c:pt>
                <c:pt idx="113">
                  <c:v>41904</c:v>
                </c:pt>
                <c:pt idx="114">
                  <c:v>41905</c:v>
                </c:pt>
                <c:pt idx="115">
                  <c:v>41906</c:v>
                </c:pt>
                <c:pt idx="116">
                  <c:v>41907</c:v>
                </c:pt>
                <c:pt idx="117">
                  <c:v>41908</c:v>
                </c:pt>
                <c:pt idx="118">
                  <c:v>41909</c:v>
                </c:pt>
                <c:pt idx="119">
                  <c:v>41910</c:v>
                </c:pt>
                <c:pt idx="120">
                  <c:v>41911</c:v>
                </c:pt>
                <c:pt idx="121">
                  <c:v>41912</c:v>
                </c:pt>
                <c:pt idx="122">
                  <c:v>41913</c:v>
                </c:pt>
                <c:pt idx="123">
                  <c:v>41914</c:v>
                </c:pt>
                <c:pt idx="124">
                  <c:v>41915</c:v>
                </c:pt>
                <c:pt idx="125">
                  <c:v>41916</c:v>
                </c:pt>
                <c:pt idx="126">
                  <c:v>41917</c:v>
                </c:pt>
                <c:pt idx="127">
                  <c:v>41918</c:v>
                </c:pt>
                <c:pt idx="128">
                  <c:v>41919</c:v>
                </c:pt>
                <c:pt idx="129">
                  <c:v>41920</c:v>
                </c:pt>
                <c:pt idx="130">
                  <c:v>41921</c:v>
                </c:pt>
                <c:pt idx="131">
                  <c:v>41922</c:v>
                </c:pt>
                <c:pt idx="132">
                  <c:v>41923</c:v>
                </c:pt>
                <c:pt idx="133">
                  <c:v>41924</c:v>
                </c:pt>
                <c:pt idx="134">
                  <c:v>41925</c:v>
                </c:pt>
                <c:pt idx="135">
                  <c:v>41926</c:v>
                </c:pt>
                <c:pt idx="136">
                  <c:v>41927</c:v>
                </c:pt>
                <c:pt idx="137">
                  <c:v>41928</c:v>
                </c:pt>
                <c:pt idx="138">
                  <c:v>41929</c:v>
                </c:pt>
                <c:pt idx="139">
                  <c:v>41930</c:v>
                </c:pt>
                <c:pt idx="140">
                  <c:v>41931</c:v>
                </c:pt>
                <c:pt idx="141">
                  <c:v>41932</c:v>
                </c:pt>
                <c:pt idx="142">
                  <c:v>41933</c:v>
                </c:pt>
                <c:pt idx="143">
                  <c:v>41934</c:v>
                </c:pt>
                <c:pt idx="144">
                  <c:v>41935</c:v>
                </c:pt>
                <c:pt idx="145">
                  <c:v>41936</c:v>
                </c:pt>
                <c:pt idx="146">
                  <c:v>41937</c:v>
                </c:pt>
                <c:pt idx="147">
                  <c:v>41938</c:v>
                </c:pt>
                <c:pt idx="148">
                  <c:v>41939</c:v>
                </c:pt>
                <c:pt idx="149">
                  <c:v>41940</c:v>
                </c:pt>
                <c:pt idx="150">
                  <c:v>41941</c:v>
                </c:pt>
                <c:pt idx="151">
                  <c:v>41942</c:v>
                </c:pt>
                <c:pt idx="152">
                  <c:v>41943</c:v>
                </c:pt>
                <c:pt idx="153">
                  <c:v>41944</c:v>
                </c:pt>
                <c:pt idx="154">
                  <c:v>41945</c:v>
                </c:pt>
                <c:pt idx="155">
                  <c:v>41946</c:v>
                </c:pt>
                <c:pt idx="156">
                  <c:v>41947</c:v>
                </c:pt>
                <c:pt idx="157">
                  <c:v>41948</c:v>
                </c:pt>
                <c:pt idx="158">
                  <c:v>41949</c:v>
                </c:pt>
                <c:pt idx="159">
                  <c:v>41950</c:v>
                </c:pt>
                <c:pt idx="160">
                  <c:v>41951</c:v>
                </c:pt>
                <c:pt idx="161">
                  <c:v>41952</c:v>
                </c:pt>
                <c:pt idx="162">
                  <c:v>41953</c:v>
                </c:pt>
                <c:pt idx="163">
                  <c:v>41954</c:v>
                </c:pt>
                <c:pt idx="164">
                  <c:v>41955</c:v>
                </c:pt>
                <c:pt idx="165">
                  <c:v>41956</c:v>
                </c:pt>
                <c:pt idx="166">
                  <c:v>41957</c:v>
                </c:pt>
                <c:pt idx="167">
                  <c:v>41958</c:v>
                </c:pt>
                <c:pt idx="168">
                  <c:v>41959</c:v>
                </c:pt>
                <c:pt idx="169">
                  <c:v>41960</c:v>
                </c:pt>
                <c:pt idx="170">
                  <c:v>41961</c:v>
                </c:pt>
                <c:pt idx="171">
                  <c:v>41962</c:v>
                </c:pt>
                <c:pt idx="172">
                  <c:v>41963</c:v>
                </c:pt>
                <c:pt idx="173">
                  <c:v>41964</c:v>
                </c:pt>
                <c:pt idx="174">
                  <c:v>41965</c:v>
                </c:pt>
                <c:pt idx="175">
                  <c:v>41966</c:v>
                </c:pt>
                <c:pt idx="176">
                  <c:v>41967</c:v>
                </c:pt>
                <c:pt idx="177">
                  <c:v>41968</c:v>
                </c:pt>
                <c:pt idx="178">
                  <c:v>41969</c:v>
                </c:pt>
                <c:pt idx="179">
                  <c:v>41970</c:v>
                </c:pt>
                <c:pt idx="180">
                  <c:v>41971</c:v>
                </c:pt>
                <c:pt idx="181">
                  <c:v>41972</c:v>
                </c:pt>
                <c:pt idx="182">
                  <c:v>41973</c:v>
                </c:pt>
                <c:pt idx="183">
                  <c:v>41974</c:v>
                </c:pt>
                <c:pt idx="184">
                  <c:v>41975</c:v>
                </c:pt>
                <c:pt idx="185">
                  <c:v>41976</c:v>
                </c:pt>
                <c:pt idx="186">
                  <c:v>41977</c:v>
                </c:pt>
                <c:pt idx="187">
                  <c:v>41978</c:v>
                </c:pt>
                <c:pt idx="188">
                  <c:v>41979</c:v>
                </c:pt>
                <c:pt idx="189">
                  <c:v>41980</c:v>
                </c:pt>
                <c:pt idx="190">
                  <c:v>41981</c:v>
                </c:pt>
                <c:pt idx="191">
                  <c:v>41982</c:v>
                </c:pt>
                <c:pt idx="192">
                  <c:v>41983</c:v>
                </c:pt>
                <c:pt idx="193">
                  <c:v>41984</c:v>
                </c:pt>
                <c:pt idx="194">
                  <c:v>41985</c:v>
                </c:pt>
                <c:pt idx="195">
                  <c:v>41986</c:v>
                </c:pt>
                <c:pt idx="196">
                  <c:v>41987</c:v>
                </c:pt>
                <c:pt idx="197">
                  <c:v>41988</c:v>
                </c:pt>
                <c:pt idx="198">
                  <c:v>41989</c:v>
                </c:pt>
                <c:pt idx="199">
                  <c:v>41990</c:v>
                </c:pt>
                <c:pt idx="200">
                  <c:v>41991</c:v>
                </c:pt>
                <c:pt idx="201">
                  <c:v>41992</c:v>
                </c:pt>
                <c:pt idx="202">
                  <c:v>41993</c:v>
                </c:pt>
                <c:pt idx="203">
                  <c:v>41994</c:v>
                </c:pt>
                <c:pt idx="204">
                  <c:v>41995</c:v>
                </c:pt>
                <c:pt idx="205">
                  <c:v>41996</c:v>
                </c:pt>
                <c:pt idx="206">
                  <c:v>41997</c:v>
                </c:pt>
                <c:pt idx="207">
                  <c:v>41998</c:v>
                </c:pt>
                <c:pt idx="208">
                  <c:v>41999</c:v>
                </c:pt>
                <c:pt idx="209">
                  <c:v>42000</c:v>
                </c:pt>
                <c:pt idx="210">
                  <c:v>42001</c:v>
                </c:pt>
                <c:pt idx="211">
                  <c:v>42002</c:v>
                </c:pt>
                <c:pt idx="212">
                  <c:v>42003</c:v>
                </c:pt>
                <c:pt idx="213">
                  <c:v>42004</c:v>
                </c:pt>
                <c:pt idx="214">
                  <c:v>42005</c:v>
                </c:pt>
                <c:pt idx="215">
                  <c:v>42006</c:v>
                </c:pt>
                <c:pt idx="216">
                  <c:v>42007</c:v>
                </c:pt>
                <c:pt idx="217">
                  <c:v>42008</c:v>
                </c:pt>
                <c:pt idx="218">
                  <c:v>42009</c:v>
                </c:pt>
                <c:pt idx="219">
                  <c:v>42010</c:v>
                </c:pt>
                <c:pt idx="220">
                  <c:v>42011</c:v>
                </c:pt>
                <c:pt idx="221">
                  <c:v>42012</c:v>
                </c:pt>
                <c:pt idx="222">
                  <c:v>42013</c:v>
                </c:pt>
                <c:pt idx="223">
                  <c:v>42014</c:v>
                </c:pt>
                <c:pt idx="224">
                  <c:v>42015</c:v>
                </c:pt>
                <c:pt idx="225">
                  <c:v>42016</c:v>
                </c:pt>
                <c:pt idx="226">
                  <c:v>42017</c:v>
                </c:pt>
                <c:pt idx="227">
                  <c:v>42018</c:v>
                </c:pt>
                <c:pt idx="228">
                  <c:v>42019</c:v>
                </c:pt>
                <c:pt idx="229">
                  <c:v>42020</c:v>
                </c:pt>
                <c:pt idx="230">
                  <c:v>42021</c:v>
                </c:pt>
                <c:pt idx="231">
                  <c:v>42022</c:v>
                </c:pt>
                <c:pt idx="232">
                  <c:v>42023</c:v>
                </c:pt>
                <c:pt idx="233">
                  <c:v>42024</c:v>
                </c:pt>
                <c:pt idx="234">
                  <c:v>42025</c:v>
                </c:pt>
                <c:pt idx="235">
                  <c:v>42026</c:v>
                </c:pt>
                <c:pt idx="236">
                  <c:v>42027</c:v>
                </c:pt>
                <c:pt idx="237">
                  <c:v>42028</c:v>
                </c:pt>
                <c:pt idx="238">
                  <c:v>42029</c:v>
                </c:pt>
                <c:pt idx="239">
                  <c:v>42030</c:v>
                </c:pt>
                <c:pt idx="240">
                  <c:v>42031</c:v>
                </c:pt>
                <c:pt idx="241">
                  <c:v>42032</c:v>
                </c:pt>
                <c:pt idx="242">
                  <c:v>42033</c:v>
                </c:pt>
                <c:pt idx="243">
                  <c:v>42034</c:v>
                </c:pt>
                <c:pt idx="244">
                  <c:v>42035</c:v>
                </c:pt>
                <c:pt idx="245">
                  <c:v>42036</c:v>
                </c:pt>
                <c:pt idx="246">
                  <c:v>42037</c:v>
                </c:pt>
                <c:pt idx="247">
                  <c:v>42038</c:v>
                </c:pt>
                <c:pt idx="248">
                  <c:v>42039</c:v>
                </c:pt>
                <c:pt idx="249">
                  <c:v>42040</c:v>
                </c:pt>
                <c:pt idx="250">
                  <c:v>42041</c:v>
                </c:pt>
                <c:pt idx="251">
                  <c:v>42042</c:v>
                </c:pt>
                <c:pt idx="252">
                  <c:v>42043</c:v>
                </c:pt>
                <c:pt idx="253">
                  <c:v>42044</c:v>
                </c:pt>
                <c:pt idx="254">
                  <c:v>42045</c:v>
                </c:pt>
                <c:pt idx="255">
                  <c:v>42046</c:v>
                </c:pt>
                <c:pt idx="256">
                  <c:v>42047</c:v>
                </c:pt>
                <c:pt idx="257">
                  <c:v>42048</c:v>
                </c:pt>
                <c:pt idx="258">
                  <c:v>42049</c:v>
                </c:pt>
                <c:pt idx="259">
                  <c:v>42050</c:v>
                </c:pt>
                <c:pt idx="260">
                  <c:v>42051</c:v>
                </c:pt>
                <c:pt idx="261">
                  <c:v>42052</c:v>
                </c:pt>
                <c:pt idx="262">
                  <c:v>42053</c:v>
                </c:pt>
                <c:pt idx="263">
                  <c:v>42054</c:v>
                </c:pt>
                <c:pt idx="264">
                  <c:v>42055</c:v>
                </c:pt>
                <c:pt idx="265">
                  <c:v>42056</c:v>
                </c:pt>
                <c:pt idx="266">
                  <c:v>42057</c:v>
                </c:pt>
                <c:pt idx="267">
                  <c:v>42058</c:v>
                </c:pt>
                <c:pt idx="268">
                  <c:v>42059</c:v>
                </c:pt>
                <c:pt idx="269">
                  <c:v>42060</c:v>
                </c:pt>
                <c:pt idx="270">
                  <c:v>42061</c:v>
                </c:pt>
                <c:pt idx="271">
                  <c:v>42062</c:v>
                </c:pt>
                <c:pt idx="272">
                  <c:v>42063</c:v>
                </c:pt>
                <c:pt idx="273">
                  <c:v>42064</c:v>
                </c:pt>
                <c:pt idx="274">
                  <c:v>42065</c:v>
                </c:pt>
                <c:pt idx="275">
                  <c:v>42066</c:v>
                </c:pt>
                <c:pt idx="276">
                  <c:v>42067</c:v>
                </c:pt>
                <c:pt idx="277">
                  <c:v>42068</c:v>
                </c:pt>
                <c:pt idx="278">
                  <c:v>42069</c:v>
                </c:pt>
                <c:pt idx="279">
                  <c:v>42070</c:v>
                </c:pt>
                <c:pt idx="280">
                  <c:v>42071</c:v>
                </c:pt>
                <c:pt idx="281">
                  <c:v>42072</c:v>
                </c:pt>
                <c:pt idx="282">
                  <c:v>42073</c:v>
                </c:pt>
                <c:pt idx="283">
                  <c:v>42074</c:v>
                </c:pt>
                <c:pt idx="284">
                  <c:v>42075</c:v>
                </c:pt>
                <c:pt idx="285">
                  <c:v>42076</c:v>
                </c:pt>
                <c:pt idx="286">
                  <c:v>42077</c:v>
                </c:pt>
                <c:pt idx="287">
                  <c:v>42078</c:v>
                </c:pt>
                <c:pt idx="288">
                  <c:v>42079</c:v>
                </c:pt>
                <c:pt idx="289">
                  <c:v>42080</c:v>
                </c:pt>
                <c:pt idx="290">
                  <c:v>42081</c:v>
                </c:pt>
                <c:pt idx="291">
                  <c:v>42082</c:v>
                </c:pt>
                <c:pt idx="292">
                  <c:v>42083</c:v>
                </c:pt>
                <c:pt idx="293">
                  <c:v>42084</c:v>
                </c:pt>
                <c:pt idx="294">
                  <c:v>42085</c:v>
                </c:pt>
                <c:pt idx="295">
                  <c:v>42086</c:v>
                </c:pt>
                <c:pt idx="296">
                  <c:v>42087</c:v>
                </c:pt>
                <c:pt idx="297">
                  <c:v>42088</c:v>
                </c:pt>
                <c:pt idx="298">
                  <c:v>42089</c:v>
                </c:pt>
                <c:pt idx="299">
                  <c:v>42090</c:v>
                </c:pt>
                <c:pt idx="300">
                  <c:v>42091</c:v>
                </c:pt>
                <c:pt idx="301">
                  <c:v>42092</c:v>
                </c:pt>
                <c:pt idx="302">
                  <c:v>42093</c:v>
                </c:pt>
                <c:pt idx="303">
                  <c:v>42094</c:v>
                </c:pt>
                <c:pt idx="304">
                  <c:v>42095</c:v>
                </c:pt>
                <c:pt idx="305">
                  <c:v>42096</c:v>
                </c:pt>
                <c:pt idx="306">
                  <c:v>42097</c:v>
                </c:pt>
                <c:pt idx="307">
                  <c:v>42098</c:v>
                </c:pt>
                <c:pt idx="308">
                  <c:v>42099</c:v>
                </c:pt>
                <c:pt idx="309">
                  <c:v>42100</c:v>
                </c:pt>
                <c:pt idx="310">
                  <c:v>42101</c:v>
                </c:pt>
                <c:pt idx="311">
                  <c:v>42102</c:v>
                </c:pt>
                <c:pt idx="312">
                  <c:v>42103</c:v>
                </c:pt>
                <c:pt idx="313">
                  <c:v>42104</c:v>
                </c:pt>
                <c:pt idx="314">
                  <c:v>42105</c:v>
                </c:pt>
                <c:pt idx="315">
                  <c:v>42106</c:v>
                </c:pt>
                <c:pt idx="316">
                  <c:v>42107</c:v>
                </c:pt>
                <c:pt idx="317">
                  <c:v>42108</c:v>
                </c:pt>
                <c:pt idx="318">
                  <c:v>42109</c:v>
                </c:pt>
                <c:pt idx="319">
                  <c:v>42110</c:v>
                </c:pt>
                <c:pt idx="320">
                  <c:v>42111</c:v>
                </c:pt>
                <c:pt idx="321">
                  <c:v>42112</c:v>
                </c:pt>
                <c:pt idx="322">
                  <c:v>42113</c:v>
                </c:pt>
                <c:pt idx="323">
                  <c:v>42114</c:v>
                </c:pt>
                <c:pt idx="324">
                  <c:v>42115</c:v>
                </c:pt>
                <c:pt idx="325">
                  <c:v>42116</c:v>
                </c:pt>
                <c:pt idx="326">
                  <c:v>42117</c:v>
                </c:pt>
                <c:pt idx="327">
                  <c:v>42118</c:v>
                </c:pt>
                <c:pt idx="328">
                  <c:v>42119</c:v>
                </c:pt>
                <c:pt idx="329">
                  <c:v>42120</c:v>
                </c:pt>
                <c:pt idx="330">
                  <c:v>42121</c:v>
                </c:pt>
                <c:pt idx="331">
                  <c:v>42122</c:v>
                </c:pt>
                <c:pt idx="332">
                  <c:v>42123</c:v>
                </c:pt>
                <c:pt idx="333">
                  <c:v>42124</c:v>
                </c:pt>
                <c:pt idx="334">
                  <c:v>42125</c:v>
                </c:pt>
                <c:pt idx="335">
                  <c:v>42126</c:v>
                </c:pt>
                <c:pt idx="336">
                  <c:v>42127</c:v>
                </c:pt>
                <c:pt idx="337">
                  <c:v>42128</c:v>
                </c:pt>
                <c:pt idx="338">
                  <c:v>42129</c:v>
                </c:pt>
                <c:pt idx="339">
                  <c:v>42130</c:v>
                </c:pt>
                <c:pt idx="340">
                  <c:v>42131</c:v>
                </c:pt>
                <c:pt idx="341">
                  <c:v>42132</c:v>
                </c:pt>
                <c:pt idx="342">
                  <c:v>42133</c:v>
                </c:pt>
                <c:pt idx="343">
                  <c:v>42134</c:v>
                </c:pt>
                <c:pt idx="344">
                  <c:v>42135</c:v>
                </c:pt>
                <c:pt idx="345">
                  <c:v>42136</c:v>
                </c:pt>
                <c:pt idx="346">
                  <c:v>42137</c:v>
                </c:pt>
                <c:pt idx="347">
                  <c:v>42138</c:v>
                </c:pt>
                <c:pt idx="348">
                  <c:v>42139</c:v>
                </c:pt>
                <c:pt idx="349">
                  <c:v>42140</c:v>
                </c:pt>
                <c:pt idx="350">
                  <c:v>42141</c:v>
                </c:pt>
                <c:pt idx="351">
                  <c:v>42142</c:v>
                </c:pt>
                <c:pt idx="352">
                  <c:v>42143</c:v>
                </c:pt>
                <c:pt idx="353">
                  <c:v>42144</c:v>
                </c:pt>
                <c:pt idx="354">
                  <c:v>42145</c:v>
                </c:pt>
                <c:pt idx="355">
                  <c:v>42146</c:v>
                </c:pt>
                <c:pt idx="356">
                  <c:v>42147</c:v>
                </c:pt>
                <c:pt idx="357">
                  <c:v>42148</c:v>
                </c:pt>
                <c:pt idx="358">
                  <c:v>42149</c:v>
                </c:pt>
                <c:pt idx="359">
                  <c:v>42150</c:v>
                </c:pt>
                <c:pt idx="360">
                  <c:v>42151</c:v>
                </c:pt>
                <c:pt idx="361">
                  <c:v>42152</c:v>
                </c:pt>
                <c:pt idx="362">
                  <c:v>42153</c:v>
                </c:pt>
                <c:pt idx="363">
                  <c:v>42154</c:v>
                </c:pt>
                <c:pt idx="364">
                  <c:v>42155</c:v>
                </c:pt>
                <c:pt idx="365">
                  <c:v>42156</c:v>
                </c:pt>
                <c:pt idx="366">
                  <c:v>42157</c:v>
                </c:pt>
                <c:pt idx="367">
                  <c:v>42158</c:v>
                </c:pt>
                <c:pt idx="368">
                  <c:v>42159</c:v>
                </c:pt>
                <c:pt idx="369">
                  <c:v>42160</c:v>
                </c:pt>
                <c:pt idx="370">
                  <c:v>42161</c:v>
                </c:pt>
                <c:pt idx="371">
                  <c:v>42162</c:v>
                </c:pt>
                <c:pt idx="372">
                  <c:v>42163</c:v>
                </c:pt>
                <c:pt idx="373">
                  <c:v>42164</c:v>
                </c:pt>
                <c:pt idx="374">
                  <c:v>42165</c:v>
                </c:pt>
                <c:pt idx="375">
                  <c:v>42166</c:v>
                </c:pt>
                <c:pt idx="376">
                  <c:v>42167</c:v>
                </c:pt>
                <c:pt idx="377">
                  <c:v>42168</c:v>
                </c:pt>
                <c:pt idx="378">
                  <c:v>42169</c:v>
                </c:pt>
                <c:pt idx="379">
                  <c:v>42170</c:v>
                </c:pt>
                <c:pt idx="380">
                  <c:v>42171</c:v>
                </c:pt>
                <c:pt idx="381">
                  <c:v>42172</c:v>
                </c:pt>
                <c:pt idx="382">
                  <c:v>42173</c:v>
                </c:pt>
                <c:pt idx="383">
                  <c:v>42174</c:v>
                </c:pt>
                <c:pt idx="384">
                  <c:v>42175</c:v>
                </c:pt>
                <c:pt idx="385">
                  <c:v>42176</c:v>
                </c:pt>
                <c:pt idx="386">
                  <c:v>42177</c:v>
                </c:pt>
                <c:pt idx="387">
                  <c:v>42178</c:v>
                </c:pt>
                <c:pt idx="388">
                  <c:v>42179</c:v>
                </c:pt>
                <c:pt idx="389">
                  <c:v>42180</c:v>
                </c:pt>
                <c:pt idx="390">
                  <c:v>42181</c:v>
                </c:pt>
                <c:pt idx="391">
                  <c:v>42182</c:v>
                </c:pt>
                <c:pt idx="392">
                  <c:v>42183</c:v>
                </c:pt>
                <c:pt idx="393">
                  <c:v>42184</c:v>
                </c:pt>
                <c:pt idx="394">
                  <c:v>42185</c:v>
                </c:pt>
                <c:pt idx="395">
                  <c:v>42186</c:v>
                </c:pt>
                <c:pt idx="396">
                  <c:v>42187</c:v>
                </c:pt>
                <c:pt idx="397">
                  <c:v>42188</c:v>
                </c:pt>
                <c:pt idx="398">
                  <c:v>42189</c:v>
                </c:pt>
                <c:pt idx="399">
                  <c:v>42190</c:v>
                </c:pt>
                <c:pt idx="400">
                  <c:v>42191</c:v>
                </c:pt>
                <c:pt idx="401">
                  <c:v>42192</c:v>
                </c:pt>
                <c:pt idx="402">
                  <c:v>42193</c:v>
                </c:pt>
                <c:pt idx="403">
                  <c:v>42194</c:v>
                </c:pt>
                <c:pt idx="404">
                  <c:v>42195</c:v>
                </c:pt>
                <c:pt idx="405">
                  <c:v>42196</c:v>
                </c:pt>
                <c:pt idx="406">
                  <c:v>42197</c:v>
                </c:pt>
                <c:pt idx="407">
                  <c:v>42198</c:v>
                </c:pt>
                <c:pt idx="408">
                  <c:v>42199</c:v>
                </c:pt>
                <c:pt idx="409">
                  <c:v>42200</c:v>
                </c:pt>
                <c:pt idx="410">
                  <c:v>42201</c:v>
                </c:pt>
                <c:pt idx="411">
                  <c:v>42202</c:v>
                </c:pt>
                <c:pt idx="412">
                  <c:v>42203</c:v>
                </c:pt>
                <c:pt idx="413">
                  <c:v>42204</c:v>
                </c:pt>
                <c:pt idx="414">
                  <c:v>42205</c:v>
                </c:pt>
                <c:pt idx="415">
                  <c:v>42206</c:v>
                </c:pt>
                <c:pt idx="416">
                  <c:v>42207</c:v>
                </c:pt>
                <c:pt idx="417">
                  <c:v>42208</c:v>
                </c:pt>
                <c:pt idx="418">
                  <c:v>42209</c:v>
                </c:pt>
                <c:pt idx="419">
                  <c:v>42210</c:v>
                </c:pt>
                <c:pt idx="420">
                  <c:v>42211</c:v>
                </c:pt>
                <c:pt idx="421">
                  <c:v>42212</c:v>
                </c:pt>
                <c:pt idx="422">
                  <c:v>42213</c:v>
                </c:pt>
                <c:pt idx="423">
                  <c:v>42214</c:v>
                </c:pt>
                <c:pt idx="424">
                  <c:v>42215</c:v>
                </c:pt>
                <c:pt idx="425">
                  <c:v>42216</c:v>
                </c:pt>
                <c:pt idx="426">
                  <c:v>42217</c:v>
                </c:pt>
                <c:pt idx="427">
                  <c:v>42218</c:v>
                </c:pt>
                <c:pt idx="428">
                  <c:v>42219</c:v>
                </c:pt>
                <c:pt idx="429">
                  <c:v>42220</c:v>
                </c:pt>
                <c:pt idx="430">
                  <c:v>42221</c:v>
                </c:pt>
                <c:pt idx="431">
                  <c:v>42222</c:v>
                </c:pt>
                <c:pt idx="432">
                  <c:v>42223</c:v>
                </c:pt>
                <c:pt idx="433">
                  <c:v>42224</c:v>
                </c:pt>
                <c:pt idx="434">
                  <c:v>42225</c:v>
                </c:pt>
                <c:pt idx="435">
                  <c:v>42226</c:v>
                </c:pt>
                <c:pt idx="436">
                  <c:v>42227</c:v>
                </c:pt>
                <c:pt idx="437">
                  <c:v>42228</c:v>
                </c:pt>
                <c:pt idx="438">
                  <c:v>42229</c:v>
                </c:pt>
                <c:pt idx="439">
                  <c:v>42230</c:v>
                </c:pt>
                <c:pt idx="440">
                  <c:v>42231</c:v>
                </c:pt>
                <c:pt idx="441">
                  <c:v>42232</c:v>
                </c:pt>
                <c:pt idx="442">
                  <c:v>42233</c:v>
                </c:pt>
                <c:pt idx="443">
                  <c:v>42234</c:v>
                </c:pt>
                <c:pt idx="444">
                  <c:v>42235</c:v>
                </c:pt>
                <c:pt idx="445">
                  <c:v>42236</c:v>
                </c:pt>
                <c:pt idx="446">
                  <c:v>42237</c:v>
                </c:pt>
                <c:pt idx="447">
                  <c:v>42238</c:v>
                </c:pt>
                <c:pt idx="448">
                  <c:v>42239</c:v>
                </c:pt>
                <c:pt idx="449">
                  <c:v>42240</c:v>
                </c:pt>
                <c:pt idx="450">
                  <c:v>42241</c:v>
                </c:pt>
                <c:pt idx="451">
                  <c:v>42242</c:v>
                </c:pt>
                <c:pt idx="452">
                  <c:v>42243</c:v>
                </c:pt>
                <c:pt idx="453">
                  <c:v>42244</c:v>
                </c:pt>
                <c:pt idx="454">
                  <c:v>42245</c:v>
                </c:pt>
                <c:pt idx="455">
                  <c:v>42246</c:v>
                </c:pt>
                <c:pt idx="456">
                  <c:v>42247</c:v>
                </c:pt>
                <c:pt idx="457">
                  <c:v>42248</c:v>
                </c:pt>
                <c:pt idx="458">
                  <c:v>42249</c:v>
                </c:pt>
                <c:pt idx="459">
                  <c:v>42250</c:v>
                </c:pt>
                <c:pt idx="460">
                  <c:v>42251</c:v>
                </c:pt>
                <c:pt idx="461">
                  <c:v>42252</c:v>
                </c:pt>
                <c:pt idx="462">
                  <c:v>42253</c:v>
                </c:pt>
                <c:pt idx="463">
                  <c:v>42254</c:v>
                </c:pt>
                <c:pt idx="464">
                  <c:v>42255</c:v>
                </c:pt>
                <c:pt idx="465">
                  <c:v>42256</c:v>
                </c:pt>
                <c:pt idx="466">
                  <c:v>42257</c:v>
                </c:pt>
                <c:pt idx="467">
                  <c:v>42258</c:v>
                </c:pt>
                <c:pt idx="468">
                  <c:v>42259</c:v>
                </c:pt>
                <c:pt idx="469">
                  <c:v>42260</c:v>
                </c:pt>
                <c:pt idx="470">
                  <c:v>42261</c:v>
                </c:pt>
                <c:pt idx="471">
                  <c:v>42262</c:v>
                </c:pt>
                <c:pt idx="472">
                  <c:v>42263</c:v>
                </c:pt>
                <c:pt idx="473">
                  <c:v>42264</c:v>
                </c:pt>
                <c:pt idx="474">
                  <c:v>42265</c:v>
                </c:pt>
                <c:pt idx="475">
                  <c:v>42266</c:v>
                </c:pt>
                <c:pt idx="476">
                  <c:v>42267</c:v>
                </c:pt>
                <c:pt idx="477">
                  <c:v>42268</c:v>
                </c:pt>
                <c:pt idx="478">
                  <c:v>42269</c:v>
                </c:pt>
                <c:pt idx="479">
                  <c:v>42270</c:v>
                </c:pt>
                <c:pt idx="480">
                  <c:v>42271</c:v>
                </c:pt>
                <c:pt idx="481">
                  <c:v>42272</c:v>
                </c:pt>
                <c:pt idx="482">
                  <c:v>42273</c:v>
                </c:pt>
                <c:pt idx="483">
                  <c:v>42274</c:v>
                </c:pt>
                <c:pt idx="484">
                  <c:v>42275</c:v>
                </c:pt>
                <c:pt idx="485">
                  <c:v>42276</c:v>
                </c:pt>
                <c:pt idx="486">
                  <c:v>42277</c:v>
                </c:pt>
                <c:pt idx="487">
                  <c:v>42278</c:v>
                </c:pt>
                <c:pt idx="488">
                  <c:v>42279</c:v>
                </c:pt>
                <c:pt idx="489">
                  <c:v>42280</c:v>
                </c:pt>
                <c:pt idx="490">
                  <c:v>42281</c:v>
                </c:pt>
                <c:pt idx="491">
                  <c:v>42282</c:v>
                </c:pt>
                <c:pt idx="492">
                  <c:v>42283</c:v>
                </c:pt>
                <c:pt idx="493">
                  <c:v>42284</c:v>
                </c:pt>
                <c:pt idx="494">
                  <c:v>42285</c:v>
                </c:pt>
                <c:pt idx="495">
                  <c:v>42286</c:v>
                </c:pt>
                <c:pt idx="496">
                  <c:v>42287</c:v>
                </c:pt>
                <c:pt idx="497">
                  <c:v>42288</c:v>
                </c:pt>
                <c:pt idx="498">
                  <c:v>42289</c:v>
                </c:pt>
                <c:pt idx="499">
                  <c:v>42290</c:v>
                </c:pt>
                <c:pt idx="500">
                  <c:v>42291</c:v>
                </c:pt>
                <c:pt idx="501">
                  <c:v>42292</c:v>
                </c:pt>
                <c:pt idx="502">
                  <c:v>42293</c:v>
                </c:pt>
                <c:pt idx="503">
                  <c:v>42294</c:v>
                </c:pt>
                <c:pt idx="504">
                  <c:v>42295</c:v>
                </c:pt>
                <c:pt idx="505">
                  <c:v>42296</c:v>
                </c:pt>
                <c:pt idx="506">
                  <c:v>42297</c:v>
                </c:pt>
                <c:pt idx="507">
                  <c:v>42298</c:v>
                </c:pt>
                <c:pt idx="508">
                  <c:v>42299</c:v>
                </c:pt>
                <c:pt idx="509">
                  <c:v>42300</c:v>
                </c:pt>
                <c:pt idx="510">
                  <c:v>42301</c:v>
                </c:pt>
                <c:pt idx="511">
                  <c:v>42302</c:v>
                </c:pt>
                <c:pt idx="512">
                  <c:v>42303</c:v>
                </c:pt>
                <c:pt idx="513">
                  <c:v>42304</c:v>
                </c:pt>
                <c:pt idx="514">
                  <c:v>42305</c:v>
                </c:pt>
                <c:pt idx="515">
                  <c:v>42306</c:v>
                </c:pt>
                <c:pt idx="516">
                  <c:v>42307</c:v>
                </c:pt>
                <c:pt idx="517">
                  <c:v>42308</c:v>
                </c:pt>
                <c:pt idx="518">
                  <c:v>42309</c:v>
                </c:pt>
                <c:pt idx="519">
                  <c:v>42310</c:v>
                </c:pt>
                <c:pt idx="520">
                  <c:v>42311</c:v>
                </c:pt>
                <c:pt idx="521">
                  <c:v>42312</c:v>
                </c:pt>
                <c:pt idx="522">
                  <c:v>42313</c:v>
                </c:pt>
                <c:pt idx="523">
                  <c:v>42314</c:v>
                </c:pt>
                <c:pt idx="524">
                  <c:v>42315</c:v>
                </c:pt>
                <c:pt idx="525">
                  <c:v>42316</c:v>
                </c:pt>
                <c:pt idx="526">
                  <c:v>42317</c:v>
                </c:pt>
                <c:pt idx="527">
                  <c:v>42318</c:v>
                </c:pt>
                <c:pt idx="528">
                  <c:v>42319</c:v>
                </c:pt>
                <c:pt idx="529">
                  <c:v>42320</c:v>
                </c:pt>
                <c:pt idx="530">
                  <c:v>42321</c:v>
                </c:pt>
                <c:pt idx="531">
                  <c:v>42322</c:v>
                </c:pt>
                <c:pt idx="532">
                  <c:v>42323</c:v>
                </c:pt>
                <c:pt idx="533">
                  <c:v>42324</c:v>
                </c:pt>
                <c:pt idx="534">
                  <c:v>42325</c:v>
                </c:pt>
                <c:pt idx="535">
                  <c:v>42326</c:v>
                </c:pt>
                <c:pt idx="536">
                  <c:v>42327</c:v>
                </c:pt>
                <c:pt idx="537">
                  <c:v>42328</c:v>
                </c:pt>
                <c:pt idx="538">
                  <c:v>42329</c:v>
                </c:pt>
                <c:pt idx="539">
                  <c:v>42330</c:v>
                </c:pt>
                <c:pt idx="540">
                  <c:v>42331</c:v>
                </c:pt>
                <c:pt idx="541">
                  <c:v>42332</c:v>
                </c:pt>
                <c:pt idx="542">
                  <c:v>42333</c:v>
                </c:pt>
                <c:pt idx="543">
                  <c:v>42334</c:v>
                </c:pt>
                <c:pt idx="544">
                  <c:v>42335</c:v>
                </c:pt>
                <c:pt idx="545">
                  <c:v>42336</c:v>
                </c:pt>
                <c:pt idx="546">
                  <c:v>42337</c:v>
                </c:pt>
                <c:pt idx="547">
                  <c:v>42338</c:v>
                </c:pt>
                <c:pt idx="548">
                  <c:v>42339</c:v>
                </c:pt>
                <c:pt idx="549">
                  <c:v>42340</c:v>
                </c:pt>
                <c:pt idx="550">
                  <c:v>42341</c:v>
                </c:pt>
                <c:pt idx="551">
                  <c:v>42342</c:v>
                </c:pt>
                <c:pt idx="552">
                  <c:v>42343</c:v>
                </c:pt>
                <c:pt idx="553">
                  <c:v>42344</c:v>
                </c:pt>
                <c:pt idx="554">
                  <c:v>42345</c:v>
                </c:pt>
                <c:pt idx="555">
                  <c:v>42346</c:v>
                </c:pt>
                <c:pt idx="556">
                  <c:v>42347</c:v>
                </c:pt>
                <c:pt idx="557">
                  <c:v>42348</c:v>
                </c:pt>
                <c:pt idx="558">
                  <c:v>42349</c:v>
                </c:pt>
                <c:pt idx="559">
                  <c:v>42350</c:v>
                </c:pt>
                <c:pt idx="560">
                  <c:v>42351</c:v>
                </c:pt>
                <c:pt idx="561">
                  <c:v>42352</c:v>
                </c:pt>
                <c:pt idx="562">
                  <c:v>42353</c:v>
                </c:pt>
                <c:pt idx="563">
                  <c:v>42354</c:v>
                </c:pt>
                <c:pt idx="564">
                  <c:v>42355</c:v>
                </c:pt>
                <c:pt idx="565">
                  <c:v>42356</c:v>
                </c:pt>
                <c:pt idx="566">
                  <c:v>42357</c:v>
                </c:pt>
                <c:pt idx="567">
                  <c:v>42358</c:v>
                </c:pt>
                <c:pt idx="568">
                  <c:v>42359</c:v>
                </c:pt>
                <c:pt idx="569">
                  <c:v>42360</c:v>
                </c:pt>
                <c:pt idx="570">
                  <c:v>42361</c:v>
                </c:pt>
                <c:pt idx="571">
                  <c:v>42362</c:v>
                </c:pt>
                <c:pt idx="572">
                  <c:v>42363</c:v>
                </c:pt>
                <c:pt idx="573">
                  <c:v>42364</c:v>
                </c:pt>
                <c:pt idx="574">
                  <c:v>42365</c:v>
                </c:pt>
                <c:pt idx="575">
                  <c:v>42366</c:v>
                </c:pt>
                <c:pt idx="576">
                  <c:v>42367</c:v>
                </c:pt>
                <c:pt idx="577">
                  <c:v>42368</c:v>
                </c:pt>
                <c:pt idx="578">
                  <c:v>42369</c:v>
                </c:pt>
                <c:pt idx="579">
                  <c:v>42370</c:v>
                </c:pt>
                <c:pt idx="580">
                  <c:v>42371</c:v>
                </c:pt>
                <c:pt idx="581">
                  <c:v>42372</c:v>
                </c:pt>
                <c:pt idx="582">
                  <c:v>42373</c:v>
                </c:pt>
                <c:pt idx="583">
                  <c:v>42374</c:v>
                </c:pt>
                <c:pt idx="584">
                  <c:v>42375</c:v>
                </c:pt>
                <c:pt idx="585">
                  <c:v>42376</c:v>
                </c:pt>
                <c:pt idx="586">
                  <c:v>42377</c:v>
                </c:pt>
                <c:pt idx="587">
                  <c:v>42378</c:v>
                </c:pt>
                <c:pt idx="588">
                  <c:v>42379</c:v>
                </c:pt>
                <c:pt idx="589">
                  <c:v>42380</c:v>
                </c:pt>
                <c:pt idx="590">
                  <c:v>42381</c:v>
                </c:pt>
                <c:pt idx="591">
                  <c:v>42382</c:v>
                </c:pt>
                <c:pt idx="592">
                  <c:v>42383</c:v>
                </c:pt>
                <c:pt idx="593">
                  <c:v>42384</c:v>
                </c:pt>
                <c:pt idx="594">
                  <c:v>42385</c:v>
                </c:pt>
                <c:pt idx="595">
                  <c:v>42386</c:v>
                </c:pt>
                <c:pt idx="596">
                  <c:v>42387</c:v>
                </c:pt>
                <c:pt idx="597">
                  <c:v>42388</c:v>
                </c:pt>
                <c:pt idx="598">
                  <c:v>42389</c:v>
                </c:pt>
                <c:pt idx="599">
                  <c:v>42390</c:v>
                </c:pt>
                <c:pt idx="600">
                  <c:v>42391</c:v>
                </c:pt>
                <c:pt idx="601">
                  <c:v>42392</c:v>
                </c:pt>
                <c:pt idx="602">
                  <c:v>42393</c:v>
                </c:pt>
                <c:pt idx="603">
                  <c:v>42394</c:v>
                </c:pt>
                <c:pt idx="604">
                  <c:v>42395</c:v>
                </c:pt>
                <c:pt idx="605">
                  <c:v>42396</c:v>
                </c:pt>
                <c:pt idx="606">
                  <c:v>42397</c:v>
                </c:pt>
                <c:pt idx="607">
                  <c:v>42398</c:v>
                </c:pt>
                <c:pt idx="608">
                  <c:v>42399</c:v>
                </c:pt>
                <c:pt idx="609">
                  <c:v>42400</c:v>
                </c:pt>
                <c:pt idx="610">
                  <c:v>42401</c:v>
                </c:pt>
                <c:pt idx="611">
                  <c:v>42402</c:v>
                </c:pt>
                <c:pt idx="612">
                  <c:v>42403</c:v>
                </c:pt>
                <c:pt idx="613">
                  <c:v>42404</c:v>
                </c:pt>
                <c:pt idx="614">
                  <c:v>42405</c:v>
                </c:pt>
                <c:pt idx="615">
                  <c:v>42406</c:v>
                </c:pt>
                <c:pt idx="616">
                  <c:v>42407</c:v>
                </c:pt>
                <c:pt idx="617">
                  <c:v>42408</c:v>
                </c:pt>
                <c:pt idx="618">
                  <c:v>42409</c:v>
                </c:pt>
                <c:pt idx="619">
                  <c:v>42410</c:v>
                </c:pt>
                <c:pt idx="620">
                  <c:v>42411</c:v>
                </c:pt>
                <c:pt idx="621">
                  <c:v>42412</c:v>
                </c:pt>
                <c:pt idx="622">
                  <c:v>42413</c:v>
                </c:pt>
                <c:pt idx="623">
                  <c:v>42414</c:v>
                </c:pt>
                <c:pt idx="624">
                  <c:v>42415</c:v>
                </c:pt>
                <c:pt idx="625">
                  <c:v>42416</c:v>
                </c:pt>
                <c:pt idx="626">
                  <c:v>42417</c:v>
                </c:pt>
                <c:pt idx="627">
                  <c:v>42418</c:v>
                </c:pt>
                <c:pt idx="628">
                  <c:v>42419</c:v>
                </c:pt>
                <c:pt idx="629">
                  <c:v>42420</c:v>
                </c:pt>
                <c:pt idx="630">
                  <c:v>42421</c:v>
                </c:pt>
                <c:pt idx="631">
                  <c:v>42422</c:v>
                </c:pt>
                <c:pt idx="632">
                  <c:v>42423</c:v>
                </c:pt>
                <c:pt idx="633">
                  <c:v>42424</c:v>
                </c:pt>
                <c:pt idx="634">
                  <c:v>42425</c:v>
                </c:pt>
                <c:pt idx="635">
                  <c:v>42426</c:v>
                </c:pt>
                <c:pt idx="636">
                  <c:v>42427</c:v>
                </c:pt>
                <c:pt idx="637">
                  <c:v>42428</c:v>
                </c:pt>
                <c:pt idx="638">
                  <c:v>42429</c:v>
                </c:pt>
                <c:pt idx="639">
                  <c:v>42430</c:v>
                </c:pt>
                <c:pt idx="640">
                  <c:v>42431</c:v>
                </c:pt>
                <c:pt idx="641">
                  <c:v>42432</c:v>
                </c:pt>
                <c:pt idx="642">
                  <c:v>42433</c:v>
                </c:pt>
                <c:pt idx="643">
                  <c:v>42434</c:v>
                </c:pt>
                <c:pt idx="644">
                  <c:v>42435</c:v>
                </c:pt>
                <c:pt idx="645">
                  <c:v>42436</c:v>
                </c:pt>
                <c:pt idx="646">
                  <c:v>42437</c:v>
                </c:pt>
                <c:pt idx="647">
                  <c:v>42438</c:v>
                </c:pt>
                <c:pt idx="648">
                  <c:v>42439</c:v>
                </c:pt>
                <c:pt idx="649">
                  <c:v>42440</c:v>
                </c:pt>
                <c:pt idx="650">
                  <c:v>42441</c:v>
                </c:pt>
                <c:pt idx="651">
                  <c:v>42442</c:v>
                </c:pt>
                <c:pt idx="652">
                  <c:v>42443</c:v>
                </c:pt>
                <c:pt idx="653">
                  <c:v>42444</c:v>
                </c:pt>
                <c:pt idx="654">
                  <c:v>42445</c:v>
                </c:pt>
                <c:pt idx="655">
                  <c:v>42446</c:v>
                </c:pt>
                <c:pt idx="656">
                  <c:v>42447</c:v>
                </c:pt>
                <c:pt idx="657">
                  <c:v>42448</c:v>
                </c:pt>
                <c:pt idx="658">
                  <c:v>42449</c:v>
                </c:pt>
                <c:pt idx="659">
                  <c:v>42450</c:v>
                </c:pt>
                <c:pt idx="660">
                  <c:v>42451</c:v>
                </c:pt>
                <c:pt idx="661">
                  <c:v>42452</c:v>
                </c:pt>
                <c:pt idx="662">
                  <c:v>42453</c:v>
                </c:pt>
                <c:pt idx="663">
                  <c:v>42454</c:v>
                </c:pt>
                <c:pt idx="664">
                  <c:v>42455</c:v>
                </c:pt>
                <c:pt idx="665">
                  <c:v>42456</c:v>
                </c:pt>
                <c:pt idx="666">
                  <c:v>42457</c:v>
                </c:pt>
                <c:pt idx="667">
                  <c:v>42458</c:v>
                </c:pt>
                <c:pt idx="668">
                  <c:v>42459</c:v>
                </c:pt>
                <c:pt idx="669">
                  <c:v>42460</c:v>
                </c:pt>
                <c:pt idx="670">
                  <c:v>42461</c:v>
                </c:pt>
                <c:pt idx="671">
                  <c:v>42462</c:v>
                </c:pt>
                <c:pt idx="672">
                  <c:v>42463</c:v>
                </c:pt>
                <c:pt idx="673">
                  <c:v>42464</c:v>
                </c:pt>
                <c:pt idx="674">
                  <c:v>42465</c:v>
                </c:pt>
                <c:pt idx="675">
                  <c:v>42466</c:v>
                </c:pt>
                <c:pt idx="676">
                  <c:v>42467</c:v>
                </c:pt>
                <c:pt idx="677">
                  <c:v>42468</c:v>
                </c:pt>
                <c:pt idx="678">
                  <c:v>42469</c:v>
                </c:pt>
                <c:pt idx="679">
                  <c:v>42470</c:v>
                </c:pt>
                <c:pt idx="680">
                  <c:v>42471</c:v>
                </c:pt>
                <c:pt idx="681">
                  <c:v>42472</c:v>
                </c:pt>
                <c:pt idx="682">
                  <c:v>42473</c:v>
                </c:pt>
                <c:pt idx="683">
                  <c:v>42474</c:v>
                </c:pt>
                <c:pt idx="684">
                  <c:v>42475</c:v>
                </c:pt>
                <c:pt idx="685">
                  <c:v>42476</c:v>
                </c:pt>
                <c:pt idx="686">
                  <c:v>42477</c:v>
                </c:pt>
                <c:pt idx="687">
                  <c:v>42478</c:v>
                </c:pt>
                <c:pt idx="688">
                  <c:v>42479</c:v>
                </c:pt>
                <c:pt idx="689">
                  <c:v>42480</c:v>
                </c:pt>
                <c:pt idx="690">
                  <c:v>42481</c:v>
                </c:pt>
                <c:pt idx="691">
                  <c:v>42482</c:v>
                </c:pt>
                <c:pt idx="692">
                  <c:v>42483</c:v>
                </c:pt>
                <c:pt idx="693">
                  <c:v>42484</c:v>
                </c:pt>
                <c:pt idx="694">
                  <c:v>42485</c:v>
                </c:pt>
                <c:pt idx="695">
                  <c:v>42486</c:v>
                </c:pt>
                <c:pt idx="696">
                  <c:v>42487</c:v>
                </c:pt>
                <c:pt idx="697">
                  <c:v>42488</c:v>
                </c:pt>
                <c:pt idx="698">
                  <c:v>42489</c:v>
                </c:pt>
                <c:pt idx="699">
                  <c:v>42490</c:v>
                </c:pt>
                <c:pt idx="700">
                  <c:v>42491</c:v>
                </c:pt>
                <c:pt idx="701">
                  <c:v>42492</c:v>
                </c:pt>
                <c:pt idx="702">
                  <c:v>42493</c:v>
                </c:pt>
                <c:pt idx="703">
                  <c:v>42494</c:v>
                </c:pt>
                <c:pt idx="704">
                  <c:v>42495</c:v>
                </c:pt>
                <c:pt idx="705">
                  <c:v>42496</c:v>
                </c:pt>
                <c:pt idx="706">
                  <c:v>42497</c:v>
                </c:pt>
                <c:pt idx="707">
                  <c:v>42498</c:v>
                </c:pt>
                <c:pt idx="708">
                  <c:v>42499</c:v>
                </c:pt>
                <c:pt idx="709">
                  <c:v>42500</c:v>
                </c:pt>
                <c:pt idx="710">
                  <c:v>42501</c:v>
                </c:pt>
                <c:pt idx="711">
                  <c:v>42502</c:v>
                </c:pt>
                <c:pt idx="712">
                  <c:v>42503</c:v>
                </c:pt>
                <c:pt idx="713">
                  <c:v>42504</c:v>
                </c:pt>
                <c:pt idx="714">
                  <c:v>42505</c:v>
                </c:pt>
                <c:pt idx="715">
                  <c:v>42506</c:v>
                </c:pt>
                <c:pt idx="716">
                  <c:v>42507</c:v>
                </c:pt>
                <c:pt idx="717">
                  <c:v>42508</c:v>
                </c:pt>
                <c:pt idx="718">
                  <c:v>42509</c:v>
                </c:pt>
                <c:pt idx="719">
                  <c:v>42510</c:v>
                </c:pt>
                <c:pt idx="720">
                  <c:v>42511</c:v>
                </c:pt>
                <c:pt idx="721">
                  <c:v>42512</c:v>
                </c:pt>
                <c:pt idx="722">
                  <c:v>42513</c:v>
                </c:pt>
                <c:pt idx="723">
                  <c:v>42514</c:v>
                </c:pt>
                <c:pt idx="724">
                  <c:v>42515</c:v>
                </c:pt>
                <c:pt idx="725">
                  <c:v>42516</c:v>
                </c:pt>
                <c:pt idx="726">
                  <c:v>42517</c:v>
                </c:pt>
                <c:pt idx="727">
                  <c:v>42518</c:v>
                </c:pt>
                <c:pt idx="728">
                  <c:v>42519</c:v>
                </c:pt>
                <c:pt idx="729">
                  <c:v>42520</c:v>
                </c:pt>
                <c:pt idx="730">
                  <c:v>42521</c:v>
                </c:pt>
                <c:pt idx="731">
                  <c:v>42522</c:v>
                </c:pt>
                <c:pt idx="732">
                  <c:v>42523</c:v>
                </c:pt>
                <c:pt idx="733">
                  <c:v>42524</c:v>
                </c:pt>
                <c:pt idx="734">
                  <c:v>42525</c:v>
                </c:pt>
                <c:pt idx="735">
                  <c:v>42526</c:v>
                </c:pt>
                <c:pt idx="736">
                  <c:v>42527</c:v>
                </c:pt>
                <c:pt idx="737">
                  <c:v>42528</c:v>
                </c:pt>
                <c:pt idx="738">
                  <c:v>42529</c:v>
                </c:pt>
                <c:pt idx="739">
                  <c:v>42530</c:v>
                </c:pt>
                <c:pt idx="740">
                  <c:v>42531</c:v>
                </c:pt>
                <c:pt idx="741">
                  <c:v>42532</c:v>
                </c:pt>
                <c:pt idx="742">
                  <c:v>42533</c:v>
                </c:pt>
                <c:pt idx="743">
                  <c:v>42534</c:v>
                </c:pt>
                <c:pt idx="744">
                  <c:v>42535</c:v>
                </c:pt>
                <c:pt idx="745">
                  <c:v>42536</c:v>
                </c:pt>
                <c:pt idx="746">
                  <c:v>42537</c:v>
                </c:pt>
                <c:pt idx="747">
                  <c:v>42538</c:v>
                </c:pt>
                <c:pt idx="748">
                  <c:v>42539</c:v>
                </c:pt>
                <c:pt idx="749">
                  <c:v>42540</c:v>
                </c:pt>
                <c:pt idx="750">
                  <c:v>42541</c:v>
                </c:pt>
                <c:pt idx="751">
                  <c:v>42542</c:v>
                </c:pt>
                <c:pt idx="752">
                  <c:v>42543</c:v>
                </c:pt>
                <c:pt idx="753">
                  <c:v>42544</c:v>
                </c:pt>
                <c:pt idx="754">
                  <c:v>42545</c:v>
                </c:pt>
                <c:pt idx="755">
                  <c:v>42546</c:v>
                </c:pt>
                <c:pt idx="756">
                  <c:v>42547</c:v>
                </c:pt>
                <c:pt idx="757">
                  <c:v>42548</c:v>
                </c:pt>
                <c:pt idx="758">
                  <c:v>42549</c:v>
                </c:pt>
                <c:pt idx="759">
                  <c:v>42550</c:v>
                </c:pt>
                <c:pt idx="760">
                  <c:v>42551</c:v>
                </c:pt>
                <c:pt idx="761">
                  <c:v>42552</c:v>
                </c:pt>
                <c:pt idx="762">
                  <c:v>42553</c:v>
                </c:pt>
                <c:pt idx="763">
                  <c:v>42554</c:v>
                </c:pt>
                <c:pt idx="764">
                  <c:v>42555</c:v>
                </c:pt>
                <c:pt idx="765">
                  <c:v>42556</c:v>
                </c:pt>
                <c:pt idx="766">
                  <c:v>42557</c:v>
                </c:pt>
                <c:pt idx="767">
                  <c:v>42558</c:v>
                </c:pt>
                <c:pt idx="768">
                  <c:v>42559</c:v>
                </c:pt>
                <c:pt idx="769">
                  <c:v>42560</c:v>
                </c:pt>
                <c:pt idx="770">
                  <c:v>42561</c:v>
                </c:pt>
                <c:pt idx="771">
                  <c:v>42562</c:v>
                </c:pt>
                <c:pt idx="772">
                  <c:v>42563</c:v>
                </c:pt>
                <c:pt idx="773">
                  <c:v>42564</c:v>
                </c:pt>
                <c:pt idx="774">
                  <c:v>42565</c:v>
                </c:pt>
                <c:pt idx="775">
                  <c:v>42566</c:v>
                </c:pt>
                <c:pt idx="776">
                  <c:v>42567</c:v>
                </c:pt>
                <c:pt idx="777">
                  <c:v>42568</c:v>
                </c:pt>
                <c:pt idx="778">
                  <c:v>42569</c:v>
                </c:pt>
                <c:pt idx="779">
                  <c:v>42570</c:v>
                </c:pt>
                <c:pt idx="780">
                  <c:v>42571</c:v>
                </c:pt>
                <c:pt idx="781">
                  <c:v>42572</c:v>
                </c:pt>
                <c:pt idx="782">
                  <c:v>42573</c:v>
                </c:pt>
                <c:pt idx="783">
                  <c:v>42574</c:v>
                </c:pt>
                <c:pt idx="784">
                  <c:v>42575</c:v>
                </c:pt>
                <c:pt idx="785">
                  <c:v>42576</c:v>
                </c:pt>
                <c:pt idx="786">
                  <c:v>42577</c:v>
                </c:pt>
                <c:pt idx="787">
                  <c:v>42578</c:v>
                </c:pt>
                <c:pt idx="788">
                  <c:v>42579</c:v>
                </c:pt>
                <c:pt idx="789">
                  <c:v>42580</c:v>
                </c:pt>
                <c:pt idx="790">
                  <c:v>42581</c:v>
                </c:pt>
                <c:pt idx="791">
                  <c:v>42582</c:v>
                </c:pt>
                <c:pt idx="792">
                  <c:v>42583</c:v>
                </c:pt>
                <c:pt idx="793">
                  <c:v>42584</c:v>
                </c:pt>
                <c:pt idx="794">
                  <c:v>42585</c:v>
                </c:pt>
                <c:pt idx="795">
                  <c:v>42586</c:v>
                </c:pt>
                <c:pt idx="796">
                  <c:v>42587</c:v>
                </c:pt>
                <c:pt idx="797">
                  <c:v>42588</c:v>
                </c:pt>
                <c:pt idx="798">
                  <c:v>42589</c:v>
                </c:pt>
                <c:pt idx="799">
                  <c:v>42590</c:v>
                </c:pt>
                <c:pt idx="800">
                  <c:v>42591</c:v>
                </c:pt>
                <c:pt idx="801">
                  <c:v>42592</c:v>
                </c:pt>
                <c:pt idx="802">
                  <c:v>42593</c:v>
                </c:pt>
                <c:pt idx="803">
                  <c:v>42594</c:v>
                </c:pt>
                <c:pt idx="804">
                  <c:v>42595</c:v>
                </c:pt>
                <c:pt idx="805">
                  <c:v>42596</c:v>
                </c:pt>
                <c:pt idx="806">
                  <c:v>42597</c:v>
                </c:pt>
                <c:pt idx="807">
                  <c:v>42598</c:v>
                </c:pt>
                <c:pt idx="808">
                  <c:v>42599</c:v>
                </c:pt>
                <c:pt idx="809">
                  <c:v>42600</c:v>
                </c:pt>
                <c:pt idx="810">
                  <c:v>42601</c:v>
                </c:pt>
                <c:pt idx="811">
                  <c:v>42602</c:v>
                </c:pt>
                <c:pt idx="812">
                  <c:v>42603</c:v>
                </c:pt>
                <c:pt idx="813">
                  <c:v>42604</c:v>
                </c:pt>
                <c:pt idx="814">
                  <c:v>42605</c:v>
                </c:pt>
                <c:pt idx="815">
                  <c:v>42606</c:v>
                </c:pt>
                <c:pt idx="816">
                  <c:v>42607</c:v>
                </c:pt>
                <c:pt idx="817">
                  <c:v>42608</c:v>
                </c:pt>
                <c:pt idx="818">
                  <c:v>42609</c:v>
                </c:pt>
                <c:pt idx="819">
                  <c:v>42610</c:v>
                </c:pt>
                <c:pt idx="820">
                  <c:v>42611</c:v>
                </c:pt>
                <c:pt idx="821">
                  <c:v>42612</c:v>
                </c:pt>
                <c:pt idx="822">
                  <c:v>42613</c:v>
                </c:pt>
                <c:pt idx="823">
                  <c:v>42614</c:v>
                </c:pt>
                <c:pt idx="824">
                  <c:v>42615</c:v>
                </c:pt>
                <c:pt idx="825">
                  <c:v>42616</c:v>
                </c:pt>
                <c:pt idx="826">
                  <c:v>42617</c:v>
                </c:pt>
                <c:pt idx="827">
                  <c:v>42618</c:v>
                </c:pt>
                <c:pt idx="828">
                  <c:v>42619</c:v>
                </c:pt>
                <c:pt idx="829">
                  <c:v>42620</c:v>
                </c:pt>
                <c:pt idx="830">
                  <c:v>42621</c:v>
                </c:pt>
                <c:pt idx="831">
                  <c:v>42622</c:v>
                </c:pt>
                <c:pt idx="832">
                  <c:v>42623</c:v>
                </c:pt>
                <c:pt idx="833">
                  <c:v>42624</c:v>
                </c:pt>
                <c:pt idx="834">
                  <c:v>42625</c:v>
                </c:pt>
                <c:pt idx="835">
                  <c:v>42626</c:v>
                </c:pt>
                <c:pt idx="836">
                  <c:v>42627</c:v>
                </c:pt>
                <c:pt idx="837">
                  <c:v>42628</c:v>
                </c:pt>
                <c:pt idx="838">
                  <c:v>42629</c:v>
                </c:pt>
                <c:pt idx="839">
                  <c:v>42630</c:v>
                </c:pt>
                <c:pt idx="840">
                  <c:v>42631</c:v>
                </c:pt>
                <c:pt idx="841">
                  <c:v>42632</c:v>
                </c:pt>
                <c:pt idx="842">
                  <c:v>42633</c:v>
                </c:pt>
                <c:pt idx="843">
                  <c:v>42634</c:v>
                </c:pt>
                <c:pt idx="844">
                  <c:v>42635</c:v>
                </c:pt>
                <c:pt idx="845">
                  <c:v>42636</c:v>
                </c:pt>
                <c:pt idx="846">
                  <c:v>42637</c:v>
                </c:pt>
                <c:pt idx="847">
                  <c:v>42638</c:v>
                </c:pt>
                <c:pt idx="848">
                  <c:v>42639</c:v>
                </c:pt>
                <c:pt idx="849">
                  <c:v>42640</c:v>
                </c:pt>
                <c:pt idx="850">
                  <c:v>42641</c:v>
                </c:pt>
                <c:pt idx="851">
                  <c:v>42642</c:v>
                </c:pt>
                <c:pt idx="852">
                  <c:v>42643</c:v>
                </c:pt>
                <c:pt idx="853">
                  <c:v>42644</c:v>
                </c:pt>
                <c:pt idx="854">
                  <c:v>42645</c:v>
                </c:pt>
                <c:pt idx="855">
                  <c:v>42646</c:v>
                </c:pt>
                <c:pt idx="856">
                  <c:v>42647</c:v>
                </c:pt>
                <c:pt idx="857">
                  <c:v>42648</c:v>
                </c:pt>
                <c:pt idx="858">
                  <c:v>42649</c:v>
                </c:pt>
                <c:pt idx="859">
                  <c:v>42650</c:v>
                </c:pt>
                <c:pt idx="860">
                  <c:v>42651</c:v>
                </c:pt>
                <c:pt idx="861">
                  <c:v>42652</c:v>
                </c:pt>
                <c:pt idx="862">
                  <c:v>42653</c:v>
                </c:pt>
                <c:pt idx="863">
                  <c:v>42654</c:v>
                </c:pt>
                <c:pt idx="864">
                  <c:v>42655</c:v>
                </c:pt>
                <c:pt idx="865">
                  <c:v>42656</c:v>
                </c:pt>
                <c:pt idx="866">
                  <c:v>42657</c:v>
                </c:pt>
                <c:pt idx="867">
                  <c:v>42658</c:v>
                </c:pt>
                <c:pt idx="868">
                  <c:v>42659</c:v>
                </c:pt>
                <c:pt idx="869">
                  <c:v>42660</c:v>
                </c:pt>
                <c:pt idx="870">
                  <c:v>42661</c:v>
                </c:pt>
                <c:pt idx="871">
                  <c:v>42662</c:v>
                </c:pt>
                <c:pt idx="872">
                  <c:v>42663</c:v>
                </c:pt>
                <c:pt idx="873">
                  <c:v>42664</c:v>
                </c:pt>
                <c:pt idx="874">
                  <c:v>42665</c:v>
                </c:pt>
                <c:pt idx="875">
                  <c:v>42666</c:v>
                </c:pt>
                <c:pt idx="876">
                  <c:v>42667</c:v>
                </c:pt>
                <c:pt idx="877">
                  <c:v>42668</c:v>
                </c:pt>
                <c:pt idx="878">
                  <c:v>42669</c:v>
                </c:pt>
                <c:pt idx="879">
                  <c:v>42670</c:v>
                </c:pt>
                <c:pt idx="880">
                  <c:v>42671</c:v>
                </c:pt>
                <c:pt idx="881">
                  <c:v>42672</c:v>
                </c:pt>
                <c:pt idx="882">
                  <c:v>42673</c:v>
                </c:pt>
                <c:pt idx="883">
                  <c:v>42674</c:v>
                </c:pt>
                <c:pt idx="884">
                  <c:v>42675</c:v>
                </c:pt>
                <c:pt idx="885">
                  <c:v>42676</c:v>
                </c:pt>
                <c:pt idx="886">
                  <c:v>42677</c:v>
                </c:pt>
                <c:pt idx="887">
                  <c:v>42678</c:v>
                </c:pt>
                <c:pt idx="888">
                  <c:v>42679</c:v>
                </c:pt>
                <c:pt idx="889">
                  <c:v>42680</c:v>
                </c:pt>
                <c:pt idx="890">
                  <c:v>42681</c:v>
                </c:pt>
                <c:pt idx="891">
                  <c:v>42682</c:v>
                </c:pt>
                <c:pt idx="892">
                  <c:v>42683</c:v>
                </c:pt>
                <c:pt idx="893">
                  <c:v>42684</c:v>
                </c:pt>
                <c:pt idx="894">
                  <c:v>42685</c:v>
                </c:pt>
                <c:pt idx="895">
                  <c:v>42686</c:v>
                </c:pt>
                <c:pt idx="896">
                  <c:v>42687</c:v>
                </c:pt>
                <c:pt idx="897">
                  <c:v>42688</c:v>
                </c:pt>
                <c:pt idx="898">
                  <c:v>42689</c:v>
                </c:pt>
                <c:pt idx="899">
                  <c:v>42690</c:v>
                </c:pt>
                <c:pt idx="900">
                  <c:v>42691</c:v>
                </c:pt>
                <c:pt idx="901">
                  <c:v>42692</c:v>
                </c:pt>
                <c:pt idx="902">
                  <c:v>42693</c:v>
                </c:pt>
                <c:pt idx="903">
                  <c:v>42694</c:v>
                </c:pt>
                <c:pt idx="904">
                  <c:v>42695</c:v>
                </c:pt>
                <c:pt idx="905">
                  <c:v>42696</c:v>
                </c:pt>
                <c:pt idx="906">
                  <c:v>42697</c:v>
                </c:pt>
                <c:pt idx="907">
                  <c:v>42698</c:v>
                </c:pt>
                <c:pt idx="908">
                  <c:v>42699</c:v>
                </c:pt>
                <c:pt idx="909">
                  <c:v>42700</c:v>
                </c:pt>
                <c:pt idx="910">
                  <c:v>42701</c:v>
                </c:pt>
                <c:pt idx="911">
                  <c:v>42702</c:v>
                </c:pt>
                <c:pt idx="912">
                  <c:v>42703</c:v>
                </c:pt>
                <c:pt idx="913">
                  <c:v>42704</c:v>
                </c:pt>
                <c:pt idx="914">
                  <c:v>42705</c:v>
                </c:pt>
                <c:pt idx="915">
                  <c:v>42706</c:v>
                </c:pt>
                <c:pt idx="916">
                  <c:v>42707</c:v>
                </c:pt>
                <c:pt idx="917">
                  <c:v>42708</c:v>
                </c:pt>
                <c:pt idx="918">
                  <c:v>42709</c:v>
                </c:pt>
                <c:pt idx="919">
                  <c:v>42710</c:v>
                </c:pt>
                <c:pt idx="920">
                  <c:v>42711</c:v>
                </c:pt>
                <c:pt idx="921">
                  <c:v>42712</c:v>
                </c:pt>
                <c:pt idx="922">
                  <c:v>42713</c:v>
                </c:pt>
                <c:pt idx="923">
                  <c:v>42714</c:v>
                </c:pt>
                <c:pt idx="924">
                  <c:v>42715</c:v>
                </c:pt>
                <c:pt idx="925">
                  <c:v>42716</c:v>
                </c:pt>
                <c:pt idx="926">
                  <c:v>42717</c:v>
                </c:pt>
                <c:pt idx="927">
                  <c:v>42718</c:v>
                </c:pt>
                <c:pt idx="928">
                  <c:v>42719</c:v>
                </c:pt>
                <c:pt idx="929">
                  <c:v>42720</c:v>
                </c:pt>
                <c:pt idx="930">
                  <c:v>42721</c:v>
                </c:pt>
                <c:pt idx="931">
                  <c:v>42722</c:v>
                </c:pt>
                <c:pt idx="932">
                  <c:v>42723</c:v>
                </c:pt>
                <c:pt idx="933">
                  <c:v>42724</c:v>
                </c:pt>
                <c:pt idx="934">
                  <c:v>42725</c:v>
                </c:pt>
                <c:pt idx="935">
                  <c:v>42726</c:v>
                </c:pt>
                <c:pt idx="936">
                  <c:v>42727</c:v>
                </c:pt>
                <c:pt idx="937">
                  <c:v>42728</c:v>
                </c:pt>
                <c:pt idx="938">
                  <c:v>42729</c:v>
                </c:pt>
                <c:pt idx="939">
                  <c:v>42730</c:v>
                </c:pt>
                <c:pt idx="940">
                  <c:v>42731</c:v>
                </c:pt>
                <c:pt idx="941">
                  <c:v>42732</c:v>
                </c:pt>
                <c:pt idx="942">
                  <c:v>42733</c:v>
                </c:pt>
                <c:pt idx="943">
                  <c:v>42734</c:v>
                </c:pt>
                <c:pt idx="944">
                  <c:v>42735</c:v>
                </c:pt>
                <c:pt idx="945">
                  <c:v>42736</c:v>
                </c:pt>
                <c:pt idx="946">
                  <c:v>42737</c:v>
                </c:pt>
                <c:pt idx="947">
                  <c:v>42738</c:v>
                </c:pt>
                <c:pt idx="948">
                  <c:v>42739</c:v>
                </c:pt>
                <c:pt idx="949">
                  <c:v>42740</c:v>
                </c:pt>
                <c:pt idx="950">
                  <c:v>42741</c:v>
                </c:pt>
                <c:pt idx="951">
                  <c:v>42742</c:v>
                </c:pt>
                <c:pt idx="952">
                  <c:v>42743</c:v>
                </c:pt>
                <c:pt idx="953">
                  <c:v>42744</c:v>
                </c:pt>
                <c:pt idx="954">
                  <c:v>42745</c:v>
                </c:pt>
                <c:pt idx="955">
                  <c:v>42746</c:v>
                </c:pt>
                <c:pt idx="956">
                  <c:v>42747</c:v>
                </c:pt>
                <c:pt idx="957">
                  <c:v>42748</c:v>
                </c:pt>
                <c:pt idx="958">
                  <c:v>42749</c:v>
                </c:pt>
                <c:pt idx="959">
                  <c:v>42750</c:v>
                </c:pt>
                <c:pt idx="960">
                  <c:v>42751</c:v>
                </c:pt>
                <c:pt idx="961">
                  <c:v>42752</c:v>
                </c:pt>
                <c:pt idx="962">
                  <c:v>42753</c:v>
                </c:pt>
                <c:pt idx="963">
                  <c:v>42754</c:v>
                </c:pt>
                <c:pt idx="964">
                  <c:v>42755</c:v>
                </c:pt>
                <c:pt idx="965">
                  <c:v>42756</c:v>
                </c:pt>
                <c:pt idx="966">
                  <c:v>42757</c:v>
                </c:pt>
                <c:pt idx="967">
                  <c:v>42758</c:v>
                </c:pt>
                <c:pt idx="968">
                  <c:v>42759</c:v>
                </c:pt>
                <c:pt idx="969">
                  <c:v>42760</c:v>
                </c:pt>
                <c:pt idx="970">
                  <c:v>42761</c:v>
                </c:pt>
                <c:pt idx="971">
                  <c:v>42762</c:v>
                </c:pt>
                <c:pt idx="972">
                  <c:v>42763</c:v>
                </c:pt>
                <c:pt idx="973">
                  <c:v>42764</c:v>
                </c:pt>
                <c:pt idx="974">
                  <c:v>42765</c:v>
                </c:pt>
                <c:pt idx="975">
                  <c:v>42766</c:v>
                </c:pt>
                <c:pt idx="976">
                  <c:v>42767</c:v>
                </c:pt>
                <c:pt idx="977">
                  <c:v>42768</c:v>
                </c:pt>
                <c:pt idx="978">
                  <c:v>42769</c:v>
                </c:pt>
                <c:pt idx="979">
                  <c:v>42770</c:v>
                </c:pt>
                <c:pt idx="980">
                  <c:v>42771</c:v>
                </c:pt>
                <c:pt idx="981">
                  <c:v>42772</c:v>
                </c:pt>
                <c:pt idx="982">
                  <c:v>42773</c:v>
                </c:pt>
                <c:pt idx="983">
                  <c:v>42774</c:v>
                </c:pt>
                <c:pt idx="984">
                  <c:v>42775</c:v>
                </c:pt>
                <c:pt idx="985">
                  <c:v>42776</c:v>
                </c:pt>
                <c:pt idx="986">
                  <c:v>42777</c:v>
                </c:pt>
                <c:pt idx="987">
                  <c:v>42778</c:v>
                </c:pt>
                <c:pt idx="988">
                  <c:v>42779</c:v>
                </c:pt>
                <c:pt idx="989">
                  <c:v>42780</c:v>
                </c:pt>
                <c:pt idx="990">
                  <c:v>42781</c:v>
                </c:pt>
                <c:pt idx="991">
                  <c:v>42782</c:v>
                </c:pt>
                <c:pt idx="992">
                  <c:v>42783</c:v>
                </c:pt>
                <c:pt idx="993">
                  <c:v>42784</c:v>
                </c:pt>
                <c:pt idx="994">
                  <c:v>42785</c:v>
                </c:pt>
                <c:pt idx="995">
                  <c:v>42786</c:v>
                </c:pt>
                <c:pt idx="996">
                  <c:v>42787</c:v>
                </c:pt>
                <c:pt idx="997">
                  <c:v>42788</c:v>
                </c:pt>
                <c:pt idx="998">
                  <c:v>42789</c:v>
                </c:pt>
                <c:pt idx="999">
                  <c:v>42790</c:v>
                </c:pt>
                <c:pt idx="1000">
                  <c:v>42791</c:v>
                </c:pt>
                <c:pt idx="1001">
                  <c:v>42792</c:v>
                </c:pt>
                <c:pt idx="1002">
                  <c:v>42793</c:v>
                </c:pt>
                <c:pt idx="1003">
                  <c:v>42794</c:v>
                </c:pt>
                <c:pt idx="1004">
                  <c:v>42795</c:v>
                </c:pt>
                <c:pt idx="1005">
                  <c:v>42796</c:v>
                </c:pt>
                <c:pt idx="1006">
                  <c:v>42797</c:v>
                </c:pt>
                <c:pt idx="1007">
                  <c:v>42798</c:v>
                </c:pt>
                <c:pt idx="1008">
                  <c:v>42799</c:v>
                </c:pt>
                <c:pt idx="1009">
                  <c:v>42800</c:v>
                </c:pt>
                <c:pt idx="1010">
                  <c:v>42801</c:v>
                </c:pt>
                <c:pt idx="1011">
                  <c:v>42802</c:v>
                </c:pt>
                <c:pt idx="1012">
                  <c:v>42803</c:v>
                </c:pt>
                <c:pt idx="1013">
                  <c:v>42804</c:v>
                </c:pt>
                <c:pt idx="1014">
                  <c:v>42805</c:v>
                </c:pt>
                <c:pt idx="1015">
                  <c:v>42806</c:v>
                </c:pt>
                <c:pt idx="1016">
                  <c:v>42807</c:v>
                </c:pt>
                <c:pt idx="1017">
                  <c:v>42808</c:v>
                </c:pt>
                <c:pt idx="1018">
                  <c:v>42809</c:v>
                </c:pt>
                <c:pt idx="1019">
                  <c:v>42810</c:v>
                </c:pt>
                <c:pt idx="1020">
                  <c:v>42811</c:v>
                </c:pt>
                <c:pt idx="1021">
                  <c:v>42812</c:v>
                </c:pt>
                <c:pt idx="1022">
                  <c:v>42813</c:v>
                </c:pt>
                <c:pt idx="1023">
                  <c:v>42814</c:v>
                </c:pt>
                <c:pt idx="1024">
                  <c:v>42815</c:v>
                </c:pt>
                <c:pt idx="1025">
                  <c:v>42816</c:v>
                </c:pt>
                <c:pt idx="1026">
                  <c:v>42817</c:v>
                </c:pt>
                <c:pt idx="1027">
                  <c:v>42818</c:v>
                </c:pt>
                <c:pt idx="1028">
                  <c:v>42819</c:v>
                </c:pt>
                <c:pt idx="1029">
                  <c:v>42820</c:v>
                </c:pt>
                <c:pt idx="1030">
                  <c:v>42821</c:v>
                </c:pt>
                <c:pt idx="1031">
                  <c:v>42822</c:v>
                </c:pt>
                <c:pt idx="1032">
                  <c:v>42823</c:v>
                </c:pt>
                <c:pt idx="1033">
                  <c:v>42824</c:v>
                </c:pt>
                <c:pt idx="1034">
                  <c:v>42825</c:v>
                </c:pt>
                <c:pt idx="1035">
                  <c:v>42826</c:v>
                </c:pt>
                <c:pt idx="1036">
                  <c:v>42827</c:v>
                </c:pt>
                <c:pt idx="1037">
                  <c:v>42828</c:v>
                </c:pt>
                <c:pt idx="1038">
                  <c:v>42829</c:v>
                </c:pt>
                <c:pt idx="1039">
                  <c:v>42830</c:v>
                </c:pt>
                <c:pt idx="1040">
                  <c:v>42831</c:v>
                </c:pt>
                <c:pt idx="1041">
                  <c:v>42832</c:v>
                </c:pt>
                <c:pt idx="1042">
                  <c:v>42833</c:v>
                </c:pt>
                <c:pt idx="1043">
                  <c:v>42834</c:v>
                </c:pt>
                <c:pt idx="1044">
                  <c:v>42835</c:v>
                </c:pt>
                <c:pt idx="1045">
                  <c:v>42836</c:v>
                </c:pt>
                <c:pt idx="1046">
                  <c:v>42837</c:v>
                </c:pt>
                <c:pt idx="1047">
                  <c:v>42838</c:v>
                </c:pt>
                <c:pt idx="1048">
                  <c:v>42839</c:v>
                </c:pt>
                <c:pt idx="1049">
                  <c:v>42840</c:v>
                </c:pt>
                <c:pt idx="1050">
                  <c:v>42841</c:v>
                </c:pt>
                <c:pt idx="1051">
                  <c:v>42842</c:v>
                </c:pt>
                <c:pt idx="1052">
                  <c:v>42843</c:v>
                </c:pt>
                <c:pt idx="1053">
                  <c:v>42844</c:v>
                </c:pt>
                <c:pt idx="1054">
                  <c:v>42845</c:v>
                </c:pt>
                <c:pt idx="1055">
                  <c:v>42846</c:v>
                </c:pt>
                <c:pt idx="1056">
                  <c:v>42847</c:v>
                </c:pt>
                <c:pt idx="1057">
                  <c:v>42848</c:v>
                </c:pt>
                <c:pt idx="1058">
                  <c:v>42849</c:v>
                </c:pt>
                <c:pt idx="1059">
                  <c:v>42850</c:v>
                </c:pt>
                <c:pt idx="1060">
                  <c:v>42851</c:v>
                </c:pt>
                <c:pt idx="1061">
                  <c:v>42852</c:v>
                </c:pt>
                <c:pt idx="1062">
                  <c:v>42853</c:v>
                </c:pt>
                <c:pt idx="1063">
                  <c:v>42854</c:v>
                </c:pt>
                <c:pt idx="1064">
                  <c:v>42855</c:v>
                </c:pt>
                <c:pt idx="1065">
                  <c:v>42856</c:v>
                </c:pt>
                <c:pt idx="1066">
                  <c:v>42857</c:v>
                </c:pt>
                <c:pt idx="1067">
                  <c:v>42858</c:v>
                </c:pt>
                <c:pt idx="1068">
                  <c:v>42859</c:v>
                </c:pt>
                <c:pt idx="1069">
                  <c:v>42860</c:v>
                </c:pt>
                <c:pt idx="1070">
                  <c:v>42861</c:v>
                </c:pt>
                <c:pt idx="1071">
                  <c:v>42862</c:v>
                </c:pt>
                <c:pt idx="1072">
                  <c:v>42863</c:v>
                </c:pt>
                <c:pt idx="1073">
                  <c:v>42864</c:v>
                </c:pt>
                <c:pt idx="1074">
                  <c:v>42865</c:v>
                </c:pt>
                <c:pt idx="1075">
                  <c:v>42866</c:v>
                </c:pt>
                <c:pt idx="1076">
                  <c:v>42867</c:v>
                </c:pt>
                <c:pt idx="1077">
                  <c:v>42868</c:v>
                </c:pt>
                <c:pt idx="1078">
                  <c:v>42869</c:v>
                </c:pt>
                <c:pt idx="1079">
                  <c:v>42870</c:v>
                </c:pt>
                <c:pt idx="1080">
                  <c:v>42871</c:v>
                </c:pt>
                <c:pt idx="1081">
                  <c:v>42872</c:v>
                </c:pt>
                <c:pt idx="1082">
                  <c:v>42873</c:v>
                </c:pt>
                <c:pt idx="1083">
                  <c:v>42874</c:v>
                </c:pt>
                <c:pt idx="1084">
                  <c:v>42875</c:v>
                </c:pt>
                <c:pt idx="1085">
                  <c:v>42876</c:v>
                </c:pt>
                <c:pt idx="1086">
                  <c:v>42877</c:v>
                </c:pt>
                <c:pt idx="1087">
                  <c:v>42878</c:v>
                </c:pt>
                <c:pt idx="1088">
                  <c:v>42879</c:v>
                </c:pt>
                <c:pt idx="1089">
                  <c:v>42880</c:v>
                </c:pt>
                <c:pt idx="1090">
                  <c:v>42881</c:v>
                </c:pt>
                <c:pt idx="1091">
                  <c:v>42882</c:v>
                </c:pt>
                <c:pt idx="1092">
                  <c:v>42883</c:v>
                </c:pt>
                <c:pt idx="1093">
                  <c:v>42884</c:v>
                </c:pt>
                <c:pt idx="1094">
                  <c:v>42885</c:v>
                </c:pt>
                <c:pt idx="1095">
                  <c:v>42886</c:v>
                </c:pt>
                <c:pt idx="1096">
                  <c:v>42887</c:v>
                </c:pt>
                <c:pt idx="1097">
                  <c:v>42888</c:v>
                </c:pt>
                <c:pt idx="1098">
                  <c:v>42889</c:v>
                </c:pt>
                <c:pt idx="1099">
                  <c:v>42890</c:v>
                </c:pt>
                <c:pt idx="1100">
                  <c:v>42891</c:v>
                </c:pt>
                <c:pt idx="1101">
                  <c:v>42892</c:v>
                </c:pt>
                <c:pt idx="1102">
                  <c:v>42893</c:v>
                </c:pt>
                <c:pt idx="1103">
                  <c:v>42894</c:v>
                </c:pt>
                <c:pt idx="1104">
                  <c:v>42895</c:v>
                </c:pt>
                <c:pt idx="1105">
                  <c:v>42896</c:v>
                </c:pt>
                <c:pt idx="1106">
                  <c:v>42897</c:v>
                </c:pt>
                <c:pt idx="1107">
                  <c:v>42898</c:v>
                </c:pt>
                <c:pt idx="1108">
                  <c:v>42899</c:v>
                </c:pt>
                <c:pt idx="1109">
                  <c:v>42900</c:v>
                </c:pt>
                <c:pt idx="1110">
                  <c:v>42901</c:v>
                </c:pt>
                <c:pt idx="1111">
                  <c:v>42902</c:v>
                </c:pt>
                <c:pt idx="1112">
                  <c:v>42903</c:v>
                </c:pt>
                <c:pt idx="1113">
                  <c:v>42904</c:v>
                </c:pt>
                <c:pt idx="1114">
                  <c:v>42905</c:v>
                </c:pt>
                <c:pt idx="1115">
                  <c:v>42906</c:v>
                </c:pt>
                <c:pt idx="1116">
                  <c:v>42907</c:v>
                </c:pt>
                <c:pt idx="1117">
                  <c:v>42908</c:v>
                </c:pt>
                <c:pt idx="1118">
                  <c:v>42909</c:v>
                </c:pt>
                <c:pt idx="1119">
                  <c:v>42910</c:v>
                </c:pt>
                <c:pt idx="1120">
                  <c:v>42911</c:v>
                </c:pt>
                <c:pt idx="1121">
                  <c:v>42912</c:v>
                </c:pt>
                <c:pt idx="1122">
                  <c:v>42913</c:v>
                </c:pt>
                <c:pt idx="1123">
                  <c:v>42914</c:v>
                </c:pt>
                <c:pt idx="1124">
                  <c:v>42915</c:v>
                </c:pt>
                <c:pt idx="1125">
                  <c:v>42916</c:v>
                </c:pt>
                <c:pt idx="1126">
                  <c:v>42917</c:v>
                </c:pt>
                <c:pt idx="1127">
                  <c:v>42918</c:v>
                </c:pt>
                <c:pt idx="1128">
                  <c:v>42919</c:v>
                </c:pt>
                <c:pt idx="1129">
                  <c:v>42920</c:v>
                </c:pt>
                <c:pt idx="1130">
                  <c:v>42921</c:v>
                </c:pt>
                <c:pt idx="1131">
                  <c:v>42922</c:v>
                </c:pt>
                <c:pt idx="1132">
                  <c:v>42923</c:v>
                </c:pt>
                <c:pt idx="1133">
                  <c:v>42924</c:v>
                </c:pt>
                <c:pt idx="1134">
                  <c:v>42925</c:v>
                </c:pt>
                <c:pt idx="1135">
                  <c:v>42926</c:v>
                </c:pt>
                <c:pt idx="1136">
                  <c:v>42927</c:v>
                </c:pt>
                <c:pt idx="1137">
                  <c:v>42928</c:v>
                </c:pt>
                <c:pt idx="1138">
                  <c:v>42929</c:v>
                </c:pt>
                <c:pt idx="1139">
                  <c:v>42930</c:v>
                </c:pt>
                <c:pt idx="1140">
                  <c:v>42931</c:v>
                </c:pt>
                <c:pt idx="1141">
                  <c:v>42932</c:v>
                </c:pt>
                <c:pt idx="1142">
                  <c:v>42933</c:v>
                </c:pt>
                <c:pt idx="1143">
                  <c:v>42934</c:v>
                </c:pt>
                <c:pt idx="1144">
                  <c:v>42935</c:v>
                </c:pt>
                <c:pt idx="1145">
                  <c:v>42936</c:v>
                </c:pt>
                <c:pt idx="1146">
                  <c:v>42937</c:v>
                </c:pt>
                <c:pt idx="1147">
                  <c:v>42938</c:v>
                </c:pt>
                <c:pt idx="1148">
                  <c:v>42939</c:v>
                </c:pt>
                <c:pt idx="1149">
                  <c:v>42940</c:v>
                </c:pt>
                <c:pt idx="1150">
                  <c:v>42941</c:v>
                </c:pt>
                <c:pt idx="1151">
                  <c:v>42942</c:v>
                </c:pt>
                <c:pt idx="1152">
                  <c:v>42943</c:v>
                </c:pt>
                <c:pt idx="1153">
                  <c:v>42944</c:v>
                </c:pt>
                <c:pt idx="1154">
                  <c:v>42945</c:v>
                </c:pt>
                <c:pt idx="1155">
                  <c:v>42946</c:v>
                </c:pt>
                <c:pt idx="1156">
                  <c:v>42947</c:v>
                </c:pt>
                <c:pt idx="1157">
                  <c:v>42948</c:v>
                </c:pt>
                <c:pt idx="1158">
                  <c:v>42949</c:v>
                </c:pt>
                <c:pt idx="1159">
                  <c:v>42950</c:v>
                </c:pt>
                <c:pt idx="1160">
                  <c:v>42951</c:v>
                </c:pt>
                <c:pt idx="1161">
                  <c:v>42952</c:v>
                </c:pt>
                <c:pt idx="1162">
                  <c:v>42953</c:v>
                </c:pt>
                <c:pt idx="1163">
                  <c:v>42954</c:v>
                </c:pt>
                <c:pt idx="1164">
                  <c:v>42955</c:v>
                </c:pt>
                <c:pt idx="1165">
                  <c:v>42956</c:v>
                </c:pt>
                <c:pt idx="1166">
                  <c:v>42957</c:v>
                </c:pt>
                <c:pt idx="1167">
                  <c:v>42958</c:v>
                </c:pt>
                <c:pt idx="1168">
                  <c:v>42959</c:v>
                </c:pt>
                <c:pt idx="1169">
                  <c:v>42960</c:v>
                </c:pt>
                <c:pt idx="1170">
                  <c:v>42961</c:v>
                </c:pt>
                <c:pt idx="1171">
                  <c:v>42962</c:v>
                </c:pt>
                <c:pt idx="1172">
                  <c:v>42963</c:v>
                </c:pt>
                <c:pt idx="1173">
                  <c:v>42964</c:v>
                </c:pt>
                <c:pt idx="1174">
                  <c:v>42965</c:v>
                </c:pt>
                <c:pt idx="1175">
                  <c:v>42966</c:v>
                </c:pt>
                <c:pt idx="1176">
                  <c:v>42967</c:v>
                </c:pt>
                <c:pt idx="1177">
                  <c:v>42968</c:v>
                </c:pt>
                <c:pt idx="1178">
                  <c:v>42969</c:v>
                </c:pt>
                <c:pt idx="1179">
                  <c:v>42970</c:v>
                </c:pt>
                <c:pt idx="1180">
                  <c:v>42971</c:v>
                </c:pt>
                <c:pt idx="1181">
                  <c:v>42972</c:v>
                </c:pt>
                <c:pt idx="1182">
                  <c:v>42973</c:v>
                </c:pt>
                <c:pt idx="1183">
                  <c:v>42974</c:v>
                </c:pt>
                <c:pt idx="1184">
                  <c:v>42975</c:v>
                </c:pt>
                <c:pt idx="1185">
                  <c:v>42976</c:v>
                </c:pt>
                <c:pt idx="1186">
                  <c:v>42977</c:v>
                </c:pt>
                <c:pt idx="1187">
                  <c:v>42978</c:v>
                </c:pt>
                <c:pt idx="1188">
                  <c:v>42979</c:v>
                </c:pt>
                <c:pt idx="1189">
                  <c:v>42980</c:v>
                </c:pt>
                <c:pt idx="1190">
                  <c:v>42981</c:v>
                </c:pt>
                <c:pt idx="1191">
                  <c:v>42982</c:v>
                </c:pt>
                <c:pt idx="1192">
                  <c:v>42983</c:v>
                </c:pt>
                <c:pt idx="1193">
                  <c:v>42984</c:v>
                </c:pt>
                <c:pt idx="1194">
                  <c:v>42985</c:v>
                </c:pt>
                <c:pt idx="1195">
                  <c:v>42986</c:v>
                </c:pt>
                <c:pt idx="1196">
                  <c:v>42987</c:v>
                </c:pt>
                <c:pt idx="1197">
                  <c:v>42988</c:v>
                </c:pt>
                <c:pt idx="1198">
                  <c:v>42989</c:v>
                </c:pt>
                <c:pt idx="1199">
                  <c:v>42990</c:v>
                </c:pt>
                <c:pt idx="1200">
                  <c:v>42991</c:v>
                </c:pt>
                <c:pt idx="1201">
                  <c:v>42992</c:v>
                </c:pt>
                <c:pt idx="1202">
                  <c:v>42993</c:v>
                </c:pt>
                <c:pt idx="1203">
                  <c:v>42994</c:v>
                </c:pt>
                <c:pt idx="1204">
                  <c:v>42995</c:v>
                </c:pt>
                <c:pt idx="1205">
                  <c:v>42996</c:v>
                </c:pt>
                <c:pt idx="1206">
                  <c:v>42997</c:v>
                </c:pt>
                <c:pt idx="1207">
                  <c:v>42998</c:v>
                </c:pt>
                <c:pt idx="1208">
                  <c:v>42999</c:v>
                </c:pt>
                <c:pt idx="1209">
                  <c:v>43000</c:v>
                </c:pt>
                <c:pt idx="1210">
                  <c:v>43001</c:v>
                </c:pt>
                <c:pt idx="1211">
                  <c:v>43002</c:v>
                </c:pt>
                <c:pt idx="1212">
                  <c:v>43003</c:v>
                </c:pt>
                <c:pt idx="1213">
                  <c:v>43004</c:v>
                </c:pt>
                <c:pt idx="1214">
                  <c:v>43005</c:v>
                </c:pt>
                <c:pt idx="1215">
                  <c:v>43006</c:v>
                </c:pt>
                <c:pt idx="1216">
                  <c:v>43007</c:v>
                </c:pt>
                <c:pt idx="1217">
                  <c:v>43008</c:v>
                </c:pt>
                <c:pt idx="1218">
                  <c:v>43009</c:v>
                </c:pt>
                <c:pt idx="1219">
                  <c:v>43010</c:v>
                </c:pt>
                <c:pt idx="1220">
                  <c:v>43011</c:v>
                </c:pt>
                <c:pt idx="1221">
                  <c:v>43012</c:v>
                </c:pt>
                <c:pt idx="1222">
                  <c:v>43013</c:v>
                </c:pt>
                <c:pt idx="1223">
                  <c:v>43014</c:v>
                </c:pt>
                <c:pt idx="1224">
                  <c:v>43015</c:v>
                </c:pt>
                <c:pt idx="1225">
                  <c:v>43016</c:v>
                </c:pt>
                <c:pt idx="1226">
                  <c:v>43017</c:v>
                </c:pt>
                <c:pt idx="1227">
                  <c:v>43018</c:v>
                </c:pt>
                <c:pt idx="1228">
                  <c:v>43019</c:v>
                </c:pt>
                <c:pt idx="1229">
                  <c:v>43020</c:v>
                </c:pt>
                <c:pt idx="1230">
                  <c:v>43021</c:v>
                </c:pt>
                <c:pt idx="1231">
                  <c:v>43022</c:v>
                </c:pt>
                <c:pt idx="1232">
                  <c:v>43023</c:v>
                </c:pt>
                <c:pt idx="1233">
                  <c:v>43024</c:v>
                </c:pt>
                <c:pt idx="1234">
                  <c:v>43025</c:v>
                </c:pt>
                <c:pt idx="1235">
                  <c:v>43026</c:v>
                </c:pt>
                <c:pt idx="1236">
                  <c:v>43027</c:v>
                </c:pt>
                <c:pt idx="1237">
                  <c:v>43028</c:v>
                </c:pt>
                <c:pt idx="1238">
                  <c:v>43029</c:v>
                </c:pt>
                <c:pt idx="1239">
                  <c:v>43030</c:v>
                </c:pt>
                <c:pt idx="1240">
                  <c:v>43031</c:v>
                </c:pt>
                <c:pt idx="1241">
                  <c:v>43032</c:v>
                </c:pt>
                <c:pt idx="1242">
                  <c:v>43033</c:v>
                </c:pt>
                <c:pt idx="1243">
                  <c:v>43034</c:v>
                </c:pt>
                <c:pt idx="1244">
                  <c:v>43035</c:v>
                </c:pt>
                <c:pt idx="1245">
                  <c:v>43036</c:v>
                </c:pt>
                <c:pt idx="1246">
                  <c:v>43037</c:v>
                </c:pt>
                <c:pt idx="1247">
                  <c:v>43038</c:v>
                </c:pt>
                <c:pt idx="1248">
                  <c:v>43039</c:v>
                </c:pt>
                <c:pt idx="1249">
                  <c:v>43040</c:v>
                </c:pt>
                <c:pt idx="1250">
                  <c:v>43041</c:v>
                </c:pt>
                <c:pt idx="1251">
                  <c:v>43042</c:v>
                </c:pt>
                <c:pt idx="1252">
                  <c:v>43043</c:v>
                </c:pt>
                <c:pt idx="1253">
                  <c:v>43044</c:v>
                </c:pt>
                <c:pt idx="1254">
                  <c:v>43045</c:v>
                </c:pt>
                <c:pt idx="1255">
                  <c:v>43046</c:v>
                </c:pt>
                <c:pt idx="1256">
                  <c:v>43047</c:v>
                </c:pt>
                <c:pt idx="1257">
                  <c:v>43048</c:v>
                </c:pt>
                <c:pt idx="1258">
                  <c:v>43049</c:v>
                </c:pt>
                <c:pt idx="1259">
                  <c:v>43050</c:v>
                </c:pt>
                <c:pt idx="1260">
                  <c:v>43051</c:v>
                </c:pt>
                <c:pt idx="1261">
                  <c:v>43052</c:v>
                </c:pt>
                <c:pt idx="1262">
                  <c:v>43053</c:v>
                </c:pt>
                <c:pt idx="1263">
                  <c:v>43054</c:v>
                </c:pt>
                <c:pt idx="1264">
                  <c:v>43055</c:v>
                </c:pt>
                <c:pt idx="1265">
                  <c:v>43056</c:v>
                </c:pt>
                <c:pt idx="1266">
                  <c:v>43057</c:v>
                </c:pt>
                <c:pt idx="1267">
                  <c:v>43058</c:v>
                </c:pt>
                <c:pt idx="1268">
                  <c:v>43059</c:v>
                </c:pt>
                <c:pt idx="1269">
                  <c:v>43060</c:v>
                </c:pt>
                <c:pt idx="1270">
                  <c:v>43061</c:v>
                </c:pt>
                <c:pt idx="1271">
                  <c:v>43062</c:v>
                </c:pt>
                <c:pt idx="1272">
                  <c:v>43063</c:v>
                </c:pt>
                <c:pt idx="1273">
                  <c:v>43064</c:v>
                </c:pt>
                <c:pt idx="1274">
                  <c:v>43065</c:v>
                </c:pt>
                <c:pt idx="1275">
                  <c:v>43066</c:v>
                </c:pt>
                <c:pt idx="1276">
                  <c:v>43067</c:v>
                </c:pt>
                <c:pt idx="1277">
                  <c:v>43068</c:v>
                </c:pt>
                <c:pt idx="1278">
                  <c:v>43069</c:v>
                </c:pt>
                <c:pt idx="1279">
                  <c:v>43070</c:v>
                </c:pt>
                <c:pt idx="1280">
                  <c:v>43071</c:v>
                </c:pt>
                <c:pt idx="1281">
                  <c:v>43072</c:v>
                </c:pt>
                <c:pt idx="1282">
                  <c:v>43073</c:v>
                </c:pt>
                <c:pt idx="1283">
                  <c:v>43074</c:v>
                </c:pt>
                <c:pt idx="1284">
                  <c:v>43075</c:v>
                </c:pt>
                <c:pt idx="1285">
                  <c:v>43076</c:v>
                </c:pt>
                <c:pt idx="1286">
                  <c:v>43077</c:v>
                </c:pt>
                <c:pt idx="1287">
                  <c:v>43078</c:v>
                </c:pt>
                <c:pt idx="1288">
                  <c:v>43079</c:v>
                </c:pt>
                <c:pt idx="1289">
                  <c:v>43080</c:v>
                </c:pt>
                <c:pt idx="1290">
                  <c:v>43081</c:v>
                </c:pt>
                <c:pt idx="1291">
                  <c:v>43082</c:v>
                </c:pt>
                <c:pt idx="1292">
                  <c:v>43083</c:v>
                </c:pt>
                <c:pt idx="1293">
                  <c:v>43084</c:v>
                </c:pt>
                <c:pt idx="1294">
                  <c:v>43085</c:v>
                </c:pt>
                <c:pt idx="1295">
                  <c:v>43086</c:v>
                </c:pt>
                <c:pt idx="1296">
                  <c:v>43087</c:v>
                </c:pt>
                <c:pt idx="1297">
                  <c:v>43088</c:v>
                </c:pt>
                <c:pt idx="1298">
                  <c:v>43089</c:v>
                </c:pt>
                <c:pt idx="1299">
                  <c:v>43090</c:v>
                </c:pt>
                <c:pt idx="1300">
                  <c:v>43091</c:v>
                </c:pt>
                <c:pt idx="1301">
                  <c:v>43092</c:v>
                </c:pt>
                <c:pt idx="1302">
                  <c:v>43093</c:v>
                </c:pt>
                <c:pt idx="1303">
                  <c:v>43094</c:v>
                </c:pt>
                <c:pt idx="1304">
                  <c:v>43095</c:v>
                </c:pt>
                <c:pt idx="1305">
                  <c:v>43096</c:v>
                </c:pt>
                <c:pt idx="1306">
                  <c:v>43097</c:v>
                </c:pt>
                <c:pt idx="1307">
                  <c:v>43098</c:v>
                </c:pt>
                <c:pt idx="1308">
                  <c:v>43099</c:v>
                </c:pt>
                <c:pt idx="1309">
                  <c:v>43100</c:v>
                </c:pt>
                <c:pt idx="1310">
                  <c:v>43101</c:v>
                </c:pt>
                <c:pt idx="1311">
                  <c:v>43102</c:v>
                </c:pt>
                <c:pt idx="1312">
                  <c:v>43103</c:v>
                </c:pt>
                <c:pt idx="1313">
                  <c:v>43104</c:v>
                </c:pt>
                <c:pt idx="1314">
                  <c:v>43105</c:v>
                </c:pt>
                <c:pt idx="1315">
                  <c:v>43106</c:v>
                </c:pt>
                <c:pt idx="1316">
                  <c:v>43107</c:v>
                </c:pt>
                <c:pt idx="1317">
                  <c:v>43108</c:v>
                </c:pt>
                <c:pt idx="1318">
                  <c:v>43109</c:v>
                </c:pt>
                <c:pt idx="1319">
                  <c:v>43110</c:v>
                </c:pt>
                <c:pt idx="1320">
                  <c:v>43111</c:v>
                </c:pt>
                <c:pt idx="1321">
                  <c:v>43112</c:v>
                </c:pt>
                <c:pt idx="1322">
                  <c:v>43113</c:v>
                </c:pt>
                <c:pt idx="1323">
                  <c:v>43114</c:v>
                </c:pt>
                <c:pt idx="1324">
                  <c:v>43115</c:v>
                </c:pt>
                <c:pt idx="1325">
                  <c:v>43116</c:v>
                </c:pt>
                <c:pt idx="1326">
                  <c:v>43117</c:v>
                </c:pt>
                <c:pt idx="1327">
                  <c:v>43118</c:v>
                </c:pt>
                <c:pt idx="1328">
                  <c:v>43119</c:v>
                </c:pt>
                <c:pt idx="1329">
                  <c:v>43120</c:v>
                </c:pt>
                <c:pt idx="1330">
                  <c:v>43121</c:v>
                </c:pt>
                <c:pt idx="1331">
                  <c:v>43122</c:v>
                </c:pt>
                <c:pt idx="1332">
                  <c:v>43123</c:v>
                </c:pt>
                <c:pt idx="1333">
                  <c:v>43124</c:v>
                </c:pt>
                <c:pt idx="1334">
                  <c:v>43125</c:v>
                </c:pt>
                <c:pt idx="1335">
                  <c:v>43126</c:v>
                </c:pt>
                <c:pt idx="1336">
                  <c:v>43127</c:v>
                </c:pt>
                <c:pt idx="1337">
                  <c:v>43128</c:v>
                </c:pt>
                <c:pt idx="1338">
                  <c:v>43129</c:v>
                </c:pt>
                <c:pt idx="1339">
                  <c:v>43130</c:v>
                </c:pt>
                <c:pt idx="1340">
                  <c:v>43131</c:v>
                </c:pt>
                <c:pt idx="1341">
                  <c:v>43132</c:v>
                </c:pt>
                <c:pt idx="1342">
                  <c:v>43133</c:v>
                </c:pt>
                <c:pt idx="1343">
                  <c:v>43134</c:v>
                </c:pt>
                <c:pt idx="1344">
                  <c:v>43135</c:v>
                </c:pt>
                <c:pt idx="1345">
                  <c:v>43136</c:v>
                </c:pt>
                <c:pt idx="1346">
                  <c:v>43137</c:v>
                </c:pt>
                <c:pt idx="1347">
                  <c:v>43138</c:v>
                </c:pt>
                <c:pt idx="1348">
                  <c:v>43139</c:v>
                </c:pt>
                <c:pt idx="1349">
                  <c:v>43140</c:v>
                </c:pt>
                <c:pt idx="1350">
                  <c:v>43141</c:v>
                </c:pt>
                <c:pt idx="1351">
                  <c:v>43142</c:v>
                </c:pt>
                <c:pt idx="1352">
                  <c:v>43143</c:v>
                </c:pt>
                <c:pt idx="1353">
                  <c:v>43144</c:v>
                </c:pt>
                <c:pt idx="1354">
                  <c:v>43145</c:v>
                </c:pt>
                <c:pt idx="1355">
                  <c:v>43146</c:v>
                </c:pt>
                <c:pt idx="1356">
                  <c:v>43147</c:v>
                </c:pt>
                <c:pt idx="1357">
                  <c:v>43148</c:v>
                </c:pt>
                <c:pt idx="1358">
                  <c:v>43149</c:v>
                </c:pt>
                <c:pt idx="1359">
                  <c:v>43150</c:v>
                </c:pt>
                <c:pt idx="1360">
                  <c:v>43151</c:v>
                </c:pt>
                <c:pt idx="1361">
                  <c:v>43152</c:v>
                </c:pt>
                <c:pt idx="1362">
                  <c:v>43153</c:v>
                </c:pt>
                <c:pt idx="1363">
                  <c:v>43154</c:v>
                </c:pt>
                <c:pt idx="1364">
                  <c:v>43155</c:v>
                </c:pt>
                <c:pt idx="1365">
                  <c:v>43156</c:v>
                </c:pt>
                <c:pt idx="1366">
                  <c:v>43157</c:v>
                </c:pt>
                <c:pt idx="1367">
                  <c:v>43158</c:v>
                </c:pt>
                <c:pt idx="1368">
                  <c:v>43159</c:v>
                </c:pt>
                <c:pt idx="1369">
                  <c:v>43160</c:v>
                </c:pt>
                <c:pt idx="1370">
                  <c:v>43161</c:v>
                </c:pt>
                <c:pt idx="1371">
                  <c:v>43162</c:v>
                </c:pt>
                <c:pt idx="1372">
                  <c:v>43163</c:v>
                </c:pt>
                <c:pt idx="1373">
                  <c:v>43164</c:v>
                </c:pt>
                <c:pt idx="1374">
                  <c:v>43165</c:v>
                </c:pt>
                <c:pt idx="1375">
                  <c:v>43166</c:v>
                </c:pt>
                <c:pt idx="1376">
                  <c:v>43167</c:v>
                </c:pt>
                <c:pt idx="1377">
                  <c:v>43168</c:v>
                </c:pt>
                <c:pt idx="1378">
                  <c:v>43169</c:v>
                </c:pt>
                <c:pt idx="1379">
                  <c:v>43170</c:v>
                </c:pt>
                <c:pt idx="1380">
                  <c:v>43171</c:v>
                </c:pt>
                <c:pt idx="1381">
                  <c:v>43172</c:v>
                </c:pt>
                <c:pt idx="1382">
                  <c:v>43173</c:v>
                </c:pt>
                <c:pt idx="1383">
                  <c:v>43174</c:v>
                </c:pt>
                <c:pt idx="1384">
                  <c:v>43175</c:v>
                </c:pt>
                <c:pt idx="1385">
                  <c:v>43176</c:v>
                </c:pt>
                <c:pt idx="1386">
                  <c:v>43177</c:v>
                </c:pt>
                <c:pt idx="1387">
                  <c:v>43178</c:v>
                </c:pt>
                <c:pt idx="1388">
                  <c:v>43179</c:v>
                </c:pt>
                <c:pt idx="1389">
                  <c:v>43180</c:v>
                </c:pt>
                <c:pt idx="1390">
                  <c:v>43181</c:v>
                </c:pt>
                <c:pt idx="1391">
                  <c:v>43182</c:v>
                </c:pt>
                <c:pt idx="1392">
                  <c:v>43183</c:v>
                </c:pt>
                <c:pt idx="1393">
                  <c:v>43184</c:v>
                </c:pt>
                <c:pt idx="1394">
                  <c:v>43185</c:v>
                </c:pt>
                <c:pt idx="1395">
                  <c:v>43186</c:v>
                </c:pt>
                <c:pt idx="1396">
                  <c:v>43187</c:v>
                </c:pt>
                <c:pt idx="1397">
                  <c:v>43188</c:v>
                </c:pt>
                <c:pt idx="1398">
                  <c:v>43189</c:v>
                </c:pt>
                <c:pt idx="1399">
                  <c:v>43190</c:v>
                </c:pt>
                <c:pt idx="1400">
                  <c:v>43191</c:v>
                </c:pt>
                <c:pt idx="1401">
                  <c:v>43192</c:v>
                </c:pt>
                <c:pt idx="1402">
                  <c:v>43193</c:v>
                </c:pt>
                <c:pt idx="1403">
                  <c:v>43194</c:v>
                </c:pt>
                <c:pt idx="1404">
                  <c:v>43195</c:v>
                </c:pt>
                <c:pt idx="1405">
                  <c:v>43196</c:v>
                </c:pt>
                <c:pt idx="1406">
                  <c:v>43197</c:v>
                </c:pt>
                <c:pt idx="1407">
                  <c:v>43198</c:v>
                </c:pt>
                <c:pt idx="1408">
                  <c:v>43199</c:v>
                </c:pt>
                <c:pt idx="1409">
                  <c:v>43200</c:v>
                </c:pt>
                <c:pt idx="1410">
                  <c:v>43201</c:v>
                </c:pt>
                <c:pt idx="1411">
                  <c:v>43202</c:v>
                </c:pt>
                <c:pt idx="1412">
                  <c:v>43203</c:v>
                </c:pt>
                <c:pt idx="1413">
                  <c:v>43204</c:v>
                </c:pt>
                <c:pt idx="1414">
                  <c:v>43205</c:v>
                </c:pt>
                <c:pt idx="1415">
                  <c:v>43206</c:v>
                </c:pt>
                <c:pt idx="1416">
                  <c:v>43207</c:v>
                </c:pt>
                <c:pt idx="1417">
                  <c:v>43208</c:v>
                </c:pt>
                <c:pt idx="1418">
                  <c:v>43209</c:v>
                </c:pt>
                <c:pt idx="1419">
                  <c:v>43210</c:v>
                </c:pt>
                <c:pt idx="1420">
                  <c:v>43211</c:v>
                </c:pt>
                <c:pt idx="1421">
                  <c:v>43212</c:v>
                </c:pt>
                <c:pt idx="1422">
                  <c:v>43213</c:v>
                </c:pt>
                <c:pt idx="1423">
                  <c:v>43214</c:v>
                </c:pt>
                <c:pt idx="1424">
                  <c:v>43215</c:v>
                </c:pt>
                <c:pt idx="1425">
                  <c:v>43216</c:v>
                </c:pt>
                <c:pt idx="1426">
                  <c:v>43217</c:v>
                </c:pt>
                <c:pt idx="1427">
                  <c:v>43218</c:v>
                </c:pt>
                <c:pt idx="1428">
                  <c:v>43219</c:v>
                </c:pt>
                <c:pt idx="1429">
                  <c:v>43220</c:v>
                </c:pt>
                <c:pt idx="1430">
                  <c:v>43221</c:v>
                </c:pt>
                <c:pt idx="1431">
                  <c:v>43222</c:v>
                </c:pt>
                <c:pt idx="1432">
                  <c:v>43223</c:v>
                </c:pt>
                <c:pt idx="1433">
                  <c:v>43224</c:v>
                </c:pt>
                <c:pt idx="1434">
                  <c:v>43225</c:v>
                </c:pt>
                <c:pt idx="1435">
                  <c:v>43226</c:v>
                </c:pt>
                <c:pt idx="1436">
                  <c:v>43227</c:v>
                </c:pt>
                <c:pt idx="1437">
                  <c:v>43228</c:v>
                </c:pt>
                <c:pt idx="1438">
                  <c:v>43229</c:v>
                </c:pt>
                <c:pt idx="1439">
                  <c:v>43230</c:v>
                </c:pt>
                <c:pt idx="1440">
                  <c:v>43231</c:v>
                </c:pt>
                <c:pt idx="1441">
                  <c:v>43232</c:v>
                </c:pt>
                <c:pt idx="1442">
                  <c:v>43233</c:v>
                </c:pt>
                <c:pt idx="1443">
                  <c:v>43234</c:v>
                </c:pt>
                <c:pt idx="1444">
                  <c:v>43235</c:v>
                </c:pt>
                <c:pt idx="1445">
                  <c:v>43236</c:v>
                </c:pt>
                <c:pt idx="1446">
                  <c:v>43237</c:v>
                </c:pt>
                <c:pt idx="1447">
                  <c:v>43238</c:v>
                </c:pt>
                <c:pt idx="1448">
                  <c:v>43239</c:v>
                </c:pt>
                <c:pt idx="1449">
                  <c:v>43240</c:v>
                </c:pt>
                <c:pt idx="1450">
                  <c:v>43241</c:v>
                </c:pt>
                <c:pt idx="1451">
                  <c:v>43242</c:v>
                </c:pt>
                <c:pt idx="1452">
                  <c:v>43243</c:v>
                </c:pt>
                <c:pt idx="1453">
                  <c:v>43244</c:v>
                </c:pt>
                <c:pt idx="1454">
                  <c:v>43245</c:v>
                </c:pt>
                <c:pt idx="1455">
                  <c:v>43246</c:v>
                </c:pt>
                <c:pt idx="1456">
                  <c:v>43247</c:v>
                </c:pt>
                <c:pt idx="1457">
                  <c:v>43248</c:v>
                </c:pt>
                <c:pt idx="1458">
                  <c:v>43249</c:v>
                </c:pt>
                <c:pt idx="1459">
                  <c:v>43250</c:v>
                </c:pt>
                <c:pt idx="1460">
                  <c:v>43251</c:v>
                </c:pt>
                <c:pt idx="1461">
                  <c:v>43252</c:v>
                </c:pt>
                <c:pt idx="1462">
                  <c:v>43253</c:v>
                </c:pt>
                <c:pt idx="1463">
                  <c:v>43254</c:v>
                </c:pt>
                <c:pt idx="1464">
                  <c:v>43255</c:v>
                </c:pt>
                <c:pt idx="1465">
                  <c:v>43256</c:v>
                </c:pt>
                <c:pt idx="1466">
                  <c:v>43257</c:v>
                </c:pt>
                <c:pt idx="1467">
                  <c:v>43258</c:v>
                </c:pt>
                <c:pt idx="1468">
                  <c:v>43259</c:v>
                </c:pt>
                <c:pt idx="1469">
                  <c:v>43260</c:v>
                </c:pt>
                <c:pt idx="1470">
                  <c:v>43261</c:v>
                </c:pt>
                <c:pt idx="1471">
                  <c:v>43262</c:v>
                </c:pt>
                <c:pt idx="1472">
                  <c:v>43263</c:v>
                </c:pt>
                <c:pt idx="1473">
                  <c:v>43264</c:v>
                </c:pt>
                <c:pt idx="1474">
                  <c:v>43265</c:v>
                </c:pt>
                <c:pt idx="1475">
                  <c:v>43266</c:v>
                </c:pt>
                <c:pt idx="1476">
                  <c:v>43267</c:v>
                </c:pt>
                <c:pt idx="1477">
                  <c:v>43268</c:v>
                </c:pt>
                <c:pt idx="1478">
                  <c:v>43269</c:v>
                </c:pt>
                <c:pt idx="1479">
                  <c:v>43270</c:v>
                </c:pt>
                <c:pt idx="1480">
                  <c:v>43271</c:v>
                </c:pt>
                <c:pt idx="1481">
                  <c:v>43272</c:v>
                </c:pt>
                <c:pt idx="1482">
                  <c:v>43273</c:v>
                </c:pt>
                <c:pt idx="1483">
                  <c:v>43274</c:v>
                </c:pt>
                <c:pt idx="1484">
                  <c:v>43275</c:v>
                </c:pt>
                <c:pt idx="1485">
                  <c:v>43276</c:v>
                </c:pt>
                <c:pt idx="1486">
                  <c:v>43277</c:v>
                </c:pt>
                <c:pt idx="1487">
                  <c:v>43278</c:v>
                </c:pt>
                <c:pt idx="1488">
                  <c:v>43279</c:v>
                </c:pt>
                <c:pt idx="1489">
                  <c:v>43280</c:v>
                </c:pt>
                <c:pt idx="1490">
                  <c:v>43281</c:v>
                </c:pt>
                <c:pt idx="1491">
                  <c:v>43282</c:v>
                </c:pt>
                <c:pt idx="1492">
                  <c:v>43283</c:v>
                </c:pt>
                <c:pt idx="1493">
                  <c:v>43284</c:v>
                </c:pt>
                <c:pt idx="1494">
                  <c:v>43285</c:v>
                </c:pt>
                <c:pt idx="1495">
                  <c:v>43286</c:v>
                </c:pt>
                <c:pt idx="1496">
                  <c:v>43287</c:v>
                </c:pt>
                <c:pt idx="1497">
                  <c:v>43288</c:v>
                </c:pt>
                <c:pt idx="1498">
                  <c:v>43289</c:v>
                </c:pt>
                <c:pt idx="1499">
                  <c:v>43290</c:v>
                </c:pt>
                <c:pt idx="1500">
                  <c:v>43291</c:v>
                </c:pt>
                <c:pt idx="1501">
                  <c:v>43292</c:v>
                </c:pt>
                <c:pt idx="1502">
                  <c:v>43293</c:v>
                </c:pt>
                <c:pt idx="1503">
                  <c:v>43294</c:v>
                </c:pt>
                <c:pt idx="1504">
                  <c:v>43295</c:v>
                </c:pt>
                <c:pt idx="1505">
                  <c:v>43296</c:v>
                </c:pt>
                <c:pt idx="1506">
                  <c:v>43297</c:v>
                </c:pt>
                <c:pt idx="1507">
                  <c:v>43298</c:v>
                </c:pt>
                <c:pt idx="1508">
                  <c:v>43299</c:v>
                </c:pt>
                <c:pt idx="1509">
                  <c:v>43300</c:v>
                </c:pt>
                <c:pt idx="1510">
                  <c:v>43301</c:v>
                </c:pt>
                <c:pt idx="1511">
                  <c:v>43302</c:v>
                </c:pt>
                <c:pt idx="1512">
                  <c:v>43303</c:v>
                </c:pt>
                <c:pt idx="1513">
                  <c:v>43304</c:v>
                </c:pt>
                <c:pt idx="1514">
                  <c:v>43305</c:v>
                </c:pt>
                <c:pt idx="1515">
                  <c:v>43306</c:v>
                </c:pt>
                <c:pt idx="1516">
                  <c:v>43307</c:v>
                </c:pt>
                <c:pt idx="1517">
                  <c:v>43308</c:v>
                </c:pt>
                <c:pt idx="1518">
                  <c:v>43309</c:v>
                </c:pt>
                <c:pt idx="1519">
                  <c:v>43310</c:v>
                </c:pt>
                <c:pt idx="1520">
                  <c:v>43311</c:v>
                </c:pt>
                <c:pt idx="1521">
                  <c:v>43312</c:v>
                </c:pt>
                <c:pt idx="1522">
                  <c:v>43313</c:v>
                </c:pt>
                <c:pt idx="1523">
                  <c:v>43314</c:v>
                </c:pt>
                <c:pt idx="1524">
                  <c:v>43315</c:v>
                </c:pt>
                <c:pt idx="1525">
                  <c:v>43316</c:v>
                </c:pt>
                <c:pt idx="1526">
                  <c:v>43317</c:v>
                </c:pt>
                <c:pt idx="1527">
                  <c:v>43318</c:v>
                </c:pt>
                <c:pt idx="1528">
                  <c:v>43319</c:v>
                </c:pt>
                <c:pt idx="1529">
                  <c:v>43320</c:v>
                </c:pt>
                <c:pt idx="1530">
                  <c:v>43321</c:v>
                </c:pt>
                <c:pt idx="1531">
                  <c:v>43322</c:v>
                </c:pt>
                <c:pt idx="1532">
                  <c:v>43323</c:v>
                </c:pt>
                <c:pt idx="1533">
                  <c:v>43324</c:v>
                </c:pt>
                <c:pt idx="1534">
                  <c:v>43325</c:v>
                </c:pt>
                <c:pt idx="1535">
                  <c:v>43326</c:v>
                </c:pt>
                <c:pt idx="1536">
                  <c:v>43327</c:v>
                </c:pt>
                <c:pt idx="1537">
                  <c:v>43328</c:v>
                </c:pt>
                <c:pt idx="1538">
                  <c:v>43329</c:v>
                </c:pt>
                <c:pt idx="1539">
                  <c:v>43330</c:v>
                </c:pt>
                <c:pt idx="1540">
                  <c:v>43331</c:v>
                </c:pt>
                <c:pt idx="1541">
                  <c:v>43332</c:v>
                </c:pt>
                <c:pt idx="1542">
                  <c:v>43333</c:v>
                </c:pt>
                <c:pt idx="1543">
                  <c:v>43334</c:v>
                </c:pt>
                <c:pt idx="1544">
                  <c:v>43335</c:v>
                </c:pt>
                <c:pt idx="1545">
                  <c:v>43336</c:v>
                </c:pt>
                <c:pt idx="1546">
                  <c:v>43337</c:v>
                </c:pt>
                <c:pt idx="1547">
                  <c:v>43338</c:v>
                </c:pt>
                <c:pt idx="1548">
                  <c:v>43339</c:v>
                </c:pt>
                <c:pt idx="1549">
                  <c:v>43340</c:v>
                </c:pt>
                <c:pt idx="1550">
                  <c:v>43341</c:v>
                </c:pt>
                <c:pt idx="1551">
                  <c:v>43342</c:v>
                </c:pt>
                <c:pt idx="1552">
                  <c:v>43343</c:v>
                </c:pt>
                <c:pt idx="1553">
                  <c:v>43344</c:v>
                </c:pt>
                <c:pt idx="1554">
                  <c:v>43345</c:v>
                </c:pt>
                <c:pt idx="1555">
                  <c:v>43346</c:v>
                </c:pt>
                <c:pt idx="1556">
                  <c:v>43347</c:v>
                </c:pt>
                <c:pt idx="1557">
                  <c:v>43348</c:v>
                </c:pt>
                <c:pt idx="1558">
                  <c:v>43349</c:v>
                </c:pt>
                <c:pt idx="1559">
                  <c:v>43350</c:v>
                </c:pt>
                <c:pt idx="1560">
                  <c:v>43351</c:v>
                </c:pt>
                <c:pt idx="1561">
                  <c:v>43352</c:v>
                </c:pt>
                <c:pt idx="1562">
                  <c:v>43353</c:v>
                </c:pt>
                <c:pt idx="1563">
                  <c:v>43354</c:v>
                </c:pt>
                <c:pt idx="1564">
                  <c:v>43355</c:v>
                </c:pt>
                <c:pt idx="1565">
                  <c:v>43356</c:v>
                </c:pt>
                <c:pt idx="1566">
                  <c:v>43357</c:v>
                </c:pt>
                <c:pt idx="1567">
                  <c:v>43358</c:v>
                </c:pt>
                <c:pt idx="1568">
                  <c:v>43359</c:v>
                </c:pt>
                <c:pt idx="1569">
                  <c:v>43360</c:v>
                </c:pt>
                <c:pt idx="1570">
                  <c:v>43361</c:v>
                </c:pt>
                <c:pt idx="1571">
                  <c:v>43362</c:v>
                </c:pt>
                <c:pt idx="1572">
                  <c:v>43363</c:v>
                </c:pt>
                <c:pt idx="1573">
                  <c:v>43364</c:v>
                </c:pt>
                <c:pt idx="1574">
                  <c:v>43365</c:v>
                </c:pt>
                <c:pt idx="1575">
                  <c:v>43366</c:v>
                </c:pt>
                <c:pt idx="1576">
                  <c:v>43367</c:v>
                </c:pt>
                <c:pt idx="1577">
                  <c:v>43368</c:v>
                </c:pt>
                <c:pt idx="1578">
                  <c:v>43369</c:v>
                </c:pt>
                <c:pt idx="1579">
                  <c:v>43370</c:v>
                </c:pt>
                <c:pt idx="1580">
                  <c:v>43371</c:v>
                </c:pt>
                <c:pt idx="1581">
                  <c:v>43372</c:v>
                </c:pt>
                <c:pt idx="1582">
                  <c:v>43373</c:v>
                </c:pt>
                <c:pt idx="1583">
                  <c:v>43374</c:v>
                </c:pt>
                <c:pt idx="1584">
                  <c:v>43375</c:v>
                </c:pt>
                <c:pt idx="1585">
                  <c:v>43376</c:v>
                </c:pt>
                <c:pt idx="1586">
                  <c:v>43377</c:v>
                </c:pt>
                <c:pt idx="1587">
                  <c:v>43378</c:v>
                </c:pt>
                <c:pt idx="1588">
                  <c:v>43379</c:v>
                </c:pt>
                <c:pt idx="1589">
                  <c:v>43380</c:v>
                </c:pt>
                <c:pt idx="1590">
                  <c:v>43381</c:v>
                </c:pt>
                <c:pt idx="1591">
                  <c:v>43382</c:v>
                </c:pt>
                <c:pt idx="1592">
                  <c:v>43383</c:v>
                </c:pt>
                <c:pt idx="1593">
                  <c:v>43384</c:v>
                </c:pt>
                <c:pt idx="1594">
                  <c:v>43385</c:v>
                </c:pt>
                <c:pt idx="1595">
                  <c:v>43386</c:v>
                </c:pt>
                <c:pt idx="1596">
                  <c:v>43387</c:v>
                </c:pt>
                <c:pt idx="1597">
                  <c:v>43388</c:v>
                </c:pt>
                <c:pt idx="1598">
                  <c:v>43389</c:v>
                </c:pt>
                <c:pt idx="1599">
                  <c:v>43390</c:v>
                </c:pt>
                <c:pt idx="1600">
                  <c:v>43391</c:v>
                </c:pt>
                <c:pt idx="1601">
                  <c:v>43392</c:v>
                </c:pt>
                <c:pt idx="1602">
                  <c:v>43393</c:v>
                </c:pt>
                <c:pt idx="1603">
                  <c:v>43394</c:v>
                </c:pt>
                <c:pt idx="1604">
                  <c:v>43395</c:v>
                </c:pt>
                <c:pt idx="1605">
                  <c:v>43396</c:v>
                </c:pt>
                <c:pt idx="1606">
                  <c:v>43397</c:v>
                </c:pt>
                <c:pt idx="1607">
                  <c:v>43398</c:v>
                </c:pt>
                <c:pt idx="1608">
                  <c:v>43399</c:v>
                </c:pt>
                <c:pt idx="1609">
                  <c:v>43400</c:v>
                </c:pt>
                <c:pt idx="1610">
                  <c:v>43401</c:v>
                </c:pt>
                <c:pt idx="1611">
                  <c:v>43402</c:v>
                </c:pt>
                <c:pt idx="1612">
                  <c:v>43403</c:v>
                </c:pt>
                <c:pt idx="1613">
                  <c:v>43404</c:v>
                </c:pt>
                <c:pt idx="1614">
                  <c:v>43405</c:v>
                </c:pt>
                <c:pt idx="1615">
                  <c:v>43406</c:v>
                </c:pt>
                <c:pt idx="1616">
                  <c:v>43407</c:v>
                </c:pt>
                <c:pt idx="1617">
                  <c:v>43408</c:v>
                </c:pt>
                <c:pt idx="1618">
                  <c:v>43409</c:v>
                </c:pt>
                <c:pt idx="1619">
                  <c:v>43410</c:v>
                </c:pt>
                <c:pt idx="1620">
                  <c:v>43411</c:v>
                </c:pt>
                <c:pt idx="1621">
                  <c:v>43412</c:v>
                </c:pt>
                <c:pt idx="1622">
                  <c:v>43413</c:v>
                </c:pt>
                <c:pt idx="1623">
                  <c:v>43414</c:v>
                </c:pt>
                <c:pt idx="1624">
                  <c:v>43415</c:v>
                </c:pt>
                <c:pt idx="1625">
                  <c:v>43416</c:v>
                </c:pt>
                <c:pt idx="1626">
                  <c:v>43417</c:v>
                </c:pt>
                <c:pt idx="1627">
                  <c:v>43418</c:v>
                </c:pt>
                <c:pt idx="1628">
                  <c:v>43419</c:v>
                </c:pt>
                <c:pt idx="1629">
                  <c:v>43420</c:v>
                </c:pt>
                <c:pt idx="1630">
                  <c:v>43421</c:v>
                </c:pt>
                <c:pt idx="1631">
                  <c:v>43422</c:v>
                </c:pt>
                <c:pt idx="1632">
                  <c:v>43423</c:v>
                </c:pt>
                <c:pt idx="1633">
                  <c:v>43424</c:v>
                </c:pt>
                <c:pt idx="1634">
                  <c:v>43425</c:v>
                </c:pt>
                <c:pt idx="1635">
                  <c:v>43426</c:v>
                </c:pt>
                <c:pt idx="1636">
                  <c:v>43427</c:v>
                </c:pt>
                <c:pt idx="1637">
                  <c:v>43428</c:v>
                </c:pt>
                <c:pt idx="1638">
                  <c:v>43429</c:v>
                </c:pt>
                <c:pt idx="1639">
                  <c:v>43430</c:v>
                </c:pt>
                <c:pt idx="1640">
                  <c:v>43431</c:v>
                </c:pt>
                <c:pt idx="1641">
                  <c:v>43432</c:v>
                </c:pt>
                <c:pt idx="1642">
                  <c:v>43433</c:v>
                </c:pt>
                <c:pt idx="1643">
                  <c:v>43434</c:v>
                </c:pt>
                <c:pt idx="1644">
                  <c:v>43435</c:v>
                </c:pt>
                <c:pt idx="1645">
                  <c:v>43436</c:v>
                </c:pt>
                <c:pt idx="1646">
                  <c:v>43437</c:v>
                </c:pt>
                <c:pt idx="1647">
                  <c:v>43438</c:v>
                </c:pt>
                <c:pt idx="1648">
                  <c:v>43439</c:v>
                </c:pt>
                <c:pt idx="1649">
                  <c:v>43440</c:v>
                </c:pt>
                <c:pt idx="1650">
                  <c:v>43441</c:v>
                </c:pt>
                <c:pt idx="1651">
                  <c:v>43442</c:v>
                </c:pt>
                <c:pt idx="1652">
                  <c:v>43443</c:v>
                </c:pt>
                <c:pt idx="1653">
                  <c:v>43444</c:v>
                </c:pt>
                <c:pt idx="1654">
                  <c:v>43445</c:v>
                </c:pt>
                <c:pt idx="1655">
                  <c:v>43446</c:v>
                </c:pt>
                <c:pt idx="1656">
                  <c:v>43447</c:v>
                </c:pt>
                <c:pt idx="1657">
                  <c:v>43448</c:v>
                </c:pt>
                <c:pt idx="1658">
                  <c:v>43449</c:v>
                </c:pt>
                <c:pt idx="1659">
                  <c:v>43450</c:v>
                </c:pt>
                <c:pt idx="1660">
                  <c:v>43451</c:v>
                </c:pt>
                <c:pt idx="1661">
                  <c:v>43452</c:v>
                </c:pt>
                <c:pt idx="1662">
                  <c:v>43453</c:v>
                </c:pt>
                <c:pt idx="1663">
                  <c:v>43454</c:v>
                </c:pt>
                <c:pt idx="1664">
                  <c:v>43455</c:v>
                </c:pt>
                <c:pt idx="1665">
                  <c:v>43456</c:v>
                </c:pt>
                <c:pt idx="1666">
                  <c:v>43457</c:v>
                </c:pt>
                <c:pt idx="1667">
                  <c:v>43458</c:v>
                </c:pt>
                <c:pt idx="1668">
                  <c:v>43459</c:v>
                </c:pt>
                <c:pt idx="1669">
                  <c:v>43460</c:v>
                </c:pt>
                <c:pt idx="1670">
                  <c:v>43461</c:v>
                </c:pt>
                <c:pt idx="1671">
                  <c:v>43462</c:v>
                </c:pt>
                <c:pt idx="1672">
                  <c:v>43463</c:v>
                </c:pt>
                <c:pt idx="1673">
                  <c:v>43464</c:v>
                </c:pt>
                <c:pt idx="1674">
                  <c:v>43465</c:v>
                </c:pt>
                <c:pt idx="1675">
                  <c:v>43466</c:v>
                </c:pt>
                <c:pt idx="1676">
                  <c:v>43467</c:v>
                </c:pt>
                <c:pt idx="1677">
                  <c:v>43468</c:v>
                </c:pt>
                <c:pt idx="1678">
                  <c:v>43469</c:v>
                </c:pt>
                <c:pt idx="1679">
                  <c:v>43470</c:v>
                </c:pt>
                <c:pt idx="1680">
                  <c:v>43471</c:v>
                </c:pt>
                <c:pt idx="1681">
                  <c:v>43472</c:v>
                </c:pt>
                <c:pt idx="1682">
                  <c:v>43473</c:v>
                </c:pt>
                <c:pt idx="1683">
                  <c:v>43474</c:v>
                </c:pt>
                <c:pt idx="1684">
                  <c:v>43475</c:v>
                </c:pt>
                <c:pt idx="1685">
                  <c:v>43476</c:v>
                </c:pt>
                <c:pt idx="1686">
                  <c:v>43477</c:v>
                </c:pt>
                <c:pt idx="1687">
                  <c:v>43478</c:v>
                </c:pt>
                <c:pt idx="1688">
                  <c:v>43479</c:v>
                </c:pt>
                <c:pt idx="1689">
                  <c:v>43480</c:v>
                </c:pt>
                <c:pt idx="1690">
                  <c:v>43481</c:v>
                </c:pt>
                <c:pt idx="1691">
                  <c:v>43482</c:v>
                </c:pt>
                <c:pt idx="1692">
                  <c:v>43483</c:v>
                </c:pt>
                <c:pt idx="1693">
                  <c:v>43484</c:v>
                </c:pt>
                <c:pt idx="1694">
                  <c:v>43485</c:v>
                </c:pt>
                <c:pt idx="1695">
                  <c:v>43486</c:v>
                </c:pt>
                <c:pt idx="1696">
                  <c:v>43487</c:v>
                </c:pt>
                <c:pt idx="1697">
                  <c:v>43488</c:v>
                </c:pt>
                <c:pt idx="1698">
                  <c:v>43489</c:v>
                </c:pt>
                <c:pt idx="1699">
                  <c:v>43490</c:v>
                </c:pt>
                <c:pt idx="1700">
                  <c:v>43491</c:v>
                </c:pt>
                <c:pt idx="1701">
                  <c:v>43492</c:v>
                </c:pt>
                <c:pt idx="1702">
                  <c:v>43493</c:v>
                </c:pt>
                <c:pt idx="1703">
                  <c:v>43494</c:v>
                </c:pt>
                <c:pt idx="1704">
                  <c:v>43495</c:v>
                </c:pt>
                <c:pt idx="1705">
                  <c:v>43496</c:v>
                </c:pt>
                <c:pt idx="1706">
                  <c:v>43497</c:v>
                </c:pt>
                <c:pt idx="1707">
                  <c:v>43498</c:v>
                </c:pt>
                <c:pt idx="1708">
                  <c:v>43499</c:v>
                </c:pt>
                <c:pt idx="1709">
                  <c:v>43500</c:v>
                </c:pt>
                <c:pt idx="1710">
                  <c:v>43501</c:v>
                </c:pt>
                <c:pt idx="1711">
                  <c:v>43502</c:v>
                </c:pt>
                <c:pt idx="1712">
                  <c:v>43503</c:v>
                </c:pt>
                <c:pt idx="1713">
                  <c:v>43504</c:v>
                </c:pt>
                <c:pt idx="1714">
                  <c:v>43505</c:v>
                </c:pt>
                <c:pt idx="1715">
                  <c:v>43506</c:v>
                </c:pt>
                <c:pt idx="1716">
                  <c:v>43507</c:v>
                </c:pt>
                <c:pt idx="1717">
                  <c:v>43508</c:v>
                </c:pt>
                <c:pt idx="1718">
                  <c:v>43509</c:v>
                </c:pt>
                <c:pt idx="1719">
                  <c:v>43510</c:v>
                </c:pt>
                <c:pt idx="1720">
                  <c:v>43511</c:v>
                </c:pt>
                <c:pt idx="1721">
                  <c:v>43512</c:v>
                </c:pt>
                <c:pt idx="1722">
                  <c:v>43513</c:v>
                </c:pt>
                <c:pt idx="1723">
                  <c:v>43514</c:v>
                </c:pt>
                <c:pt idx="1724">
                  <c:v>43515</c:v>
                </c:pt>
                <c:pt idx="1725">
                  <c:v>43516</c:v>
                </c:pt>
                <c:pt idx="1726">
                  <c:v>43517</c:v>
                </c:pt>
                <c:pt idx="1727">
                  <c:v>43518</c:v>
                </c:pt>
                <c:pt idx="1728">
                  <c:v>43519</c:v>
                </c:pt>
                <c:pt idx="1729">
                  <c:v>43520</c:v>
                </c:pt>
                <c:pt idx="1730">
                  <c:v>43521</c:v>
                </c:pt>
                <c:pt idx="1731">
                  <c:v>43522</c:v>
                </c:pt>
                <c:pt idx="1732">
                  <c:v>43523</c:v>
                </c:pt>
                <c:pt idx="1733">
                  <c:v>43524</c:v>
                </c:pt>
                <c:pt idx="1734">
                  <c:v>43525</c:v>
                </c:pt>
                <c:pt idx="1735">
                  <c:v>43526</c:v>
                </c:pt>
                <c:pt idx="1736">
                  <c:v>43527</c:v>
                </c:pt>
                <c:pt idx="1737">
                  <c:v>43528</c:v>
                </c:pt>
                <c:pt idx="1738">
                  <c:v>43529</c:v>
                </c:pt>
                <c:pt idx="1739">
                  <c:v>43530</c:v>
                </c:pt>
                <c:pt idx="1740">
                  <c:v>43531</c:v>
                </c:pt>
                <c:pt idx="1741">
                  <c:v>43532</c:v>
                </c:pt>
                <c:pt idx="1742">
                  <c:v>43533</c:v>
                </c:pt>
                <c:pt idx="1743">
                  <c:v>43534</c:v>
                </c:pt>
                <c:pt idx="1744">
                  <c:v>43535</c:v>
                </c:pt>
                <c:pt idx="1745">
                  <c:v>43536</c:v>
                </c:pt>
                <c:pt idx="1746">
                  <c:v>43537</c:v>
                </c:pt>
                <c:pt idx="1747">
                  <c:v>43538</c:v>
                </c:pt>
                <c:pt idx="1748">
                  <c:v>43539</c:v>
                </c:pt>
                <c:pt idx="1749">
                  <c:v>43540</c:v>
                </c:pt>
                <c:pt idx="1750">
                  <c:v>43541</c:v>
                </c:pt>
                <c:pt idx="1751">
                  <c:v>43542</c:v>
                </c:pt>
                <c:pt idx="1752">
                  <c:v>43543</c:v>
                </c:pt>
                <c:pt idx="1753">
                  <c:v>43544</c:v>
                </c:pt>
                <c:pt idx="1754">
                  <c:v>43545</c:v>
                </c:pt>
                <c:pt idx="1755">
                  <c:v>43546</c:v>
                </c:pt>
                <c:pt idx="1756">
                  <c:v>43547</c:v>
                </c:pt>
                <c:pt idx="1757">
                  <c:v>43548</c:v>
                </c:pt>
                <c:pt idx="1758">
                  <c:v>43549</c:v>
                </c:pt>
                <c:pt idx="1759">
                  <c:v>43550</c:v>
                </c:pt>
                <c:pt idx="1760">
                  <c:v>43551</c:v>
                </c:pt>
                <c:pt idx="1761">
                  <c:v>43552</c:v>
                </c:pt>
                <c:pt idx="1762">
                  <c:v>43553</c:v>
                </c:pt>
                <c:pt idx="1763">
                  <c:v>43554</c:v>
                </c:pt>
                <c:pt idx="1764">
                  <c:v>43555</c:v>
                </c:pt>
                <c:pt idx="1765">
                  <c:v>43556</c:v>
                </c:pt>
                <c:pt idx="1766">
                  <c:v>43557</c:v>
                </c:pt>
                <c:pt idx="1767">
                  <c:v>43558</c:v>
                </c:pt>
                <c:pt idx="1768">
                  <c:v>43559</c:v>
                </c:pt>
                <c:pt idx="1769">
                  <c:v>43560</c:v>
                </c:pt>
                <c:pt idx="1770">
                  <c:v>43561</c:v>
                </c:pt>
                <c:pt idx="1771">
                  <c:v>43562</c:v>
                </c:pt>
                <c:pt idx="1772">
                  <c:v>43563</c:v>
                </c:pt>
                <c:pt idx="1773">
                  <c:v>43564</c:v>
                </c:pt>
                <c:pt idx="1774">
                  <c:v>43565</c:v>
                </c:pt>
                <c:pt idx="1775">
                  <c:v>43566</c:v>
                </c:pt>
                <c:pt idx="1776">
                  <c:v>43567</c:v>
                </c:pt>
                <c:pt idx="1777">
                  <c:v>43568</c:v>
                </c:pt>
                <c:pt idx="1778">
                  <c:v>43569</c:v>
                </c:pt>
                <c:pt idx="1779">
                  <c:v>43570</c:v>
                </c:pt>
                <c:pt idx="1780">
                  <c:v>43571</c:v>
                </c:pt>
                <c:pt idx="1781">
                  <c:v>43572</c:v>
                </c:pt>
                <c:pt idx="1782">
                  <c:v>43573</c:v>
                </c:pt>
                <c:pt idx="1783">
                  <c:v>43574</c:v>
                </c:pt>
                <c:pt idx="1784">
                  <c:v>43575</c:v>
                </c:pt>
                <c:pt idx="1785">
                  <c:v>43576</c:v>
                </c:pt>
                <c:pt idx="1786">
                  <c:v>43577</c:v>
                </c:pt>
                <c:pt idx="1787">
                  <c:v>43578</c:v>
                </c:pt>
                <c:pt idx="1788">
                  <c:v>43579</c:v>
                </c:pt>
                <c:pt idx="1789">
                  <c:v>43580</c:v>
                </c:pt>
                <c:pt idx="1790">
                  <c:v>43581</c:v>
                </c:pt>
                <c:pt idx="1791">
                  <c:v>43582</c:v>
                </c:pt>
                <c:pt idx="1792">
                  <c:v>43583</c:v>
                </c:pt>
                <c:pt idx="1793">
                  <c:v>43584</c:v>
                </c:pt>
                <c:pt idx="1794">
                  <c:v>43585</c:v>
                </c:pt>
                <c:pt idx="1795">
                  <c:v>43586</c:v>
                </c:pt>
                <c:pt idx="1796">
                  <c:v>43587</c:v>
                </c:pt>
                <c:pt idx="1797">
                  <c:v>43588</c:v>
                </c:pt>
                <c:pt idx="1798">
                  <c:v>43589</c:v>
                </c:pt>
                <c:pt idx="1799">
                  <c:v>43590</c:v>
                </c:pt>
                <c:pt idx="1800">
                  <c:v>43591</c:v>
                </c:pt>
                <c:pt idx="1801">
                  <c:v>43592</c:v>
                </c:pt>
                <c:pt idx="1802">
                  <c:v>43593</c:v>
                </c:pt>
                <c:pt idx="1803">
                  <c:v>43594</c:v>
                </c:pt>
                <c:pt idx="1804">
                  <c:v>43595</c:v>
                </c:pt>
                <c:pt idx="1805">
                  <c:v>43596</c:v>
                </c:pt>
                <c:pt idx="1806">
                  <c:v>43597</c:v>
                </c:pt>
                <c:pt idx="1807">
                  <c:v>43598</c:v>
                </c:pt>
                <c:pt idx="1808">
                  <c:v>43599</c:v>
                </c:pt>
                <c:pt idx="1809">
                  <c:v>43600</c:v>
                </c:pt>
                <c:pt idx="1810">
                  <c:v>43601</c:v>
                </c:pt>
                <c:pt idx="1811">
                  <c:v>43602</c:v>
                </c:pt>
                <c:pt idx="1812">
                  <c:v>43603</c:v>
                </c:pt>
                <c:pt idx="1813">
                  <c:v>43604</c:v>
                </c:pt>
                <c:pt idx="1814">
                  <c:v>43605</c:v>
                </c:pt>
                <c:pt idx="1815">
                  <c:v>43606</c:v>
                </c:pt>
                <c:pt idx="1816">
                  <c:v>43607</c:v>
                </c:pt>
                <c:pt idx="1817">
                  <c:v>43608</c:v>
                </c:pt>
                <c:pt idx="1818">
                  <c:v>43609</c:v>
                </c:pt>
                <c:pt idx="1819">
                  <c:v>43610</c:v>
                </c:pt>
                <c:pt idx="1820">
                  <c:v>43611</c:v>
                </c:pt>
                <c:pt idx="1821">
                  <c:v>43612</c:v>
                </c:pt>
                <c:pt idx="1822">
                  <c:v>43613</c:v>
                </c:pt>
                <c:pt idx="1823">
                  <c:v>43614</c:v>
                </c:pt>
                <c:pt idx="1824">
                  <c:v>43615</c:v>
                </c:pt>
                <c:pt idx="1825">
                  <c:v>43616</c:v>
                </c:pt>
                <c:pt idx="1826">
                  <c:v>43617</c:v>
                </c:pt>
                <c:pt idx="1827">
                  <c:v>43618</c:v>
                </c:pt>
                <c:pt idx="1828">
                  <c:v>43619</c:v>
                </c:pt>
                <c:pt idx="1829">
                  <c:v>43620</c:v>
                </c:pt>
                <c:pt idx="1830">
                  <c:v>43621</c:v>
                </c:pt>
                <c:pt idx="1831">
                  <c:v>43622</c:v>
                </c:pt>
                <c:pt idx="1832">
                  <c:v>43623</c:v>
                </c:pt>
                <c:pt idx="1833">
                  <c:v>43624</c:v>
                </c:pt>
                <c:pt idx="1834">
                  <c:v>43625</c:v>
                </c:pt>
                <c:pt idx="1835">
                  <c:v>43626</c:v>
                </c:pt>
                <c:pt idx="1836">
                  <c:v>43627</c:v>
                </c:pt>
                <c:pt idx="1837">
                  <c:v>43628</c:v>
                </c:pt>
                <c:pt idx="1838">
                  <c:v>43629</c:v>
                </c:pt>
                <c:pt idx="1839">
                  <c:v>43630</c:v>
                </c:pt>
                <c:pt idx="1840">
                  <c:v>43631</c:v>
                </c:pt>
                <c:pt idx="1841">
                  <c:v>43632</c:v>
                </c:pt>
                <c:pt idx="1842">
                  <c:v>43633</c:v>
                </c:pt>
                <c:pt idx="1843">
                  <c:v>43634</c:v>
                </c:pt>
                <c:pt idx="1844">
                  <c:v>43635</c:v>
                </c:pt>
                <c:pt idx="1845">
                  <c:v>43636</c:v>
                </c:pt>
                <c:pt idx="1846">
                  <c:v>43637</c:v>
                </c:pt>
                <c:pt idx="1847">
                  <c:v>43638</c:v>
                </c:pt>
                <c:pt idx="1848">
                  <c:v>43639</c:v>
                </c:pt>
                <c:pt idx="1849">
                  <c:v>43640</c:v>
                </c:pt>
                <c:pt idx="1850">
                  <c:v>43641</c:v>
                </c:pt>
                <c:pt idx="1851">
                  <c:v>43642</c:v>
                </c:pt>
                <c:pt idx="1852">
                  <c:v>43643</c:v>
                </c:pt>
                <c:pt idx="1853">
                  <c:v>43644</c:v>
                </c:pt>
                <c:pt idx="1854">
                  <c:v>43645</c:v>
                </c:pt>
                <c:pt idx="1855">
                  <c:v>43646</c:v>
                </c:pt>
                <c:pt idx="1856">
                  <c:v>43647</c:v>
                </c:pt>
                <c:pt idx="1857">
                  <c:v>43648</c:v>
                </c:pt>
                <c:pt idx="1858">
                  <c:v>43649</c:v>
                </c:pt>
                <c:pt idx="1859">
                  <c:v>43650</c:v>
                </c:pt>
                <c:pt idx="1860">
                  <c:v>43651</c:v>
                </c:pt>
                <c:pt idx="1861">
                  <c:v>43652</c:v>
                </c:pt>
                <c:pt idx="1862">
                  <c:v>43653</c:v>
                </c:pt>
                <c:pt idx="1863">
                  <c:v>43654</c:v>
                </c:pt>
                <c:pt idx="1864">
                  <c:v>43655</c:v>
                </c:pt>
                <c:pt idx="1865">
                  <c:v>43656</c:v>
                </c:pt>
                <c:pt idx="1866">
                  <c:v>43657</c:v>
                </c:pt>
                <c:pt idx="1867">
                  <c:v>43658</c:v>
                </c:pt>
                <c:pt idx="1868">
                  <c:v>43659</c:v>
                </c:pt>
                <c:pt idx="1869">
                  <c:v>43660</c:v>
                </c:pt>
                <c:pt idx="1870">
                  <c:v>43661</c:v>
                </c:pt>
                <c:pt idx="1871">
                  <c:v>43662</c:v>
                </c:pt>
                <c:pt idx="1872">
                  <c:v>43663</c:v>
                </c:pt>
                <c:pt idx="1873">
                  <c:v>43664</c:v>
                </c:pt>
                <c:pt idx="1874">
                  <c:v>43665</c:v>
                </c:pt>
                <c:pt idx="1875">
                  <c:v>43666</c:v>
                </c:pt>
                <c:pt idx="1876">
                  <c:v>43667</c:v>
                </c:pt>
                <c:pt idx="1877">
                  <c:v>43668</c:v>
                </c:pt>
                <c:pt idx="1878">
                  <c:v>43669</c:v>
                </c:pt>
                <c:pt idx="1879">
                  <c:v>43670</c:v>
                </c:pt>
                <c:pt idx="1880">
                  <c:v>43671</c:v>
                </c:pt>
                <c:pt idx="1881">
                  <c:v>43672</c:v>
                </c:pt>
                <c:pt idx="1882">
                  <c:v>43673</c:v>
                </c:pt>
                <c:pt idx="1883">
                  <c:v>43674</c:v>
                </c:pt>
                <c:pt idx="1884">
                  <c:v>43675</c:v>
                </c:pt>
                <c:pt idx="1885">
                  <c:v>43676</c:v>
                </c:pt>
                <c:pt idx="1886">
                  <c:v>43677</c:v>
                </c:pt>
              </c:numCache>
            </c:numRef>
          </c:cat>
          <c:val>
            <c:numRef>
              <c:f>'All Time Flows'!$C$3:$C$1889</c:f>
              <c:numCache>
                <c:formatCode>General</c:formatCode>
                <c:ptCount val="1887"/>
                <c:pt idx="0">
                  <c:v>40.118000000000002</c:v>
                </c:pt>
                <c:pt idx="1">
                  <c:v>43.259</c:v>
                </c:pt>
                <c:pt idx="2">
                  <c:v>42.536000000000001</c:v>
                </c:pt>
                <c:pt idx="3">
                  <c:v>37.118000000000002</c:v>
                </c:pt>
                <c:pt idx="4">
                  <c:v>32.499000000000002</c:v>
                </c:pt>
                <c:pt idx="5">
                  <c:v>29.978999999999999</c:v>
                </c:pt>
                <c:pt idx="6">
                  <c:v>26.678000000000001</c:v>
                </c:pt>
                <c:pt idx="7">
                  <c:v>22.885999999999999</c:v>
                </c:pt>
                <c:pt idx="8">
                  <c:v>18.710999999999999</c:v>
                </c:pt>
                <c:pt idx="9">
                  <c:v>13.9</c:v>
                </c:pt>
                <c:pt idx="10">
                  <c:v>11.26</c:v>
                </c:pt>
                <c:pt idx="11">
                  <c:v>10.244999999999999</c:v>
                </c:pt>
                <c:pt idx="12">
                  <c:v>7.5350000000000001</c:v>
                </c:pt>
                <c:pt idx="13">
                  <c:v>7.4829999999999997</c:v>
                </c:pt>
                <c:pt idx="14">
                  <c:v>13.711</c:v>
                </c:pt>
                <c:pt idx="15">
                  <c:v>10.413</c:v>
                </c:pt>
                <c:pt idx="16">
                  <c:v>9.6059999999999999</c:v>
                </c:pt>
                <c:pt idx="17">
                  <c:v>8.8290000000000006</c:v>
                </c:pt>
                <c:pt idx="18">
                  <c:v>10.109</c:v>
                </c:pt>
                <c:pt idx="19">
                  <c:v>10.738</c:v>
                </c:pt>
                <c:pt idx="20">
                  <c:v>11.451000000000001</c:v>
                </c:pt>
                <c:pt idx="21">
                  <c:v>12.52</c:v>
                </c:pt>
                <c:pt idx="22">
                  <c:v>17.035</c:v>
                </c:pt>
                <c:pt idx="23">
                  <c:v>25.367999999999999</c:v>
                </c:pt>
                <c:pt idx="24">
                  <c:v>26.914999999999999</c:v>
                </c:pt>
                <c:pt idx="25">
                  <c:v>25.119</c:v>
                </c:pt>
                <c:pt idx="26">
                  <c:v>22.876999999999999</c:v>
                </c:pt>
                <c:pt idx="27">
                  <c:v>20.994</c:v>
                </c:pt>
                <c:pt idx="28">
                  <c:v>18.667999999999999</c:v>
                </c:pt>
                <c:pt idx="29">
                  <c:v>16.823</c:v>
                </c:pt>
                <c:pt idx="30">
                  <c:v>16.542000000000002</c:v>
                </c:pt>
                <c:pt idx="31">
                  <c:v>17.472999999999999</c:v>
                </c:pt>
                <c:pt idx="32">
                  <c:v>20.167999999999999</c:v>
                </c:pt>
                <c:pt idx="33">
                  <c:v>22.806999999999999</c:v>
                </c:pt>
                <c:pt idx="34">
                  <c:v>22.829000000000001</c:v>
                </c:pt>
                <c:pt idx="35">
                  <c:v>19.401</c:v>
                </c:pt>
                <c:pt idx="36">
                  <c:v>15.965</c:v>
                </c:pt>
                <c:pt idx="37">
                  <c:v>14.958</c:v>
                </c:pt>
                <c:pt idx="38">
                  <c:v>16.966000000000001</c:v>
                </c:pt>
                <c:pt idx="39">
                  <c:v>18.196999999999999</c:v>
                </c:pt>
                <c:pt idx="40">
                  <c:v>16.544</c:v>
                </c:pt>
                <c:pt idx="41">
                  <c:v>17.234999999999999</c:v>
                </c:pt>
                <c:pt idx="42">
                  <c:v>17.888000000000002</c:v>
                </c:pt>
                <c:pt idx="43">
                  <c:v>17.466999999999999</c:v>
                </c:pt>
                <c:pt idx="44">
                  <c:v>17.666</c:v>
                </c:pt>
                <c:pt idx="45">
                  <c:v>17.835000000000001</c:v>
                </c:pt>
                <c:pt idx="46">
                  <c:v>17.434999999999999</c:v>
                </c:pt>
                <c:pt idx="47">
                  <c:v>16.78</c:v>
                </c:pt>
                <c:pt idx="48">
                  <c:v>14.4</c:v>
                </c:pt>
                <c:pt idx="49">
                  <c:v>13.022</c:v>
                </c:pt>
                <c:pt idx="50">
                  <c:v>12.167999999999999</c:v>
                </c:pt>
                <c:pt idx="51">
                  <c:v>12.374000000000001</c:v>
                </c:pt>
                <c:pt idx="52">
                  <c:v>11.249000000000001</c:v>
                </c:pt>
                <c:pt idx="53">
                  <c:v>10.757999999999999</c:v>
                </c:pt>
                <c:pt idx="54">
                  <c:v>12.272</c:v>
                </c:pt>
                <c:pt idx="55">
                  <c:v>10.805999999999999</c:v>
                </c:pt>
                <c:pt idx="56">
                  <c:v>10.956</c:v>
                </c:pt>
                <c:pt idx="57">
                  <c:v>9.11</c:v>
                </c:pt>
                <c:pt idx="58">
                  <c:v>8.4260000000000002</c:v>
                </c:pt>
                <c:pt idx="59">
                  <c:v>7.3920000000000003</c:v>
                </c:pt>
                <c:pt idx="60">
                  <c:v>4.4420000000000002</c:v>
                </c:pt>
                <c:pt idx="61">
                  <c:v>3.339</c:v>
                </c:pt>
                <c:pt idx="62">
                  <c:v>1.6819999999999999</c:v>
                </c:pt>
                <c:pt idx="63">
                  <c:v>0.76600000000000001</c:v>
                </c:pt>
                <c:pt idx="64">
                  <c:v>1.05</c:v>
                </c:pt>
                <c:pt idx="65">
                  <c:v>1.585</c:v>
                </c:pt>
                <c:pt idx="66">
                  <c:v>2.4550000000000001</c:v>
                </c:pt>
                <c:pt idx="67">
                  <c:v>2.2170000000000001</c:v>
                </c:pt>
                <c:pt idx="68">
                  <c:v>1.474</c:v>
                </c:pt>
                <c:pt idx="69">
                  <c:v>1.607</c:v>
                </c:pt>
                <c:pt idx="70">
                  <c:v>1.2290000000000001</c:v>
                </c:pt>
                <c:pt idx="71">
                  <c:v>0.84199999999999997</c:v>
                </c:pt>
                <c:pt idx="72">
                  <c:v>9.0999999999999998E-2</c:v>
                </c:pt>
                <c:pt idx="73">
                  <c:v>0.11799999999999999</c:v>
                </c:pt>
                <c:pt idx="74">
                  <c:v>7.4999999999999997E-2</c:v>
                </c:pt>
                <c:pt idx="75">
                  <c:v>0.28999999999999998</c:v>
                </c:pt>
                <c:pt idx="76">
                  <c:v>0.39800000000000002</c:v>
                </c:pt>
                <c:pt idx="77">
                  <c:v>1.89</c:v>
                </c:pt>
                <c:pt idx="78">
                  <c:v>4.5510000000000002</c:v>
                </c:pt>
                <c:pt idx="79">
                  <c:v>4.516</c:v>
                </c:pt>
                <c:pt idx="80">
                  <c:v>4.1219999999999999</c:v>
                </c:pt>
                <c:pt idx="81">
                  <c:v>3.2290000000000001</c:v>
                </c:pt>
                <c:pt idx="82">
                  <c:v>2.62</c:v>
                </c:pt>
                <c:pt idx="83">
                  <c:v>2.4380000000000002</c:v>
                </c:pt>
                <c:pt idx="84">
                  <c:v>1.8080000000000001</c:v>
                </c:pt>
                <c:pt idx="85">
                  <c:v>1.107</c:v>
                </c:pt>
                <c:pt idx="86">
                  <c:v>0.64200000000000002</c:v>
                </c:pt>
                <c:pt idx="87">
                  <c:v>0.32</c:v>
                </c:pt>
                <c:pt idx="88">
                  <c:v>4.2000000000000003E-2</c:v>
                </c:pt>
                <c:pt idx="89">
                  <c:v>0.42399999999999999</c:v>
                </c:pt>
                <c:pt idx="90">
                  <c:v>1.5309999999999999</c:v>
                </c:pt>
                <c:pt idx="91">
                  <c:v>5.3860000000000001</c:v>
                </c:pt>
                <c:pt idx="92">
                  <c:v>8.0259999999999998</c:v>
                </c:pt>
                <c:pt idx="93">
                  <c:v>7.3680000000000003</c:v>
                </c:pt>
                <c:pt idx="94">
                  <c:v>4.0449999999999999</c:v>
                </c:pt>
                <c:pt idx="95">
                  <c:v>2.746</c:v>
                </c:pt>
                <c:pt idx="96">
                  <c:v>2.593</c:v>
                </c:pt>
                <c:pt idx="97">
                  <c:v>1.462</c:v>
                </c:pt>
                <c:pt idx="98">
                  <c:v>1.115</c:v>
                </c:pt>
                <c:pt idx="99">
                  <c:v>0.78300000000000003</c:v>
                </c:pt>
                <c:pt idx="100">
                  <c:v>0.55400000000000005</c:v>
                </c:pt>
                <c:pt idx="101">
                  <c:v>0.435</c:v>
                </c:pt>
                <c:pt idx="102">
                  <c:v>1E-3</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1.5089999999999999</c:v>
                </c:pt>
                <c:pt idx="202">
                  <c:v>87.325000000000003</c:v>
                </c:pt>
                <c:pt idx="203">
                  <c:v>59.488999999999997</c:v>
                </c:pt>
                <c:pt idx="204">
                  <c:v>62.677</c:v>
                </c:pt>
                <c:pt idx="205">
                  <c:v>59.103000000000002</c:v>
                </c:pt>
                <c:pt idx="206">
                  <c:v>258.077</c:v>
                </c:pt>
                <c:pt idx="207">
                  <c:v>504.10399999999998</c:v>
                </c:pt>
                <c:pt idx="208">
                  <c:v>616.02200000000005</c:v>
                </c:pt>
                <c:pt idx="209">
                  <c:v>470.077</c:v>
                </c:pt>
                <c:pt idx="210">
                  <c:v>200.643</c:v>
                </c:pt>
                <c:pt idx="211">
                  <c:v>202.79300000000001</c:v>
                </c:pt>
                <c:pt idx="212">
                  <c:v>223.93600000000001</c:v>
                </c:pt>
                <c:pt idx="213">
                  <c:v>209.976</c:v>
                </c:pt>
                <c:pt idx="214">
                  <c:v>159.30600000000001</c:v>
                </c:pt>
                <c:pt idx="215">
                  <c:v>182.11600000000001</c:v>
                </c:pt>
                <c:pt idx="216">
                  <c:v>198.04599999999999</c:v>
                </c:pt>
                <c:pt idx="217">
                  <c:v>172.44200000000001</c:v>
                </c:pt>
                <c:pt idx="218">
                  <c:v>219.67099999999999</c:v>
                </c:pt>
                <c:pt idx="219">
                  <c:v>213.88800000000001</c:v>
                </c:pt>
                <c:pt idx="220">
                  <c:v>181.024</c:v>
                </c:pt>
                <c:pt idx="221">
                  <c:v>301.13</c:v>
                </c:pt>
                <c:pt idx="222">
                  <c:v>977.21900000000005</c:v>
                </c:pt>
                <c:pt idx="223">
                  <c:v>1340.0260000000001</c:v>
                </c:pt>
                <c:pt idx="224">
                  <c:v>1349.97</c:v>
                </c:pt>
                <c:pt idx="225">
                  <c:v>1240.8</c:v>
                </c:pt>
                <c:pt idx="226">
                  <c:v>1057.3979999999999</c:v>
                </c:pt>
                <c:pt idx="227">
                  <c:v>1238.557</c:v>
                </c:pt>
                <c:pt idx="228">
                  <c:v>1254.4469999999999</c:v>
                </c:pt>
                <c:pt idx="229">
                  <c:v>930.04</c:v>
                </c:pt>
                <c:pt idx="230">
                  <c:v>676.23</c:v>
                </c:pt>
                <c:pt idx="231">
                  <c:v>491.04899999999998</c:v>
                </c:pt>
                <c:pt idx="232">
                  <c:v>345.46499999999997</c:v>
                </c:pt>
                <c:pt idx="233">
                  <c:v>249.982</c:v>
                </c:pt>
                <c:pt idx="234">
                  <c:v>224.666</c:v>
                </c:pt>
                <c:pt idx="235">
                  <c:v>230.59700000000001</c:v>
                </c:pt>
                <c:pt idx="236">
                  <c:v>231.95500000000001</c:v>
                </c:pt>
                <c:pt idx="237">
                  <c:v>205.33500000000001</c:v>
                </c:pt>
                <c:pt idx="238">
                  <c:v>174.447</c:v>
                </c:pt>
                <c:pt idx="239">
                  <c:v>138.934</c:v>
                </c:pt>
                <c:pt idx="240">
                  <c:v>112.61499999999999</c:v>
                </c:pt>
                <c:pt idx="241">
                  <c:v>100.76600000000001</c:v>
                </c:pt>
                <c:pt idx="242">
                  <c:v>97.194999999999993</c:v>
                </c:pt>
                <c:pt idx="243">
                  <c:v>91.718000000000004</c:v>
                </c:pt>
                <c:pt idx="244">
                  <c:v>106.64700000000001</c:v>
                </c:pt>
                <c:pt idx="245">
                  <c:v>117.595</c:v>
                </c:pt>
                <c:pt idx="246">
                  <c:v>117.952</c:v>
                </c:pt>
                <c:pt idx="247">
                  <c:v>95.349000000000004</c:v>
                </c:pt>
                <c:pt idx="248">
                  <c:v>140.67699999999999</c:v>
                </c:pt>
                <c:pt idx="249">
                  <c:v>699.86500000000001</c:v>
                </c:pt>
                <c:pt idx="250">
                  <c:v>813.01900000000001</c:v>
                </c:pt>
                <c:pt idx="251">
                  <c:v>806.69600000000003</c:v>
                </c:pt>
                <c:pt idx="252">
                  <c:v>818.18799999999999</c:v>
                </c:pt>
                <c:pt idx="253">
                  <c:v>1601.672</c:v>
                </c:pt>
                <c:pt idx="254">
                  <c:v>1810.2</c:v>
                </c:pt>
                <c:pt idx="255">
                  <c:v>1354.4659999999999</c:v>
                </c:pt>
                <c:pt idx="256">
                  <c:v>1091.0119999999999</c:v>
                </c:pt>
                <c:pt idx="257">
                  <c:v>956.67200000000003</c:v>
                </c:pt>
                <c:pt idx="258">
                  <c:v>884.69399999999996</c:v>
                </c:pt>
                <c:pt idx="259">
                  <c:v>698.85699999999997</c:v>
                </c:pt>
                <c:pt idx="260">
                  <c:v>599.83500000000004</c:v>
                </c:pt>
                <c:pt idx="261">
                  <c:v>529.41099999999994</c:v>
                </c:pt>
                <c:pt idx="262">
                  <c:v>428.65499999999997</c:v>
                </c:pt>
                <c:pt idx="263">
                  <c:v>326.47000000000003</c:v>
                </c:pt>
                <c:pt idx="264">
                  <c:v>238.28200000000001</c:v>
                </c:pt>
                <c:pt idx="265">
                  <c:v>153.28100000000001</c:v>
                </c:pt>
                <c:pt idx="266">
                  <c:v>115.455</c:v>
                </c:pt>
                <c:pt idx="267">
                  <c:v>95.47</c:v>
                </c:pt>
                <c:pt idx="268">
                  <c:v>84.847999999999999</c:v>
                </c:pt>
                <c:pt idx="269">
                  <c:v>112.435</c:v>
                </c:pt>
                <c:pt idx="270">
                  <c:v>131.369</c:v>
                </c:pt>
                <c:pt idx="271">
                  <c:v>112.511</c:v>
                </c:pt>
                <c:pt idx="272">
                  <c:v>117.426</c:v>
                </c:pt>
                <c:pt idx="273">
                  <c:v>103.188</c:v>
                </c:pt>
                <c:pt idx="274">
                  <c:v>99.495999999999995</c:v>
                </c:pt>
                <c:pt idx="275">
                  <c:v>105.791</c:v>
                </c:pt>
                <c:pt idx="276">
                  <c:v>109.687</c:v>
                </c:pt>
                <c:pt idx="277">
                  <c:v>111.324</c:v>
                </c:pt>
                <c:pt idx="278">
                  <c:v>120.08799999999999</c:v>
                </c:pt>
                <c:pt idx="279">
                  <c:v>114.744</c:v>
                </c:pt>
                <c:pt idx="280">
                  <c:v>98.417000000000002</c:v>
                </c:pt>
                <c:pt idx="281">
                  <c:v>81.953999999999994</c:v>
                </c:pt>
                <c:pt idx="282">
                  <c:v>70.388000000000005</c:v>
                </c:pt>
                <c:pt idx="283">
                  <c:v>61.243000000000002</c:v>
                </c:pt>
                <c:pt idx="284">
                  <c:v>53.613999999999997</c:v>
                </c:pt>
                <c:pt idx="285">
                  <c:v>52.765000000000001</c:v>
                </c:pt>
                <c:pt idx="286">
                  <c:v>72.182000000000002</c:v>
                </c:pt>
                <c:pt idx="287">
                  <c:v>90.608999999999995</c:v>
                </c:pt>
                <c:pt idx="288">
                  <c:v>88.055999999999997</c:v>
                </c:pt>
                <c:pt idx="289">
                  <c:v>75.831000000000003</c:v>
                </c:pt>
                <c:pt idx="290">
                  <c:v>65.787999999999997</c:v>
                </c:pt>
                <c:pt idx="291">
                  <c:v>60.661999999999999</c:v>
                </c:pt>
                <c:pt idx="292">
                  <c:v>58.639000000000003</c:v>
                </c:pt>
                <c:pt idx="293">
                  <c:v>65.751999999999995</c:v>
                </c:pt>
                <c:pt idx="294">
                  <c:v>69.977999999999994</c:v>
                </c:pt>
                <c:pt idx="295">
                  <c:v>66.564999999999998</c:v>
                </c:pt>
                <c:pt idx="296">
                  <c:v>57.048000000000002</c:v>
                </c:pt>
                <c:pt idx="297">
                  <c:v>45.133000000000003</c:v>
                </c:pt>
                <c:pt idx="298">
                  <c:v>32.715000000000003</c:v>
                </c:pt>
                <c:pt idx="299">
                  <c:v>22.131</c:v>
                </c:pt>
                <c:pt idx="300">
                  <c:v>16.41</c:v>
                </c:pt>
                <c:pt idx="301">
                  <c:v>18.975999999999999</c:v>
                </c:pt>
                <c:pt idx="302">
                  <c:v>23.78</c:v>
                </c:pt>
                <c:pt idx="303">
                  <c:v>27.532</c:v>
                </c:pt>
                <c:pt idx="304">
                  <c:v>27.585999999999999</c:v>
                </c:pt>
                <c:pt idx="305">
                  <c:v>25.535</c:v>
                </c:pt>
                <c:pt idx="306">
                  <c:v>22.088999999999999</c:v>
                </c:pt>
                <c:pt idx="307">
                  <c:v>23.055</c:v>
                </c:pt>
                <c:pt idx="308">
                  <c:v>65.707999999999998</c:v>
                </c:pt>
                <c:pt idx="309">
                  <c:v>64.685000000000002</c:v>
                </c:pt>
                <c:pt idx="310">
                  <c:v>245.48400000000001</c:v>
                </c:pt>
                <c:pt idx="311">
                  <c:v>345.47300000000001</c:v>
                </c:pt>
                <c:pt idx="312">
                  <c:v>873.66</c:v>
                </c:pt>
                <c:pt idx="313">
                  <c:v>2077.87</c:v>
                </c:pt>
                <c:pt idx="314">
                  <c:v>1588.0139999999999</c:v>
                </c:pt>
                <c:pt idx="315">
                  <c:v>676.05100000000004</c:v>
                </c:pt>
                <c:pt idx="316">
                  <c:v>344.08300000000003</c:v>
                </c:pt>
                <c:pt idx="317">
                  <c:v>739.70100000000002</c:v>
                </c:pt>
                <c:pt idx="318">
                  <c:v>1162.739</c:v>
                </c:pt>
                <c:pt idx="319">
                  <c:v>1540.0509999999999</c:v>
                </c:pt>
                <c:pt idx="320">
                  <c:v>1586.0989999999999</c:v>
                </c:pt>
                <c:pt idx="321">
                  <c:v>1557.1590000000001</c:v>
                </c:pt>
                <c:pt idx="322">
                  <c:v>1510.8589999999999</c:v>
                </c:pt>
                <c:pt idx="323">
                  <c:v>1392.942</c:v>
                </c:pt>
                <c:pt idx="324">
                  <c:v>1222.566</c:v>
                </c:pt>
                <c:pt idx="325">
                  <c:v>1146.2670000000001</c:v>
                </c:pt>
                <c:pt idx="326">
                  <c:v>1026.3150000000001</c:v>
                </c:pt>
                <c:pt idx="327">
                  <c:v>915.03599999999994</c:v>
                </c:pt>
                <c:pt idx="328">
                  <c:v>840.86800000000005</c:v>
                </c:pt>
                <c:pt idx="329">
                  <c:v>795.75099999999998</c:v>
                </c:pt>
                <c:pt idx="330">
                  <c:v>737.52800000000002</c:v>
                </c:pt>
                <c:pt idx="331">
                  <c:v>677.65599999999995</c:v>
                </c:pt>
                <c:pt idx="332">
                  <c:v>613.72699999999998</c:v>
                </c:pt>
                <c:pt idx="333">
                  <c:v>547.98699999999997</c:v>
                </c:pt>
                <c:pt idx="334">
                  <c:v>477.279</c:v>
                </c:pt>
                <c:pt idx="335">
                  <c:v>492.68700000000001</c:v>
                </c:pt>
                <c:pt idx="336">
                  <c:v>570.55999999999995</c:v>
                </c:pt>
                <c:pt idx="337">
                  <c:v>599.20299999999997</c:v>
                </c:pt>
                <c:pt idx="338">
                  <c:v>571.58199999999999</c:v>
                </c:pt>
                <c:pt idx="339">
                  <c:v>510.80200000000002</c:v>
                </c:pt>
                <c:pt idx="340">
                  <c:v>448.88299999999998</c:v>
                </c:pt>
                <c:pt idx="341">
                  <c:v>415.74200000000002</c:v>
                </c:pt>
                <c:pt idx="342">
                  <c:v>398.76900000000001</c:v>
                </c:pt>
                <c:pt idx="343">
                  <c:v>403.041</c:v>
                </c:pt>
                <c:pt idx="344">
                  <c:v>587.39499999999998</c:v>
                </c:pt>
                <c:pt idx="345">
                  <c:v>1004.245</c:v>
                </c:pt>
                <c:pt idx="346">
                  <c:v>1432.1790000000001</c:v>
                </c:pt>
                <c:pt idx="347">
                  <c:v>1582.489</c:v>
                </c:pt>
                <c:pt idx="348">
                  <c:v>1856.9159999999999</c:v>
                </c:pt>
                <c:pt idx="349">
                  <c:v>2369.8539999999998</c:v>
                </c:pt>
                <c:pt idx="350">
                  <c:v>1842.883</c:v>
                </c:pt>
                <c:pt idx="351">
                  <c:v>1482.501</c:v>
                </c:pt>
                <c:pt idx="352">
                  <c:v>1332.818</c:v>
                </c:pt>
                <c:pt idx="353">
                  <c:v>1322.125</c:v>
                </c:pt>
                <c:pt idx="354">
                  <c:v>1134.125</c:v>
                </c:pt>
                <c:pt idx="355">
                  <c:v>962.798</c:v>
                </c:pt>
                <c:pt idx="356">
                  <c:v>861.31200000000001</c:v>
                </c:pt>
                <c:pt idx="357">
                  <c:v>819.20500000000004</c:v>
                </c:pt>
                <c:pt idx="358">
                  <c:v>791.99400000000003</c:v>
                </c:pt>
                <c:pt idx="359">
                  <c:v>749.14</c:v>
                </c:pt>
                <c:pt idx="360">
                  <c:v>696.822</c:v>
                </c:pt>
                <c:pt idx="361">
                  <c:v>649.23400000000004</c:v>
                </c:pt>
                <c:pt idx="362">
                  <c:v>607.43100000000004</c:v>
                </c:pt>
                <c:pt idx="363">
                  <c:v>574.32399999999996</c:v>
                </c:pt>
                <c:pt idx="364">
                  <c:v>544.91200000000003</c:v>
                </c:pt>
                <c:pt idx="365">
                  <c:v>512.31600000000003</c:v>
                </c:pt>
                <c:pt idx="366">
                  <c:v>483.82499999999999</c:v>
                </c:pt>
                <c:pt idx="367">
                  <c:v>467.81200000000001</c:v>
                </c:pt>
                <c:pt idx="368">
                  <c:v>485.56</c:v>
                </c:pt>
                <c:pt idx="369">
                  <c:v>478.20499999999998</c:v>
                </c:pt>
                <c:pt idx="370">
                  <c:v>406.71699999999998</c:v>
                </c:pt>
                <c:pt idx="371">
                  <c:v>323.529</c:v>
                </c:pt>
                <c:pt idx="372">
                  <c:v>325.827</c:v>
                </c:pt>
                <c:pt idx="373">
                  <c:v>519.74300000000005</c:v>
                </c:pt>
                <c:pt idx="374">
                  <c:v>607.09500000000003</c:v>
                </c:pt>
                <c:pt idx="375">
                  <c:v>578.91999999999996</c:v>
                </c:pt>
                <c:pt idx="376">
                  <c:v>526.06299999999999</c:v>
                </c:pt>
                <c:pt idx="377">
                  <c:v>464.45800000000003</c:v>
                </c:pt>
                <c:pt idx="378">
                  <c:v>406.13299999999998</c:v>
                </c:pt>
                <c:pt idx="379">
                  <c:v>374.37200000000001</c:v>
                </c:pt>
                <c:pt idx="380">
                  <c:v>360.66</c:v>
                </c:pt>
                <c:pt idx="381">
                  <c:v>370.17500000000001</c:v>
                </c:pt>
                <c:pt idx="382">
                  <c:v>484.233</c:v>
                </c:pt>
                <c:pt idx="383">
                  <c:v>469.29700000000003</c:v>
                </c:pt>
                <c:pt idx="384">
                  <c:v>384.12200000000001</c:v>
                </c:pt>
                <c:pt idx="385">
                  <c:v>333.08199999999999</c:v>
                </c:pt>
                <c:pt idx="386">
                  <c:v>311.83600000000001</c:v>
                </c:pt>
                <c:pt idx="387">
                  <c:v>302.41899999999998</c:v>
                </c:pt>
                <c:pt idx="388">
                  <c:v>294.95699999999999</c:v>
                </c:pt>
                <c:pt idx="389">
                  <c:v>297.53300000000002</c:v>
                </c:pt>
                <c:pt idx="390">
                  <c:v>308.02600000000001</c:v>
                </c:pt>
                <c:pt idx="391">
                  <c:v>285.23700000000002</c:v>
                </c:pt>
                <c:pt idx="392">
                  <c:v>269.89800000000002</c:v>
                </c:pt>
                <c:pt idx="393">
                  <c:v>311.95999999999998</c:v>
                </c:pt>
                <c:pt idx="394">
                  <c:v>449.87200000000001</c:v>
                </c:pt>
                <c:pt idx="395">
                  <c:v>637.39099999999996</c:v>
                </c:pt>
                <c:pt idx="396">
                  <c:v>761.94899999999996</c:v>
                </c:pt>
                <c:pt idx="397">
                  <c:v>696.02499999999998</c:v>
                </c:pt>
                <c:pt idx="398">
                  <c:v>641.46</c:v>
                </c:pt>
                <c:pt idx="399">
                  <c:v>581.89300000000003</c:v>
                </c:pt>
                <c:pt idx="400">
                  <c:v>538.67600000000004</c:v>
                </c:pt>
                <c:pt idx="401">
                  <c:v>515.06299999999999</c:v>
                </c:pt>
                <c:pt idx="402">
                  <c:v>500.44900000000001</c:v>
                </c:pt>
                <c:pt idx="403">
                  <c:v>487.28100000000001</c:v>
                </c:pt>
                <c:pt idx="404">
                  <c:v>487.97399999999999</c:v>
                </c:pt>
                <c:pt idx="405">
                  <c:v>501.61900000000003</c:v>
                </c:pt>
                <c:pt idx="406">
                  <c:v>503.27499999999998</c:v>
                </c:pt>
                <c:pt idx="407">
                  <c:v>479.779</c:v>
                </c:pt>
                <c:pt idx="408">
                  <c:v>451.14400000000001</c:v>
                </c:pt>
                <c:pt idx="409">
                  <c:v>427.75400000000002</c:v>
                </c:pt>
                <c:pt idx="410">
                  <c:v>403.255</c:v>
                </c:pt>
                <c:pt idx="411">
                  <c:v>378.24200000000002</c:v>
                </c:pt>
                <c:pt idx="412">
                  <c:v>357.25599999999997</c:v>
                </c:pt>
                <c:pt idx="413">
                  <c:v>333.75799999999998</c:v>
                </c:pt>
                <c:pt idx="414">
                  <c:v>314.67</c:v>
                </c:pt>
                <c:pt idx="415">
                  <c:v>296.82600000000002</c:v>
                </c:pt>
                <c:pt idx="416">
                  <c:v>279.69600000000003</c:v>
                </c:pt>
                <c:pt idx="417">
                  <c:v>265.45100000000002</c:v>
                </c:pt>
                <c:pt idx="418">
                  <c:v>251.40600000000001</c:v>
                </c:pt>
                <c:pt idx="419">
                  <c:v>221.33199999999999</c:v>
                </c:pt>
                <c:pt idx="420">
                  <c:v>240.976</c:v>
                </c:pt>
                <c:pt idx="421">
                  <c:v>241.88200000000001</c:v>
                </c:pt>
                <c:pt idx="422">
                  <c:v>228.92599999999999</c:v>
                </c:pt>
                <c:pt idx="423">
                  <c:v>282.22300000000001</c:v>
                </c:pt>
                <c:pt idx="424">
                  <c:v>355.85700000000003</c:v>
                </c:pt>
                <c:pt idx="425">
                  <c:v>305.60700000000003</c:v>
                </c:pt>
                <c:pt idx="426">
                  <c:v>253.589</c:v>
                </c:pt>
                <c:pt idx="427">
                  <c:v>291.06799999999998</c:v>
                </c:pt>
                <c:pt idx="428">
                  <c:v>580.87699999999995</c:v>
                </c:pt>
                <c:pt idx="429">
                  <c:v>601.25599999999997</c:v>
                </c:pt>
                <c:pt idx="430">
                  <c:v>678.45100000000002</c:v>
                </c:pt>
                <c:pt idx="431">
                  <c:v>839.89099999999996</c:v>
                </c:pt>
                <c:pt idx="432">
                  <c:v>1130.7170000000001</c:v>
                </c:pt>
                <c:pt idx="433">
                  <c:v>1028.1389999999999</c:v>
                </c:pt>
                <c:pt idx="434">
                  <c:v>826.33500000000004</c:v>
                </c:pt>
                <c:pt idx="435">
                  <c:v>731.68100000000004</c:v>
                </c:pt>
                <c:pt idx="436">
                  <c:v>456.76</c:v>
                </c:pt>
                <c:pt idx="437">
                  <c:v>353.54500000000002</c:v>
                </c:pt>
                <c:pt idx="438">
                  <c:v>193.441</c:v>
                </c:pt>
                <c:pt idx="439">
                  <c:v>72.584000000000003</c:v>
                </c:pt>
                <c:pt idx="440">
                  <c:v>319.36200000000002</c:v>
                </c:pt>
                <c:pt idx="441">
                  <c:v>584.86900000000003</c:v>
                </c:pt>
                <c:pt idx="442">
                  <c:v>625.02599999999995</c:v>
                </c:pt>
                <c:pt idx="443">
                  <c:v>600.61</c:v>
                </c:pt>
                <c:pt idx="444">
                  <c:v>544.25800000000004</c:v>
                </c:pt>
                <c:pt idx="445">
                  <c:v>458.31200000000001</c:v>
                </c:pt>
                <c:pt idx="446">
                  <c:v>374.50900000000001</c:v>
                </c:pt>
                <c:pt idx="447">
                  <c:v>315.10500000000002</c:v>
                </c:pt>
                <c:pt idx="448">
                  <c:v>298.72500000000002</c:v>
                </c:pt>
                <c:pt idx="449">
                  <c:v>342.51799999999997</c:v>
                </c:pt>
                <c:pt idx="450">
                  <c:v>389.99400000000003</c:v>
                </c:pt>
                <c:pt idx="451">
                  <c:v>393.541</c:v>
                </c:pt>
                <c:pt idx="452">
                  <c:v>381.23</c:v>
                </c:pt>
                <c:pt idx="453">
                  <c:v>364.87700000000001</c:v>
                </c:pt>
                <c:pt idx="454">
                  <c:v>313.51799999999997</c:v>
                </c:pt>
                <c:pt idx="455">
                  <c:v>214.79900000000001</c:v>
                </c:pt>
                <c:pt idx="456">
                  <c:v>190.81</c:v>
                </c:pt>
                <c:pt idx="457">
                  <c:v>200.417</c:v>
                </c:pt>
                <c:pt idx="458">
                  <c:v>242.89099999999999</c:v>
                </c:pt>
                <c:pt idx="459">
                  <c:v>216.18799999999999</c:v>
                </c:pt>
                <c:pt idx="460">
                  <c:v>430.303</c:v>
                </c:pt>
                <c:pt idx="461">
                  <c:v>375.64400000000001</c:v>
                </c:pt>
                <c:pt idx="462">
                  <c:v>347.41899999999998</c:v>
                </c:pt>
                <c:pt idx="463">
                  <c:v>518.61800000000005</c:v>
                </c:pt>
                <c:pt idx="464">
                  <c:v>747.60599999999999</c:v>
                </c:pt>
                <c:pt idx="465">
                  <c:v>716.74400000000003</c:v>
                </c:pt>
                <c:pt idx="466">
                  <c:v>782.947</c:v>
                </c:pt>
                <c:pt idx="467">
                  <c:v>898.9</c:v>
                </c:pt>
                <c:pt idx="468">
                  <c:v>915.33699999999999</c:v>
                </c:pt>
                <c:pt idx="469">
                  <c:v>853.16600000000005</c:v>
                </c:pt>
                <c:pt idx="470">
                  <c:v>810.33500000000004</c:v>
                </c:pt>
                <c:pt idx="471">
                  <c:v>724.75099999999998</c:v>
                </c:pt>
                <c:pt idx="472">
                  <c:v>642.38800000000003</c:v>
                </c:pt>
                <c:pt idx="473">
                  <c:v>569.04700000000003</c:v>
                </c:pt>
                <c:pt idx="474">
                  <c:v>539.899</c:v>
                </c:pt>
                <c:pt idx="475">
                  <c:v>519.16899999999998</c:v>
                </c:pt>
                <c:pt idx="476">
                  <c:v>501.48899999999998</c:v>
                </c:pt>
                <c:pt idx="477">
                  <c:v>479.714</c:v>
                </c:pt>
                <c:pt idx="478">
                  <c:v>449.46</c:v>
                </c:pt>
                <c:pt idx="479">
                  <c:v>408.029</c:v>
                </c:pt>
                <c:pt idx="480">
                  <c:v>362.70299999999997</c:v>
                </c:pt>
                <c:pt idx="481">
                  <c:v>322.40499999999997</c:v>
                </c:pt>
                <c:pt idx="482">
                  <c:v>285.76900000000001</c:v>
                </c:pt>
                <c:pt idx="483">
                  <c:v>257.65100000000001</c:v>
                </c:pt>
                <c:pt idx="484">
                  <c:v>241.09700000000001</c:v>
                </c:pt>
                <c:pt idx="485">
                  <c:v>235.74199999999999</c:v>
                </c:pt>
                <c:pt idx="486">
                  <c:v>228.85599999999999</c:v>
                </c:pt>
                <c:pt idx="487">
                  <c:v>220.34100000000001</c:v>
                </c:pt>
                <c:pt idx="488">
                  <c:v>211.32400000000001</c:v>
                </c:pt>
                <c:pt idx="489">
                  <c:v>201.38</c:v>
                </c:pt>
                <c:pt idx="490">
                  <c:v>189.392</c:v>
                </c:pt>
                <c:pt idx="491">
                  <c:v>177.04</c:v>
                </c:pt>
                <c:pt idx="492">
                  <c:v>165.10499999999999</c:v>
                </c:pt>
                <c:pt idx="493">
                  <c:v>153.50399999999999</c:v>
                </c:pt>
                <c:pt idx="494">
                  <c:v>145.66</c:v>
                </c:pt>
                <c:pt idx="495">
                  <c:v>138.70400000000001</c:v>
                </c:pt>
                <c:pt idx="496">
                  <c:v>136.524</c:v>
                </c:pt>
                <c:pt idx="497">
                  <c:v>131.53700000000001</c:v>
                </c:pt>
                <c:pt idx="498">
                  <c:v>123.703</c:v>
                </c:pt>
                <c:pt idx="499">
                  <c:v>113.468</c:v>
                </c:pt>
                <c:pt idx="500">
                  <c:v>102.291</c:v>
                </c:pt>
                <c:pt idx="501">
                  <c:v>92.296999999999997</c:v>
                </c:pt>
                <c:pt idx="502">
                  <c:v>83.244</c:v>
                </c:pt>
                <c:pt idx="503">
                  <c:v>73.400999999999996</c:v>
                </c:pt>
                <c:pt idx="504">
                  <c:v>66.611999999999995</c:v>
                </c:pt>
                <c:pt idx="505">
                  <c:v>59.503999999999998</c:v>
                </c:pt>
                <c:pt idx="506">
                  <c:v>53.728000000000002</c:v>
                </c:pt>
                <c:pt idx="507">
                  <c:v>49.606000000000002</c:v>
                </c:pt>
                <c:pt idx="508">
                  <c:v>45.387999999999998</c:v>
                </c:pt>
                <c:pt idx="509">
                  <c:v>42.542000000000002</c:v>
                </c:pt>
                <c:pt idx="510">
                  <c:v>38.018999999999998</c:v>
                </c:pt>
                <c:pt idx="511">
                  <c:v>31.984000000000002</c:v>
                </c:pt>
                <c:pt idx="512">
                  <c:v>29.027999999999999</c:v>
                </c:pt>
                <c:pt idx="513">
                  <c:v>27.648</c:v>
                </c:pt>
                <c:pt idx="514">
                  <c:v>28.995000000000001</c:v>
                </c:pt>
                <c:pt idx="515">
                  <c:v>34.875</c:v>
                </c:pt>
                <c:pt idx="516">
                  <c:v>38.465000000000003</c:v>
                </c:pt>
                <c:pt idx="517">
                  <c:v>34.856000000000002</c:v>
                </c:pt>
                <c:pt idx="518">
                  <c:v>31.605</c:v>
                </c:pt>
                <c:pt idx="519">
                  <c:v>25.620999999999999</c:v>
                </c:pt>
                <c:pt idx="520">
                  <c:v>20.574999999999999</c:v>
                </c:pt>
                <c:pt idx="521">
                  <c:v>15.63</c:v>
                </c:pt>
                <c:pt idx="522">
                  <c:v>13.374000000000001</c:v>
                </c:pt>
                <c:pt idx="523">
                  <c:v>17.364000000000001</c:v>
                </c:pt>
                <c:pt idx="524">
                  <c:v>24.305</c:v>
                </c:pt>
                <c:pt idx="525">
                  <c:v>14.346</c:v>
                </c:pt>
                <c:pt idx="526">
                  <c:v>36.656999999999996</c:v>
                </c:pt>
                <c:pt idx="527">
                  <c:v>81.790000000000006</c:v>
                </c:pt>
                <c:pt idx="528">
                  <c:v>103.777</c:v>
                </c:pt>
                <c:pt idx="529">
                  <c:v>115.08</c:v>
                </c:pt>
                <c:pt idx="530">
                  <c:v>143.24199999999999</c:v>
                </c:pt>
                <c:pt idx="531">
                  <c:v>175.20400000000001</c:v>
                </c:pt>
                <c:pt idx="532">
                  <c:v>322.60199999999998</c:v>
                </c:pt>
                <c:pt idx="533">
                  <c:v>260.93299999999999</c:v>
                </c:pt>
                <c:pt idx="534">
                  <c:v>65.009</c:v>
                </c:pt>
                <c:pt idx="535">
                  <c:v>7.2160000000000002</c:v>
                </c:pt>
                <c:pt idx="536">
                  <c:v>26.79</c:v>
                </c:pt>
                <c:pt idx="537">
                  <c:v>95.403999999999996</c:v>
                </c:pt>
                <c:pt idx="538">
                  <c:v>63.337000000000003</c:v>
                </c:pt>
                <c:pt idx="539">
                  <c:v>55.933</c:v>
                </c:pt>
                <c:pt idx="540">
                  <c:v>113.988</c:v>
                </c:pt>
                <c:pt idx="541">
                  <c:v>116.89700000000001</c:v>
                </c:pt>
                <c:pt idx="542">
                  <c:v>190.042</c:v>
                </c:pt>
                <c:pt idx="543">
                  <c:v>222.03700000000001</c:v>
                </c:pt>
                <c:pt idx="544">
                  <c:v>204.429</c:v>
                </c:pt>
                <c:pt idx="545">
                  <c:v>150.387</c:v>
                </c:pt>
                <c:pt idx="546">
                  <c:v>141.99100000000001</c:v>
                </c:pt>
                <c:pt idx="547">
                  <c:v>120.06399999999999</c:v>
                </c:pt>
                <c:pt idx="548">
                  <c:v>134.26499999999999</c:v>
                </c:pt>
                <c:pt idx="549">
                  <c:v>142.13200000000001</c:v>
                </c:pt>
                <c:pt idx="550">
                  <c:v>52.475000000000001</c:v>
                </c:pt>
                <c:pt idx="551">
                  <c:v>56.758000000000003</c:v>
                </c:pt>
                <c:pt idx="552">
                  <c:v>47.975000000000001</c:v>
                </c:pt>
                <c:pt idx="553">
                  <c:v>6.2E-2</c:v>
                </c:pt>
                <c:pt idx="554">
                  <c:v>62.805999999999997</c:v>
                </c:pt>
                <c:pt idx="555">
                  <c:v>82.783000000000001</c:v>
                </c:pt>
                <c:pt idx="556">
                  <c:v>59.552</c:v>
                </c:pt>
                <c:pt idx="557">
                  <c:v>68.576999999999998</c:v>
                </c:pt>
                <c:pt idx="558">
                  <c:v>37.466000000000001</c:v>
                </c:pt>
                <c:pt idx="559">
                  <c:v>27.088000000000001</c:v>
                </c:pt>
                <c:pt idx="560">
                  <c:v>47.856000000000002</c:v>
                </c:pt>
                <c:pt idx="561">
                  <c:v>58.942999999999998</c:v>
                </c:pt>
                <c:pt idx="562">
                  <c:v>113.315</c:v>
                </c:pt>
                <c:pt idx="563">
                  <c:v>107.444</c:v>
                </c:pt>
                <c:pt idx="564">
                  <c:v>99.016999999999996</c:v>
                </c:pt>
                <c:pt idx="565">
                  <c:v>99.385999999999996</c:v>
                </c:pt>
                <c:pt idx="566">
                  <c:v>102.913</c:v>
                </c:pt>
                <c:pt idx="567">
                  <c:v>105.718</c:v>
                </c:pt>
                <c:pt idx="568">
                  <c:v>97.716999999999999</c:v>
                </c:pt>
                <c:pt idx="569">
                  <c:v>87.662999999999997</c:v>
                </c:pt>
                <c:pt idx="570">
                  <c:v>69.164000000000001</c:v>
                </c:pt>
                <c:pt idx="571">
                  <c:v>44.354999999999997</c:v>
                </c:pt>
                <c:pt idx="572">
                  <c:v>36.287999999999997</c:v>
                </c:pt>
                <c:pt idx="573">
                  <c:v>50.64</c:v>
                </c:pt>
                <c:pt idx="574">
                  <c:v>103.277</c:v>
                </c:pt>
                <c:pt idx="575">
                  <c:v>114.27200000000001</c:v>
                </c:pt>
                <c:pt idx="576">
                  <c:v>85.866</c:v>
                </c:pt>
                <c:pt idx="577">
                  <c:v>59.936999999999998</c:v>
                </c:pt>
                <c:pt idx="578">
                  <c:v>49.970999999999997</c:v>
                </c:pt>
                <c:pt idx="579">
                  <c:v>66.932000000000002</c:v>
                </c:pt>
                <c:pt idx="580">
                  <c:v>69.567999999999998</c:v>
                </c:pt>
                <c:pt idx="581">
                  <c:v>48.981999999999999</c:v>
                </c:pt>
                <c:pt idx="582">
                  <c:v>165.60499999999999</c:v>
                </c:pt>
                <c:pt idx="583">
                  <c:v>210.55699999999999</c:v>
                </c:pt>
                <c:pt idx="584">
                  <c:v>74.646000000000001</c:v>
                </c:pt>
                <c:pt idx="585">
                  <c:v>41.945999999999998</c:v>
                </c:pt>
                <c:pt idx="586">
                  <c:v>101.408</c:v>
                </c:pt>
                <c:pt idx="587">
                  <c:v>450.81900000000002</c:v>
                </c:pt>
                <c:pt idx="588">
                  <c:v>512.79899999999998</c:v>
                </c:pt>
                <c:pt idx="589">
                  <c:v>669.38699999999994</c:v>
                </c:pt>
                <c:pt idx="590">
                  <c:v>619.96600000000001</c:v>
                </c:pt>
                <c:pt idx="591">
                  <c:v>436.03899999999999</c:v>
                </c:pt>
                <c:pt idx="592">
                  <c:v>287.34399999999999</c:v>
                </c:pt>
                <c:pt idx="593">
                  <c:v>496.39400000000001</c:v>
                </c:pt>
                <c:pt idx="594">
                  <c:v>632.53800000000001</c:v>
                </c:pt>
                <c:pt idx="595">
                  <c:v>572.28499999999997</c:v>
                </c:pt>
                <c:pt idx="596">
                  <c:v>434.75</c:v>
                </c:pt>
                <c:pt idx="597">
                  <c:v>456.54300000000001</c:v>
                </c:pt>
                <c:pt idx="598">
                  <c:v>327.44400000000002</c:v>
                </c:pt>
                <c:pt idx="599">
                  <c:v>315.34199999999998</c:v>
                </c:pt>
                <c:pt idx="600">
                  <c:v>227.34100000000001</c:v>
                </c:pt>
                <c:pt idx="601">
                  <c:v>338.69299999999998</c:v>
                </c:pt>
                <c:pt idx="602">
                  <c:v>397.21300000000002</c:v>
                </c:pt>
                <c:pt idx="603">
                  <c:v>343.76499999999999</c:v>
                </c:pt>
                <c:pt idx="604">
                  <c:v>270.096</c:v>
                </c:pt>
                <c:pt idx="605">
                  <c:v>258.48500000000001</c:v>
                </c:pt>
                <c:pt idx="606">
                  <c:v>520.87800000000004</c:v>
                </c:pt>
                <c:pt idx="607">
                  <c:v>934.82299999999998</c:v>
                </c:pt>
                <c:pt idx="608">
                  <c:v>810.32100000000003</c:v>
                </c:pt>
                <c:pt idx="609">
                  <c:v>460.72500000000002</c:v>
                </c:pt>
                <c:pt idx="610">
                  <c:v>582.69600000000003</c:v>
                </c:pt>
                <c:pt idx="611">
                  <c:v>781.82500000000005</c:v>
                </c:pt>
                <c:pt idx="612">
                  <c:v>768.72500000000002</c:v>
                </c:pt>
                <c:pt idx="613">
                  <c:v>703.95100000000002</c:v>
                </c:pt>
                <c:pt idx="614">
                  <c:v>433.89699999999999</c:v>
                </c:pt>
                <c:pt idx="615">
                  <c:v>248.816</c:v>
                </c:pt>
                <c:pt idx="616">
                  <c:v>166.84100000000001</c:v>
                </c:pt>
                <c:pt idx="617">
                  <c:v>574.798</c:v>
                </c:pt>
                <c:pt idx="618">
                  <c:v>758.55799999999999</c:v>
                </c:pt>
                <c:pt idx="619">
                  <c:v>918.12800000000004</c:v>
                </c:pt>
                <c:pt idx="620">
                  <c:v>975.827</c:v>
                </c:pt>
                <c:pt idx="621">
                  <c:v>793.245</c:v>
                </c:pt>
                <c:pt idx="622">
                  <c:v>844.30100000000004</c:v>
                </c:pt>
                <c:pt idx="623">
                  <c:v>823.03300000000002</c:v>
                </c:pt>
                <c:pt idx="624">
                  <c:v>886.85299999999995</c:v>
                </c:pt>
                <c:pt idx="625">
                  <c:v>861.77300000000002</c:v>
                </c:pt>
                <c:pt idx="626">
                  <c:v>748.33600000000001</c:v>
                </c:pt>
                <c:pt idx="627">
                  <c:v>595.31200000000001</c:v>
                </c:pt>
                <c:pt idx="628">
                  <c:v>437.92599999999999</c:v>
                </c:pt>
                <c:pt idx="629">
                  <c:v>350.911</c:v>
                </c:pt>
                <c:pt idx="630">
                  <c:v>195.24299999999999</c:v>
                </c:pt>
                <c:pt idx="631">
                  <c:v>122.047</c:v>
                </c:pt>
                <c:pt idx="632">
                  <c:v>73.676000000000002</c:v>
                </c:pt>
                <c:pt idx="633">
                  <c:v>68.903000000000006</c:v>
                </c:pt>
                <c:pt idx="634">
                  <c:v>75.819000000000003</c:v>
                </c:pt>
                <c:pt idx="635">
                  <c:v>54.582000000000001</c:v>
                </c:pt>
                <c:pt idx="636">
                  <c:v>42.253</c:v>
                </c:pt>
                <c:pt idx="637">
                  <c:v>49.42</c:v>
                </c:pt>
                <c:pt idx="638">
                  <c:v>59.875999999999998</c:v>
                </c:pt>
                <c:pt idx="639">
                  <c:v>57.658999999999999</c:v>
                </c:pt>
                <c:pt idx="640">
                  <c:v>46.853999999999999</c:v>
                </c:pt>
                <c:pt idx="641">
                  <c:v>36.631999999999998</c:v>
                </c:pt>
                <c:pt idx="642">
                  <c:v>37.472999999999999</c:v>
                </c:pt>
                <c:pt idx="643">
                  <c:v>41.512999999999998</c:v>
                </c:pt>
                <c:pt idx="644">
                  <c:v>37.921999999999997</c:v>
                </c:pt>
                <c:pt idx="645">
                  <c:v>29.053000000000001</c:v>
                </c:pt>
                <c:pt idx="646">
                  <c:v>21.738</c:v>
                </c:pt>
                <c:pt idx="647">
                  <c:v>27.585999999999999</c:v>
                </c:pt>
                <c:pt idx="648">
                  <c:v>28.832000000000001</c:v>
                </c:pt>
                <c:pt idx="649">
                  <c:v>25</c:v>
                </c:pt>
                <c:pt idx="650">
                  <c:v>19.073</c:v>
                </c:pt>
                <c:pt idx="651">
                  <c:v>15.468</c:v>
                </c:pt>
                <c:pt idx="652">
                  <c:v>11.692</c:v>
                </c:pt>
                <c:pt idx="653">
                  <c:v>12.484</c:v>
                </c:pt>
                <c:pt idx="654">
                  <c:v>25.282</c:v>
                </c:pt>
                <c:pt idx="655">
                  <c:v>55.628</c:v>
                </c:pt>
                <c:pt idx="656">
                  <c:v>83.224999999999994</c:v>
                </c:pt>
                <c:pt idx="657">
                  <c:v>102.41</c:v>
                </c:pt>
                <c:pt idx="658">
                  <c:v>106.94799999999999</c:v>
                </c:pt>
                <c:pt idx="659">
                  <c:v>52.518000000000001</c:v>
                </c:pt>
                <c:pt idx="660">
                  <c:v>47.749000000000002</c:v>
                </c:pt>
                <c:pt idx="661">
                  <c:v>57.426000000000002</c:v>
                </c:pt>
                <c:pt idx="662">
                  <c:v>77.546999999999997</c:v>
                </c:pt>
                <c:pt idx="663">
                  <c:v>89.763000000000005</c:v>
                </c:pt>
                <c:pt idx="664">
                  <c:v>75.513999999999996</c:v>
                </c:pt>
                <c:pt idx="665">
                  <c:v>54.494999999999997</c:v>
                </c:pt>
                <c:pt idx="666">
                  <c:v>36.963000000000001</c:v>
                </c:pt>
                <c:pt idx="667">
                  <c:v>27.577000000000002</c:v>
                </c:pt>
                <c:pt idx="668">
                  <c:v>50.622999999999998</c:v>
                </c:pt>
                <c:pt idx="669">
                  <c:v>84.867000000000004</c:v>
                </c:pt>
                <c:pt idx="670">
                  <c:v>103.32</c:v>
                </c:pt>
                <c:pt idx="671">
                  <c:v>102.614</c:v>
                </c:pt>
                <c:pt idx="672">
                  <c:v>88.619</c:v>
                </c:pt>
                <c:pt idx="673">
                  <c:v>68.531000000000006</c:v>
                </c:pt>
                <c:pt idx="674">
                  <c:v>53.656999999999996</c:v>
                </c:pt>
                <c:pt idx="675">
                  <c:v>51.658000000000001</c:v>
                </c:pt>
                <c:pt idx="676">
                  <c:v>58.195</c:v>
                </c:pt>
                <c:pt idx="677">
                  <c:v>60.6</c:v>
                </c:pt>
                <c:pt idx="678">
                  <c:v>54.874000000000002</c:v>
                </c:pt>
                <c:pt idx="679">
                  <c:v>47.225999999999999</c:v>
                </c:pt>
                <c:pt idx="680">
                  <c:v>45.082999999999998</c:v>
                </c:pt>
                <c:pt idx="681">
                  <c:v>38.741999999999997</c:v>
                </c:pt>
                <c:pt idx="682">
                  <c:v>34.436999999999998</c:v>
                </c:pt>
                <c:pt idx="683">
                  <c:v>31.1</c:v>
                </c:pt>
                <c:pt idx="684">
                  <c:v>29.129000000000001</c:v>
                </c:pt>
                <c:pt idx="685">
                  <c:v>25.988</c:v>
                </c:pt>
                <c:pt idx="686">
                  <c:v>23.896000000000001</c:v>
                </c:pt>
                <c:pt idx="687">
                  <c:v>22.605</c:v>
                </c:pt>
                <c:pt idx="688">
                  <c:v>20.888999999999999</c:v>
                </c:pt>
                <c:pt idx="689">
                  <c:v>21.175000000000001</c:v>
                </c:pt>
                <c:pt idx="690">
                  <c:v>19.707999999999998</c:v>
                </c:pt>
                <c:pt idx="691">
                  <c:v>18.751000000000001</c:v>
                </c:pt>
                <c:pt idx="692">
                  <c:v>16.966999999999999</c:v>
                </c:pt>
                <c:pt idx="693">
                  <c:v>13.763</c:v>
                </c:pt>
                <c:pt idx="694">
                  <c:v>12.797000000000001</c:v>
                </c:pt>
                <c:pt idx="695">
                  <c:v>13.493</c:v>
                </c:pt>
                <c:pt idx="696">
                  <c:v>16.143999999999998</c:v>
                </c:pt>
                <c:pt idx="697">
                  <c:v>17.939</c:v>
                </c:pt>
                <c:pt idx="698">
                  <c:v>18.416</c:v>
                </c:pt>
                <c:pt idx="699">
                  <c:v>18.956</c:v>
                </c:pt>
                <c:pt idx="700">
                  <c:v>19.815999999999999</c:v>
                </c:pt>
                <c:pt idx="701">
                  <c:v>19.481999999999999</c:v>
                </c:pt>
                <c:pt idx="702">
                  <c:v>23.808</c:v>
                </c:pt>
                <c:pt idx="703">
                  <c:v>27.846</c:v>
                </c:pt>
                <c:pt idx="704">
                  <c:v>21.117999999999999</c:v>
                </c:pt>
                <c:pt idx="705">
                  <c:v>10.789</c:v>
                </c:pt>
                <c:pt idx="706">
                  <c:v>11.814</c:v>
                </c:pt>
                <c:pt idx="707">
                  <c:v>16.620999999999999</c:v>
                </c:pt>
                <c:pt idx="708">
                  <c:v>18.809999999999999</c:v>
                </c:pt>
                <c:pt idx="709">
                  <c:v>21.923999999999999</c:v>
                </c:pt>
                <c:pt idx="710">
                  <c:v>8.7430000000000003</c:v>
                </c:pt>
                <c:pt idx="711">
                  <c:v>6.5469999999999997</c:v>
                </c:pt>
                <c:pt idx="712">
                  <c:v>18.72</c:v>
                </c:pt>
                <c:pt idx="713">
                  <c:v>20.972000000000001</c:v>
                </c:pt>
                <c:pt idx="714">
                  <c:v>18.629000000000001</c:v>
                </c:pt>
                <c:pt idx="715">
                  <c:v>14.502000000000001</c:v>
                </c:pt>
                <c:pt idx="716">
                  <c:v>10.965999999999999</c:v>
                </c:pt>
                <c:pt idx="717">
                  <c:v>8.1199999999999992</c:v>
                </c:pt>
                <c:pt idx="718">
                  <c:v>5.7069999999999999</c:v>
                </c:pt>
                <c:pt idx="719">
                  <c:v>4.5540000000000003</c:v>
                </c:pt>
                <c:pt idx="720">
                  <c:v>3.3210000000000002</c:v>
                </c:pt>
                <c:pt idx="721">
                  <c:v>3.194</c:v>
                </c:pt>
                <c:pt idx="722">
                  <c:v>2.548</c:v>
                </c:pt>
                <c:pt idx="723">
                  <c:v>1.06</c:v>
                </c:pt>
                <c:pt idx="724">
                  <c:v>1.4E-2</c:v>
                </c:pt>
                <c:pt idx="725">
                  <c:v>0</c:v>
                </c:pt>
                <c:pt idx="726">
                  <c:v>0</c:v>
                </c:pt>
                <c:pt idx="727">
                  <c:v>0</c:v>
                </c:pt>
                <c:pt idx="728">
                  <c:v>0</c:v>
                </c:pt>
                <c:pt idx="729">
                  <c:v>0</c:v>
                </c:pt>
                <c:pt idx="730">
                  <c:v>0</c:v>
                </c:pt>
                <c:pt idx="731">
                  <c:v>0</c:v>
                </c:pt>
                <c:pt idx="732">
                  <c:v>0</c:v>
                </c:pt>
                <c:pt idx="733">
                  <c:v>0</c:v>
                </c:pt>
                <c:pt idx="734">
                  <c:v>7.0000000000000001E-3</c:v>
                </c:pt>
                <c:pt idx="735">
                  <c:v>23.782</c:v>
                </c:pt>
                <c:pt idx="736">
                  <c:v>25.021000000000001</c:v>
                </c:pt>
                <c:pt idx="737">
                  <c:v>13.302</c:v>
                </c:pt>
                <c:pt idx="738">
                  <c:v>9.3989999999999991</c:v>
                </c:pt>
                <c:pt idx="739">
                  <c:v>7.8280000000000003</c:v>
                </c:pt>
                <c:pt idx="740">
                  <c:v>6.2779999999999996</c:v>
                </c:pt>
                <c:pt idx="741">
                  <c:v>4.8239999999999998</c:v>
                </c:pt>
                <c:pt idx="742">
                  <c:v>3.1469999999999998</c:v>
                </c:pt>
                <c:pt idx="743">
                  <c:v>2.2629999999999999</c:v>
                </c:pt>
                <c:pt idx="744">
                  <c:v>1.4159999999999999</c:v>
                </c:pt>
                <c:pt idx="745">
                  <c:v>0.59299999999999997</c:v>
                </c:pt>
                <c:pt idx="746">
                  <c:v>0.115</c:v>
                </c:pt>
                <c:pt idx="747">
                  <c:v>3.0000000000000001E-3</c:v>
                </c:pt>
                <c:pt idx="748">
                  <c:v>0</c:v>
                </c:pt>
                <c:pt idx="749">
                  <c:v>0</c:v>
                </c:pt>
                <c:pt idx="750">
                  <c:v>22.632999999999999</c:v>
                </c:pt>
                <c:pt idx="751">
                  <c:v>43.966999999999999</c:v>
                </c:pt>
                <c:pt idx="752">
                  <c:v>20.736000000000001</c:v>
                </c:pt>
                <c:pt idx="753">
                  <c:v>13.669</c:v>
                </c:pt>
                <c:pt idx="754">
                  <c:v>11.132999999999999</c:v>
                </c:pt>
                <c:pt idx="755">
                  <c:v>9.9269999999999996</c:v>
                </c:pt>
                <c:pt idx="756">
                  <c:v>7.5579999999999998</c:v>
                </c:pt>
                <c:pt idx="757">
                  <c:v>6.4859999999999998</c:v>
                </c:pt>
                <c:pt idx="758">
                  <c:v>6.391</c:v>
                </c:pt>
                <c:pt idx="759">
                  <c:v>5.6970000000000001</c:v>
                </c:pt>
                <c:pt idx="760">
                  <c:v>5.28</c:v>
                </c:pt>
                <c:pt idx="761">
                  <c:v>4.5540000000000003</c:v>
                </c:pt>
                <c:pt idx="762">
                  <c:v>3.6920000000000002</c:v>
                </c:pt>
                <c:pt idx="763">
                  <c:v>2.6869999999999998</c:v>
                </c:pt>
                <c:pt idx="764">
                  <c:v>2.1120000000000001</c:v>
                </c:pt>
                <c:pt idx="765">
                  <c:v>2.1459999999999999</c:v>
                </c:pt>
                <c:pt idx="766">
                  <c:v>2.2389999999999999</c:v>
                </c:pt>
                <c:pt idx="767">
                  <c:v>0.98399999999999999</c:v>
                </c:pt>
                <c:pt idx="768">
                  <c:v>259.553</c:v>
                </c:pt>
                <c:pt idx="769">
                  <c:v>802.05100000000004</c:v>
                </c:pt>
                <c:pt idx="770">
                  <c:v>851.245</c:v>
                </c:pt>
                <c:pt idx="771">
                  <c:v>806.88099999999997</c:v>
                </c:pt>
                <c:pt idx="772">
                  <c:v>718.68899999999996</c:v>
                </c:pt>
                <c:pt idx="773">
                  <c:v>639.65499999999997</c:v>
                </c:pt>
                <c:pt idx="774">
                  <c:v>548.75400000000002</c:v>
                </c:pt>
                <c:pt idx="775">
                  <c:v>604.88499999999999</c:v>
                </c:pt>
                <c:pt idx="776">
                  <c:v>607.46299999999997</c:v>
                </c:pt>
                <c:pt idx="777">
                  <c:v>508.89</c:v>
                </c:pt>
                <c:pt idx="778">
                  <c:v>608.73900000000003</c:v>
                </c:pt>
                <c:pt idx="779">
                  <c:v>662.64700000000005</c:v>
                </c:pt>
                <c:pt idx="780">
                  <c:v>648.93399999999997</c:v>
                </c:pt>
                <c:pt idx="781">
                  <c:v>774.99699999999996</c:v>
                </c:pt>
                <c:pt idx="782">
                  <c:v>885.74800000000005</c:v>
                </c:pt>
                <c:pt idx="783">
                  <c:v>1152.6369999999999</c:v>
                </c:pt>
                <c:pt idx="784">
                  <c:v>1178.0809999999999</c:v>
                </c:pt>
                <c:pt idx="785">
                  <c:v>1297.0940000000001</c:v>
                </c:pt>
                <c:pt idx="786">
                  <c:v>1146.962</c:v>
                </c:pt>
                <c:pt idx="787">
                  <c:v>1018.649</c:v>
                </c:pt>
                <c:pt idx="788">
                  <c:v>951.077</c:v>
                </c:pt>
                <c:pt idx="789">
                  <c:v>876.43</c:v>
                </c:pt>
                <c:pt idx="790">
                  <c:v>825.79899999999998</c:v>
                </c:pt>
                <c:pt idx="791">
                  <c:v>778.52599999999995</c:v>
                </c:pt>
                <c:pt idx="792">
                  <c:v>738.83</c:v>
                </c:pt>
                <c:pt idx="793">
                  <c:v>699.69299999999998</c:v>
                </c:pt>
                <c:pt idx="794">
                  <c:v>658.995</c:v>
                </c:pt>
                <c:pt idx="795">
                  <c:v>623.14400000000001</c:v>
                </c:pt>
                <c:pt idx="796">
                  <c:v>625.16499999999996</c:v>
                </c:pt>
                <c:pt idx="797">
                  <c:v>645.31899999999996</c:v>
                </c:pt>
                <c:pt idx="798">
                  <c:v>653.67600000000004</c:v>
                </c:pt>
                <c:pt idx="799">
                  <c:v>633.05899999999997</c:v>
                </c:pt>
                <c:pt idx="800">
                  <c:v>590.56299999999999</c:v>
                </c:pt>
                <c:pt idx="801">
                  <c:v>527.61599999999999</c:v>
                </c:pt>
                <c:pt idx="802">
                  <c:v>456.32299999999998</c:v>
                </c:pt>
                <c:pt idx="803">
                  <c:v>386.42500000000001</c:v>
                </c:pt>
                <c:pt idx="804">
                  <c:v>325.36500000000001</c:v>
                </c:pt>
                <c:pt idx="805">
                  <c:v>283.137</c:v>
                </c:pt>
                <c:pt idx="806">
                  <c:v>256.21600000000001</c:v>
                </c:pt>
                <c:pt idx="807">
                  <c:v>292.94900000000001</c:v>
                </c:pt>
                <c:pt idx="808">
                  <c:v>631.05999999999995</c:v>
                </c:pt>
                <c:pt idx="809">
                  <c:v>870.048</c:v>
                </c:pt>
                <c:pt idx="810">
                  <c:v>906.91499999999996</c:v>
                </c:pt>
                <c:pt idx="811">
                  <c:v>857.7</c:v>
                </c:pt>
                <c:pt idx="812">
                  <c:v>794.721</c:v>
                </c:pt>
                <c:pt idx="813">
                  <c:v>729.93899999999996</c:v>
                </c:pt>
                <c:pt idx="814">
                  <c:v>673.221</c:v>
                </c:pt>
                <c:pt idx="815">
                  <c:v>639.53</c:v>
                </c:pt>
                <c:pt idx="816">
                  <c:v>636.78800000000001</c:v>
                </c:pt>
                <c:pt idx="817">
                  <c:v>594.10799999999995</c:v>
                </c:pt>
                <c:pt idx="818">
                  <c:v>556.44000000000005</c:v>
                </c:pt>
                <c:pt idx="819">
                  <c:v>539.303</c:v>
                </c:pt>
                <c:pt idx="820">
                  <c:v>526.29</c:v>
                </c:pt>
                <c:pt idx="821">
                  <c:v>500.47500000000002</c:v>
                </c:pt>
                <c:pt idx="822">
                  <c:v>416.70400000000001</c:v>
                </c:pt>
                <c:pt idx="823">
                  <c:v>374.10599999999999</c:v>
                </c:pt>
                <c:pt idx="824">
                  <c:v>347.32900000000001</c:v>
                </c:pt>
                <c:pt idx="825">
                  <c:v>103.279</c:v>
                </c:pt>
                <c:pt idx="826">
                  <c:v>12.217000000000001</c:v>
                </c:pt>
                <c:pt idx="827">
                  <c:v>276.94400000000002</c:v>
                </c:pt>
                <c:pt idx="828">
                  <c:v>347.43099999999998</c:v>
                </c:pt>
                <c:pt idx="829">
                  <c:v>363.01799999999997</c:v>
                </c:pt>
                <c:pt idx="830">
                  <c:v>276.27600000000001</c:v>
                </c:pt>
                <c:pt idx="831">
                  <c:v>285.52699999999999</c:v>
                </c:pt>
                <c:pt idx="832">
                  <c:v>239.691</c:v>
                </c:pt>
                <c:pt idx="833">
                  <c:v>595.37199999999996</c:v>
                </c:pt>
                <c:pt idx="834">
                  <c:v>828.61599999999999</c:v>
                </c:pt>
                <c:pt idx="835">
                  <c:v>1276.4780000000001</c:v>
                </c:pt>
                <c:pt idx="836">
                  <c:v>1302.1089999999999</c:v>
                </c:pt>
                <c:pt idx="837">
                  <c:v>1717.595</c:v>
                </c:pt>
                <c:pt idx="838">
                  <c:v>1746.82</c:v>
                </c:pt>
                <c:pt idx="839">
                  <c:v>1547.865</c:v>
                </c:pt>
                <c:pt idx="840">
                  <c:v>1124.3900000000001</c:v>
                </c:pt>
                <c:pt idx="841">
                  <c:v>893.15700000000004</c:v>
                </c:pt>
                <c:pt idx="842">
                  <c:v>1277.297</c:v>
                </c:pt>
                <c:pt idx="843">
                  <c:v>1282.1210000000001</c:v>
                </c:pt>
                <c:pt idx="844">
                  <c:v>1283.23</c:v>
                </c:pt>
                <c:pt idx="845">
                  <c:v>1181.365</c:v>
                </c:pt>
                <c:pt idx="846">
                  <c:v>1414.021</c:v>
                </c:pt>
                <c:pt idx="847">
                  <c:v>1556.22</c:v>
                </c:pt>
                <c:pt idx="848">
                  <c:v>1517.778</c:v>
                </c:pt>
                <c:pt idx="849">
                  <c:v>1703.8320000000001</c:v>
                </c:pt>
                <c:pt idx="850">
                  <c:v>2111.9720000000002</c:v>
                </c:pt>
                <c:pt idx="851">
                  <c:v>2696.6210000000001</c:v>
                </c:pt>
                <c:pt idx="852">
                  <c:v>3544.4050000000002</c:v>
                </c:pt>
                <c:pt idx="853">
                  <c:v>4394.0839999999998</c:v>
                </c:pt>
                <c:pt idx="854">
                  <c:v>4981.9740000000002</c:v>
                </c:pt>
                <c:pt idx="855">
                  <c:v>5649.5240000000003</c:v>
                </c:pt>
                <c:pt idx="856">
                  <c:v>6446.7430000000004</c:v>
                </c:pt>
                <c:pt idx="857">
                  <c:v>7199.777</c:v>
                </c:pt>
                <c:pt idx="858">
                  <c:v>7746.9939999999997</c:v>
                </c:pt>
                <c:pt idx="859">
                  <c:v>8352.9680000000008</c:v>
                </c:pt>
                <c:pt idx="860">
                  <c:v>8844.3009999999995</c:v>
                </c:pt>
                <c:pt idx="861">
                  <c:v>8538.3880000000008</c:v>
                </c:pt>
                <c:pt idx="862">
                  <c:v>7948.6440000000002</c:v>
                </c:pt>
                <c:pt idx="863">
                  <c:v>7411.2640000000001</c:v>
                </c:pt>
                <c:pt idx="864">
                  <c:v>6680.5739999999996</c:v>
                </c:pt>
                <c:pt idx="865">
                  <c:v>5991.7060000000001</c:v>
                </c:pt>
                <c:pt idx="866">
                  <c:v>5409.8779999999997</c:v>
                </c:pt>
                <c:pt idx="867">
                  <c:v>5106.8280000000004</c:v>
                </c:pt>
                <c:pt idx="868">
                  <c:v>5053.357</c:v>
                </c:pt>
                <c:pt idx="869">
                  <c:v>5178.2520000000004</c:v>
                </c:pt>
                <c:pt idx="870">
                  <c:v>5466.8159999999998</c:v>
                </c:pt>
                <c:pt idx="871">
                  <c:v>5776.3180000000002</c:v>
                </c:pt>
                <c:pt idx="872">
                  <c:v>6003.2190000000001</c:v>
                </c:pt>
                <c:pt idx="873">
                  <c:v>6173.1809999999996</c:v>
                </c:pt>
                <c:pt idx="874">
                  <c:v>6191.6719999999996</c:v>
                </c:pt>
                <c:pt idx="875">
                  <c:v>6010.4870000000001</c:v>
                </c:pt>
                <c:pt idx="876">
                  <c:v>5445.0789999999997</c:v>
                </c:pt>
                <c:pt idx="877">
                  <c:v>4623.0810000000001</c:v>
                </c:pt>
                <c:pt idx="878">
                  <c:v>3228.16</c:v>
                </c:pt>
                <c:pt idx="879">
                  <c:v>1864.2750000000001</c:v>
                </c:pt>
                <c:pt idx="880">
                  <c:v>1348.165</c:v>
                </c:pt>
                <c:pt idx="881">
                  <c:v>1264.576</c:v>
                </c:pt>
                <c:pt idx="882">
                  <c:v>1375.1369999999999</c:v>
                </c:pt>
                <c:pt idx="883">
                  <c:v>1620.9939999999999</c:v>
                </c:pt>
                <c:pt idx="884">
                  <c:v>2060.3809999999999</c:v>
                </c:pt>
                <c:pt idx="885">
                  <c:v>2637.7260000000001</c:v>
                </c:pt>
                <c:pt idx="886">
                  <c:v>3134.0859999999998</c:v>
                </c:pt>
                <c:pt idx="887">
                  <c:v>3207.9589999999998</c:v>
                </c:pt>
                <c:pt idx="888">
                  <c:v>3032.6320000000001</c:v>
                </c:pt>
                <c:pt idx="889">
                  <c:v>2815.1190000000001</c:v>
                </c:pt>
                <c:pt idx="890">
                  <c:v>2361.4639999999999</c:v>
                </c:pt>
                <c:pt idx="891">
                  <c:v>1942.95</c:v>
                </c:pt>
                <c:pt idx="892">
                  <c:v>1776.1659999999999</c:v>
                </c:pt>
                <c:pt idx="893">
                  <c:v>1682.587</c:v>
                </c:pt>
                <c:pt idx="894">
                  <c:v>1690.2180000000001</c:v>
                </c:pt>
                <c:pt idx="895">
                  <c:v>1695.37</c:v>
                </c:pt>
                <c:pt idx="896">
                  <c:v>1650.2729999999999</c:v>
                </c:pt>
                <c:pt idx="897">
                  <c:v>1505.3920000000001</c:v>
                </c:pt>
                <c:pt idx="898">
                  <c:v>1276.393</c:v>
                </c:pt>
                <c:pt idx="899">
                  <c:v>1164.1130000000001</c:v>
                </c:pt>
                <c:pt idx="900">
                  <c:v>1140.9849999999999</c:v>
                </c:pt>
                <c:pt idx="901">
                  <c:v>1109.827</c:v>
                </c:pt>
                <c:pt idx="902">
                  <c:v>1066.22</c:v>
                </c:pt>
                <c:pt idx="903">
                  <c:v>1020.5069999999999</c:v>
                </c:pt>
                <c:pt idx="904">
                  <c:v>1049.191</c:v>
                </c:pt>
                <c:pt idx="905">
                  <c:v>1020.496</c:v>
                </c:pt>
                <c:pt idx="906">
                  <c:v>984.452</c:v>
                </c:pt>
                <c:pt idx="907">
                  <c:v>996.32500000000005</c:v>
                </c:pt>
                <c:pt idx="908">
                  <c:v>1036.146</c:v>
                </c:pt>
                <c:pt idx="909">
                  <c:v>1074.74</c:v>
                </c:pt>
                <c:pt idx="910">
                  <c:v>1053.0540000000001</c:v>
                </c:pt>
                <c:pt idx="911">
                  <c:v>988.11099999999999</c:v>
                </c:pt>
                <c:pt idx="912">
                  <c:v>991.81500000000005</c:v>
                </c:pt>
                <c:pt idx="913">
                  <c:v>821.34799999999996</c:v>
                </c:pt>
                <c:pt idx="914">
                  <c:v>636.00900000000001</c:v>
                </c:pt>
                <c:pt idx="915">
                  <c:v>490.21899999999999</c:v>
                </c:pt>
                <c:pt idx="916">
                  <c:v>387.88299999999998</c:v>
                </c:pt>
                <c:pt idx="917">
                  <c:v>297.13299999999998</c:v>
                </c:pt>
                <c:pt idx="918">
                  <c:v>224.959</c:v>
                </c:pt>
                <c:pt idx="919">
                  <c:v>170.453</c:v>
                </c:pt>
                <c:pt idx="920">
                  <c:v>110.824</c:v>
                </c:pt>
                <c:pt idx="921">
                  <c:v>73.796000000000006</c:v>
                </c:pt>
                <c:pt idx="922">
                  <c:v>42.091000000000001</c:v>
                </c:pt>
                <c:pt idx="923">
                  <c:v>22.602</c:v>
                </c:pt>
                <c:pt idx="924">
                  <c:v>58.119</c:v>
                </c:pt>
                <c:pt idx="925">
                  <c:v>65.501000000000005</c:v>
                </c:pt>
                <c:pt idx="926">
                  <c:v>91.564999999999998</c:v>
                </c:pt>
                <c:pt idx="927">
                  <c:v>176.578</c:v>
                </c:pt>
                <c:pt idx="928">
                  <c:v>188.48599999999999</c:v>
                </c:pt>
                <c:pt idx="929">
                  <c:v>138.80099999999999</c:v>
                </c:pt>
                <c:pt idx="930">
                  <c:v>51.750999999999998</c:v>
                </c:pt>
                <c:pt idx="931">
                  <c:v>34.832000000000001</c:v>
                </c:pt>
                <c:pt idx="932">
                  <c:v>17.713999999999999</c:v>
                </c:pt>
                <c:pt idx="933">
                  <c:v>33.411000000000001</c:v>
                </c:pt>
                <c:pt idx="934">
                  <c:v>38.783000000000001</c:v>
                </c:pt>
                <c:pt idx="935">
                  <c:v>114.146</c:v>
                </c:pt>
                <c:pt idx="936">
                  <c:v>216.71</c:v>
                </c:pt>
                <c:pt idx="937">
                  <c:v>238.26</c:v>
                </c:pt>
                <c:pt idx="938">
                  <c:v>193.56299999999999</c:v>
                </c:pt>
                <c:pt idx="939">
                  <c:v>216.041</c:v>
                </c:pt>
                <c:pt idx="940">
                  <c:v>266.94799999999998</c:v>
                </c:pt>
                <c:pt idx="941">
                  <c:v>309.91699999999997</c:v>
                </c:pt>
                <c:pt idx="942">
                  <c:v>312.79399999999998</c:v>
                </c:pt>
                <c:pt idx="943">
                  <c:v>276.411</c:v>
                </c:pt>
                <c:pt idx="944">
                  <c:v>163.24100000000001</c:v>
                </c:pt>
                <c:pt idx="945">
                  <c:v>85.418999999999997</c:v>
                </c:pt>
                <c:pt idx="946">
                  <c:v>53.533000000000001</c:v>
                </c:pt>
                <c:pt idx="947">
                  <c:v>19.207999999999998</c:v>
                </c:pt>
                <c:pt idx="948">
                  <c:v>4.298</c:v>
                </c:pt>
                <c:pt idx="949">
                  <c:v>24.917999999999999</c:v>
                </c:pt>
                <c:pt idx="950">
                  <c:v>25.326000000000001</c:v>
                </c:pt>
                <c:pt idx="951">
                  <c:v>25.917000000000002</c:v>
                </c:pt>
                <c:pt idx="952">
                  <c:v>1.5429999999999999</c:v>
                </c:pt>
                <c:pt idx="953">
                  <c:v>0</c:v>
                </c:pt>
                <c:pt idx="954">
                  <c:v>0</c:v>
                </c:pt>
                <c:pt idx="955">
                  <c:v>5.2869999999999999</c:v>
                </c:pt>
                <c:pt idx="956">
                  <c:v>107.846</c:v>
                </c:pt>
                <c:pt idx="957">
                  <c:v>515.49199999999996</c:v>
                </c:pt>
                <c:pt idx="958">
                  <c:v>699.18600000000004</c:v>
                </c:pt>
                <c:pt idx="959">
                  <c:v>604.55999999999995</c:v>
                </c:pt>
                <c:pt idx="960">
                  <c:v>440.923</c:v>
                </c:pt>
                <c:pt idx="961">
                  <c:v>286.28399999999999</c:v>
                </c:pt>
                <c:pt idx="962">
                  <c:v>161.16300000000001</c:v>
                </c:pt>
                <c:pt idx="963">
                  <c:v>25.686</c:v>
                </c:pt>
                <c:pt idx="964">
                  <c:v>0</c:v>
                </c:pt>
                <c:pt idx="965">
                  <c:v>75.025000000000006</c:v>
                </c:pt>
                <c:pt idx="966">
                  <c:v>138.309</c:v>
                </c:pt>
                <c:pt idx="967">
                  <c:v>107.22</c:v>
                </c:pt>
                <c:pt idx="968">
                  <c:v>11.24</c:v>
                </c:pt>
                <c:pt idx="969">
                  <c:v>70.994</c:v>
                </c:pt>
                <c:pt idx="970">
                  <c:v>176.20699999999999</c:v>
                </c:pt>
                <c:pt idx="971">
                  <c:v>201.67099999999999</c:v>
                </c:pt>
                <c:pt idx="972">
                  <c:v>223.19900000000001</c:v>
                </c:pt>
                <c:pt idx="973">
                  <c:v>260.83499999999998</c:v>
                </c:pt>
                <c:pt idx="974">
                  <c:v>445.15699999999998</c:v>
                </c:pt>
                <c:pt idx="975">
                  <c:v>548.38300000000004</c:v>
                </c:pt>
                <c:pt idx="976">
                  <c:v>582.53200000000004</c:v>
                </c:pt>
                <c:pt idx="977">
                  <c:v>589.68399999999997</c:v>
                </c:pt>
                <c:pt idx="978">
                  <c:v>456.94900000000001</c:v>
                </c:pt>
                <c:pt idx="979">
                  <c:v>236.85300000000001</c:v>
                </c:pt>
                <c:pt idx="980">
                  <c:v>160.05600000000001</c:v>
                </c:pt>
                <c:pt idx="981">
                  <c:v>205.786</c:v>
                </c:pt>
                <c:pt idx="982">
                  <c:v>368.25099999999998</c:v>
                </c:pt>
                <c:pt idx="983">
                  <c:v>319.65300000000002</c:v>
                </c:pt>
                <c:pt idx="984">
                  <c:v>217.16900000000001</c:v>
                </c:pt>
                <c:pt idx="985">
                  <c:v>260.47000000000003</c:v>
                </c:pt>
                <c:pt idx="986">
                  <c:v>314.19</c:v>
                </c:pt>
                <c:pt idx="987">
                  <c:v>252.78</c:v>
                </c:pt>
                <c:pt idx="988">
                  <c:v>262.27699999999999</c:v>
                </c:pt>
                <c:pt idx="989">
                  <c:v>157.08500000000001</c:v>
                </c:pt>
                <c:pt idx="990">
                  <c:v>63.86</c:v>
                </c:pt>
                <c:pt idx="991">
                  <c:v>118.414</c:v>
                </c:pt>
                <c:pt idx="992">
                  <c:v>222.083</c:v>
                </c:pt>
                <c:pt idx="993">
                  <c:v>162.22800000000001</c:v>
                </c:pt>
                <c:pt idx="994">
                  <c:v>101.767</c:v>
                </c:pt>
                <c:pt idx="995">
                  <c:v>139.77699999999999</c:v>
                </c:pt>
                <c:pt idx="996">
                  <c:v>198.03299999999999</c:v>
                </c:pt>
                <c:pt idx="997">
                  <c:v>273.93400000000003</c:v>
                </c:pt>
                <c:pt idx="998">
                  <c:v>297.92399999999998</c:v>
                </c:pt>
                <c:pt idx="999">
                  <c:v>300.28500000000003</c:v>
                </c:pt>
                <c:pt idx="1000">
                  <c:v>243.08</c:v>
                </c:pt>
                <c:pt idx="1001">
                  <c:v>176.26499999999999</c:v>
                </c:pt>
                <c:pt idx="1002">
                  <c:v>268.72300000000001</c:v>
                </c:pt>
                <c:pt idx="1003">
                  <c:v>319.55099999999999</c:v>
                </c:pt>
                <c:pt idx="1004">
                  <c:v>372.33699999999999</c:v>
                </c:pt>
                <c:pt idx="1005">
                  <c:v>408.161</c:v>
                </c:pt>
                <c:pt idx="1006">
                  <c:v>398.99799999999999</c:v>
                </c:pt>
                <c:pt idx="1007">
                  <c:v>336.012</c:v>
                </c:pt>
                <c:pt idx="1008">
                  <c:v>218.066</c:v>
                </c:pt>
                <c:pt idx="1009">
                  <c:v>170.99299999999999</c:v>
                </c:pt>
                <c:pt idx="1010">
                  <c:v>107.64</c:v>
                </c:pt>
                <c:pt idx="1011">
                  <c:v>49.124000000000002</c:v>
                </c:pt>
                <c:pt idx="1012">
                  <c:v>35.204000000000001</c:v>
                </c:pt>
                <c:pt idx="1013">
                  <c:v>36.853999999999999</c:v>
                </c:pt>
                <c:pt idx="1014">
                  <c:v>0.28399999999999997</c:v>
                </c:pt>
                <c:pt idx="1015">
                  <c:v>22.398</c:v>
                </c:pt>
                <c:pt idx="1016">
                  <c:v>37.374000000000002</c:v>
                </c:pt>
                <c:pt idx="1017">
                  <c:v>31.184999999999999</c:v>
                </c:pt>
                <c:pt idx="1018">
                  <c:v>0.27900000000000003</c:v>
                </c:pt>
                <c:pt idx="1019">
                  <c:v>6.218</c:v>
                </c:pt>
                <c:pt idx="1020">
                  <c:v>20.742999999999999</c:v>
                </c:pt>
                <c:pt idx="1021">
                  <c:v>2.1920000000000002</c:v>
                </c:pt>
                <c:pt idx="1022">
                  <c:v>5.694</c:v>
                </c:pt>
                <c:pt idx="1023">
                  <c:v>44.593000000000004</c:v>
                </c:pt>
                <c:pt idx="1024">
                  <c:v>50.338999999999999</c:v>
                </c:pt>
                <c:pt idx="1025">
                  <c:v>56.587000000000003</c:v>
                </c:pt>
                <c:pt idx="1026">
                  <c:v>74.629000000000005</c:v>
                </c:pt>
                <c:pt idx="1027">
                  <c:v>71.028999999999996</c:v>
                </c:pt>
                <c:pt idx="1028">
                  <c:v>62.603000000000002</c:v>
                </c:pt>
                <c:pt idx="1029">
                  <c:v>49.747</c:v>
                </c:pt>
                <c:pt idx="1030">
                  <c:v>207.88300000000001</c:v>
                </c:pt>
                <c:pt idx="1031">
                  <c:v>315.40100000000001</c:v>
                </c:pt>
                <c:pt idx="1032">
                  <c:v>299.048</c:v>
                </c:pt>
                <c:pt idx="1033">
                  <c:v>417.97</c:v>
                </c:pt>
                <c:pt idx="1034">
                  <c:v>528.40700000000004</c:v>
                </c:pt>
                <c:pt idx="1035">
                  <c:v>418.24900000000002</c:v>
                </c:pt>
                <c:pt idx="1036">
                  <c:v>514.51800000000003</c:v>
                </c:pt>
                <c:pt idx="1037">
                  <c:v>1003.1950000000001</c:v>
                </c:pt>
                <c:pt idx="1038">
                  <c:v>978.80200000000002</c:v>
                </c:pt>
                <c:pt idx="1039">
                  <c:v>869.548</c:v>
                </c:pt>
                <c:pt idx="1040">
                  <c:v>613.26499999999999</c:v>
                </c:pt>
                <c:pt idx="1041">
                  <c:v>626.96500000000003</c:v>
                </c:pt>
                <c:pt idx="1042">
                  <c:v>920.71</c:v>
                </c:pt>
                <c:pt idx="1043">
                  <c:v>1043.7329999999999</c:v>
                </c:pt>
                <c:pt idx="1044">
                  <c:v>1167.087</c:v>
                </c:pt>
                <c:pt idx="1045">
                  <c:v>1593.617</c:v>
                </c:pt>
                <c:pt idx="1046">
                  <c:v>2198.85</c:v>
                </c:pt>
                <c:pt idx="1047">
                  <c:v>2890.8110000000001</c:v>
                </c:pt>
                <c:pt idx="1048">
                  <c:v>3607.2280000000001</c:v>
                </c:pt>
                <c:pt idx="1049">
                  <c:v>4072.4119999999998</c:v>
                </c:pt>
                <c:pt idx="1050">
                  <c:v>4179.5659999999998</c:v>
                </c:pt>
                <c:pt idx="1051">
                  <c:v>3283.2469999999998</c:v>
                </c:pt>
                <c:pt idx="1052">
                  <c:v>1667.6579999999999</c:v>
                </c:pt>
                <c:pt idx="1053">
                  <c:v>979.21</c:v>
                </c:pt>
                <c:pt idx="1054">
                  <c:v>670.91899999999998</c:v>
                </c:pt>
                <c:pt idx="1055">
                  <c:v>973.88900000000001</c:v>
                </c:pt>
                <c:pt idx="1056">
                  <c:v>975.96600000000001</c:v>
                </c:pt>
                <c:pt idx="1057">
                  <c:v>1023.168</c:v>
                </c:pt>
                <c:pt idx="1058">
                  <c:v>1039.1500000000001</c:v>
                </c:pt>
                <c:pt idx="1059">
                  <c:v>927.25400000000002</c:v>
                </c:pt>
                <c:pt idx="1060">
                  <c:v>938.45399999999995</c:v>
                </c:pt>
                <c:pt idx="1061">
                  <c:v>1027.3969999999999</c:v>
                </c:pt>
                <c:pt idx="1062">
                  <c:v>1070.607</c:v>
                </c:pt>
                <c:pt idx="1063">
                  <c:v>1099.1780000000001</c:v>
                </c:pt>
                <c:pt idx="1064">
                  <c:v>1066.8579999999999</c:v>
                </c:pt>
                <c:pt idx="1065">
                  <c:v>993.65300000000002</c:v>
                </c:pt>
                <c:pt idx="1066">
                  <c:v>1007.978</c:v>
                </c:pt>
                <c:pt idx="1067">
                  <c:v>1039.4169999999999</c:v>
                </c:pt>
                <c:pt idx="1068">
                  <c:v>1008.0839999999999</c:v>
                </c:pt>
                <c:pt idx="1069">
                  <c:v>974.44600000000003</c:v>
                </c:pt>
                <c:pt idx="1070">
                  <c:v>1133.598</c:v>
                </c:pt>
                <c:pt idx="1071">
                  <c:v>1414.684</c:v>
                </c:pt>
                <c:pt idx="1072">
                  <c:v>1629.7260000000001</c:v>
                </c:pt>
                <c:pt idx="1073">
                  <c:v>1624.8109999999999</c:v>
                </c:pt>
                <c:pt idx="1074">
                  <c:v>1469.4</c:v>
                </c:pt>
                <c:pt idx="1075">
                  <c:v>1372.424</c:v>
                </c:pt>
                <c:pt idx="1076">
                  <c:v>1275.415</c:v>
                </c:pt>
                <c:pt idx="1077">
                  <c:v>1172.5039999999999</c:v>
                </c:pt>
                <c:pt idx="1078">
                  <c:v>1090.5319999999999</c:v>
                </c:pt>
                <c:pt idx="1079">
                  <c:v>1075.7829999999999</c:v>
                </c:pt>
                <c:pt idx="1080">
                  <c:v>1077.933</c:v>
                </c:pt>
                <c:pt idx="1081">
                  <c:v>1050.8910000000001</c:v>
                </c:pt>
                <c:pt idx="1082">
                  <c:v>1054.53</c:v>
                </c:pt>
                <c:pt idx="1083">
                  <c:v>1023.708</c:v>
                </c:pt>
                <c:pt idx="1084">
                  <c:v>955.33900000000006</c:v>
                </c:pt>
                <c:pt idx="1085">
                  <c:v>888.68299999999999</c:v>
                </c:pt>
                <c:pt idx="1086">
                  <c:v>789.80200000000002</c:v>
                </c:pt>
                <c:pt idx="1087">
                  <c:v>769.18799999999999</c:v>
                </c:pt>
                <c:pt idx="1088">
                  <c:v>722.29600000000005</c:v>
                </c:pt>
                <c:pt idx="1089">
                  <c:v>676.601</c:v>
                </c:pt>
                <c:pt idx="1090">
                  <c:v>642.35</c:v>
                </c:pt>
                <c:pt idx="1091">
                  <c:v>650.73</c:v>
                </c:pt>
                <c:pt idx="1092">
                  <c:v>680.66300000000001</c:v>
                </c:pt>
                <c:pt idx="1093">
                  <c:v>689.77099999999996</c:v>
                </c:pt>
                <c:pt idx="1094">
                  <c:v>661.95399999999995</c:v>
                </c:pt>
                <c:pt idx="1095">
                  <c:v>628.92600000000004</c:v>
                </c:pt>
                <c:pt idx="1096">
                  <c:v>596.322</c:v>
                </c:pt>
                <c:pt idx="1097">
                  <c:v>573.88599999999997</c:v>
                </c:pt>
                <c:pt idx="1098">
                  <c:v>564.76599999999996</c:v>
                </c:pt>
                <c:pt idx="1099">
                  <c:v>557.96100000000001</c:v>
                </c:pt>
                <c:pt idx="1100">
                  <c:v>555.53899999999999</c:v>
                </c:pt>
                <c:pt idx="1101">
                  <c:v>541.01499999999999</c:v>
                </c:pt>
                <c:pt idx="1102">
                  <c:v>538.48400000000004</c:v>
                </c:pt>
                <c:pt idx="1103">
                  <c:v>564.23800000000006</c:v>
                </c:pt>
                <c:pt idx="1104">
                  <c:v>503.577</c:v>
                </c:pt>
                <c:pt idx="1105">
                  <c:v>515.28</c:v>
                </c:pt>
                <c:pt idx="1106">
                  <c:v>444.17399999999998</c:v>
                </c:pt>
                <c:pt idx="1107">
                  <c:v>401.113</c:v>
                </c:pt>
                <c:pt idx="1108">
                  <c:v>442.35700000000003</c:v>
                </c:pt>
                <c:pt idx="1109">
                  <c:v>468.39100000000002</c:v>
                </c:pt>
                <c:pt idx="1110">
                  <c:v>431.178</c:v>
                </c:pt>
                <c:pt idx="1111">
                  <c:v>378.63</c:v>
                </c:pt>
                <c:pt idx="1112">
                  <c:v>384.214</c:v>
                </c:pt>
                <c:pt idx="1113">
                  <c:v>354.81400000000002</c:v>
                </c:pt>
                <c:pt idx="1114">
                  <c:v>441.483</c:v>
                </c:pt>
                <c:pt idx="1115">
                  <c:v>467.935</c:v>
                </c:pt>
                <c:pt idx="1116">
                  <c:v>429.08699999999999</c:v>
                </c:pt>
                <c:pt idx="1117">
                  <c:v>410.06700000000001</c:v>
                </c:pt>
                <c:pt idx="1118">
                  <c:v>332.39699999999999</c:v>
                </c:pt>
                <c:pt idx="1119">
                  <c:v>223.102</c:v>
                </c:pt>
                <c:pt idx="1120">
                  <c:v>192.066</c:v>
                </c:pt>
                <c:pt idx="1121">
                  <c:v>202.47300000000001</c:v>
                </c:pt>
                <c:pt idx="1122">
                  <c:v>329.54599999999999</c:v>
                </c:pt>
                <c:pt idx="1123">
                  <c:v>450.964</c:v>
                </c:pt>
                <c:pt idx="1124">
                  <c:v>597.851</c:v>
                </c:pt>
                <c:pt idx="1125">
                  <c:v>645.447</c:v>
                </c:pt>
                <c:pt idx="1126">
                  <c:v>624.94299999999998</c:v>
                </c:pt>
                <c:pt idx="1127">
                  <c:v>605.42999999999995</c:v>
                </c:pt>
                <c:pt idx="1128">
                  <c:v>590.01599999999996</c:v>
                </c:pt>
                <c:pt idx="1129">
                  <c:v>559.20799999999997</c:v>
                </c:pt>
                <c:pt idx="1130">
                  <c:v>501.94799999999998</c:v>
                </c:pt>
                <c:pt idx="1131">
                  <c:v>433.22500000000002</c:v>
                </c:pt>
                <c:pt idx="1132">
                  <c:v>382.58699999999999</c:v>
                </c:pt>
                <c:pt idx="1133">
                  <c:v>333.452</c:v>
                </c:pt>
                <c:pt idx="1134">
                  <c:v>374.42</c:v>
                </c:pt>
                <c:pt idx="1135">
                  <c:v>809.54399999999998</c:v>
                </c:pt>
                <c:pt idx="1136">
                  <c:v>769.73599999999999</c:v>
                </c:pt>
                <c:pt idx="1137">
                  <c:v>743.48099999999999</c:v>
                </c:pt>
                <c:pt idx="1138">
                  <c:v>653.58500000000004</c:v>
                </c:pt>
                <c:pt idx="1139">
                  <c:v>626.875</c:v>
                </c:pt>
                <c:pt idx="1140">
                  <c:v>837.88300000000004</c:v>
                </c:pt>
                <c:pt idx="1141">
                  <c:v>952.40200000000004</c:v>
                </c:pt>
                <c:pt idx="1142">
                  <c:v>893.16899999999998</c:v>
                </c:pt>
                <c:pt idx="1143">
                  <c:v>847.221</c:v>
                </c:pt>
                <c:pt idx="1144">
                  <c:v>782.43700000000001</c:v>
                </c:pt>
                <c:pt idx="1145">
                  <c:v>708.45500000000004</c:v>
                </c:pt>
                <c:pt idx="1146">
                  <c:v>676.73199999999997</c:v>
                </c:pt>
                <c:pt idx="1147">
                  <c:v>626.70799999999997</c:v>
                </c:pt>
                <c:pt idx="1148">
                  <c:v>600.19000000000005</c:v>
                </c:pt>
                <c:pt idx="1149">
                  <c:v>586.82299999999998</c:v>
                </c:pt>
                <c:pt idx="1150">
                  <c:v>548.93200000000002</c:v>
                </c:pt>
                <c:pt idx="1151">
                  <c:v>509.17899999999997</c:v>
                </c:pt>
                <c:pt idx="1152">
                  <c:v>494.952</c:v>
                </c:pt>
                <c:pt idx="1153">
                  <c:v>527.36699999999996</c:v>
                </c:pt>
                <c:pt idx="1154">
                  <c:v>662.72199999999998</c:v>
                </c:pt>
                <c:pt idx="1155">
                  <c:v>816.36699999999996</c:v>
                </c:pt>
                <c:pt idx="1156">
                  <c:v>881.11300000000006</c:v>
                </c:pt>
                <c:pt idx="1157">
                  <c:v>854.60699999999997</c:v>
                </c:pt>
                <c:pt idx="1158">
                  <c:v>782.68100000000004</c:v>
                </c:pt>
                <c:pt idx="1159">
                  <c:v>704.08399999999995</c:v>
                </c:pt>
                <c:pt idx="1160">
                  <c:v>625.12699999999995</c:v>
                </c:pt>
                <c:pt idx="1161">
                  <c:v>558.90800000000002</c:v>
                </c:pt>
                <c:pt idx="1162">
                  <c:v>562.452</c:v>
                </c:pt>
                <c:pt idx="1163">
                  <c:v>593.68399999999997</c:v>
                </c:pt>
                <c:pt idx="1164">
                  <c:v>572.35900000000004</c:v>
                </c:pt>
                <c:pt idx="1165">
                  <c:v>503.91500000000002</c:v>
                </c:pt>
                <c:pt idx="1166">
                  <c:v>423.99400000000003</c:v>
                </c:pt>
                <c:pt idx="1167">
                  <c:v>348.73599999999999</c:v>
                </c:pt>
                <c:pt idx="1168">
                  <c:v>286.71899999999999</c:v>
                </c:pt>
                <c:pt idx="1169">
                  <c:v>244.988</c:v>
                </c:pt>
                <c:pt idx="1170">
                  <c:v>224.57599999999999</c:v>
                </c:pt>
                <c:pt idx="1171">
                  <c:v>215.13900000000001</c:v>
                </c:pt>
                <c:pt idx="1172">
                  <c:v>210.8</c:v>
                </c:pt>
                <c:pt idx="1173">
                  <c:v>202.68100000000001</c:v>
                </c:pt>
                <c:pt idx="1174">
                  <c:v>179.12299999999999</c:v>
                </c:pt>
                <c:pt idx="1175">
                  <c:v>147.43299999999999</c:v>
                </c:pt>
                <c:pt idx="1176">
                  <c:v>115.60299999999999</c:v>
                </c:pt>
                <c:pt idx="1177">
                  <c:v>94.691000000000003</c:v>
                </c:pt>
                <c:pt idx="1178">
                  <c:v>78.87</c:v>
                </c:pt>
                <c:pt idx="1179">
                  <c:v>70.491</c:v>
                </c:pt>
                <c:pt idx="1180">
                  <c:v>62.706000000000003</c:v>
                </c:pt>
                <c:pt idx="1181">
                  <c:v>55.933</c:v>
                </c:pt>
                <c:pt idx="1182">
                  <c:v>60.222999999999999</c:v>
                </c:pt>
                <c:pt idx="1183">
                  <c:v>117.021</c:v>
                </c:pt>
                <c:pt idx="1184">
                  <c:v>185.24199999999999</c:v>
                </c:pt>
                <c:pt idx="1185">
                  <c:v>202.773</c:v>
                </c:pt>
                <c:pt idx="1186">
                  <c:v>203.19399999999999</c:v>
                </c:pt>
                <c:pt idx="1187">
                  <c:v>187.68100000000001</c:v>
                </c:pt>
                <c:pt idx="1188">
                  <c:v>169.642</c:v>
                </c:pt>
                <c:pt idx="1189">
                  <c:v>147.91300000000001</c:v>
                </c:pt>
                <c:pt idx="1190">
                  <c:v>173.053</c:v>
                </c:pt>
                <c:pt idx="1191">
                  <c:v>414.38</c:v>
                </c:pt>
                <c:pt idx="1192">
                  <c:v>538.90899999999999</c:v>
                </c:pt>
                <c:pt idx="1193">
                  <c:v>537.92700000000002</c:v>
                </c:pt>
                <c:pt idx="1194">
                  <c:v>542.83199999999999</c:v>
                </c:pt>
                <c:pt idx="1195">
                  <c:v>482.58199999999999</c:v>
                </c:pt>
                <c:pt idx="1196">
                  <c:v>412.89699999999999</c:v>
                </c:pt>
                <c:pt idx="1197">
                  <c:v>366.99099999999999</c:v>
                </c:pt>
                <c:pt idx="1198">
                  <c:v>342.90100000000001</c:v>
                </c:pt>
                <c:pt idx="1199">
                  <c:v>309.30599999999998</c:v>
                </c:pt>
                <c:pt idx="1200">
                  <c:v>270.45100000000002</c:v>
                </c:pt>
                <c:pt idx="1201">
                  <c:v>235.60499999999999</c:v>
                </c:pt>
                <c:pt idx="1202">
                  <c:v>197.87200000000001</c:v>
                </c:pt>
                <c:pt idx="1203">
                  <c:v>173.749</c:v>
                </c:pt>
                <c:pt idx="1204">
                  <c:v>152.28200000000001</c:v>
                </c:pt>
                <c:pt idx="1205">
                  <c:v>132.03700000000001</c:v>
                </c:pt>
                <c:pt idx="1206">
                  <c:v>114.86799999999999</c:v>
                </c:pt>
                <c:pt idx="1207">
                  <c:v>97.608999999999995</c:v>
                </c:pt>
                <c:pt idx="1208">
                  <c:v>75.741</c:v>
                </c:pt>
                <c:pt idx="1209">
                  <c:v>62.106000000000002</c:v>
                </c:pt>
                <c:pt idx="1210">
                  <c:v>52.981999999999999</c:v>
                </c:pt>
                <c:pt idx="1211">
                  <c:v>50.774999999999999</c:v>
                </c:pt>
                <c:pt idx="1212">
                  <c:v>46.543999999999997</c:v>
                </c:pt>
                <c:pt idx="1213">
                  <c:v>46.222000000000001</c:v>
                </c:pt>
                <c:pt idx="1214">
                  <c:v>20.452000000000002</c:v>
                </c:pt>
                <c:pt idx="1215">
                  <c:v>2.387</c:v>
                </c:pt>
                <c:pt idx="1216">
                  <c:v>40.344000000000001</c:v>
                </c:pt>
                <c:pt idx="1217">
                  <c:v>53.433999999999997</c:v>
                </c:pt>
                <c:pt idx="1218">
                  <c:v>49.235999999999997</c:v>
                </c:pt>
                <c:pt idx="1219">
                  <c:v>47.81</c:v>
                </c:pt>
                <c:pt idx="1220">
                  <c:v>70.537000000000006</c:v>
                </c:pt>
                <c:pt idx="1221">
                  <c:v>73.355000000000004</c:v>
                </c:pt>
                <c:pt idx="1222">
                  <c:v>63.268000000000001</c:v>
                </c:pt>
                <c:pt idx="1223">
                  <c:v>57.616</c:v>
                </c:pt>
                <c:pt idx="1224">
                  <c:v>56.238999999999997</c:v>
                </c:pt>
                <c:pt idx="1225">
                  <c:v>50.844999999999999</c:v>
                </c:pt>
                <c:pt idx="1226">
                  <c:v>48.024999999999999</c:v>
                </c:pt>
                <c:pt idx="1227">
                  <c:v>47.848999999999997</c:v>
                </c:pt>
                <c:pt idx="1228">
                  <c:v>50.689</c:v>
                </c:pt>
                <c:pt idx="1229">
                  <c:v>58.000999999999998</c:v>
                </c:pt>
                <c:pt idx="1230">
                  <c:v>91.971999999999994</c:v>
                </c:pt>
                <c:pt idx="1231">
                  <c:v>102.773</c:v>
                </c:pt>
                <c:pt idx="1232">
                  <c:v>141.352</c:v>
                </c:pt>
                <c:pt idx="1233">
                  <c:v>202.02600000000001</c:v>
                </c:pt>
                <c:pt idx="1234">
                  <c:v>232.08</c:v>
                </c:pt>
                <c:pt idx="1235">
                  <c:v>388.36099999999999</c:v>
                </c:pt>
                <c:pt idx="1236">
                  <c:v>524.02700000000004</c:v>
                </c:pt>
                <c:pt idx="1237">
                  <c:v>475.84399999999999</c:v>
                </c:pt>
                <c:pt idx="1238">
                  <c:v>359.738</c:v>
                </c:pt>
                <c:pt idx="1239">
                  <c:v>434.46699999999998</c:v>
                </c:pt>
                <c:pt idx="1240">
                  <c:v>514.58600000000001</c:v>
                </c:pt>
                <c:pt idx="1241">
                  <c:v>665.44200000000001</c:v>
                </c:pt>
                <c:pt idx="1242">
                  <c:v>932.95</c:v>
                </c:pt>
                <c:pt idx="1243">
                  <c:v>1202.3610000000001</c:v>
                </c:pt>
                <c:pt idx="1244">
                  <c:v>1323.3340000000001</c:v>
                </c:pt>
                <c:pt idx="1245">
                  <c:v>1356.04</c:v>
                </c:pt>
                <c:pt idx="1246">
                  <c:v>1011.525</c:v>
                </c:pt>
                <c:pt idx="1247">
                  <c:v>645.86699999999996</c:v>
                </c:pt>
                <c:pt idx="1248">
                  <c:v>448.46199999999999</c:v>
                </c:pt>
                <c:pt idx="1249">
                  <c:v>316.25</c:v>
                </c:pt>
                <c:pt idx="1250">
                  <c:v>278.26400000000001</c:v>
                </c:pt>
                <c:pt idx="1251">
                  <c:v>271.24900000000002</c:v>
                </c:pt>
                <c:pt idx="1252">
                  <c:v>204.01400000000001</c:v>
                </c:pt>
                <c:pt idx="1253">
                  <c:v>127.48099999999999</c:v>
                </c:pt>
                <c:pt idx="1254">
                  <c:v>80.825000000000003</c:v>
                </c:pt>
                <c:pt idx="1255">
                  <c:v>139.66499999999999</c:v>
                </c:pt>
                <c:pt idx="1256">
                  <c:v>149.29599999999999</c:v>
                </c:pt>
                <c:pt idx="1257">
                  <c:v>174.80799999999999</c:v>
                </c:pt>
                <c:pt idx="1258">
                  <c:v>163.08600000000001</c:v>
                </c:pt>
                <c:pt idx="1259">
                  <c:v>165.10499999999999</c:v>
                </c:pt>
                <c:pt idx="1260">
                  <c:v>107.32599999999999</c:v>
                </c:pt>
                <c:pt idx="1261">
                  <c:v>92.403999999999996</c:v>
                </c:pt>
                <c:pt idx="1262">
                  <c:v>89.521000000000001</c:v>
                </c:pt>
                <c:pt idx="1263">
                  <c:v>95.826999999999998</c:v>
                </c:pt>
                <c:pt idx="1264">
                  <c:v>68.47</c:v>
                </c:pt>
                <c:pt idx="1265">
                  <c:v>80.438000000000002</c:v>
                </c:pt>
                <c:pt idx="1266">
                  <c:v>90.091999999999999</c:v>
                </c:pt>
                <c:pt idx="1267">
                  <c:v>218.60300000000001</c:v>
                </c:pt>
                <c:pt idx="1268">
                  <c:v>224.05099999999999</c:v>
                </c:pt>
                <c:pt idx="1269">
                  <c:v>154.59</c:v>
                </c:pt>
                <c:pt idx="1270">
                  <c:v>213.714</c:v>
                </c:pt>
                <c:pt idx="1271">
                  <c:v>393.40800000000002</c:v>
                </c:pt>
                <c:pt idx="1272">
                  <c:v>591.33699999999999</c:v>
                </c:pt>
                <c:pt idx="1273">
                  <c:v>649.44500000000005</c:v>
                </c:pt>
                <c:pt idx="1274">
                  <c:v>561.88300000000004</c:v>
                </c:pt>
                <c:pt idx="1275">
                  <c:v>400.00599999999997</c:v>
                </c:pt>
                <c:pt idx="1276">
                  <c:v>309.31700000000001</c:v>
                </c:pt>
                <c:pt idx="1277">
                  <c:v>213.13</c:v>
                </c:pt>
                <c:pt idx="1278">
                  <c:v>113.694</c:v>
                </c:pt>
                <c:pt idx="1279">
                  <c:v>136.39699999999999</c:v>
                </c:pt>
                <c:pt idx="1280">
                  <c:v>106.589</c:v>
                </c:pt>
                <c:pt idx="1281">
                  <c:v>92.295000000000002</c:v>
                </c:pt>
                <c:pt idx="1282">
                  <c:v>80.063000000000002</c:v>
                </c:pt>
                <c:pt idx="1283">
                  <c:v>63.798000000000002</c:v>
                </c:pt>
                <c:pt idx="1284">
                  <c:v>80.831999999999994</c:v>
                </c:pt>
                <c:pt idx="1285">
                  <c:v>94.870999999999995</c:v>
                </c:pt>
                <c:pt idx="1286">
                  <c:v>97.001000000000005</c:v>
                </c:pt>
                <c:pt idx="1287">
                  <c:v>96.171000000000006</c:v>
                </c:pt>
                <c:pt idx="1288">
                  <c:v>94.474999999999994</c:v>
                </c:pt>
                <c:pt idx="1289">
                  <c:v>100.14400000000001</c:v>
                </c:pt>
                <c:pt idx="1290">
                  <c:v>108.123</c:v>
                </c:pt>
                <c:pt idx="1291">
                  <c:v>103.244</c:v>
                </c:pt>
                <c:pt idx="1292">
                  <c:v>87.445999999999998</c:v>
                </c:pt>
                <c:pt idx="1293">
                  <c:v>70.849000000000004</c:v>
                </c:pt>
                <c:pt idx="1294">
                  <c:v>57.237000000000002</c:v>
                </c:pt>
                <c:pt idx="1295">
                  <c:v>48.429000000000002</c:v>
                </c:pt>
                <c:pt idx="1296">
                  <c:v>41.414999999999999</c:v>
                </c:pt>
                <c:pt idx="1297">
                  <c:v>33.79</c:v>
                </c:pt>
                <c:pt idx="1298">
                  <c:v>27.876999999999999</c:v>
                </c:pt>
                <c:pt idx="1299">
                  <c:v>22.423999999999999</c:v>
                </c:pt>
                <c:pt idx="1300">
                  <c:v>19.21</c:v>
                </c:pt>
                <c:pt idx="1301">
                  <c:v>19.483000000000001</c:v>
                </c:pt>
                <c:pt idx="1302">
                  <c:v>16.718</c:v>
                </c:pt>
                <c:pt idx="1303">
                  <c:v>14.009</c:v>
                </c:pt>
                <c:pt idx="1304">
                  <c:v>13.087999999999999</c:v>
                </c:pt>
                <c:pt idx="1305">
                  <c:v>15.686</c:v>
                </c:pt>
                <c:pt idx="1306">
                  <c:v>16.263000000000002</c:v>
                </c:pt>
                <c:pt idx="1307">
                  <c:v>10.185</c:v>
                </c:pt>
                <c:pt idx="1308">
                  <c:v>0</c:v>
                </c:pt>
                <c:pt idx="1309">
                  <c:v>0</c:v>
                </c:pt>
                <c:pt idx="1310">
                  <c:v>99.16</c:v>
                </c:pt>
                <c:pt idx="1311">
                  <c:v>183.185</c:v>
                </c:pt>
                <c:pt idx="1312">
                  <c:v>48.542999999999999</c:v>
                </c:pt>
                <c:pt idx="1313">
                  <c:v>9.4489999999999998</c:v>
                </c:pt>
                <c:pt idx="1314">
                  <c:v>25.016999999999999</c:v>
                </c:pt>
                <c:pt idx="1315">
                  <c:v>85.962999999999994</c:v>
                </c:pt>
                <c:pt idx="1316">
                  <c:v>52.148000000000003</c:v>
                </c:pt>
                <c:pt idx="1317">
                  <c:v>46.466999999999999</c:v>
                </c:pt>
                <c:pt idx="1318">
                  <c:v>83.078000000000003</c:v>
                </c:pt>
                <c:pt idx="1319">
                  <c:v>118.857</c:v>
                </c:pt>
                <c:pt idx="1320">
                  <c:v>67.912999999999997</c:v>
                </c:pt>
                <c:pt idx="1321">
                  <c:v>146.297</c:v>
                </c:pt>
                <c:pt idx="1322">
                  <c:v>135.90100000000001</c:v>
                </c:pt>
                <c:pt idx="1323">
                  <c:v>69.328000000000003</c:v>
                </c:pt>
                <c:pt idx="1324">
                  <c:v>26.664999999999999</c:v>
                </c:pt>
                <c:pt idx="1325">
                  <c:v>46.459000000000003</c:v>
                </c:pt>
                <c:pt idx="1326">
                  <c:v>151.72</c:v>
                </c:pt>
                <c:pt idx="1327">
                  <c:v>135.26400000000001</c:v>
                </c:pt>
                <c:pt idx="1328">
                  <c:v>96.418999999999997</c:v>
                </c:pt>
                <c:pt idx="1329">
                  <c:v>98.513000000000005</c:v>
                </c:pt>
                <c:pt idx="1330">
                  <c:v>95.959000000000003</c:v>
                </c:pt>
                <c:pt idx="1331">
                  <c:v>134.167</c:v>
                </c:pt>
                <c:pt idx="1332">
                  <c:v>219.39599999999999</c:v>
                </c:pt>
                <c:pt idx="1333">
                  <c:v>179.93299999999999</c:v>
                </c:pt>
                <c:pt idx="1334">
                  <c:v>218.79599999999999</c:v>
                </c:pt>
                <c:pt idx="1335">
                  <c:v>161.06399999999999</c:v>
                </c:pt>
                <c:pt idx="1336">
                  <c:v>98.272999999999996</c:v>
                </c:pt>
                <c:pt idx="1337">
                  <c:v>163.81700000000001</c:v>
                </c:pt>
                <c:pt idx="1338">
                  <c:v>346.80900000000003</c:v>
                </c:pt>
                <c:pt idx="1339">
                  <c:v>338.49</c:v>
                </c:pt>
                <c:pt idx="1340">
                  <c:v>244.21100000000001</c:v>
                </c:pt>
                <c:pt idx="1341">
                  <c:v>144.36600000000001</c:v>
                </c:pt>
                <c:pt idx="1342">
                  <c:v>284.78699999999998</c:v>
                </c:pt>
                <c:pt idx="1343">
                  <c:v>471.73099999999999</c:v>
                </c:pt>
                <c:pt idx="1344">
                  <c:v>529.851</c:v>
                </c:pt>
                <c:pt idx="1345">
                  <c:v>282.46499999999997</c:v>
                </c:pt>
                <c:pt idx="1346">
                  <c:v>141.602</c:v>
                </c:pt>
                <c:pt idx="1347">
                  <c:v>37.898000000000003</c:v>
                </c:pt>
                <c:pt idx="1348">
                  <c:v>0</c:v>
                </c:pt>
                <c:pt idx="1349">
                  <c:v>0</c:v>
                </c:pt>
                <c:pt idx="1350">
                  <c:v>0</c:v>
                </c:pt>
                <c:pt idx="1351">
                  <c:v>204.48599999999999</c:v>
                </c:pt>
                <c:pt idx="1352">
                  <c:v>257.31900000000002</c:v>
                </c:pt>
                <c:pt idx="1353">
                  <c:v>109.376</c:v>
                </c:pt>
                <c:pt idx="1354">
                  <c:v>67.557000000000002</c:v>
                </c:pt>
                <c:pt idx="1355">
                  <c:v>54.94</c:v>
                </c:pt>
                <c:pt idx="1356">
                  <c:v>134.38</c:v>
                </c:pt>
                <c:pt idx="1357">
                  <c:v>123.45099999999999</c:v>
                </c:pt>
                <c:pt idx="1358">
                  <c:v>47.959000000000003</c:v>
                </c:pt>
                <c:pt idx="1359">
                  <c:v>17.462</c:v>
                </c:pt>
                <c:pt idx="1360">
                  <c:v>41.051000000000002</c:v>
                </c:pt>
                <c:pt idx="1361">
                  <c:v>88.09</c:v>
                </c:pt>
                <c:pt idx="1362">
                  <c:v>110.303</c:v>
                </c:pt>
                <c:pt idx="1363">
                  <c:v>111.94499999999999</c:v>
                </c:pt>
                <c:pt idx="1364">
                  <c:v>37.283999999999999</c:v>
                </c:pt>
                <c:pt idx="1365">
                  <c:v>170.23099999999999</c:v>
                </c:pt>
                <c:pt idx="1366">
                  <c:v>405.036</c:v>
                </c:pt>
                <c:pt idx="1367">
                  <c:v>383.95100000000002</c:v>
                </c:pt>
                <c:pt idx="1368">
                  <c:v>199.173</c:v>
                </c:pt>
                <c:pt idx="1369">
                  <c:v>117.252</c:v>
                </c:pt>
                <c:pt idx="1370">
                  <c:v>91.153999999999996</c:v>
                </c:pt>
                <c:pt idx="1371">
                  <c:v>90.218000000000004</c:v>
                </c:pt>
                <c:pt idx="1372">
                  <c:v>149.30000000000001</c:v>
                </c:pt>
                <c:pt idx="1373">
                  <c:v>149.363</c:v>
                </c:pt>
                <c:pt idx="1374">
                  <c:v>123.137</c:v>
                </c:pt>
                <c:pt idx="1375">
                  <c:v>93.454999999999998</c:v>
                </c:pt>
                <c:pt idx="1376">
                  <c:v>68.072000000000003</c:v>
                </c:pt>
                <c:pt idx="1377">
                  <c:v>77.972999999999999</c:v>
                </c:pt>
                <c:pt idx="1378">
                  <c:v>114.212</c:v>
                </c:pt>
                <c:pt idx="1379">
                  <c:v>194.24100000000001</c:v>
                </c:pt>
                <c:pt idx="1380">
                  <c:v>241.40899999999999</c:v>
                </c:pt>
                <c:pt idx="1381">
                  <c:v>234.61799999999999</c:v>
                </c:pt>
                <c:pt idx="1382">
                  <c:v>204.33500000000001</c:v>
                </c:pt>
                <c:pt idx="1383">
                  <c:v>175.476</c:v>
                </c:pt>
                <c:pt idx="1384">
                  <c:v>155.209</c:v>
                </c:pt>
                <c:pt idx="1385">
                  <c:v>215.178</c:v>
                </c:pt>
                <c:pt idx="1386">
                  <c:v>451.483</c:v>
                </c:pt>
                <c:pt idx="1387">
                  <c:v>386.81299999999999</c:v>
                </c:pt>
                <c:pt idx="1388">
                  <c:v>285.57600000000002</c:v>
                </c:pt>
                <c:pt idx="1389">
                  <c:v>218.85499999999999</c:v>
                </c:pt>
                <c:pt idx="1390">
                  <c:v>178.691</c:v>
                </c:pt>
                <c:pt idx="1391">
                  <c:v>148.65199999999999</c:v>
                </c:pt>
                <c:pt idx="1392">
                  <c:v>125.91500000000001</c:v>
                </c:pt>
                <c:pt idx="1393">
                  <c:v>105.842</c:v>
                </c:pt>
                <c:pt idx="1394">
                  <c:v>85.313000000000002</c:v>
                </c:pt>
                <c:pt idx="1395">
                  <c:v>66.341999999999999</c:v>
                </c:pt>
                <c:pt idx="1396">
                  <c:v>52.006</c:v>
                </c:pt>
                <c:pt idx="1397">
                  <c:v>45.115000000000002</c:v>
                </c:pt>
                <c:pt idx="1398">
                  <c:v>38.863</c:v>
                </c:pt>
                <c:pt idx="1399">
                  <c:v>33.479999999999997</c:v>
                </c:pt>
                <c:pt idx="1400">
                  <c:v>28.335000000000001</c:v>
                </c:pt>
                <c:pt idx="1401">
                  <c:v>24.338999999999999</c:v>
                </c:pt>
                <c:pt idx="1402">
                  <c:v>25.007000000000001</c:v>
                </c:pt>
                <c:pt idx="1403">
                  <c:v>35.033999999999999</c:v>
                </c:pt>
                <c:pt idx="1404">
                  <c:v>45.243000000000002</c:v>
                </c:pt>
                <c:pt idx="1405">
                  <c:v>44.264000000000003</c:v>
                </c:pt>
                <c:pt idx="1406">
                  <c:v>39.540999999999997</c:v>
                </c:pt>
                <c:pt idx="1407">
                  <c:v>33.774999999999999</c:v>
                </c:pt>
                <c:pt idx="1408">
                  <c:v>27.963999999999999</c:v>
                </c:pt>
                <c:pt idx="1409">
                  <c:v>21.411999999999999</c:v>
                </c:pt>
                <c:pt idx="1410">
                  <c:v>16.446000000000002</c:v>
                </c:pt>
                <c:pt idx="1411">
                  <c:v>14.648999999999999</c:v>
                </c:pt>
                <c:pt idx="1412">
                  <c:v>14.941000000000001</c:v>
                </c:pt>
                <c:pt idx="1413">
                  <c:v>18.61</c:v>
                </c:pt>
                <c:pt idx="1414">
                  <c:v>23.323</c:v>
                </c:pt>
                <c:pt idx="1415">
                  <c:v>24.812000000000001</c:v>
                </c:pt>
                <c:pt idx="1416">
                  <c:v>22.632999999999999</c:v>
                </c:pt>
                <c:pt idx="1417">
                  <c:v>21.640999999999998</c:v>
                </c:pt>
                <c:pt idx="1418">
                  <c:v>22.087</c:v>
                </c:pt>
                <c:pt idx="1419">
                  <c:v>22.234000000000002</c:v>
                </c:pt>
                <c:pt idx="1420">
                  <c:v>33.109000000000002</c:v>
                </c:pt>
                <c:pt idx="1421">
                  <c:v>29.71</c:v>
                </c:pt>
                <c:pt idx="1422">
                  <c:v>21.71</c:v>
                </c:pt>
                <c:pt idx="1423">
                  <c:v>18.297999999999998</c:v>
                </c:pt>
                <c:pt idx="1424">
                  <c:v>16.672999999999998</c:v>
                </c:pt>
                <c:pt idx="1425">
                  <c:v>32.944000000000003</c:v>
                </c:pt>
                <c:pt idx="1426">
                  <c:v>122.84099999999999</c:v>
                </c:pt>
                <c:pt idx="1427">
                  <c:v>136.333</c:v>
                </c:pt>
                <c:pt idx="1428">
                  <c:v>99.73</c:v>
                </c:pt>
                <c:pt idx="1429">
                  <c:v>69.290999999999997</c:v>
                </c:pt>
                <c:pt idx="1430">
                  <c:v>51.058999999999997</c:v>
                </c:pt>
                <c:pt idx="1431">
                  <c:v>40.719000000000001</c:v>
                </c:pt>
                <c:pt idx="1432">
                  <c:v>32.401000000000003</c:v>
                </c:pt>
                <c:pt idx="1433">
                  <c:v>25.385999999999999</c:v>
                </c:pt>
                <c:pt idx="1434">
                  <c:v>34.542000000000002</c:v>
                </c:pt>
                <c:pt idx="1435">
                  <c:v>261.88900000000001</c:v>
                </c:pt>
                <c:pt idx="1436">
                  <c:v>400.55700000000002</c:v>
                </c:pt>
                <c:pt idx="1437">
                  <c:v>425.03100000000001</c:v>
                </c:pt>
                <c:pt idx="1438">
                  <c:v>428.13400000000001</c:v>
                </c:pt>
                <c:pt idx="1439">
                  <c:v>418.87099999999998</c:v>
                </c:pt>
                <c:pt idx="1440">
                  <c:v>398.00700000000001</c:v>
                </c:pt>
                <c:pt idx="1441">
                  <c:v>367.47</c:v>
                </c:pt>
                <c:pt idx="1442">
                  <c:v>345.66399999999999</c:v>
                </c:pt>
                <c:pt idx="1443">
                  <c:v>315.02300000000002</c:v>
                </c:pt>
                <c:pt idx="1444">
                  <c:v>265.178</c:v>
                </c:pt>
                <c:pt idx="1445">
                  <c:v>207.07900000000001</c:v>
                </c:pt>
                <c:pt idx="1446">
                  <c:v>152.82499999999999</c:v>
                </c:pt>
                <c:pt idx="1447">
                  <c:v>108.661</c:v>
                </c:pt>
                <c:pt idx="1448">
                  <c:v>76.212000000000003</c:v>
                </c:pt>
                <c:pt idx="1449">
                  <c:v>57.451000000000001</c:v>
                </c:pt>
                <c:pt idx="1450">
                  <c:v>45.396999999999998</c:v>
                </c:pt>
                <c:pt idx="1451">
                  <c:v>37.290999999999997</c:v>
                </c:pt>
                <c:pt idx="1452">
                  <c:v>31.181000000000001</c:v>
                </c:pt>
                <c:pt idx="1453">
                  <c:v>27.672000000000001</c:v>
                </c:pt>
                <c:pt idx="1454">
                  <c:v>23.975999999999999</c:v>
                </c:pt>
                <c:pt idx="1455">
                  <c:v>22.417999999999999</c:v>
                </c:pt>
                <c:pt idx="1456">
                  <c:v>22.396999999999998</c:v>
                </c:pt>
                <c:pt idx="1457">
                  <c:v>22.061</c:v>
                </c:pt>
                <c:pt idx="1458">
                  <c:v>22.18</c:v>
                </c:pt>
                <c:pt idx="1459">
                  <c:v>21.408999999999999</c:v>
                </c:pt>
                <c:pt idx="1460">
                  <c:v>17.745999999999999</c:v>
                </c:pt>
                <c:pt idx="1461">
                  <c:v>15.048</c:v>
                </c:pt>
                <c:pt idx="1462">
                  <c:v>13.215999999999999</c:v>
                </c:pt>
                <c:pt idx="1463">
                  <c:v>11.342000000000001</c:v>
                </c:pt>
                <c:pt idx="1464">
                  <c:v>10.946999999999999</c:v>
                </c:pt>
                <c:pt idx="1465">
                  <c:v>10.698</c:v>
                </c:pt>
                <c:pt idx="1466">
                  <c:v>10.282</c:v>
                </c:pt>
                <c:pt idx="1467">
                  <c:v>9.94</c:v>
                </c:pt>
                <c:pt idx="1468">
                  <c:v>10.425000000000001</c:v>
                </c:pt>
                <c:pt idx="1469">
                  <c:v>11.1</c:v>
                </c:pt>
                <c:pt idx="1470">
                  <c:v>13.162000000000001</c:v>
                </c:pt>
                <c:pt idx="1471">
                  <c:v>12.988</c:v>
                </c:pt>
                <c:pt idx="1472">
                  <c:v>10.067</c:v>
                </c:pt>
                <c:pt idx="1473">
                  <c:v>9.3829999999999991</c:v>
                </c:pt>
                <c:pt idx="1474">
                  <c:v>7.5010000000000003</c:v>
                </c:pt>
                <c:pt idx="1475">
                  <c:v>6.2919999999999998</c:v>
                </c:pt>
                <c:pt idx="1476">
                  <c:v>6.1029999999999998</c:v>
                </c:pt>
                <c:pt idx="1477">
                  <c:v>6.1950000000000003</c:v>
                </c:pt>
                <c:pt idx="1478">
                  <c:v>5.7359999999999998</c:v>
                </c:pt>
                <c:pt idx="1479">
                  <c:v>5.1230000000000002</c:v>
                </c:pt>
                <c:pt idx="1480">
                  <c:v>4.7649999999999997</c:v>
                </c:pt>
                <c:pt idx="1481">
                  <c:v>5.282</c:v>
                </c:pt>
                <c:pt idx="1482">
                  <c:v>5.8220000000000001</c:v>
                </c:pt>
                <c:pt idx="1483">
                  <c:v>5.4960000000000004</c:v>
                </c:pt>
                <c:pt idx="1484">
                  <c:v>5.3390000000000004</c:v>
                </c:pt>
                <c:pt idx="1485">
                  <c:v>4.0419999999999998</c:v>
                </c:pt>
                <c:pt idx="1486">
                  <c:v>3.4020000000000001</c:v>
                </c:pt>
                <c:pt idx="1487">
                  <c:v>3.2789999999999999</c:v>
                </c:pt>
                <c:pt idx="1488">
                  <c:v>3.7440000000000002</c:v>
                </c:pt>
                <c:pt idx="1489">
                  <c:v>4.8559999999999999</c:v>
                </c:pt>
                <c:pt idx="1490">
                  <c:v>5.7629999999999999</c:v>
                </c:pt>
                <c:pt idx="1491">
                  <c:v>5.9870000000000001</c:v>
                </c:pt>
                <c:pt idx="1492">
                  <c:v>10.032999999999999</c:v>
                </c:pt>
                <c:pt idx="1493">
                  <c:v>14.715</c:v>
                </c:pt>
                <c:pt idx="1494">
                  <c:v>16.402999999999999</c:v>
                </c:pt>
                <c:pt idx="1495">
                  <c:v>16.327000000000002</c:v>
                </c:pt>
                <c:pt idx="1496">
                  <c:v>16</c:v>
                </c:pt>
                <c:pt idx="1497">
                  <c:v>14.795999999999999</c:v>
                </c:pt>
                <c:pt idx="1498">
                  <c:v>9.6750000000000007</c:v>
                </c:pt>
                <c:pt idx="1499">
                  <c:v>5.9480000000000004</c:v>
                </c:pt>
                <c:pt idx="1500">
                  <c:v>3.617</c:v>
                </c:pt>
                <c:pt idx="1501">
                  <c:v>2.2949999999999999</c:v>
                </c:pt>
                <c:pt idx="1502">
                  <c:v>1.306</c:v>
                </c:pt>
                <c:pt idx="1503">
                  <c:v>0.30099999999999999</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3.1989999999999998</c:v>
                </c:pt>
                <c:pt idx="1598">
                  <c:v>90.534000000000006</c:v>
                </c:pt>
                <c:pt idx="1599">
                  <c:v>179.49799999999999</c:v>
                </c:pt>
                <c:pt idx="1600">
                  <c:v>156.78899999999999</c:v>
                </c:pt>
                <c:pt idx="1601">
                  <c:v>294.084</c:v>
                </c:pt>
                <c:pt idx="1602">
                  <c:v>228.63900000000001</c:v>
                </c:pt>
                <c:pt idx="1603">
                  <c:v>139.56899999999999</c:v>
                </c:pt>
                <c:pt idx="1604">
                  <c:v>115.97799999999999</c:v>
                </c:pt>
                <c:pt idx="1605">
                  <c:v>163.04300000000001</c:v>
                </c:pt>
                <c:pt idx="1606">
                  <c:v>205.55</c:v>
                </c:pt>
                <c:pt idx="1607">
                  <c:v>178.34100000000001</c:v>
                </c:pt>
                <c:pt idx="1608">
                  <c:v>179.07599999999999</c:v>
                </c:pt>
                <c:pt idx="1609">
                  <c:v>149.95500000000001</c:v>
                </c:pt>
                <c:pt idx="1610">
                  <c:v>173.41</c:v>
                </c:pt>
                <c:pt idx="1611">
                  <c:v>221.80199999999999</c:v>
                </c:pt>
                <c:pt idx="1612">
                  <c:v>207.697</c:v>
                </c:pt>
                <c:pt idx="1613">
                  <c:v>158.886</c:v>
                </c:pt>
                <c:pt idx="1614">
                  <c:v>41.787999999999997</c:v>
                </c:pt>
                <c:pt idx="1615">
                  <c:v>58.012</c:v>
                </c:pt>
                <c:pt idx="1616">
                  <c:v>47.686</c:v>
                </c:pt>
                <c:pt idx="1617">
                  <c:v>30.488</c:v>
                </c:pt>
                <c:pt idx="1618">
                  <c:v>20.027999999999999</c:v>
                </c:pt>
                <c:pt idx="1619">
                  <c:v>12.816000000000001</c:v>
                </c:pt>
                <c:pt idx="1620">
                  <c:v>7.8920000000000003</c:v>
                </c:pt>
                <c:pt idx="1621">
                  <c:v>6.1390000000000002</c:v>
                </c:pt>
                <c:pt idx="1622">
                  <c:v>7.351</c:v>
                </c:pt>
                <c:pt idx="1623">
                  <c:v>4.7030000000000003</c:v>
                </c:pt>
                <c:pt idx="1624">
                  <c:v>2.956</c:v>
                </c:pt>
                <c:pt idx="1625">
                  <c:v>1.6850000000000001</c:v>
                </c:pt>
                <c:pt idx="1626">
                  <c:v>0.68100000000000005</c:v>
                </c:pt>
                <c:pt idx="1627">
                  <c:v>7.5999999999999998E-2</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0.17</c:v>
                </c:pt>
                <c:pt idx="1641">
                  <c:v>3.0430000000000001</c:v>
                </c:pt>
                <c:pt idx="1642">
                  <c:v>3.867</c:v>
                </c:pt>
                <c:pt idx="1643">
                  <c:v>2.59</c:v>
                </c:pt>
                <c:pt idx="1644">
                  <c:v>1.2689999999999999</c:v>
                </c:pt>
                <c:pt idx="1645">
                  <c:v>0.33100000000000002</c:v>
                </c:pt>
                <c:pt idx="1646">
                  <c:v>1.4E-2</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0.79</c:v>
                </c:pt>
                <c:pt idx="1668">
                  <c:v>33.512</c:v>
                </c:pt>
                <c:pt idx="1669">
                  <c:v>57.756</c:v>
                </c:pt>
                <c:pt idx="1670">
                  <c:v>28.202999999999999</c:v>
                </c:pt>
                <c:pt idx="1671">
                  <c:v>13.513</c:v>
                </c:pt>
                <c:pt idx="1672">
                  <c:v>16.312999999999999</c:v>
                </c:pt>
                <c:pt idx="1673">
                  <c:v>59.133000000000003</c:v>
                </c:pt>
                <c:pt idx="1674">
                  <c:v>71.331999999999994</c:v>
                </c:pt>
                <c:pt idx="1675">
                  <c:v>85.036000000000001</c:v>
                </c:pt>
                <c:pt idx="1676">
                  <c:v>32.840000000000003</c:v>
                </c:pt>
                <c:pt idx="1677">
                  <c:v>17.388000000000002</c:v>
                </c:pt>
                <c:pt idx="1678">
                  <c:v>22.954999999999998</c:v>
                </c:pt>
                <c:pt idx="1679">
                  <c:v>51.177999999999997</c:v>
                </c:pt>
                <c:pt idx="1680">
                  <c:v>70.481999999999999</c:v>
                </c:pt>
                <c:pt idx="1681">
                  <c:v>36.378</c:v>
                </c:pt>
                <c:pt idx="1682">
                  <c:v>15.195</c:v>
                </c:pt>
                <c:pt idx="1683">
                  <c:v>31.805</c:v>
                </c:pt>
                <c:pt idx="1684">
                  <c:v>7.7990000000000004</c:v>
                </c:pt>
                <c:pt idx="1685">
                  <c:v>10.744</c:v>
                </c:pt>
                <c:pt idx="1686">
                  <c:v>11.962</c:v>
                </c:pt>
                <c:pt idx="1687">
                  <c:v>8.6859999999999999</c:v>
                </c:pt>
                <c:pt idx="1688">
                  <c:v>2.9289999999999998</c:v>
                </c:pt>
                <c:pt idx="1689">
                  <c:v>21.41</c:v>
                </c:pt>
                <c:pt idx="1690">
                  <c:v>18.238</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54.384999999999998</c:v>
                </c:pt>
                <c:pt idx="1705">
                  <c:v>70.051000000000002</c:v>
                </c:pt>
                <c:pt idx="1706">
                  <c:v>3.3530000000000002</c:v>
                </c:pt>
                <c:pt idx="1707">
                  <c:v>11.754</c:v>
                </c:pt>
                <c:pt idx="1708">
                  <c:v>12.683</c:v>
                </c:pt>
                <c:pt idx="1709">
                  <c:v>6.7930000000000001</c:v>
                </c:pt>
                <c:pt idx="1710">
                  <c:v>3.306</c:v>
                </c:pt>
                <c:pt idx="1711">
                  <c:v>0</c:v>
                </c:pt>
                <c:pt idx="1712">
                  <c:v>0.66600000000000004</c:v>
                </c:pt>
                <c:pt idx="1713">
                  <c:v>66.424000000000007</c:v>
                </c:pt>
                <c:pt idx="1714">
                  <c:v>148.94300000000001</c:v>
                </c:pt>
                <c:pt idx="1715">
                  <c:v>96.707999999999998</c:v>
                </c:pt>
                <c:pt idx="1716">
                  <c:v>51.856000000000002</c:v>
                </c:pt>
                <c:pt idx="1717">
                  <c:v>32.116999999999997</c:v>
                </c:pt>
                <c:pt idx="1718">
                  <c:v>16.483000000000001</c:v>
                </c:pt>
                <c:pt idx="1719">
                  <c:v>20.303000000000001</c:v>
                </c:pt>
                <c:pt idx="1720">
                  <c:v>68.054000000000002</c:v>
                </c:pt>
                <c:pt idx="1721">
                  <c:v>53.417000000000002</c:v>
                </c:pt>
                <c:pt idx="1722">
                  <c:v>25.92</c:v>
                </c:pt>
                <c:pt idx="1723">
                  <c:v>15.106</c:v>
                </c:pt>
                <c:pt idx="1724">
                  <c:v>29.687999999999999</c:v>
                </c:pt>
                <c:pt idx="1725">
                  <c:v>19.370999999999999</c:v>
                </c:pt>
                <c:pt idx="1726">
                  <c:v>17.498999999999999</c:v>
                </c:pt>
                <c:pt idx="1727">
                  <c:v>22.626000000000001</c:v>
                </c:pt>
                <c:pt idx="1728">
                  <c:v>9.1980000000000004</c:v>
                </c:pt>
                <c:pt idx="1729">
                  <c:v>3.4020000000000001</c:v>
                </c:pt>
                <c:pt idx="1730">
                  <c:v>34.646999999999998</c:v>
                </c:pt>
                <c:pt idx="1731">
                  <c:v>47.021000000000001</c:v>
                </c:pt>
                <c:pt idx="1732">
                  <c:v>36.392000000000003</c:v>
                </c:pt>
                <c:pt idx="1733">
                  <c:v>18.071999999999999</c:v>
                </c:pt>
                <c:pt idx="1734">
                  <c:v>8.6809999999999992</c:v>
                </c:pt>
                <c:pt idx="1735">
                  <c:v>6.577</c:v>
                </c:pt>
                <c:pt idx="1736">
                  <c:v>4.2469999999999999</c:v>
                </c:pt>
                <c:pt idx="1737">
                  <c:v>2.7149999999999999</c:v>
                </c:pt>
                <c:pt idx="1738">
                  <c:v>1.036</c:v>
                </c:pt>
                <c:pt idx="1739">
                  <c:v>0.20399999999999999</c:v>
                </c:pt>
                <c:pt idx="1740">
                  <c:v>2E-3</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30.367999999999999</c:v>
                </c:pt>
                <c:pt idx="1762">
                  <c:v>190.34</c:v>
                </c:pt>
                <c:pt idx="1763">
                  <c:v>158.471</c:v>
                </c:pt>
                <c:pt idx="1764">
                  <c:v>120.05</c:v>
                </c:pt>
                <c:pt idx="1765">
                  <c:v>79.176000000000002</c:v>
                </c:pt>
                <c:pt idx="1766">
                  <c:v>55.552</c:v>
                </c:pt>
                <c:pt idx="1767">
                  <c:v>41.204999999999998</c:v>
                </c:pt>
                <c:pt idx="1768">
                  <c:v>32.058</c:v>
                </c:pt>
                <c:pt idx="1769">
                  <c:v>25.835000000000001</c:v>
                </c:pt>
                <c:pt idx="1770">
                  <c:v>21.302</c:v>
                </c:pt>
                <c:pt idx="1771">
                  <c:v>18.663</c:v>
                </c:pt>
                <c:pt idx="1772">
                  <c:v>16.908000000000001</c:v>
                </c:pt>
                <c:pt idx="1773">
                  <c:v>17.463000000000001</c:v>
                </c:pt>
                <c:pt idx="1774">
                  <c:v>18.814</c:v>
                </c:pt>
                <c:pt idx="1775">
                  <c:v>18.536999999999999</c:v>
                </c:pt>
                <c:pt idx="1776">
                  <c:v>17.806000000000001</c:v>
                </c:pt>
                <c:pt idx="1777">
                  <c:v>15.435</c:v>
                </c:pt>
                <c:pt idx="1778">
                  <c:v>15.266</c:v>
                </c:pt>
                <c:pt idx="1779">
                  <c:v>17.277999999999999</c:v>
                </c:pt>
                <c:pt idx="1780">
                  <c:v>18.716999999999999</c:v>
                </c:pt>
                <c:pt idx="1781">
                  <c:v>17.588999999999999</c:v>
                </c:pt>
                <c:pt idx="1782">
                  <c:v>16.318999999999999</c:v>
                </c:pt>
                <c:pt idx="1783">
                  <c:v>15.590999999999999</c:v>
                </c:pt>
                <c:pt idx="1784">
                  <c:v>13.587999999999999</c:v>
                </c:pt>
                <c:pt idx="1785">
                  <c:v>12.840999999999999</c:v>
                </c:pt>
                <c:pt idx="1786">
                  <c:v>11.404</c:v>
                </c:pt>
                <c:pt idx="1787">
                  <c:v>11.722</c:v>
                </c:pt>
                <c:pt idx="1788">
                  <c:v>12.864000000000001</c:v>
                </c:pt>
                <c:pt idx="1789">
                  <c:v>19.152999999999999</c:v>
                </c:pt>
                <c:pt idx="1790">
                  <c:v>20.553999999999998</c:v>
                </c:pt>
                <c:pt idx="1791">
                  <c:v>16.675999999999998</c:v>
                </c:pt>
                <c:pt idx="1792">
                  <c:v>8.1579999999999995</c:v>
                </c:pt>
                <c:pt idx="1793">
                  <c:v>3.22</c:v>
                </c:pt>
                <c:pt idx="1794">
                  <c:v>1.4490000000000001</c:v>
                </c:pt>
                <c:pt idx="1795">
                  <c:v>0.57699999999999996</c:v>
                </c:pt>
                <c:pt idx="1796">
                  <c:v>0.15</c:v>
                </c:pt>
                <c:pt idx="1797">
                  <c:v>2.1000000000000001E-2</c:v>
                </c:pt>
                <c:pt idx="1798">
                  <c:v>0</c:v>
                </c:pt>
                <c:pt idx="1799">
                  <c:v>0.12</c:v>
                </c:pt>
                <c:pt idx="1800">
                  <c:v>2.8000000000000001E-2</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64.081999999999994</c:v>
                </c:pt>
                <c:pt idx="1819">
                  <c:v>155.404</c:v>
                </c:pt>
                <c:pt idx="1820">
                  <c:v>145.25800000000001</c:v>
                </c:pt>
                <c:pt idx="1821">
                  <c:v>125.41500000000001</c:v>
                </c:pt>
                <c:pt idx="1822">
                  <c:v>108.506</c:v>
                </c:pt>
                <c:pt idx="1823">
                  <c:v>95.177999999999997</c:v>
                </c:pt>
                <c:pt idx="1824">
                  <c:v>80.528000000000006</c:v>
                </c:pt>
                <c:pt idx="1825">
                  <c:v>60.811</c:v>
                </c:pt>
                <c:pt idx="1826">
                  <c:v>50.991</c:v>
                </c:pt>
                <c:pt idx="1827">
                  <c:v>44.186999999999998</c:v>
                </c:pt>
                <c:pt idx="1828">
                  <c:v>40.619</c:v>
                </c:pt>
                <c:pt idx="1829">
                  <c:v>35.875999999999998</c:v>
                </c:pt>
                <c:pt idx="1830">
                  <c:v>30.550999999999998</c:v>
                </c:pt>
                <c:pt idx="1831">
                  <c:v>26.202000000000002</c:v>
                </c:pt>
                <c:pt idx="1832">
                  <c:v>22.626000000000001</c:v>
                </c:pt>
                <c:pt idx="1833">
                  <c:v>19.664999999999999</c:v>
                </c:pt>
                <c:pt idx="1834">
                  <c:v>17.757999999999999</c:v>
                </c:pt>
                <c:pt idx="1835">
                  <c:v>17.283000000000001</c:v>
                </c:pt>
                <c:pt idx="1836">
                  <c:v>16.364000000000001</c:v>
                </c:pt>
                <c:pt idx="1837">
                  <c:v>13.202</c:v>
                </c:pt>
                <c:pt idx="1838">
                  <c:v>11.766</c:v>
                </c:pt>
                <c:pt idx="1839">
                  <c:v>9.9990000000000006</c:v>
                </c:pt>
                <c:pt idx="1840">
                  <c:v>8.7910000000000004</c:v>
                </c:pt>
                <c:pt idx="1841">
                  <c:v>8.09</c:v>
                </c:pt>
                <c:pt idx="1842">
                  <c:v>7.2690000000000001</c:v>
                </c:pt>
                <c:pt idx="1843">
                  <c:v>6.4080000000000004</c:v>
                </c:pt>
                <c:pt idx="1844">
                  <c:v>5.8230000000000004</c:v>
                </c:pt>
                <c:pt idx="1845">
                  <c:v>4.9859999999999998</c:v>
                </c:pt>
                <c:pt idx="1846">
                  <c:v>4.4130000000000003</c:v>
                </c:pt>
                <c:pt idx="1847">
                  <c:v>3.5129999999999999</c:v>
                </c:pt>
                <c:pt idx="1848">
                  <c:v>2.8839999999999999</c:v>
                </c:pt>
                <c:pt idx="1849">
                  <c:v>2.2949999999999999</c:v>
                </c:pt>
                <c:pt idx="1850">
                  <c:v>1.69</c:v>
                </c:pt>
                <c:pt idx="1851">
                  <c:v>1.028</c:v>
                </c:pt>
                <c:pt idx="1852">
                  <c:v>0.61199999999999999</c:v>
                </c:pt>
                <c:pt idx="1853">
                  <c:v>0.25900000000000001</c:v>
                </c:pt>
                <c:pt idx="1854">
                  <c:v>9.1999999999999998E-2</c:v>
                </c:pt>
                <c:pt idx="1855">
                  <c:v>1.4999999999999999E-2</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numCache>
            </c:numRef>
          </c:val>
          <c:smooth val="1"/>
          <c:extLst xmlns:c16r2="http://schemas.microsoft.com/office/drawing/2015/06/chart">
            <c:ext xmlns:c16="http://schemas.microsoft.com/office/drawing/2014/chart" uri="{C3380CC4-5D6E-409C-BE32-E72D297353CC}">
              <c16:uniqueId val="{00000000-26F3-43EC-AA58-AAC5E0BB9EC4}"/>
            </c:ext>
          </c:extLst>
        </c:ser>
        <c:ser>
          <c:idx val="1"/>
          <c:order val="1"/>
          <c:tx>
            <c:strRef>
              <c:f>'All Time Flows'!$D$2</c:f>
              <c:strCache>
                <c:ptCount val="1"/>
                <c:pt idx="0">
                  <c:v>Mogil Mogil</c:v>
                </c:pt>
              </c:strCache>
            </c:strRef>
          </c:tx>
          <c:spPr>
            <a:ln w="12700" cap="rnd">
              <a:solidFill>
                <a:schemeClr val="accent2"/>
              </a:solidFill>
              <a:round/>
            </a:ln>
            <a:effectLst/>
          </c:spPr>
          <c:marker>
            <c:symbol val="none"/>
          </c:marker>
          <c:cat>
            <c:numRef>
              <c:f>'All Time Flows'!$B$3:$B$1889</c:f>
              <c:numCache>
                <c:formatCode>d/m/yy;@</c:formatCode>
                <c:ptCount val="1887"/>
                <c:pt idx="0">
                  <c:v>41791</c:v>
                </c:pt>
                <c:pt idx="1">
                  <c:v>41792</c:v>
                </c:pt>
                <c:pt idx="2">
                  <c:v>41793</c:v>
                </c:pt>
                <c:pt idx="3">
                  <c:v>41794</c:v>
                </c:pt>
                <c:pt idx="4">
                  <c:v>41795</c:v>
                </c:pt>
                <c:pt idx="5">
                  <c:v>41796</c:v>
                </c:pt>
                <c:pt idx="6">
                  <c:v>41797</c:v>
                </c:pt>
                <c:pt idx="7">
                  <c:v>41798</c:v>
                </c:pt>
                <c:pt idx="8">
                  <c:v>41799</c:v>
                </c:pt>
                <c:pt idx="9">
                  <c:v>41800</c:v>
                </c:pt>
                <c:pt idx="10">
                  <c:v>41801</c:v>
                </c:pt>
                <c:pt idx="11">
                  <c:v>41802</c:v>
                </c:pt>
                <c:pt idx="12">
                  <c:v>41803</c:v>
                </c:pt>
                <c:pt idx="13">
                  <c:v>41804</c:v>
                </c:pt>
                <c:pt idx="14">
                  <c:v>41805</c:v>
                </c:pt>
                <c:pt idx="15">
                  <c:v>41806</c:v>
                </c:pt>
                <c:pt idx="16">
                  <c:v>41807</c:v>
                </c:pt>
                <c:pt idx="17">
                  <c:v>41808</c:v>
                </c:pt>
                <c:pt idx="18">
                  <c:v>41809</c:v>
                </c:pt>
                <c:pt idx="19">
                  <c:v>41810</c:v>
                </c:pt>
                <c:pt idx="20">
                  <c:v>41811</c:v>
                </c:pt>
                <c:pt idx="21">
                  <c:v>41812</c:v>
                </c:pt>
                <c:pt idx="22">
                  <c:v>41813</c:v>
                </c:pt>
                <c:pt idx="23">
                  <c:v>41814</c:v>
                </c:pt>
                <c:pt idx="24">
                  <c:v>41815</c:v>
                </c:pt>
                <c:pt idx="25">
                  <c:v>41816</c:v>
                </c:pt>
                <c:pt idx="26">
                  <c:v>41817</c:v>
                </c:pt>
                <c:pt idx="27">
                  <c:v>41818</c:v>
                </c:pt>
                <c:pt idx="28">
                  <c:v>41819</c:v>
                </c:pt>
                <c:pt idx="29">
                  <c:v>41820</c:v>
                </c:pt>
                <c:pt idx="30">
                  <c:v>41821</c:v>
                </c:pt>
                <c:pt idx="31">
                  <c:v>41822</c:v>
                </c:pt>
                <c:pt idx="32">
                  <c:v>41823</c:v>
                </c:pt>
                <c:pt idx="33">
                  <c:v>41824</c:v>
                </c:pt>
                <c:pt idx="34">
                  <c:v>41825</c:v>
                </c:pt>
                <c:pt idx="35">
                  <c:v>41826</c:v>
                </c:pt>
                <c:pt idx="36">
                  <c:v>41827</c:v>
                </c:pt>
                <c:pt idx="37">
                  <c:v>41828</c:v>
                </c:pt>
                <c:pt idx="38">
                  <c:v>41829</c:v>
                </c:pt>
                <c:pt idx="39">
                  <c:v>41830</c:v>
                </c:pt>
                <c:pt idx="40">
                  <c:v>41831</c:v>
                </c:pt>
                <c:pt idx="41">
                  <c:v>41832</c:v>
                </c:pt>
                <c:pt idx="42">
                  <c:v>41833</c:v>
                </c:pt>
                <c:pt idx="43">
                  <c:v>41834</c:v>
                </c:pt>
                <c:pt idx="44">
                  <c:v>41835</c:v>
                </c:pt>
                <c:pt idx="45">
                  <c:v>41836</c:v>
                </c:pt>
                <c:pt idx="46">
                  <c:v>41837</c:v>
                </c:pt>
                <c:pt idx="47">
                  <c:v>41838</c:v>
                </c:pt>
                <c:pt idx="48">
                  <c:v>41839</c:v>
                </c:pt>
                <c:pt idx="49">
                  <c:v>41840</c:v>
                </c:pt>
                <c:pt idx="50">
                  <c:v>41841</c:v>
                </c:pt>
                <c:pt idx="51">
                  <c:v>41842</c:v>
                </c:pt>
                <c:pt idx="52">
                  <c:v>41843</c:v>
                </c:pt>
                <c:pt idx="53">
                  <c:v>41844</c:v>
                </c:pt>
                <c:pt idx="54">
                  <c:v>41845</c:v>
                </c:pt>
                <c:pt idx="55">
                  <c:v>41846</c:v>
                </c:pt>
                <c:pt idx="56">
                  <c:v>41847</c:v>
                </c:pt>
                <c:pt idx="57">
                  <c:v>41848</c:v>
                </c:pt>
                <c:pt idx="58">
                  <c:v>41849</c:v>
                </c:pt>
                <c:pt idx="59">
                  <c:v>41850</c:v>
                </c:pt>
                <c:pt idx="60">
                  <c:v>41851</c:v>
                </c:pt>
                <c:pt idx="61">
                  <c:v>41852</c:v>
                </c:pt>
                <c:pt idx="62">
                  <c:v>41853</c:v>
                </c:pt>
                <c:pt idx="63">
                  <c:v>41854</c:v>
                </c:pt>
                <c:pt idx="64">
                  <c:v>41855</c:v>
                </c:pt>
                <c:pt idx="65">
                  <c:v>41856</c:v>
                </c:pt>
                <c:pt idx="66">
                  <c:v>41857</c:v>
                </c:pt>
                <c:pt idx="67">
                  <c:v>41858</c:v>
                </c:pt>
                <c:pt idx="68">
                  <c:v>41859</c:v>
                </c:pt>
                <c:pt idx="69">
                  <c:v>41860</c:v>
                </c:pt>
                <c:pt idx="70">
                  <c:v>41861</c:v>
                </c:pt>
                <c:pt idx="71">
                  <c:v>41862</c:v>
                </c:pt>
                <c:pt idx="72">
                  <c:v>41863</c:v>
                </c:pt>
                <c:pt idx="73">
                  <c:v>41864</c:v>
                </c:pt>
                <c:pt idx="74">
                  <c:v>41865</c:v>
                </c:pt>
                <c:pt idx="75">
                  <c:v>41866</c:v>
                </c:pt>
                <c:pt idx="76">
                  <c:v>41867</c:v>
                </c:pt>
                <c:pt idx="77">
                  <c:v>41868</c:v>
                </c:pt>
                <c:pt idx="78">
                  <c:v>41869</c:v>
                </c:pt>
                <c:pt idx="79">
                  <c:v>41870</c:v>
                </c:pt>
                <c:pt idx="80">
                  <c:v>41871</c:v>
                </c:pt>
                <c:pt idx="81">
                  <c:v>41872</c:v>
                </c:pt>
                <c:pt idx="82">
                  <c:v>41873</c:v>
                </c:pt>
                <c:pt idx="83">
                  <c:v>41874</c:v>
                </c:pt>
                <c:pt idx="84">
                  <c:v>41875</c:v>
                </c:pt>
                <c:pt idx="85">
                  <c:v>41876</c:v>
                </c:pt>
                <c:pt idx="86">
                  <c:v>41877</c:v>
                </c:pt>
                <c:pt idx="87">
                  <c:v>41878</c:v>
                </c:pt>
                <c:pt idx="88">
                  <c:v>41879</c:v>
                </c:pt>
                <c:pt idx="89">
                  <c:v>41880</c:v>
                </c:pt>
                <c:pt idx="90">
                  <c:v>41881</c:v>
                </c:pt>
                <c:pt idx="91">
                  <c:v>41882</c:v>
                </c:pt>
                <c:pt idx="92">
                  <c:v>41883</c:v>
                </c:pt>
                <c:pt idx="93">
                  <c:v>41884</c:v>
                </c:pt>
                <c:pt idx="94">
                  <c:v>41885</c:v>
                </c:pt>
                <c:pt idx="95">
                  <c:v>41886</c:v>
                </c:pt>
                <c:pt idx="96">
                  <c:v>41887</c:v>
                </c:pt>
                <c:pt idx="97">
                  <c:v>41888</c:v>
                </c:pt>
                <c:pt idx="98">
                  <c:v>41889</c:v>
                </c:pt>
                <c:pt idx="99">
                  <c:v>41890</c:v>
                </c:pt>
                <c:pt idx="100">
                  <c:v>41891</c:v>
                </c:pt>
                <c:pt idx="101">
                  <c:v>41892</c:v>
                </c:pt>
                <c:pt idx="102">
                  <c:v>41893</c:v>
                </c:pt>
                <c:pt idx="103">
                  <c:v>41894</c:v>
                </c:pt>
                <c:pt idx="104">
                  <c:v>41895</c:v>
                </c:pt>
                <c:pt idx="105">
                  <c:v>41896</c:v>
                </c:pt>
                <c:pt idx="106">
                  <c:v>41897</c:v>
                </c:pt>
                <c:pt idx="107">
                  <c:v>41898</c:v>
                </c:pt>
                <c:pt idx="108">
                  <c:v>41899</c:v>
                </c:pt>
                <c:pt idx="109">
                  <c:v>41900</c:v>
                </c:pt>
                <c:pt idx="110">
                  <c:v>41901</c:v>
                </c:pt>
                <c:pt idx="111">
                  <c:v>41902</c:v>
                </c:pt>
                <c:pt idx="112">
                  <c:v>41903</c:v>
                </c:pt>
                <c:pt idx="113">
                  <c:v>41904</c:v>
                </c:pt>
                <c:pt idx="114">
                  <c:v>41905</c:v>
                </c:pt>
                <c:pt idx="115">
                  <c:v>41906</c:v>
                </c:pt>
                <c:pt idx="116">
                  <c:v>41907</c:v>
                </c:pt>
                <c:pt idx="117">
                  <c:v>41908</c:v>
                </c:pt>
                <c:pt idx="118">
                  <c:v>41909</c:v>
                </c:pt>
                <c:pt idx="119">
                  <c:v>41910</c:v>
                </c:pt>
                <c:pt idx="120">
                  <c:v>41911</c:v>
                </c:pt>
                <c:pt idx="121">
                  <c:v>41912</c:v>
                </c:pt>
                <c:pt idx="122">
                  <c:v>41913</c:v>
                </c:pt>
                <c:pt idx="123">
                  <c:v>41914</c:v>
                </c:pt>
                <c:pt idx="124">
                  <c:v>41915</c:v>
                </c:pt>
                <c:pt idx="125">
                  <c:v>41916</c:v>
                </c:pt>
                <c:pt idx="126">
                  <c:v>41917</c:v>
                </c:pt>
                <c:pt idx="127">
                  <c:v>41918</c:v>
                </c:pt>
                <c:pt idx="128">
                  <c:v>41919</c:v>
                </c:pt>
                <c:pt idx="129">
                  <c:v>41920</c:v>
                </c:pt>
                <c:pt idx="130">
                  <c:v>41921</c:v>
                </c:pt>
                <c:pt idx="131">
                  <c:v>41922</c:v>
                </c:pt>
                <c:pt idx="132">
                  <c:v>41923</c:v>
                </c:pt>
                <c:pt idx="133">
                  <c:v>41924</c:v>
                </c:pt>
                <c:pt idx="134">
                  <c:v>41925</c:v>
                </c:pt>
                <c:pt idx="135">
                  <c:v>41926</c:v>
                </c:pt>
                <c:pt idx="136">
                  <c:v>41927</c:v>
                </c:pt>
                <c:pt idx="137">
                  <c:v>41928</c:v>
                </c:pt>
                <c:pt idx="138">
                  <c:v>41929</c:v>
                </c:pt>
                <c:pt idx="139">
                  <c:v>41930</c:v>
                </c:pt>
                <c:pt idx="140">
                  <c:v>41931</c:v>
                </c:pt>
                <c:pt idx="141">
                  <c:v>41932</c:v>
                </c:pt>
                <c:pt idx="142">
                  <c:v>41933</c:v>
                </c:pt>
                <c:pt idx="143">
                  <c:v>41934</c:v>
                </c:pt>
                <c:pt idx="144">
                  <c:v>41935</c:v>
                </c:pt>
                <c:pt idx="145">
                  <c:v>41936</c:v>
                </c:pt>
                <c:pt idx="146">
                  <c:v>41937</c:v>
                </c:pt>
                <c:pt idx="147">
                  <c:v>41938</c:v>
                </c:pt>
                <c:pt idx="148">
                  <c:v>41939</c:v>
                </c:pt>
                <c:pt idx="149">
                  <c:v>41940</c:v>
                </c:pt>
                <c:pt idx="150">
                  <c:v>41941</c:v>
                </c:pt>
                <c:pt idx="151">
                  <c:v>41942</c:v>
                </c:pt>
                <c:pt idx="152">
                  <c:v>41943</c:v>
                </c:pt>
                <c:pt idx="153">
                  <c:v>41944</c:v>
                </c:pt>
                <c:pt idx="154">
                  <c:v>41945</c:v>
                </c:pt>
                <c:pt idx="155">
                  <c:v>41946</c:v>
                </c:pt>
                <c:pt idx="156">
                  <c:v>41947</c:v>
                </c:pt>
                <c:pt idx="157">
                  <c:v>41948</c:v>
                </c:pt>
                <c:pt idx="158">
                  <c:v>41949</c:v>
                </c:pt>
                <c:pt idx="159">
                  <c:v>41950</c:v>
                </c:pt>
                <c:pt idx="160">
                  <c:v>41951</c:v>
                </c:pt>
                <c:pt idx="161">
                  <c:v>41952</c:v>
                </c:pt>
                <c:pt idx="162">
                  <c:v>41953</c:v>
                </c:pt>
                <c:pt idx="163">
                  <c:v>41954</c:v>
                </c:pt>
                <c:pt idx="164">
                  <c:v>41955</c:v>
                </c:pt>
                <c:pt idx="165">
                  <c:v>41956</c:v>
                </c:pt>
                <c:pt idx="166">
                  <c:v>41957</c:v>
                </c:pt>
                <c:pt idx="167">
                  <c:v>41958</c:v>
                </c:pt>
                <c:pt idx="168">
                  <c:v>41959</c:v>
                </c:pt>
                <c:pt idx="169">
                  <c:v>41960</c:v>
                </c:pt>
                <c:pt idx="170">
                  <c:v>41961</c:v>
                </c:pt>
                <c:pt idx="171">
                  <c:v>41962</c:v>
                </c:pt>
                <c:pt idx="172">
                  <c:v>41963</c:v>
                </c:pt>
                <c:pt idx="173">
                  <c:v>41964</c:v>
                </c:pt>
                <c:pt idx="174">
                  <c:v>41965</c:v>
                </c:pt>
                <c:pt idx="175">
                  <c:v>41966</c:v>
                </c:pt>
                <c:pt idx="176">
                  <c:v>41967</c:v>
                </c:pt>
                <c:pt idx="177">
                  <c:v>41968</c:v>
                </c:pt>
                <c:pt idx="178">
                  <c:v>41969</c:v>
                </c:pt>
                <c:pt idx="179">
                  <c:v>41970</c:v>
                </c:pt>
                <c:pt idx="180">
                  <c:v>41971</c:v>
                </c:pt>
                <c:pt idx="181">
                  <c:v>41972</c:v>
                </c:pt>
                <c:pt idx="182">
                  <c:v>41973</c:v>
                </c:pt>
                <c:pt idx="183">
                  <c:v>41974</c:v>
                </c:pt>
                <c:pt idx="184">
                  <c:v>41975</c:v>
                </c:pt>
                <c:pt idx="185">
                  <c:v>41976</c:v>
                </c:pt>
                <c:pt idx="186">
                  <c:v>41977</c:v>
                </c:pt>
                <c:pt idx="187">
                  <c:v>41978</c:v>
                </c:pt>
                <c:pt idx="188">
                  <c:v>41979</c:v>
                </c:pt>
                <c:pt idx="189">
                  <c:v>41980</c:v>
                </c:pt>
                <c:pt idx="190">
                  <c:v>41981</c:v>
                </c:pt>
                <c:pt idx="191">
                  <c:v>41982</c:v>
                </c:pt>
                <c:pt idx="192">
                  <c:v>41983</c:v>
                </c:pt>
                <c:pt idx="193">
                  <c:v>41984</c:v>
                </c:pt>
                <c:pt idx="194">
                  <c:v>41985</c:v>
                </c:pt>
                <c:pt idx="195">
                  <c:v>41986</c:v>
                </c:pt>
                <c:pt idx="196">
                  <c:v>41987</c:v>
                </c:pt>
                <c:pt idx="197">
                  <c:v>41988</c:v>
                </c:pt>
                <c:pt idx="198">
                  <c:v>41989</c:v>
                </c:pt>
                <c:pt idx="199">
                  <c:v>41990</c:v>
                </c:pt>
                <c:pt idx="200">
                  <c:v>41991</c:v>
                </c:pt>
                <c:pt idx="201">
                  <c:v>41992</c:v>
                </c:pt>
                <c:pt idx="202">
                  <c:v>41993</c:v>
                </c:pt>
                <c:pt idx="203">
                  <c:v>41994</c:v>
                </c:pt>
                <c:pt idx="204">
                  <c:v>41995</c:v>
                </c:pt>
                <c:pt idx="205">
                  <c:v>41996</c:v>
                </c:pt>
                <c:pt idx="206">
                  <c:v>41997</c:v>
                </c:pt>
                <c:pt idx="207">
                  <c:v>41998</c:v>
                </c:pt>
                <c:pt idx="208">
                  <c:v>41999</c:v>
                </c:pt>
                <c:pt idx="209">
                  <c:v>42000</c:v>
                </c:pt>
                <c:pt idx="210">
                  <c:v>42001</c:v>
                </c:pt>
                <c:pt idx="211">
                  <c:v>42002</c:v>
                </c:pt>
                <c:pt idx="212">
                  <c:v>42003</c:v>
                </c:pt>
                <c:pt idx="213">
                  <c:v>42004</c:v>
                </c:pt>
                <c:pt idx="214">
                  <c:v>42005</c:v>
                </c:pt>
                <c:pt idx="215">
                  <c:v>42006</c:v>
                </c:pt>
                <c:pt idx="216">
                  <c:v>42007</c:v>
                </c:pt>
                <c:pt idx="217">
                  <c:v>42008</c:v>
                </c:pt>
                <c:pt idx="218">
                  <c:v>42009</c:v>
                </c:pt>
                <c:pt idx="219">
                  <c:v>42010</c:v>
                </c:pt>
                <c:pt idx="220">
                  <c:v>42011</c:v>
                </c:pt>
                <c:pt idx="221">
                  <c:v>42012</c:v>
                </c:pt>
                <c:pt idx="222">
                  <c:v>42013</c:v>
                </c:pt>
                <c:pt idx="223">
                  <c:v>42014</c:v>
                </c:pt>
                <c:pt idx="224">
                  <c:v>42015</c:v>
                </c:pt>
                <c:pt idx="225">
                  <c:v>42016</c:v>
                </c:pt>
                <c:pt idx="226">
                  <c:v>42017</c:v>
                </c:pt>
                <c:pt idx="227">
                  <c:v>42018</c:v>
                </c:pt>
                <c:pt idx="228">
                  <c:v>42019</c:v>
                </c:pt>
                <c:pt idx="229">
                  <c:v>42020</c:v>
                </c:pt>
                <c:pt idx="230">
                  <c:v>42021</c:v>
                </c:pt>
                <c:pt idx="231">
                  <c:v>42022</c:v>
                </c:pt>
                <c:pt idx="232">
                  <c:v>42023</c:v>
                </c:pt>
                <c:pt idx="233">
                  <c:v>42024</c:v>
                </c:pt>
                <c:pt idx="234">
                  <c:v>42025</c:v>
                </c:pt>
                <c:pt idx="235">
                  <c:v>42026</c:v>
                </c:pt>
                <c:pt idx="236">
                  <c:v>42027</c:v>
                </c:pt>
                <c:pt idx="237">
                  <c:v>42028</c:v>
                </c:pt>
                <c:pt idx="238">
                  <c:v>42029</c:v>
                </c:pt>
                <c:pt idx="239">
                  <c:v>42030</c:v>
                </c:pt>
                <c:pt idx="240">
                  <c:v>42031</c:v>
                </c:pt>
                <c:pt idx="241">
                  <c:v>42032</c:v>
                </c:pt>
                <c:pt idx="242">
                  <c:v>42033</c:v>
                </c:pt>
                <c:pt idx="243">
                  <c:v>42034</c:v>
                </c:pt>
                <c:pt idx="244">
                  <c:v>42035</c:v>
                </c:pt>
                <c:pt idx="245">
                  <c:v>42036</c:v>
                </c:pt>
                <c:pt idx="246">
                  <c:v>42037</c:v>
                </c:pt>
                <c:pt idx="247">
                  <c:v>42038</c:v>
                </c:pt>
                <c:pt idx="248">
                  <c:v>42039</c:v>
                </c:pt>
                <c:pt idx="249">
                  <c:v>42040</c:v>
                </c:pt>
                <c:pt idx="250">
                  <c:v>42041</c:v>
                </c:pt>
                <c:pt idx="251">
                  <c:v>42042</c:v>
                </c:pt>
                <c:pt idx="252">
                  <c:v>42043</c:v>
                </c:pt>
                <c:pt idx="253">
                  <c:v>42044</c:v>
                </c:pt>
                <c:pt idx="254">
                  <c:v>42045</c:v>
                </c:pt>
                <c:pt idx="255">
                  <c:v>42046</c:v>
                </c:pt>
                <c:pt idx="256">
                  <c:v>42047</c:v>
                </c:pt>
                <c:pt idx="257">
                  <c:v>42048</c:v>
                </c:pt>
                <c:pt idx="258">
                  <c:v>42049</c:v>
                </c:pt>
                <c:pt idx="259">
                  <c:v>42050</c:v>
                </c:pt>
                <c:pt idx="260">
                  <c:v>42051</c:v>
                </c:pt>
                <c:pt idx="261">
                  <c:v>42052</c:v>
                </c:pt>
                <c:pt idx="262">
                  <c:v>42053</c:v>
                </c:pt>
                <c:pt idx="263">
                  <c:v>42054</c:v>
                </c:pt>
                <c:pt idx="264">
                  <c:v>42055</c:v>
                </c:pt>
                <c:pt idx="265">
                  <c:v>42056</c:v>
                </c:pt>
                <c:pt idx="266">
                  <c:v>42057</c:v>
                </c:pt>
                <c:pt idx="267">
                  <c:v>42058</c:v>
                </c:pt>
                <c:pt idx="268">
                  <c:v>42059</c:v>
                </c:pt>
                <c:pt idx="269">
                  <c:v>42060</c:v>
                </c:pt>
                <c:pt idx="270">
                  <c:v>42061</c:v>
                </c:pt>
                <c:pt idx="271">
                  <c:v>42062</c:v>
                </c:pt>
                <c:pt idx="272">
                  <c:v>42063</c:v>
                </c:pt>
                <c:pt idx="273">
                  <c:v>42064</c:v>
                </c:pt>
                <c:pt idx="274">
                  <c:v>42065</c:v>
                </c:pt>
                <c:pt idx="275">
                  <c:v>42066</c:v>
                </c:pt>
                <c:pt idx="276">
                  <c:v>42067</c:v>
                </c:pt>
                <c:pt idx="277">
                  <c:v>42068</c:v>
                </c:pt>
                <c:pt idx="278">
                  <c:v>42069</c:v>
                </c:pt>
                <c:pt idx="279">
                  <c:v>42070</c:v>
                </c:pt>
                <c:pt idx="280">
                  <c:v>42071</c:v>
                </c:pt>
                <c:pt idx="281">
                  <c:v>42072</c:v>
                </c:pt>
                <c:pt idx="282">
                  <c:v>42073</c:v>
                </c:pt>
                <c:pt idx="283">
                  <c:v>42074</c:v>
                </c:pt>
                <c:pt idx="284">
                  <c:v>42075</c:v>
                </c:pt>
                <c:pt idx="285">
                  <c:v>42076</c:v>
                </c:pt>
                <c:pt idx="286">
                  <c:v>42077</c:v>
                </c:pt>
                <c:pt idx="287">
                  <c:v>42078</c:v>
                </c:pt>
                <c:pt idx="288">
                  <c:v>42079</c:v>
                </c:pt>
                <c:pt idx="289">
                  <c:v>42080</c:v>
                </c:pt>
                <c:pt idx="290">
                  <c:v>42081</c:v>
                </c:pt>
                <c:pt idx="291">
                  <c:v>42082</c:v>
                </c:pt>
                <c:pt idx="292">
                  <c:v>42083</c:v>
                </c:pt>
                <c:pt idx="293">
                  <c:v>42084</c:v>
                </c:pt>
                <c:pt idx="294">
                  <c:v>42085</c:v>
                </c:pt>
                <c:pt idx="295">
                  <c:v>42086</c:v>
                </c:pt>
                <c:pt idx="296">
                  <c:v>42087</c:v>
                </c:pt>
                <c:pt idx="297">
                  <c:v>42088</c:v>
                </c:pt>
                <c:pt idx="298">
                  <c:v>42089</c:v>
                </c:pt>
                <c:pt idx="299">
                  <c:v>42090</c:v>
                </c:pt>
                <c:pt idx="300">
                  <c:v>42091</c:v>
                </c:pt>
                <c:pt idx="301">
                  <c:v>42092</c:v>
                </c:pt>
                <c:pt idx="302">
                  <c:v>42093</c:v>
                </c:pt>
                <c:pt idx="303">
                  <c:v>42094</c:v>
                </c:pt>
                <c:pt idx="304">
                  <c:v>42095</c:v>
                </c:pt>
                <c:pt idx="305">
                  <c:v>42096</c:v>
                </c:pt>
                <c:pt idx="306">
                  <c:v>42097</c:v>
                </c:pt>
                <c:pt idx="307">
                  <c:v>42098</c:v>
                </c:pt>
                <c:pt idx="308">
                  <c:v>42099</c:v>
                </c:pt>
                <c:pt idx="309">
                  <c:v>42100</c:v>
                </c:pt>
                <c:pt idx="310">
                  <c:v>42101</c:v>
                </c:pt>
                <c:pt idx="311">
                  <c:v>42102</c:v>
                </c:pt>
                <c:pt idx="312">
                  <c:v>42103</c:v>
                </c:pt>
                <c:pt idx="313">
                  <c:v>42104</c:v>
                </c:pt>
                <c:pt idx="314">
                  <c:v>42105</c:v>
                </c:pt>
                <c:pt idx="315">
                  <c:v>42106</c:v>
                </c:pt>
                <c:pt idx="316">
                  <c:v>42107</c:v>
                </c:pt>
                <c:pt idx="317">
                  <c:v>42108</c:v>
                </c:pt>
                <c:pt idx="318">
                  <c:v>42109</c:v>
                </c:pt>
                <c:pt idx="319">
                  <c:v>42110</c:v>
                </c:pt>
                <c:pt idx="320">
                  <c:v>42111</c:v>
                </c:pt>
                <c:pt idx="321">
                  <c:v>42112</c:v>
                </c:pt>
                <c:pt idx="322">
                  <c:v>42113</c:v>
                </c:pt>
                <c:pt idx="323">
                  <c:v>42114</c:v>
                </c:pt>
                <c:pt idx="324">
                  <c:v>42115</c:v>
                </c:pt>
                <c:pt idx="325">
                  <c:v>42116</c:v>
                </c:pt>
                <c:pt idx="326">
                  <c:v>42117</c:v>
                </c:pt>
                <c:pt idx="327">
                  <c:v>42118</c:v>
                </c:pt>
                <c:pt idx="328">
                  <c:v>42119</c:v>
                </c:pt>
                <c:pt idx="329">
                  <c:v>42120</c:v>
                </c:pt>
                <c:pt idx="330">
                  <c:v>42121</c:v>
                </c:pt>
                <c:pt idx="331">
                  <c:v>42122</c:v>
                </c:pt>
                <c:pt idx="332">
                  <c:v>42123</c:v>
                </c:pt>
                <c:pt idx="333">
                  <c:v>42124</c:v>
                </c:pt>
                <c:pt idx="334">
                  <c:v>42125</c:v>
                </c:pt>
                <c:pt idx="335">
                  <c:v>42126</c:v>
                </c:pt>
                <c:pt idx="336">
                  <c:v>42127</c:v>
                </c:pt>
                <c:pt idx="337">
                  <c:v>42128</c:v>
                </c:pt>
                <c:pt idx="338">
                  <c:v>42129</c:v>
                </c:pt>
                <c:pt idx="339">
                  <c:v>42130</c:v>
                </c:pt>
                <c:pt idx="340">
                  <c:v>42131</c:v>
                </c:pt>
                <c:pt idx="341">
                  <c:v>42132</c:v>
                </c:pt>
                <c:pt idx="342">
                  <c:v>42133</c:v>
                </c:pt>
                <c:pt idx="343">
                  <c:v>42134</c:v>
                </c:pt>
                <c:pt idx="344">
                  <c:v>42135</c:v>
                </c:pt>
                <c:pt idx="345">
                  <c:v>42136</c:v>
                </c:pt>
                <c:pt idx="346">
                  <c:v>42137</c:v>
                </c:pt>
                <c:pt idx="347">
                  <c:v>42138</c:v>
                </c:pt>
                <c:pt idx="348">
                  <c:v>42139</c:v>
                </c:pt>
                <c:pt idx="349">
                  <c:v>42140</c:v>
                </c:pt>
                <c:pt idx="350">
                  <c:v>42141</c:v>
                </c:pt>
                <c:pt idx="351">
                  <c:v>42142</c:v>
                </c:pt>
                <c:pt idx="352">
                  <c:v>42143</c:v>
                </c:pt>
                <c:pt idx="353">
                  <c:v>42144</c:v>
                </c:pt>
                <c:pt idx="354">
                  <c:v>42145</c:v>
                </c:pt>
                <c:pt idx="355">
                  <c:v>42146</c:v>
                </c:pt>
                <c:pt idx="356">
                  <c:v>42147</c:v>
                </c:pt>
                <c:pt idx="357">
                  <c:v>42148</c:v>
                </c:pt>
                <c:pt idx="358">
                  <c:v>42149</c:v>
                </c:pt>
                <c:pt idx="359">
                  <c:v>42150</c:v>
                </c:pt>
                <c:pt idx="360">
                  <c:v>42151</c:v>
                </c:pt>
                <c:pt idx="361">
                  <c:v>42152</c:v>
                </c:pt>
                <c:pt idx="362">
                  <c:v>42153</c:v>
                </c:pt>
                <c:pt idx="363">
                  <c:v>42154</c:v>
                </c:pt>
                <c:pt idx="364">
                  <c:v>42155</c:v>
                </c:pt>
                <c:pt idx="365">
                  <c:v>42156</c:v>
                </c:pt>
                <c:pt idx="366">
                  <c:v>42157</c:v>
                </c:pt>
                <c:pt idx="367">
                  <c:v>42158</c:v>
                </c:pt>
                <c:pt idx="368">
                  <c:v>42159</c:v>
                </c:pt>
                <c:pt idx="369">
                  <c:v>42160</c:v>
                </c:pt>
                <c:pt idx="370">
                  <c:v>42161</c:v>
                </c:pt>
                <c:pt idx="371">
                  <c:v>42162</c:v>
                </c:pt>
                <c:pt idx="372">
                  <c:v>42163</c:v>
                </c:pt>
                <c:pt idx="373">
                  <c:v>42164</c:v>
                </c:pt>
                <c:pt idx="374">
                  <c:v>42165</c:v>
                </c:pt>
                <c:pt idx="375">
                  <c:v>42166</c:v>
                </c:pt>
                <c:pt idx="376">
                  <c:v>42167</c:v>
                </c:pt>
                <c:pt idx="377">
                  <c:v>42168</c:v>
                </c:pt>
                <c:pt idx="378">
                  <c:v>42169</c:v>
                </c:pt>
                <c:pt idx="379">
                  <c:v>42170</c:v>
                </c:pt>
                <c:pt idx="380">
                  <c:v>42171</c:v>
                </c:pt>
                <c:pt idx="381">
                  <c:v>42172</c:v>
                </c:pt>
                <c:pt idx="382">
                  <c:v>42173</c:v>
                </c:pt>
                <c:pt idx="383">
                  <c:v>42174</c:v>
                </c:pt>
                <c:pt idx="384">
                  <c:v>42175</c:v>
                </c:pt>
                <c:pt idx="385">
                  <c:v>42176</c:v>
                </c:pt>
                <c:pt idx="386">
                  <c:v>42177</c:v>
                </c:pt>
                <c:pt idx="387">
                  <c:v>42178</c:v>
                </c:pt>
                <c:pt idx="388">
                  <c:v>42179</c:v>
                </c:pt>
                <c:pt idx="389">
                  <c:v>42180</c:v>
                </c:pt>
                <c:pt idx="390">
                  <c:v>42181</c:v>
                </c:pt>
                <c:pt idx="391">
                  <c:v>42182</c:v>
                </c:pt>
                <c:pt idx="392">
                  <c:v>42183</c:v>
                </c:pt>
                <c:pt idx="393">
                  <c:v>42184</c:v>
                </c:pt>
                <c:pt idx="394">
                  <c:v>42185</c:v>
                </c:pt>
                <c:pt idx="395">
                  <c:v>42186</c:v>
                </c:pt>
                <c:pt idx="396">
                  <c:v>42187</c:v>
                </c:pt>
                <c:pt idx="397">
                  <c:v>42188</c:v>
                </c:pt>
                <c:pt idx="398">
                  <c:v>42189</c:v>
                </c:pt>
                <c:pt idx="399">
                  <c:v>42190</c:v>
                </c:pt>
                <c:pt idx="400">
                  <c:v>42191</c:v>
                </c:pt>
                <c:pt idx="401">
                  <c:v>42192</c:v>
                </c:pt>
                <c:pt idx="402">
                  <c:v>42193</c:v>
                </c:pt>
                <c:pt idx="403">
                  <c:v>42194</c:v>
                </c:pt>
                <c:pt idx="404">
                  <c:v>42195</c:v>
                </c:pt>
                <c:pt idx="405">
                  <c:v>42196</c:v>
                </c:pt>
                <c:pt idx="406">
                  <c:v>42197</c:v>
                </c:pt>
                <c:pt idx="407">
                  <c:v>42198</c:v>
                </c:pt>
                <c:pt idx="408">
                  <c:v>42199</c:v>
                </c:pt>
                <c:pt idx="409">
                  <c:v>42200</c:v>
                </c:pt>
                <c:pt idx="410">
                  <c:v>42201</c:v>
                </c:pt>
                <c:pt idx="411">
                  <c:v>42202</c:v>
                </c:pt>
                <c:pt idx="412">
                  <c:v>42203</c:v>
                </c:pt>
                <c:pt idx="413">
                  <c:v>42204</c:v>
                </c:pt>
                <c:pt idx="414">
                  <c:v>42205</c:v>
                </c:pt>
                <c:pt idx="415">
                  <c:v>42206</c:v>
                </c:pt>
                <c:pt idx="416">
                  <c:v>42207</c:v>
                </c:pt>
                <c:pt idx="417">
                  <c:v>42208</c:v>
                </c:pt>
                <c:pt idx="418">
                  <c:v>42209</c:v>
                </c:pt>
                <c:pt idx="419">
                  <c:v>42210</c:v>
                </c:pt>
                <c:pt idx="420">
                  <c:v>42211</c:v>
                </c:pt>
                <c:pt idx="421">
                  <c:v>42212</c:v>
                </c:pt>
                <c:pt idx="422">
                  <c:v>42213</c:v>
                </c:pt>
                <c:pt idx="423">
                  <c:v>42214</c:v>
                </c:pt>
                <c:pt idx="424">
                  <c:v>42215</c:v>
                </c:pt>
                <c:pt idx="425">
                  <c:v>42216</c:v>
                </c:pt>
                <c:pt idx="426">
                  <c:v>42217</c:v>
                </c:pt>
                <c:pt idx="427">
                  <c:v>42218</c:v>
                </c:pt>
                <c:pt idx="428">
                  <c:v>42219</c:v>
                </c:pt>
                <c:pt idx="429">
                  <c:v>42220</c:v>
                </c:pt>
                <c:pt idx="430">
                  <c:v>42221</c:v>
                </c:pt>
                <c:pt idx="431">
                  <c:v>42222</c:v>
                </c:pt>
                <c:pt idx="432">
                  <c:v>42223</c:v>
                </c:pt>
                <c:pt idx="433">
                  <c:v>42224</c:v>
                </c:pt>
                <c:pt idx="434">
                  <c:v>42225</c:v>
                </c:pt>
                <c:pt idx="435">
                  <c:v>42226</c:v>
                </c:pt>
                <c:pt idx="436">
                  <c:v>42227</c:v>
                </c:pt>
                <c:pt idx="437">
                  <c:v>42228</c:v>
                </c:pt>
                <c:pt idx="438">
                  <c:v>42229</c:v>
                </c:pt>
                <c:pt idx="439">
                  <c:v>42230</c:v>
                </c:pt>
                <c:pt idx="440">
                  <c:v>42231</c:v>
                </c:pt>
                <c:pt idx="441">
                  <c:v>42232</c:v>
                </c:pt>
                <c:pt idx="442">
                  <c:v>42233</c:v>
                </c:pt>
                <c:pt idx="443">
                  <c:v>42234</c:v>
                </c:pt>
                <c:pt idx="444">
                  <c:v>42235</c:v>
                </c:pt>
                <c:pt idx="445">
                  <c:v>42236</c:v>
                </c:pt>
                <c:pt idx="446">
                  <c:v>42237</c:v>
                </c:pt>
                <c:pt idx="447">
                  <c:v>42238</c:v>
                </c:pt>
                <c:pt idx="448">
                  <c:v>42239</c:v>
                </c:pt>
                <c:pt idx="449">
                  <c:v>42240</c:v>
                </c:pt>
                <c:pt idx="450">
                  <c:v>42241</c:v>
                </c:pt>
                <c:pt idx="451">
                  <c:v>42242</c:v>
                </c:pt>
                <c:pt idx="452">
                  <c:v>42243</c:v>
                </c:pt>
                <c:pt idx="453">
                  <c:v>42244</c:v>
                </c:pt>
                <c:pt idx="454">
                  <c:v>42245</c:v>
                </c:pt>
                <c:pt idx="455">
                  <c:v>42246</c:v>
                </c:pt>
                <c:pt idx="456">
                  <c:v>42247</c:v>
                </c:pt>
                <c:pt idx="457">
                  <c:v>42248</c:v>
                </c:pt>
                <c:pt idx="458">
                  <c:v>42249</c:v>
                </c:pt>
                <c:pt idx="459">
                  <c:v>42250</c:v>
                </c:pt>
                <c:pt idx="460">
                  <c:v>42251</c:v>
                </c:pt>
                <c:pt idx="461">
                  <c:v>42252</c:v>
                </c:pt>
                <c:pt idx="462">
                  <c:v>42253</c:v>
                </c:pt>
                <c:pt idx="463">
                  <c:v>42254</c:v>
                </c:pt>
                <c:pt idx="464">
                  <c:v>42255</c:v>
                </c:pt>
                <c:pt idx="465">
                  <c:v>42256</c:v>
                </c:pt>
                <c:pt idx="466">
                  <c:v>42257</c:v>
                </c:pt>
                <c:pt idx="467">
                  <c:v>42258</c:v>
                </c:pt>
                <c:pt idx="468">
                  <c:v>42259</c:v>
                </c:pt>
                <c:pt idx="469">
                  <c:v>42260</c:v>
                </c:pt>
                <c:pt idx="470">
                  <c:v>42261</c:v>
                </c:pt>
                <c:pt idx="471">
                  <c:v>42262</c:v>
                </c:pt>
                <c:pt idx="472">
                  <c:v>42263</c:v>
                </c:pt>
                <c:pt idx="473">
                  <c:v>42264</c:v>
                </c:pt>
                <c:pt idx="474">
                  <c:v>42265</c:v>
                </c:pt>
                <c:pt idx="475">
                  <c:v>42266</c:v>
                </c:pt>
                <c:pt idx="476">
                  <c:v>42267</c:v>
                </c:pt>
                <c:pt idx="477">
                  <c:v>42268</c:v>
                </c:pt>
                <c:pt idx="478">
                  <c:v>42269</c:v>
                </c:pt>
                <c:pt idx="479">
                  <c:v>42270</c:v>
                </c:pt>
                <c:pt idx="480">
                  <c:v>42271</c:v>
                </c:pt>
                <c:pt idx="481">
                  <c:v>42272</c:v>
                </c:pt>
                <c:pt idx="482">
                  <c:v>42273</c:v>
                </c:pt>
                <c:pt idx="483">
                  <c:v>42274</c:v>
                </c:pt>
                <c:pt idx="484">
                  <c:v>42275</c:v>
                </c:pt>
                <c:pt idx="485">
                  <c:v>42276</c:v>
                </c:pt>
                <c:pt idx="486">
                  <c:v>42277</c:v>
                </c:pt>
                <c:pt idx="487">
                  <c:v>42278</c:v>
                </c:pt>
                <c:pt idx="488">
                  <c:v>42279</c:v>
                </c:pt>
                <c:pt idx="489">
                  <c:v>42280</c:v>
                </c:pt>
                <c:pt idx="490">
                  <c:v>42281</c:v>
                </c:pt>
                <c:pt idx="491">
                  <c:v>42282</c:v>
                </c:pt>
                <c:pt idx="492">
                  <c:v>42283</c:v>
                </c:pt>
                <c:pt idx="493">
                  <c:v>42284</c:v>
                </c:pt>
                <c:pt idx="494">
                  <c:v>42285</c:v>
                </c:pt>
                <c:pt idx="495">
                  <c:v>42286</c:v>
                </c:pt>
                <c:pt idx="496">
                  <c:v>42287</c:v>
                </c:pt>
                <c:pt idx="497">
                  <c:v>42288</c:v>
                </c:pt>
                <c:pt idx="498">
                  <c:v>42289</c:v>
                </c:pt>
                <c:pt idx="499">
                  <c:v>42290</c:v>
                </c:pt>
                <c:pt idx="500">
                  <c:v>42291</c:v>
                </c:pt>
                <c:pt idx="501">
                  <c:v>42292</c:v>
                </c:pt>
                <c:pt idx="502">
                  <c:v>42293</c:v>
                </c:pt>
                <c:pt idx="503">
                  <c:v>42294</c:v>
                </c:pt>
                <c:pt idx="504">
                  <c:v>42295</c:v>
                </c:pt>
                <c:pt idx="505">
                  <c:v>42296</c:v>
                </c:pt>
                <c:pt idx="506">
                  <c:v>42297</c:v>
                </c:pt>
                <c:pt idx="507">
                  <c:v>42298</c:v>
                </c:pt>
                <c:pt idx="508">
                  <c:v>42299</c:v>
                </c:pt>
                <c:pt idx="509">
                  <c:v>42300</c:v>
                </c:pt>
                <c:pt idx="510">
                  <c:v>42301</c:v>
                </c:pt>
                <c:pt idx="511">
                  <c:v>42302</c:v>
                </c:pt>
                <c:pt idx="512">
                  <c:v>42303</c:v>
                </c:pt>
                <c:pt idx="513">
                  <c:v>42304</c:v>
                </c:pt>
                <c:pt idx="514">
                  <c:v>42305</c:v>
                </c:pt>
                <c:pt idx="515">
                  <c:v>42306</c:v>
                </c:pt>
                <c:pt idx="516">
                  <c:v>42307</c:v>
                </c:pt>
                <c:pt idx="517">
                  <c:v>42308</c:v>
                </c:pt>
                <c:pt idx="518">
                  <c:v>42309</c:v>
                </c:pt>
                <c:pt idx="519">
                  <c:v>42310</c:v>
                </c:pt>
                <c:pt idx="520">
                  <c:v>42311</c:v>
                </c:pt>
                <c:pt idx="521">
                  <c:v>42312</c:v>
                </c:pt>
                <c:pt idx="522">
                  <c:v>42313</c:v>
                </c:pt>
                <c:pt idx="523">
                  <c:v>42314</c:v>
                </c:pt>
                <c:pt idx="524">
                  <c:v>42315</c:v>
                </c:pt>
                <c:pt idx="525">
                  <c:v>42316</c:v>
                </c:pt>
                <c:pt idx="526">
                  <c:v>42317</c:v>
                </c:pt>
                <c:pt idx="527">
                  <c:v>42318</c:v>
                </c:pt>
                <c:pt idx="528">
                  <c:v>42319</c:v>
                </c:pt>
                <c:pt idx="529">
                  <c:v>42320</c:v>
                </c:pt>
                <c:pt idx="530">
                  <c:v>42321</c:v>
                </c:pt>
                <c:pt idx="531">
                  <c:v>42322</c:v>
                </c:pt>
                <c:pt idx="532">
                  <c:v>42323</c:v>
                </c:pt>
                <c:pt idx="533">
                  <c:v>42324</c:v>
                </c:pt>
                <c:pt idx="534">
                  <c:v>42325</c:v>
                </c:pt>
                <c:pt idx="535">
                  <c:v>42326</c:v>
                </c:pt>
                <c:pt idx="536">
                  <c:v>42327</c:v>
                </c:pt>
                <c:pt idx="537">
                  <c:v>42328</c:v>
                </c:pt>
                <c:pt idx="538">
                  <c:v>42329</c:v>
                </c:pt>
                <c:pt idx="539">
                  <c:v>42330</c:v>
                </c:pt>
                <c:pt idx="540">
                  <c:v>42331</c:v>
                </c:pt>
                <c:pt idx="541">
                  <c:v>42332</c:v>
                </c:pt>
                <c:pt idx="542">
                  <c:v>42333</c:v>
                </c:pt>
                <c:pt idx="543">
                  <c:v>42334</c:v>
                </c:pt>
                <c:pt idx="544">
                  <c:v>42335</c:v>
                </c:pt>
                <c:pt idx="545">
                  <c:v>42336</c:v>
                </c:pt>
                <c:pt idx="546">
                  <c:v>42337</c:v>
                </c:pt>
                <c:pt idx="547">
                  <c:v>42338</c:v>
                </c:pt>
                <c:pt idx="548">
                  <c:v>42339</c:v>
                </c:pt>
                <c:pt idx="549">
                  <c:v>42340</c:v>
                </c:pt>
                <c:pt idx="550">
                  <c:v>42341</c:v>
                </c:pt>
                <c:pt idx="551">
                  <c:v>42342</c:v>
                </c:pt>
                <c:pt idx="552">
                  <c:v>42343</c:v>
                </c:pt>
                <c:pt idx="553">
                  <c:v>42344</c:v>
                </c:pt>
                <c:pt idx="554">
                  <c:v>42345</c:v>
                </c:pt>
                <c:pt idx="555">
                  <c:v>42346</c:v>
                </c:pt>
                <c:pt idx="556">
                  <c:v>42347</c:v>
                </c:pt>
                <c:pt idx="557">
                  <c:v>42348</c:v>
                </c:pt>
                <c:pt idx="558">
                  <c:v>42349</c:v>
                </c:pt>
                <c:pt idx="559">
                  <c:v>42350</c:v>
                </c:pt>
                <c:pt idx="560">
                  <c:v>42351</c:v>
                </c:pt>
                <c:pt idx="561">
                  <c:v>42352</c:v>
                </c:pt>
                <c:pt idx="562">
                  <c:v>42353</c:v>
                </c:pt>
                <c:pt idx="563">
                  <c:v>42354</c:v>
                </c:pt>
                <c:pt idx="564">
                  <c:v>42355</c:v>
                </c:pt>
                <c:pt idx="565">
                  <c:v>42356</c:v>
                </c:pt>
                <c:pt idx="566">
                  <c:v>42357</c:v>
                </c:pt>
                <c:pt idx="567">
                  <c:v>42358</c:v>
                </c:pt>
                <c:pt idx="568">
                  <c:v>42359</c:v>
                </c:pt>
                <c:pt idx="569">
                  <c:v>42360</c:v>
                </c:pt>
                <c:pt idx="570">
                  <c:v>42361</c:v>
                </c:pt>
                <c:pt idx="571">
                  <c:v>42362</c:v>
                </c:pt>
                <c:pt idx="572">
                  <c:v>42363</c:v>
                </c:pt>
                <c:pt idx="573">
                  <c:v>42364</c:v>
                </c:pt>
                <c:pt idx="574">
                  <c:v>42365</c:v>
                </c:pt>
                <c:pt idx="575">
                  <c:v>42366</c:v>
                </c:pt>
                <c:pt idx="576">
                  <c:v>42367</c:v>
                </c:pt>
                <c:pt idx="577">
                  <c:v>42368</c:v>
                </c:pt>
                <c:pt idx="578">
                  <c:v>42369</c:v>
                </c:pt>
                <c:pt idx="579">
                  <c:v>42370</c:v>
                </c:pt>
                <c:pt idx="580">
                  <c:v>42371</c:v>
                </c:pt>
                <c:pt idx="581">
                  <c:v>42372</c:v>
                </c:pt>
                <c:pt idx="582">
                  <c:v>42373</c:v>
                </c:pt>
                <c:pt idx="583">
                  <c:v>42374</c:v>
                </c:pt>
                <c:pt idx="584">
                  <c:v>42375</c:v>
                </c:pt>
                <c:pt idx="585">
                  <c:v>42376</c:v>
                </c:pt>
                <c:pt idx="586">
                  <c:v>42377</c:v>
                </c:pt>
                <c:pt idx="587">
                  <c:v>42378</c:v>
                </c:pt>
                <c:pt idx="588">
                  <c:v>42379</c:v>
                </c:pt>
                <c:pt idx="589">
                  <c:v>42380</c:v>
                </c:pt>
                <c:pt idx="590">
                  <c:v>42381</c:v>
                </c:pt>
                <c:pt idx="591">
                  <c:v>42382</c:v>
                </c:pt>
                <c:pt idx="592">
                  <c:v>42383</c:v>
                </c:pt>
                <c:pt idx="593">
                  <c:v>42384</c:v>
                </c:pt>
                <c:pt idx="594">
                  <c:v>42385</c:v>
                </c:pt>
                <c:pt idx="595">
                  <c:v>42386</c:v>
                </c:pt>
                <c:pt idx="596">
                  <c:v>42387</c:v>
                </c:pt>
                <c:pt idx="597">
                  <c:v>42388</c:v>
                </c:pt>
                <c:pt idx="598">
                  <c:v>42389</c:v>
                </c:pt>
                <c:pt idx="599">
                  <c:v>42390</c:v>
                </c:pt>
                <c:pt idx="600">
                  <c:v>42391</c:v>
                </c:pt>
                <c:pt idx="601">
                  <c:v>42392</c:v>
                </c:pt>
                <c:pt idx="602">
                  <c:v>42393</c:v>
                </c:pt>
                <c:pt idx="603">
                  <c:v>42394</c:v>
                </c:pt>
                <c:pt idx="604">
                  <c:v>42395</c:v>
                </c:pt>
                <c:pt idx="605">
                  <c:v>42396</c:v>
                </c:pt>
                <c:pt idx="606">
                  <c:v>42397</c:v>
                </c:pt>
                <c:pt idx="607">
                  <c:v>42398</c:v>
                </c:pt>
                <c:pt idx="608">
                  <c:v>42399</c:v>
                </c:pt>
                <c:pt idx="609">
                  <c:v>42400</c:v>
                </c:pt>
                <c:pt idx="610">
                  <c:v>42401</c:v>
                </c:pt>
                <c:pt idx="611">
                  <c:v>42402</c:v>
                </c:pt>
                <c:pt idx="612">
                  <c:v>42403</c:v>
                </c:pt>
                <c:pt idx="613">
                  <c:v>42404</c:v>
                </c:pt>
                <c:pt idx="614">
                  <c:v>42405</c:v>
                </c:pt>
                <c:pt idx="615">
                  <c:v>42406</c:v>
                </c:pt>
                <c:pt idx="616">
                  <c:v>42407</c:v>
                </c:pt>
                <c:pt idx="617">
                  <c:v>42408</c:v>
                </c:pt>
                <c:pt idx="618">
                  <c:v>42409</c:v>
                </c:pt>
                <c:pt idx="619">
                  <c:v>42410</c:v>
                </c:pt>
                <c:pt idx="620">
                  <c:v>42411</c:v>
                </c:pt>
                <c:pt idx="621">
                  <c:v>42412</c:v>
                </c:pt>
                <c:pt idx="622">
                  <c:v>42413</c:v>
                </c:pt>
                <c:pt idx="623">
                  <c:v>42414</c:v>
                </c:pt>
                <c:pt idx="624">
                  <c:v>42415</c:v>
                </c:pt>
                <c:pt idx="625">
                  <c:v>42416</c:v>
                </c:pt>
                <c:pt idx="626">
                  <c:v>42417</c:v>
                </c:pt>
                <c:pt idx="627">
                  <c:v>42418</c:v>
                </c:pt>
                <c:pt idx="628">
                  <c:v>42419</c:v>
                </c:pt>
                <c:pt idx="629">
                  <c:v>42420</c:v>
                </c:pt>
                <c:pt idx="630">
                  <c:v>42421</c:v>
                </c:pt>
                <c:pt idx="631">
                  <c:v>42422</c:v>
                </c:pt>
                <c:pt idx="632">
                  <c:v>42423</c:v>
                </c:pt>
                <c:pt idx="633">
                  <c:v>42424</c:v>
                </c:pt>
                <c:pt idx="634">
                  <c:v>42425</c:v>
                </c:pt>
                <c:pt idx="635">
                  <c:v>42426</c:v>
                </c:pt>
                <c:pt idx="636">
                  <c:v>42427</c:v>
                </c:pt>
                <c:pt idx="637">
                  <c:v>42428</c:v>
                </c:pt>
                <c:pt idx="638">
                  <c:v>42429</c:v>
                </c:pt>
                <c:pt idx="639">
                  <c:v>42430</c:v>
                </c:pt>
                <c:pt idx="640">
                  <c:v>42431</c:v>
                </c:pt>
                <c:pt idx="641">
                  <c:v>42432</c:v>
                </c:pt>
                <c:pt idx="642">
                  <c:v>42433</c:v>
                </c:pt>
                <c:pt idx="643">
                  <c:v>42434</c:v>
                </c:pt>
                <c:pt idx="644">
                  <c:v>42435</c:v>
                </c:pt>
                <c:pt idx="645">
                  <c:v>42436</c:v>
                </c:pt>
                <c:pt idx="646">
                  <c:v>42437</c:v>
                </c:pt>
                <c:pt idx="647">
                  <c:v>42438</c:v>
                </c:pt>
                <c:pt idx="648">
                  <c:v>42439</c:v>
                </c:pt>
                <c:pt idx="649">
                  <c:v>42440</c:v>
                </c:pt>
                <c:pt idx="650">
                  <c:v>42441</c:v>
                </c:pt>
                <c:pt idx="651">
                  <c:v>42442</c:v>
                </c:pt>
                <c:pt idx="652">
                  <c:v>42443</c:v>
                </c:pt>
                <c:pt idx="653">
                  <c:v>42444</c:v>
                </c:pt>
                <c:pt idx="654">
                  <c:v>42445</c:v>
                </c:pt>
                <c:pt idx="655">
                  <c:v>42446</c:v>
                </c:pt>
                <c:pt idx="656">
                  <c:v>42447</c:v>
                </c:pt>
                <c:pt idx="657">
                  <c:v>42448</c:v>
                </c:pt>
                <c:pt idx="658">
                  <c:v>42449</c:v>
                </c:pt>
                <c:pt idx="659">
                  <c:v>42450</c:v>
                </c:pt>
                <c:pt idx="660">
                  <c:v>42451</c:v>
                </c:pt>
                <c:pt idx="661">
                  <c:v>42452</c:v>
                </c:pt>
                <c:pt idx="662">
                  <c:v>42453</c:v>
                </c:pt>
                <c:pt idx="663">
                  <c:v>42454</c:v>
                </c:pt>
                <c:pt idx="664">
                  <c:v>42455</c:v>
                </c:pt>
                <c:pt idx="665">
                  <c:v>42456</c:v>
                </c:pt>
                <c:pt idx="666">
                  <c:v>42457</c:v>
                </c:pt>
                <c:pt idx="667">
                  <c:v>42458</c:v>
                </c:pt>
                <c:pt idx="668">
                  <c:v>42459</c:v>
                </c:pt>
                <c:pt idx="669">
                  <c:v>42460</c:v>
                </c:pt>
                <c:pt idx="670">
                  <c:v>42461</c:v>
                </c:pt>
                <c:pt idx="671">
                  <c:v>42462</c:v>
                </c:pt>
                <c:pt idx="672">
                  <c:v>42463</c:v>
                </c:pt>
                <c:pt idx="673">
                  <c:v>42464</c:v>
                </c:pt>
                <c:pt idx="674">
                  <c:v>42465</c:v>
                </c:pt>
                <c:pt idx="675">
                  <c:v>42466</c:v>
                </c:pt>
                <c:pt idx="676">
                  <c:v>42467</c:v>
                </c:pt>
                <c:pt idx="677">
                  <c:v>42468</c:v>
                </c:pt>
                <c:pt idx="678">
                  <c:v>42469</c:v>
                </c:pt>
                <c:pt idx="679">
                  <c:v>42470</c:v>
                </c:pt>
                <c:pt idx="680">
                  <c:v>42471</c:v>
                </c:pt>
                <c:pt idx="681">
                  <c:v>42472</c:v>
                </c:pt>
                <c:pt idx="682">
                  <c:v>42473</c:v>
                </c:pt>
                <c:pt idx="683">
                  <c:v>42474</c:v>
                </c:pt>
                <c:pt idx="684">
                  <c:v>42475</c:v>
                </c:pt>
                <c:pt idx="685">
                  <c:v>42476</c:v>
                </c:pt>
                <c:pt idx="686">
                  <c:v>42477</c:v>
                </c:pt>
                <c:pt idx="687">
                  <c:v>42478</c:v>
                </c:pt>
                <c:pt idx="688">
                  <c:v>42479</c:v>
                </c:pt>
                <c:pt idx="689">
                  <c:v>42480</c:v>
                </c:pt>
                <c:pt idx="690">
                  <c:v>42481</c:v>
                </c:pt>
                <c:pt idx="691">
                  <c:v>42482</c:v>
                </c:pt>
                <c:pt idx="692">
                  <c:v>42483</c:v>
                </c:pt>
                <c:pt idx="693">
                  <c:v>42484</c:v>
                </c:pt>
                <c:pt idx="694">
                  <c:v>42485</c:v>
                </c:pt>
                <c:pt idx="695">
                  <c:v>42486</c:v>
                </c:pt>
                <c:pt idx="696">
                  <c:v>42487</c:v>
                </c:pt>
                <c:pt idx="697">
                  <c:v>42488</c:v>
                </c:pt>
                <c:pt idx="698">
                  <c:v>42489</c:v>
                </c:pt>
                <c:pt idx="699">
                  <c:v>42490</c:v>
                </c:pt>
                <c:pt idx="700">
                  <c:v>42491</c:v>
                </c:pt>
                <c:pt idx="701">
                  <c:v>42492</c:v>
                </c:pt>
                <c:pt idx="702">
                  <c:v>42493</c:v>
                </c:pt>
                <c:pt idx="703">
                  <c:v>42494</c:v>
                </c:pt>
                <c:pt idx="704">
                  <c:v>42495</c:v>
                </c:pt>
                <c:pt idx="705">
                  <c:v>42496</c:v>
                </c:pt>
                <c:pt idx="706">
                  <c:v>42497</c:v>
                </c:pt>
                <c:pt idx="707">
                  <c:v>42498</c:v>
                </c:pt>
                <c:pt idx="708">
                  <c:v>42499</c:v>
                </c:pt>
                <c:pt idx="709">
                  <c:v>42500</c:v>
                </c:pt>
                <c:pt idx="710">
                  <c:v>42501</c:v>
                </c:pt>
                <c:pt idx="711">
                  <c:v>42502</c:v>
                </c:pt>
                <c:pt idx="712">
                  <c:v>42503</c:v>
                </c:pt>
                <c:pt idx="713">
                  <c:v>42504</c:v>
                </c:pt>
                <c:pt idx="714">
                  <c:v>42505</c:v>
                </c:pt>
                <c:pt idx="715">
                  <c:v>42506</c:v>
                </c:pt>
                <c:pt idx="716">
                  <c:v>42507</c:v>
                </c:pt>
                <c:pt idx="717">
                  <c:v>42508</c:v>
                </c:pt>
                <c:pt idx="718">
                  <c:v>42509</c:v>
                </c:pt>
                <c:pt idx="719">
                  <c:v>42510</c:v>
                </c:pt>
                <c:pt idx="720">
                  <c:v>42511</c:v>
                </c:pt>
                <c:pt idx="721">
                  <c:v>42512</c:v>
                </c:pt>
                <c:pt idx="722">
                  <c:v>42513</c:v>
                </c:pt>
                <c:pt idx="723">
                  <c:v>42514</c:v>
                </c:pt>
                <c:pt idx="724">
                  <c:v>42515</c:v>
                </c:pt>
                <c:pt idx="725">
                  <c:v>42516</c:v>
                </c:pt>
                <c:pt idx="726">
                  <c:v>42517</c:v>
                </c:pt>
                <c:pt idx="727">
                  <c:v>42518</c:v>
                </c:pt>
                <c:pt idx="728">
                  <c:v>42519</c:v>
                </c:pt>
                <c:pt idx="729">
                  <c:v>42520</c:v>
                </c:pt>
                <c:pt idx="730">
                  <c:v>42521</c:v>
                </c:pt>
                <c:pt idx="731">
                  <c:v>42522</c:v>
                </c:pt>
                <c:pt idx="732">
                  <c:v>42523</c:v>
                </c:pt>
                <c:pt idx="733">
                  <c:v>42524</c:v>
                </c:pt>
                <c:pt idx="734">
                  <c:v>42525</c:v>
                </c:pt>
                <c:pt idx="735">
                  <c:v>42526</c:v>
                </c:pt>
                <c:pt idx="736">
                  <c:v>42527</c:v>
                </c:pt>
                <c:pt idx="737">
                  <c:v>42528</c:v>
                </c:pt>
                <c:pt idx="738">
                  <c:v>42529</c:v>
                </c:pt>
                <c:pt idx="739">
                  <c:v>42530</c:v>
                </c:pt>
                <c:pt idx="740">
                  <c:v>42531</c:v>
                </c:pt>
                <c:pt idx="741">
                  <c:v>42532</c:v>
                </c:pt>
                <c:pt idx="742">
                  <c:v>42533</c:v>
                </c:pt>
                <c:pt idx="743">
                  <c:v>42534</c:v>
                </c:pt>
                <c:pt idx="744">
                  <c:v>42535</c:v>
                </c:pt>
                <c:pt idx="745">
                  <c:v>42536</c:v>
                </c:pt>
                <c:pt idx="746">
                  <c:v>42537</c:v>
                </c:pt>
                <c:pt idx="747">
                  <c:v>42538</c:v>
                </c:pt>
                <c:pt idx="748">
                  <c:v>42539</c:v>
                </c:pt>
                <c:pt idx="749">
                  <c:v>42540</c:v>
                </c:pt>
                <c:pt idx="750">
                  <c:v>42541</c:v>
                </c:pt>
                <c:pt idx="751">
                  <c:v>42542</c:v>
                </c:pt>
                <c:pt idx="752">
                  <c:v>42543</c:v>
                </c:pt>
                <c:pt idx="753">
                  <c:v>42544</c:v>
                </c:pt>
                <c:pt idx="754">
                  <c:v>42545</c:v>
                </c:pt>
                <c:pt idx="755">
                  <c:v>42546</c:v>
                </c:pt>
                <c:pt idx="756">
                  <c:v>42547</c:v>
                </c:pt>
                <c:pt idx="757">
                  <c:v>42548</c:v>
                </c:pt>
                <c:pt idx="758">
                  <c:v>42549</c:v>
                </c:pt>
                <c:pt idx="759">
                  <c:v>42550</c:v>
                </c:pt>
                <c:pt idx="760">
                  <c:v>42551</c:v>
                </c:pt>
                <c:pt idx="761">
                  <c:v>42552</c:v>
                </c:pt>
                <c:pt idx="762">
                  <c:v>42553</c:v>
                </c:pt>
                <c:pt idx="763">
                  <c:v>42554</c:v>
                </c:pt>
                <c:pt idx="764">
                  <c:v>42555</c:v>
                </c:pt>
                <c:pt idx="765">
                  <c:v>42556</c:v>
                </c:pt>
                <c:pt idx="766">
                  <c:v>42557</c:v>
                </c:pt>
                <c:pt idx="767">
                  <c:v>42558</c:v>
                </c:pt>
                <c:pt idx="768">
                  <c:v>42559</c:v>
                </c:pt>
                <c:pt idx="769">
                  <c:v>42560</c:v>
                </c:pt>
                <c:pt idx="770">
                  <c:v>42561</c:v>
                </c:pt>
                <c:pt idx="771">
                  <c:v>42562</c:v>
                </c:pt>
                <c:pt idx="772">
                  <c:v>42563</c:v>
                </c:pt>
                <c:pt idx="773">
                  <c:v>42564</c:v>
                </c:pt>
                <c:pt idx="774">
                  <c:v>42565</c:v>
                </c:pt>
                <c:pt idx="775">
                  <c:v>42566</c:v>
                </c:pt>
                <c:pt idx="776">
                  <c:v>42567</c:v>
                </c:pt>
                <c:pt idx="777">
                  <c:v>42568</c:v>
                </c:pt>
                <c:pt idx="778">
                  <c:v>42569</c:v>
                </c:pt>
                <c:pt idx="779">
                  <c:v>42570</c:v>
                </c:pt>
                <c:pt idx="780">
                  <c:v>42571</c:v>
                </c:pt>
                <c:pt idx="781">
                  <c:v>42572</c:v>
                </c:pt>
                <c:pt idx="782">
                  <c:v>42573</c:v>
                </c:pt>
                <c:pt idx="783">
                  <c:v>42574</c:v>
                </c:pt>
                <c:pt idx="784">
                  <c:v>42575</c:v>
                </c:pt>
                <c:pt idx="785">
                  <c:v>42576</c:v>
                </c:pt>
                <c:pt idx="786">
                  <c:v>42577</c:v>
                </c:pt>
                <c:pt idx="787">
                  <c:v>42578</c:v>
                </c:pt>
                <c:pt idx="788">
                  <c:v>42579</c:v>
                </c:pt>
                <c:pt idx="789">
                  <c:v>42580</c:v>
                </c:pt>
                <c:pt idx="790">
                  <c:v>42581</c:v>
                </c:pt>
                <c:pt idx="791">
                  <c:v>42582</c:v>
                </c:pt>
                <c:pt idx="792">
                  <c:v>42583</c:v>
                </c:pt>
                <c:pt idx="793">
                  <c:v>42584</c:v>
                </c:pt>
                <c:pt idx="794">
                  <c:v>42585</c:v>
                </c:pt>
                <c:pt idx="795">
                  <c:v>42586</c:v>
                </c:pt>
                <c:pt idx="796">
                  <c:v>42587</c:v>
                </c:pt>
                <c:pt idx="797">
                  <c:v>42588</c:v>
                </c:pt>
                <c:pt idx="798">
                  <c:v>42589</c:v>
                </c:pt>
                <c:pt idx="799">
                  <c:v>42590</c:v>
                </c:pt>
                <c:pt idx="800">
                  <c:v>42591</c:v>
                </c:pt>
                <c:pt idx="801">
                  <c:v>42592</c:v>
                </c:pt>
                <c:pt idx="802">
                  <c:v>42593</c:v>
                </c:pt>
                <c:pt idx="803">
                  <c:v>42594</c:v>
                </c:pt>
                <c:pt idx="804">
                  <c:v>42595</c:v>
                </c:pt>
                <c:pt idx="805">
                  <c:v>42596</c:v>
                </c:pt>
                <c:pt idx="806">
                  <c:v>42597</c:v>
                </c:pt>
                <c:pt idx="807">
                  <c:v>42598</c:v>
                </c:pt>
                <c:pt idx="808">
                  <c:v>42599</c:v>
                </c:pt>
                <c:pt idx="809">
                  <c:v>42600</c:v>
                </c:pt>
                <c:pt idx="810">
                  <c:v>42601</c:v>
                </c:pt>
                <c:pt idx="811">
                  <c:v>42602</c:v>
                </c:pt>
                <c:pt idx="812">
                  <c:v>42603</c:v>
                </c:pt>
                <c:pt idx="813">
                  <c:v>42604</c:v>
                </c:pt>
                <c:pt idx="814">
                  <c:v>42605</c:v>
                </c:pt>
                <c:pt idx="815">
                  <c:v>42606</c:v>
                </c:pt>
                <c:pt idx="816">
                  <c:v>42607</c:v>
                </c:pt>
                <c:pt idx="817">
                  <c:v>42608</c:v>
                </c:pt>
                <c:pt idx="818">
                  <c:v>42609</c:v>
                </c:pt>
                <c:pt idx="819">
                  <c:v>42610</c:v>
                </c:pt>
                <c:pt idx="820">
                  <c:v>42611</c:v>
                </c:pt>
                <c:pt idx="821">
                  <c:v>42612</c:v>
                </c:pt>
                <c:pt idx="822">
                  <c:v>42613</c:v>
                </c:pt>
                <c:pt idx="823">
                  <c:v>42614</c:v>
                </c:pt>
                <c:pt idx="824">
                  <c:v>42615</c:v>
                </c:pt>
                <c:pt idx="825">
                  <c:v>42616</c:v>
                </c:pt>
                <c:pt idx="826">
                  <c:v>42617</c:v>
                </c:pt>
                <c:pt idx="827">
                  <c:v>42618</c:v>
                </c:pt>
                <c:pt idx="828">
                  <c:v>42619</c:v>
                </c:pt>
                <c:pt idx="829">
                  <c:v>42620</c:v>
                </c:pt>
                <c:pt idx="830">
                  <c:v>42621</c:v>
                </c:pt>
                <c:pt idx="831">
                  <c:v>42622</c:v>
                </c:pt>
                <c:pt idx="832">
                  <c:v>42623</c:v>
                </c:pt>
                <c:pt idx="833">
                  <c:v>42624</c:v>
                </c:pt>
                <c:pt idx="834">
                  <c:v>42625</c:v>
                </c:pt>
                <c:pt idx="835">
                  <c:v>42626</c:v>
                </c:pt>
                <c:pt idx="836">
                  <c:v>42627</c:v>
                </c:pt>
                <c:pt idx="837">
                  <c:v>42628</c:v>
                </c:pt>
                <c:pt idx="838">
                  <c:v>42629</c:v>
                </c:pt>
                <c:pt idx="839">
                  <c:v>42630</c:v>
                </c:pt>
                <c:pt idx="840">
                  <c:v>42631</c:v>
                </c:pt>
                <c:pt idx="841">
                  <c:v>42632</c:v>
                </c:pt>
                <c:pt idx="842">
                  <c:v>42633</c:v>
                </c:pt>
                <c:pt idx="843">
                  <c:v>42634</c:v>
                </c:pt>
                <c:pt idx="844">
                  <c:v>42635</c:v>
                </c:pt>
                <c:pt idx="845">
                  <c:v>42636</c:v>
                </c:pt>
                <c:pt idx="846">
                  <c:v>42637</c:v>
                </c:pt>
                <c:pt idx="847">
                  <c:v>42638</c:v>
                </c:pt>
                <c:pt idx="848">
                  <c:v>42639</c:v>
                </c:pt>
                <c:pt idx="849">
                  <c:v>42640</c:v>
                </c:pt>
                <c:pt idx="850">
                  <c:v>42641</c:v>
                </c:pt>
                <c:pt idx="851">
                  <c:v>42642</c:v>
                </c:pt>
                <c:pt idx="852">
                  <c:v>42643</c:v>
                </c:pt>
                <c:pt idx="853">
                  <c:v>42644</c:v>
                </c:pt>
                <c:pt idx="854">
                  <c:v>42645</c:v>
                </c:pt>
                <c:pt idx="855">
                  <c:v>42646</c:v>
                </c:pt>
                <c:pt idx="856">
                  <c:v>42647</c:v>
                </c:pt>
                <c:pt idx="857">
                  <c:v>42648</c:v>
                </c:pt>
                <c:pt idx="858">
                  <c:v>42649</c:v>
                </c:pt>
                <c:pt idx="859">
                  <c:v>42650</c:v>
                </c:pt>
                <c:pt idx="860">
                  <c:v>42651</c:v>
                </c:pt>
                <c:pt idx="861">
                  <c:v>42652</c:v>
                </c:pt>
                <c:pt idx="862">
                  <c:v>42653</c:v>
                </c:pt>
                <c:pt idx="863">
                  <c:v>42654</c:v>
                </c:pt>
                <c:pt idx="864">
                  <c:v>42655</c:v>
                </c:pt>
                <c:pt idx="865">
                  <c:v>42656</c:v>
                </c:pt>
                <c:pt idx="866">
                  <c:v>42657</c:v>
                </c:pt>
                <c:pt idx="867">
                  <c:v>42658</c:v>
                </c:pt>
                <c:pt idx="868">
                  <c:v>42659</c:v>
                </c:pt>
                <c:pt idx="869">
                  <c:v>42660</c:v>
                </c:pt>
                <c:pt idx="870">
                  <c:v>42661</c:v>
                </c:pt>
                <c:pt idx="871">
                  <c:v>42662</c:v>
                </c:pt>
                <c:pt idx="872">
                  <c:v>42663</c:v>
                </c:pt>
                <c:pt idx="873">
                  <c:v>42664</c:v>
                </c:pt>
                <c:pt idx="874">
                  <c:v>42665</c:v>
                </c:pt>
                <c:pt idx="875">
                  <c:v>42666</c:v>
                </c:pt>
                <c:pt idx="876">
                  <c:v>42667</c:v>
                </c:pt>
                <c:pt idx="877">
                  <c:v>42668</c:v>
                </c:pt>
                <c:pt idx="878">
                  <c:v>42669</c:v>
                </c:pt>
                <c:pt idx="879">
                  <c:v>42670</c:v>
                </c:pt>
                <c:pt idx="880">
                  <c:v>42671</c:v>
                </c:pt>
                <c:pt idx="881">
                  <c:v>42672</c:v>
                </c:pt>
                <c:pt idx="882">
                  <c:v>42673</c:v>
                </c:pt>
                <c:pt idx="883">
                  <c:v>42674</c:v>
                </c:pt>
                <c:pt idx="884">
                  <c:v>42675</c:v>
                </c:pt>
                <c:pt idx="885">
                  <c:v>42676</c:v>
                </c:pt>
                <c:pt idx="886">
                  <c:v>42677</c:v>
                </c:pt>
                <c:pt idx="887">
                  <c:v>42678</c:v>
                </c:pt>
                <c:pt idx="888">
                  <c:v>42679</c:v>
                </c:pt>
                <c:pt idx="889">
                  <c:v>42680</c:v>
                </c:pt>
                <c:pt idx="890">
                  <c:v>42681</c:v>
                </c:pt>
                <c:pt idx="891">
                  <c:v>42682</c:v>
                </c:pt>
                <c:pt idx="892">
                  <c:v>42683</c:v>
                </c:pt>
                <c:pt idx="893">
                  <c:v>42684</c:v>
                </c:pt>
                <c:pt idx="894">
                  <c:v>42685</c:v>
                </c:pt>
                <c:pt idx="895">
                  <c:v>42686</c:v>
                </c:pt>
                <c:pt idx="896">
                  <c:v>42687</c:v>
                </c:pt>
                <c:pt idx="897">
                  <c:v>42688</c:v>
                </c:pt>
                <c:pt idx="898">
                  <c:v>42689</c:v>
                </c:pt>
                <c:pt idx="899">
                  <c:v>42690</c:v>
                </c:pt>
                <c:pt idx="900">
                  <c:v>42691</c:v>
                </c:pt>
                <c:pt idx="901">
                  <c:v>42692</c:v>
                </c:pt>
                <c:pt idx="902">
                  <c:v>42693</c:v>
                </c:pt>
                <c:pt idx="903">
                  <c:v>42694</c:v>
                </c:pt>
                <c:pt idx="904">
                  <c:v>42695</c:v>
                </c:pt>
                <c:pt idx="905">
                  <c:v>42696</c:v>
                </c:pt>
                <c:pt idx="906">
                  <c:v>42697</c:v>
                </c:pt>
                <c:pt idx="907">
                  <c:v>42698</c:v>
                </c:pt>
                <c:pt idx="908">
                  <c:v>42699</c:v>
                </c:pt>
                <c:pt idx="909">
                  <c:v>42700</c:v>
                </c:pt>
                <c:pt idx="910">
                  <c:v>42701</c:v>
                </c:pt>
                <c:pt idx="911">
                  <c:v>42702</c:v>
                </c:pt>
                <c:pt idx="912">
                  <c:v>42703</c:v>
                </c:pt>
                <c:pt idx="913">
                  <c:v>42704</c:v>
                </c:pt>
                <c:pt idx="914">
                  <c:v>42705</c:v>
                </c:pt>
                <c:pt idx="915">
                  <c:v>42706</c:v>
                </c:pt>
                <c:pt idx="916">
                  <c:v>42707</c:v>
                </c:pt>
                <c:pt idx="917">
                  <c:v>42708</c:v>
                </c:pt>
                <c:pt idx="918">
                  <c:v>42709</c:v>
                </c:pt>
                <c:pt idx="919">
                  <c:v>42710</c:v>
                </c:pt>
                <c:pt idx="920">
                  <c:v>42711</c:v>
                </c:pt>
                <c:pt idx="921">
                  <c:v>42712</c:v>
                </c:pt>
                <c:pt idx="922">
                  <c:v>42713</c:v>
                </c:pt>
                <c:pt idx="923">
                  <c:v>42714</c:v>
                </c:pt>
                <c:pt idx="924">
                  <c:v>42715</c:v>
                </c:pt>
                <c:pt idx="925">
                  <c:v>42716</c:v>
                </c:pt>
                <c:pt idx="926">
                  <c:v>42717</c:v>
                </c:pt>
                <c:pt idx="927">
                  <c:v>42718</c:v>
                </c:pt>
                <c:pt idx="928">
                  <c:v>42719</c:v>
                </c:pt>
                <c:pt idx="929">
                  <c:v>42720</c:v>
                </c:pt>
                <c:pt idx="930">
                  <c:v>42721</c:v>
                </c:pt>
                <c:pt idx="931">
                  <c:v>42722</c:v>
                </c:pt>
                <c:pt idx="932">
                  <c:v>42723</c:v>
                </c:pt>
                <c:pt idx="933">
                  <c:v>42724</c:v>
                </c:pt>
                <c:pt idx="934">
                  <c:v>42725</c:v>
                </c:pt>
                <c:pt idx="935">
                  <c:v>42726</c:v>
                </c:pt>
                <c:pt idx="936">
                  <c:v>42727</c:v>
                </c:pt>
                <c:pt idx="937">
                  <c:v>42728</c:v>
                </c:pt>
                <c:pt idx="938">
                  <c:v>42729</c:v>
                </c:pt>
                <c:pt idx="939">
                  <c:v>42730</c:v>
                </c:pt>
                <c:pt idx="940">
                  <c:v>42731</c:v>
                </c:pt>
                <c:pt idx="941">
                  <c:v>42732</c:v>
                </c:pt>
                <c:pt idx="942">
                  <c:v>42733</c:v>
                </c:pt>
                <c:pt idx="943">
                  <c:v>42734</c:v>
                </c:pt>
                <c:pt idx="944">
                  <c:v>42735</c:v>
                </c:pt>
                <c:pt idx="945">
                  <c:v>42736</c:v>
                </c:pt>
                <c:pt idx="946">
                  <c:v>42737</c:v>
                </c:pt>
                <c:pt idx="947">
                  <c:v>42738</c:v>
                </c:pt>
                <c:pt idx="948">
                  <c:v>42739</c:v>
                </c:pt>
                <c:pt idx="949">
                  <c:v>42740</c:v>
                </c:pt>
                <c:pt idx="950">
                  <c:v>42741</c:v>
                </c:pt>
                <c:pt idx="951">
                  <c:v>42742</c:v>
                </c:pt>
                <c:pt idx="952">
                  <c:v>42743</c:v>
                </c:pt>
                <c:pt idx="953">
                  <c:v>42744</c:v>
                </c:pt>
                <c:pt idx="954">
                  <c:v>42745</c:v>
                </c:pt>
                <c:pt idx="955">
                  <c:v>42746</c:v>
                </c:pt>
                <c:pt idx="956">
                  <c:v>42747</c:v>
                </c:pt>
                <c:pt idx="957">
                  <c:v>42748</c:v>
                </c:pt>
                <c:pt idx="958">
                  <c:v>42749</c:v>
                </c:pt>
                <c:pt idx="959">
                  <c:v>42750</c:v>
                </c:pt>
                <c:pt idx="960">
                  <c:v>42751</c:v>
                </c:pt>
                <c:pt idx="961">
                  <c:v>42752</c:v>
                </c:pt>
                <c:pt idx="962">
                  <c:v>42753</c:v>
                </c:pt>
                <c:pt idx="963">
                  <c:v>42754</c:v>
                </c:pt>
                <c:pt idx="964">
                  <c:v>42755</c:v>
                </c:pt>
                <c:pt idx="965">
                  <c:v>42756</c:v>
                </c:pt>
                <c:pt idx="966">
                  <c:v>42757</c:v>
                </c:pt>
                <c:pt idx="967">
                  <c:v>42758</c:v>
                </c:pt>
                <c:pt idx="968">
                  <c:v>42759</c:v>
                </c:pt>
                <c:pt idx="969">
                  <c:v>42760</c:v>
                </c:pt>
                <c:pt idx="970">
                  <c:v>42761</c:v>
                </c:pt>
                <c:pt idx="971">
                  <c:v>42762</c:v>
                </c:pt>
                <c:pt idx="972">
                  <c:v>42763</c:v>
                </c:pt>
                <c:pt idx="973">
                  <c:v>42764</c:v>
                </c:pt>
                <c:pt idx="974">
                  <c:v>42765</c:v>
                </c:pt>
                <c:pt idx="975">
                  <c:v>42766</c:v>
                </c:pt>
                <c:pt idx="976">
                  <c:v>42767</c:v>
                </c:pt>
                <c:pt idx="977">
                  <c:v>42768</c:v>
                </c:pt>
                <c:pt idx="978">
                  <c:v>42769</c:v>
                </c:pt>
                <c:pt idx="979">
                  <c:v>42770</c:v>
                </c:pt>
                <c:pt idx="980">
                  <c:v>42771</c:v>
                </c:pt>
                <c:pt idx="981">
                  <c:v>42772</c:v>
                </c:pt>
                <c:pt idx="982">
                  <c:v>42773</c:v>
                </c:pt>
                <c:pt idx="983">
                  <c:v>42774</c:v>
                </c:pt>
                <c:pt idx="984">
                  <c:v>42775</c:v>
                </c:pt>
                <c:pt idx="985">
                  <c:v>42776</c:v>
                </c:pt>
                <c:pt idx="986">
                  <c:v>42777</c:v>
                </c:pt>
                <c:pt idx="987">
                  <c:v>42778</c:v>
                </c:pt>
                <c:pt idx="988">
                  <c:v>42779</c:v>
                </c:pt>
                <c:pt idx="989">
                  <c:v>42780</c:v>
                </c:pt>
                <c:pt idx="990">
                  <c:v>42781</c:v>
                </c:pt>
                <c:pt idx="991">
                  <c:v>42782</c:v>
                </c:pt>
                <c:pt idx="992">
                  <c:v>42783</c:v>
                </c:pt>
                <c:pt idx="993">
                  <c:v>42784</c:v>
                </c:pt>
                <c:pt idx="994">
                  <c:v>42785</c:v>
                </c:pt>
                <c:pt idx="995">
                  <c:v>42786</c:v>
                </c:pt>
                <c:pt idx="996">
                  <c:v>42787</c:v>
                </c:pt>
                <c:pt idx="997">
                  <c:v>42788</c:v>
                </c:pt>
                <c:pt idx="998">
                  <c:v>42789</c:v>
                </c:pt>
                <c:pt idx="999">
                  <c:v>42790</c:v>
                </c:pt>
                <c:pt idx="1000">
                  <c:v>42791</c:v>
                </c:pt>
                <c:pt idx="1001">
                  <c:v>42792</c:v>
                </c:pt>
                <c:pt idx="1002">
                  <c:v>42793</c:v>
                </c:pt>
                <c:pt idx="1003">
                  <c:v>42794</c:v>
                </c:pt>
                <c:pt idx="1004">
                  <c:v>42795</c:v>
                </c:pt>
                <c:pt idx="1005">
                  <c:v>42796</c:v>
                </c:pt>
                <c:pt idx="1006">
                  <c:v>42797</c:v>
                </c:pt>
                <c:pt idx="1007">
                  <c:v>42798</c:v>
                </c:pt>
                <c:pt idx="1008">
                  <c:v>42799</c:v>
                </c:pt>
                <c:pt idx="1009">
                  <c:v>42800</c:v>
                </c:pt>
                <c:pt idx="1010">
                  <c:v>42801</c:v>
                </c:pt>
                <c:pt idx="1011">
                  <c:v>42802</c:v>
                </c:pt>
                <c:pt idx="1012">
                  <c:v>42803</c:v>
                </c:pt>
                <c:pt idx="1013">
                  <c:v>42804</c:v>
                </c:pt>
                <c:pt idx="1014">
                  <c:v>42805</c:v>
                </c:pt>
                <c:pt idx="1015">
                  <c:v>42806</c:v>
                </c:pt>
                <c:pt idx="1016">
                  <c:v>42807</c:v>
                </c:pt>
                <c:pt idx="1017">
                  <c:v>42808</c:v>
                </c:pt>
                <c:pt idx="1018">
                  <c:v>42809</c:v>
                </c:pt>
                <c:pt idx="1019">
                  <c:v>42810</c:v>
                </c:pt>
                <c:pt idx="1020">
                  <c:v>42811</c:v>
                </c:pt>
                <c:pt idx="1021">
                  <c:v>42812</c:v>
                </c:pt>
                <c:pt idx="1022">
                  <c:v>42813</c:v>
                </c:pt>
                <c:pt idx="1023">
                  <c:v>42814</c:v>
                </c:pt>
                <c:pt idx="1024">
                  <c:v>42815</c:v>
                </c:pt>
                <c:pt idx="1025">
                  <c:v>42816</c:v>
                </c:pt>
                <c:pt idx="1026">
                  <c:v>42817</c:v>
                </c:pt>
                <c:pt idx="1027">
                  <c:v>42818</c:v>
                </c:pt>
                <c:pt idx="1028">
                  <c:v>42819</c:v>
                </c:pt>
                <c:pt idx="1029">
                  <c:v>42820</c:v>
                </c:pt>
                <c:pt idx="1030">
                  <c:v>42821</c:v>
                </c:pt>
                <c:pt idx="1031">
                  <c:v>42822</c:v>
                </c:pt>
                <c:pt idx="1032">
                  <c:v>42823</c:v>
                </c:pt>
                <c:pt idx="1033">
                  <c:v>42824</c:v>
                </c:pt>
                <c:pt idx="1034">
                  <c:v>42825</c:v>
                </c:pt>
                <c:pt idx="1035">
                  <c:v>42826</c:v>
                </c:pt>
                <c:pt idx="1036">
                  <c:v>42827</c:v>
                </c:pt>
                <c:pt idx="1037">
                  <c:v>42828</c:v>
                </c:pt>
                <c:pt idx="1038">
                  <c:v>42829</c:v>
                </c:pt>
                <c:pt idx="1039">
                  <c:v>42830</c:v>
                </c:pt>
                <c:pt idx="1040">
                  <c:v>42831</c:v>
                </c:pt>
                <c:pt idx="1041">
                  <c:v>42832</c:v>
                </c:pt>
                <c:pt idx="1042">
                  <c:v>42833</c:v>
                </c:pt>
                <c:pt idx="1043">
                  <c:v>42834</c:v>
                </c:pt>
                <c:pt idx="1044">
                  <c:v>42835</c:v>
                </c:pt>
                <c:pt idx="1045">
                  <c:v>42836</c:v>
                </c:pt>
                <c:pt idx="1046">
                  <c:v>42837</c:v>
                </c:pt>
                <c:pt idx="1047">
                  <c:v>42838</c:v>
                </c:pt>
                <c:pt idx="1048">
                  <c:v>42839</c:v>
                </c:pt>
                <c:pt idx="1049">
                  <c:v>42840</c:v>
                </c:pt>
                <c:pt idx="1050">
                  <c:v>42841</c:v>
                </c:pt>
                <c:pt idx="1051">
                  <c:v>42842</c:v>
                </c:pt>
                <c:pt idx="1052">
                  <c:v>42843</c:v>
                </c:pt>
                <c:pt idx="1053">
                  <c:v>42844</c:v>
                </c:pt>
                <c:pt idx="1054">
                  <c:v>42845</c:v>
                </c:pt>
                <c:pt idx="1055">
                  <c:v>42846</c:v>
                </c:pt>
                <c:pt idx="1056">
                  <c:v>42847</c:v>
                </c:pt>
                <c:pt idx="1057">
                  <c:v>42848</c:v>
                </c:pt>
                <c:pt idx="1058">
                  <c:v>42849</c:v>
                </c:pt>
                <c:pt idx="1059">
                  <c:v>42850</c:v>
                </c:pt>
                <c:pt idx="1060">
                  <c:v>42851</c:v>
                </c:pt>
                <c:pt idx="1061">
                  <c:v>42852</c:v>
                </c:pt>
                <c:pt idx="1062">
                  <c:v>42853</c:v>
                </c:pt>
                <c:pt idx="1063">
                  <c:v>42854</c:v>
                </c:pt>
                <c:pt idx="1064">
                  <c:v>42855</c:v>
                </c:pt>
                <c:pt idx="1065">
                  <c:v>42856</c:v>
                </c:pt>
                <c:pt idx="1066">
                  <c:v>42857</c:v>
                </c:pt>
                <c:pt idx="1067">
                  <c:v>42858</c:v>
                </c:pt>
                <c:pt idx="1068">
                  <c:v>42859</c:v>
                </c:pt>
                <c:pt idx="1069">
                  <c:v>42860</c:v>
                </c:pt>
                <c:pt idx="1070">
                  <c:v>42861</c:v>
                </c:pt>
                <c:pt idx="1071">
                  <c:v>42862</c:v>
                </c:pt>
                <c:pt idx="1072">
                  <c:v>42863</c:v>
                </c:pt>
                <c:pt idx="1073">
                  <c:v>42864</c:v>
                </c:pt>
                <c:pt idx="1074">
                  <c:v>42865</c:v>
                </c:pt>
                <c:pt idx="1075">
                  <c:v>42866</c:v>
                </c:pt>
                <c:pt idx="1076">
                  <c:v>42867</c:v>
                </c:pt>
                <c:pt idx="1077">
                  <c:v>42868</c:v>
                </c:pt>
                <c:pt idx="1078">
                  <c:v>42869</c:v>
                </c:pt>
                <c:pt idx="1079">
                  <c:v>42870</c:v>
                </c:pt>
                <c:pt idx="1080">
                  <c:v>42871</c:v>
                </c:pt>
                <c:pt idx="1081">
                  <c:v>42872</c:v>
                </c:pt>
                <c:pt idx="1082">
                  <c:v>42873</c:v>
                </c:pt>
                <c:pt idx="1083">
                  <c:v>42874</c:v>
                </c:pt>
                <c:pt idx="1084">
                  <c:v>42875</c:v>
                </c:pt>
                <c:pt idx="1085">
                  <c:v>42876</c:v>
                </c:pt>
                <c:pt idx="1086">
                  <c:v>42877</c:v>
                </c:pt>
                <c:pt idx="1087">
                  <c:v>42878</c:v>
                </c:pt>
                <c:pt idx="1088">
                  <c:v>42879</c:v>
                </c:pt>
                <c:pt idx="1089">
                  <c:v>42880</c:v>
                </c:pt>
                <c:pt idx="1090">
                  <c:v>42881</c:v>
                </c:pt>
                <c:pt idx="1091">
                  <c:v>42882</c:v>
                </c:pt>
                <c:pt idx="1092">
                  <c:v>42883</c:v>
                </c:pt>
                <c:pt idx="1093">
                  <c:v>42884</c:v>
                </c:pt>
                <c:pt idx="1094">
                  <c:v>42885</c:v>
                </c:pt>
                <c:pt idx="1095">
                  <c:v>42886</c:v>
                </c:pt>
                <c:pt idx="1096">
                  <c:v>42887</c:v>
                </c:pt>
                <c:pt idx="1097">
                  <c:v>42888</c:v>
                </c:pt>
                <c:pt idx="1098">
                  <c:v>42889</c:v>
                </c:pt>
                <c:pt idx="1099">
                  <c:v>42890</c:v>
                </c:pt>
                <c:pt idx="1100">
                  <c:v>42891</c:v>
                </c:pt>
                <c:pt idx="1101">
                  <c:v>42892</c:v>
                </c:pt>
                <c:pt idx="1102">
                  <c:v>42893</c:v>
                </c:pt>
                <c:pt idx="1103">
                  <c:v>42894</c:v>
                </c:pt>
                <c:pt idx="1104">
                  <c:v>42895</c:v>
                </c:pt>
                <c:pt idx="1105">
                  <c:v>42896</c:v>
                </c:pt>
                <c:pt idx="1106">
                  <c:v>42897</c:v>
                </c:pt>
                <c:pt idx="1107">
                  <c:v>42898</c:v>
                </c:pt>
                <c:pt idx="1108">
                  <c:v>42899</c:v>
                </c:pt>
                <c:pt idx="1109">
                  <c:v>42900</c:v>
                </c:pt>
                <c:pt idx="1110">
                  <c:v>42901</c:v>
                </c:pt>
                <c:pt idx="1111">
                  <c:v>42902</c:v>
                </c:pt>
                <c:pt idx="1112">
                  <c:v>42903</c:v>
                </c:pt>
                <c:pt idx="1113">
                  <c:v>42904</c:v>
                </c:pt>
                <c:pt idx="1114">
                  <c:v>42905</c:v>
                </c:pt>
                <c:pt idx="1115">
                  <c:v>42906</c:v>
                </c:pt>
                <c:pt idx="1116">
                  <c:v>42907</c:v>
                </c:pt>
                <c:pt idx="1117">
                  <c:v>42908</c:v>
                </c:pt>
                <c:pt idx="1118">
                  <c:v>42909</c:v>
                </c:pt>
                <c:pt idx="1119">
                  <c:v>42910</c:v>
                </c:pt>
                <c:pt idx="1120">
                  <c:v>42911</c:v>
                </c:pt>
                <c:pt idx="1121">
                  <c:v>42912</c:v>
                </c:pt>
                <c:pt idx="1122">
                  <c:v>42913</c:v>
                </c:pt>
                <c:pt idx="1123">
                  <c:v>42914</c:v>
                </c:pt>
                <c:pt idx="1124">
                  <c:v>42915</c:v>
                </c:pt>
                <c:pt idx="1125">
                  <c:v>42916</c:v>
                </c:pt>
                <c:pt idx="1126">
                  <c:v>42917</c:v>
                </c:pt>
                <c:pt idx="1127">
                  <c:v>42918</c:v>
                </c:pt>
                <c:pt idx="1128">
                  <c:v>42919</c:v>
                </c:pt>
                <c:pt idx="1129">
                  <c:v>42920</c:v>
                </c:pt>
                <c:pt idx="1130">
                  <c:v>42921</c:v>
                </c:pt>
                <c:pt idx="1131">
                  <c:v>42922</c:v>
                </c:pt>
                <c:pt idx="1132">
                  <c:v>42923</c:v>
                </c:pt>
                <c:pt idx="1133">
                  <c:v>42924</c:v>
                </c:pt>
                <c:pt idx="1134">
                  <c:v>42925</c:v>
                </c:pt>
                <c:pt idx="1135">
                  <c:v>42926</c:v>
                </c:pt>
                <c:pt idx="1136">
                  <c:v>42927</c:v>
                </c:pt>
                <c:pt idx="1137">
                  <c:v>42928</c:v>
                </c:pt>
                <c:pt idx="1138">
                  <c:v>42929</c:v>
                </c:pt>
                <c:pt idx="1139">
                  <c:v>42930</c:v>
                </c:pt>
                <c:pt idx="1140">
                  <c:v>42931</c:v>
                </c:pt>
                <c:pt idx="1141">
                  <c:v>42932</c:v>
                </c:pt>
                <c:pt idx="1142">
                  <c:v>42933</c:v>
                </c:pt>
                <c:pt idx="1143">
                  <c:v>42934</c:v>
                </c:pt>
                <c:pt idx="1144">
                  <c:v>42935</c:v>
                </c:pt>
                <c:pt idx="1145">
                  <c:v>42936</c:v>
                </c:pt>
                <c:pt idx="1146">
                  <c:v>42937</c:v>
                </c:pt>
                <c:pt idx="1147">
                  <c:v>42938</c:v>
                </c:pt>
                <c:pt idx="1148">
                  <c:v>42939</c:v>
                </c:pt>
                <c:pt idx="1149">
                  <c:v>42940</c:v>
                </c:pt>
                <c:pt idx="1150">
                  <c:v>42941</c:v>
                </c:pt>
                <c:pt idx="1151">
                  <c:v>42942</c:v>
                </c:pt>
                <c:pt idx="1152">
                  <c:v>42943</c:v>
                </c:pt>
                <c:pt idx="1153">
                  <c:v>42944</c:v>
                </c:pt>
                <c:pt idx="1154">
                  <c:v>42945</c:v>
                </c:pt>
                <c:pt idx="1155">
                  <c:v>42946</c:v>
                </c:pt>
                <c:pt idx="1156">
                  <c:v>42947</c:v>
                </c:pt>
                <c:pt idx="1157">
                  <c:v>42948</c:v>
                </c:pt>
                <c:pt idx="1158">
                  <c:v>42949</c:v>
                </c:pt>
                <c:pt idx="1159">
                  <c:v>42950</c:v>
                </c:pt>
                <c:pt idx="1160">
                  <c:v>42951</c:v>
                </c:pt>
                <c:pt idx="1161">
                  <c:v>42952</c:v>
                </c:pt>
                <c:pt idx="1162">
                  <c:v>42953</c:v>
                </c:pt>
                <c:pt idx="1163">
                  <c:v>42954</c:v>
                </c:pt>
                <c:pt idx="1164">
                  <c:v>42955</c:v>
                </c:pt>
                <c:pt idx="1165">
                  <c:v>42956</c:v>
                </c:pt>
                <c:pt idx="1166">
                  <c:v>42957</c:v>
                </c:pt>
                <c:pt idx="1167">
                  <c:v>42958</c:v>
                </c:pt>
                <c:pt idx="1168">
                  <c:v>42959</c:v>
                </c:pt>
                <c:pt idx="1169">
                  <c:v>42960</c:v>
                </c:pt>
                <c:pt idx="1170">
                  <c:v>42961</c:v>
                </c:pt>
                <c:pt idx="1171">
                  <c:v>42962</c:v>
                </c:pt>
                <c:pt idx="1172">
                  <c:v>42963</c:v>
                </c:pt>
                <c:pt idx="1173">
                  <c:v>42964</c:v>
                </c:pt>
                <c:pt idx="1174">
                  <c:v>42965</c:v>
                </c:pt>
                <c:pt idx="1175">
                  <c:v>42966</c:v>
                </c:pt>
                <c:pt idx="1176">
                  <c:v>42967</c:v>
                </c:pt>
                <c:pt idx="1177">
                  <c:v>42968</c:v>
                </c:pt>
                <c:pt idx="1178">
                  <c:v>42969</c:v>
                </c:pt>
                <c:pt idx="1179">
                  <c:v>42970</c:v>
                </c:pt>
                <c:pt idx="1180">
                  <c:v>42971</c:v>
                </c:pt>
                <c:pt idx="1181">
                  <c:v>42972</c:v>
                </c:pt>
                <c:pt idx="1182">
                  <c:v>42973</c:v>
                </c:pt>
                <c:pt idx="1183">
                  <c:v>42974</c:v>
                </c:pt>
                <c:pt idx="1184">
                  <c:v>42975</c:v>
                </c:pt>
                <c:pt idx="1185">
                  <c:v>42976</c:v>
                </c:pt>
                <c:pt idx="1186">
                  <c:v>42977</c:v>
                </c:pt>
                <c:pt idx="1187">
                  <c:v>42978</c:v>
                </c:pt>
                <c:pt idx="1188">
                  <c:v>42979</c:v>
                </c:pt>
                <c:pt idx="1189">
                  <c:v>42980</c:v>
                </c:pt>
                <c:pt idx="1190">
                  <c:v>42981</c:v>
                </c:pt>
                <c:pt idx="1191">
                  <c:v>42982</c:v>
                </c:pt>
                <c:pt idx="1192">
                  <c:v>42983</c:v>
                </c:pt>
                <c:pt idx="1193">
                  <c:v>42984</c:v>
                </c:pt>
                <c:pt idx="1194">
                  <c:v>42985</c:v>
                </c:pt>
                <c:pt idx="1195">
                  <c:v>42986</c:v>
                </c:pt>
                <c:pt idx="1196">
                  <c:v>42987</c:v>
                </c:pt>
                <c:pt idx="1197">
                  <c:v>42988</c:v>
                </c:pt>
                <c:pt idx="1198">
                  <c:v>42989</c:v>
                </c:pt>
                <c:pt idx="1199">
                  <c:v>42990</c:v>
                </c:pt>
                <c:pt idx="1200">
                  <c:v>42991</c:v>
                </c:pt>
                <c:pt idx="1201">
                  <c:v>42992</c:v>
                </c:pt>
                <c:pt idx="1202">
                  <c:v>42993</c:v>
                </c:pt>
                <c:pt idx="1203">
                  <c:v>42994</c:v>
                </c:pt>
                <c:pt idx="1204">
                  <c:v>42995</c:v>
                </c:pt>
                <c:pt idx="1205">
                  <c:v>42996</c:v>
                </c:pt>
                <c:pt idx="1206">
                  <c:v>42997</c:v>
                </c:pt>
                <c:pt idx="1207">
                  <c:v>42998</c:v>
                </c:pt>
                <c:pt idx="1208">
                  <c:v>42999</c:v>
                </c:pt>
                <c:pt idx="1209">
                  <c:v>43000</c:v>
                </c:pt>
                <c:pt idx="1210">
                  <c:v>43001</c:v>
                </c:pt>
                <c:pt idx="1211">
                  <c:v>43002</c:v>
                </c:pt>
                <c:pt idx="1212">
                  <c:v>43003</c:v>
                </c:pt>
                <c:pt idx="1213">
                  <c:v>43004</c:v>
                </c:pt>
                <c:pt idx="1214">
                  <c:v>43005</c:v>
                </c:pt>
                <c:pt idx="1215">
                  <c:v>43006</c:v>
                </c:pt>
                <c:pt idx="1216">
                  <c:v>43007</c:v>
                </c:pt>
                <c:pt idx="1217">
                  <c:v>43008</c:v>
                </c:pt>
                <c:pt idx="1218">
                  <c:v>43009</c:v>
                </c:pt>
                <c:pt idx="1219">
                  <c:v>43010</c:v>
                </c:pt>
                <c:pt idx="1220">
                  <c:v>43011</c:v>
                </c:pt>
                <c:pt idx="1221">
                  <c:v>43012</c:v>
                </c:pt>
                <c:pt idx="1222">
                  <c:v>43013</c:v>
                </c:pt>
                <c:pt idx="1223">
                  <c:v>43014</c:v>
                </c:pt>
                <c:pt idx="1224">
                  <c:v>43015</c:v>
                </c:pt>
                <c:pt idx="1225">
                  <c:v>43016</c:v>
                </c:pt>
                <c:pt idx="1226">
                  <c:v>43017</c:v>
                </c:pt>
                <c:pt idx="1227">
                  <c:v>43018</c:v>
                </c:pt>
                <c:pt idx="1228">
                  <c:v>43019</c:v>
                </c:pt>
                <c:pt idx="1229">
                  <c:v>43020</c:v>
                </c:pt>
                <c:pt idx="1230">
                  <c:v>43021</c:v>
                </c:pt>
                <c:pt idx="1231">
                  <c:v>43022</c:v>
                </c:pt>
                <c:pt idx="1232">
                  <c:v>43023</c:v>
                </c:pt>
                <c:pt idx="1233">
                  <c:v>43024</c:v>
                </c:pt>
                <c:pt idx="1234">
                  <c:v>43025</c:v>
                </c:pt>
                <c:pt idx="1235">
                  <c:v>43026</c:v>
                </c:pt>
                <c:pt idx="1236">
                  <c:v>43027</c:v>
                </c:pt>
                <c:pt idx="1237">
                  <c:v>43028</c:v>
                </c:pt>
                <c:pt idx="1238">
                  <c:v>43029</c:v>
                </c:pt>
                <c:pt idx="1239">
                  <c:v>43030</c:v>
                </c:pt>
                <c:pt idx="1240">
                  <c:v>43031</c:v>
                </c:pt>
                <c:pt idx="1241">
                  <c:v>43032</c:v>
                </c:pt>
                <c:pt idx="1242">
                  <c:v>43033</c:v>
                </c:pt>
                <c:pt idx="1243">
                  <c:v>43034</c:v>
                </c:pt>
                <c:pt idx="1244">
                  <c:v>43035</c:v>
                </c:pt>
                <c:pt idx="1245">
                  <c:v>43036</c:v>
                </c:pt>
                <c:pt idx="1246">
                  <c:v>43037</c:v>
                </c:pt>
                <c:pt idx="1247">
                  <c:v>43038</c:v>
                </c:pt>
                <c:pt idx="1248">
                  <c:v>43039</c:v>
                </c:pt>
                <c:pt idx="1249">
                  <c:v>43040</c:v>
                </c:pt>
                <c:pt idx="1250">
                  <c:v>43041</c:v>
                </c:pt>
                <c:pt idx="1251">
                  <c:v>43042</c:v>
                </c:pt>
                <c:pt idx="1252">
                  <c:v>43043</c:v>
                </c:pt>
                <c:pt idx="1253">
                  <c:v>43044</c:v>
                </c:pt>
                <c:pt idx="1254">
                  <c:v>43045</c:v>
                </c:pt>
                <c:pt idx="1255">
                  <c:v>43046</c:v>
                </c:pt>
                <c:pt idx="1256">
                  <c:v>43047</c:v>
                </c:pt>
                <c:pt idx="1257">
                  <c:v>43048</c:v>
                </c:pt>
                <c:pt idx="1258">
                  <c:v>43049</c:v>
                </c:pt>
                <c:pt idx="1259">
                  <c:v>43050</c:v>
                </c:pt>
                <c:pt idx="1260">
                  <c:v>43051</c:v>
                </c:pt>
                <c:pt idx="1261">
                  <c:v>43052</c:v>
                </c:pt>
                <c:pt idx="1262">
                  <c:v>43053</c:v>
                </c:pt>
                <c:pt idx="1263">
                  <c:v>43054</c:v>
                </c:pt>
                <c:pt idx="1264">
                  <c:v>43055</c:v>
                </c:pt>
                <c:pt idx="1265">
                  <c:v>43056</c:v>
                </c:pt>
                <c:pt idx="1266">
                  <c:v>43057</c:v>
                </c:pt>
                <c:pt idx="1267">
                  <c:v>43058</c:v>
                </c:pt>
                <c:pt idx="1268">
                  <c:v>43059</c:v>
                </c:pt>
                <c:pt idx="1269">
                  <c:v>43060</c:v>
                </c:pt>
                <c:pt idx="1270">
                  <c:v>43061</c:v>
                </c:pt>
                <c:pt idx="1271">
                  <c:v>43062</c:v>
                </c:pt>
                <c:pt idx="1272">
                  <c:v>43063</c:v>
                </c:pt>
                <c:pt idx="1273">
                  <c:v>43064</c:v>
                </c:pt>
                <c:pt idx="1274">
                  <c:v>43065</c:v>
                </c:pt>
                <c:pt idx="1275">
                  <c:v>43066</c:v>
                </c:pt>
                <c:pt idx="1276">
                  <c:v>43067</c:v>
                </c:pt>
                <c:pt idx="1277">
                  <c:v>43068</c:v>
                </c:pt>
                <c:pt idx="1278">
                  <c:v>43069</c:v>
                </c:pt>
                <c:pt idx="1279">
                  <c:v>43070</c:v>
                </c:pt>
                <c:pt idx="1280">
                  <c:v>43071</c:v>
                </c:pt>
                <c:pt idx="1281">
                  <c:v>43072</c:v>
                </c:pt>
                <c:pt idx="1282">
                  <c:v>43073</c:v>
                </c:pt>
                <c:pt idx="1283">
                  <c:v>43074</c:v>
                </c:pt>
                <c:pt idx="1284">
                  <c:v>43075</c:v>
                </c:pt>
                <c:pt idx="1285">
                  <c:v>43076</c:v>
                </c:pt>
                <c:pt idx="1286">
                  <c:v>43077</c:v>
                </c:pt>
                <c:pt idx="1287">
                  <c:v>43078</c:v>
                </c:pt>
                <c:pt idx="1288">
                  <c:v>43079</c:v>
                </c:pt>
                <c:pt idx="1289">
                  <c:v>43080</c:v>
                </c:pt>
                <c:pt idx="1290">
                  <c:v>43081</c:v>
                </c:pt>
                <c:pt idx="1291">
                  <c:v>43082</c:v>
                </c:pt>
                <c:pt idx="1292">
                  <c:v>43083</c:v>
                </c:pt>
                <c:pt idx="1293">
                  <c:v>43084</c:v>
                </c:pt>
                <c:pt idx="1294">
                  <c:v>43085</c:v>
                </c:pt>
                <c:pt idx="1295">
                  <c:v>43086</c:v>
                </c:pt>
                <c:pt idx="1296">
                  <c:v>43087</c:v>
                </c:pt>
                <c:pt idx="1297">
                  <c:v>43088</c:v>
                </c:pt>
                <c:pt idx="1298">
                  <c:v>43089</c:v>
                </c:pt>
                <c:pt idx="1299">
                  <c:v>43090</c:v>
                </c:pt>
                <c:pt idx="1300">
                  <c:v>43091</c:v>
                </c:pt>
                <c:pt idx="1301">
                  <c:v>43092</c:v>
                </c:pt>
                <c:pt idx="1302">
                  <c:v>43093</c:v>
                </c:pt>
                <c:pt idx="1303">
                  <c:v>43094</c:v>
                </c:pt>
                <c:pt idx="1304">
                  <c:v>43095</c:v>
                </c:pt>
                <c:pt idx="1305">
                  <c:v>43096</c:v>
                </c:pt>
                <c:pt idx="1306">
                  <c:v>43097</c:v>
                </c:pt>
                <c:pt idx="1307">
                  <c:v>43098</c:v>
                </c:pt>
                <c:pt idx="1308">
                  <c:v>43099</c:v>
                </c:pt>
                <c:pt idx="1309">
                  <c:v>43100</c:v>
                </c:pt>
                <c:pt idx="1310">
                  <c:v>43101</c:v>
                </c:pt>
                <c:pt idx="1311">
                  <c:v>43102</c:v>
                </c:pt>
                <c:pt idx="1312">
                  <c:v>43103</c:v>
                </c:pt>
                <c:pt idx="1313">
                  <c:v>43104</c:v>
                </c:pt>
                <c:pt idx="1314">
                  <c:v>43105</c:v>
                </c:pt>
                <c:pt idx="1315">
                  <c:v>43106</c:v>
                </c:pt>
                <c:pt idx="1316">
                  <c:v>43107</c:v>
                </c:pt>
                <c:pt idx="1317">
                  <c:v>43108</c:v>
                </c:pt>
                <c:pt idx="1318">
                  <c:v>43109</c:v>
                </c:pt>
                <c:pt idx="1319">
                  <c:v>43110</c:v>
                </c:pt>
                <c:pt idx="1320">
                  <c:v>43111</c:v>
                </c:pt>
                <c:pt idx="1321">
                  <c:v>43112</c:v>
                </c:pt>
                <c:pt idx="1322">
                  <c:v>43113</c:v>
                </c:pt>
                <c:pt idx="1323">
                  <c:v>43114</c:v>
                </c:pt>
                <c:pt idx="1324">
                  <c:v>43115</c:v>
                </c:pt>
                <c:pt idx="1325">
                  <c:v>43116</c:v>
                </c:pt>
                <c:pt idx="1326">
                  <c:v>43117</c:v>
                </c:pt>
                <c:pt idx="1327">
                  <c:v>43118</c:v>
                </c:pt>
                <c:pt idx="1328">
                  <c:v>43119</c:v>
                </c:pt>
                <c:pt idx="1329">
                  <c:v>43120</c:v>
                </c:pt>
                <c:pt idx="1330">
                  <c:v>43121</c:v>
                </c:pt>
                <c:pt idx="1331">
                  <c:v>43122</c:v>
                </c:pt>
                <c:pt idx="1332">
                  <c:v>43123</c:v>
                </c:pt>
                <c:pt idx="1333">
                  <c:v>43124</c:v>
                </c:pt>
                <c:pt idx="1334">
                  <c:v>43125</c:v>
                </c:pt>
                <c:pt idx="1335">
                  <c:v>43126</c:v>
                </c:pt>
                <c:pt idx="1336">
                  <c:v>43127</c:v>
                </c:pt>
                <c:pt idx="1337">
                  <c:v>43128</c:v>
                </c:pt>
                <c:pt idx="1338">
                  <c:v>43129</c:v>
                </c:pt>
                <c:pt idx="1339">
                  <c:v>43130</c:v>
                </c:pt>
                <c:pt idx="1340">
                  <c:v>43131</c:v>
                </c:pt>
                <c:pt idx="1341">
                  <c:v>43132</c:v>
                </c:pt>
                <c:pt idx="1342">
                  <c:v>43133</c:v>
                </c:pt>
                <c:pt idx="1343">
                  <c:v>43134</c:v>
                </c:pt>
                <c:pt idx="1344">
                  <c:v>43135</c:v>
                </c:pt>
                <c:pt idx="1345">
                  <c:v>43136</c:v>
                </c:pt>
                <c:pt idx="1346">
                  <c:v>43137</c:v>
                </c:pt>
                <c:pt idx="1347">
                  <c:v>43138</c:v>
                </c:pt>
                <c:pt idx="1348">
                  <c:v>43139</c:v>
                </c:pt>
                <c:pt idx="1349">
                  <c:v>43140</c:v>
                </c:pt>
                <c:pt idx="1350">
                  <c:v>43141</c:v>
                </c:pt>
                <c:pt idx="1351">
                  <c:v>43142</c:v>
                </c:pt>
                <c:pt idx="1352">
                  <c:v>43143</c:v>
                </c:pt>
                <c:pt idx="1353">
                  <c:v>43144</c:v>
                </c:pt>
                <c:pt idx="1354">
                  <c:v>43145</c:v>
                </c:pt>
                <c:pt idx="1355">
                  <c:v>43146</c:v>
                </c:pt>
                <c:pt idx="1356">
                  <c:v>43147</c:v>
                </c:pt>
                <c:pt idx="1357">
                  <c:v>43148</c:v>
                </c:pt>
                <c:pt idx="1358">
                  <c:v>43149</c:v>
                </c:pt>
                <c:pt idx="1359">
                  <c:v>43150</c:v>
                </c:pt>
                <c:pt idx="1360">
                  <c:v>43151</c:v>
                </c:pt>
                <c:pt idx="1361">
                  <c:v>43152</c:v>
                </c:pt>
                <c:pt idx="1362">
                  <c:v>43153</c:v>
                </c:pt>
                <c:pt idx="1363">
                  <c:v>43154</c:v>
                </c:pt>
                <c:pt idx="1364">
                  <c:v>43155</c:v>
                </c:pt>
                <c:pt idx="1365">
                  <c:v>43156</c:v>
                </c:pt>
                <c:pt idx="1366">
                  <c:v>43157</c:v>
                </c:pt>
                <c:pt idx="1367">
                  <c:v>43158</c:v>
                </c:pt>
                <c:pt idx="1368">
                  <c:v>43159</c:v>
                </c:pt>
                <c:pt idx="1369">
                  <c:v>43160</c:v>
                </c:pt>
                <c:pt idx="1370">
                  <c:v>43161</c:v>
                </c:pt>
                <c:pt idx="1371">
                  <c:v>43162</c:v>
                </c:pt>
                <c:pt idx="1372">
                  <c:v>43163</c:v>
                </c:pt>
                <c:pt idx="1373">
                  <c:v>43164</c:v>
                </c:pt>
                <c:pt idx="1374">
                  <c:v>43165</c:v>
                </c:pt>
                <c:pt idx="1375">
                  <c:v>43166</c:v>
                </c:pt>
                <c:pt idx="1376">
                  <c:v>43167</c:v>
                </c:pt>
                <c:pt idx="1377">
                  <c:v>43168</c:v>
                </c:pt>
                <c:pt idx="1378">
                  <c:v>43169</c:v>
                </c:pt>
                <c:pt idx="1379">
                  <c:v>43170</c:v>
                </c:pt>
                <c:pt idx="1380">
                  <c:v>43171</c:v>
                </c:pt>
                <c:pt idx="1381">
                  <c:v>43172</c:v>
                </c:pt>
                <c:pt idx="1382">
                  <c:v>43173</c:v>
                </c:pt>
                <c:pt idx="1383">
                  <c:v>43174</c:v>
                </c:pt>
                <c:pt idx="1384">
                  <c:v>43175</c:v>
                </c:pt>
                <c:pt idx="1385">
                  <c:v>43176</c:v>
                </c:pt>
                <c:pt idx="1386">
                  <c:v>43177</c:v>
                </c:pt>
                <c:pt idx="1387">
                  <c:v>43178</c:v>
                </c:pt>
                <c:pt idx="1388">
                  <c:v>43179</c:v>
                </c:pt>
                <c:pt idx="1389">
                  <c:v>43180</c:v>
                </c:pt>
                <c:pt idx="1390">
                  <c:v>43181</c:v>
                </c:pt>
                <c:pt idx="1391">
                  <c:v>43182</c:v>
                </c:pt>
                <c:pt idx="1392">
                  <c:v>43183</c:v>
                </c:pt>
                <c:pt idx="1393">
                  <c:v>43184</c:v>
                </c:pt>
                <c:pt idx="1394">
                  <c:v>43185</c:v>
                </c:pt>
                <c:pt idx="1395">
                  <c:v>43186</c:v>
                </c:pt>
                <c:pt idx="1396">
                  <c:v>43187</c:v>
                </c:pt>
                <c:pt idx="1397">
                  <c:v>43188</c:v>
                </c:pt>
                <c:pt idx="1398">
                  <c:v>43189</c:v>
                </c:pt>
                <c:pt idx="1399">
                  <c:v>43190</c:v>
                </c:pt>
                <c:pt idx="1400">
                  <c:v>43191</c:v>
                </c:pt>
                <c:pt idx="1401">
                  <c:v>43192</c:v>
                </c:pt>
                <c:pt idx="1402">
                  <c:v>43193</c:v>
                </c:pt>
                <c:pt idx="1403">
                  <c:v>43194</c:v>
                </c:pt>
                <c:pt idx="1404">
                  <c:v>43195</c:v>
                </c:pt>
                <c:pt idx="1405">
                  <c:v>43196</c:v>
                </c:pt>
                <c:pt idx="1406">
                  <c:v>43197</c:v>
                </c:pt>
                <c:pt idx="1407">
                  <c:v>43198</c:v>
                </c:pt>
                <c:pt idx="1408">
                  <c:v>43199</c:v>
                </c:pt>
                <c:pt idx="1409">
                  <c:v>43200</c:v>
                </c:pt>
                <c:pt idx="1410">
                  <c:v>43201</c:v>
                </c:pt>
                <c:pt idx="1411">
                  <c:v>43202</c:v>
                </c:pt>
                <c:pt idx="1412">
                  <c:v>43203</c:v>
                </c:pt>
                <c:pt idx="1413">
                  <c:v>43204</c:v>
                </c:pt>
                <c:pt idx="1414">
                  <c:v>43205</c:v>
                </c:pt>
                <c:pt idx="1415">
                  <c:v>43206</c:v>
                </c:pt>
                <c:pt idx="1416">
                  <c:v>43207</c:v>
                </c:pt>
                <c:pt idx="1417">
                  <c:v>43208</c:v>
                </c:pt>
                <c:pt idx="1418">
                  <c:v>43209</c:v>
                </c:pt>
                <c:pt idx="1419">
                  <c:v>43210</c:v>
                </c:pt>
                <c:pt idx="1420">
                  <c:v>43211</c:v>
                </c:pt>
                <c:pt idx="1421">
                  <c:v>43212</c:v>
                </c:pt>
                <c:pt idx="1422">
                  <c:v>43213</c:v>
                </c:pt>
                <c:pt idx="1423">
                  <c:v>43214</c:v>
                </c:pt>
                <c:pt idx="1424">
                  <c:v>43215</c:v>
                </c:pt>
                <c:pt idx="1425">
                  <c:v>43216</c:v>
                </c:pt>
                <c:pt idx="1426">
                  <c:v>43217</c:v>
                </c:pt>
                <c:pt idx="1427">
                  <c:v>43218</c:v>
                </c:pt>
                <c:pt idx="1428">
                  <c:v>43219</c:v>
                </c:pt>
                <c:pt idx="1429">
                  <c:v>43220</c:v>
                </c:pt>
                <c:pt idx="1430">
                  <c:v>43221</c:v>
                </c:pt>
                <c:pt idx="1431">
                  <c:v>43222</c:v>
                </c:pt>
                <c:pt idx="1432">
                  <c:v>43223</c:v>
                </c:pt>
                <c:pt idx="1433">
                  <c:v>43224</c:v>
                </c:pt>
                <c:pt idx="1434">
                  <c:v>43225</c:v>
                </c:pt>
                <c:pt idx="1435">
                  <c:v>43226</c:v>
                </c:pt>
                <c:pt idx="1436">
                  <c:v>43227</c:v>
                </c:pt>
                <c:pt idx="1437">
                  <c:v>43228</c:v>
                </c:pt>
                <c:pt idx="1438">
                  <c:v>43229</c:v>
                </c:pt>
                <c:pt idx="1439">
                  <c:v>43230</c:v>
                </c:pt>
                <c:pt idx="1440">
                  <c:v>43231</c:v>
                </c:pt>
                <c:pt idx="1441">
                  <c:v>43232</c:v>
                </c:pt>
                <c:pt idx="1442">
                  <c:v>43233</c:v>
                </c:pt>
                <c:pt idx="1443">
                  <c:v>43234</c:v>
                </c:pt>
                <c:pt idx="1444">
                  <c:v>43235</c:v>
                </c:pt>
                <c:pt idx="1445">
                  <c:v>43236</c:v>
                </c:pt>
                <c:pt idx="1446">
                  <c:v>43237</c:v>
                </c:pt>
                <c:pt idx="1447">
                  <c:v>43238</c:v>
                </c:pt>
                <c:pt idx="1448">
                  <c:v>43239</c:v>
                </c:pt>
                <c:pt idx="1449">
                  <c:v>43240</c:v>
                </c:pt>
                <c:pt idx="1450">
                  <c:v>43241</c:v>
                </c:pt>
                <c:pt idx="1451">
                  <c:v>43242</c:v>
                </c:pt>
                <c:pt idx="1452">
                  <c:v>43243</c:v>
                </c:pt>
                <c:pt idx="1453">
                  <c:v>43244</c:v>
                </c:pt>
                <c:pt idx="1454">
                  <c:v>43245</c:v>
                </c:pt>
                <c:pt idx="1455">
                  <c:v>43246</c:v>
                </c:pt>
                <c:pt idx="1456">
                  <c:v>43247</c:v>
                </c:pt>
                <c:pt idx="1457">
                  <c:v>43248</c:v>
                </c:pt>
                <c:pt idx="1458">
                  <c:v>43249</c:v>
                </c:pt>
                <c:pt idx="1459">
                  <c:v>43250</c:v>
                </c:pt>
                <c:pt idx="1460">
                  <c:v>43251</c:v>
                </c:pt>
                <c:pt idx="1461">
                  <c:v>43252</c:v>
                </c:pt>
                <c:pt idx="1462">
                  <c:v>43253</c:v>
                </c:pt>
                <c:pt idx="1463">
                  <c:v>43254</c:v>
                </c:pt>
                <c:pt idx="1464">
                  <c:v>43255</c:v>
                </c:pt>
                <c:pt idx="1465">
                  <c:v>43256</c:v>
                </c:pt>
                <c:pt idx="1466">
                  <c:v>43257</c:v>
                </c:pt>
                <c:pt idx="1467">
                  <c:v>43258</c:v>
                </c:pt>
                <c:pt idx="1468">
                  <c:v>43259</c:v>
                </c:pt>
                <c:pt idx="1469">
                  <c:v>43260</c:v>
                </c:pt>
                <c:pt idx="1470">
                  <c:v>43261</c:v>
                </c:pt>
                <c:pt idx="1471">
                  <c:v>43262</c:v>
                </c:pt>
                <c:pt idx="1472">
                  <c:v>43263</c:v>
                </c:pt>
                <c:pt idx="1473">
                  <c:v>43264</c:v>
                </c:pt>
                <c:pt idx="1474">
                  <c:v>43265</c:v>
                </c:pt>
                <c:pt idx="1475">
                  <c:v>43266</c:v>
                </c:pt>
                <c:pt idx="1476">
                  <c:v>43267</c:v>
                </c:pt>
                <c:pt idx="1477">
                  <c:v>43268</c:v>
                </c:pt>
                <c:pt idx="1478">
                  <c:v>43269</c:v>
                </c:pt>
                <c:pt idx="1479">
                  <c:v>43270</c:v>
                </c:pt>
                <c:pt idx="1480">
                  <c:v>43271</c:v>
                </c:pt>
                <c:pt idx="1481">
                  <c:v>43272</c:v>
                </c:pt>
                <c:pt idx="1482">
                  <c:v>43273</c:v>
                </c:pt>
                <c:pt idx="1483">
                  <c:v>43274</c:v>
                </c:pt>
                <c:pt idx="1484">
                  <c:v>43275</c:v>
                </c:pt>
                <c:pt idx="1485">
                  <c:v>43276</c:v>
                </c:pt>
                <c:pt idx="1486">
                  <c:v>43277</c:v>
                </c:pt>
                <c:pt idx="1487">
                  <c:v>43278</c:v>
                </c:pt>
                <c:pt idx="1488">
                  <c:v>43279</c:v>
                </c:pt>
                <c:pt idx="1489">
                  <c:v>43280</c:v>
                </c:pt>
                <c:pt idx="1490">
                  <c:v>43281</c:v>
                </c:pt>
                <c:pt idx="1491">
                  <c:v>43282</c:v>
                </c:pt>
                <c:pt idx="1492">
                  <c:v>43283</c:v>
                </c:pt>
                <c:pt idx="1493">
                  <c:v>43284</c:v>
                </c:pt>
                <c:pt idx="1494">
                  <c:v>43285</c:v>
                </c:pt>
                <c:pt idx="1495">
                  <c:v>43286</c:v>
                </c:pt>
                <c:pt idx="1496">
                  <c:v>43287</c:v>
                </c:pt>
                <c:pt idx="1497">
                  <c:v>43288</c:v>
                </c:pt>
                <c:pt idx="1498">
                  <c:v>43289</c:v>
                </c:pt>
                <c:pt idx="1499">
                  <c:v>43290</c:v>
                </c:pt>
                <c:pt idx="1500">
                  <c:v>43291</c:v>
                </c:pt>
                <c:pt idx="1501">
                  <c:v>43292</c:v>
                </c:pt>
                <c:pt idx="1502">
                  <c:v>43293</c:v>
                </c:pt>
                <c:pt idx="1503">
                  <c:v>43294</c:v>
                </c:pt>
                <c:pt idx="1504">
                  <c:v>43295</c:v>
                </c:pt>
                <c:pt idx="1505">
                  <c:v>43296</c:v>
                </c:pt>
                <c:pt idx="1506">
                  <c:v>43297</c:v>
                </c:pt>
                <c:pt idx="1507">
                  <c:v>43298</c:v>
                </c:pt>
                <c:pt idx="1508">
                  <c:v>43299</c:v>
                </c:pt>
                <c:pt idx="1509">
                  <c:v>43300</c:v>
                </c:pt>
                <c:pt idx="1510">
                  <c:v>43301</c:v>
                </c:pt>
                <c:pt idx="1511">
                  <c:v>43302</c:v>
                </c:pt>
                <c:pt idx="1512">
                  <c:v>43303</c:v>
                </c:pt>
                <c:pt idx="1513">
                  <c:v>43304</c:v>
                </c:pt>
                <c:pt idx="1514">
                  <c:v>43305</c:v>
                </c:pt>
                <c:pt idx="1515">
                  <c:v>43306</c:v>
                </c:pt>
                <c:pt idx="1516">
                  <c:v>43307</c:v>
                </c:pt>
                <c:pt idx="1517">
                  <c:v>43308</c:v>
                </c:pt>
                <c:pt idx="1518">
                  <c:v>43309</c:v>
                </c:pt>
                <c:pt idx="1519">
                  <c:v>43310</c:v>
                </c:pt>
                <c:pt idx="1520">
                  <c:v>43311</c:v>
                </c:pt>
                <c:pt idx="1521">
                  <c:v>43312</c:v>
                </c:pt>
                <c:pt idx="1522">
                  <c:v>43313</c:v>
                </c:pt>
                <c:pt idx="1523">
                  <c:v>43314</c:v>
                </c:pt>
                <c:pt idx="1524">
                  <c:v>43315</c:v>
                </c:pt>
                <c:pt idx="1525">
                  <c:v>43316</c:v>
                </c:pt>
                <c:pt idx="1526">
                  <c:v>43317</c:v>
                </c:pt>
                <c:pt idx="1527">
                  <c:v>43318</c:v>
                </c:pt>
                <c:pt idx="1528">
                  <c:v>43319</c:v>
                </c:pt>
                <c:pt idx="1529">
                  <c:v>43320</c:v>
                </c:pt>
                <c:pt idx="1530">
                  <c:v>43321</c:v>
                </c:pt>
                <c:pt idx="1531">
                  <c:v>43322</c:v>
                </c:pt>
                <c:pt idx="1532">
                  <c:v>43323</c:v>
                </c:pt>
                <c:pt idx="1533">
                  <c:v>43324</c:v>
                </c:pt>
                <c:pt idx="1534">
                  <c:v>43325</c:v>
                </c:pt>
                <c:pt idx="1535">
                  <c:v>43326</c:v>
                </c:pt>
                <c:pt idx="1536">
                  <c:v>43327</c:v>
                </c:pt>
                <c:pt idx="1537">
                  <c:v>43328</c:v>
                </c:pt>
                <c:pt idx="1538">
                  <c:v>43329</c:v>
                </c:pt>
                <c:pt idx="1539">
                  <c:v>43330</c:v>
                </c:pt>
                <c:pt idx="1540">
                  <c:v>43331</c:v>
                </c:pt>
                <c:pt idx="1541">
                  <c:v>43332</c:v>
                </c:pt>
                <c:pt idx="1542">
                  <c:v>43333</c:v>
                </c:pt>
                <c:pt idx="1543">
                  <c:v>43334</c:v>
                </c:pt>
                <c:pt idx="1544">
                  <c:v>43335</c:v>
                </c:pt>
                <c:pt idx="1545">
                  <c:v>43336</c:v>
                </c:pt>
                <c:pt idx="1546">
                  <c:v>43337</c:v>
                </c:pt>
                <c:pt idx="1547">
                  <c:v>43338</c:v>
                </c:pt>
                <c:pt idx="1548">
                  <c:v>43339</c:v>
                </c:pt>
                <c:pt idx="1549">
                  <c:v>43340</c:v>
                </c:pt>
                <c:pt idx="1550">
                  <c:v>43341</c:v>
                </c:pt>
                <c:pt idx="1551">
                  <c:v>43342</c:v>
                </c:pt>
                <c:pt idx="1552">
                  <c:v>43343</c:v>
                </c:pt>
                <c:pt idx="1553">
                  <c:v>43344</c:v>
                </c:pt>
                <c:pt idx="1554">
                  <c:v>43345</c:v>
                </c:pt>
                <c:pt idx="1555">
                  <c:v>43346</c:v>
                </c:pt>
                <c:pt idx="1556">
                  <c:v>43347</c:v>
                </c:pt>
                <c:pt idx="1557">
                  <c:v>43348</c:v>
                </c:pt>
                <c:pt idx="1558">
                  <c:v>43349</c:v>
                </c:pt>
                <c:pt idx="1559">
                  <c:v>43350</c:v>
                </c:pt>
                <c:pt idx="1560">
                  <c:v>43351</c:v>
                </c:pt>
                <c:pt idx="1561">
                  <c:v>43352</c:v>
                </c:pt>
                <c:pt idx="1562">
                  <c:v>43353</c:v>
                </c:pt>
                <c:pt idx="1563">
                  <c:v>43354</c:v>
                </c:pt>
                <c:pt idx="1564">
                  <c:v>43355</c:v>
                </c:pt>
                <c:pt idx="1565">
                  <c:v>43356</c:v>
                </c:pt>
                <c:pt idx="1566">
                  <c:v>43357</c:v>
                </c:pt>
                <c:pt idx="1567">
                  <c:v>43358</c:v>
                </c:pt>
                <c:pt idx="1568">
                  <c:v>43359</c:v>
                </c:pt>
                <c:pt idx="1569">
                  <c:v>43360</c:v>
                </c:pt>
                <c:pt idx="1570">
                  <c:v>43361</c:v>
                </c:pt>
                <c:pt idx="1571">
                  <c:v>43362</c:v>
                </c:pt>
                <c:pt idx="1572">
                  <c:v>43363</c:v>
                </c:pt>
                <c:pt idx="1573">
                  <c:v>43364</c:v>
                </c:pt>
                <c:pt idx="1574">
                  <c:v>43365</c:v>
                </c:pt>
                <c:pt idx="1575">
                  <c:v>43366</c:v>
                </c:pt>
                <c:pt idx="1576">
                  <c:v>43367</c:v>
                </c:pt>
                <c:pt idx="1577">
                  <c:v>43368</c:v>
                </c:pt>
                <c:pt idx="1578">
                  <c:v>43369</c:v>
                </c:pt>
                <c:pt idx="1579">
                  <c:v>43370</c:v>
                </c:pt>
                <c:pt idx="1580">
                  <c:v>43371</c:v>
                </c:pt>
                <c:pt idx="1581">
                  <c:v>43372</c:v>
                </c:pt>
                <c:pt idx="1582">
                  <c:v>43373</c:v>
                </c:pt>
                <c:pt idx="1583">
                  <c:v>43374</c:v>
                </c:pt>
                <c:pt idx="1584">
                  <c:v>43375</c:v>
                </c:pt>
                <c:pt idx="1585">
                  <c:v>43376</c:v>
                </c:pt>
                <c:pt idx="1586">
                  <c:v>43377</c:v>
                </c:pt>
                <c:pt idx="1587">
                  <c:v>43378</c:v>
                </c:pt>
                <c:pt idx="1588">
                  <c:v>43379</c:v>
                </c:pt>
                <c:pt idx="1589">
                  <c:v>43380</c:v>
                </c:pt>
                <c:pt idx="1590">
                  <c:v>43381</c:v>
                </c:pt>
                <c:pt idx="1591">
                  <c:v>43382</c:v>
                </c:pt>
                <c:pt idx="1592">
                  <c:v>43383</c:v>
                </c:pt>
                <c:pt idx="1593">
                  <c:v>43384</c:v>
                </c:pt>
                <c:pt idx="1594">
                  <c:v>43385</c:v>
                </c:pt>
                <c:pt idx="1595">
                  <c:v>43386</c:v>
                </c:pt>
                <c:pt idx="1596">
                  <c:v>43387</c:v>
                </c:pt>
                <c:pt idx="1597">
                  <c:v>43388</c:v>
                </c:pt>
                <c:pt idx="1598">
                  <c:v>43389</c:v>
                </c:pt>
                <c:pt idx="1599">
                  <c:v>43390</c:v>
                </c:pt>
                <c:pt idx="1600">
                  <c:v>43391</c:v>
                </c:pt>
                <c:pt idx="1601">
                  <c:v>43392</c:v>
                </c:pt>
                <c:pt idx="1602">
                  <c:v>43393</c:v>
                </c:pt>
                <c:pt idx="1603">
                  <c:v>43394</c:v>
                </c:pt>
                <c:pt idx="1604">
                  <c:v>43395</c:v>
                </c:pt>
                <c:pt idx="1605">
                  <c:v>43396</c:v>
                </c:pt>
                <c:pt idx="1606">
                  <c:v>43397</c:v>
                </c:pt>
                <c:pt idx="1607">
                  <c:v>43398</c:v>
                </c:pt>
                <c:pt idx="1608">
                  <c:v>43399</c:v>
                </c:pt>
                <c:pt idx="1609">
                  <c:v>43400</c:v>
                </c:pt>
                <c:pt idx="1610">
                  <c:v>43401</c:v>
                </c:pt>
                <c:pt idx="1611">
                  <c:v>43402</c:v>
                </c:pt>
                <c:pt idx="1612">
                  <c:v>43403</c:v>
                </c:pt>
                <c:pt idx="1613">
                  <c:v>43404</c:v>
                </c:pt>
                <c:pt idx="1614">
                  <c:v>43405</c:v>
                </c:pt>
                <c:pt idx="1615">
                  <c:v>43406</c:v>
                </c:pt>
                <c:pt idx="1616">
                  <c:v>43407</c:v>
                </c:pt>
                <c:pt idx="1617">
                  <c:v>43408</c:v>
                </c:pt>
                <c:pt idx="1618">
                  <c:v>43409</c:v>
                </c:pt>
                <c:pt idx="1619">
                  <c:v>43410</c:v>
                </c:pt>
                <c:pt idx="1620">
                  <c:v>43411</c:v>
                </c:pt>
                <c:pt idx="1621">
                  <c:v>43412</c:v>
                </c:pt>
                <c:pt idx="1622">
                  <c:v>43413</c:v>
                </c:pt>
                <c:pt idx="1623">
                  <c:v>43414</c:v>
                </c:pt>
                <c:pt idx="1624">
                  <c:v>43415</c:v>
                </c:pt>
                <c:pt idx="1625">
                  <c:v>43416</c:v>
                </c:pt>
                <c:pt idx="1626">
                  <c:v>43417</c:v>
                </c:pt>
                <c:pt idx="1627">
                  <c:v>43418</c:v>
                </c:pt>
                <c:pt idx="1628">
                  <c:v>43419</c:v>
                </c:pt>
                <c:pt idx="1629">
                  <c:v>43420</c:v>
                </c:pt>
                <c:pt idx="1630">
                  <c:v>43421</c:v>
                </c:pt>
                <c:pt idx="1631">
                  <c:v>43422</c:v>
                </c:pt>
                <c:pt idx="1632">
                  <c:v>43423</c:v>
                </c:pt>
                <c:pt idx="1633">
                  <c:v>43424</c:v>
                </c:pt>
                <c:pt idx="1634">
                  <c:v>43425</c:v>
                </c:pt>
                <c:pt idx="1635">
                  <c:v>43426</c:v>
                </c:pt>
                <c:pt idx="1636">
                  <c:v>43427</c:v>
                </c:pt>
                <c:pt idx="1637">
                  <c:v>43428</c:v>
                </c:pt>
                <c:pt idx="1638">
                  <c:v>43429</c:v>
                </c:pt>
                <c:pt idx="1639">
                  <c:v>43430</c:v>
                </c:pt>
                <c:pt idx="1640">
                  <c:v>43431</c:v>
                </c:pt>
                <c:pt idx="1641">
                  <c:v>43432</c:v>
                </c:pt>
                <c:pt idx="1642">
                  <c:v>43433</c:v>
                </c:pt>
                <c:pt idx="1643">
                  <c:v>43434</c:v>
                </c:pt>
                <c:pt idx="1644">
                  <c:v>43435</c:v>
                </c:pt>
                <c:pt idx="1645">
                  <c:v>43436</c:v>
                </c:pt>
                <c:pt idx="1646">
                  <c:v>43437</c:v>
                </c:pt>
                <c:pt idx="1647">
                  <c:v>43438</c:v>
                </c:pt>
                <c:pt idx="1648">
                  <c:v>43439</c:v>
                </c:pt>
                <c:pt idx="1649">
                  <c:v>43440</c:v>
                </c:pt>
                <c:pt idx="1650">
                  <c:v>43441</c:v>
                </c:pt>
                <c:pt idx="1651">
                  <c:v>43442</c:v>
                </c:pt>
                <c:pt idx="1652">
                  <c:v>43443</c:v>
                </c:pt>
                <c:pt idx="1653">
                  <c:v>43444</c:v>
                </c:pt>
                <c:pt idx="1654">
                  <c:v>43445</c:v>
                </c:pt>
                <c:pt idx="1655">
                  <c:v>43446</c:v>
                </c:pt>
                <c:pt idx="1656">
                  <c:v>43447</c:v>
                </c:pt>
                <c:pt idx="1657">
                  <c:v>43448</c:v>
                </c:pt>
                <c:pt idx="1658">
                  <c:v>43449</c:v>
                </c:pt>
                <c:pt idx="1659">
                  <c:v>43450</c:v>
                </c:pt>
                <c:pt idx="1660">
                  <c:v>43451</c:v>
                </c:pt>
                <c:pt idx="1661">
                  <c:v>43452</c:v>
                </c:pt>
                <c:pt idx="1662">
                  <c:v>43453</c:v>
                </c:pt>
                <c:pt idx="1663">
                  <c:v>43454</c:v>
                </c:pt>
                <c:pt idx="1664">
                  <c:v>43455</c:v>
                </c:pt>
                <c:pt idx="1665">
                  <c:v>43456</c:v>
                </c:pt>
                <c:pt idx="1666">
                  <c:v>43457</c:v>
                </c:pt>
                <c:pt idx="1667">
                  <c:v>43458</c:v>
                </c:pt>
                <c:pt idx="1668">
                  <c:v>43459</c:v>
                </c:pt>
                <c:pt idx="1669">
                  <c:v>43460</c:v>
                </c:pt>
                <c:pt idx="1670">
                  <c:v>43461</c:v>
                </c:pt>
                <c:pt idx="1671">
                  <c:v>43462</c:v>
                </c:pt>
                <c:pt idx="1672">
                  <c:v>43463</c:v>
                </c:pt>
                <c:pt idx="1673">
                  <c:v>43464</c:v>
                </c:pt>
                <c:pt idx="1674">
                  <c:v>43465</c:v>
                </c:pt>
                <c:pt idx="1675">
                  <c:v>43466</c:v>
                </c:pt>
                <c:pt idx="1676">
                  <c:v>43467</c:v>
                </c:pt>
                <c:pt idx="1677">
                  <c:v>43468</c:v>
                </c:pt>
                <c:pt idx="1678">
                  <c:v>43469</c:v>
                </c:pt>
                <c:pt idx="1679">
                  <c:v>43470</c:v>
                </c:pt>
                <c:pt idx="1680">
                  <c:v>43471</c:v>
                </c:pt>
                <c:pt idx="1681">
                  <c:v>43472</c:v>
                </c:pt>
                <c:pt idx="1682">
                  <c:v>43473</c:v>
                </c:pt>
                <c:pt idx="1683">
                  <c:v>43474</c:v>
                </c:pt>
                <c:pt idx="1684">
                  <c:v>43475</c:v>
                </c:pt>
                <c:pt idx="1685">
                  <c:v>43476</c:v>
                </c:pt>
                <c:pt idx="1686">
                  <c:v>43477</c:v>
                </c:pt>
                <c:pt idx="1687">
                  <c:v>43478</c:v>
                </c:pt>
                <c:pt idx="1688">
                  <c:v>43479</c:v>
                </c:pt>
                <c:pt idx="1689">
                  <c:v>43480</c:v>
                </c:pt>
                <c:pt idx="1690">
                  <c:v>43481</c:v>
                </c:pt>
                <c:pt idx="1691">
                  <c:v>43482</c:v>
                </c:pt>
                <c:pt idx="1692">
                  <c:v>43483</c:v>
                </c:pt>
                <c:pt idx="1693">
                  <c:v>43484</c:v>
                </c:pt>
                <c:pt idx="1694">
                  <c:v>43485</c:v>
                </c:pt>
                <c:pt idx="1695">
                  <c:v>43486</c:v>
                </c:pt>
                <c:pt idx="1696">
                  <c:v>43487</c:v>
                </c:pt>
                <c:pt idx="1697">
                  <c:v>43488</c:v>
                </c:pt>
                <c:pt idx="1698">
                  <c:v>43489</c:v>
                </c:pt>
                <c:pt idx="1699">
                  <c:v>43490</c:v>
                </c:pt>
                <c:pt idx="1700">
                  <c:v>43491</c:v>
                </c:pt>
                <c:pt idx="1701">
                  <c:v>43492</c:v>
                </c:pt>
                <c:pt idx="1702">
                  <c:v>43493</c:v>
                </c:pt>
                <c:pt idx="1703">
                  <c:v>43494</c:v>
                </c:pt>
                <c:pt idx="1704">
                  <c:v>43495</c:v>
                </c:pt>
                <c:pt idx="1705">
                  <c:v>43496</c:v>
                </c:pt>
                <c:pt idx="1706">
                  <c:v>43497</c:v>
                </c:pt>
                <c:pt idx="1707">
                  <c:v>43498</c:v>
                </c:pt>
                <c:pt idx="1708">
                  <c:v>43499</c:v>
                </c:pt>
                <c:pt idx="1709">
                  <c:v>43500</c:v>
                </c:pt>
                <c:pt idx="1710">
                  <c:v>43501</c:v>
                </c:pt>
                <c:pt idx="1711">
                  <c:v>43502</c:v>
                </c:pt>
                <c:pt idx="1712">
                  <c:v>43503</c:v>
                </c:pt>
                <c:pt idx="1713">
                  <c:v>43504</c:v>
                </c:pt>
                <c:pt idx="1714">
                  <c:v>43505</c:v>
                </c:pt>
                <c:pt idx="1715">
                  <c:v>43506</c:v>
                </c:pt>
                <c:pt idx="1716">
                  <c:v>43507</c:v>
                </c:pt>
                <c:pt idx="1717">
                  <c:v>43508</c:v>
                </c:pt>
                <c:pt idx="1718">
                  <c:v>43509</c:v>
                </c:pt>
                <c:pt idx="1719">
                  <c:v>43510</c:v>
                </c:pt>
                <c:pt idx="1720">
                  <c:v>43511</c:v>
                </c:pt>
                <c:pt idx="1721">
                  <c:v>43512</c:v>
                </c:pt>
                <c:pt idx="1722">
                  <c:v>43513</c:v>
                </c:pt>
                <c:pt idx="1723">
                  <c:v>43514</c:v>
                </c:pt>
                <c:pt idx="1724">
                  <c:v>43515</c:v>
                </c:pt>
                <c:pt idx="1725">
                  <c:v>43516</c:v>
                </c:pt>
                <c:pt idx="1726">
                  <c:v>43517</c:v>
                </c:pt>
                <c:pt idx="1727">
                  <c:v>43518</c:v>
                </c:pt>
                <c:pt idx="1728">
                  <c:v>43519</c:v>
                </c:pt>
                <c:pt idx="1729">
                  <c:v>43520</c:v>
                </c:pt>
                <c:pt idx="1730">
                  <c:v>43521</c:v>
                </c:pt>
                <c:pt idx="1731">
                  <c:v>43522</c:v>
                </c:pt>
                <c:pt idx="1732">
                  <c:v>43523</c:v>
                </c:pt>
                <c:pt idx="1733">
                  <c:v>43524</c:v>
                </c:pt>
                <c:pt idx="1734">
                  <c:v>43525</c:v>
                </c:pt>
                <c:pt idx="1735">
                  <c:v>43526</c:v>
                </c:pt>
                <c:pt idx="1736">
                  <c:v>43527</c:v>
                </c:pt>
                <c:pt idx="1737">
                  <c:v>43528</c:v>
                </c:pt>
                <c:pt idx="1738">
                  <c:v>43529</c:v>
                </c:pt>
                <c:pt idx="1739">
                  <c:v>43530</c:v>
                </c:pt>
                <c:pt idx="1740">
                  <c:v>43531</c:v>
                </c:pt>
                <c:pt idx="1741">
                  <c:v>43532</c:v>
                </c:pt>
                <c:pt idx="1742">
                  <c:v>43533</c:v>
                </c:pt>
                <c:pt idx="1743">
                  <c:v>43534</c:v>
                </c:pt>
                <c:pt idx="1744">
                  <c:v>43535</c:v>
                </c:pt>
                <c:pt idx="1745">
                  <c:v>43536</c:v>
                </c:pt>
                <c:pt idx="1746">
                  <c:v>43537</c:v>
                </c:pt>
                <c:pt idx="1747">
                  <c:v>43538</c:v>
                </c:pt>
                <c:pt idx="1748">
                  <c:v>43539</c:v>
                </c:pt>
                <c:pt idx="1749">
                  <c:v>43540</c:v>
                </c:pt>
                <c:pt idx="1750">
                  <c:v>43541</c:v>
                </c:pt>
                <c:pt idx="1751">
                  <c:v>43542</c:v>
                </c:pt>
                <c:pt idx="1752">
                  <c:v>43543</c:v>
                </c:pt>
                <c:pt idx="1753">
                  <c:v>43544</c:v>
                </c:pt>
                <c:pt idx="1754">
                  <c:v>43545</c:v>
                </c:pt>
                <c:pt idx="1755">
                  <c:v>43546</c:v>
                </c:pt>
                <c:pt idx="1756">
                  <c:v>43547</c:v>
                </c:pt>
                <c:pt idx="1757">
                  <c:v>43548</c:v>
                </c:pt>
                <c:pt idx="1758">
                  <c:v>43549</c:v>
                </c:pt>
                <c:pt idx="1759">
                  <c:v>43550</c:v>
                </c:pt>
                <c:pt idx="1760">
                  <c:v>43551</c:v>
                </c:pt>
                <c:pt idx="1761">
                  <c:v>43552</c:v>
                </c:pt>
                <c:pt idx="1762">
                  <c:v>43553</c:v>
                </c:pt>
                <c:pt idx="1763">
                  <c:v>43554</c:v>
                </c:pt>
                <c:pt idx="1764">
                  <c:v>43555</c:v>
                </c:pt>
                <c:pt idx="1765">
                  <c:v>43556</c:v>
                </c:pt>
                <c:pt idx="1766">
                  <c:v>43557</c:v>
                </c:pt>
                <c:pt idx="1767">
                  <c:v>43558</c:v>
                </c:pt>
                <c:pt idx="1768">
                  <c:v>43559</c:v>
                </c:pt>
                <c:pt idx="1769">
                  <c:v>43560</c:v>
                </c:pt>
                <c:pt idx="1770">
                  <c:v>43561</c:v>
                </c:pt>
                <c:pt idx="1771">
                  <c:v>43562</c:v>
                </c:pt>
                <c:pt idx="1772">
                  <c:v>43563</c:v>
                </c:pt>
                <c:pt idx="1773">
                  <c:v>43564</c:v>
                </c:pt>
                <c:pt idx="1774">
                  <c:v>43565</c:v>
                </c:pt>
                <c:pt idx="1775">
                  <c:v>43566</c:v>
                </c:pt>
                <c:pt idx="1776">
                  <c:v>43567</c:v>
                </c:pt>
                <c:pt idx="1777">
                  <c:v>43568</c:v>
                </c:pt>
                <c:pt idx="1778">
                  <c:v>43569</c:v>
                </c:pt>
                <c:pt idx="1779">
                  <c:v>43570</c:v>
                </c:pt>
                <c:pt idx="1780">
                  <c:v>43571</c:v>
                </c:pt>
                <c:pt idx="1781">
                  <c:v>43572</c:v>
                </c:pt>
                <c:pt idx="1782">
                  <c:v>43573</c:v>
                </c:pt>
                <c:pt idx="1783">
                  <c:v>43574</c:v>
                </c:pt>
                <c:pt idx="1784">
                  <c:v>43575</c:v>
                </c:pt>
                <c:pt idx="1785">
                  <c:v>43576</c:v>
                </c:pt>
                <c:pt idx="1786">
                  <c:v>43577</c:v>
                </c:pt>
                <c:pt idx="1787">
                  <c:v>43578</c:v>
                </c:pt>
                <c:pt idx="1788">
                  <c:v>43579</c:v>
                </c:pt>
                <c:pt idx="1789">
                  <c:v>43580</c:v>
                </c:pt>
                <c:pt idx="1790">
                  <c:v>43581</c:v>
                </c:pt>
                <c:pt idx="1791">
                  <c:v>43582</c:v>
                </c:pt>
                <c:pt idx="1792">
                  <c:v>43583</c:v>
                </c:pt>
                <c:pt idx="1793">
                  <c:v>43584</c:v>
                </c:pt>
                <c:pt idx="1794">
                  <c:v>43585</c:v>
                </c:pt>
                <c:pt idx="1795">
                  <c:v>43586</c:v>
                </c:pt>
                <c:pt idx="1796">
                  <c:v>43587</c:v>
                </c:pt>
                <c:pt idx="1797">
                  <c:v>43588</c:v>
                </c:pt>
                <c:pt idx="1798">
                  <c:v>43589</c:v>
                </c:pt>
                <c:pt idx="1799">
                  <c:v>43590</c:v>
                </c:pt>
                <c:pt idx="1800">
                  <c:v>43591</c:v>
                </c:pt>
                <c:pt idx="1801">
                  <c:v>43592</c:v>
                </c:pt>
                <c:pt idx="1802">
                  <c:v>43593</c:v>
                </c:pt>
                <c:pt idx="1803">
                  <c:v>43594</c:v>
                </c:pt>
                <c:pt idx="1804">
                  <c:v>43595</c:v>
                </c:pt>
                <c:pt idx="1805">
                  <c:v>43596</c:v>
                </c:pt>
                <c:pt idx="1806">
                  <c:v>43597</c:v>
                </c:pt>
                <c:pt idx="1807">
                  <c:v>43598</c:v>
                </c:pt>
                <c:pt idx="1808">
                  <c:v>43599</c:v>
                </c:pt>
                <c:pt idx="1809">
                  <c:v>43600</c:v>
                </c:pt>
                <c:pt idx="1810">
                  <c:v>43601</c:v>
                </c:pt>
                <c:pt idx="1811">
                  <c:v>43602</c:v>
                </c:pt>
                <c:pt idx="1812">
                  <c:v>43603</c:v>
                </c:pt>
                <c:pt idx="1813">
                  <c:v>43604</c:v>
                </c:pt>
                <c:pt idx="1814">
                  <c:v>43605</c:v>
                </c:pt>
                <c:pt idx="1815">
                  <c:v>43606</c:v>
                </c:pt>
                <c:pt idx="1816">
                  <c:v>43607</c:v>
                </c:pt>
                <c:pt idx="1817">
                  <c:v>43608</c:v>
                </c:pt>
                <c:pt idx="1818">
                  <c:v>43609</c:v>
                </c:pt>
                <c:pt idx="1819">
                  <c:v>43610</c:v>
                </c:pt>
                <c:pt idx="1820">
                  <c:v>43611</c:v>
                </c:pt>
                <c:pt idx="1821">
                  <c:v>43612</c:v>
                </c:pt>
                <c:pt idx="1822">
                  <c:v>43613</c:v>
                </c:pt>
                <c:pt idx="1823">
                  <c:v>43614</c:v>
                </c:pt>
                <c:pt idx="1824">
                  <c:v>43615</c:v>
                </c:pt>
                <c:pt idx="1825">
                  <c:v>43616</c:v>
                </c:pt>
                <c:pt idx="1826">
                  <c:v>43617</c:v>
                </c:pt>
                <c:pt idx="1827">
                  <c:v>43618</c:v>
                </c:pt>
                <c:pt idx="1828">
                  <c:v>43619</c:v>
                </c:pt>
                <c:pt idx="1829">
                  <c:v>43620</c:v>
                </c:pt>
                <c:pt idx="1830">
                  <c:v>43621</c:v>
                </c:pt>
                <c:pt idx="1831">
                  <c:v>43622</c:v>
                </c:pt>
                <c:pt idx="1832">
                  <c:v>43623</c:v>
                </c:pt>
                <c:pt idx="1833">
                  <c:v>43624</c:v>
                </c:pt>
                <c:pt idx="1834">
                  <c:v>43625</c:v>
                </c:pt>
                <c:pt idx="1835">
                  <c:v>43626</c:v>
                </c:pt>
                <c:pt idx="1836">
                  <c:v>43627</c:v>
                </c:pt>
                <c:pt idx="1837">
                  <c:v>43628</c:v>
                </c:pt>
                <c:pt idx="1838">
                  <c:v>43629</c:v>
                </c:pt>
                <c:pt idx="1839">
                  <c:v>43630</c:v>
                </c:pt>
                <c:pt idx="1840">
                  <c:v>43631</c:v>
                </c:pt>
                <c:pt idx="1841">
                  <c:v>43632</c:v>
                </c:pt>
                <c:pt idx="1842">
                  <c:v>43633</c:v>
                </c:pt>
                <c:pt idx="1843">
                  <c:v>43634</c:v>
                </c:pt>
                <c:pt idx="1844">
                  <c:v>43635</c:v>
                </c:pt>
                <c:pt idx="1845">
                  <c:v>43636</c:v>
                </c:pt>
                <c:pt idx="1846">
                  <c:v>43637</c:v>
                </c:pt>
                <c:pt idx="1847">
                  <c:v>43638</c:v>
                </c:pt>
                <c:pt idx="1848">
                  <c:v>43639</c:v>
                </c:pt>
                <c:pt idx="1849">
                  <c:v>43640</c:v>
                </c:pt>
                <c:pt idx="1850">
                  <c:v>43641</c:v>
                </c:pt>
                <c:pt idx="1851">
                  <c:v>43642</c:v>
                </c:pt>
                <c:pt idx="1852">
                  <c:v>43643</c:v>
                </c:pt>
                <c:pt idx="1853">
                  <c:v>43644</c:v>
                </c:pt>
                <c:pt idx="1854">
                  <c:v>43645</c:v>
                </c:pt>
                <c:pt idx="1855">
                  <c:v>43646</c:v>
                </c:pt>
                <c:pt idx="1856">
                  <c:v>43647</c:v>
                </c:pt>
                <c:pt idx="1857">
                  <c:v>43648</c:v>
                </c:pt>
                <c:pt idx="1858">
                  <c:v>43649</c:v>
                </c:pt>
                <c:pt idx="1859">
                  <c:v>43650</c:v>
                </c:pt>
                <c:pt idx="1860">
                  <c:v>43651</c:v>
                </c:pt>
                <c:pt idx="1861">
                  <c:v>43652</c:v>
                </c:pt>
                <c:pt idx="1862">
                  <c:v>43653</c:v>
                </c:pt>
                <c:pt idx="1863">
                  <c:v>43654</c:v>
                </c:pt>
                <c:pt idx="1864">
                  <c:v>43655</c:v>
                </c:pt>
                <c:pt idx="1865">
                  <c:v>43656</c:v>
                </c:pt>
                <c:pt idx="1866">
                  <c:v>43657</c:v>
                </c:pt>
                <c:pt idx="1867">
                  <c:v>43658</c:v>
                </c:pt>
                <c:pt idx="1868">
                  <c:v>43659</c:v>
                </c:pt>
                <c:pt idx="1869">
                  <c:v>43660</c:v>
                </c:pt>
                <c:pt idx="1870">
                  <c:v>43661</c:v>
                </c:pt>
                <c:pt idx="1871">
                  <c:v>43662</c:v>
                </c:pt>
                <c:pt idx="1872">
                  <c:v>43663</c:v>
                </c:pt>
                <c:pt idx="1873">
                  <c:v>43664</c:v>
                </c:pt>
                <c:pt idx="1874">
                  <c:v>43665</c:v>
                </c:pt>
                <c:pt idx="1875">
                  <c:v>43666</c:v>
                </c:pt>
                <c:pt idx="1876">
                  <c:v>43667</c:v>
                </c:pt>
                <c:pt idx="1877">
                  <c:v>43668</c:v>
                </c:pt>
                <c:pt idx="1878">
                  <c:v>43669</c:v>
                </c:pt>
                <c:pt idx="1879">
                  <c:v>43670</c:v>
                </c:pt>
                <c:pt idx="1880">
                  <c:v>43671</c:v>
                </c:pt>
                <c:pt idx="1881">
                  <c:v>43672</c:v>
                </c:pt>
                <c:pt idx="1882">
                  <c:v>43673</c:v>
                </c:pt>
                <c:pt idx="1883">
                  <c:v>43674</c:v>
                </c:pt>
                <c:pt idx="1884">
                  <c:v>43675</c:v>
                </c:pt>
                <c:pt idx="1885">
                  <c:v>43676</c:v>
                </c:pt>
                <c:pt idx="1886">
                  <c:v>43677</c:v>
                </c:pt>
              </c:numCache>
            </c:numRef>
          </c:cat>
          <c:val>
            <c:numRef>
              <c:f>'All Time Flows'!$D$3:$D$1889</c:f>
              <c:numCache>
                <c:formatCode>General</c:formatCode>
                <c:ptCount val="1887"/>
                <c:pt idx="0">
                  <c:v>58.017000000000003</c:v>
                </c:pt>
                <c:pt idx="1">
                  <c:v>58.250999999999998</c:v>
                </c:pt>
                <c:pt idx="2">
                  <c:v>53.965000000000003</c:v>
                </c:pt>
                <c:pt idx="3">
                  <c:v>52.18</c:v>
                </c:pt>
                <c:pt idx="4">
                  <c:v>52.677</c:v>
                </c:pt>
                <c:pt idx="5">
                  <c:v>55.536000000000001</c:v>
                </c:pt>
                <c:pt idx="6">
                  <c:v>56.326999999999998</c:v>
                </c:pt>
                <c:pt idx="7">
                  <c:v>54.472999999999999</c:v>
                </c:pt>
                <c:pt idx="8">
                  <c:v>50.933999999999997</c:v>
                </c:pt>
                <c:pt idx="9">
                  <c:v>47.281999999999996</c:v>
                </c:pt>
                <c:pt idx="10">
                  <c:v>43.174999999999997</c:v>
                </c:pt>
                <c:pt idx="11">
                  <c:v>40.500999999999998</c:v>
                </c:pt>
                <c:pt idx="12">
                  <c:v>36.412999999999997</c:v>
                </c:pt>
                <c:pt idx="13">
                  <c:v>33.814999999999998</c:v>
                </c:pt>
                <c:pt idx="14">
                  <c:v>36.582999999999998</c:v>
                </c:pt>
                <c:pt idx="15">
                  <c:v>28.414000000000001</c:v>
                </c:pt>
                <c:pt idx="16">
                  <c:v>25.494</c:v>
                </c:pt>
                <c:pt idx="17">
                  <c:v>23.716000000000001</c:v>
                </c:pt>
                <c:pt idx="18">
                  <c:v>22.55</c:v>
                </c:pt>
                <c:pt idx="19">
                  <c:v>19.951000000000001</c:v>
                </c:pt>
                <c:pt idx="20">
                  <c:v>18.393999999999998</c:v>
                </c:pt>
                <c:pt idx="21">
                  <c:v>17.254999999999999</c:v>
                </c:pt>
                <c:pt idx="22">
                  <c:v>16</c:v>
                </c:pt>
                <c:pt idx="23">
                  <c:v>13.637</c:v>
                </c:pt>
                <c:pt idx="24">
                  <c:v>9.423</c:v>
                </c:pt>
                <c:pt idx="25">
                  <c:v>8.7959999999999994</c:v>
                </c:pt>
                <c:pt idx="26">
                  <c:v>9.07</c:v>
                </c:pt>
                <c:pt idx="27">
                  <c:v>9.07</c:v>
                </c:pt>
                <c:pt idx="28">
                  <c:v>8.0050000000000008</c:v>
                </c:pt>
                <c:pt idx="29">
                  <c:v>12.815</c:v>
                </c:pt>
                <c:pt idx="30">
                  <c:v>19.268000000000001</c:v>
                </c:pt>
                <c:pt idx="31">
                  <c:v>23.888999999999999</c:v>
                </c:pt>
                <c:pt idx="32">
                  <c:v>24.866</c:v>
                </c:pt>
                <c:pt idx="33">
                  <c:v>25.178999999999998</c:v>
                </c:pt>
                <c:pt idx="34">
                  <c:v>24.286999999999999</c:v>
                </c:pt>
                <c:pt idx="35">
                  <c:v>22.687999999999999</c:v>
                </c:pt>
                <c:pt idx="36">
                  <c:v>21.189</c:v>
                </c:pt>
                <c:pt idx="37">
                  <c:v>21.294</c:v>
                </c:pt>
                <c:pt idx="38">
                  <c:v>22.693999999999999</c:v>
                </c:pt>
                <c:pt idx="39">
                  <c:v>21.766999999999999</c:v>
                </c:pt>
                <c:pt idx="40">
                  <c:v>21.309000000000001</c:v>
                </c:pt>
                <c:pt idx="41">
                  <c:v>21.419</c:v>
                </c:pt>
                <c:pt idx="42">
                  <c:v>20.731000000000002</c:v>
                </c:pt>
                <c:pt idx="43">
                  <c:v>19.821000000000002</c:v>
                </c:pt>
                <c:pt idx="44">
                  <c:v>20.466999999999999</c:v>
                </c:pt>
                <c:pt idx="45">
                  <c:v>20.516999999999999</c:v>
                </c:pt>
                <c:pt idx="46">
                  <c:v>23.963999999999999</c:v>
                </c:pt>
                <c:pt idx="47">
                  <c:v>21.573</c:v>
                </c:pt>
                <c:pt idx="48">
                  <c:v>20.420999999999999</c:v>
                </c:pt>
                <c:pt idx="49">
                  <c:v>21.484999999999999</c:v>
                </c:pt>
                <c:pt idx="50">
                  <c:v>22.12</c:v>
                </c:pt>
                <c:pt idx="51">
                  <c:v>21.521999999999998</c:v>
                </c:pt>
                <c:pt idx="52">
                  <c:v>20.518000000000001</c:v>
                </c:pt>
                <c:pt idx="53">
                  <c:v>20.202000000000002</c:v>
                </c:pt>
                <c:pt idx="54">
                  <c:v>19.349</c:v>
                </c:pt>
                <c:pt idx="55">
                  <c:v>18.116</c:v>
                </c:pt>
                <c:pt idx="56">
                  <c:v>16.132000000000001</c:v>
                </c:pt>
                <c:pt idx="57">
                  <c:v>15.699</c:v>
                </c:pt>
                <c:pt idx="58">
                  <c:v>14.115</c:v>
                </c:pt>
                <c:pt idx="59">
                  <c:v>11.805</c:v>
                </c:pt>
                <c:pt idx="60">
                  <c:v>10.475</c:v>
                </c:pt>
                <c:pt idx="61">
                  <c:v>8.5039999999999996</c:v>
                </c:pt>
                <c:pt idx="62">
                  <c:v>5.016</c:v>
                </c:pt>
                <c:pt idx="63">
                  <c:v>3.47</c:v>
                </c:pt>
                <c:pt idx="64">
                  <c:v>3.6819999999999999</c:v>
                </c:pt>
                <c:pt idx="65">
                  <c:v>3.0880000000000001</c:v>
                </c:pt>
                <c:pt idx="66">
                  <c:v>2.2639999999999998</c:v>
                </c:pt>
                <c:pt idx="67">
                  <c:v>1.448</c:v>
                </c:pt>
                <c:pt idx="68">
                  <c:v>0.79</c:v>
                </c:pt>
                <c:pt idx="69">
                  <c:v>0.59099999999999997</c:v>
                </c:pt>
                <c:pt idx="70">
                  <c:v>0.38200000000000001</c:v>
                </c:pt>
                <c:pt idx="71">
                  <c:v>0.112</c:v>
                </c:pt>
                <c:pt idx="72">
                  <c:v>0.02</c:v>
                </c:pt>
                <c:pt idx="73">
                  <c:v>6.0000000000000001E-3</c:v>
                </c:pt>
                <c:pt idx="74">
                  <c:v>3.0000000000000001E-3</c:v>
                </c:pt>
                <c:pt idx="75">
                  <c:v>1E-3</c:v>
                </c:pt>
                <c:pt idx="76">
                  <c:v>0</c:v>
                </c:pt>
                <c:pt idx="77">
                  <c:v>2.1539999999999999</c:v>
                </c:pt>
                <c:pt idx="78">
                  <c:v>1.966</c:v>
                </c:pt>
                <c:pt idx="79">
                  <c:v>0.31</c:v>
                </c:pt>
                <c:pt idx="80">
                  <c:v>2.7679999999999998</c:v>
                </c:pt>
                <c:pt idx="81">
                  <c:v>9.94</c:v>
                </c:pt>
                <c:pt idx="82">
                  <c:v>10.53</c:v>
                </c:pt>
                <c:pt idx="83">
                  <c:v>7.9109999999999996</c:v>
                </c:pt>
                <c:pt idx="84">
                  <c:v>5.351</c:v>
                </c:pt>
                <c:pt idx="85">
                  <c:v>3.5219999999999998</c:v>
                </c:pt>
                <c:pt idx="86">
                  <c:v>2.7370000000000001</c:v>
                </c:pt>
                <c:pt idx="87">
                  <c:v>2.2959999999999998</c:v>
                </c:pt>
                <c:pt idx="88">
                  <c:v>1.6819999999999999</c:v>
                </c:pt>
                <c:pt idx="89">
                  <c:v>1.163</c:v>
                </c:pt>
                <c:pt idx="90">
                  <c:v>0.77800000000000002</c:v>
                </c:pt>
                <c:pt idx="91">
                  <c:v>0.371</c:v>
                </c:pt>
                <c:pt idx="92">
                  <c:v>0.14899999999999999</c:v>
                </c:pt>
                <c:pt idx="93">
                  <c:v>5.1999999999999998E-2</c:v>
                </c:pt>
                <c:pt idx="94">
                  <c:v>5.0000000000000001E-3</c:v>
                </c:pt>
                <c:pt idx="95">
                  <c:v>1E-3</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95.704999999999998</c:v>
                </c:pt>
                <c:pt idx="137">
                  <c:v>183.999</c:v>
                </c:pt>
                <c:pt idx="138">
                  <c:v>184.029</c:v>
                </c:pt>
                <c:pt idx="139">
                  <c:v>184.24</c:v>
                </c:pt>
                <c:pt idx="140">
                  <c:v>178.04</c:v>
                </c:pt>
                <c:pt idx="141">
                  <c:v>161.376</c:v>
                </c:pt>
                <c:pt idx="142">
                  <c:v>143.06399999999999</c:v>
                </c:pt>
                <c:pt idx="143">
                  <c:v>129.80600000000001</c:v>
                </c:pt>
                <c:pt idx="144">
                  <c:v>115.9</c:v>
                </c:pt>
                <c:pt idx="145">
                  <c:v>98.23</c:v>
                </c:pt>
                <c:pt idx="146">
                  <c:v>82.171999999999997</c:v>
                </c:pt>
                <c:pt idx="147">
                  <c:v>72.173000000000002</c:v>
                </c:pt>
                <c:pt idx="148">
                  <c:v>63.991</c:v>
                </c:pt>
                <c:pt idx="149">
                  <c:v>55.204999999999998</c:v>
                </c:pt>
                <c:pt idx="150">
                  <c:v>43.860999999999997</c:v>
                </c:pt>
                <c:pt idx="151">
                  <c:v>34.47</c:v>
                </c:pt>
                <c:pt idx="152">
                  <c:v>60.459000000000003</c:v>
                </c:pt>
                <c:pt idx="153">
                  <c:v>140.428</c:v>
                </c:pt>
                <c:pt idx="154">
                  <c:v>184.74</c:v>
                </c:pt>
                <c:pt idx="155">
                  <c:v>169.59899999999999</c:v>
                </c:pt>
                <c:pt idx="156">
                  <c:v>131.20099999999999</c:v>
                </c:pt>
                <c:pt idx="157">
                  <c:v>89.444999999999993</c:v>
                </c:pt>
                <c:pt idx="158">
                  <c:v>58.024999999999999</c:v>
                </c:pt>
                <c:pt idx="159">
                  <c:v>36.518999999999998</c:v>
                </c:pt>
                <c:pt idx="160">
                  <c:v>25.742999999999999</c:v>
                </c:pt>
                <c:pt idx="161">
                  <c:v>18.38</c:v>
                </c:pt>
                <c:pt idx="162">
                  <c:v>10.305</c:v>
                </c:pt>
                <c:pt idx="163">
                  <c:v>6.3239999999999998</c:v>
                </c:pt>
                <c:pt idx="164">
                  <c:v>4.6790000000000003</c:v>
                </c:pt>
                <c:pt idx="165">
                  <c:v>2.859</c:v>
                </c:pt>
                <c:pt idx="166">
                  <c:v>1.9379999999999999</c:v>
                </c:pt>
                <c:pt idx="167">
                  <c:v>1.214</c:v>
                </c:pt>
                <c:pt idx="168">
                  <c:v>0.29899999999999999</c:v>
                </c:pt>
                <c:pt idx="169">
                  <c:v>1.2E-2</c:v>
                </c:pt>
                <c:pt idx="170">
                  <c:v>1E-3</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8.5000000000000006E-2</c:v>
                </c:pt>
                <c:pt idx="208">
                  <c:v>8.2420000000000009</c:v>
                </c:pt>
                <c:pt idx="209">
                  <c:v>16.216000000000001</c:v>
                </c:pt>
                <c:pt idx="210">
                  <c:v>20.94</c:v>
                </c:pt>
                <c:pt idx="211">
                  <c:v>167.68600000000001</c:v>
                </c:pt>
                <c:pt idx="212">
                  <c:v>237.10599999999999</c:v>
                </c:pt>
                <c:pt idx="213">
                  <c:v>136.37</c:v>
                </c:pt>
                <c:pt idx="214">
                  <c:v>75.751999999999995</c:v>
                </c:pt>
                <c:pt idx="215">
                  <c:v>93.394999999999996</c:v>
                </c:pt>
                <c:pt idx="216">
                  <c:v>157.32900000000001</c:v>
                </c:pt>
                <c:pt idx="217">
                  <c:v>157.43700000000001</c:v>
                </c:pt>
                <c:pt idx="218">
                  <c:v>153.12100000000001</c:v>
                </c:pt>
                <c:pt idx="219">
                  <c:v>163.44900000000001</c:v>
                </c:pt>
                <c:pt idx="220">
                  <c:v>150.75899999999999</c:v>
                </c:pt>
                <c:pt idx="221">
                  <c:v>135.14599999999999</c:v>
                </c:pt>
                <c:pt idx="222">
                  <c:v>143.75200000000001</c:v>
                </c:pt>
                <c:pt idx="223">
                  <c:v>120.524</c:v>
                </c:pt>
                <c:pt idx="224">
                  <c:v>221.31299999999999</c:v>
                </c:pt>
                <c:pt idx="225">
                  <c:v>603.92999999999995</c:v>
                </c:pt>
                <c:pt idx="226">
                  <c:v>761.59</c:v>
                </c:pt>
                <c:pt idx="227">
                  <c:v>796.44399999999996</c:v>
                </c:pt>
                <c:pt idx="228">
                  <c:v>737.94600000000003</c:v>
                </c:pt>
                <c:pt idx="229">
                  <c:v>706.76800000000003</c:v>
                </c:pt>
                <c:pt idx="230">
                  <c:v>749.27700000000004</c:v>
                </c:pt>
                <c:pt idx="231">
                  <c:v>678.90800000000002</c:v>
                </c:pt>
                <c:pt idx="232">
                  <c:v>505.18299999999999</c:v>
                </c:pt>
                <c:pt idx="233">
                  <c:v>331.69200000000001</c:v>
                </c:pt>
                <c:pt idx="234">
                  <c:v>197.495</c:v>
                </c:pt>
                <c:pt idx="235">
                  <c:v>121.004</c:v>
                </c:pt>
                <c:pt idx="236">
                  <c:v>130.958</c:v>
                </c:pt>
                <c:pt idx="237">
                  <c:v>182.28200000000001</c:v>
                </c:pt>
                <c:pt idx="238">
                  <c:v>202.92400000000001</c:v>
                </c:pt>
                <c:pt idx="239">
                  <c:v>174.959</c:v>
                </c:pt>
                <c:pt idx="240">
                  <c:v>168.15700000000001</c:v>
                </c:pt>
                <c:pt idx="241">
                  <c:v>212.52099999999999</c:v>
                </c:pt>
                <c:pt idx="242">
                  <c:v>207.68</c:v>
                </c:pt>
                <c:pt idx="243">
                  <c:v>159.27000000000001</c:v>
                </c:pt>
                <c:pt idx="244">
                  <c:v>140.18199999999999</c:v>
                </c:pt>
                <c:pt idx="245">
                  <c:v>154.87</c:v>
                </c:pt>
                <c:pt idx="246">
                  <c:v>196.38900000000001</c:v>
                </c:pt>
                <c:pt idx="247">
                  <c:v>203.97300000000001</c:v>
                </c:pt>
                <c:pt idx="248">
                  <c:v>208.50899999999999</c:v>
                </c:pt>
                <c:pt idx="249">
                  <c:v>208.999</c:v>
                </c:pt>
                <c:pt idx="250">
                  <c:v>227.83600000000001</c:v>
                </c:pt>
                <c:pt idx="251">
                  <c:v>386.51799999999997</c:v>
                </c:pt>
                <c:pt idx="252">
                  <c:v>854.13</c:v>
                </c:pt>
                <c:pt idx="253">
                  <c:v>1026.9670000000001</c:v>
                </c:pt>
                <c:pt idx="254">
                  <c:v>1011.638</c:v>
                </c:pt>
                <c:pt idx="255">
                  <c:v>1252.8969999999999</c:v>
                </c:pt>
                <c:pt idx="256">
                  <c:v>1582.4069999999999</c:v>
                </c:pt>
                <c:pt idx="257">
                  <c:v>1466.354</c:v>
                </c:pt>
                <c:pt idx="258">
                  <c:v>1286.7840000000001</c:v>
                </c:pt>
                <c:pt idx="259">
                  <c:v>1225.796</c:v>
                </c:pt>
                <c:pt idx="260">
                  <c:v>1154.9380000000001</c:v>
                </c:pt>
                <c:pt idx="261">
                  <c:v>1020.7569999999999</c:v>
                </c:pt>
                <c:pt idx="262">
                  <c:v>868.34900000000005</c:v>
                </c:pt>
                <c:pt idx="263">
                  <c:v>735.899</c:v>
                </c:pt>
                <c:pt idx="264">
                  <c:v>609.51300000000003</c:v>
                </c:pt>
                <c:pt idx="265">
                  <c:v>489.14600000000002</c:v>
                </c:pt>
                <c:pt idx="266">
                  <c:v>392.02499999999998</c:v>
                </c:pt>
                <c:pt idx="267">
                  <c:v>305.988</c:v>
                </c:pt>
                <c:pt idx="268">
                  <c:v>228.11500000000001</c:v>
                </c:pt>
                <c:pt idx="269">
                  <c:v>171.899</c:v>
                </c:pt>
                <c:pt idx="270">
                  <c:v>128.15600000000001</c:v>
                </c:pt>
                <c:pt idx="271">
                  <c:v>102.508</c:v>
                </c:pt>
                <c:pt idx="272">
                  <c:v>89.680999999999997</c:v>
                </c:pt>
                <c:pt idx="273">
                  <c:v>101.639</c:v>
                </c:pt>
                <c:pt idx="274">
                  <c:v>110.124</c:v>
                </c:pt>
                <c:pt idx="275">
                  <c:v>107.876</c:v>
                </c:pt>
                <c:pt idx="276">
                  <c:v>102.55200000000001</c:v>
                </c:pt>
                <c:pt idx="277">
                  <c:v>94.77</c:v>
                </c:pt>
                <c:pt idx="278">
                  <c:v>85.850999999999999</c:v>
                </c:pt>
                <c:pt idx="279">
                  <c:v>81.843999999999994</c:v>
                </c:pt>
                <c:pt idx="280">
                  <c:v>81.513999999999996</c:v>
                </c:pt>
                <c:pt idx="281">
                  <c:v>83.521000000000001</c:v>
                </c:pt>
                <c:pt idx="282">
                  <c:v>88.590999999999994</c:v>
                </c:pt>
                <c:pt idx="283">
                  <c:v>93.284999999999997</c:v>
                </c:pt>
                <c:pt idx="284">
                  <c:v>91.366</c:v>
                </c:pt>
                <c:pt idx="285">
                  <c:v>81.811000000000007</c:v>
                </c:pt>
                <c:pt idx="286">
                  <c:v>76.760000000000005</c:v>
                </c:pt>
                <c:pt idx="287">
                  <c:v>71.376999999999995</c:v>
                </c:pt>
                <c:pt idx="288">
                  <c:v>58.195</c:v>
                </c:pt>
                <c:pt idx="289">
                  <c:v>50.4</c:v>
                </c:pt>
                <c:pt idx="290">
                  <c:v>44.51</c:v>
                </c:pt>
                <c:pt idx="291">
                  <c:v>45.805999999999997</c:v>
                </c:pt>
                <c:pt idx="292">
                  <c:v>51.746000000000002</c:v>
                </c:pt>
                <c:pt idx="293">
                  <c:v>54.773000000000003</c:v>
                </c:pt>
                <c:pt idx="294">
                  <c:v>53.677</c:v>
                </c:pt>
                <c:pt idx="295">
                  <c:v>49.25</c:v>
                </c:pt>
                <c:pt idx="296">
                  <c:v>43.886000000000003</c:v>
                </c:pt>
                <c:pt idx="297">
                  <c:v>39.429000000000002</c:v>
                </c:pt>
                <c:pt idx="298">
                  <c:v>38.576999999999998</c:v>
                </c:pt>
                <c:pt idx="299">
                  <c:v>37.545000000000002</c:v>
                </c:pt>
                <c:pt idx="300">
                  <c:v>36.399000000000001</c:v>
                </c:pt>
                <c:pt idx="301">
                  <c:v>32.436999999999998</c:v>
                </c:pt>
                <c:pt idx="302">
                  <c:v>28.015000000000001</c:v>
                </c:pt>
                <c:pt idx="303">
                  <c:v>28.09</c:v>
                </c:pt>
                <c:pt idx="304">
                  <c:v>22.641999999999999</c:v>
                </c:pt>
                <c:pt idx="305">
                  <c:v>15.151999999999999</c:v>
                </c:pt>
                <c:pt idx="306">
                  <c:v>8.4570000000000007</c:v>
                </c:pt>
                <c:pt idx="307">
                  <c:v>14.125</c:v>
                </c:pt>
                <c:pt idx="308">
                  <c:v>79.340999999999994</c:v>
                </c:pt>
                <c:pt idx="309">
                  <c:v>55.591999999999999</c:v>
                </c:pt>
                <c:pt idx="310">
                  <c:v>81.198999999999998</c:v>
                </c:pt>
                <c:pt idx="311">
                  <c:v>161.52099999999999</c:v>
                </c:pt>
                <c:pt idx="312">
                  <c:v>410.5</c:v>
                </c:pt>
                <c:pt idx="313">
                  <c:v>360.80399999999997</c:v>
                </c:pt>
                <c:pt idx="314">
                  <c:v>586.08900000000006</c:v>
                </c:pt>
                <c:pt idx="315">
                  <c:v>1631.145</c:v>
                </c:pt>
                <c:pt idx="316">
                  <c:v>2688.93</c:v>
                </c:pt>
                <c:pt idx="317">
                  <c:v>3006.7330000000002</c:v>
                </c:pt>
                <c:pt idx="318">
                  <c:v>2740.1709999999998</c:v>
                </c:pt>
                <c:pt idx="319">
                  <c:v>2353.0450000000001</c:v>
                </c:pt>
                <c:pt idx="320">
                  <c:v>2070.3969999999999</c:v>
                </c:pt>
                <c:pt idx="321">
                  <c:v>1902.854</c:v>
                </c:pt>
                <c:pt idx="322">
                  <c:v>1764.0219999999999</c:v>
                </c:pt>
                <c:pt idx="323">
                  <c:v>1650.7940000000001</c:v>
                </c:pt>
                <c:pt idx="324">
                  <c:v>1518.5319999999999</c:v>
                </c:pt>
                <c:pt idx="325">
                  <c:v>1427.3720000000001</c:v>
                </c:pt>
                <c:pt idx="326">
                  <c:v>1359.5360000000001</c:v>
                </c:pt>
                <c:pt idx="327">
                  <c:v>1289.577</c:v>
                </c:pt>
                <c:pt idx="328">
                  <c:v>1193.511</c:v>
                </c:pt>
                <c:pt idx="329">
                  <c:v>1074.788</c:v>
                </c:pt>
                <c:pt idx="330">
                  <c:v>967.76800000000003</c:v>
                </c:pt>
                <c:pt idx="331">
                  <c:v>895.61599999999999</c:v>
                </c:pt>
                <c:pt idx="332">
                  <c:v>827.64499999999998</c:v>
                </c:pt>
                <c:pt idx="333">
                  <c:v>740.42100000000005</c:v>
                </c:pt>
                <c:pt idx="334">
                  <c:v>674.66499999999996</c:v>
                </c:pt>
                <c:pt idx="335">
                  <c:v>623.80200000000002</c:v>
                </c:pt>
                <c:pt idx="336">
                  <c:v>559.64499999999998</c:v>
                </c:pt>
                <c:pt idx="337">
                  <c:v>517.17499999999995</c:v>
                </c:pt>
                <c:pt idx="338">
                  <c:v>536.79700000000003</c:v>
                </c:pt>
                <c:pt idx="339">
                  <c:v>570.87900000000002</c:v>
                </c:pt>
                <c:pt idx="340">
                  <c:v>570.98900000000003</c:v>
                </c:pt>
                <c:pt idx="341">
                  <c:v>548.52300000000002</c:v>
                </c:pt>
                <c:pt idx="342">
                  <c:v>514.65099999999995</c:v>
                </c:pt>
                <c:pt idx="343">
                  <c:v>474.673</c:v>
                </c:pt>
                <c:pt idx="344">
                  <c:v>443.83800000000002</c:v>
                </c:pt>
                <c:pt idx="345">
                  <c:v>426.68</c:v>
                </c:pt>
                <c:pt idx="346">
                  <c:v>472.928</c:v>
                </c:pt>
                <c:pt idx="347">
                  <c:v>750.02</c:v>
                </c:pt>
                <c:pt idx="348">
                  <c:v>1130.874</c:v>
                </c:pt>
                <c:pt idx="349">
                  <c:v>1402.13</c:v>
                </c:pt>
                <c:pt idx="350">
                  <c:v>1706.789</c:v>
                </c:pt>
                <c:pt idx="351">
                  <c:v>2100.877</c:v>
                </c:pt>
                <c:pt idx="352">
                  <c:v>1976.5709999999999</c:v>
                </c:pt>
                <c:pt idx="353">
                  <c:v>1580.83</c:v>
                </c:pt>
                <c:pt idx="354">
                  <c:v>1382.124</c:v>
                </c:pt>
                <c:pt idx="355">
                  <c:v>1359.2929999999999</c:v>
                </c:pt>
                <c:pt idx="356">
                  <c:v>1277.5519999999999</c:v>
                </c:pt>
                <c:pt idx="357">
                  <c:v>1157.502</c:v>
                </c:pt>
                <c:pt idx="358">
                  <c:v>1046.4829999999999</c:v>
                </c:pt>
                <c:pt idx="359">
                  <c:v>957.00099999999998</c:v>
                </c:pt>
                <c:pt idx="360">
                  <c:v>891.22699999999998</c:v>
                </c:pt>
                <c:pt idx="361">
                  <c:v>812.54499999999996</c:v>
                </c:pt>
                <c:pt idx="362">
                  <c:v>715.39800000000002</c:v>
                </c:pt>
                <c:pt idx="363">
                  <c:v>666.39200000000005</c:v>
                </c:pt>
                <c:pt idx="364">
                  <c:v>623.84900000000005</c:v>
                </c:pt>
                <c:pt idx="365">
                  <c:v>532.51099999999997</c:v>
                </c:pt>
                <c:pt idx="366">
                  <c:v>375.00700000000001</c:v>
                </c:pt>
                <c:pt idx="367">
                  <c:v>279.27300000000002</c:v>
                </c:pt>
                <c:pt idx="368">
                  <c:v>232.935</c:v>
                </c:pt>
                <c:pt idx="369">
                  <c:v>232.69900000000001</c:v>
                </c:pt>
                <c:pt idx="370">
                  <c:v>221.02699999999999</c:v>
                </c:pt>
                <c:pt idx="371">
                  <c:v>247.541</c:v>
                </c:pt>
                <c:pt idx="372">
                  <c:v>277.233</c:v>
                </c:pt>
                <c:pt idx="373">
                  <c:v>239.613</c:v>
                </c:pt>
                <c:pt idx="374">
                  <c:v>176.655</c:v>
                </c:pt>
                <c:pt idx="375">
                  <c:v>225.381</c:v>
                </c:pt>
                <c:pt idx="376">
                  <c:v>373.13400000000001</c:v>
                </c:pt>
                <c:pt idx="377">
                  <c:v>341.62599999999998</c:v>
                </c:pt>
                <c:pt idx="378">
                  <c:v>295.04000000000002</c:v>
                </c:pt>
                <c:pt idx="379">
                  <c:v>250.34700000000001</c:v>
                </c:pt>
                <c:pt idx="380">
                  <c:v>228.91300000000001</c:v>
                </c:pt>
                <c:pt idx="381">
                  <c:v>268.42099999999999</c:v>
                </c:pt>
                <c:pt idx="382">
                  <c:v>318.69099999999997</c:v>
                </c:pt>
                <c:pt idx="383">
                  <c:v>286.44400000000002</c:v>
                </c:pt>
                <c:pt idx="384">
                  <c:v>284.62700000000001</c:v>
                </c:pt>
                <c:pt idx="385">
                  <c:v>329.82400000000001</c:v>
                </c:pt>
                <c:pt idx="386">
                  <c:v>328.73099999999999</c:v>
                </c:pt>
                <c:pt idx="387">
                  <c:v>286.065</c:v>
                </c:pt>
                <c:pt idx="388">
                  <c:v>268.40699999999998</c:v>
                </c:pt>
                <c:pt idx="389">
                  <c:v>273.291</c:v>
                </c:pt>
                <c:pt idx="390">
                  <c:v>233.786</c:v>
                </c:pt>
                <c:pt idx="391">
                  <c:v>217.58500000000001</c:v>
                </c:pt>
                <c:pt idx="392">
                  <c:v>263.17099999999999</c:v>
                </c:pt>
                <c:pt idx="393">
                  <c:v>273.596</c:v>
                </c:pt>
                <c:pt idx="394">
                  <c:v>223.18199999999999</c:v>
                </c:pt>
                <c:pt idx="395">
                  <c:v>279.71899999999999</c:v>
                </c:pt>
                <c:pt idx="396">
                  <c:v>423.75099999999998</c:v>
                </c:pt>
                <c:pt idx="397">
                  <c:v>622.88800000000003</c:v>
                </c:pt>
                <c:pt idx="398">
                  <c:v>745.46799999999996</c:v>
                </c:pt>
                <c:pt idx="399">
                  <c:v>737.19399999999996</c:v>
                </c:pt>
                <c:pt idx="400">
                  <c:v>694.98400000000004</c:v>
                </c:pt>
                <c:pt idx="401">
                  <c:v>599.05899999999997</c:v>
                </c:pt>
                <c:pt idx="402">
                  <c:v>482.34800000000001</c:v>
                </c:pt>
                <c:pt idx="403">
                  <c:v>433.19200000000001</c:v>
                </c:pt>
                <c:pt idx="404">
                  <c:v>399.72199999999998</c:v>
                </c:pt>
                <c:pt idx="405">
                  <c:v>371.49700000000001</c:v>
                </c:pt>
                <c:pt idx="406">
                  <c:v>383.43700000000001</c:v>
                </c:pt>
                <c:pt idx="407">
                  <c:v>375.96600000000001</c:v>
                </c:pt>
                <c:pt idx="408">
                  <c:v>360.17500000000001</c:v>
                </c:pt>
                <c:pt idx="409">
                  <c:v>354.72899999999998</c:v>
                </c:pt>
                <c:pt idx="410">
                  <c:v>383.77</c:v>
                </c:pt>
                <c:pt idx="411">
                  <c:v>375.34699999999998</c:v>
                </c:pt>
                <c:pt idx="412">
                  <c:v>329.27100000000002</c:v>
                </c:pt>
                <c:pt idx="413">
                  <c:v>289.7</c:v>
                </c:pt>
                <c:pt idx="414">
                  <c:v>265.77199999999999</c:v>
                </c:pt>
                <c:pt idx="415">
                  <c:v>240.02099999999999</c:v>
                </c:pt>
                <c:pt idx="416">
                  <c:v>231.22399999999999</c:v>
                </c:pt>
                <c:pt idx="417">
                  <c:v>261.036</c:v>
                </c:pt>
                <c:pt idx="418">
                  <c:v>282.01</c:v>
                </c:pt>
                <c:pt idx="419">
                  <c:v>288.38299999999998</c:v>
                </c:pt>
                <c:pt idx="420">
                  <c:v>268.77</c:v>
                </c:pt>
                <c:pt idx="421">
                  <c:v>256.41399999999999</c:v>
                </c:pt>
                <c:pt idx="422">
                  <c:v>254.56299999999999</c:v>
                </c:pt>
                <c:pt idx="423">
                  <c:v>258.69400000000002</c:v>
                </c:pt>
                <c:pt idx="424">
                  <c:v>256.68900000000002</c:v>
                </c:pt>
                <c:pt idx="425">
                  <c:v>256.93900000000002</c:v>
                </c:pt>
                <c:pt idx="426">
                  <c:v>293.89400000000001</c:v>
                </c:pt>
                <c:pt idx="427">
                  <c:v>331.11099999999999</c:v>
                </c:pt>
                <c:pt idx="428">
                  <c:v>330.26900000000001</c:v>
                </c:pt>
                <c:pt idx="429">
                  <c:v>454.63900000000001</c:v>
                </c:pt>
                <c:pt idx="430">
                  <c:v>736.59299999999996</c:v>
                </c:pt>
                <c:pt idx="431">
                  <c:v>795.48699999999997</c:v>
                </c:pt>
                <c:pt idx="432">
                  <c:v>721.70399999999995</c:v>
                </c:pt>
                <c:pt idx="433">
                  <c:v>728.21100000000001</c:v>
                </c:pt>
                <c:pt idx="434">
                  <c:v>852.08900000000006</c:v>
                </c:pt>
                <c:pt idx="435">
                  <c:v>931.82899999999995</c:v>
                </c:pt>
                <c:pt idx="436">
                  <c:v>811.33600000000001</c:v>
                </c:pt>
                <c:pt idx="437">
                  <c:v>678.57600000000002</c:v>
                </c:pt>
                <c:pt idx="438">
                  <c:v>556.85400000000004</c:v>
                </c:pt>
                <c:pt idx="439">
                  <c:v>434.64699999999999</c:v>
                </c:pt>
                <c:pt idx="440">
                  <c:v>356.31400000000002</c:v>
                </c:pt>
                <c:pt idx="441">
                  <c:v>279.37299999999999</c:v>
                </c:pt>
                <c:pt idx="442">
                  <c:v>224.99</c:v>
                </c:pt>
                <c:pt idx="443">
                  <c:v>363.66</c:v>
                </c:pt>
                <c:pt idx="444">
                  <c:v>565.88599999999997</c:v>
                </c:pt>
                <c:pt idx="445">
                  <c:v>628.53899999999999</c:v>
                </c:pt>
                <c:pt idx="446">
                  <c:v>614.93200000000002</c:v>
                </c:pt>
                <c:pt idx="447">
                  <c:v>555.88900000000001</c:v>
                </c:pt>
                <c:pt idx="448">
                  <c:v>487.20299999999997</c:v>
                </c:pt>
                <c:pt idx="449">
                  <c:v>423.476</c:v>
                </c:pt>
                <c:pt idx="450">
                  <c:v>375.52199999999999</c:v>
                </c:pt>
                <c:pt idx="451">
                  <c:v>356.517</c:v>
                </c:pt>
                <c:pt idx="452">
                  <c:v>374.673</c:v>
                </c:pt>
                <c:pt idx="453">
                  <c:v>401.57499999999999</c:v>
                </c:pt>
                <c:pt idx="454">
                  <c:v>409.46699999999998</c:v>
                </c:pt>
                <c:pt idx="455">
                  <c:v>403.06799999999998</c:v>
                </c:pt>
                <c:pt idx="456">
                  <c:v>383.44200000000001</c:v>
                </c:pt>
                <c:pt idx="457">
                  <c:v>329.93200000000002</c:v>
                </c:pt>
                <c:pt idx="458">
                  <c:v>264.24400000000003</c:v>
                </c:pt>
                <c:pt idx="459">
                  <c:v>226.929</c:v>
                </c:pt>
                <c:pt idx="460">
                  <c:v>223.38300000000001</c:v>
                </c:pt>
                <c:pt idx="461">
                  <c:v>239.887</c:v>
                </c:pt>
                <c:pt idx="462">
                  <c:v>263.33999999999997</c:v>
                </c:pt>
                <c:pt idx="463">
                  <c:v>329.76</c:v>
                </c:pt>
                <c:pt idx="464">
                  <c:v>323.10899999999998</c:v>
                </c:pt>
                <c:pt idx="465">
                  <c:v>361.75799999999998</c:v>
                </c:pt>
                <c:pt idx="466">
                  <c:v>513.29999999999995</c:v>
                </c:pt>
                <c:pt idx="467">
                  <c:v>582.94799999999998</c:v>
                </c:pt>
                <c:pt idx="468">
                  <c:v>528.11099999999999</c:v>
                </c:pt>
                <c:pt idx="469">
                  <c:v>558.48800000000006</c:v>
                </c:pt>
                <c:pt idx="470">
                  <c:v>613.02499999999998</c:v>
                </c:pt>
                <c:pt idx="471">
                  <c:v>598.54899999999998</c:v>
                </c:pt>
                <c:pt idx="472">
                  <c:v>591.61500000000001</c:v>
                </c:pt>
                <c:pt idx="473">
                  <c:v>558.09100000000001</c:v>
                </c:pt>
                <c:pt idx="474">
                  <c:v>550.83699999999999</c:v>
                </c:pt>
                <c:pt idx="475">
                  <c:v>570.16</c:v>
                </c:pt>
                <c:pt idx="476">
                  <c:v>528.74099999999999</c:v>
                </c:pt>
                <c:pt idx="477">
                  <c:v>480.98</c:v>
                </c:pt>
                <c:pt idx="478">
                  <c:v>498.447</c:v>
                </c:pt>
                <c:pt idx="479">
                  <c:v>503.26400000000001</c:v>
                </c:pt>
                <c:pt idx="480">
                  <c:v>462.53899999999999</c:v>
                </c:pt>
                <c:pt idx="481">
                  <c:v>389.76400000000001</c:v>
                </c:pt>
                <c:pt idx="482">
                  <c:v>333.45699999999999</c:v>
                </c:pt>
                <c:pt idx="483">
                  <c:v>287.11200000000002</c:v>
                </c:pt>
                <c:pt idx="484">
                  <c:v>254.684</c:v>
                </c:pt>
                <c:pt idx="485">
                  <c:v>267.024</c:v>
                </c:pt>
                <c:pt idx="486">
                  <c:v>270.90199999999999</c:v>
                </c:pt>
                <c:pt idx="487">
                  <c:v>254.33199999999999</c:v>
                </c:pt>
                <c:pt idx="488">
                  <c:v>244.477</c:v>
                </c:pt>
                <c:pt idx="489">
                  <c:v>225.47</c:v>
                </c:pt>
                <c:pt idx="490">
                  <c:v>178.59399999999999</c:v>
                </c:pt>
                <c:pt idx="491">
                  <c:v>175.77600000000001</c:v>
                </c:pt>
                <c:pt idx="492">
                  <c:v>202.32599999999999</c:v>
                </c:pt>
                <c:pt idx="493">
                  <c:v>206.89</c:v>
                </c:pt>
                <c:pt idx="494">
                  <c:v>203.94399999999999</c:v>
                </c:pt>
                <c:pt idx="495">
                  <c:v>199.94800000000001</c:v>
                </c:pt>
                <c:pt idx="496">
                  <c:v>188.648</c:v>
                </c:pt>
                <c:pt idx="497">
                  <c:v>176.614</c:v>
                </c:pt>
                <c:pt idx="498">
                  <c:v>162.06899999999999</c:v>
                </c:pt>
                <c:pt idx="499">
                  <c:v>149.22999999999999</c:v>
                </c:pt>
                <c:pt idx="500">
                  <c:v>143.631</c:v>
                </c:pt>
                <c:pt idx="501">
                  <c:v>134.661</c:v>
                </c:pt>
                <c:pt idx="502">
                  <c:v>125.029</c:v>
                </c:pt>
                <c:pt idx="503">
                  <c:v>113.595</c:v>
                </c:pt>
                <c:pt idx="504">
                  <c:v>105.014</c:v>
                </c:pt>
                <c:pt idx="505">
                  <c:v>97.48</c:v>
                </c:pt>
                <c:pt idx="506">
                  <c:v>90.757999999999996</c:v>
                </c:pt>
                <c:pt idx="507">
                  <c:v>83.448999999999998</c:v>
                </c:pt>
                <c:pt idx="508">
                  <c:v>75.7</c:v>
                </c:pt>
                <c:pt idx="509">
                  <c:v>69.003</c:v>
                </c:pt>
                <c:pt idx="510">
                  <c:v>62.843000000000004</c:v>
                </c:pt>
                <c:pt idx="511">
                  <c:v>56.991</c:v>
                </c:pt>
                <c:pt idx="512">
                  <c:v>50.798000000000002</c:v>
                </c:pt>
                <c:pt idx="513">
                  <c:v>47.844000000000001</c:v>
                </c:pt>
                <c:pt idx="514">
                  <c:v>44.006</c:v>
                </c:pt>
                <c:pt idx="515">
                  <c:v>41.273000000000003</c:v>
                </c:pt>
                <c:pt idx="516">
                  <c:v>36.116</c:v>
                </c:pt>
                <c:pt idx="517">
                  <c:v>32.093000000000004</c:v>
                </c:pt>
                <c:pt idx="518">
                  <c:v>29.998999999999999</c:v>
                </c:pt>
                <c:pt idx="519">
                  <c:v>46.313000000000002</c:v>
                </c:pt>
                <c:pt idx="520">
                  <c:v>50.515000000000001</c:v>
                </c:pt>
                <c:pt idx="521">
                  <c:v>31.663</c:v>
                </c:pt>
                <c:pt idx="522">
                  <c:v>28.876000000000001</c:v>
                </c:pt>
                <c:pt idx="523">
                  <c:v>39.756</c:v>
                </c:pt>
                <c:pt idx="524">
                  <c:v>25.15</c:v>
                </c:pt>
                <c:pt idx="525">
                  <c:v>18.943000000000001</c:v>
                </c:pt>
                <c:pt idx="526">
                  <c:v>13.699</c:v>
                </c:pt>
                <c:pt idx="527">
                  <c:v>8.9450000000000003</c:v>
                </c:pt>
                <c:pt idx="528">
                  <c:v>4.1909999999999998</c:v>
                </c:pt>
                <c:pt idx="529">
                  <c:v>1.2769999999999999</c:v>
                </c:pt>
                <c:pt idx="530">
                  <c:v>0.28799999999999998</c:v>
                </c:pt>
                <c:pt idx="531">
                  <c:v>2.5999999999999999E-2</c:v>
                </c:pt>
                <c:pt idx="532">
                  <c:v>22.381</c:v>
                </c:pt>
                <c:pt idx="533">
                  <c:v>79.828000000000003</c:v>
                </c:pt>
                <c:pt idx="534">
                  <c:v>157.965</c:v>
                </c:pt>
                <c:pt idx="535">
                  <c:v>274.17</c:v>
                </c:pt>
                <c:pt idx="536">
                  <c:v>266.03100000000001</c:v>
                </c:pt>
                <c:pt idx="537">
                  <c:v>166.87100000000001</c:v>
                </c:pt>
                <c:pt idx="538">
                  <c:v>86.716999999999999</c:v>
                </c:pt>
                <c:pt idx="539">
                  <c:v>48.255000000000003</c:v>
                </c:pt>
                <c:pt idx="540">
                  <c:v>28.890999999999998</c:v>
                </c:pt>
                <c:pt idx="541">
                  <c:v>19.914000000000001</c:v>
                </c:pt>
                <c:pt idx="542">
                  <c:v>18.574000000000002</c:v>
                </c:pt>
                <c:pt idx="543">
                  <c:v>16.71</c:v>
                </c:pt>
                <c:pt idx="544">
                  <c:v>8.6389999999999993</c:v>
                </c:pt>
                <c:pt idx="545">
                  <c:v>3.1280000000000001</c:v>
                </c:pt>
                <c:pt idx="546">
                  <c:v>2.863</c:v>
                </c:pt>
                <c:pt idx="547">
                  <c:v>50.298000000000002</c:v>
                </c:pt>
                <c:pt idx="548">
                  <c:v>109.152</c:v>
                </c:pt>
                <c:pt idx="549">
                  <c:v>127.318</c:v>
                </c:pt>
                <c:pt idx="550">
                  <c:v>122.252</c:v>
                </c:pt>
                <c:pt idx="551">
                  <c:v>115.273</c:v>
                </c:pt>
                <c:pt idx="552">
                  <c:v>120.604</c:v>
                </c:pt>
                <c:pt idx="553">
                  <c:v>102.33799999999999</c:v>
                </c:pt>
                <c:pt idx="554">
                  <c:v>69.141999999999996</c:v>
                </c:pt>
                <c:pt idx="555">
                  <c:v>47.832999999999998</c:v>
                </c:pt>
                <c:pt idx="556">
                  <c:v>37.723999999999997</c:v>
                </c:pt>
                <c:pt idx="557">
                  <c:v>28.271000000000001</c:v>
                </c:pt>
                <c:pt idx="558">
                  <c:v>19.286000000000001</c:v>
                </c:pt>
                <c:pt idx="559">
                  <c:v>19.102</c:v>
                </c:pt>
                <c:pt idx="560">
                  <c:v>31.122</c:v>
                </c:pt>
                <c:pt idx="561">
                  <c:v>34.72</c:v>
                </c:pt>
                <c:pt idx="562">
                  <c:v>31.763999999999999</c:v>
                </c:pt>
                <c:pt idx="563">
                  <c:v>26.274999999999999</c:v>
                </c:pt>
                <c:pt idx="564">
                  <c:v>36.304000000000002</c:v>
                </c:pt>
                <c:pt idx="565">
                  <c:v>47.503999999999998</c:v>
                </c:pt>
                <c:pt idx="566">
                  <c:v>69.072999999999993</c:v>
                </c:pt>
                <c:pt idx="567">
                  <c:v>88.052999999999997</c:v>
                </c:pt>
                <c:pt idx="568">
                  <c:v>88.629000000000005</c:v>
                </c:pt>
                <c:pt idx="569">
                  <c:v>84.777000000000001</c:v>
                </c:pt>
                <c:pt idx="570">
                  <c:v>85.391999999999996</c:v>
                </c:pt>
                <c:pt idx="571">
                  <c:v>86.376999999999995</c:v>
                </c:pt>
                <c:pt idx="572">
                  <c:v>85.9</c:v>
                </c:pt>
                <c:pt idx="573">
                  <c:v>78.899000000000001</c:v>
                </c:pt>
                <c:pt idx="574">
                  <c:v>88.616</c:v>
                </c:pt>
                <c:pt idx="575">
                  <c:v>84.744</c:v>
                </c:pt>
                <c:pt idx="576">
                  <c:v>59.612000000000002</c:v>
                </c:pt>
                <c:pt idx="577">
                  <c:v>42.231000000000002</c:v>
                </c:pt>
                <c:pt idx="578">
                  <c:v>50.587000000000003</c:v>
                </c:pt>
                <c:pt idx="579">
                  <c:v>66.558000000000007</c:v>
                </c:pt>
                <c:pt idx="580">
                  <c:v>67.734999999999999</c:v>
                </c:pt>
                <c:pt idx="581">
                  <c:v>57.537999999999997</c:v>
                </c:pt>
                <c:pt idx="582">
                  <c:v>154.02099999999999</c:v>
                </c:pt>
                <c:pt idx="583">
                  <c:v>168.994</c:v>
                </c:pt>
                <c:pt idx="584">
                  <c:v>195.57300000000001</c:v>
                </c:pt>
                <c:pt idx="585">
                  <c:v>324.47699999999998</c:v>
                </c:pt>
                <c:pt idx="586">
                  <c:v>583.27</c:v>
                </c:pt>
                <c:pt idx="587">
                  <c:v>430.50799999999998</c:v>
                </c:pt>
                <c:pt idx="588">
                  <c:v>270.98599999999999</c:v>
                </c:pt>
                <c:pt idx="589">
                  <c:v>175.358</c:v>
                </c:pt>
                <c:pt idx="590">
                  <c:v>288.86</c:v>
                </c:pt>
                <c:pt idx="591">
                  <c:v>457.80900000000003</c:v>
                </c:pt>
                <c:pt idx="592">
                  <c:v>508.58</c:v>
                </c:pt>
                <c:pt idx="593">
                  <c:v>462.678</c:v>
                </c:pt>
                <c:pt idx="594">
                  <c:v>368.74799999999999</c:v>
                </c:pt>
                <c:pt idx="595">
                  <c:v>266.565</c:v>
                </c:pt>
                <c:pt idx="596">
                  <c:v>318.68099999999998</c:v>
                </c:pt>
                <c:pt idx="597">
                  <c:v>374.536</c:v>
                </c:pt>
                <c:pt idx="598">
                  <c:v>311.279</c:v>
                </c:pt>
                <c:pt idx="599">
                  <c:v>256.73599999999999</c:v>
                </c:pt>
                <c:pt idx="600">
                  <c:v>250.702</c:v>
                </c:pt>
                <c:pt idx="601">
                  <c:v>265.53899999999999</c:v>
                </c:pt>
                <c:pt idx="602">
                  <c:v>289.51900000000001</c:v>
                </c:pt>
                <c:pt idx="603">
                  <c:v>233.38</c:v>
                </c:pt>
                <c:pt idx="604">
                  <c:v>270.30500000000001</c:v>
                </c:pt>
                <c:pt idx="605">
                  <c:v>349.63900000000001</c:v>
                </c:pt>
                <c:pt idx="606">
                  <c:v>375.83</c:v>
                </c:pt>
                <c:pt idx="607">
                  <c:v>564.17899999999997</c:v>
                </c:pt>
                <c:pt idx="608">
                  <c:v>610.76499999999999</c:v>
                </c:pt>
                <c:pt idx="609">
                  <c:v>851.78800000000001</c:v>
                </c:pt>
                <c:pt idx="610">
                  <c:v>923.59299999999996</c:v>
                </c:pt>
                <c:pt idx="611">
                  <c:v>755.66800000000001</c:v>
                </c:pt>
                <c:pt idx="612">
                  <c:v>587.76800000000003</c:v>
                </c:pt>
                <c:pt idx="613">
                  <c:v>696.24599999999998</c:v>
                </c:pt>
                <c:pt idx="614">
                  <c:v>808.43299999999999</c:v>
                </c:pt>
                <c:pt idx="615">
                  <c:v>819.077</c:v>
                </c:pt>
                <c:pt idx="616">
                  <c:v>681.79</c:v>
                </c:pt>
                <c:pt idx="617">
                  <c:v>489.22</c:v>
                </c:pt>
                <c:pt idx="618">
                  <c:v>337.34199999999998</c:v>
                </c:pt>
                <c:pt idx="619">
                  <c:v>272.67599999999999</c:v>
                </c:pt>
                <c:pt idx="620">
                  <c:v>477.36900000000003</c:v>
                </c:pt>
                <c:pt idx="621">
                  <c:v>691.76400000000001</c:v>
                </c:pt>
                <c:pt idx="622">
                  <c:v>897.97</c:v>
                </c:pt>
                <c:pt idx="623">
                  <c:v>856.11</c:v>
                </c:pt>
                <c:pt idx="624">
                  <c:v>797.89</c:v>
                </c:pt>
                <c:pt idx="625">
                  <c:v>823.67399999999998</c:v>
                </c:pt>
                <c:pt idx="626">
                  <c:v>795.42700000000002</c:v>
                </c:pt>
                <c:pt idx="627">
                  <c:v>732.64</c:v>
                </c:pt>
                <c:pt idx="628">
                  <c:v>692.24400000000003</c:v>
                </c:pt>
                <c:pt idx="629">
                  <c:v>630.08600000000001</c:v>
                </c:pt>
                <c:pt idx="630">
                  <c:v>505.36099999999999</c:v>
                </c:pt>
                <c:pt idx="631">
                  <c:v>426.62700000000001</c:v>
                </c:pt>
                <c:pt idx="632">
                  <c:v>364.18</c:v>
                </c:pt>
                <c:pt idx="633">
                  <c:v>274.005</c:v>
                </c:pt>
                <c:pt idx="634">
                  <c:v>203.149</c:v>
                </c:pt>
                <c:pt idx="635">
                  <c:v>151.327</c:v>
                </c:pt>
                <c:pt idx="636">
                  <c:v>117.935</c:v>
                </c:pt>
                <c:pt idx="637">
                  <c:v>105.751</c:v>
                </c:pt>
                <c:pt idx="638">
                  <c:v>95.057000000000002</c:v>
                </c:pt>
                <c:pt idx="639">
                  <c:v>84.343000000000004</c:v>
                </c:pt>
                <c:pt idx="640">
                  <c:v>71.878</c:v>
                </c:pt>
                <c:pt idx="641">
                  <c:v>62.655999999999999</c:v>
                </c:pt>
                <c:pt idx="642">
                  <c:v>60.283999999999999</c:v>
                </c:pt>
                <c:pt idx="643">
                  <c:v>60.122999999999998</c:v>
                </c:pt>
                <c:pt idx="644">
                  <c:v>58.670999999999999</c:v>
                </c:pt>
                <c:pt idx="645">
                  <c:v>53.862000000000002</c:v>
                </c:pt>
                <c:pt idx="646">
                  <c:v>48.476999999999997</c:v>
                </c:pt>
                <c:pt idx="647">
                  <c:v>43.521999999999998</c:v>
                </c:pt>
                <c:pt idx="648">
                  <c:v>40.316000000000003</c:v>
                </c:pt>
                <c:pt idx="649">
                  <c:v>37.92</c:v>
                </c:pt>
                <c:pt idx="650">
                  <c:v>35.378</c:v>
                </c:pt>
                <c:pt idx="651">
                  <c:v>32.1</c:v>
                </c:pt>
                <c:pt idx="652">
                  <c:v>28.846</c:v>
                </c:pt>
                <c:pt idx="653">
                  <c:v>31.895</c:v>
                </c:pt>
                <c:pt idx="654">
                  <c:v>32.369</c:v>
                </c:pt>
                <c:pt idx="655">
                  <c:v>24.61</c:v>
                </c:pt>
                <c:pt idx="656">
                  <c:v>20.515999999999998</c:v>
                </c:pt>
                <c:pt idx="657">
                  <c:v>15.622999999999999</c:v>
                </c:pt>
                <c:pt idx="658">
                  <c:v>6.6959999999999997</c:v>
                </c:pt>
                <c:pt idx="659">
                  <c:v>3.202</c:v>
                </c:pt>
                <c:pt idx="660">
                  <c:v>1.379</c:v>
                </c:pt>
                <c:pt idx="661">
                  <c:v>22.841999999999999</c:v>
                </c:pt>
                <c:pt idx="662">
                  <c:v>68.432000000000002</c:v>
                </c:pt>
                <c:pt idx="663">
                  <c:v>68.177999999999997</c:v>
                </c:pt>
                <c:pt idx="664">
                  <c:v>60.113</c:v>
                </c:pt>
                <c:pt idx="665">
                  <c:v>59.222999999999999</c:v>
                </c:pt>
                <c:pt idx="666">
                  <c:v>65.304000000000002</c:v>
                </c:pt>
                <c:pt idx="667">
                  <c:v>76.459000000000003</c:v>
                </c:pt>
                <c:pt idx="668">
                  <c:v>73.313000000000002</c:v>
                </c:pt>
                <c:pt idx="669">
                  <c:v>63.555</c:v>
                </c:pt>
                <c:pt idx="670">
                  <c:v>51.744</c:v>
                </c:pt>
                <c:pt idx="671">
                  <c:v>42.17</c:v>
                </c:pt>
                <c:pt idx="672">
                  <c:v>39.957999999999998</c:v>
                </c:pt>
                <c:pt idx="673">
                  <c:v>58.618000000000002</c:v>
                </c:pt>
                <c:pt idx="674">
                  <c:v>88.126999999999995</c:v>
                </c:pt>
                <c:pt idx="675">
                  <c:v>98.787000000000006</c:v>
                </c:pt>
                <c:pt idx="676">
                  <c:v>92.424000000000007</c:v>
                </c:pt>
                <c:pt idx="677">
                  <c:v>79.680999999999997</c:v>
                </c:pt>
                <c:pt idx="678">
                  <c:v>65.941999999999993</c:v>
                </c:pt>
                <c:pt idx="679">
                  <c:v>60.576999999999998</c:v>
                </c:pt>
                <c:pt idx="680">
                  <c:v>58.371000000000002</c:v>
                </c:pt>
                <c:pt idx="681">
                  <c:v>60.103999999999999</c:v>
                </c:pt>
                <c:pt idx="682">
                  <c:v>57.98</c:v>
                </c:pt>
                <c:pt idx="683">
                  <c:v>55.164999999999999</c:v>
                </c:pt>
                <c:pt idx="684">
                  <c:v>51.472000000000001</c:v>
                </c:pt>
                <c:pt idx="685">
                  <c:v>46.314999999999998</c:v>
                </c:pt>
                <c:pt idx="686">
                  <c:v>39.886000000000003</c:v>
                </c:pt>
                <c:pt idx="687">
                  <c:v>35.811</c:v>
                </c:pt>
                <c:pt idx="688">
                  <c:v>33.729999999999997</c:v>
                </c:pt>
                <c:pt idx="689">
                  <c:v>31.632999999999999</c:v>
                </c:pt>
                <c:pt idx="690">
                  <c:v>28.129000000000001</c:v>
                </c:pt>
                <c:pt idx="691">
                  <c:v>25.864000000000001</c:v>
                </c:pt>
                <c:pt idx="692">
                  <c:v>22.995999999999999</c:v>
                </c:pt>
                <c:pt idx="693">
                  <c:v>20.111999999999998</c:v>
                </c:pt>
                <c:pt idx="694">
                  <c:v>19.170999999999999</c:v>
                </c:pt>
                <c:pt idx="695">
                  <c:v>18.007000000000001</c:v>
                </c:pt>
                <c:pt idx="696">
                  <c:v>16.669</c:v>
                </c:pt>
                <c:pt idx="697">
                  <c:v>15.483000000000001</c:v>
                </c:pt>
                <c:pt idx="698">
                  <c:v>14.961</c:v>
                </c:pt>
                <c:pt idx="699">
                  <c:v>14.772</c:v>
                </c:pt>
                <c:pt idx="700">
                  <c:v>13.771000000000001</c:v>
                </c:pt>
                <c:pt idx="701">
                  <c:v>15.125999999999999</c:v>
                </c:pt>
                <c:pt idx="702">
                  <c:v>30.87</c:v>
                </c:pt>
                <c:pt idx="703">
                  <c:v>28.577999999999999</c:v>
                </c:pt>
                <c:pt idx="704">
                  <c:v>20.273</c:v>
                </c:pt>
                <c:pt idx="705">
                  <c:v>22.507999999999999</c:v>
                </c:pt>
                <c:pt idx="706">
                  <c:v>25.585000000000001</c:v>
                </c:pt>
                <c:pt idx="707">
                  <c:v>26.26</c:v>
                </c:pt>
                <c:pt idx="708">
                  <c:v>26.026</c:v>
                </c:pt>
                <c:pt idx="709">
                  <c:v>25.222999999999999</c:v>
                </c:pt>
                <c:pt idx="710">
                  <c:v>21.341999999999999</c:v>
                </c:pt>
                <c:pt idx="711">
                  <c:v>17.257000000000001</c:v>
                </c:pt>
                <c:pt idx="712">
                  <c:v>15.608000000000001</c:v>
                </c:pt>
                <c:pt idx="713">
                  <c:v>15.944000000000001</c:v>
                </c:pt>
                <c:pt idx="714">
                  <c:v>16.542000000000002</c:v>
                </c:pt>
                <c:pt idx="715">
                  <c:v>15.717000000000001</c:v>
                </c:pt>
                <c:pt idx="716">
                  <c:v>14.653</c:v>
                </c:pt>
                <c:pt idx="717">
                  <c:v>11.247999999999999</c:v>
                </c:pt>
                <c:pt idx="718">
                  <c:v>10.606</c:v>
                </c:pt>
                <c:pt idx="719">
                  <c:v>10.782999999999999</c:v>
                </c:pt>
                <c:pt idx="720">
                  <c:v>12.385999999999999</c:v>
                </c:pt>
                <c:pt idx="721">
                  <c:v>11.612</c:v>
                </c:pt>
                <c:pt idx="722">
                  <c:v>9.7089999999999996</c:v>
                </c:pt>
                <c:pt idx="723">
                  <c:v>6.2960000000000003</c:v>
                </c:pt>
                <c:pt idx="724">
                  <c:v>2.92</c:v>
                </c:pt>
                <c:pt idx="725">
                  <c:v>2.056</c:v>
                </c:pt>
                <c:pt idx="726">
                  <c:v>1.829</c:v>
                </c:pt>
                <c:pt idx="727">
                  <c:v>2.0259999999999998</c:v>
                </c:pt>
                <c:pt idx="728">
                  <c:v>0.50900000000000001</c:v>
                </c:pt>
                <c:pt idx="729">
                  <c:v>9.2999999999999999E-2</c:v>
                </c:pt>
                <c:pt idx="730">
                  <c:v>8.9999999999999993E-3</c:v>
                </c:pt>
                <c:pt idx="731">
                  <c:v>1E-3</c:v>
                </c:pt>
                <c:pt idx="732">
                  <c:v>0</c:v>
                </c:pt>
                <c:pt idx="733">
                  <c:v>0</c:v>
                </c:pt>
                <c:pt idx="734">
                  <c:v>5.702</c:v>
                </c:pt>
                <c:pt idx="735">
                  <c:v>244.35499999999999</c:v>
                </c:pt>
                <c:pt idx="736">
                  <c:v>271.31200000000001</c:v>
                </c:pt>
                <c:pt idx="737">
                  <c:v>473.50900000000001</c:v>
                </c:pt>
                <c:pt idx="738">
                  <c:v>263.108</c:v>
                </c:pt>
                <c:pt idx="739">
                  <c:v>109.874</c:v>
                </c:pt>
                <c:pt idx="740">
                  <c:v>52.075000000000003</c:v>
                </c:pt>
                <c:pt idx="741">
                  <c:v>30.731000000000002</c:v>
                </c:pt>
                <c:pt idx="742">
                  <c:v>22.501000000000001</c:v>
                </c:pt>
                <c:pt idx="743">
                  <c:v>19.385999999999999</c:v>
                </c:pt>
                <c:pt idx="744">
                  <c:v>16.846</c:v>
                </c:pt>
                <c:pt idx="745">
                  <c:v>13.964</c:v>
                </c:pt>
                <c:pt idx="746">
                  <c:v>10.702</c:v>
                </c:pt>
                <c:pt idx="747">
                  <c:v>8.4079999999999995</c:v>
                </c:pt>
                <c:pt idx="748">
                  <c:v>7.2560000000000002</c:v>
                </c:pt>
                <c:pt idx="749">
                  <c:v>14.541</c:v>
                </c:pt>
                <c:pt idx="750">
                  <c:v>175.38800000000001</c:v>
                </c:pt>
                <c:pt idx="751">
                  <c:v>182.35400000000001</c:v>
                </c:pt>
                <c:pt idx="752">
                  <c:v>287.89100000000002</c:v>
                </c:pt>
                <c:pt idx="753">
                  <c:v>261.738</c:v>
                </c:pt>
                <c:pt idx="754">
                  <c:v>175.97900000000001</c:v>
                </c:pt>
                <c:pt idx="755">
                  <c:v>111.851</c:v>
                </c:pt>
                <c:pt idx="756">
                  <c:v>82.563999999999993</c:v>
                </c:pt>
                <c:pt idx="757">
                  <c:v>67.506</c:v>
                </c:pt>
                <c:pt idx="758">
                  <c:v>56.633000000000003</c:v>
                </c:pt>
                <c:pt idx="759">
                  <c:v>45.180999999999997</c:v>
                </c:pt>
                <c:pt idx="760">
                  <c:v>36.787999999999997</c:v>
                </c:pt>
                <c:pt idx="761">
                  <c:v>30.204000000000001</c:v>
                </c:pt>
                <c:pt idx="762">
                  <c:v>24.108000000000001</c:v>
                </c:pt>
                <c:pt idx="763">
                  <c:v>20.75</c:v>
                </c:pt>
                <c:pt idx="764">
                  <c:v>18.381</c:v>
                </c:pt>
                <c:pt idx="765">
                  <c:v>16.126000000000001</c:v>
                </c:pt>
                <c:pt idx="766">
                  <c:v>22.395</c:v>
                </c:pt>
                <c:pt idx="767">
                  <c:v>12.417999999999999</c:v>
                </c:pt>
                <c:pt idx="768">
                  <c:v>8.048</c:v>
                </c:pt>
                <c:pt idx="769">
                  <c:v>6.7610000000000001</c:v>
                </c:pt>
                <c:pt idx="770">
                  <c:v>4.827</c:v>
                </c:pt>
                <c:pt idx="771">
                  <c:v>45.94</c:v>
                </c:pt>
                <c:pt idx="772">
                  <c:v>448.38299999999998</c:v>
                </c:pt>
                <c:pt idx="773">
                  <c:v>548.62699999999995</c:v>
                </c:pt>
                <c:pt idx="774">
                  <c:v>499.55500000000001</c:v>
                </c:pt>
                <c:pt idx="775">
                  <c:v>388.12700000000001</c:v>
                </c:pt>
                <c:pt idx="776">
                  <c:v>275.81799999999998</c:v>
                </c:pt>
                <c:pt idx="777">
                  <c:v>205.15899999999999</c:v>
                </c:pt>
                <c:pt idx="778">
                  <c:v>262.13400000000001</c:v>
                </c:pt>
                <c:pt idx="779">
                  <c:v>309.42</c:v>
                </c:pt>
                <c:pt idx="780">
                  <c:v>306.00099999999998</c:v>
                </c:pt>
                <c:pt idx="781">
                  <c:v>327.25400000000002</c:v>
                </c:pt>
                <c:pt idx="782">
                  <c:v>312.04199999999997</c:v>
                </c:pt>
                <c:pt idx="783">
                  <c:v>330.202</c:v>
                </c:pt>
                <c:pt idx="784">
                  <c:v>456.23500000000001</c:v>
                </c:pt>
                <c:pt idx="785">
                  <c:v>744.54499999999996</c:v>
                </c:pt>
                <c:pt idx="786">
                  <c:v>995.64499999999998</c:v>
                </c:pt>
                <c:pt idx="787">
                  <c:v>1133.4359999999999</c:v>
                </c:pt>
                <c:pt idx="788">
                  <c:v>1124.375</c:v>
                </c:pt>
                <c:pt idx="789">
                  <c:v>1037.422</c:v>
                </c:pt>
                <c:pt idx="790">
                  <c:v>962.85900000000004</c:v>
                </c:pt>
                <c:pt idx="791">
                  <c:v>866.93600000000004</c:v>
                </c:pt>
                <c:pt idx="792">
                  <c:v>764.84799999999996</c:v>
                </c:pt>
                <c:pt idx="793">
                  <c:v>725.99599999999998</c:v>
                </c:pt>
                <c:pt idx="794">
                  <c:v>715.34699999999998</c:v>
                </c:pt>
                <c:pt idx="795">
                  <c:v>734.45399999999995</c:v>
                </c:pt>
                <c:pt idx="796">
                  <c:v>707.78</c:v>
                </c:pt>
                <c:pt idx="797">
                  <c:v>671.99800000000005</c:v>
                </c:pt>
                <c:pt idx="798">
                  <c:v>652.81299999999999</c:v>
                </c:pt>
                <c:pt idx="799">
                  <c:v>628.952</c:v>
                </c:pt>
                <c:pt idx="800">
                  <c:v>579.85299999999995</c:v>
                </c:pt>
                <c:pt idx="801">
                  <c:v>578.37</c:v>
                </c:pt>
                <c:pt idx="802">
                  <c:v>597.09400000000005</c:v>
                </c:pt>
                <c:pt idx="803">
                  <c:v>555.54399999999998</c:v>
                </c:pt>
                <c:pt idx="804">
                  <c:v>492.19299999999998</c:v>
                </c:pt>
                <c:pt idx="805">
                  <c:v>444.49799999999999</c:v>
                </c:pt>
                <c:pt idx="806">
                  <c:v>395.16</c:v>
                </c:pt>
                <c:pt idx="807">
                  <c:v>347.96800000000002</c:v>
                </c:pt>
                <c:pt idx="808">
                  <c:v>307.637</c:v>
                </c:pt>
                <c:pt idx="809">
                  <c:v>275.32299999999998</c:v>
                </c:pt>
                <c:pt idx="810">
                  <c:v>299.68700000000001</c:v>
                </c:pt>
                <c:pt idx="811">
                  <c:v>603.82799999999997</c:v>
                </c:pt>
                <c:pt idx="812">
                  <c:v>848.87300000000005</c:v>
                </c:pt>
                <c:pt idx="813">
                  <c:v>891.9</c:v>
                </c:pt>
                <c:pt idx="814">
                  <c:v>890.07899999999995</c:v>
                </c:pt>
                <c:pt idx="815">
                  <c:v>851.71299999999997</c:v>
                </c:pt>
                <c:pt idx="816">
                  <c:v>925.84500000000003</c:v>
                </c:pt>
                <c:pt idx="817">
                  <c:v>967.68799999999999</c:v>
                </c:pt>
                <c:pt idx="818">
                  <c:v>946.38800000000003</c:v>
                </c:pt>
                <c:pt idx="819">
                  <c:v>922.06</c:v>
                </c:pt>
                <c:pt idx="820">
                  <c:v>772.69500000000005</c:v>
                </c:pt>
                <c:pt idx="821">
                  <c:v>655.19299999999998</c:v>
                </c:pt>
                <c:pt idx="822">
                  <c:v>587.41999999999996</c:v>
                </c:pt>
                <c:pt idx="823">
                  <c:v>545.18499999999995</c:v>
                </c:pt>
                <c:pt idx="824">
                  <c:v>502.18799999999999</c:v>
                </c:pt>
                <c:pt idx="825">
                  <c:v>468.88</c:v>
                </c:pt>
                <c:pt idx="826">
                  <c:v>428.44299999999998</c:v>
                </c:pt>
                <c:pt idx="827">
                  <c:v>307.94299999999998</c:v>
                </c:pt>
                <c:pt idx="828">
                  <c:v>183.24299999999999</c:v>
                </c:pt>
                <c:pt idx="829">
                  <c:v>100.691</c:v>
                </c:pt>
                <c:pt idx="830">
                  <c:v>82.221000000000004</c:v>
                </c:pt>
                <c:pt idx="831">
                  <c:v>254.65600000000001</c:v>
                </c:pt>
                <c:pt idx="832">
                  <c:v>354.86700000000002</c:v>
                </c:pt>
                <c:pt idx="833">
                  <c:v>327.37</c:v>
                </c:pt>
                <c:pt idx="834">
                  <c:v>331.93799999999999</c:v>
                </c:pt>
                <c:pt idx="835">
                  <c:v>630.10199999999998</c:v>
                </c:pt>
                <c:pt idx="836">
                  <c:v>899.48299999999995</c:v>
                </c:pt>
                <c:pt idx="837">
                  <c:v>2363.0659999999998</c:v>
                </c:pt>
                <c:pt idx="838">
                  <c:v>3906.2109999999998</c:v>
                </c:pt>
                <c:pt idx="839">
                  <c:v>5108.3599999999997</c:v>
                </c:pt>
                <c:pt idx="840">
                  <c:v>5073.6980000000003</c:v>
                </c:pt>
                <c:pt idx="841">
                  <c:v>4281.5320000000002</c:v>
                </c:pt>
                <c:pt idx="842">
                  <c:v>3346.4279999999999</c:v>
                </c:pt>
                <c:pt idx="843">
                  <c:v>2913.0659999999998</c:v>
                </c:pt>
                <c:pt idx="844">
                  <c:v>2805.1680000000001</c:v>
                </c:pt>
                <c:pt idx="845">
                  <c:v>2585.5529999999999</c:v>
                </c:pt>
                <c:pt idx="846">
                  <c:v>2216.8470000000002</c:v>
                </c:pt>
                <c:pt idx="847">
                  <c:v>2029.4929999999999</c:v>
                </c:pt>
                <c:pt idx="848">
                  <c:v>2219.7469999999998</c:v>
                </c:pt>
                <c:pt idx="849">
                  <c:v>2709.36</c:v>
                </c:pt>
                <c:pt idx="850">
                  <c:v>3212.569</c:v>
                </c:pt>
                <c:pt idx="851">
                  <c:v>4153.4549999999999</c:v>
                </c:pt>
                <c:pt idx="852">
                  <c:v>5647.38</c:v>
                </c:pt>
                <c:pt idx="853">
                  <c:v>7246.9080000000004</c:v>
                </c:pt>
                <c:pt idx="854">
                  <c:v>8486.1350000000002</c:v>
                </c:pt>
                <c:pt idx="855">
                  <c:v>9524.2330000000002</c:v>
                </c:pt>
                <c:pt idx="856">
                  <c:v>10352.477000000001</c:v>
                </c:pt>
                <c:pt idx="857">
                  <c:v>10992.861000000001</c:v>
                </c:pt>
                <c:pt idx="858">
                  <c:v>11401.06</c:v>
                </c:pt>
                <c:pt idx="859">
                  <c:v>11524.638000000001</c:v>
                </c:pt>
                <c:pt idx="860">
                  <c:v>11568.878000000001</c:v>
                </c:pt>
                <c:pt idx="861">
                  <c:v>11982.558000000001</c:v>
                </c:pt>
                <c:pt idx="862">
                  <c:v>12737.710999999999</c:v>
                </c:pt>
                <c:pt idx="863">
                  <c:v>13589.116</c:v>
                </c:pt>
                <c:pt idx="864">
                  <c:v>14151.821</c:v>
                </c:pt>
                <c:pt idx="865">
                  <c:v>14366.117</c:v>
                </c:pt>
                <c:pt idx="866">
                  <c:v>14132.06</c:v>
                </c:pt>
                <c:pt idx="867">
                  <c:v>13472.393</c:v>
                </c:pt>
                <c:pt idx="868">
                  <c:v>12481.814</c:v>
                </c:pt>
                <c:pt idx="869">
                  <c:v>11419.353999999999</c:v>
                </c:pt>
                <c:pt idx="870">
                  <c:v>10341.683999999999</c:v>
                </c:pt>
                <c:pt idx="871">
                  <c:v>9472.0930000000008</c:v>
                </c:pt>
                <c:pt idx="872">
                  <c:v>8972.3889999999992</c:v>
                </c:pt>
                <c:pt idx="873">
                  <c:v>8854.6309999999994</c:v>
                </c:pt>
                <c:pt idx="874">
                  <c:v>9058.2170000000006</c:v>
                </c:pt>
                <c:pt idx="875">
                  <c:v>9513.8629999999994</c:v>
                </c:pt>
                <c:pt idx="876">
                  <c:v>9910.1849999999995</c:v>
                </c:pt>
                <c:pt idx="877">
                  <c:v>10152.805</c:v>
                </c:pt>
                <c:pt idx="878">
                  <c:v>10118.758</c:v>
                </c:pt>
                <c:pt idx="879">
                  <c:v>9635.2909999999993</c:v>
                </c:pt>
                <c:pt idx="880">
                  <c:v>8588.98</c:v>
                </c:pt>
                <c:pt idx="881">
                  <c:v>7021.13</c:v>
                </c:pt>
                <c:pt idx="882">
                  <c:v>4904.6419999999998</c:v>
                </c:pt>
                <c:pt idx="883">
                  <c:v>2985.442</c:v>
                </c:pt>
                <c:pt idx="884">
                  <c:v>2070.2089999999998</c:v>
                </c:pt>
                <c:pt idx="885">
                  <c:v>2006.701</c:v>
                </c:pt>
                <c:pt idx="886">
                  <c:v>2376.8240000000001</c:v>
                </c:pt>
                <c:pt idx="887">
                  <c:v>2895.9070000000002</c:v>
                </c:pt>
                <c:pt idx="888">
                  <c:v>3326.9810000000002</c:v>
                </c:pt>
                <c:pt idx="889">
                  <c:v>3685.84</c:v>
                </c:pt>
                <c:pt idx="890">
                  <c:v>3966.8270000000002</c:v>
                </c:pt>
                <c:pt idx="891">
                  <c:v>4091.335</c:v>
                </c:pt>
                <c:pt idx="892">
                  <c:v>4002.9250000000002</c:v>
                </c:pt>
                <c:pt idx="893">
                  <c:v>3646.3159999999998</c:v>
                </c:pt>
                <c:pt idx="894">
                  <c:v>3124.9079999999999</c:v>
                </c:pt>
                <c:pt idx="895">
                  <c:v>2668.3409999999999</c:v>
                </c:pt>
                <c:pt idx="896">
                  <c:v>2393.0970000000002</c:v>
                </c:pt>
                <c:pt idx="897">
                  <c:v>2177.3000000000002</c:v>
                </c:pt>
                <c:pt idx="898">
                  <c:v>2058.9250000000002</c:v>
                </c:pt>
                <c:pt idx="899">
                  <c:v>1882.3889999999999</c:v>
                </c:pt>
                <c:pt idx="900">
                  <c:v>1641.204</c:v>
                </c:pt>
                <c:pt idx="901">
                  <c:v>1473.9359999999999</c:v>
                </c:pt>
                <c:pt idx="902">
                  <c:v>1381.1579999999999</c:v>
                </c:pt>
                <c:pt idx="903">
                  <c:v>1297.924</c:v>
                </c:pt>
                <c:pt idx="904">
                  <c:v>1200.1959999999999</c:v>
                </c:pt>
                <c:pt idx="905">
                  <c:v>1142.048</c:v>
                </c:pt>
                <c:pt idx="906">
                  <c:v>1109.5450000000001</c:v>
                </c:pt>
                <c:pt idx="907">
                  <c:v>1082.201</c:v>
                </c:pt>
                <c:pt idx="908">
                  <c:v>1037.3130000000001</c:v>
                </c:pt>
                <c:pt idx="909">
                  <c:v>1019.8630000000001</c:v>
                </c:pt>
                <c:pt idx="910">
                  <c:v>1041.7139999999999</c:v>
                </c:pt>
                <c:pt idx="911">
                  <c:v>1084.2370000000001</c:v>
                </c:pt>
                <c:pt idx="912">
                  <c:v>1088.8150000000001</c:v>
                </c:pt>
                <c:pt idx="913">
                  <c:v>1042.6389999999999</c:v>
                </c:pt>
                <c:pt idx="914">
                  <c:v>962.37300000000005</c:v>
                </c:pt>
                <c:pt idx="915">
                  <c:v>871.66700000000003</c:v>
                </c:pt>
                <c:pt idx="916">
                  <c:v>721.94299999999998</c:v>
                </c:pt>
                <c:pt idx="917">
                  <c:v>546.14</c:v>
                </c:pt>
                <c:pt idx="918">
                  <c:v>418.95100000000002</c:v>
                </c:pt>
                <c:pt idx="919">
                  <c:v>325.767</c:v>
                </c:pt>
                <c:pt idx="920">
                  <c:v>252.089</c:v>
                </c:pt>
                <c:pt idx="921">
                  <c:v>203.73699999999999</c:v>
                </c:pt>
                <c:pt idx="922">
                  <c:v>180.86199999999999</c:v>
                </c:pt>
                <c:pt idx="923">
                  <c:v>161.93</c:v>
                </c:pt>
                <c:pt idx="924">
                  <c:v>137.25899999999999</c:v>
                </c:pt>
                <c:pt idx="925">
                  <c:v>108.94799999999999</c:v>
                </c:pt>
                <c:pt idx="926">
                  <c:v>82.947999999999993</c:v>
                </c:pt>
                <c:pt idx="927">
                  <c:v>61.179000000000002</c:v>
                </c:pt>
                <c:pt idx="928">
                  <c:v>46.985999999999997</c:v>
                </c:pt>
                <c:pt idx="929">
                  <c:v>44.911000000000001</c:v>
                </c:pt>
                <c:pt idx="930">
                  <c:v>74.971999999999994</c:v>
                </c:pt>
                <c:pt idx="931">
                  <c:v>137.31399999999999</c:v>
                </c:pt>
                <c:pt idx="932">
                  <c:v>145.501</c:v>
                </c:pt>
                <c:pt idx="933">
                  <c:v>109.985</c:v>
                </c:pt>
                <c:pt idx="934">
                  <c:v>77.381</c:v>
                </c:pt>
                <c:pt idx="935">
                  <c:v>53.308999999999997</c:v>
                </c:pt>
                <c:pt idx="936">
                  <c:v>40.716999999999999</c:v>
                </c:pt>
                <c:pt idx="937">
                  <c:v>31.106999999999999</c:v>
                </c:pt>
                <c:pt idx="938">
                  <c:v>27.302</c:v>
                </c:pt>
                <c:pt idx="939">
                  <c:v>74.622</c:v>
                </c:pt>
                <c:pt idx="940">
                  <c:v>168.053</c:v>
                </c:pt>
                <c:pt idx="941">
                  <c:v>190.22</c:v>
                </c:pt>
                <c:pt idx="942">
                  <c:v>192.63800000000001</c:v>
                </c:pt>
                <c:pt idx="943">
                  <c:v>201.49600000000001</c:v>
                </c:pt>
                <c:pt idx="944">
                  <c:v>208.756</c:v>
                </c:pt>
                <c:pt idx="945">
                  <c:v>300.55599999999998</c:v>
                </c:pt>
                <c:pt idx="946">
                  <c:v>511.56200000000001</c:v>
                </c:pt>
                <c:pt idx="947">
                  <c:v>592.13</c:v>
                </c:pt>
                <c:pt idx="948">
                  <c:v>505.77</c:v>
                </c:pt>
                <c:pt idx="949">
                  <c:v>377.27499999999998</c:v>
                </c:pt>
                <c:pt idx="950">
                  <c:v>252.25299999999999</c:v>
                </c:pt>
                <c:pt idx="951">
                  <c:v>161.88</c:v>
                </c:pt>
                <c:pt idx="952">
                  <c:v>105.458</c:v>
                </c:pt>
                <c:pt idx="953">
                  <c:v>78.238</c:v>
                </c:pt>
                <c:pt idx="954">
                  <c:v>64.572000000000003</c:v>
                </c:pt>
                <c:pt idx="955">
                  <c:v>58.302999999999997</c:v>
                </c:pt>
                <c:pt idx="956">
                  <c:v>51.238999999999997</c:v>
                </c:pt>
                <c:pt idx="957">
                  <c:v>40.893999999999998</c:v>
                </c:pt>
                <c:pt idx="958">
                  <c:v>29.797999999999998</c:v>
                </c:pt>
                <c:pt idx="959">
                  <c:v>22.314</c:v>
                </c:pt>
                <c:pt idx="960">
                  <c:v>158.833</c:v>
                </c:pt>
                <c:pt idx="961">
                  <c:v>363.404</c:v>
                </c:pt>
                <c:pt idx="962">
                  <c:v>291.899</c:v>
                </c:pt>
                <c:pt idx="963">
                  <c:v>196.113</c:v>
                </c:pt>
                <c:pt idx="964">
                  <c:v>115.07299999999999</c:v>
                </c:pt>
                <c:pt idx="965">
                  <c:v>76.572000000000003</c:v>
                </c:pt>
                <c:pt idx="966">
                  <c:v>64.442999999999998</c:v>
                </c:pt>
                <c:pt idx="967">
                  <c:v>56.225999999999999</c:v>
                </c:pt>
                <c:pt idx="968">
                  <c:v>53.723999999999997</c:v>
                </c:pt>
                <c:pt idx="969">
                  <c:v>74.453999999999994</c:v>
                </c:pt>
                <c:pt idx="970">
                  <c:v>115.026</c:v>
                </c:pt>
                <c:pt idx="971">
                  <c:v>164.73699999999999</c:v>
                </c:pt>
                <c:pt idx="972">
                  <c:v>208.6</c:v>
                </c:pt>
                <c:pt idx="973">
                  <c:v>198.99600000000001</c:v>
                </c:pt>
                <c:pt idx="974">
                  <c:v>214.36199999999999</c:v>
                </c:pt>
                <c:pt idx="975">
                  <c:v>211.852</c:v>
                </c:pt>
                <c:pt idx="976">
                  <c:v>210.297</c:v>
                </c:pt>
                <c:pt idx="977">
                  <c:v>241.05600000000001</c:v>
                </c:pt>
                <c:pt idx="978">
                  <c:v>263.66800000000001</c:v>
                </c:pt>
                <c:pt idx="979">
                  <c:v>290.79199999999997</c:v>
                </c:pt>
                <c:pt idx="980">
                  <c:v>288.14999999999998</c:v>
                </c:pt>
                <c:pt idx="981">
                  <c:v>217.72900000000001</c:v>
                </c:pt>
                <c:pt idx="982">
                  <c:v>144.01900000000001</c:v>
                </c:pt>
                <c:pt idx="983">
                  <c:v>100.458</c:v>
                </c:pt>
                <c:pt idx="984">
                  <c:v>112.244</c:v>
                </c:pt>
                <c:pt idx="985">
                  <c:v>228.81399999999999</c:v>
                </c:pt>
                <c:pt idx="986">
                  <c:v>226.97200000000001</c:v>
                </c:pt>
                <c:pt idx="987">
                  <c:v>167.42400000000001</c:v>
                </c:pt>
                <c:pt idx="988">
                  <c:v>155.14699999999999</c:v>
                </c:pt>
                <c:pt idx="989">
                  <c:v>188.70099999999999</c:v>
                </c:pt>
                <c:pt idx="990">
                  <c:v>180.27199999999999</c:v>
                </c:pt>
                <c:pt idx="991">
                  <c:v>189.745</c:v>
                </c:pt>
                <c:pt idx="992">
                  <c:v>197.578</c:v>
                </c:pt>
                <c:pt idx="993">
                  <c:v>181.429</c:v>
                </c:pt>
                <c:pt idx="994">
                  <c:v>154.71</c:v>
                </c:pt>
                <c:pt idx="995">
                  <c:v>162.01599999999999</c:v>
                </c:pt>
                <c:pt idx="996">
                  <c:v>180.03800000000001</c:v>
                </c:pt>
                <c:pt idx="997">
                  <c:v>156.108</c:v>
                </c:pt>
                <c:pt idx="998">
                  <c:v>125.58199999999999</c:v>
                </c:pt>
                <c:pt idx="999">
                  <c:v>132.78700000000001</c:v>
                </c:pt>
                <c:pt idx="1000">
                  <c:v>173.62200000000001</c:v>
                </c:pt>
                <c:pt idx="1001">
                  <c:v>186.179</c:v>
                </c:pt>
                <c:pt idx="1002">
                  <c:v>188.29599999999999</c:v>
                </c:pt>
                <c:pt idx="1003">
                  <c:v>196.50899999999999</c:v>
                </c:pt>
                <c:pt idx="1004">
                  <c:v>208.65100000000001</c:v>
                </c:pt>
                <c:pt idx="1005">
                  <c:v>245.804</c:v>
                </c:pt>
                <c:pt idx="1006">
                  <c:v>285.74900000000002</c:v>
                </c:pt>
                <c:pt idx="1007">
                  <c:v>262.74</c:v>
                </c:pt>
                <c:pt idx="1008">
                  <c:v>245.35300000000001</c:v>
                </c:pt>
                <c:pt idx="1009">
                  <c:v>253.23099999999999</c:v>
                </c:pt>
                <c:pt idx="1010">
                  <c:v>267.30799999999999</c:v>
                </c:pt>
                <c:pt idx="1011">
                  <c:v>237.33699999999999</c:v>
                </c:pt>
                <c:pt idx="1012">
                  <c:v>216.63</c:v>
                </c:pt>
                <c:pt idx="1013">
                  <c:v>191.898</c:v>
                </c:pt>
                <c:pt idx="1014">
                  <c:v>154.16900000000001</c:v>
                </c:pt>
                <c:pt idx="1015">
                  <c:v>123.086</c:v>
                </c:pt>
                <c:pt idx="1016">
                  <c:v>101.235</c:v>
                </c:pt>
                <c:pt idx="1017">
                  <c:v>89.844999999999999</c:v>
                </c:pt>
                <c:pt idx="1018">
                  <c:v>86.432000000000002</c:v>
                </c:pt>
                <c:pt idx="1019">
                  <c:v>73.98</c:v>
                </c:pt>
                <c:pt idx="1020">
                  <c:v>65.153000000000006</c:v>
                </c:pt>
                <c:pt idx="1021">
                  <c:v>75.010999999999996</c:v>
                </c:pt>
                <c:pt idx="1022">
                  <c:v>184.244</c:v>
                </c:pt>
                <c:pt idx="1023">
                  <c:v>185.44800000000001</c:v>
                </c:pt>
                <c:pt idx="1024">
                  <c:v>130.50399999999999</c:v>
                </c:pt>
                <c:pt idx="1025">
                  <c:v>96.162000000000006</c:v>
                </c:pt>
                <c:pt idx="1026">
                  <c:v>84.308000000000007</c:v>
                </c:pt>
                <c:pt idx="1027">
                  <c:v>73.177999999999997</c:v>
                </c:pt>
                <c:pt idx="1028">
                  <c:v>63.542999999999999</c:v>
                </c:pt>
                <c:pt idx="1029">
                  <c:v>112.13200000000001</c:v>
                </c:pt>
                <c:pt idx="1030">
                  <c:v>700.58100000000002</c:v>
                </c:pt>
                <c:pt idx="1031">
                  <c:v>1039.866</c:v>
                </c:pt>
                <c:pt idx="1032">
                  <c:v>1030.808</c:v>
                </c:pt>
                <c:pt idx="1033">
                  <c:v>1005.615</c:v>
                </c:pt>
                <c:pt idx="1034">
                  <c:v>976.05600000000004</c:v>
                </c:pt>
                <c:pt idx="1035">
                  <c:v>699.67399999999998</c:v>
                </c:pt>
                <c:pt idx="1036">
                  <c:v>502.54500000000002</c:v>
                </c:pt>
                <c:pt idx="1037">
                  <c:v>496.07499999999999</c:v>
                </c:pt>
                <c:pt idx="1038">
                  <c:v>400.70699999999999</c:v>
                </c:pt>
                <c:pt idx="1039">
                  <c:v>405.61</c:v>
                </c:pt>
                <c:pt idx="1040">
                  <c:v>506.62599999999998</c:v>
                </c:pt>
                <c:pt idx="1041">
                  <c:v>485.27499999999998</c:v>
                </c:pt>
                <c:pt idx="1042">
                  <c:v>407.88600000000002</c:v>
                </c:pt>
                <c:pt idx="1043">
                  <c:v>321.84199999999998</c:v>
                </c:pt>
                <c:pt idx="1044">
                  <c:v>948.95</c:v>
                </c:pt>
                <c:pt idx="1045">
                  <c:v>2267.6640000000002</c:v>
                </c:pt>
                <c:pt idx="1046">
                  <c:v>4236.8850000000002</c:v>
                </c:pt>
                <c:pt idx="1047">
                  <c:v>6186.0730000000003</c:v>
                </c:pt>
                <c:pt idx="1048">
                  <c:v>7556.5110000000004</c:v>
                </c:pt>
                <c:pt idx="1049">
                  <c:v>8361.6419999999998</c:v>
                </c:pt>
                <c:pt idx="1050">
                  <c:v>8977.1650000000009</c:v>
                </c:pt>
                <c:pt idx="1051">
                  <c:v>9443.3080000000009</c:v>
                </c:pt>
                <c:pt idx="1052">
                  <c:v>9206.8209999999999</c:v>
                </c:pt>
                <c:pt idx="1053">
                  <c:v>8129.6769999999997</c:v>
                </c:pt>
                <c:pt idx="1054">
                  <c:v>6342.7250000000004</c:v>
                </c:pt>
                <c:pt idx="1055">
                  <c:v>4371.2860000000001</c:v>
                </c:pt>
                <c:pt idx="1056">
                  <c:v>2693.4720000000002</c:v>
                </c:pt>
                <c:pt idx="1057">
                  <c:v>1747.471</c:v>
                </c:pt>
                <c:pt idx="1058">
                  <c:v>1407.499</c:v>
                </c:pt>
                <c:pt idx="1059">
                  <c:v>1242.6320000000001</c:v>
                </c:pt>
                <c:pt idx="1060">
                  <c:v>1170.9960000000001</c:v>
                </c:pt>
                <c:pt idx="1061">
                  <c:v>1118.203</c:v>
                </c:pt>
                <c:pt idx="1062">
                  <c:v>1033.819</c:v>
                </c:pt>
                <c:pt idx="1063">
                  <c:v>1053.249</c:v>
                </c:pt>
                <c:pt idx="1064">
                  <c:v>1107.837</c:v>
                </c:pt>
                <c:pt idx="1065">
                  <c:v>1148.9000000000001</c:v>
                </c:pt>
                <c:pt idx="1066">
                  <c:v>1135.444</c:v>
                </c:pt>
                <c:pt idx="1067">
                  <c:v>1075.1130000000001</c:v>
                </c:pt>
                <c:pt idx="1068">
                  <c:v>1040.135</c:v>
                </c:pt>
                <c:pt idx="1069">
                  <c:v>1062.527</c:v>
                </c:pt>
                <c:pt idx="1070">
                  <c:v>1071.0840000000001</c:v>
                </c:pt>
                <c:pt idx="1071">
                  <c:v>1050.7760000000001</c:v>
                </c:pt>
                <c:pt idx="1072">
                  <c:v>1119.3910000000001</c:v>
                </c:pt>
                <c:pt idx="1073">
                  <c:v>1351.2550000000001</c:v>
                </c:pt>
                <c:pt idx="1074">
                  <c:v>1620.3140000000001</c:v>
                </c:pt>
                <c:pt idx="1075">
                  <c:v>1743.682</c:v>
                </c:pt>
                <c:pt idx="1076">
                  <c:v>1630.2570000000001</c:v>
                </c:pt>
                <c:pt idx="1077">
                  <c:v>1441.2750000000001</c:v>
                </c:pt>
                <c:pt idx="1078">
                  <c:v>1327.202</c:v>
                </c:pt>
                <c:pt idx="1079">
                  <c:v>1282.7940000000001</c:v>
                </c:pt>
                <c:pt idx="1080">
                  <c:v>1190.502</c:v>
                </c:pt>
                <c:pt idx="1081">
                  <c:v>1106.5060000000001</c:v>
                </c:pt>
                <c:pt idx="1082">
                  <c:v>1053.451</c:v>
                </c:pt>
                <c:pt idx="1083">
                  <c:v>982.21299999999997</c:v>
                </c:pt>
                <c:pt idx="1084">
                  <c:v>989.64700000000005</c:v>
                </c:pt>
                <c:pt idx="1085">
                  <c:v>1051.961</c:v>
                </c:pt>
                <c:pt idx="1086">
                  <c:v>1078.886</c:v>
                </c:pt>
                <c:pt idx="1087">
                  <c:v>963.52499999999998</c:v>
                </c:pt>
                <c:pt idx="1088">
                  <c:v>829.62199999999996</c:v>
                </c:pt>
                <c:pt idx="1089">
                  <c:v>726.83100000000002</c:v>
                </c:pt>
                <c:pt idx="1090">
                  <c:v>642.90700000000004</c:v>
                </c:pt>
                <c:pt idx="1091">
                  <c:v>630.93299999999999</c:v>
                </c:pt>
                <c:pt idx="1092">
                  <c:v>637.81399999999996</c:v>
                </c:pt>
                <c:pt idx="1093">
                  <c:v>651.01700000000005</c:v>
                </c:pt>
                <c:pt idx="1094">
                  <c:v>677.37400000000002</c:v>
                </c:pt>
                <c:pt idx="1095">
                  <c:v>672.14200000000005</c:v>
                </c:pt>
                <c:pt idx="1096">
                  <c:v>637.447</c:v>
                </c:pt>
                <c:pt idx="1097">
                  <c:v>603.14099999999996</c:v>
                </c:pt>
                <c:pt idx="1098">
                  <c:v>569.83699999999999</c:v>
                </c:pt>
                <c:pt idx="1099">
                  <c:v>541.39800000000002</c:v>
                </c:pt>
                <c:pt idx="1100">
                  <c:v>520.44100000000003</c:v>
                </c:pt>
                <c:pt idx="1101">
                  <c:v>518.37099999999998</c:v>
                </c:pt>
                <c:pt idx="1102">
                  <c:v>501.35599999999999</c:v>
                </c:pt>
                <c:pt idx="1103">
                  <c:v>483.02699999999999</c:v>
                </c:pt>
                <c:pt idx="1104">
                  <c:v>473.83600000000001</c:v>
                </c:pt>
                <c:pt idx="1105">
                  <c:v>462.84899999999999</c:v>
                </c:pt>
                <c:pt idx="1106">
                  <c:v>433.714</c:v>
                </c:pt>
                <c:pt idx="1107">
                  <c:v>417.48099999999999</c:v>
                </c:pt>
                <c:pt idx="1108">
                  <c:v>441.52</c:v>
                </c:pt>
                <c:pt idx="1109">
                  <c:v>427.87900000000002</c:v>
                </c:pt>
                <c:pt idx="1110">
                  <c:v>388.65699999999998</c:v>
                </c:pt>
                <c:pt idx="1111">
                  <c:v>379.32</c:v>
                </c:pt>
                <c:pt idx="1112">
                  <c:v>391.10500000000002</c:v>
                </c:pt>
                <c:pt idx="1113">
                  <c:v>393.48599999999999</c:v>
                </c:pt>
                <c:pt idx="1114">
                  <c:v>368.56599999999997</c:v>
                </c:pt>
                <c:pt idx="1115">
                  <c:v>334.13600000000002</c:v>
                </c:pt>
                <c:pt idx="1116">
                  <c:v>332.06700000000001</c:v>
                </c:pt>
                <c:pt idx="1117">
                  <c:v>397.2</c:v>
                </c:pt>
                <c:pt idx="1118">
                  <c:v>429.71199999999999</c:v>
                </c:pt>
                <c:pt idx="1119">
                  <c:v>416.21899999999999</c:v>
                </c:pt>
                <c:pt idx="1120">
                  <c:v>387.851</c:v>
                </c:pt>
                <c:pt idx="1121">
                  <c:v>330.35199999999998</c:v>
                </c:pt>
                <c:pt idx="1122">
                  <c:v>258.64999999999998</c:v>
                </c:pt>
                <c:pt idx="1123">
                  <c:v>214.86699999999999</c:v>
                </c:pt>
                <c:pt idx="1124">
                  <c:v>213.58500000000001</c:v>
                </c:pt>
                <c:pt idx="1125">
                  <c:v>306.786</c:v>
                </c:pt>
                <c:pt idx="1126">
                  <c:v>441.07600000000002</c:v>
                </c:pt>
                <c:pt idx="1127">
                  <c:v>529.11500000000001</c:v>
                </c:pt>
                <c:pt idx="1128">
                  <c:v>519.72699999999998</c:v>
                </c:pt>
                <c:pt idx="1129">
                  <c:v>498.84899999999999</c:v>
                </c:pt>
                <c:pt idx="1130">
                  <c:v>509.83699999999999</c:v>
                </c:pt>
                <c:pt idx="1131">
                  <c:v>533.91099999999994</c:v>
                </c:pt>
                <c:pt idx="1132">
                  <c:v>514.65099999999995</c:v>
                </c:pt>
                <c:pt idx="1133">
                  <c:v>463.93799999999999</c:v>
                </c:pt>
                <c:pt idx="1134">
                  <c:v>413.68700000000001</c:v>
                </c:pt>
                <c:pt idx="1135">
                  <c:v>370.74</c:v>
                </c:pt>
                <c:pt idx="1136">
                  <c:v>343.54500000000002</c:v>
                </c:pt>
                <c:pt idx="1137">
                  <c:v>459.31299999999999</c:v>
                </c:pt>
                <c:pt idx="1138">
                  <c:v>625.06100000000004</c:v>
                </c:pt>
                <c:pt idx="1139">
                  <c:v>640.12900000000002</c:v>
                </c:pt>
                <c:pt idx="1140">
                  <c:v>608.69100000000003</c:v>
                </c:pt>
                <c:pt idx="1141">
                  <c:v>573.26900000000001</c:v>
                </c:pt>
                <c:pt idx="1142">
                  <c:v>687.92899999999997</c:v>
                </c:pt>
                <c:pt idx="1143">
                  <c:v>865.78300000000002</c:v>
                </c:pt>
                <c:pt idx="1144">
                  <c:v>902.74099999999999</c:v>
                </c:pt>
                <c:pt idx="1145">
                  <c:v>864</c:v>
                </c:pt>
                <c:pt idx="1146">
                  <c:v>812.66200000000003</c:v>
                </c:pt>
                <c:pt idx="1147">
                  <c:v>718.67399999999998</c:v>
                </c:pt>
                <c:pt idx="1148">
                  <c:v>626.69299999999998</c:v>
                </c:pt>
                <c:pt idx="1149">
                  <c:v>569.58100000000002</c:v>
                </c:pt>
                <c:pt idx="1150">
                  <c:v>522.649</c:v>
                </c:pt>
                <c:pt idx="1151">
                  <c:v>491.42099999999999</c:v>
                </c:pt>
                <c:pt idx="1152">
                  <c:v>469.47800000000001</c:v>
                </c:pt>
                <c:pt idx="1153">
                  <c:v>473.38499999999999</c:v>
                </c:pt>
                <c:pt idx="1154">
                  <c:v>465.29300000000001</c:v>
                </c:pt>
                <c:pt idx="1155">
                  <c:v>434.79599999999999</c:v>
                </c:pt>
                <c:pt idx="1156">
                  <c:v>520.48800000000006</c:v>
                </c:pt>
                <c:pt idx="1157">
                  <c:v>690.50400000000002</c:v>
                </c:pt>
                <c:pt idx="1158">
                  <c:v>820.6</c:v>
                </c:pt>
                <c:pt idx="1159">
                  <c:v>820.78599999999994</c:v>
                </c:pt>
                <c:pt idx="1160">
                  <c:v>729.35900000000004</c:v>
                </c:pt>
                <c:pt idx="1161">
                  <c:v>682.19</c:v>
                </c:pt>
                <c:pt idx="1162">
                  <c:v>669.97699999999998</c:v>
                </c:pt>
                <c:pt idx="1163">
                  <c:v>638.12400000000002</c:v>
                </c:pt>
                <c:pt idx="1164">
                  <c:v>611.84</c:v>
                </c:pt>
                <c:pt idx="1165">
                  <c:v>612.28800000000001</c:v>
                </c:pt>
                <c:pt idx="1166">
                  <c:v>532.42999999999995</c:v>
                </c:pt>
                <c:pt idx="1167">
                  <c:v>403.57100000000003</c:v>
                </c:pt>
                <c:pt idx="1168">
                  <c:v>345.59100000000001</c:v>
                </c:pt>
                <c:pt idx="1169">
                  <c:v>313.238</c:v>
                </c:pt>
                <c:pt idx="1170">
                  <c:v>270.90300000000002</c:v>
                </c:pt>
                <c:pt idx="1171">
                  <c:v>300.40100000000001</c:v>
                </c:pt>
                <c:pt idx="1172">
                  <c:v>310.08499999999998</c:v>
                </c:pt>
                <c:pt idx="1173">
                  <c:v>289.93099999999998</c:v>
                </c:pt>
                <c:pt idx="1174">
                  <c:v>270.298</c:v>
                </c:pt>
                <c:pt idx="1175">
                  <c:v>250.85900000000001</c:v>
                </c:pt>
                <c:pt idx="1176">
                  <c:v>231.88200000000001</c:v>
                </c:pt>
                <c:pt idx="1177">
                  <c:v>210.87200000000001</c:v>
                </c:pt>
                <c:pt idx="1178">
                  <c:v>187.14599999999999</c:v>
                </c:pt>
                <c:pt idx="1179">
                  <c:v>158.678</c:v>
                </c:pt>
                <c:pt idx="1180">
                  <c:v>135.56</c:v>
                </c:pt>
                <c:pt idx="1181">
                  <c:v>113.16800000000001</c:v>
                </c:pt>
                <c:pt idx="1182">
                  <c:v>100.086</c:v>
                </c:pt>
                <c:pt idx="1183">
                  <c:v>87.927999999999997</c:v>
                </c:pt>
                <c:pt idx="1184">
                  <c:v>77.174999999999997</c:v>
                </c:pt>
                <c:pt idx="1185">
                  <c:v>72.33</c:v>
                </c:pt>
                <c:pt idx="1186">
                  <c:v>76.33</c:v>
                </c:pt>
                <c:pt idx="1187">
                  <c:v>112.53100000000001</c:v>
                </c:pt>
                <c:pt idx="1188">
                  <c:v>163.78399999999999</c:v>
                </c:pt>
                <c:pt idx="1189">
                  <c:v>185.20099999999999</c:v>
                </c:pt>
                <c:pt idx="1190">
                  <c:v>179.86</c:v>
                </c:pt>
                <c:pt idx="1191">
                  <c:v>161.803</c:v>
                </c:pt>
                <c:pt idx="1192">
                  <c:v>142.32599999999999</c:v>
                </c:pt>
                <c:pt idx="1193">
                  <c:v>167.625</c:v>
                </c:pt>
                <c:pt idx="1194">
                  <c:v>311.78699999999998</c:v>
                </c:pt>
                <c:pt idx="1195">
                  <c:v>393.37</c:v>
                </c:pt>
                <c:pt idx="1196">
                  <c:v>413.392</c:v>
                </c:pt>
                <c:pt idx="1197">
                  <c:v>414.80200000000002</c:v>
                </c:pt>
                <c:pt idx="1198">
                  <c:v>414.21</c:v>
                </c:pt>
                <c:pt idx="1199">
                  <c:v>394.55500000000001</c:v>
                </c:pt>
                <c:pt idx="1200">
                  <c:v>381.93799999999999</c:v>
                </c:pt>
                <c:pt idx="1201">
                  <c:v>372.28</c:v>
                </c:pt>
                <c:pt idx="1202">
                  <c:v>348.33600000000001</c:v>
                </c:pt>
                <c:pt idx="1203">
                  <c:v>310.40800000000002</c:v>
                </c:pt>
                <c:pt idx="1204">
                  <c:v>265.767</c:v>
                </c:pt>
                <c:pt idx="1205">
                  <c:v>227.98099999999999</c:v>
                </c:pt>
                <c:pt idx="1206">
                  <c:v>196.821</c:v>
                </c:pt>
                <c:pt idx="1207">
                  <c:v>167.18899999999999</c:v>
                </c:pt>
                <c:pt idx="1208">
                  <c:v>146.422</c:v>
                </c:pt>
                <c:pt idx="1209">
                  <c:v>127.446</c:v>
                </c:pt>
                <c:pt idx="1210">
                  <c:v>108.39</c:v>
                </c:pt>
                <c:pt idx="1211">
                  <c:v>92.811999999999998</c:v>
                </c:pt>
                <c:pt idx="1212">
                  <c:v>82.352999999999994</c:v>
                </c:pt>
                <c:pt idx="1213">
                  <c:v>75.543000000000006</c:v>
                </c:pt>
                <c:pt idx="1214">
                  <c:v>67.188999999999993</c:v>
                </c:pt>
                <c:pt idx="1215">
                  <c:v>58.765000000000001</c:v>
                </c:pt>
                <c:pt idx="1216">
                  <c:v>51.963000000000001</c:v>
                </c:pt>
                <c:pt idx="1217">
                  <c:v>48.351999999999997</c:v>
                </c:pt>
                <c:pt idx="1218">
                  <c:v>39.552</c:v>
                </c:pt>
                <c:pt idx="1219">
                  <c:v>30.719000000000001</c:v>
                </c:pt>
                <c:pt idx="1220">
                  <c:v>32.109000000000002</c:v>
                </c:pt>
                <c:pt idx="1221">
                  <c:v>34.206000000000003</c:v>
                </c:pt>
                <c:pt idx="1222">
                  <c:v>50.582000000000001</c:v>
                </c:pt>
                <c:pt idx="1223">
                  <c:v>67.346000000000004</c:v>
                </c:pt>
                <c:pt idx="1224">
                  <c:v>74.051000000000002</c:v>
                </c:pt>
                <c:pt idx="1225">
                  <c:v>77.768000000000001</c:v>
                </c:pt>
                <c:pt idx="1226">
                  <c:v>85.989000000000004</c:v>
                </c:pt>
                <c:pt idx="1227">
                  <c:v>87.912999999999997</c:v>
                </c:pt>
                <c:pt idx="1228">
                  <c:v>86.042000000000002</c:v>
                </c:pt>
                <c:pt idx="1229">
                  <c:v>80.021000000000001</c:v>
                </c:pt>
                <c:pt idx="1230">
                  <c:v>93.649000000000001</c:v>
                </c:pt>
                <c:pt idx="1231">
                  <c:v>68.165999999999997</c:v>
                </c:pt>
                <c:pt idx="1232">
                  <c:v>59.628</c:v>
                </c:pt>
                <c:pt idx="1233">
                  <c:v>59.83</c:v>
                </c:pt>
                <c:pt idx="1234">
                  <c:v>60.42</c:v>
                </c:pt>
                <c:pt idx="1235">
                  <c:v>82.317999999999998</c:v>
                </c:pt>
                <c:pt idx="1236">
                  <c:v>141.29300000000001</c:v>
                </c:pt>
                <c:pt idx="1237">
                  <c:v>227.54499999999999</c:v>
                </c:pt>
                <c:pt idx="1238">
                  <c:v>370.55099999999999</c:v>
                </c:pt>
                <c:pt idx="1239">
                  <c:v>447.14699999999999</c:v>
                </c:pt>
                <c:pt idx="1240">
                  <c:v>410.733</c:v>
                </c:pt>
                <c:pt idx="1241">
                  <c:v>383.60300000000001</c:v>
                </c:pt>
                <c:pt idx="1242">
                  <c:v>453.39600000000002</c:v>
                </c:pt>
                <c:pt idx="1243">
                  <c:v>495.28699999999998</c:v>
                </c:pt>
                <c:pt idx="1244">
                  <c:v>622.33799999999997</c:v>
                </c:pt>
                <c:pt idx="1245">
                  <c:v>850.86199999999997</c:v>
                </c:pt>
                <c:pt idx="1246">
                  <c:v>1050.0260000000001</c:v>
                </c:pt>
                <c:pt idx="1247">
                  <c:v>1165.098</c:v>
                </c:pt>
                <c:pt idx="1248">
                  <c:v>1035.5419999999999</c:v>
                </c:pt>
                <c:pt idx="1249">
                  <c:v>712.37199999999996</c:v>
                </c:pt>
                <c:pt idx="1250">
                  <c:v>466.04300000000001</c:v>
                </c:pt>
                <c:pt idx="1251">
                  <c:v>316.39999999999998</c:v>
                </c:pt>
                <c:pt idx="1252">
                  <c:v>261.29199999999997</c:v>
                </c:pt>
                <c:pt idx="1253">
                  <c:v>292.65699999999998</c:v>
                </c:pt>
                <c:pt idx="1254">
                  <c:v>303.15899999999999</c:v>
                </c:pt>
                <c:pt idx="1255">
                  <c:v>273.93299999999999</c:v>
                </c:pt>
                <c:pt idx="1256">
                  <c:v>231.84100000000001</c:v>
                </c:pt>
                <c:pt idx="1257">
                  <c:v>192.798</c:v>
                </c:pt>
                <c:pt idx="1258">
                  <c:v>171</c:v>
                </c:pt>
                <c:pt idx="1259">
                  <c:v>177.94499999999999</c:v>
                </c:pt>
                <c:pt idx="1260">
                  <c:v>189.83</c:v>
                </c:pt>
                <c:pt idx="1261">
                  <c:v>193.70599999999999</c:v>
                </c:pt>
                <c:pt idx="1262">
                  <c:v>182.465</c:v>
                </c:pt>
                <c:pt idx="1263">
                  <c:v>159.072</c:v>
                </c:pt>
                <c:pt idx="1264">
                  <c:v>138.72800000000001</c:v>
                </c:pt>
                <c:pt idx="1265">
                  <c:v>164.12799999999999</c:v>
                </c:pt>
                <c:pt idx="1266">
                  <c:v>231.74799999999999</c:v>
                </c:pt>
                <c:pt idx="1267">
                  <c:v>243.036</c:v>
                </c:pt>
                <c:pt idx="1268">
                  <c:v>233.92</c:v>
                </c:pt>
                <c:pt idx="1269">
                  <c:v>239.56800000000001</c:v>
                </c:pt>
                <c:pt idx="1270">
                  <c:v>285.11200000000002</c:v>
                </c:pt>
                <c:pt idx="1271">
                  <c:v>327.95</c:v>
                </c:pt>
                <c:pt idx="1272">
                  <c:v>330.23700000000002</c:v>
                </c:pt>
                <c:pt idx="1273">
                  <c:v>368.47500000000002</c:v>
                </c:pt>
                <c:pt idx="1274">
                  <c:v>447.26400000000001</c:v>
                </c:pt>
                <c:pt idx="1275">
                  <c:v>474.76499999999999</c:v>
                </c:pt>
                <c:pt idx="1276">
                  <c:v>429.12099999999998</c:v>
                </c:pt>
                <c:pt idx="1277">
                  <c:v>359.86799999999999</c:v>
                </c:pt>
                <c:pt idx="1278">
                  <c:v>357.25299999999999</c:v>
                </c:pt>
                <c:pt idx="1279">
                  <c:v>352.40100000000001</c:v>
                </c:pt>
                <c:pt idx="1280">
                  <c:v>308.30599999999998</c:v>
                </c:pt>
                <c:pt idx="1281">
                  <c:v>782.88300000000004</c:v>
                </c:pt>
                <c:pt idx="1282">
                  <c:v>704.25</c:v>
                </c:pt>
                <c:pt idx="1283">
                  <c:v>578.75300000000004</c:v>
                </c:pt>
                <c:pt idx="1284">
                  <c:v>393.14299999999997</c:v>
                </c:pt>
                <c:pt idx="1285">
                  <c:v>256.06799999999998</c:v>
                </c:pt>
                <c:pt idx="1286">
                  <c:v>181.38399999999999</c:v>
                </c:pt>
                <c:pt idx="1287">
                  <c:v>130.39699999999999</c:v>
                </c:pt>
                <c:pt idx="1288">
                  <c:v>108.492</c:v>
                </c:pt>
                <c:pt idx="1289">
                  <c:v>104.074</c:v>
                </c:pt>
                <c:pt idx="1290">
                  <c:v>114.553</c:v>
                </c:pt>
                <c:pt idx="1291">
                  <c:v>129.298</c:v>
                </c:pt>
                <c:pt idx="1292">
                  <c:v>132.119</c:v>
                </c:pt>
                <c:pt idx="1293">
                  <c:v>133.84399999999999</c:v>
                </c:pt>
                <c:pt idx="1294">
                  <c:v>137.09100000000001</c:v>
                </c:pt>
                <c:pt idx="1295">
                  <c:v>134.99700000000001</c:v>
                </c:pt>
                <c:pt idx="1296">
                  <c:v>126.101</c:v>
                </c:pt>
                <c:pt idx="1297">
                  <c:v>107.289</c:v>
                </c:pt>
                <c:pt idx="1298">
                  <c:v>80.564999999999998</c:v>
                </c:pt>
                <c:pt idx="1299">
                  <c:v>58.488999999999997</c:v>
                </c:pt>
                <c:pt idx="1300">
                  <c:v>46.6</c:v>
                </c:pt>
                <c:pt idx="1301">
                  <c:v>37.133000000000003</c:v>
                </c:pt>
                <c:pt idx="1302">
                  <c:v>31.667999999999999</c:v>
                </c:pt>
                <c:pt idx="1303">
                  <c:v>27.66</c:v>
                </c:pt>
                <c:pt idx="1304">
                  <c:v>22.443000000000001</c:v>
                </c:pt>
                <c:pt idx="1305">
                  <c:v>20.524999999999999</c:v>
                </c:pt>
                <c:pt idx="1306">
                  <c:v>18.228999999999999</c:v>
                </c:pt>
                <c:pt idx="1307">
                  <c:v>16.747</c:v>
                </c:pt>
                <c:pt idx="1308">
                  <c:v>8.8260000000000005</c:v>
                </c:pt>
                <c:pt idx="1309">
                  <c:v>4.2140000000000004</c:v>
                </c:pt>
                <c:pt idx="1310">
                  <c:v>2.278</c:v>
                </c:pt>
                <c:pt idx="1311">
                  <c:v>0.71099999999999997</c:v>
                </c:pt>
                <c:pt idx="1312">
                  <c:v>6.3E-2</c:v>
                </c:pt>
                <c:pt idx="1313">
                  <c:v>1E-3</c:v>
                </c:pt>
                <c:pt idx="1314">
                  <c:v>6.9379999999999997</c:v>
                </c:pt>
                <c:pt idx="1315">
                  <c:v>80.897999999999996</c:v>
                </c:pt>
                <c:pt idx="1316">
                  <c:v>91.673000000000002</c:v>
                </c:pt>
                <c:pt idx="1317">
                  <c:v>60.567999999999998</c:v>
                </c:pt>
                <c:pt idx="1318">
                  <c:v>36.125999999999998</c:v>
                </c:pt>
                <c:pt idx="1319">
                  <c:v>25.443000000000001</c:v>
                </c:pt>
                <c:pt idx="1320">
                  <c:v>29.876999999999999</c:v>
                </c:pt>
                <c:pt idx="1321">
                  <c:v>51.834000000000003</c:v>
                </c:pt>
                <c:pt idx="1322">
                  <c:v>69.569999999999993</c:v>
                </c:pt>
                <c:pt idx="1323">
                  <c:v>86.82</c:v>
                </c:pt>
                <c:pt idx="1324">
                  <c:v>105.372</c:v>
                </c:pt>
                <c:pt idx="1325">
                  <c:v>129.21899999999999</c:v>
                </c:pt>
                <c:pt idx="1326">
                  <c:v>122.51600000000001</c:v>
                </c:pt>
                <c:pt idx="1327">
                  <c:v>108.651</c:v>
                </c:pt>
                <c:pt idx="1328">
                  <c:v>99.13</c:v>
                </c:pt>
                <c:pt idx="1329">
                  <c:v>89.962999999999994</c:v>
                </c:pt>
                <c:pt idx="1330">
                  <c:v>97.093000000000004</c:v>
                </c:pt>
                <c:pt idx="1331">
                  <c:v>84.918999999999997</c:v>
                </c:pt>
                <c:pt idx="1332">
                  <c:v>65.131</c:v>
                </c:pt>
                <c:pt idx="1333">
                  <c:v>52.064</c:v>
                </c:pt>
                <c:pt idx="1334">
                  <c:v>66.054000000000002</c:v>
                </c:pt>
                <c:pt idx="1335">
                  <c:v>128.75899999999999</c:v>
                </c:pt>
                <c:pt idx="1336">
                  <c:v>174.512</c:v>
                </c:pt>
                <c:pt idx="1337">
                  <c:v>190.398</c:v>
                </c:pt>
                <c:pt idx="1338">
                  <c:v>181.221</c:v>
                </c:pt>
                <c:pt idx="1339">
                  <c:v>153.12200000000001</c:v>
                </c:pt>
                <c:pt idx="1340">
                  <c:v>148.30799999999999</c:v>
                </c:pt>
                <c:pt idx="1341">
                  <c:v>227.995</c:v>
                </c:pt>
                <c:pt idx="1342">
                  <c:v>250.102</c:v>
                </c:pt>
                <c:pt idx="1343">
                  <c:v>241.89599999999999</c:v>
                </c:pt>
                <c:pt idx="1344">
                  <c:v>230.874</c:v>
                </c:pt>
                <c:pt idx="1345">
                  <c:v>300.065</c:v>
                </c:pt>
                <c:pt idx="1346">
                  <c:v>355.85500000000002</c:v>
                </c:pt>
                <c:pt idx="1347">
                  <c:v>296.173</c:v>
                </c:pt>
                <c:pt idx="1348">
                  <c:v>226.06200000000001</c:v>
                </c:pt>
                <c:pt idx="1349">
                  <c:v>210.68799999999999</c:v>
                </c:pt>
                <c:pt idx="1350">
                  <c:v>191.37100000000001</c:v>
                </c:pt>
                <c:pt idx="1351">
                  <c:v>136.38</c:v>
                </c:pt>
                <c:pt idx="1352">
                  <c:v>91.103999999999999</c:v>
                </c:pt>
                <c:pt idx="1353">
                  <c:v>58.14</c:v>
                </c:pt>
                <c:pt idx="1354">
                  <c:v>37.975999999999999</c:v>
                </c:pt>
                <c:pt idx="1355">
                  <c:v>90.332999999999998</c:v>
                </c:pt>
                <c:pt idx="1356">
                  <c:v>114.249</c:v>
                </c:pt>
                <c:pt idx="1357">
                  <c:v>82.093999999999994</c:v>
                </c:pt>
                <c:pt idx="1358">
                  <c:v>55.003999999999998</c:v>
                </c:pt>
                <c:pt idx="1359">
                  <c:v>38.938000000000002</c:v>
                </c:pt>
                <c:pt idx="1360">
                  <c:v>71.748000000000005</c:v>
                </c:pt>
                <c:pt idx="1361">
                  <c:v>115.771</c:v>
                </c:pt>
                <c:pt idx="1362">
                  <c:v>103.438</c:v>
                </c:pt>
                <c:pt idx="1363">
                  <c:v>184.64699999999999</c:v>
                </c:pt>
                <c:pt idx="1364">
                  <c:v>368.904</c:v>
                </c:pt>
                <c:pt idx="1365">
                  <c:v>315.51400000000001</c:v>
                </c:pt>
                <c:pt idx="1366">
                  <c:v>257.55</c:v>
                </c:pt>
                <c:pt idx="1367">
                  <c:v>244.702</c:v>
                </c:pt>
                <c:pt idx="1368">
                  <c:v>699.34</c:v>
                </c:pt>
                <c:pt idx="1369">
                  <c:v>1754.943</c:v>
                </c:pt>
                <c:pt idx="1370">
                  <c:v>995.35699999999997</c:v>
                </c:pt>
                <c:pt idx="1371">
                  <c:v>507.07100000000003</c:v>
                </c:pt>
                <c:pt idx="1372">
                  <c:v>351.43</c:v>
                </c:pt>
                <c:pt idx="1373">
                  <c:v>296.346</c:v>
                </c:pt>
                <c:pt idx="1374">
                  <c:v>267.786</c:v>
                </c:pt>
                <c:pt idx="1375">
                  <c:v>265.41000000000003</c:v>
                </c:pt>
                <c:pt idx="1376">
                  <c:v>264.83199999999999</c:v>
                </c:pt>
                <c:pt idx="1377">
                  <c:v>245.29</c:v>
                </c:pt>
                <c:pt idx="1378">
                  <c:v>211.51599999999999</c:v>
                </c:pt>
                <c:pt idx="1379">
                  <c:v>166.43100000000001</c:v>
                </c:pt>
                <c:pt idx="1380">
                  <c:v>129.67099999999999</c:v>
                </c:pt>
                <c:pt idx="1381">
                  <c:v>164.089</c:v>
                </c:pt>
                <c:pt idx="1382">
                  <c:v>259.37700000000001</c:v>
                </c:pt>
                <c:pt idx="1383">
                  <c:v>368.84500000000003</c:v>
                </c:pt>
                <c:pt idx="1384">
                  <c:v>953.40200000000004</c:v>
                </c:pt>
                <c:pt idx="1385">
                  <c:v>1532.508</c:v>
                </c:pt>
                <c:pt idx="1386">
                  <c:v>1876.56</c:v>
                </c:pt>
                <c:pt idx="1387">
                  <c:v>1784.096</c:v>
                </c:pt>
                <c:pt idx="1388">
                  <c:v>1364.835</c:v>
                </c:pt>
                <c:pt idx="1389">
                  <c:v>962.76800000000003</c:v>
                </c:pt>
                <c:pt idx="1390">
                  <c:v>657.11699999999996</c:v>
                </c:pt>
                <c:pt idx="1391">
                  <c:v>454.899</c:v>
                </c:pt>
                <c:pt idx="1392">
                  <c:v>338.27699999999999</c:v>
                </c:pt>
                <c:pt idx="1393">
                  <c:v>258.858</c:v>
                </c:pt>
                <c:pt idx="1394">
                  <c:v>206.14699999999999</c:v>
                </c:pt>
                <c:pt idx="1395">
                  <c:v>167.08</c:v>
                </c:pt>
                <c:pt idx="1396">
                  <c:v>135.53299999999999</c:v>
                </c:pt>
                <c:pt idx="1397">
                  <c:v>110.428</c:v>
                </c:pt>
                <c:pt idx="1398">
                  <c:v>89.298000000000002</c:v>
                </c:pt>
                <c:pt idx="1399">
                  <c:v>74.56</c:v>
                </c:pt>
                <c:pt idx="1400">
                  <c:v>64.534999999999997</c:v>
                </c:pt>
                <c:pt idx="1401">
                  <c:v>56.594999999999999</c:v>
                </c:pt>
                <c:pt idx="1402">
                  <c:v>48.968000000000004</c:v>
                </c:pt>
                <c:pt idx="1403">
                  <c:v>40.896000000000001</c:v>
                </c:pt>
                <c:pt idx="1404">
                  <c:v>35.470999999999997</c:v>
                </c:pt>
                <c:pt idx="1405">
                  <c:v>31.544</c:v>
                </c:pt>
                <c:pt idx="1406">
                  <c:v>26.097999999999999</c:v>
                </c:pt>
                <c:pt idx="1407">
                  <c:v>23.654</c:v>
                </c:pt>
                <c:pt idx="1408">
                  <c:v>24.754000000000001</c:v>
                </c:pt>
                <c:pt idx="1409">
                  <c:v>30.298999999999999</c:v>
                </c:pt>
                <c:pt idx="1410">
                  <c:v>34.929000000000002</c:v>
                </c:pt>
                <c:pt idx="1411">
                  <c:v>36.585999999999999</c:v>
                </c:pt>
                <c:pt idx="1412">
                  <c:v>34.683</c:v>
                </c:pt>
                <c:pt idx="1413">
                  <c:v>31.588000000000001</c:v>
                </c:pt>
                <c:pt idx="1414">
                  <c:v>29.62</c:v>
                </c:pt>
                <c:pt idx="1415">
                  <c:v>25.491</c:v>
                </c:pt>
                <c:pt idx="1416">
                  <c:v>22.189</c:v>
                </c:pt>
                <c:pt idx="1417">
                  <c:v>19.350000000000001</c:v>
                </c:pt>
                <c:pt idx="1418">
                  <c:v>17.864999999999998</c:v>
                </c:pt>
                <c:pt idx="1419">
                  <c:v>15.032</c:v>
                </c:pt>
                <c:pt idx="1420">
                  <c:v>13.968</c:v>
                </c:pt>
                <c:pt idx="1421">
                  <c:v>16.021999999999998</c:v>
                </c:pt>
                <c:pt idx="1422">
                  <c:v>18.565000000000001</c:v>
                </c:pt>
                <c:pt idx="1423">
                  <c:v>20.588999999999999</c:v>
                </c:pt>
                <c:pt idx="1424">
                  <c:v>21.994</c:v>
                </c:pt>
                <c:pt idx="1425">
                  <c:v>23.585000000000001</c:v>
                </c:pt>
                <c:pt idx="1426">
                  <c:v>22.387</c:v>
                </c:pt>
                <c:pt idx="1427">
                  <c:v>22.843</c:v>
                </c:pt>
                <c:pt idx="1428">
                  <c:v>21.347000000000001</c:v>
                </c:pt>
                <c:pt idx="1429">
                  <c:v>20.402000000000001</c:v>
                </c:pt>
                <c:pt idx="1430">
                  <c:v>53.213000000000001</c:v>
                </c:pt>
                <c:pt idx="1431">
                  <c:v>97.58</c:v>
                </c:pt>
                <c:pt idx="1432">
                  <c:v>99.391999999999996</c:v>
                </c:pt>
                <c:pt idx="1433">
                  <c:v>95.575999999999993</c:v>
                </c:pt>
                <c:pt idx="1434">
                  <c:v>152.47800000000001</c:v>
                </c:pt>
                <c:pt idx="1435">
                  <c:v>210.85300000000001</c:v>
                </c:pt>
                <c:pt idx="1436">
                  <c:v>239.79300000000001</c:v>
                </c:pt>
                <c:pt idx="1437">
                  <c:v>253.1</c:v>
                </c:pt>
                <c:pt idx="1438">
                  <c:v>353.10399999999998</c:v>
                </c:pt>
                <c:pt idx="1439">
                  <c:v>521.66200000000003</c:v>
                </c:pt>
                <c:pt idx="1440">
                  <c:v>594.64200000000005</c:v>
                </c:pt>
                <c:pt idx="1441">
                  <c:v>607.91300000000001</c:v>
                </c:pt>
                <c:pt idx="1442">
                  <c:v>600.38099999999997</c:v>
                </c:pt>
                <c:pt idx="1443">
                  <c:v>584.04300000000001</c:v>
                </c:pt>
                <c:pt idx="1444">
                  <c:v>560.12599999999998</c:v>
                </c:pt>
                <c:pt idx="1445">
                  <c:v>529.31299999999999</c:v>
                </c:pt>
                <c:pt idx="1446">
                  <c:v>484.32600000000002</c:v>
                </c:pt>
                <c:pt idx="1447">
                  <c:v>427.221</c:v>
                </c:pt>
                <c:pt idx="1448">
                  <c:v>368.37599999999998</c:v>
                </c:pt>
                <c:pt idx="1449">
                  <c:v>316.18599999999998</c:v>
                </c:pt>
                <c:pt idx="1450">
                  <c:v>267.096</c:v>
                </c:pt>
                <c:pt idx="1451">
                  <c:v>227.74299999999999</c:v>
                </c:pt>
                <c:pt idx="1452">
                  <c:v>196.874</c:v>
                </c:pt>
                <c:pt idx="1453">
                  <c:v>169.428</c:v>
                </c:pt>
                <c:pt idx="1454">
                  <c:v>143.45400000000001</c:v>
                </c:pt>
                <c:pt idx="1455">
                  <c:v>118.15</c:v>
                </c:pt>
                <c:pt idx="1456">
                  <c:v>94.822999999999993</c:v>
                </c:pt>
                <c:pt idx="1457">
                  <c:v>75.596000000000004</c:v>
                </c:pt>
                <c:pt idx="1458">
                  <c:v>59.945999999999998</c:v>
                </c:pt>
                <c:pt idx="1459">
                  <c:v>49.027999999999999</c:v>
                </c:pt>
                <c:pt idx="1460">
                  <c:v>40.095999999999997</c:v>
                </c:pt>
                <c:pt idx="1461">
                  <c:v>35.576999999999998</c:v>
                </c:pt>
                <c:pt idx="1462">
                  <c:v>31.759</c:v>
                </c:pt>
                <c:pt idx="1463">
                  <c:v>26.831</c:v>
                </c:pt>
                <c:pt idx="1464">
                  <c:v>23.077000000000002</c:v>
                </c:pt>
                <c:pt idx="1465">
                  <c:v>20.716000000000001</c:v>
                </c:pt>
                <c:pt idx="1466">
                  <c:v>18.946000000000002</c:v>
                </c:pt>
                <c:pt idx="1467">
                  <c:v>17.548999999999999</c:v>
                </c:pt>
                <c:pt idx="1468">
                  <c:v>16.896000000000001</c:v>
                </c:pt>
                <c:pt idx="1469">
                  <c:v>18.216000000000001</c:v>
                </c:pt>
                <c:pt idx="1470">
                  <c:v>21.798999999999999</c:v>
                </c:pt>
                <c:pt idx="1471">
                  <c:v>21.734000000000002</c:v>
                </c:pt>
                <c:pt idx="1472">
                  <c:v>21.225000000000001</c:v>
                </c:pt>
                <c:pt idx="1473">
                  <c:v>18.716000000000001</c:v>
                </c:pt>
                <c:pt idx="1474">
                  <c:v>17.015999999999998</c:v>
                </c:pt>
                <c:pt idx="1475">
                  <c:v>14.224</c:v>
                </c:pt>
                <c:pt idx="1476">
                  <c:v>9.6479999999999997</c:v>
                </c:pt>
                <c:pt idx="1477">
                  <c:v>6.3120000000000003</c:v>
                </c:pt>
                <c:pt idx="1478">
                  <c:v>4.2320000000000002</c:v>
                </c:pt>
                <c:pt idx="1479">
                  <c:v>2.4</c:v>
                </c:pt>
                <c:pt idx="1480">
                  <c:v>1.587</c:v>
                </c:pt>
                <c:pt idx="1481">
                  <c:v>1.444</c:v>
                </c:pt>
                <c:pt idx="1482">
                  <c:v>1.0369999999999999</c:v>
                </c:pt>
                <c:pt idx="1483">
                  <c:v>0.65</c:v>
                </c:pt>
                <c:pt idx="1484">
                  <c:v>0.26300000000000001</c:v>
                </c:pt>
                <c:pt idx="1485">
                  <c:v>7.1999999999999995E-2</c:v>
                </c:pt>
                <c:pt idx="1486">
                  <c:v>1.6E-2</c:v>
                </c:pt>
                <c:pt idx="1487">
                  <c:v>2E-3</c:v>
                </c:pt>
                <c:pt idx="1488">
                  <c:v>0</c:v>
                </c:pt>
                <c:pt idx="1489">
                  <c:v>0</c:v>
                </c:pt>
                <c:pt idx="1490">
                  <c:v>0</c:v>
                </c:pt>
                <c:pt idx="1491">
                  <c:v>2E-3</c:v>
                </c:pt>
                <c:pt idx="1492">
                  <c:v>3.581</c:v>
                </c:pt>
                <c:pt idx="1493">
                  <c:v>11.763</c:v>
                </c:pt>
                <c:pt idx="1494">
                  <c:v>11.412000000000001</c:v>
                </c:pt>
                <c:pt idx="1495">
                  <c:v>9.3010000000000002</c:v>
                </c:pt>
                <c:pt idx="1496">
                  <c:v>8.9060000000000006</c:v>
                </c:pt>
                <c:pt idx="1497">
                  <c:v>10.347</c:v>
                </c:pt>
                <c:pt idx="1498">
                  <c:v>10.346</c:v>
                </c:pt>
                <c:pt idx="1499">
                  <c:v>9.1750000000000007</c:v>
                </c:pt>
                <c:pt idx="1500">
                  <c:v>8.3810000000000002</c:v>
                </c:pt>
                <c:pt idx="1501">
                  <c:v>8.02</c:v>
                </c:pt>
                <c:pt idx="1502">
                  <c:v>6.3949999999999996</c:v>
                </c:pt>
                <c:pt idx="1503">
                  <c:v>4.1890000000000001</c:v>
                </c:pt>
                <c:pt idx="1504">
                  <c:v>2.4780000000000002</c:v>
                </c:pt>
                <c:pt idx="1505">
                  <c:v>1.444</c:v>
                </c:pt>
                <c:pt idx="1506">
                  <c:v>0.85399999999999998</c:v>
                </c:pt>
                <c:pt idx="1507">
                  <c:v>0.30099999999999999</c:v>
                </c:pt>
                <c:pt idx="1508">
                  <c:v>0.11600000000000001</c:v>
                </c:pt>
                <c:pt idx="1509">
                  <c:v>2.1999999999999999E-2</c:v>
                </c:pt>
                <c:pt idx="1510">
                  <c:v>3.0000000000000001E-3</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36.451999999999998</c:v>
                </c:pt>
                <c:pt idx="1611">
                  <c:v>114.35</c:v>
                </c:pt>
                <c:pt idx="1612">
                  <c:v>105.905</c:v>
                </c:pt>
                <c:pt idx="1613">
                  <c:v>101.541</c:v>
                </c:pt>
                <c:pt idx="1614">
                  <c:v>115.435</c:v>
                </c:pt>
                <c:pt idx="1615">
                  <c:v>138.637</c:v>
                </c:pt>
                <c:pt idx="1616">
                  <c:v>149.179</c:v>
                </c:pt>
                <c:pt idx="1617">
                  <c:v>127.422</c:v>
                </c:pt>
                <c:pt idx="1618">
                  <c:v>93.802999999999997</c:v>
                </c:pt>
                <c:pt idx="1619">
                  <c:v>67.864000000000004</c:v>
                </c:pt>
                <c:pt idx="1620">
                  <c:v>50.921999999999997</c:v>
                </c:pt>
                <c:pt idx="1621">
                  <c:v>42.548999999999999</c:v>
                </c:pt>
                <c:pt idx="1622">
                  <c:v>36.326999999999998</c:v>
                </c:pt>
                <c:pt idx="1623">
                  <c:v>27.225999999999999</c:v>
                </c:pt>
                <c:pt idx="1624">
                  <c:v>22.927</c:v>
                </c:pt>
                <c:pt idx="1625">
                  <c:v>20.917999999999999</c:v>
                </c:pt>
                <c:pt idx="1626">
                  <c:v>16.515999999999998</c:v>
                </c:pt>
                <c:pt idx="1627">
                  <c:v>9.7929999999999993</c:v>
                </c:pt>
                <c:pt idx="1628">
                  <c:v>4.548</c:v>
                </c:pt>
                <c:pt idx="1629">
                  <c:v>1.246</c:v>
                </c:pt>
                <c:pt idx="1630">
                  <c:v>7.6999999999999999E-2</c:v>
                </c:pt>
                <c:pt idx="1631">
                  <c:v>0</c:v>
                </c:pt>
                <c:pt idx="1632">
                  <c:v>0</c:v>
                </c:pt>
                <c:pt idx="1633">
                  <c:v>0</c:v>
                </c:pt>
                <c:pt idx="1634">
                  <c:v>0</c:v>
                </c:pt>
                <c:pt idx="1635">
                  <c:v>0.89700000000000002</c:v>
                </c:pt>
                <c:pt idx="1636">
                  <c:v>47.997999999999998</c:v>
                </c:pt>
                <c:pt idx="1637">
                  <c:v>13.167</c:v>
                </c:pt>
                <c:pt idx="1638">
                  <c:v>6.0880000000000001</c:v>
                </c:pt>
                <c:pt idx="1639">
                  <c:v>3.0230000000000001</c:v>
                </c:pt>
                <c:pt idx="1640">
                  <c:v>0.79200000000000004</c:v>
                </c:pt>
                <c:pt idx="1641">
                  <c:v>0.128</c:v>
                </c:pt>
                <c:pt idx="1642">
                  <c:v>2.1000000000000001E-2</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3.0169999999999999</c:v>
                </c:pt>
                <c:pt idx="1836">
                  <c:v>27.132000000000001</c:v>
                </c:pt>
                <c:pt idx="1837">
                  <c:v>40.085000000000001</c:v>
                </c:pt>
                <c:pt idx="1838">
                  <c:v>40.149000000000001</c:v>
                </c:pt>
                <c:pt idx="1839">
                  <c:v>37.673999999999999</c:v>
                </c:pt>
                <c:pt idx="1840">
                  <c:v>34.325000000000003</c:v>
                </c:pt>
                <c:pt idx="1841">
                  <c:v>28.853999999999999</c:v>
                </c:pt>
                <c:pt idx="1842">
                  <c:v>23.309000000000001</c:v>
                </c:pt>
                <c:pt idx="1843">
                  <c:v>18.663</c:v>
                </c:pt>
                <c:pt idx="1844">
                  <c:v>13.632999999999999</c:v>
                </c:pt>
                <c:pt idx="1845">
                  <c:v>7.1189999999999998</c:v>
                </c:pt>
                <c:pt idx="1846">
                  <c:v>3.4369999999999998</c:v>
                </c:pt>
                <c:pt idx="1847">
                  <c:v>1.022</c:v>
                </c:pt>
                <c:pt idx="1848">
                  <c:v>0.25800000000000001</c:v>
                </c:pt>
                <c:pt idx="1849">
                  <c:v>1.9E-2</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numCache>
            </c:numRef>
          </c:val>
          <c:smooth val="1"/>
          <c:extLst xmlns:c16r2="http://schemas.microsoft.com/office/drawing/2015/06/chart">
            <c:ext xmlns:c16="http://schemas.microsoft.com/office/drawing/2014/chart" uri="{C3380CC4-5D6E-409C-BE32-E72D297353CC}">
              <c16:uniqueId val="{00000001-26F3-43EC-AA58-AAC5E0BB9EC4}"/>
            </c:ext>
          </c:extLst>
        </c:ser>
        <c:ser>
          <c:idx val="2"/>
          <c:order val="2"/>
          <c:tx>
            <c:strRef>
              <c:f>'All Time Flows'!$E$2</c:f>
              <c:strCache>
                <c:ptCount val="1"/>
                <c:pt idx="0">
                  <c:v>Collarenebri</c:v>
                </c:pt>
              </c:strCache>
            </c:strRef>
          </c:tx>
          <c:spPr>
            <a:ln w="12700" cap="rnd">
              <a:solidFill>
                <a:sysClr val="windowText" lastClr="000000">
                  <a:lumMod val="50000"/>
                  <a:lumOff val="50000"/>
                </a:sysClr>
              </a:solidFill>
              <a:round/>
            </a:ln>
            <a:effectLst/>
          </c:spPr>
          <c:marker>
            <c:symbol val="none"/>
          </c:marker>
          <c:cat>
            <c:numRef>
              <c:f>'All Time Flows'!$B$3:$B$1889</c:f>
              <c:numCache>
                <c:formatCode>d/m/yy;@</c:formatCode>
                <c:ptCount val="1887"/>
                <c:pt idx="0">
                  <c:v>41791</c:v>
                </c:pt>
                <c:pt idx="1">
                  <c:v>41792</c:v>
                </c:pt>
                <c:pt idx="2">
                  <c:v>41793</c:v>
                </c:pt>
                <c:pt idx="3">
                  <c:v>41794</c:v>
                </c:pt>
                <c:pt idx="4">
                  <c:v>41795</c:v>
                </c:pt>
                <c:pt idx="5">
                  <c:v>41796</c:v>
                </c:pt>
                <c:pt idx="6">
                  <c:v>41797</c:v>
                </c:pt>
                <c:pt idx="7">
                  <c:v>41798</c:v>
                </c:pt>
                <c:pt idx="8">
                  <c:v>41799</c:v>
                </c:pt>
                <c:pt idx="9">
                  <c:v>41800</c:v>
                </c:pt>
                <c:pt idx="10">
                  <c:v>41801</c:v>
                </c:pt>
                <c:pt idx="11">
                  <c:v>41802</c:v>
                </c:pt>
                <c:pt idx="12">
                  <c:v>41803</c:v>
                </c:pt>
                <c:pt idx="13">
                  <c:v>41804</c:v>
                </c:pt>
                <c:pt idx="14">
                  <c:v>41805</c:v>
                </c:pt>
                <c:pt idx="15">
                  <c:v>41806</c:v>
                </c:pt>
                <c:pt idx="16">
                  <c:v>41807</c:v>
                </c:pt>
                <c:pt idx="17">
                  <c:v>41808</c:v>
                </c:pt>
                <c:pt idx="18">
                  <c:v>41809</c:v>
                </c:pt>
                <c:pt idx="19">
                  <c:v>41810</c:v>
                </c:pt>
                <c:pt idx="20">
                  <c:v>41811</c:v>
                </c:pt>
                <c:pt idx="21">
                  <c:v>41812</c:v>
                </c:pt>
                <c:pt idx="22">
                  <c:v>41813</c:v>
                </c:pt>
                <c:pt idx="23">
                  <c:v>41814</c:v>
                </c:pt>
                <c:pt idx="24">
                  <c:v>41815</c:v>
                </c:pt>
                <c:pt idx="25">
                  <c:v>41816</c:v>
                </c:pt>
                <c:pt idx="26">
                  <c:v>41817</c:v>
                </c:pt>
                <c:pt idx="27">
                  <c:v>41818</c:v>
                </c:pt>
                <c:pt idx="28">
                  <c:v>41819</c:v>
                </c:pt>
                <c:pt idx="29">
                  <c:v>41820</c:v>
                </c:pt>
                <c:pt idx="30">
                  <c:v>41821</c:v>
                </c:pt>
                <c:pt idx="31">
                  <c:v>41822</c:v>
                </c:pt>
                <c:pt idx="32">
                  <c:v>41823</c:v>
                </c:pt>
                <c:pt idx="33">
                  <c:v>41824</c:v>
                </c:pt>
                <c:pt idx="34">
                  <c:v>41825</c:v>
                </c:pt>
                <c:pt idx="35">
                  <c:v>41826</c:v>
                </c:pt>
                <c:pt idx="36">
                  <c:v>41827</c:v>
                </c:pt>
                <c:pt idx="37">
                  <c:v>41828</c:v>
                </c:pt>
                <c:pt idx="38">
                  <c:v>41829</c:v>
                </c:pt>
                <c:pt idx="39">
                  <c:v>41830</c:v>
                </c:pt>
                <c:pt idx="40">
                  <c:v>41831</c:v>
                </c:pt>
                <c:pt idx="41">
                  <c:v>41832</c:v>
                </c:pt>
                <c:pt idx="42">
                  <c:v>41833</c:v>
                </c:pt>
                <c:pt idx="43">
                  <c:v>41834</c:v>
                </c:pt>
                <c:pt idx="44">
                  <c:v>41835</c:v>
                </c:pt>
                <c:pt idx="45">
                  <c:v>41836</c:v>
                </c:pt>
                <c:pt idx="46">
                  <c:v>41837</c:v>
                </c:pt>
                <c:pt idx="47">
                  <c:v>41838</c:v>
                </c:pt>
                <c:pt idx="48">
                  <c:v>41839</c:v>
                </c:pt>
                <c:pt idx="49">
                  <c:v>41840</c:v>
                </c:pt>
                <c:pt idx="50">
                  <c:v>41841</c:v>
                </c:pt>
                <c:pt idx="51">
                  <c:v>41842</c:v>
                </c:pt>
                <c:pt idx="52">
                  <c:v>41843</c:v>
                </c:pt>
                <c:pt idx="53">
                  <c:v>41844</c:v>
                </c:pt>
                <c:pt idx="54">
                  <c:v>41845</c:v>
                </c:pt>
                <c:pt idx="55">
                  <c:v>41846</c:v>
                </c:pt>
                <c:pt idx="56">
                  <c:v>41847</c:v>
                </c:pt>
                <c:pt idx="57">
                  <c:v>41848</c:v>
                </c:pt>
                <c:pt idx="58">
                  <c:v>41849</c:v>
                </c:pt>
                <c:pt idx="59">
                  <c:v>41850</c:v>
                </c:pt>
                <c:pt idx="60">
                  <c:v>41851</c:v>
                </c:pt>
                <c:pt idx="61">
                  <c:v>41852</c:v>
                </c:pt>
                <c:pt idx="62">
                  <c:v>41853</c:v>
                </c:pt>
                <c:pt idx="63">
                  <c:v>41854</c:v>
                </c:pt>
                <c:pt idx="64">
                  <c:v>41855</c:v>
                </c:pt>
                <c:pt idx="65">
                  <c:v>41856</c:v>
                </c:pt>
                <c:pt idx="66">
                  <c:v>41857</c:v>
                </c:pt>
                <c:pt idx="67">
                  <c:v>41858</c:v>
                </c:pt>
                <c:pt idx="68">
                  <c:v>41859</c:v>
                </c:pt>
                <c:pt idx="69">
                  <c:v>41860</c:v>
                </c:pt>
                <c:pt idx="70">
                  <c:v>41861</c:v>
                </c:pt>
                <c:pt idx="71">
                  <c:v>41862</c:v>
                </c:pt>
                <c:pt idx="72">
                  <c:v>41863</c:v>
                </c:pt>
                <c:pt idx="73">
                  <c:v>41864</c:v>
                </c:pt>
                <c:pt idx="74">
                  <c:v>41865</c:v>
                </c:pt>
                <c:pt idx="75">
                  <c:v>41866</c:v>
                </c:pt>
                <c:pt idx="76">
                  <c:v>41867</c:v>
                </c:pt>
                <c:pt idx="77">
                  <c:v>41868</c:v>
                </c:pt>
                <c:pt idx="78">
                  <c:v>41869</c:v>
                </c:pt>
                <c:pt idx="79">
                  <c:v>41870</c:v>
                </c:pt>
                <c:pt idx="80">
                  <c:v>41871</c:v>
                </c:pt>
                <c:pt idx="81">
                  <c:v>41872</c:v>
                </c:pt>
                <c:pt idx="82">
                  <c:v>41873</c:v>
                </c:pt>
                <c:pt idx="83">
                  <c:v>41874</c:v>
                </c:pt>
                <c:pt idx="84">
                  <c:v>41875</c:v>
                </c:pt>
                <c:pt idx="85">
                  <c:v>41876</c:v>
                </c:pt>
                <c:pt idx="86">
                  <c:v>41877</c:v>
                </c:pt>
                <c:pt idx="87">
                  <c:v>41878</c:v>
                </c:pt>
                <c:pt idx="88">
                  <c:v>41879</c:v>
                </c:pt>
                <c:pt idx="89">
                  <c:v>41880</c:v>
                </c:pt>
                <c:pt idx="90">
                  <c:v>41881</c:v>
                </c:pt>
                <c:pt idx="91">
                  <c:v>41882</c:v>
                </c:pt>
                <c:pt idx="92">
                  <c:v>41883</c:v>
                </c:pt>
                <c:pt idx="93">
                  <c:v>41884</c:v>
                </c:pt>
                <c:pt idx="94">
                  <c:v>41885</c:v>
                </c:pt>
                <c:pt idx="95">
                  <c:v>41886</c:v>
                </c:pt>
                <c:pt idx="96">
                  <c:v>41887</c:v>
                </c:pt>
                <c:pt idx="97">
                  <c:v>41888</c:v>
                </c:pt>
                <c:pt idx="98">
                  <c:v>41889</c:v>
                </c:pt>
                <c:pt idx="99">
                  <c:v>41890</c:v>
                </c:pt>
                <c:pt idx="100">
                  <c:v>41891</c:v>
                </c:pt>
                <c:pt idx="101">
                  <c:v>41892</c:v>
                </c:pt>
                <c:pt idx="102">
                  <c:v>41893</c:v>
                </c:pt>
                <c:pt idx="103">
                  <c:v>41894</c:v>
                </c:pt>
                <c:pt idx="104">
                  <c:v>41895</c:v>
                </c:pt>
                <c:pt idx="105">
                  <c:v>41896</c:v>
                </c:pt>
                <c:pt idx="106">
                  <c:v>41897</c:v>
                </c:pt>
                <c:pt idx="107">
                  <c:v>41898</c:v>
                </c:pt>
                <c:pt idx="108">
                  <c:v>41899</c:v>
                </c:pt>
                <c:pt idx="109">
                  <c:v>41900</c:v>
                </c:pt>
                <c:pt idx="110">
                  <c:v>41901</c:v>
                </c:pt>
                <c:pt idx="111">
                  <c:v>41902</c:v>
                </c:pt>
                <c:pt idx="112">
                  <c:v>41903</c:v>
                </c:pt>
                <c:pt idx="113">
                  <c:v>41904</c:v>
                </c:pt>
                <c:pt idx="114">
                  <c:v>41905</c:v>
                </c:pt>
                <c:pt idx="115">
                  <c:v>41906</c:v>
                </c:pt>
                <c:pt idx="116">
                  <c:v>41907</c:v>
                </c:pt>
                <c:pt idx="117">
                  <c:v>41908</c:v>
                </c:pt>
                <c:pt idx="118">
                  <c:v>41909</c:v>
                </c:pt>
                <c:pt idx="119">
                  <c:v>41910</c:v>
                </c:pt>
                <c:pt idx="120">
                  <c:v>41911</c:v>
                </c:pt>
                <c:pt idx="121">
                  <c:v>41912</c:v>
                </c:pt>
                <c:pt idx="122">
                  <c:v>41913</c:v>
                </c:pt>
                <c:pt idx="123">
                  <c:v>41914</c:v>
                </c:pt>
                <c:pt idx="124">
                  <c:v>41915</c:v>
                </c:pt>
                <c:pt idx="125">
                  <c:v>41916</c:v>
                </c:pt>
                <c:pt idx="126">
                  <c:v>41917</c:v>
                </c:pt>
                <c:pt idx="127">
                  <c:v>41918</c:v>
                </c:pt>
                <c:pt idx="128">
                  <c:v>41919</c:v>
                </c:pt>
                <c:pt idx="129">
                  <c:v>41920</c:v>
                </c:pt>
                <c:pt idx="130">
                  <c:v>41921</c:v>
                </c:pt>
                <c:pt idx="131">
                  <c:v>41922</c:v>
                </c:pt>
                <c:pt idx="132">
                  <c:v>41923</c:v>
                </c:pt>
                <c:pt idx="133">
                  <c:v>41924</c:v>
                </c:pt>
                <c:pt idx="134">
                  <c:v>41925</c:v>
                </c:pt>
                <c:pt idx="135">
                  <c:v>41926</c:v>
                </c:pt>
                <c:pt idx="136">
                  <c:v>41927</c:v>
                </c:pt>
                <c:pt idx="137">
                  <c:v>41928</c:v>
                </c:pt>
                <c:pt idx="138">
                  <c:v>41929</c:v>
                </c:pt>
                <c:pt idx="139">
                  <c:v>41930</c:v>
                </c:pt>
                <c:pt idx="140">
                  <c:v>41931</c:v>
                </c:pt>
                <c:pt idx="141">
                  <c:v>41932</c:v>
                </c:pt>
                <c:pt idx="142">
                  <c:v>41933</c:v>
                </c:pt>
                <c:pt idx="143">
                  <c:v>41934</c:v>
                </c:pt>
                <c:pt idx="144">
                  <c:v>41935</c:v>
                </c:pt>
                <c:pt idx="145">
                  <c:v>41936</c:v>
                </c:pt>
                <c:pt idx="146">
                  <c:v>41937</c:v>
                </c:pt>
                <c:pt idx="147">
                  <c:v>41938</c:v>
                </c:pt>
                <c:pt idx="148">
                  <c:v>41939</c:v>
                </c:pt>
                <c:pt idx="149">
                  <c:v>41940</c:v>
                </c:pt>
                <c:pt idx="150">
                  <c:v>41941</c:v>
                </c:pt>
                <c:pt idx="151">
                  <c:v>41942</c:v>
                </c:pt>
                <c:pt idx="152">
                  <c:v>41943</c:v>
                </c:pt>
                <c:pt idx="153">
                  <c:v>41944</c:v>
                </c:pt>
                <c:pt idx="154">
                  <c:v>41945</c:v>
                </c:pt>
                <c:pt idx="155">
                  <c:v>41946</c:v>
                </c:pt>
                <c:pt idx="156">
                  <c:v>41947</c:v>
                </c:pt>
                <c:pt idx="157">
                  <c:v>41948</c:v>
                </c:pt>
                <c:pt idx="158">
                  <c:v>41949</c:v>
                </c:pt>
                <c:pt idx="159">
                  <c:v>41950</c:v>
                </c:pt>
                <c:pt idx="160">
                  <c:v>41951</c:v>
                </c:pt>
                <c:pt idx="161">
                  <c:v>41952</c:v>
                </c:pt>
                <c:pt idx="162">
                  <c:v>41953</c:v>
                </c:pt>
                <c:pt idx="163">
                  <c:v>41954</c:v>
                </c:pt>
                <c:pt idx="164">
                  <c:v>41955</c:v>
                </c:pt>
                <c:pt idx="165">
                  <c:v>41956</c:v>
                </c:pt>
                <c:pt idx="166">
                  <c:v>41957</c:v>
                </c:pt>
                <c:pt idx="167">
                  <c:v>41958</c:v>
                </c:pt>
                <c:pt idx="168">
                  <c:v>41959</c:v>
                </c:pt>
                <c:pt idx="169">
                  <c:v>41960</c:v>
                </c:pt>
                <c:pt idx="170">
                  <c:v>41961</c:v>
                </c:pt>
                <c:pt idx="171">
                  <c:v>41962</c:v>
                </c:pt>
                <c:pt idx="172">
                  <c:v>41963</c:v>
                </c:pt>
                <c:pt idx="173">
                  <c:v>41964</c:v>
                </c:pt>
                <c:pt idx="174">
                  <c:v>41965</c:v>
                </c:pt>
                <c:pt idx="175">
                  <c:v>41966</c:v>
                </c:pt>
                <c:pt idx="176">
                  <c:v>41967</c:v>
                </c:pt>
                <c:pt idx="177">
                  <c:v>41968</c:v>
                </c:pt>
                <c:pt idx="178">
                  <c:v>41969</c:v>
                </c:pt>
                <c:pt idx="179">
                  <c:v>41970</c:v>
                </c:pt>
                <c:pt idx="180">
                  <c:v>41971</c:v>
                </c:pt>
                <c:pt idx="181">
                  <c:v>41972</c:v>
                </c:pt>
                <c:pt idx="182">
                  <c:v>41973</c:v>
                </c:pt>
                <c:pt idx="183">
                  <c:v>41974</c:v>
                </c:pt>
                <c:pt idx="184">
                  <c:v>41975</c:v>
                </c:pt>
                <c:pt idx="185">
                  <c:v>41976</c:v>
                </c:pt>
                <c:pt idx="186">
                  <c:v>41977</c:v>
                </c:pt>
                <c:pt idx="187">
                  <c:v>41978</c:v>
                </c:pt>
                <c:pt idx="188">
                  <c:v>41979</c:v>
                </c:pt>
                <c:pt idx="189">
                  <c:v>41980</c:v>
                </c:pt>
                <c:pt idx="190">
                  <c:v>41981</c:v>
                </c:pt>
                <c:pt idx="191">
                  <c:v>41982</c:v>
                </c:pt>
                <c:pt idx="192">
                  <c:v>41983</c:v>
                </c:pt>
                <c:pt idx="193">
                  <c:v>41984</c:v>
                </c:pt>
                <c:pt idx="194">
                  <c:v>41985</c:v>
                </c:pt>
                <c:pt idx="195">
                  <c:v>41986</c:v>
                </c:pt>
                <c:pt idx="196">
                  <c:v>41987</c:v>
                </c:pt>
                <c:pt idx="197">
                  <c:v>41988</c:v>
                </c:pt>
                <c:pt idx="198">
                  <c:v>41989</c:v>
                </c:pt>
                <c:pt idx="199">
                  <c:v>41990</c:v>
                </c:pt>
                <c:pt idx="200">
                  <c:v>41991</c:v>
                </c:pt>
                <c:pt idx="201">
                  <c:v>41992</c:v>
                </c:pt>
                <c:pt idx="202">
                  <c:v>41993</c:v>
                </c:pt>
                <c:pt idx="203">
                  <c:v>41994</c:v>
                </c:pt>
                <c:pt idx="204">
                  <c:v>41995</c:v>
                </c:pt>
                <c:pt idx="205">
                  <c:v>41996</c:v>
                </c:pt>
                <c:pt idx="206">
                  <c:v>41997</c:v>
                </c:pt>
                <c:pt idx="207">
                  <c:v>41998</c:v>
                </c:pt>
                <c:pt idx="208">
                  <c:v>41999</c:v>
                </c:pt>
                <c:pt idx="209">
                  <c:v>42000</c:v>
                </c:pt>
                <c:pt idx="210">
                  <c:v>42001</c:v>
                </c:pt>
                <c:pt idx="211">
                  <c:v>42002</c:v>
                </c:pt>
                <c:pt idx="212">
                  <c:v>42003</c:v>
                </c:pt>
                <c:pt idx="213">
                  <c:v>42004</c:v>
                </c:pt>
                <c:pt idx="214">
                  <c:v>42005</c:v>
                </c:pt>
                <c:pt idx="215">
                  <c:v>42006</c:v>
                </c:pt>
                <c:pt idx="216">
                  <c:v>42007</c:v>
                </c:pt>
                <c:pt idx="217">
                  <c:v>42008</c:v>
                </c:pt>
                <c:pt idx="218">
                  <c:v>42009</c:v>
                </c:pt>
                <c:pt idx="219">
                  <c:v>42010</c:v>
                </c:pt>
                <c:pt idx="220">
                  <c:v>42011</c:v>
                </c:pt>
                <c:pt idx="221">
                  <c:v>42012</c:v>
                </c:pt>
                <c:pt idx="222">
                  <c:v>42013</c:v>
                </c:pt>
                <c:pt idx="223">
                  <c:v>42014</c:v>
                </c:pt>
                <c:pt idx="224">
                  <c:v>42015</c:v>
                </c:pt>
                <c:pt idx="225">
                  <c:v>42016</c:v>
                </c:pt>
                <c:pt idx="226">
                  <c:v>42017</c:v>
                </c:pt>
                <c:pt idx="227">
                  <c:v>42018</c:v>
                </c:pt>
                <c:pt idx="228">
                  <c:v>42019</c:v>
                </c:pt>
                <c:pt idx="229">
                  <c:v>42020</c:v>
                </c:pt>
                <c:pt idx="230">
                  <c:v>42021</c:v>
                </c:pt>
                <c:pt idx="231">
                  <c:v>42022</c:v>
                </c:pt>
                <c:pt idx="232">
                  <c:v>42023</c:v>
                </c:pt>
                <c:pt idx="233">
                  <c:v>42024</c:v>
                </c:pt>
                <c:pt idx="234">
                  <c:v>42025</c:v>
                </c:pt>
                <c:pt idx="235">
                  <c:v>42026</c:v>
                </c:pt>
                <c:pt idx="236">
                  <c:v>42027</c:v>
                </c:pt>
                <c:pt idx="237">
                  <c:v>42028</c:v>
                </c:pt>
                <c:pt idx="238">
                  <c:v>42029</c:v>
                </c:pt>
                <c:pt idx="239">
                  <c:v>42030</c:v>
                </c:pt>
                <c:pt idx="240">
                  <c:v>42031</c:v>
                </c:pt>
                <c:pt idx="241">
                  <c:v>42032</c:v>
                </c:pt>
                <c:pt idx="242">
                  <c:v>42033</c:v>
                </c:pt>
                <c:pt idx="243">
                  <c:v>42034</c:v>
                </c:pt>
                <c:pt idx="244">
                  <c:v>42035</c:v>
                </c:pt>
                <c:pt idx="245">
                  <c:v>42036</c:v>
                </c:pt>
                <c:pt idx="246">
                  <c:v>42037</c:v>
                </c:pt>
                <c:pt idx="247">
                  <c:v>42038</c:v>
                </c:pt>
                <c:pt idx="248">
                  <c:v>42039</c:v>
                </c:pt>
                <c:pt idx="249">
                  <c:v>42040</c:v>
                </c:pt>
                <c:pt idx="250">
                  <c:v>42041</c:v>
                </c:pt>
                <c:pt idx="251">
                  <c:v>42042</c:v>
                </c:pt>
                <c:pt idx="252">
                  <c:v>42043</c:v>
                </c:pt>
                <c:pt idx="253">
                  <c:v>42044</c:v>
                </c:pt>
                <c:pt idx="254">
                  <c:v>42045</c:v>
                </c:pt>
                <c:pt idx="255">
                  <c:v>42046</c:v>
                </c:pt>
                <c:pt idx="256">
                  <c:v>42047</c:v>
                </c:pt>
                <c:pt idx="257">
                  <c:v>42048</c:v>
                </c:pt>
                <c:pt idx="258">
                  <c:v>42049</c:v>
                </c:pt>
                <c:pt idx="259">
                  <c:v>42050</c:v>
                </c:pt>
                <c:pt idx="260">
                  <c:v>42051</c:v>
                </c:pt>
                <c:pt idx="261">
                  <c:v>42052</c:v>
                </c:pt>
                <c:pt idx="262">
                  <c:v>42053</c:v>
                </c:pt>
                <c:pt idx="263">
                  <c:v>42054</c:v>
                </c:pt>
                <c:pt idx="264">
                  <c:v>42055</c:v>
                </c:pt>
                <c:pt idx="265">
                  <c:v>42056</c:v>
                </c:pt>
                <c:pt idx="266">
                  <c:v>42057</c:v>
                </c:pt>
                <c:pt idx="267">
                  <c:v>42058</c:v>
                </c:pt>
                <c:pt idx="268">
                  <c:v>42059</c:v>
                </c:pt>
                <c:pt idx="269">
                  <c:v>42060</c:v>
                </c:pt>
                <c:pt idx="270">
                  <c:v>42061</c:v>
                </c:pt>
                <c:pt idx="271">
                  <c:v>42062</c:v>
                </c:pt>
                <c:pt idx="272">
                  <c:v>42063</c:v>
                </c:pt>
                <c:pt idx="273">
                  <c:v>42064</c:v>
                </c:pt>
                <c:pt idx="274">
                  <c:v>42065</c:v>
                </c:pt>
                <c:pt idx="275">
                  <c:v>42066</c:v>
                </c:pt>
                <c:pt idx="276">
                  <c:v>42067</c:v>
                </c:pt>
                <c:pt idx="277">
                  <c:v>42068</c:v>
                </c:pt>
                <c:pt idx="278">
                  <c:v>42069</c:v>
                </c:pt>
                <c:pt idx="279">
                  <c:v>42070</c:v>
                </c:pt>
                <c:pt idx="280">
                  <c:v>42071</c:v>
                </c:pt>
                <c:pt idx="281">
                  <c:v>42072</c:v>
                </c:pt>
                <c:pt idx="282">
                  <c:v>42073</c:v>
                </c:pt>
                <c:pt idx="283">
                  <c:v>42074</c:v>
                </c:pt>
                <c:pt idx="284">
                  <c:v>42075</c:v>
                </c:pt>
                <c:pt idx="285">
                  <c:v>42076</c:v>
                </c:pt>
                <c:pt idx="286">
                  <c:v>42077</c:v>
                </c:pt>
                <c:pt idx="287">
                  <c:v>42078</c:v>
                </c:pt>
                <c:pt idx="288">
                  <c:v>42079</c:v>
                </c:pt>
                <c:pt idx="289">
                  <c:v>42080</c:v>
                </c:pt>
                <c:pt idx="290">
                  <c:v>42081</c:v>
                </c:pt>
                <c:pt idx="291">
                  <c:v>42082</c:v>
                </c:pt>
                <c:pt idx="292">
                  <c:v>42083</c:v>
                </c:pt>
                <c:pt idx="293">
                  <c:v>42084</c:v>
                </c:pt>
                <c:pt idx="294">
                  <c:v>42085</c:v>
                </c:pt>
                <c:pt idx="295">
                  <c:v>42086</c:v>
                </c:pt>
                <c:pt idx="296">
                  <c:v>42087</c:v>
                </c:pt>
                <c:pt idx="297">
                  <c:v>42088</c:v>
                </c:pt>
                <c:pt idx="298">
                  <c:v>42089</c:v>
                </c:pt>
                <c:pt idx="299">
                  <c:v>42090</c:v>
                </c:pt>
                <c:pt idx="300">
                  <c:v>42091</c:v>
                </c:pt>
                <c:pt idx="301">
                  <c:v>42092</c:v>
                </c:pt>
                <c:pt idx="302">
                  <c:v>42093</c:v>
                </c:pt>
                <c:pt idx="303">
                  <c:v>42094</c:v>
                </c:pt>
                <c:pt idx="304">
                  <c:v>42095</c:v>
                </c:pt>
                <c:pt idx="305">
                  <c:v>42096</c:v>
                </c:pt>
                <c:pt idx="306">
                  <c:v>42097</c:v>
                </c:pt>
                <c:pt idx="307">
                  <c:v>42098</c:v>
                </c:pt>
                <c:pt idx="308">
                  <c:v>42099</c:v>
                </c:pt>
                <c:pt idx="309">
                  <c:v>42100</c:v>
                </c:pt>
                <c:pt idx="310">
                  <c:v>42101</c:v>
                </c:pt>
                <c:pt idx="311">
                  <c:v>42102</c:v>
                </c:pt>
                <c:pt idx="312">
                  <c:v>42103</c:v>
                </c:pt>
                <c:pt idx="313">
                  <c:v>42104</c:v>
                </c:pt>
                <c:pt idx="314">
                  <c:v>42105</c:v>
                </c:pt>
                <c:pt idx="315">
                  <c:v>42106</c:v>
                </c:pt>
                <c:pt idx="316">
                  <c:v>42107</c:v>
                </c:pt>
                <c:pt idx="317">
                  <c:v>42108</c:v>
                </c:pt>
                <c:pt idx="318">
                  <c:v>42109</c:v>
                </c:pt>
                <c:pt idx="319">
                  <c:v>42110</c:v>
                </c:pt>
                <c:pt idx="320">
                  <c:v>42111</c:v>
                </c:pt>
                <c:pt idx="321">
                  <c:v>42112</c:v>
                </c:pt>
                <c:pt idx="322">
                  <c:v>42113</c:v>
                </c:pt>
                <c:pt idx="323">
                  <c:v>42114</c:v>
                </c:pt>
                <c:pt idx="324">
                  <c:v>42115</c:v>
                </c:pt>
                <c:pt idx="325">
                  <c:v>42116</c:v>
                </c:pt>
                <c:pt idx="326">
                  <c:v>42117</c:v>
                </c:pt>
                <c:pt idx="327">
                  <c:v>42118</c:v>
                </c:pt>
                <c:pt idx="328">
                  <c:v>42119</c:v>
                </c:pt>
                <c:pt idx="329">
                  <c:v>42120</c:v>
                </c:pt>
                <c:pt idx="330">
                  <c:v>42121</c:v>
                </c:pt>
                <c:pt idx="331">
                  <c:v>42122</c:v>
                </c:pt>
                <c:pt idx="332">
                  <c:v>42123</c:v>
                </c:pt>
                <c:pt idx="333">
                  <c:v>42124</c:v>
                </c:pt>
                <c:pt idx="334">
                  <c:v>42125</c:v>
                </c:pt>
                <c:pt idx="335">
                  <c:v>42126</c:v>
                </c:pt>
                <c:pt idx="336">
                  <c:v>42127</c:v>
                </c:pt>
                <c:pt idx="337">
                  <c:v>42128</c:v>
                </c:pt>
                <c:pt idx="338">
                  <c:v>42129</c:v>
                </c:pt>
                <c:pt idx="339">
                  <c:v>42130</c:v>
                </c:pt>
                <c:pt idx="340">
                  <c:v>42131</c:v>
                </c:pt>
                <c:pt idx="341">
                  <c:v>42132</c:v>
                </c:pt>
                <c:pt idx="342">
                  <c:v>42133</c:v>
                </c:pt>
                <c:pt idx="343">
                  <c:v>42134</c:v>
                </c:pt>
                <c:pt idx="344">
                  <c:v>42135</c:v>
                </c:pt>
                <c:pt idx="345">
                  <c:v>42136</c:v>
                </c:pt>
                <c:pt idx="346">
                  <c:v>42137</c:v>
                </c:pt>
                <c:pt idx="347">
                  <c:v>42138</c:v>
                </c:pt>
                <c:pt idx="348">
                  <c:v>42139</c:v>
                </c:pt>
                <c:pt idx="349">
                  <c:v>42140</c:v>
                </c:pt>
                <c:pt idx="350">
                  <c:v>42141</c:v>
                </c:pt>
                <c:pt idx="351">
                  <c:v>42142</c:v>
                </c:pt>
                <c:pt idx="352">
                  <c:v>42143</c:v>
                </c:pt>
                <c:pt idx="353">
                  <c:v>42144</c:v>
                </c:pt>
                <c:pt idx="354">
                  <c:v>42145</c:v>
                </c:pt>
                <c:pt idx="355">
                  <c:v>42146</c:v>
                </c:pt>
                <c:pt idx="356">
                  <c:v>42147</c:v>
                </c:pt>
                <c:pt idx="357">
                  <c:v>42148</c:v>
                </c:pt>
                <c:pt idx="358">
                  <c:v>42149</c:v>
                </c:pt>
                <c:pt idx="359">
                  <c:v>42150</c:v>
                </c:pt>
                <c:pt idx="360">
                  <c:v>42151</c:v>
                </c:pt>
                <c:pt idx="361">
                  <c:v>42152</c:v>
                </c:pt>
                <c:pt idx="362">
                  <c:v>42153</c:v>
                </c:pt>
                <c:pt idx="363">
                  <c:v>42154</c:v>
                </c:pt>
                <c:pt idx="364">
                  <c:v>42155</c:v>
                </c:pt>
                <c:pt idx="365">
                  <c:v>42156</c:v>
                </c:pt>
                <c:pt idx="366">
                  <c:v>42157</c:v>
                </c:pt>
                <c:pt idx="367">
                  <c:v>42158</c:v>
                </c:pt>
                <c:pt idx="368">
                  <c:v>42159</c:v>
                </c:pt>
                <c:pt idx="369">
                  <c:v>42160</c:v>
                </c:pt>
                <c:pt idx="370">
                  <c:v>42161</c:v>
                </c:pt>
                <c:pt idx="371">
                  <c:v>42162</c:v>
                </c:pt>
                <c:pt idx="372">
                  <c:v>42163</c:v>
                </c:pt>
                <c:pt idx="373">
                  <c:v>42164</c:v>
                </c:pt>
                <c:pt idx="374">
                  <c:v>42165</c:v>
                </c:pt>
                <c:pt idx="375">
                  <c:v>42166</c:v>
                </c:pt>
                <c:pt idx="376">
                  <c:v>42167</c:v>
                </c:pt>
                <c:pt idx="377">
                  <c:v>42168</c:v>
                </c:pt>
                <c:pt idx="378">
                  <c:v>42169</c:v>
                </c:pt>
                <c:pt idx="379">
                  <c:v>42170</c:v>
                </c:pt>
                <c:pt idx="380">
                  <c:v>42171</c:v>
                </c:pt>
                <c:pt idx="381">
                  <c:v>42172</c:v>
                </c:pt>
                <c:pt idx="382">
                  <c:v>42173</c:v>
                </c:pt>
                <c:pt idx="383">
                  <c:v>42174</c:v>
                </c:pt>
                <c:pt idx="384">
                  <c:v>42175</c:v>
                </c:pt>
                <c:pt idx="385">
                  <c:v>42176</c:v>
                </c:pt>
                <c:pt idx="386">
                  <c:v>42177</c:v>
                </c:pt>
                <c:pt idx="387">
                  <c:v>42178</c:v>
                </c:pt>
                <c:pt idx="388">
                  <c:v>42179</c:v>
                </c:pt>
                <c:pt idx="389">
                  <c:v>42180</c:v>
                </c:pt>
                <c:pt idx="390">
                  <c:v>42181</c:v>
                </c:pt>
                <c:pt idx="391">
                  <c:v>42182</c:v>
                </c:pt>
                <c:pt idx="392">
                  <c:v>42183</c:v>
                </c:pt>
                <c:pt idx="393">
                  <c:v>42184</c:v>
                </c:pt>
                <c:pt idx="394">
                  <c:v>42185</c:v>
                </c:pt>
                <c:pt idx="395">
                  <c:v>42186</c:v>
                </c:pt>
                <c:pt idx="396">
                  <c:v>42187</c:v>
                </c:pt>
                <c:pt idx="397">
                  <c:v>42188</c:v>
                </c:pt>
                <c:pt idx="398">
                  <c:v>42189</c:v>
                </c:pt>
                <c:pt idx="399">
                  <c:v>42190</c:v>
                </c:pt>
                <c:pt idx="400">
                  <c:v>42191</c:v>
                </c:pt>
                <c:pt idx="401">
                  <c:v>42192</c:v>
                </c:pt>
                <c:pt idx="402">
                  <c:v>42193</c:v>
                </c:pt>
                <c:pt idx="403">
                  <c:v>42194</c:v>
                </c:pt>
                <c:pt idx="404">
                  <c:v>42195</c:v>
                </c:pt>
                <c:pt idx="405">
                  <c:v>42196</c:v>
                </c:pt>
                <c:pt idx="406">
                  <c:v>42197</c:v>
                </c:pt>
                <c:pt idx="407">
                  <c:v>42198</c:v>
                </c:pt>
                <c:pt idx="408">
                  <c:v>42199</c:v>
                </c:pt>
                <c:pt idx="409">
                  <c:v>42200</c:v>
                </c:pt>
                <c:pt idx="410">
                  <c:v>42201</c:v>
                </c:pt>
                <c:pt idx="411">
                  <c:v>42202</c:v>
                </c:pt>
                <c:pt idx="412">
                  <c:v>42203</c:v>
                </c:pt>
                <c:pt idx="413">
                  <c:v>42204</c:v>
                </c:pt>
                <c:pt idx="414">
                  <c:v>42205</c:v>
                </c:pt>
                <c:pt idx="415">
                  <c:v>42206</c:v>
                </c:pt>
                <c:pt idx="416">
                  <c:v>42207</c:v>
                </c:pt>
                <c:pt idx="417">
                  <c:v>42208</c:v>
                </c:pt>
                <c:pt idx="418">
                  <c:v>42209</c:v>
                </c:pt>
                <c:pt idx="419">
                  <c:v>42210</c:v>
                </c:pt>
                <c:pt idx="420">
                  <c:v>42211</c:v>
                </c:pt>
                <c:pt idx="421">
                  <c:v>42212</c:v>
                </c:pt>
                <c:pt idx="422">
                  <c:v>42213</c:v>
                </c:pt>
                <c:pt idx="423">
                  <c:v>42214</c:v>
                </c:pt>
                <c:pt idx="424">
                  <c:v>42215</c:v>
                </c:pt>
                <c:pt idx="425">
                  <c:v>42216</c:v>
                </c:pt>
                <c:pt idx="426">
                  <c:v>42217</c:v>
                </c:pt>
                <c:pt idx="427">
                  <c:v>42218</c:v>
                </c:pt>
                <c:pt idx="428">
                  <c:v>42219</c:v>
                </c:pt>
                <c:pt idx="429">
                  <c:v>42220</c:v>
                </c:pt>
                <c:pt idx="430">
                  <c:v>42221</c:v>
                </c:pt>
                <c:pt idx="431">
                  <c:v>42222</c:v>
                </c:pt>
                <c:pt idx="432">
                  <c:v>42223</c:v>
                </c:pt>
                <c:pt idx="433">
                  <c:v>42224</c:v>
                </c:pt>
                <c:pt idx="434">
                  <c:v>42225</c:v>
                </c:pt>
                <c:pt idx="435">
                  <c:v>42226</c:v>
                </c:pt>
                <c:pt idx="436">
                  <c:v>42227</c:v>
                </c:pt>
                <c:pt idx="437">
                  <c:v>42228</c:v>
                </c:pt>
                <c:pt idx="438">
                  <c:v>42229</c:v>
                </c:pt>
                <c:pt idx="439">
                  <c:v>42230</c:v>
                </c:pt>
                <c:pt idx="440">
                  <c:v>42231</c:v>
                </c:pt>
                <c:pt idx="441">
                  <c:v>42232</c:v>
                </c:pt>
                <c:pt idx="442">
                  <c:v>42233</c:v>
                </c:pt>
                <c:pt idx="443">
                  <c:v>42234</c:v>
                </c:pt>
                <c:pt idx="444">
                  <c:v>42235</c:v>
                </c:pt>
                <c:pt idx="445">
                  <c:v>42236</c:v>
                </c:pt>
                <c:pt idx="446">
                  <c:v>42237</c:v>
                </c:pt>
                <c:pt idx="447">
                  <c:v>42238</c:v>
                </c:pt>
                <c:pt idx="448">
                  <c:v>42239</c:v>
                </c:pt>
                <c:pt idx="449">
                  <c:v>42240</c:v>
                </c:pt>
                <c:pt idx="450">
                  <c:v>42241</c:v>
                </c:pt>
                <c:pt idx="451">
                  <c:v>42242</c:v>
                </c:pt>
                <c:pt idx="452">
                  <c:v>42243</c:v>
                </c:pt>
                <c:pt idx="453">
                  <c:v>42244</c:v>
                </c:pt>
                <c:pt idx="454">
                  <c:v>42245</c:v>
                </c:pt>
                <c:pt idx="455">
                  <c:v>42246</c:v>
                </c:pt>
                <c:pt idx="456">
                  <c:v>42247</c:v>
                </c:pt>
                <c:pt idx="457">
                  <c:v>42248</c:v>
                </c:pt>
                <c:pt idx="458">
                  <c:v>42249</c:v>
                </c:pt>
                <c:pt idx="459">
                  <c:v>42250</c:v>
                </c:pt>
                <c:pt idx="460">
                  <c:v>42251</c:v>
                </c:pt>
                <c:pt idx="461">
                  <c:v>42252</c:v>
                </c:pt>
                <c:pt idx="462">
                  <c:v>42253</c:v>
                </c:pt>
                <c:pt idx="463">
                  <c:v>42254</c:v>
                </c:pt>
                <c:pt idx="464">
                  <c:v>42255</c:v>
                </c:pt>
                <c:pt idx="465">
                  <c:v>42256</c:v>
                </c:pt>
                <c:pt idx="466">
                  <c:v>42257</c:v>
                </c:pt>
                <c:pt idx="467">
                  <c:v>42258</c:v>
                </c:pt>
                <c:pt idx="468">
                  <c:v>42259</c:v>
                </c:pt>
                <c:pt idx="469">
                  <c:v>42260</c:v>
                </c:pt>
                <c:pt idx="470">
                  <c:v>42261</c:v>
                </c:pt>
                <c:pt idx="471">
                  <c:v>42262</c:v>
                </c:pt>
                <c:pt idx="472">
                  <c:v>42263</c:v>
                </c:pt>
                <c:pt idx="473">
                  <c:v>42264</c:v>
                </c:pt>
                <c:pt idx="474">
                  <c:v>42265</c:v>
                </c:pt>
                <c:pt idx="475">
                  <c:v>42266</c:v>
                </c:pt>
                <c:pt idx="476">
                  <c:v>42267</c:v>
                </c:pt>
                <c:pt idx="477">
                  <c:v>42268</c:v>
                </c:pt>
                <c:pt idx="478">
                  <c:v>42269</c:v>
                </c:pt>
                <c:pt idx="479">
                  <c:v>42270</c:v>
                </c:pt>
                <c:pt idx="480">
                  <c:v>42271</c:v>
                </c:pt>
                <c:pt idx="481">
                  <c:v>42272</c:v>
                </c:pt>
                <c:pt idx="482">
                  <c:v>42273</c:v>
                </c:pt>
                <c:pt idx="483">
                  <c:v>42274</c:v>
                </c:pt>
                <c:pt idx="484">
                  <c:v>42275</c:v>
                </c:pt>
                <c:pt idx="485">
                  <c:v>42276</c:v>
                </c:pt>
                <c:pt idx="486">
                  <c:v>42277</c:v>
                </c:pt>
                <c:pt idx="487">
                  <c:v>42278</c:v>
                </c:pt>
                <c:pt idx="488">
                  <c:v>42279</c:v>
                </c:pt>
                <c:pt idx="489">
                  <c:v>42280</c:v>
                </c:pt>
                <c:pt idx="490">
                  <c:v>42281</c:v>
                </c:pt>
                <c:pt idx="491">
                  <c:v>42282</c:v>
                </c:pt>
                <c:pt idx="492">
                  <c:v>42283</c:v>
                </c:pt>
                <c:pt idx="493">
                  <c:v>42284</c:v>
                </c:pt>
                <c:pt idx="494">
                  <c:v>42285</c:v>
                </c:pt>
                <c:pt idx="495">
                  <c:v>42286</c:v>
                </c:pt>
                <c:pt idx="496">
                  <c:v>42287</c:v>
                </c:pt>
                <c:pt idx="497">
                  <c:v>42288</c:v>
                </c:pt>
                <c:pt idx="498">
                  <c:v>42289</c:v>
                </c:pt>
                <c:pt idx="499">
                  <c:v>42290</c:v>
                </c:pt>
                <c:pt idx="500">
                  <c:v>42291</c:v>
                </c:pt>
                <c:pt idx="501">
                  <c:v>42292</c:v>
                </c:pt>
                <c:pt idx="502">
                  <c:v>42293</c:v>
                </c:pt>
                <c:pt idx="503">
                  <c:v>42294</c:v>
                </c:pt>
                <c:pt idx="504">
                  <c:v>42295</c:v>
                </c:pt>
                <c:pt idx="505">
                  <c:v>42296</c:v>
                </c:pt>
                <c:pt idx="506">
                  <c:v>42297</c:v>
                </c:pt>
                <c:pt idx="507">
                  <c:v>42298</c:v>
                </c:pt>
                <c:pt idx="508">
                  <c:v>42299</c:v>
                </c:pt>
                <c:pt idx="509">
                  <c:v>42300</c:v>
                </c:pt>
                <c:pt idx="510">
                  <c:v>42301</c:v>
                </c:pt>
                <c:pt idx="511">
                  <c:v>42302</c:v>
                </c:pt>
                <c:pt idx="512">
                  <c:v>42303</c:v>
                </c:pt>
                <c:pt idx="513">
                  <c:v>42304</c:v>
                </c:pt>
                <c:pt idx="514">
                  <c:v>42305</c:v>
                </c:pt>
                <c:pt idx="515">
                  <c:v>42306</c:v>
                </c:pt>
                <c:pt idx="516">
                  <c:v>42307</c:v>
                </c:pt>
                <c:pt idx="517">
                  <c:v>42308</c:v>
                </c:pt>
                <c:pt idx="518">
                  <c:v>42309</c:v>
                </c:pt>
                <c:pt idx="519">
                  <c:v>42310</c:v>
                </c:pt>
                <c:pt idx="520">
                  <c:v>42311</c:v>
                </c:pt>
                <c:pt idx="521">
                  <c:v>42312</c:v>
                </c:pt>
                <c:pt idx="522">
                  <c:v>42313</c:v>
                </c:pt>
                <c:pt idx="523">
                  <c:v>42314</c:v>
                </c:pt>
                <c:pt idx="524">
                  <c:v>42315</c:v>
                </c:pt>
                <c:pt idx="525">
                  <c:v>42316</c:v>
                </c:pt>
                <c:pt idx="526">
                  <c:v>42317</c:v>
                </c:pt>
                <c:pt idx="527">
                  <c:v>42318</c:v>
                </c:pt>
                <c:pt idx="528">
                  <c:v>42319</c:v>
                </c:pt>
                <c:pt idx="529">
                  <c:v>42320</c:v>
                </c:pt>
                <c:pt idx="530">
                  <c:v>42321</c:v>
                </c:pt>
                <c:pt idx="531">
                  <c:v>42322</c:v>
                </c:pt>
                <c:pt idx="532">
                  <c:v>42323</c:v>
                </c:pt>
                <c:pt idx="533">
                  <c:v>42324</c:v>
                </c:pt>
                <c:pt idx="534">
                  <c:v>42325</c:v>
                </c:pt>
                <c:pt idx="535">
                  <c:v>42326</c:v>
                </c:pt>
                <c:pt idx="536">
                  <c:v>42327</c:v>
                </c:pt>
                <c:pt idx="537">
                  <c:v>42328</c:v>
                </c:pt>
                <c:pt idx="538">
                  <c:v>42329</c:v>
                </c:pt>
                <c:pt idx="539">
                  <c:v>42330</c:v>
                </c:pt>
                <c:pt idx="540">
                  <c:v>42331</c:v>
                </c:pt>
                <c:pt idx="541">
                  <c:v>42332</c:v>
                </c:pt>
                <c:pt idx="542">
                  <c:v>42333</c:v>
                </c:pt>
                <c:pt idx="543">
                  <c:v>42334</c:v>
                </c:pt>
                <c:pt idx="544">
                  <c:v>42335</c:v>
                </c:pt>
                <c:pt idx="545">
                  <c:v>42336</c:v>
                </c:pt>
                <c:pt idx="546">
                  <c:v>42337</c:v>
                </c:pt>
                <c:pt idx="547">
                  <c:v>42338</c:v>
                </c:pt>
                <c:pt idx="548">
                  <c:v>42339</c:v>
                </c:pt>
                <c:pt idx="549">
                  <c:v>42340</c:v>
                </c:pt>
                <c:pt idx="550">
                  <c:v>42341</c:v>
                </c:pt>
                <c:pt idx="551">
                  <c:v>42342</c:v>
                </c:pt>
                <c:pt idx="552">
                  <c:v>42343</c:v>
                </c:pt>
                <c:pt idx="553">
                  <c:v>42344</c:v>
                </c:pt>
                <c:pt idx="554">
                  <c:v>42345</c:v>
                </c:pt>
                <c:pt idx="555">
                  <c:v>42346</c:v>
                </c:pt>
                <c:pt idx="556">
                  <c:v>42347</c:v>
                </c:pt>
                <c:pt idx="557">
                  <c:v>42348</c:v>
                </c:pt>
                <c:pt idx="558">
                  <c:v>42349</c:v>
                </c:pt>
                <c:pt idx="559">
                  <c:v>42350</c:v>
                </c:pt>
                <c:pt idx="560">
                  <c:v>42351</c:v>
                </c:pt>
                <c:pt idx="561">
                  <c:v>42352</c:v>
                </c:pt>
                <c:pt idx="562">
                  <c:v>42353</c:v>
                </c:pt>
                <c:pt idx="563">
                  <c:v>42354</c:v>
                </c:pt>
                <c:pt idx="564">
                  <c:v>42355</c:v>
                </c:pt>
                <c:pt idx="565">
                  <c:v>42356</c:v>
                </c:pt>
                <c:pt idx="566">
                  <c:v>42357</c:v>
                </c:pt>
                <c:pt idx="567">
                  <c:v>42358</c:v>
                </c:pt>
                <c:pt idx="568">
                  <c:v>42359</c:v>
                </c:pt>
                <c:pt idx="569">
                  <c:v>42360</c:v>
                </c:pt>
                <c:pt idx="570">
                  <c:v>42361</c:v>
                </c:pt>
                <c:pt idx="571">
                  <c:v>42362</c:v>
                </c:pt>
                <c:pt idx="572">
                  <c:v>42363</c:v>
                </c:pt>
                <c:pt idx="573">
                  <c:v>42364</c:v>
                </c:pt>
                <c:pt idx="574">
                  <c:v>42365</c:v>
                </c:pt>
                <c:pt idx="575">
                  <c:v>42366</c:v>
                </c:pt>
                <c:pt idx="576">
                  <c:v>42367</c:v>
                </c:pt>
                <c:pt idx="577">
                  <c:v>42368</c:v>
                </c:pt>
                <c:pt idx="578">
                  <c:v>42369</c:v>
                </c:pt>
                <c:pt idx="579">
                  <c:v>42370</c:v>
                </c:pt>
                <c:pt idx="580">
                  <c:v>42371</c:v>
                </c:pt>
                <c:pt idx="581">
                  <c:v>42372</c:v>
                </c:pt>
                <c:pt idx="582">
                  <c:v>42373</c:v>
                </c:pt>
                <c:pt idx="583">
                  <c:v>42374</c:v>
                </c:pt>
                <c:pt idx="584">
                  <c:v>42375</c:v>
                </c:pt>
                <c:pt idx="585">
                  <c:v>42376</c:v>
                </c:pt>
                <c:pt idx="586">
                  <c:v>42377</c:v>
                </c:pt>
                <c:pt idx="587">
                  <c:v>42378</c:v>
                </c:pt>
                <c:pt idx="588">
                  <c:v>42379</c:v>
                </c:pt>
                <c:pt idx="589">
                  <c:v>42380</c:v>
                </c:pt>
                <c:pt idx="590">
                  <c:v>42381</c:v>
                </c:pt>
                <c:pt idx="591">
                  <c:v>42382</c:v>
                </c:pt>
                <c:pt idx="592">
                  <c:v>42383</c:v>
                </c:pt>
                <c:pt idx="593">
                  <c:v>42384</c:v>
                </c:pt>
                <c:pt idx="594">
                  <c:v>42385</c:v>
                </c:pt>
                <c:pt idx="595">
                  <c:v>42386</c:v>
                </c:pt>
                <c:pt idx="596">
                  <c:v>42387</c:v>
                </c:pt>
                <c:pt idx="597">
                  <c:v>42388</c:v>
                </c:pt>
                <c:pt idx="598">
                  <c:v>42389</c:v>
                </c:pt>
                <c:pt idx="599">
                  <c:v>42390</c:v>
                </c:pt>
                <c:pt idx="600">
                  <c:v>42391</c:v>
                </c:pt>
                <c:pt idx="601">
                  <c:v>42392</c:v>
                </c:pt>
                <c:pt idx="602">
                  <c:v>42393</c:v>
                </c:pt>
                <c:pt idx="603">
                  <c:v>42394</c:v>
                </c:pt>
                <c:pt idx="604">
                  <c:v>42395</c:v>
                </c:pt>
                <c:pt idx="605">
                  <c:v>42396</c:v>
                </c:pt>
                <c:pt idx="606">
                  <c:v>42397</c:v>
                </c:pt>
                <c:pt idx="607">
                  <c:v>42398</c:v>
                </c:pt>
                <c:pt idx="608">
                  <c:v>42399</c:v>
                </c:pt>
                <c:pt idx="609">
                  <c:v>42400</c:v>
                </c:pt>
                <c:pt idx="610">
                  <c:v>42401</c:v>
                </c:pt>
                <c:pt idx="611">
                  <c:v>42402</c:v>
                </c:pt>
                <c:pt idx="612">
                  <c:v>42403</c:v>
                </c:pt>
                <c:pt idx="613">
                  <c:v>42404</c:v>
                </c:pt>
                <c:pt idx="614">
                  <c:v>42405</c:v>
                </c:pt>
                <c:pt idx="615">
                  <c:v>42406</c:v>
                </c:pt>
                <c:pt idx="616">
                  <c:v>42407</c:v>
                </c:pt>
                <c:pt idx="617">
                  <c:v>42408</c:v>
                </c:pt>
                <c:pt idx="618">
                  <c:v>42409</c:v>
                </c:pt>
                <c:pt idx="619">
                  <c:v>42410</c:v>
                </c:pt>
                <c:pt idx="620">
                  <c:v>42411</c:v>
                </c:pt>
                <c:pt idx="621">
                  <c:v>42412</c:v>
                </c:pt>
                <c:pt idx="622">
                  <c:v>42413</c:v>
                </c:pt>
                <c:pt idx="623">
                  <c:v>42414</c:v>
                </c:pt>
                <c:pt idx="624">
                  <c:v>42415</c:v>
                </c:pt>
                <c:pt idx="625">
                  <c:v>42416</c:v>
                </c:pt>
                <c:pt idx="626">
                  <c:v>42417</c:v>
                </c:pt>
                <c:pt idx="627">
                  <c:v>42418</c:v>
                </c:pt>
                <c:pt idx="628">
                  <c:v>42419</c:v>
                </c:pt>
                <c:pt idx="629">
                  <c:v>42420</c:v>
                </c:pt>
                <c:pt idx="630">
                  <c:v>42421</c:v>
                </c:pt>
                <c:pt idx="631">
                  <c:v>42422</c:v>
                </c:pt>
                <c:pt idx="632">
                  <c:v>42423</c:v>
                </c:pt>
                <c:pt idx="633">
                  <c:v>42424</c:v>
                </c:pt>
                <c:pt idx="634">
                  <c:v>42425</c:v>
                </c:pt>
                <c:pt idx="635">
                  <c:v>42426</c:v>
                </c:pt>
                <c:pt idx="636">
                  <c:v>42427</c:v>
                </c:pt>
                <c:pt idx="637">
                  <c:v>42428</c:v>
                </c:pt>
                <c:pt idx="638">
                  <c:v>42429</c:v>
                </c:pt>
                <c:pt idx="639">
                  <c:v>42430</c:v>
                </c:pt>
                <c:pt idx="640">
                  <c:v>42431</c:v>
                </c:pt>
                <c:pt idx="641">
                  <c:v>42432</c:v>
                </c:pt>
                <c:pt idx="642">
                  <c:v>42433</c:v>
                </c:pt>
                <c:pt idx="643">
                  <c:v>42434</c:v>
                </c:pt>
                <c:pt idx="644">
                  <c:v>42435</c:v>
                </c:pt>
                <c:pt idx="645">
                  <c:v>42436</c:v>
                </c:pt>
                <c:pt idx="646">
                  <c:v>42437</c:v>
                </c:pt>
                <c:pt idx="647">
                  <c:v>42438</c:v>
                </c:pt>
                <c:pt idx="648">
                  <c:v>42439</c:v>
                </c:pt>
                <c:pt idx="649">
                  <c:v>42440</c:v>
                </c:pt>
                <c:pt idx="650">
                  <c:v>42441</c:v>
                </c:pt>
                <c:pt idx="651">
                  <c:v>42442</c:v>
                </c:pt>
                <c:pt idx="652">
                  <c:v>42443</c:v>
                </c:pt>
                <c:pt idx="653">
                  <c:v>42444</c:v>
                </c:pt>
                <c:pt idx="654">
                  <c:v>42445</c:v>
                </c:pt>
                <c:pt idx="655">
                  <c:v>42446</c:v>
                </c:pt>
                <c:pt idx="656">
                  <c:v>42447</c:v>
                </c:pt>
                <c:pt idx="657">
                  <c:v>42448</c:v>
                </c:pt>
                <c:pt idx="658">
                  <c:v>42449</c:v>
                </c:pt>
                <c:pt idx="659">
                  <c:v>42450</c:v>
                </c:pt>
                <c:pt idx="660">
                  <c:v>42451</c:v>
                </c:pt>
                <c:pt idx="661">
                  <c:v>42452</c:v>
                </c:pt>
                <c:pt idx="662">
                  <c:v>42453</c:v>
                </c:pt>
                <c:pt idx="663">
                  <c:v>42454</c:v>
                </c:pt>
                <c:pt idx="664">
                  <c:v>42455</c:v>
                </c:pt>
                <c:pt idx="665">
                  <c:v>42456</c:v>
                </c:pt>
                <c:pt idx="666">
                  <c:v>42457</c:v>
                </c:pt>
                <c:pt idx="667">
                  <c:v>42458</c:v>
                </c:pt>
                <c:pt idx="668">
                  <c:v>42459</c:v>
                </c:pt>
                <c:pt idx="669">
                  <c:v>42460</c:v>
                </c:pt>
                <c:pt idx="670">
                  <c:v>42461</c:v>
                </c:pt>
                <c:pt idx="671">
                  <c:v>42462</c:v>
                </c:pt>
                <c:pt idx="672">
                  <c:v>42463</c:v>
                </c:pt>
                <c:pt idx="673">
                  <c:v>42464</c:v>
                </c:pt>
                <c:pt idx="674">
                  <c:v>42465</c:v>
                </c:pt>
                <c:pt idx="675">
                  <c:v>42466</c:v>
                </c:pt>
                <c:pt idx="676">
                  <c:v>42467</c:v>
                </c:pt>
                <c:pt idx="677">
                  <c:v>42468</c:v>
                </c:pt>
                <c:pt idx="678">
                  <c:v>42469</c:v>
                </c:pt>
                <c:pt idx="679">
                  <c:v>42470</c:v>
                </c:pt>
                <c:pt idx="680">
                  <c:v>42471</c:v>
                </c:pt>
                <c:pt idx="681">
                  <c:v>42472</c:v>
                </c:pt>
                <c:pt idx="682">
                  <c:v>42473</c:v>
                </c:pt>
                <c:pt idx="683">
                  <c:v>42474</c:v>
                </c:pt>
                <c:pt idx="684">
                  <c:v>42475</c:v>
                </c:pt>
                <c:pt idx="685">
                  <c:v>42476</c:v>
                </c:pt>
                <c:pt idx="686">
                  <c:v>42477</c:v>
                </c:pt>
                <c:pt idx="687">
                  <c:v>42478</c:v>
                </c:pt>
                <c:pt idx="688">
                  <c:v>42479</c:v>
                </c:pt>
                <c:pt idx="689">
                  <c:v>42480</c:v>
                </c:pt>
                <c:pt idx="690">
                  <c:v>42481</c:v>
                </c:pt>
                <c:pt idx="691">
                  <c:v>42482</c:v>
                </c:pt>
                <c:pt idx="692">
                  <c:v>42483</c:v>
                </c:pt>
                <c:pt idx="693">
                  <c:v>42484</c:v>
                </c:pt>
                <c:pt idx="694">
                  <c:v>42485</c:v>
                </c:pt>
                <c:pt idx="695">
                  <c:v>42486</c:v>
                </c:pt>
                <c:pt idx="696">
                  <c:v>42487</c:v>
                </c:pt>
                <c:pt idx="697">
                  <c:v>42488</c:v>
                </c:pt>
                <c:pt idx="698">
                  <c:v>42489</c:v>
                </c:pt>
                <c:pt idx="699">
                  <c:v>42490</c:v>
                </c:pt>
                <c:pt idx="700">
                  <c:v>42491</c:v>
                </c:pt>
                <c:pt idx="701">
                  <c:v>42492</c:v>
                </c:pt>
                <c:pt idx="702">
                  <c:v>42493</c:v>
                </c:pt>
                <c:pt idx="703">
                  <c:v>42494</c:v>
                </c:pt>
                <c:pt idx="704">
                  <c:v>42495</c:v>
                </c:pt>
                <c:pt idx="705">
                  <c:v>42496</c:v>
                </c:pt>
                <c:pt idx="706">
                  <c:v>42497</c:v>
                </c:pt>
                <c:pt idx="707">
                  <c:v>42498</c:v>
                </c:pt>
                <c:pt idx="708">
                  <c:v>42499</c:v>
                </c:pt>
                <c:pt idx="709">
                  <c:v>42500</c:v>
                </c:pt>
                <c:pt idx="710">
                  <c:v>42501</c:v>
                </c:pt>
                <c:pt idx="711">
                  <c:v>42502</c:v>
                </c:pt>
                <c:pt idx="712">
                  <c:v>42503</c:v>
                </c:pt>
                <c:pt idx="713">
                  <c:v>42504</c:v>
                </c:pt>
                <c:pt idx="714">
                  <c:v>42505</c:v>
                </c:pt>
                <c:pt idx="715">
                  <c:v>42506</c:v>
                </c:pt>
                <c:pt idx="716">
                  <c:v>42507</c:v>
                </c:pt>
                <c:pt idx="717">
                  <c:v>42508</c:v>
                </c:pt>
                <c:pt idx="718">
                  <c:v>42509</c:v>
                </c:pt>
                <c:pt idx="719">
                  <c:v>42510</c:v>
                </c:pt>
                <c:pt idx="720">
                  <c:v>42511</c:v>
                </c:pt>
                <c:pt idx="721">
                  <c:v>42512</c:v>
                </c:pt>
                <c:pt idx="722">
                  <c:v>42513</c:v>
                </c:pt>
                <c:pt idx="723">
                  <c:v>42514</c:v>
                </c:pt>
                <c:pt idx="724">
                  <c:v>42515</c:v>
                </c:pt>
                <c:pt idx="725">
                  <c:v>42516</c:v>
                </c:pt>
                <c:pt idx="726">
                  <c:v>42517</c:v>
                </c:pt>
                <c:pt idx="727">
                  <c:v>42518</c:v>
                </c:pt>
                <c:pt idx="728">
                  <c:v>42519</c:v>
                </c:pt>
                <c:pt idx="729">
                  <c:v>42520</c:v>
                </c:pt>
                <c:pt idx="730">
                  <c:v>42521</c:v>
                </c:pt>
                <c:pt idx="731">
                  <c:v>42522</c:v>
                </c:pt>
                <c:pt idx="732">
                  <c:v>42523</c:v>
                </c:pt>
                <c:pt idx="733">
                  <c:v>42524</c:v>
                </c:pt>
                <c:pt idx="734">
                  <c:v>42525</c:v>
                </c:pt>
                <c:pt idx="735">
                  <c:v>42526</c:v>
                </c:pt>
                <c:pt idx="736">
                  <c:v>42527</c:v>
                </c:pt>
                <c:pt idx="737">
                  <c:v>42528</c:v>
                </c:pt>
                <c:pt idx="738">
                  <c:v>42529</c:v>
                </c:pt>
                <c:pt idx="739">
                  <c:v>42530</c:v>
                </c:pt>
                <c:pt idx="740">
                  <c:v>42531</c:v>
                </c:pt>
                <c:pt idx="741">
                  <c:v>42532</c:v>
                </c:pt>
                <c:pt idx="742">
                  <c:v>42533</c:v>
                </c:pt>
                <c:pt idx="743">
                  <c:v>42534</c:v>
                </c:pt>
                <c:pt idx="744">
                  <c:v>42535</c:v>
                </c:pt>
                <c:pt idx="745">
                  <c:v>42536</c:v>
                </c:pt>
                <c:pt idx="746">
                  <c:v>42537</c:v>
                </c:pt>
                <c:pt idx="747">
                  <c:v>42538</c:v>
                </c:pt>
                <c:pt idx="748">
                  <c:v>42539</c:v>
                </c:pt>
                <c:pt idx="749">
                  <c:v>42540</c:v>
                </c:pt>
                <c:pt idx="750">
                  <c:v>42541</c:v>
                </c:pt>
                <c:pt idx="751">
                  <c:v>42542</c:v>
                </c:pt>
                <c:pt idx="752">
                  <c:v>42543</c:v>
                </c:pt>
                <c:pt idx="753">
                  <c:v>42544</c:v>
                </c:pt>
                <c:pt idx="754">
                  <c:v>42545</c:v>
                </c:pt>
                <c:pt idx="755">
                  <c:v>42546</c:v>
                </c:pt>
                <c:pt idx="756">
                  <c:v>42547</c:v>
                </c:pt>
                <c:pt idx="757">
                  <c:v>42548</c:v>
                </c:pt>
                <c:pt idx="758">
                  <c:v>42549</c:v>
                </c:pt>
                <c:pt idx="759">
                  <c:v>42550</c:v>
                </c:pt>
                <c:pt idx="760">
                  <c:v>42551</c:v>
                </c:pt>
                <c:pt idx="761">
                  <c:v>42552</c:v>
                </c:pt>
                <c:pt idx="762">
                  <c:v>42553</c:v>
                </c:pt>
                <c:pt idx="763">
                  <c:v>42554</c:v>
                </c:pt>
                <c:pt idx="764">
                  <c:v>42555</c:v>
                </c:pt>
                <c:pt idx="765">
                  <c:v>42556</c:v>
                </c:pt>
                <c:pt idx="766">
                  <c:v>42557</c:v>
                </c:pt>
                <c:pt idx="767">
                  <c:v>42558</c:v>
                </c:pt>
                <c:pt idx="768">
                  <c:v>42559</c:v>
                </c:pt>
                <c:pt idx="769">
                  <c:v>42560</c:v>
                </c:pt>
                <c:pt idx="770">
                  <c:v>42561</c:v>
                </c:pt>
                <c:pt idx="771">
                  <c:v>42562</c:v>
                </c:pt>
                <c:pt idx="772">
                  <c:v>42563</c:v>
                </c:pt>
                <c:pt idx="773">
                  <c:v>42564</c:v>
                </c:pt>
                <c:pt idx="774">
                  <c:v>42565</c:v>
                </c:pt>
                <c:pt idx="775">
                  <c:v>42566</c:v>
                </c:pt>
                <c:pt idx="776">
                  <c:v>42567</c:v>
                </c:pt>
                <c:pt idx="777">
                  <c:v>42568</c:v>
                </c:pt>
                <c:pt idx="778">
                  <c:v>42569</c:v>
                </c:pt>
                <c:pt idx="779">
                  <c:v>42570</c:v>
                </c:pt>
                <c:pt idx="780">
                  <c:v>42571</c:v>
                </c:pt>
                <c:pt idx="781">
                  <c:v>42572</c:v>
                </c:pt>
                <c:pt idx="782">
                  <c:v>42573</c:v>
                </c:pt>
                <c:pt idx="783">
                  <c:v>42574</c:v>
                </c:pt>
                <c:pt idx="784">
                  <c:v>42575</c:v>
                </c:pt>
                <c:pt idx="785">
                  <c:v>42576</c:v>
                </c:pt>
                <c:pt idx="786">
                  <c:v>42577</c:v>
                </c:pt>
                <c:pt idx="787">
                  <c:v>42578</c:v>
                </c:pt>
                <c:pt idx="788">
                  <c:v>42579</c:v>
                </c:pt>
                <c:pt idx="789">
                  <c:v>42580</c:v>
                </c:pt>
                <c:pt idx="790">
                  <c:v>42581</c:v>
                </c:pt>
                <c:pt idx="791">
                  <c:v>42582</c:v>
                </c:pt>
                <c:pt idx="792">
                  <c:v>42583</c:v>
                </c:pt>
                <c:pt idx="793">
                  <c:v>42584</c:v>
                </c:pt>
                <c:pt idx="794">
                  <c:v>42585</c:v>
                </c:pt>
                <c:pt idx="795">
                  <c:v>42586</c:v>
                </c:pt>
                <c:pt idx="796">
                  <c:v>42587</c:v>
                </c:pt>
                <c:pt idx="797">
                  <c:v>42588</c:v>
                </c:pt>
                <c:pt idx="798">
                  <c:v>42589</c:v>
                </c:pt>
                <c:pt idx="799">
                  <c:v>42590</c:v>
                </c:pt>
                <c:pt idx="800">
                  <c:v>42591</c:v>
                </c:pt>
                <c:pt idx="801">
                  <c:v>42592</c:v>
                </c:pt>
                <c:pt idx="802">
                  <c:v>42593</c:v>
                </c:pt>
                <c:pt idx="803">
                  <c:v>42594</c:v>
                </c:pt>
                <c:pt idx="804">
                  <c:v>42595</c:v>
                </c:pt>
                <c:pt idx="805">
                  <c:v>42596</c:v>
                </c:pt>
                <c:pt idx="806">
                  <c:v>42597</c:v>
                </c:pt>
                <c:pt idx="807">
                  <c:v>42598</c:v>
                </c:pt>
                <c:pt idx="808">
                  <c:v>42599</c:v>
                </c:pt>
                <c:pt idx="809">
                  <c:v>42600</c:v>
                </c:pt>
                <c:pt idx="810">
                  <c:v>42601</c:v>
                </c:pt>
                <c:pt idx="811">
                  <c:v>42602</c:v>
                </c:pt>
                <c:pt idx="812">
                  <c:v>42603</c:v>
                </c:pt>
                <c:pt idx="813">
                  <c:v>42604</c:v>
                </c:pt>
                <c:pt idx="814">
                  <c:v>42605</c:v>
                </c:pt>
                <c:pt idx="815">
                  <c:v>42606</c:v>
                </c:pt>
                <c:pt idx="816">
                  <c:v>42607</c:v>
                </c:pt>
                <c:pt idx="817">
                  <c:v>42608</c:v>
                </c:pt>
                <c:pt idx="818">
                  <c:v>42609</c:v>
                </c:pt>
                <c:pt idx="819">
                  <c:v>42610</c:v>
                </c:pt>
                <c:pt idx="820">
                  <c:v>42611</c:v>
                </c:pt>
                <c:pt idx="821">
                  <c:v>42612</c:v>
                </c:pt>
                <c:pt idx="822">
                  <c:v>42613</c:v>
                </c:pt>
                <c:pt idx="823">
                  <c:v>42614</c:v>
                </c:pt>
                <c:pt idx="824">
                  <c:v>42615</c:v>
                </c:pt>
                <c:pt idx="825">
                  <c:v>42616</c:v>
                </c:pt>
                <c:pt idx="826">
                  <c:v>42617</c:v>
                </c:pt>
                <c:pt idx="827">
                  <c:v>42618</c:v>
                </c:pt>
                <c:pt idx="828">
                  <c:v>42619</c:v>
                </c:pt>
                <c:pt idx="829">
                  <c:v>42620</c:v>
                </c:pt>
                <c:pt idx="830">
                  <c:v>42621</c:v>
                </c:pt>
                <c:pt idx="831">
                  <c:v>42622</c:v>
                </c:pt>
                <c:pt idx="832">
                  <c:v>42623</c:v>
                </c:pt>
                <c:pt idx="833">
                  <c:v>42624</c:v>
                </c:pt>
                <c:pt idx="834">
                  <c:v>42625</c:v>
                </c:pt>
                <c:pt idx="835">
                  <c:v>42626</c:v>
                </c:pt>
                <c:pt idx="836">
                  <c:v>42627</c:v>
                </c:pt>
                <c:pt idx="837">
                  <c:v>42628</c:v>
                </c:pt>
                <c:pt idx="838">
                  <c:v>42629</c:v>
                </c:pt>
                <c:pt idx="839">
                  <c:v>42630</c:v>
                </c:pt>
                <c:pt idx="840">
                  <c:v>42631</c:v>
                </c:pt>
                <c:pt idx="841">
                  <c:v>42632</c:v>
                </c:pt>
                <c:pt idx="842">
                  <c:v>42633</c:v>
                </c:pt>
                <c:pt idx="843">
                  <c:v>42634</c:v>
                </c:pt>
                <c:pt idx="844">
                  <c:v>42635</c:v>
                </c:pt>
                <c:pt idx="845">
                  <c:v>42636</c:v>
                </c:pt>
                <c:pt idx="846">
                  <c:v>42637</c:v>
                </c:pt>
                <c:pt idx="847">
                  <c:v>42638</c:v>
                </c:pt>
                <c:pt idx="848">
                  <c:v>42639</c:v>
                </c:pt>
                <c:pt idx="849">
                  <c:v>42640</c:v>
                </c:pt>
                <c:pt idx="850">
                  <c:v>42641</c:v>
                </c:pt>
                <c:pt idx="851">
                  <c:v>42642</c:v>
                </c:pt>
                <c:pt idx="852">
                  <c:v>42643</c:v>
                </c:pt>
                <c:pt idx="853">
                  <c:v>42644</c:v>
                </c:pt>
                <c:pt idx="854">
                  <c:v>42645</c:v>
                </c:pt>
                <c:pt idx="855">
                  <c:v>42646</c:v>
                </c:pt>
                <c:pt idx="856">
                  <c:v>42647</c:v>
                </c:pt>
                <c:pt idx="857">
                  <c:v>42648</c:v>
                </c:pt>
                <c:pt idx="858">
                  <c:v>42649</c:v>
                </c:pt>
                <c:pt idx="859">
                  <c:v>42650</c:v>
                </c:pt>
                <c:pt idx="860">
                  <c:v>42651</c:v>
                </c:pt>
                <c:pt idx="861">
                  <c:v>42652</c:v>
                </c:pt>
                <c:pt idx="862">
                  <c:v>42653</c:v>
                </c:pt>
                <c:pt idx="863">
                  <c:v>42654</c:v>
                </c:pt>
                <c:pt idx="864">
                  <c:v>42655</c:v>
                </c:pt>
                <c:pt idx="865">
                  <c:v>42656</c:v>
                </c:pt>
                <c:pt idx="866">
                  <c:v>42657</c:v>
                </c:pt>
                <c:pt idx="867">
                  <c:v>42658</c:v>
                </c:pt>
                <c:pt idx="868">
                  <c:v>42659</c:v>
                </c:pt>
                <c:pt idx="869">
                  <c:v>42660</c:v>
                </c:pt>
                <c:pt idx="870">
                  <c:v>42661</c:v>
                </c:pt>
                <c:pt idx="871">
                  <c:v>42662</c:v>
                </c:pt>
                <c:pt idx="872">
                  <c:v>42663</c:v>
                </c:pt>
                <c:pt idx="873">
                  <c:v>42664</c:v>
                </c:pt>
                <c:pt idx="874">
                  <c:v>42665</c:v>
                </c:pt>
                <c:pt idx="875">
                  <c:v>42666</c:v>
                </c:pt>
                <c:pt idx="876">
                  <c:v>42667</c:v>
                </c:pt>
                <c:pt idx="877">
                  <c:v>42668</c:v>
                </c:pt>
                <c:pt idx="878">
                  <c:v>42669</c:v>
                </c:pt>
                <c:pt idx="879">
                  <c:v>42670</c:v>
                </c:pt>
                <c:pt idx="880">
                  <c:v>42671</c:v>
                </c:pt>
                <c:pt idx="881">
                  <c:v>42672</c:v>
                </c:pt>
                <c:pt idx="882">
                  <c:v>42673</c:v>
                </c:pt>
                <c:pt idx="883">
                  <c:v>42674</c:v>
                </c:pt>
                <c:pt idx="884">
                  <c:v>42675</c:v>
                </c:pt>
                <c:pt idx="885">
                  <c:v>42676</c:v>
                </c:pt>
                <c:pt idx="886">
                  <c:v>42677</c:v>
                </c:pt>
                <c:pt idx="887">
                  <c:v>42678</c:v>
                </c:pt>
                <c:pt idx="888">
                  <c:v>42679</c:v>
                </c:pt>
                <c:pt idx="889">
                  <c:v>42680</c:v>
                </c:pt>
                <c:pt idx="890">
                  <c:v>42681</c:v>
                </c:pt>
                <c:pt idx="891">
                  <c:v>42682</c:v>
                </c:pt>
                <c:pt idx="892">
                  <c:v>42683</c:v>
                </c:pt>
                <c:pt idx="893">
                  <c:v>42684</c:v>
                </c:pt>
                <c:pt idx="894">
                  <c:v>42685</c:v>
                </c:pt>
                <c:pt idx="895">
                  <c:v>42686</c:v>
                </c:pt>
                <c:pt idx="896">
                  <c:v>42687</c:v>
                </c:pt>
                <c:pt idx="897">
                  <c:v>42688</c:v>
                </c:pt>
                <c:pt idx="898">
                  <c:v>42689</c:v>
                </c:pt>
                <c:pt idx="899">
                  <c:v>42690</c:v>
                </c:pt>
                <c:pt idx="900">
                  <c:v>42691</c:v>
                </c:pt>
                <c:pt idx="901">
                  <c:v>42692</c:v>
                </c:pt>
                <c:pt idx="902">
                  <c:v>42693</c:v>
                </c:pt>
                <c:pt idx="903">
                  <c:v>42694</c:v>
                </c:pt>
                <c:pt idx="904">
                  <c:v>42695</c:v>
                </c:pt>
                <c:pt idx="905">
                  <c:v>42696</c:v>
                </c:pt>
                <c:pt idx="906">
                  <c:v>42697</c:v>
                </c:pt>
                <c:pt idx="907">
                  <c:v>42698</c:v>
                </c:pt>
                <c:pt idx="908">
                  <c:v>42699</c:v>
                </c:pt>
                <c:pt idx="909">
                  <c:v>42700</c:v>
                </c:pt>
                <c:pt idx="910">
                  <c:v>42701</c:v>
                </c:pt>
                <c:pt idx="911">
                  <c:v>42702</c:v>
                </c:pt>
                <c:pt idx="912">
                  <c:v>42703</c:v>
                </c:pt>
                <c:pt idx="913">
                  <c:v>42704</c:v>
                </c:pt>
                <c:pt idx="914">
                  <c:v>42705</c:v>
                </c:pt>
                <c:pt idx="915">
                  <c:v>42706</c:v>
                </c:pt>
                <c:pt idx="916">
                  <c:v>42707</c:v>
                </c:pt>
                <c:pt idx="917">
                  <c:v>42708</c:v>
                </c:pt>
                <c:pt idx="918">
                  <c:v>42709</c:v>
                </c:pt>
                <c:pt idx="919">
                  <c:v>42710</c:v>
                </c:pt>
                <c:pt idx="920">
                  <c:v>42711</c:v>
                </c:pt>
                <c:pt idx="921">
                  <c:v>42712</c:v>
                </c:pt>
                <c:pt idx="922">
                  <c:v>42713</c:v>
                </c:pt>
                <c:pt idx="923">
                  <c:v>42714</c:v>
                </c:pt>
                <c:pt idx="924">
                  <c:v>42715</c:v>
                </c:pt>
                <c:pt idx="925">
                  <c:v>42716</c:v>
                </c:pt>
                <c:pt idx="926">
                  <c:v>42717</c:v>
                </c:pt>
                <c:pt idx="927">
                  <c:v>42718</c:v>
                </c:pt>
                <c:pt idx="928">
                  <c:v>42719</c:v>
                </c:pt>
                <c:pt idx="929">
                  <c:v>42720</c:v>
                </c:pt>
                <c:pt idx="930">
                  <c:v>42721</c:v>
                </c:pt>
                <c:pt idx="931">
                  <c:v>42722</c:v>
                </c:pt>
                <c:pt idx="932">
                  <c:v>42723</c:v>
                </c:pt>
                <c:pt idx="933">
                  <c:v>42724</c:v>
                </c:pt>
                <c:pt idx="934">
                  <c:v>42725</c:v>
                </c:pt>
                <c:pt idx="935">
                  <c:v>42726</c:v>
                </c:pt>
                <c:pt idx="936">
                  <c:v>42727</c:v>
                </c:pt>
                <c:pt idx="937">
                  <c:v>42728</c:v>
                </c:pt>
                <c:pt idx="938">
                  <c:v>42729</c:v>
                </c:pt>
                <c:pt idx="939">
                  <c:v>42730</c:v>
                </c:pt>
                <c:pt idx="940">
                  <c:v>42731</c:v>
                </c:pt>
                <c:pt idx="941">
                  <c:v>42732</c:v>
                </c:pt>
                <c:pt idx="942">
                  <c:v>42733</c:v>
                </c:pt>
                <c:pt idx="943">
                  <c:v>42734</c:v>
                </c:pt>
                <c:pt idx="944">
                  <c:v>42735</c:v>
                </c:pt>
                <c:pt idx="945">
                  <c:v>42736</c:v>
                </c:pt>
                <c:pt idx="946">
                  <c:v>42737</c:v>
                </c:pt>
                <c:pt idx="947">
                  <c:v>42738</c:v>
                </c:pt>
                <c:pt idx="948">
                  <c:v>42739</c:v>
                </c:pt>
                <c:pt idx="949">
                  <c:v>42740</c:v>
                </c:pt>
                <c:pt idx="950">
                  <c:v>42741</c:v>
                </c:pt>
                <c:pt idx="951">
                  <c:v>42742</c:v>
                </c:pt>
                <c:pt idx="952">
                  <c:v>42743</c:v>
                </c:pt>
                <c:pt idx="953">
                  <c:v>42744</c:v>
                </c:pt>
                <c:pt idx="954">
                  <c:v>42745</c:v>
                </c:pt>
                <c:pt idx="955">
                  <c:v>42746</c:v>
                </c:pt>
                <c:pt idx="956">
                  <c:v>42747</c:v>
                </c:pt>
                <c:pt idx="957">
                  <c:v>42748</c:v>
                </c:pt>
                <c:pt idx="958">
                  <c:v>42749</c:v>
                </c:pt>
                <c:pt idx="959">
                  <c:v>42750</c:v>
                </c:pt>
                <c:pt idx="960">
                  <c:v>42751</c:v>
                </c:pt>
                <c:pt idx="961">
                  <c:v>42752</c:v>
                </c:pt>
                <c:pt idx="962">
                  <c:v>42753</c:v>
                </c:pt>
                <c:pt idx="963">
                  <c:v>42754</c:v>
                </c:pt>
                <c:pt idx="964">
                  <c:v>42755</c:v>
                </c:pt>
                <c:pt idx="965">
                  <c:v>42756</c:v>
                </c:pt>
                <c:pt idx="966">
                  <c:v>42757</c:v>
                </c:pt>
                <c:pt idx="967">
                  <c:v>42758</c:v>
                </c:pt>
                <c:pt idx="968">
                  <c:v>42759</c:v>
                </c:pt>
                <c:pt idx="969">
                  <c:v>42760</c:v>
                </c:pt>
                <c:pt idx="970">
                  <c:v>42761</c:v>
                </c:pt>
                <c:pt idx="971">
                  <c:v>42762</c:v>
                </c:pt>
                <c:pt idx="972">
                  <c:v>42763</c:v>
                </c:pt>
                <c:pt idx="973">
                  <c:v>42764</c:v>
                </c:pt>
                <c:pt idx="974">
                  <c:v>42765</c:v>
                </c:pt>
                <c:pt idx="975">
                  <c:v>42766</c:v>
                </c:pt>
                <c:pt idx="976">
                  <c:v>42767</c:v>
                </c:pt>
                <c:pt idx="977">
                  <c:v>42768</c:v>
                </c:pt>
                <c:pt idx="978">
                  <c:v>42769</c:v>
                </c:pt>
                <c:pt idx="979">
                  <c:v>42770</c:v>
                </c:pt>
                <c:pt idx="980">
                  <c:v>42771</c:v>
                </c:pt>
                <c:pt idx="981">
                  <c:v>42772</c:v>
                </c:pt>
                <c:pt idx="982">
                  <c:v>42773</c:v>
                </c:pt>
                <c:pt idx="983">
                  <c:v>42774</c:v>
                </c:pt>
                <c:pt idx="984">
                  <c:v>42775</c:v>
                </c:pt>
                <c:pt idx="985">
                  <c:v>42776</c:v>
                </c:pt>
                <c:pt idx="986">
                  <c:v>42777</c:v>
                </c:pt>
                <c:pt idx="987">
                  <c:v>42778</c:v>
                </c:pt>
                <c:pt idx="988">
                  <c:v>42779</c:v>
                </c:pt>
                <c:pt idx="989">
                  <c:v>42780</c:v>
                </c:pt>
                <c:pt idx="990">
                  <c:v>42781</c:v>
                </c:pt>
                <c:pt idx="991">
                  <c:v>42782</c:v>
                </c:pt>
                <c:pt idx="992">
                  <c:v>42783</c:v>
                </c:pt>
                <c:pt idx="993">
                  <c:v>42784</c:v>
                </c:pt>
                <c:pt idx="994">
                  <c:v>42785</c:v>
                </c:pt>
                <c:pt idx="995">
                  <c:v>42786</c:v>
                </c:pt>
                <c:pt idx="996">
                  <c:v>42787</c:v>
                </c:pt>
                <c:pt idx="997">
                  <c:v>42788</c:v>
                </c:pt>
                <c:pt idx="998">
                  <c:v>42789</c:v>
                </c:pt>
                <c:pt idx="999">
                  <c:v>42790</c:v>
                </c:pt>
                <c:pt idx="1000">
                  <c:v>42791</c:v>
                </c:pt>
                <c:pt idx="1001">
                  <c:v>42792</c:v>
                </c:pt>
                <c:pt idx="1002">
                  <c:v>42793</c:v>
                </c:pt>
                <c:pt idx="1003">
                  <c:v>42794</c:v>
                </c:pt>
                <c:pt idx="1004">
                  <c:v>42795</c:v>
                </c:pt>
                <c:pt idx="1005">
                  <c:v>42796</c:v>
                </c:pt>
                <c:pt idx="1006">
                  <c:v>42797</c:v>
                </c:pt>
                <c:pt idx="1007">
                  <c:v>42798</c:v>
                </c:pt>
                <c:pt idx="1008">
                  <c:v>42799</c:v>
                </c:pt>
                <c:pt idx="1009">
                  <c:v>42800</c:v>
                </c:pt>
                <c:pt idx="1010">
                  <c:v>42801</c:v>
                </c:pt>
                <c:pt idx="1011">
                  <c:v>42802</c:v>
                </c:pt>
                <c:pt idx="1012">
                  <c:v>42803</c:v>
                </c:pt>
                <c:pt idx="1013">
                  <c:v>42804</c:v>
                </c:pt>
                <c:pt idx="1014">
                  <c:v>42805</c:v>
                </c:pt>
                <c:pt idx="1015">
                  <c:v>42806</c:v>
                </c:pt>
                <c:pt idx="1016">
                  <c:v>42807</c:v>
                </c:pt>
                <c:pt idx="1017">
                  <c:v>42808</c:v>
                </c:pt>
                <c:pt idx="1018">
                  <c:v>42809</c:v>
                </c:pt>
                <c:pt idx="1019">
                  <c:v>42810</c:v>
                </c:pt>
                <c:pt idx="1020">
                  <c:v>42811</c:v>
                </c:pt>
                <c:pt idx="1021">
                  <c:v>42812</c:v>
                </c:pt>
                <c:pt idx="1022">
                  <c:v>42813</c:v>
                </c:pt>
                <c:pt idx="1023">
                  <c:v>42814</c:v>
                </c:pt>
                <c:pt idx="1024">
                  <c:v>42815</c:v>
                </c:pt>
                <c:pt idx="1025">
                  <c:v>42816</c:v>
                </c:pt>
                <c:pt idx="1026">
                  <c:v>42817</c:v>
                </c:pt>
                <c:pt idx="1027">
                  <c:v>42818</c:v>
                </c:pt>
                <c:pt idx="1028">
                  <c:v>42819</c:v>
                </c:pt>
                <c:pt idx="1029">
                  <c:v>42820</c:v>
                </c:pt>
                <c:pt idx="1030">
                  <c:v>42821</c:v>
                </c:pt>
                <c:pt idx="1031">
                  <c:v>42822</c:v>
                </c:pt>
                <c:pt idx="1032">
                  <c:v>42823</c:v>
                </c:pt>
                <c:pt idx="1033">
                  <c:v>42824</c:v>
                </c:pt>
                <c:pt idx="1034">
                  <c:v>42825</c:v>
                </c:pt>
                <c:pt idx="1035">
                  <c:v>42826</c:v>
                </c:pt>
                <c:pt idx="1036">
                  <c:v>42827</c:v>
                </c:pt>
                <c:pt idx="1037">
                  <c:v>42828</c:v>
                </c:pt>
                <c:pt idx="1038">
                  <c:v>42829</c:v>
                </c:pt>
                <c:pt idx="1039">
                  <c:v>42830</c:v>
                </c:pt>
                <c:pt idx="1040">
                  <c:v>42831</c:v>
                </c:pt>
                <c:pt idx="1041">
                  <c:v>42832</c:v>
                </c:pt>
                <c:pt idx="1042">
                  <c:v>42833</c:v>
                </c:pt>
                <c:pt idx="1043">
                  <c:v>42834</c:v>
                </c:pt>
                <c:pt idx="1044">
                  <c:v>42835</c:v>
                </c:pt>
                <c:pt idx="1045">
                  <c:v>42836</c:v>
                </c:pt>
                <c:pt idx="1046">
                  <c:v>42837</c:v>
                </c:pt>
                <c:pt idx="1047">
                  <c:v>42838</c:v>
                </c:pt>
                <c:pt idx="1048">
                  <c:v>42839</c:v>
                </c:pt>
                <c:pt idx="1049">
                  <c:v>42840</c:v>
                </c:pt>
                <c:pt idx="1050">
                  <c:v>42841</c:v>
                </c:pt>
                <c:pt idx="1051">
                  <c:v>42842</c:v>
                </c:pt>
                <c:pt idx="1052">
                  <c:v>42843</c:v>
                </c:pt>
                <c:pt idx="1053">
                  <c:v>42844</c:v>
                </c:pt>
                <c:pt idx="1054">
                  <c:v>42845</c:v>
                </c:pt>
                <c:pt idx="1055">
                  <c:v>42846</c:v>
                </c:pt>
                <c:pt idx="1056">
                  <c:v>42847</c:v>
                </c:pt>
                <c:pt idx="1057">
                  <c:v>42848</c:v>
                </c:pt>
                <c:pt idx="1058">
                  <c:v>42849</c:v>
                </c:pt>
                <c:pt idx="1059">
                  <c:v>42850</c:v>
                </c:pt>
                <c:pt idx="1060">
                  <c:v>42851</c:v>
                </c:pt>
                <c:pt idx="1061">
                  <c:v>42852</c:v>
                </c:pt>
                <c:pt idx="1062">
                  <c:v>42853</c:v>
                </c:pt>
                <c:pt idx="1063">
                  <c:v>42854</c:v>
                </c:pt>
                <c:pt idx="1064">
                  <c:v>42855</c:v>
                </c:pt>
                <c:pt idx="1065">
                  <c:v>42856</c:v>
                </c:pt>
                <c:pt idx="1066">
                  <c:v>42857</c:v>
                </c:pt>
                <c:pt idx="1067">
                  <c:v>42858</c:v>
                </c:pt>
                <c:pt idx="1068">
                  <c:v>42859</c:v>
                </c:pt>
                <c:pt idx="1069">
                  <c:v>42860</c:v>
                </c:pt>
                <c:pt idx="1070">
                  <c:v>42861</c:v>
                </c:pt>
                <c:pt idx="1071">
                  <c:v>42862</c:v>
                </c:pt>
                <c:pt idx="1072">
                  <c:v>42863</c:v>
                </c:pt>
                <c:pt idx="1073">
                  <c:v>42864</c:v>
                </c:pt>
                <c:pt idx="1074">
                  <c:v>42865</c:v>
                </c:pt>
                <c:pt idx="1075">
                  <c:v>42866</c:v>
                </c:pt>
                <c:pt idx="1076">
                  <c:v>42867</c:v>
                </c:pt>
                <c:pt idx="1077">
                  <c:v>42868</c:v>
                </c:pt>
                <c:pt idx="1078">
                  <c:v>42869</c:v>
                </c:pt>
                <c:pt idx="1079">
                  <c:v>42870</c:v>
                </c:pt>
                <c:pt idx="1080">
                  <c:v>42871</c:v>
                </c:pt>
                <c:pt idx="1081">
                  <c:v>42872</c:v>
                </c:pt>
                <c:pt idx="1082">
                  <c:v>42873</c:v>
                </c:pt>
                <c:pt idx="1083">
                  <c:v>42874</c:v>
                </c:pt>
                <c:pt idx="1084">
                  <c:v>42875</c:v>
                </c:pt>
                <c:pt idx="1085">
                  <c:v>42876</c:v>
                </c:pt>
                <c:pt idx="1086">
                  <c:v>42877</c:v>
                </c:pt>
                <c:pt idx="1087">
                  <c:v>42878</c:v>
                </c:pt>
                <c:pt idx="1088">
                  <c:v>42879</c:v>
                </c:pt>
                <c:pt idx="1089">
                  <c:v>42880</c:v>
                </c:pt>
                <c:pt idx="1090">
                  <c:v>42881</c:v>
                </c:pt>
                <c:pt idx="1091">
                  <c:v>42882</c:v>
                </c:pt>
                <c:pt idx="1092">
                  <c:v>42883</c:v>
                </c:pt>
                <c:pt idx="1093">
                  <c:v>42884</c:v>
                </c:pt>
                <c:pt idx="1094">
                  <c:v>42885</c:v>
                </c:pt>
                <c:pt idx="1095">
                  <c:v>42886</c:v>
                </c:pt>
                <c:pt idx="1096">
                  <c:v>42887</c:v>
                </c:pt>
                <c:pt idx="1097">
                  <c:v>42888</c:v>
                </c:pt>
                <c:pt idx="1098">
                  <c:v>42889</c:v>
                </c:pt>
                <c:pt idx="1099">
                  <c:v>42890</c:v>
                </c:pt>
                <c:pt idx="1100">
                  <c:v>42891</c:v>
                </c:pt>
                <c:pt idx="1101">
                  <c:v>42892</c:v>
                </c:pt>
                <c:pt idx="1102">
                  <c:v>42893</c:v>
                </c:pt>
                <c:pt idx="1103">
                  <c:v>42894</c:v>
                </c:pt>
                <c:pt idx="1104">
                  <c:v>42895</c:v>
                </c:pt>
                <c:pt idx="1105">
                  <c:v>42896</c:v>
                </c:pt>
                <c:pt idx="1106">
                  <c:v>42897</c:v>
                </c:pt>
                <c:pt idx="1107">
                  <c:v>42898</c:v>
                </c:pt>
                <c:pt idx="1108">
                  <c:v>42899</c:v>
                </c:pt>
                <c:pt idx="1109">
                  <c:v>42900</c:v>
                </c:pt>
                <c:pt idx="1110">
                  <c:v>42901</c:v>
                </c:pt>
                <c:pt idx="1111">
                  <c:v>42902</c:v>
                </c:pt>
                <c:pt idx="1112">
                  <c:v>42903</c:v>
                </c:pt>
                <c:pt idx="1113">
                  <c:v>42904</c:v>
                </c:pt>
                <c:pt idx="1114">
                  <c:v>42905</c:v>
                </c:pt>
                <c:pt idx="1115">
                  <c:v>42906</c:v>
                </c:pt>
                <c:pt idx="1116">
                  <c:v>42907</c:v>
                </c:pt>
                <c:pt idx="1117">
                  <c:v>42908</c:v>
                </c:pt>
                <c:pt idx="1118">
                  <c:v>42909</c:v>
                </c:pt>
                <c:pt idx="1119">
                  <c:v>42910</c:v>
                </c:pt>
                <c:pt idx="1120">
                  <c:v>42911</c:v>
                </c:pt>
                <c:pt idx="1121">
                  <c:v>42912</c:v>
                </c:pt>
                <c:pt idx="1122">
                  <c:v>42913</c:v>
                </c:pt>
                <c:pt idx="1123">
                  <c:v>42914</c:v>
                </c:pt>
                <c:pt idx="1124">
                  <c:v>42915</c:v>
                </c:pt>
                <c:pt idx="1125">
                  <c:v>42916</c:v>
                </c:pt>
                <c:pt idx="1126">
                  <c:v>42917</c:v>
                </c:pt>
                <c:pt idx="1127">
                  <c:v>42918</c:v>
                </c:pt>
                <c:pt idx="1128">
                  <c:v>42919</c:v>
                </c:pt>
                <c:pt idx="1129">
                  <c:v>42920</c:v>
                </c:pt>
                <c:pt idx="1130">
                  <c:v>42921</c:v>
                </c:pt>
                <c:pt idx="1131">
                  <c:v>42922</c:v>
                </c:pt>
                <c:pt idx="1132">
                  <c:v>42923</c:v>
                </c:pt>
                <c:pt idx="1133">
                  <c:v>42924</c:v>
                </c:pt>
                <c:pt idx="1134">
                  <c:v>42925</c:v>
                </c:pt>
                <c:pt idx="1135">
                  <c:v>42926</c:v>
                </c:pt>
                <c:pt idx="1136">
                  <c:v>42927</c:v>
                </c:pt>
                <c:pt idx="1137">
                  <c:v>42928</c:v>
                </c:pt>
                <c:pt idx="1138">
                  <c:v>42929</c:v>
                </c:pt>
                <c:pt idx="1139">
                  <c:v>42930</c:v>
                </c:pt>
                <c:pt idx="1140">
                  <c:v>42931</c:v>
                </c:pt>
                <c:pt idx="1141">
                  <c:v>42932</c:v>
                </c:pt>
                <c:pt idx="1142">
                  <c:v>42933</c:v>
                </c:pt>
                <c:pt idx="1143">
                  <c:v>42934</c:v>
                </c:pt>
                <c:pt idx="1144">
                  <c:v>42935</c:v>
                </c:pt>
                <c:pt idx="1145">
                  <c:v>42936</c:v>
                </c:pt>
                <c:pt idx="1146">
                  <c:v>42937</c:v>
                </c:pt>
                <c:pt idx="1147">
                  <c:v>42938</c:v>
                </c:pt>
                <c:pt idx="1148">
                  <c:v>42939</c:v>
                </c:pt>
                <c:pt idx="1149">
                  <c:v>42940</c:v>
                </c:pt>
                <c:pt idx="1150">
                  <c:v>42941</c:v>
                </c:pt>
                <c:pt idx="1151">
                  <c:v>42942</c:v>
                </c:pt>
                <c:pt idx="1152">
                  <c:v>42943</c:v>
                </c:pt>
                <c:pt idx="1153">
                  <c:v>42944</c:v>
                </c:pt>
                <c:pt idx="1154">
                  <c:v>42945</c:v>
                </c:pt>
                <c:pt idx="1155">
                  <c:v>42946</c:v>
                </c:pt>
                <c:pt idx="1156">
                  <c:v>42947</c:v>
                </c:pt>
                <c:pt idx="1157">
                  <c:v>42948</c:v>
                </c:pt>
                <c:pt idx="1158">
                  <c:v>42949</c:v>
                </c:pt>
                <c:pt idx="1159">
                  <c:v>42950</c:v>
                </c:pt>
                <c:pt idx="1160">
                  <c:v>42951</c:v>
                </c:pt>
                <c:pt idx="1161">
                  <c:v>42952</c:v>
                </c:pt>
                <c:pt idx="1162">
                  <c:v>42953</c:v>
                </c:pt>
                <c:pt idx="1163">
                  <c:v>42954</c:v>
                </c:pt>
                <c:pt idx="1164">
                  <c:v>42955</c:v>
                </c:pt>
                <c:pt idx="1165">
                  <c:v>42956</c:v>
                </c:pt>
                <c:pt idx="1166">
                  <c:v>42957</c:v>
                </c:pt>
                <c:pt idx="1167">
                  <c:v>42958</c:v>
                </c:pt>
                <c:pt idx="1168">
                  <c:v>42959</c:v>
                </c:pt>
                <c:pt idx="1169">
                  <c:v>42960</c:v>
                </c:pt>
                <c:pt idx="1170">
                  <c:v>42961</c:v>
                </c:pt>
                <c:pt idx="1171">
                  <c:v>42962</c:v>
                </c:pt>
                <c:pt idx="1172">
                  <c:v>42963</c:v>
                </c:pt>
                <c:pt idx="1173">
                  <c:v>42964</c:v>
                </c:pt>
                <c:pt idx="1174">
                  <c:v>42965</c:v>
                </c:pt>
                <c:pt idx="1175">
                  <c:v>42966</c:v>
                </c:pt>
                <c:pt idx="1176">
                  <c:v>42967</c:v>
                </c:pt>
                <c:pt idx="1177">
                  <c:v>42968</c:v>
                </c:pt>
                <c:pt idx="1178">
                  <c:v>42969</c:v>
                </c:pt>
                <c:pt idx="1179">
                  <c:v>42970</c:v>
                </c:pt>
                <c:pt idx="1180">
                  <c:v>42971</c:v>
                </c:pt>
                <c:pt idx="1181">
                  <c:v>42972</c:v>
                </c:pt>
                <c:pt idx="1182">
                  <c:v>42973</c:v>
                </c:pt>
                <c:pt idx="1183">
                  <c:v>42974</c:v>
                </c:pt>
                <c:pt idx="1184">
                  <c:v>42975</c:v>
                </c:pt>
                <c:pt idx="1185">
                  <c:v>42976</c:v>
                </c:pt>
                <c:pt idx="1186">
                  <c:v>42977</c:v>
                </c:pt>
                <c:pt idx="1187">
                  <c:v>42978</c:v>
                </c:pt>
                <c:pt idx="1188">
                  <c:v>42979</c:v>
                </c:pt>
                <c:pt idx="1189">
                  <c:v>42980</c:v>
                </c:pt>
                <c:pt idx="1190">
                  <c:v>42981</c:v>
                </c:pt>
                <c:pt idx="1191">
                  <c:v>42982</c:v>
                </c:pt>
                <c:pt idx="1192">
                  <c:v>42983</c:v>
                </c:pt>
                <c:pt idx="1193">
                  <c:v>42984</c:v>
                </c:pt>
                <c:pt idx="1194">
                  <c:v>42985</c:v>
                </c:pt>
                <c:pt idx="1195">
                  <c:v>42986</c:v>
                </c:pt>
                <c:pt idx="1196">
                  <c:v>42987</c:v>
                </c:pt>
                <c:pt idx="1197">
                  <c:v>42988</c:v>
                </c:pt>
                <c:pt idx="1198">
                  <c:v>42989</c:v>
                </c:pt>
                <c:pt idx="1199">
                  <c:v>42990</c:v>
                </c:pt>
                <c:pt idx="1200">
                  <c:v>42991</c:v>
                </c:pt>
                <c:pt idx="1201">
                  <c:v>42992</c:v>
                </c:pt>
                <c:pt idx="1202">
                  <c:v>42993</c:v>
                </c:pt>
                <c:pt idx="1203">
                  <c:v>42994</c:v>
                </c:pt>
                <c:pt idx="1204">
                  <c:v>42995</c:v>
                </c:pt>
                <c:pt idx="1205">
                  <c:v>42996</c:v>
                </c:pt>
                <c:pt idx="1206">
                  <c:v>42997</c:v>
                </c:pt>
                <c:pt idx="1207">
                  <c:v>42998</c:v>
                </c:pt>
                <c:pt idx="1208">
                  <c:v>42999</c:v>
                </c:pt>
                <c:pt idx="1209">
                  <c:v>43000</c:v>
                </c:pt>
                <c:pt idx="1210">
                  <c:v>43001</c:v>
                </c:pt>
                <c:pt idx="1211">
                  <c:v>43002</c:v>
                </c:pt>
                <c:pt idx="1212">
                  <c:v>43003</c:v>
                </c:pt>
                <c:pt idx="1213">
                  <c:v>43004</c:v>
                </c:pt>
                <c:pt idx="1214">
                  <c:v>43005</c:v>
                </c:pt>
                <c:pt idx="1215">
                  <c:v>43006</c:v>
                </c:pt>
                <c:pt idx="1216">
                  <c:v>43007</c:v>
                </c:pt>
                <c:pt idx="1217">
                  <c:v>43008</c:v>
                </c:pt>
                <c:pt idx="1218">
                  <c:v>43009</c:v>
                </c:pt>
                <c:pt idx="1219">
                  <c:v>43010</c:v>
                </c:pt>
                <c:pt idx="1220">
                  <c:v>43011</c:v>
                </c:pt>
                <c:pt idx="1221">
                  <c:v>43012</c:v>
                </c:pt>
                <c:pt idx="1222">
                  <c:v>43013</c:v>
                </c:pt>
                <c:pt idx="1223">
                  <c:v>43014</c:v>
                </c:pt>
                <c:pt idx="1224">
                  <c:v>43015</c:v>
                </c:pt>
                <c:pt idx="1225">
                  <c:v>43016</c:v>
                </c:pt>
                <c:pt idx="1226">
                  <c:v>43017</c:v>
                </c:pt>
                <c:pt idx="1227">
                  <c:v>43018</c:v>
                </c:pt>
                <c:pt idx="1228">
                  <c:v>43019</c:v>
                </c:pt>
                <c:pt idx="1229">
                  <c:v>43020</c:v>
                </c:pt>
                <c:pt idx="1230">
                  <c:v>43021</c:v>
                </c:pt>
                <c:pt idx="1231">
                  <c:v>43022</c:v>
                </c:pt>
                <c:pt idx="1232">
                  <c:v>43023</c:v>
                </c:pt>
                <c:pt idx="1233">
                  <c:v>43024</c:v>
                </c:pt>
                <c:pt idx="1234">
                  <c:v>43025</c:v>
                </c:pt>
                <c:pt idx="1235">
                  <c:v>43026</c:v>
                </c:pt>
                <c:pt idx="1236">
                  <c:v>43027</c:v>
                </c:pt>
                <c:pt idx="1237">
                  <c:v>43028</c:v>
                </c:pt>
                <c:pt idx="1238">
                  <c:v>43029</c:v>
                </c:pt>
                <c:pt idx="1239">
                  <c:v>43030</c:v>
                </c:pt>
                <c:pt idx="1240">
                  <c:v>43031</c:v>
                </c:pt>
                <c:pt idx="1241">
                  <c:v>43032</c:v>
                </c:pt>
                <c:pt idx="1242">
                  <c:v>43033</c:v>
                </c:pt>
                <c:pt idx="1243">
                  <c:v>43034</c:v>
                </c:pt>
                <c:pt idx="1244">
                  <c:v>43035</c:v>
                </c:pt>
                <c:pt idx="1245">
                  <c:v>43036</c:v>
                </c:pt>
                <c:pt idx="1246">
                  <c:v>43037</c:v>
                </c:pt>
                <c:pt idx="1247">
                  <c:v>43038</c:v>
                </c:pt>
                <c:pt idx="1248">
                  <c:v>43039</c:v>
                </c:pt>
                <c:pt idx="1249">
                  <c:v>43040</c:v>
                </c:pt>
                <c:pt idx="1250">
                  <c:v>43041</c:v>
                </c:pt>
                <c:pt idx="1251">
                  <c:v>43042</c:v>
                </c:pt>
                <c:pt idx="1252">
                  <c:v>43043</c:v>
                </c:pt>
                <c:pt idx="1253">
                  <c:v>43044</c:v>
                </c:pt>
                <c:pt idx="1254">
                  <c:v>43045</c:v>
                </c:pt>
                <c:pt idx="1255">
                  <c:v>43046</c:v>
                </c:pt>
                <c:pt idx="1256">
                  <c:v>43047</c:v>
                </c:pt>
                <c:pt idx="1257">
                  <c:v>43048</c:v>
                </c:pt>
                <c:pt idx="1258">
                  <c:v>43049</c:v>
                </c:pt>
                <c:pt idx="1259">
                  <c:v>43050</c:v>
                </c:pt>
                <c:pt idx="1260">
                  <c:v>43051</c:v>
                </c:pt>
                <c:pt idx="1261">
                  <c:v>43052</c:v>
                </c:pt>
                <c:pt idx="1262">
                  <c:v>43053</c:v>
                </c:pt>
                <c:pt idx="1263">
                  <c:v>43054</c:v>
                </c:pt>
                <c:pt idx="1264">
                  <c:v>43055</c:v>
                </c:pt>
                <c:pt idx="1265">
                  <c:v>43056</c:v>
                </c:pt>
                <c:pt idx="1266">
                  <c:v>43057</c:v>
                </c:pt>
                <c:pt idx="1267">
                  <c:v>43058</c:v>
                </c:pt>
                <c:pt idx="1268">
                  <c:v>43059</c:v>
                </c:pt>
                <c:pt idx="1269">
                  <c:v>43060</c:v>
                </c:pt>
                <c:pt idx="1270">
                  <c:v>43061</c:v>
                </c:pt>
                <c:pt idx="1271">
                  <c:v>43062</c:v>
                </c:pt>
                <c:pt idx="1272">
                  <c:v>43063</c:v>
                </c:pt>
                <c:pt idx="1273">
                  <c:v>43064</c:v>
                </c:pt>
                <c:pt idx="1274">
                  <c:v>43065</c:v>
                </c:pt>
                <c:pt idx="1275">
                  <c:v>43066</c:v>
                </c:pt>
                <c:pt idx="1276">
                  <c:v>43067</c:v>
                </c:pt>
                <c:pt idx="1277">
                  <c:v>43068</c:v>
                </c:pt>
                <c:pt idx="1278">
                  <c:v>43069</c:v>
                </c:pt>
                <c:pt idx="1279">
                  <c:v>43070</c:v>
                </c:pt>
                <c:pt idx="1280">
                  <c:v>43071</c:v>
                </c:pt>
                <c:pt idx="1281">
                  <c:v>43072</c:v>
                </c:pt>
                <c:pt idx="1282">
                  <c:v>43073</c:v>
                </c:pt>
                <c:pt idx="1283">
                  <c:v>43074</c:v>
                </c:pt>
                <c:pt idx="1284">
                  <c:v>43075</c:v>
                </c:pt>
                <c:pt idx="1285">
                  <c:v>43076</c:v>
                </c:pt>
                <c:pt idx="1286">
                  <c:v>43077</c:v>
                </c:pt>
                <c:pt idx="1287">
                  <c:v>43078</c:v>
                </c:pt>
                <c:pt idx="1288">
                  <c:v>43079</c:v>
                </c:pt>
                <c:pt idx="1289">
                  <c:v>43080</c:v>
                </c:pt>
                <c:pt idx="1290">
                  <c:v>43081</c:v>
                </c:pt>
                <c:pt idx="1291">
                  <c:v>43082</c:v>
                </c:pt>
                <c:pt idx="1292">
                  <c:v>43083</c:v>
                </c:pt>
                <c:pt idx="1293">
                  <c:v>43084</c:v>
                </c:pt>
                <c:pt idx="1294">
                  <c:v>43085</c:v>
                </c:pt>
                <c:pt idx="1295">
                  <c:v>43086</c:v>
                </c:pt>
                <c:pt idx="1296">
                  <c:v>43087</c:v>
                </c:pt>
                <c:pt idx="1297">
                  <c:v>43088</c:v>
                </c:pt>
                <c:pt idx="1298">
                  <c:v>43089</c:v>
                </c:pt>
                <c:pt idx="1299">
                  <c:v>43090</c:v>
                </c:pt>
                <c:pt idx="1300">
                  <c:v>43091</c:v>
                </c:pt>
                <c:pt idx="1301">
                  <c:v>43092</c:v>
                </c:pt>
                <c:pt idx="1302">
                  <c:v>43093</c:v>
                </c:pt>
                <c:pt idx="1303">
                  <c:v>43094</c:v>
                </c:pt>
                <c:pt idx="1304">
                  <c:v>43095</c:v>
                </c:pt>
                <c:pt idx="1305">
                  <c:v>43096</c:v>
                </c:pt>
                <c:pt idx="1306">
                  <c:v>43097</c:v>
                </c:pt>
                <c:pt idx="1307">
                  <c:v>43098</c:v>
                </c:pt>
                <c:pt idx="1308">
                  <c:v>43099</c:v>
                </c:pt>
                <c:pt idx="1309">
                  <c:v>43100</c:v>
                </c:pt>
                <c:pt idx="1310">
                  <c:v>43101</c:v>
                </c:pt>
                <c:pt idx="1311">
                  <c:v>43102</c:v>
                </c:pt>
                <c:pt idx="1312">
                  <c:v>43103</c:v>
                </c:pt>
                <c:pt idx="1313">
                  <c:v>43104</c:v>
                </c:pt>
                <c:pt idx="1314">
                  <c:v>43105</c:v>
                </c:pt>
                <c:pt idx="1315">
                  <c:v>43106</c:v>
                </c:pt>
                <c:pt idx="1316">
                  <c:v>43107</c:v>
                </c:pt>
                <c:pt idx="1317">
                  <c:v>43108</c:v>
                </c:pt>
                <c:pt idx="1318">
                  <c:v>43109</c:v>
                </c:pt>
                <c:pt idx="1319">
                  <c:v>43110</c:v>
                </c:pt>
                <c:pt idx="1320">
                  <c:v>43111</c:v>
                </c:pt>
                <c:pt idx="1321">
                  <c:v>43112</c:v>
                </c:pt>
                <c:pt idx="1322">
                  <c:v>43113</c:v>
                </c:pt>
                <c:pt idx="1323">
                  <c:v>43114</c:v>
                </c:pt>
                <c:pt idx="1324">
                  <c:v>43115</c:v>
                </c:pt>
                <c:pt idx="1325">
                  <c:v>43116</c:v>
                </c:pt>
                <c:pt idx="1326">
                  <c:v>43117</c:v>
                </c:pt>
                <c:pt idx="1327">
                  <c:v>43118</c:v>
                </c:pt>
                <c:pt idx="1328">
                  <c:v>43119</c:v>
                </c:pt>
                <c:pt idx="1329">
                  <c:v>43120</c:v>
                </c:pt>
                <c:pt idx="1330">
                  <c:v>43121</c:v>
                </c:pt>
                <c:pt idx="1331">
                  <c:v>43122</c:v>
                </c:pt>
                <c:pt idx="1332">
                  <c:v>43123</c:v>
                </c:pt>
                <c:pt idx="1333">
                  <c:v>43124</c:v>
                </c:pt>
                <c:pt idx="1334">
                  <c:v>43125</c:v>
                </c:pt>
                <c:pt idx="1335">
                  <c:v>43126</c:v>
                </c:pt>
                <c:pt idx="1336">
                  <c:v>43127</c:v>
                </c:pt>
                <c:pt idx="1337">
                  <c:v>43128</c:v>
                </c:pt>
                <c:pt idx="1338">
                  <c:v>43129</c:v>
                </c:pt>
                <c:pt idx="1339">
                  <c:v>43130</c:v>
                </c:pt>
                <c:pt idx="1340">
                  <c:v>43131</c:v>
                </c:pt>
                <c:pt idx="1341">
                  <c:v>43132</c:v>
                </c:pt>
                <c:pt idx="1342">
                  <c:v>43133</c:v>
                </c:pt>
                <c:pt idx="1343">
                  <c:v>43134</c:v>
                </c:pt>
                <c:pt idx="1344">
                  <c:v>43135</c:v>
                </c:pt>
                <c:pt idx="1345">
                  <c:v>43136</c:v>
                </c:pt>
                <c:pt idx="1346">
                  <c:v>43137</c:v>
                </c:pt>
                <c:pt idx="1347">
                  <c:v>43138</c:v>
                </c:pt>
                <c:pt idx="1348">
                  <c:v>43139</c:v>
                </c:pt>
                <c:pt idx="1349">
                  <c:v>43140</c:v>
                </c:pt>
                <c:pt idx="1350">
                  <c:v>43141</c:v>
                </c:pt>
                <c:pt idx="1351">
                  <c:v>43142</c:v>
                </c:pt>
                <c:pt idx="1352">
                  <c:v>43143</c:v>
                </c:pt>
                <c:pt idx="1353">
                  <c:v>43144</c:v>
                </c:pt>
                <c:pt idx="1354">
                  <c:v>43145</c:v>
                </c:pt>
                <c:pt idx="1355">
                  <c:v>43146</c:v>
                </c:pt>
                <c:pt idx="1356">
                  <c:v>43147</c:v>
                </c:pt>
                <c:pt idx="1357">
                  <c:v>43148</c:v>
                </c:pt>
                <c:pt idx="1358">
                  <c:v>43149</c:v>
                </c:pt>
                <c:pt idx="1359">
                  <c:v>43150</c:v>
                </c:pt>
                <c:pt idx="1360">
                  <c:v>43151</c:v>
                </c:pt>
                <c:pt idx="1361">
                  <c:v>43152</c:v>
                </c:pt>
                <c:pt idx="1362">
                  <c:v>43153</c:v>
                </c:pt>
                <c:pt idx="1363">
                  <c:v>43154</c:v>
                </c:pt>
                <c:pt idx="1364">
                  <c:v>43155</c:v>
                </c:pt>
                <c:pt idx="1365">
                  <c:v>43156</c:v>
                </c:pt>
                <c:pt idx="1366">
                  <c:v>43157</c:v>
                </c:pt>
                <c:pt idx="1367">
                  <c:v>43158</c:v>
                </c:pt>
                <c:pt idx="1368">
                  <c:v>43159</c:v>
                </c:pt>
                <c:pt idx="1369">
                  <c:v>43160</c:v>
                </c:pt>
                <c:pt idx="1370">
                  <c:v>43161</c:v>
                </c:pt>
                <c:pt idx="1371">
                  <c:v>43162</c:v>
                </c:pt>
                <c:pt idx="1372">
                  <c:v>43163</c:v>
                </c:pt>
                <c:pt idx="1373">
                  <c:v>43164</c:v>
                </c:pt>
                <c:pt idx="1374">
                  <c:v>43165</c:v>
                </c:pt>
                <c:pt idx="1375">
                  <c:v>43166</c:v>
                </c:pt>
                <c:pt idx="1376">
                  <c:v>43167</c:v>
                </c:pt>
                <c:pt idx="1377">
                  <c:v>43168</c:v>
                </c:pt>
                <c:pt idx="1378">
                  <c:v>43169</c:v>
                </c:pt>
                <c:pt idx="1379">
                  <c:v>43170</c:v>
                </c:pt>
                <c:pt idx="1380">
                  <c:v>43171</c:v>
                </c:pt>
                <c:pt idx="1381">
                  <c:v>43172</c:v>
                </c:pt>
                <c:pt idx="1382">
                  <c:v>43173</c:v>
                </c:pt>
                <c:pt idx="1383">
                  <c:v>43174</c:v>
                </c:pt>
                <c:pt idx="1384">
                  <c:v>43175</c:v>
                </c:pt>
                <c:pt idx="1385">
                  <c:v>43176</c:v>
                </c:pt>
                <c:pt idx="1386">
                  <c:v>43177</c:v>
                </c:pt>
                <c:pt idx="1387">
                  <c:v>43178</c:v>
                </c:pt>
                <c:pt idx="1388">
                  <c:v>43179</c:v>
                </c:pt>
                <c:pt idx="1389">
                  <c:v>43180</c:v>
                </c:pt>
                <c:pt idx="1390">
                  <c:v>43181</c:v>
                </c:pt>
                <c:pt idx="1391">
                  <c:v>43182</c:v>
                </c:pt>
                <c:pt idx="1392">
                  <c:v>43183</c:v>
                </c:pt>
                <c:pt idx="1393">
                  <c:v>43184</c:v>
                </c:pt>
                <c:pt idx="1394">
                  <c:v>43185</c:v>
                </c:pt>
                <c:pt idx="1395">
                  <c:v>43186</c:v>
                </c:pt>
                <c:pt idx="1396">
                  <c:v>43187</c:v>
                </c:pt>
                <c:pt idx="1397">
                  <c:v>43188</c:v>
                </c:pt>
                <c:pt idx="1398">
                  <c:v>43189</c:v>
                </c:pt>
                <c:pt idx="1399">
                  <c:v>43190</c:v>
                </c:pt>
                <c:pt idx="1400">
                  <c:v>43191</c:v>
                </c:pt>
                <c:pt idx="1401">
                  <c:v>43192</c:v>
                </c:pt>
                <c:pt idx="1402">
                  <c:v>43193</c:v>
                </c:pt>
                <c:pt idx="1403">
                  <c:v>43194</c:v>
                </c:pt>
                <c:pt idx="1404">
                  <c:v>43195</c:v>
                </c:pt>
                <c:pt idx="1405">
                  <c:v>43196</c:v>
                </c:pt>
                <c:pt idx="1406">
                  <c:v>43197</c:v>
                </c:pt>
                <c:pt idx="1407">
                  <c:v>43198</c:v>
                </c:pt>
                <c:pt idx="1408">
                  <c:v>43199</c:v>
                </c:pt>
                <c:pt idx="1409">
                  <c:v>43200</c:v>
                </c:pt>
                <c:pt idx="1410">
                  <c:v>43201</c:v>
                </c:pt>
                <c:pt idx="1411">
                  <c:v>43202</c:v>
                </c:pt>
                <c:pt idx="1412">
                  <c:v>43203</c:v>
                </c:pt>
                <c:pt idx="1413">
                  <c:v>43204</c:v>
                </c:pt>
                <c:pt idx="1414">
                  <c:v>43205</c:v>
                </c:pt>
                <c:pt idx="1415">
                  <c:v>43206</c:v>
                </c:pt>
                <c:pt idx="1416">
                  <c:v>43207</c:v>
                </c:pt>
                <c:pt idx="1417">
                  <c:v>43208</c:v>
                </c:pt>
                <c:pt idx="1418">
                  <c:v>43209</c:v>
                </c:pt>
                <c:pt idx="1419">
                  <c:v>43210</c:v>
                </c:pt>
                <c:pt idx="1420">
                  <c:v>43211</c:v>
                </c:pt>
                <c:pt idx="1421">
                  <c:v>43212</c:v>
                </c:pt>
                <c:pt idx="1422">
                  <c:v>43213</c:v>
                </c:pt>
                <c:pt idx="1423">
                  <c:v>43214</c:v>
                </c:pt>
                <c:pt idx="1424">
                  <c:v>43215</c:v>
                </c:pt>
                <c:pt idx="1425">
                  <c:v>43216</c:v>
                </c:pt>
                <c:pt idx="1426">
                  <c:v>43217</c:v>
                </c:pt>
                <c:pt idx="1427">
                  <c:v>43218</c:v>
                </c:pt>
                <c:pt idx="1428">
                  <c:v>43219</c:v>
                </c:pt>
                <c:pt idx="1429">
                  <c:v>43220</c:v>
                </c:pt>
                <c:pt idx="1430">
                  <c:v>43221</c:v>
                </c:pt>
                <c:pt idx="1431">
                  <c:v>43222</c:v>
                </c:pt>
                <c:pt idx="1432">
                  <c:v>43223</c:v>
                </c:pt>
                <c:pt idx="1433">
                  <c:v>43224</c:v>
                </c:pt>
                <c:pt idx="1434">
                  <c:v>43225</c:v>
                </c:pt>
                <c:pt idx="1435">
                  <c:v>43226</c:v>
                </c:pt>
                <c:pt idx="1436">
                  <c:v>43227</c:v>
                </c:pt>
                <c:pt idx="1437">
                  <c:v>43228</c:v>
                </c:pt>
                <c:pt idx="1438">
                  <c:v>43229</c:v>
                </c:pt>
                <c:pt idx="1439">
                  <c:v>43230</c:v>
                </c:pt>
                <c:pt idx="1440">
                  <c:v>43231</c:v>
                </c:pt>
                <c:pt idx="1441">
                  <c:v>43232</c:v>
                </c:pt>
                <c:pt idx="1442">
                  <c:v>43233</c:v>
                </c:pt>
                <c:pt idx="1443">
                  <c:v>43234</c:v>
                </c:pt>
                <c:pt idx="1444">
                  <c:v>43235</c:v>
                </c:pt>
                <c:pt idx="1445">
                  <c:v>43236</c:v>
                </c:pt>
                <c:pt idx="1446">
                  <c:v>43237</c:v>
                </c:pt>
                <c:pt idx="1447">
                  <c:v>43238</c:v>
                </c:pt>
                <c:pt idx="1448">
                  <c:v>43239</c:v>
                </c:pt>
                <c:pt idx="1449">
                  <c:v>43240</c:v>
                </c:pt>
                <c:pt idx="1450">
                  <c:v>43241</c:v>
                </c:pt>
                <c:pt idx="1451">
                  <c:v>43242</c:v>
                </c:pt>
                <c:pt idx="1452">
                  <c:v>43243</c:v>
                </c:pt>
                <c:pt idx="1453">
                  <c:v>43244</c:v>
                </c:pt>
                <c:pt idx="1454">
                  <c:v>43245</c:v>
                </c:pt>
                <c:pt idx="1455">
                  <c:v>43246</c:v>
                </c:pt>
                <c:pt idx="1456">
                  <c:v>43247</c:v>
                </c:pt>
                <c:pt idx="1457">
                  <c:v>43248</c:v>
                </c:pt>
                <c:pt idx="1458">
                  <c:v>43249</c:v>
                </c:pt>
                <c:pt idx="1459">
                  <c:v>43250</c:v>
                </c:pt>
                <c:pt idx="1460">
                  <c:v>43251</c:v>
                </c:pt>
                <c:pt idx="1461">
                  <c:v>43252</c:v>
                </c:pt>
                <c:pt idx="1462">
                  <c:v>43253</c:v>
                </c:pt>
                <c:pt idx="1463">
                  <c:v>43254</c:v>
                </c:pt>
                <c:pt idx="1464">
                  <c:v>43255</c:v>
                </c:pt>
                <c:pt idx="1465">
                  <c:v>43256</c:v>
                </c:pt>
                <c:pt idx="1466">
                  <c:v>43257</c:v>
                </c:pt>
                <c:pt idx="1467">
                  <c:v>43258</c:v>
                </c:pt>
                <c:pt idx="1468">
                  <c:v>43259</c:v>
                </c:pt>
                <c:pt idx="1469">
                  <c:v>43260</c:v>
                </c:pt>
                <c:pt idx="1470">
                  <c:v>43261</c:v>
                </c:pt>
                <c:pt idx="1471">
                  <c:v>43262</c:v>
                </c:pt>
                <c:pt idx="1472">
                  <c:v>43263</c:v>
                </c:pt>
                <c:pt idx="1473">
                  <c:v>43264</c:v>
                </c:pt>
                <c:pt idx="1474">
                  <c:v>43265</c:v>
                </c:pt>
                <c:pt idx="1475">
                  <c:v>43266</c:v>
                </c:pt>
                <c:pt idx="1476">
                  <c:v>43267</c:v>
                </c:pt>
                <c:pt idx="1477">
                  <c:v>43268</c:v>
                </c:pt>
                <c:pt idx="1478">
                  <c:v>43269</c:v>
                </c:pt>
                <c:pt idx="1479">
                  <c:v>43270</c:v>
                </c:pt>
                <c:pt idx="1480">
                  <c:v>43271</c:v>
                </c:pt>
                <c:pt idx="1481">
                  <c:v>43272</c:v>
                </c:pt>
                <c:pt idx="1482">
                  <c:v>43273</c:v>
                </c:pt>
                <c:pt idx="1483">
                  <c:v>43274</c:v>
                </c:pt>
                <c:pt idx="1484">
                  <c:v>43275</c:v>
                </c:pt>
                <c:pt idx="1485">
                  <c:v>43276</c:v>
                </c:pt>
                <c:pt idx="1486">
                  <c:v>43277</c:v>
                </c:pt>
                <c:pt idx="1487">
                  <c:v>43278</c:v>
                </c:pt>
                <c:pt idx="1488">
                  <c:v>43279</c:v>
                </c:pt>
                <c:pt idx="1489">
                  <c:v>43280</c:v>
                </c:pt>
                <c:pt idx="1490">
                  <c:v>43281</c:v>
                </c:pt>
                <c:pt idx="1491">
                  <c:v>43282</c:v>
                </c:pt>
                <c:pt idx="1492">
                  <c:v>43283</c:v>
                </c:pt>
                <c:pt idx="1493">
                  <c:v>43284</c:v>
                </c:pt>
                <c:pt idx="1494">
                  <c:v>43285</c:v>
                </c:pt>
                <c:pt idx="1495">
                  <c:v>43286</c:v>
                </c:pt>
                <c:pt idx="1496">
                  <c:v>43287</c:v>
                </c:pt>
                <c:pt idx="1497">
                  <c:v>43288</c:v>
                </c:pt>
                <c:pt idx="1498">
                  <c:v>43289</c:v>
                </c:pt>
                <c:pt idx="1499">
                  <c:v>43290</c:v>
                </c:pt>
                <c:pt idx="1500">
                  <c:v>43291</c:v>
                </c:pt>
                <c:pt idx="1501">
                  <c:v>43292</c:v>
                </c:pt>
                <c:pt idx="1502">
                  <c:v>43293</c:v>
                </c:pt>
                <c:pt idx="1503">
                  <c:v>43294</c:v>
                </c:pt>
                <c:pt idx="1504">
                  <c:v>43295</c:v>
                </c:pt>
                <c:pt idx="1505">
                  <c:v>43296</c:v>
                </c:pt>
                <c:pt idx="1506">
                  <c:v>43297</c:v>
                </c:pt>
                <c:pt idx="1507">
                  <c:v>43298</c:v>
                </c:pt>
                <c:pt idx="1508">
                  <c:v>43299</c:v>
                </c:pt>
                <c:pt idx="1509">
                  <c:v>43300</c:v>
                </c:pt>
                <c:pt idx="1510">
                  <c:v>43301</c:v>
                </c:pt>
                <c:pt idx="1511">
                  <c:v>43302</c:v>
                </c:pt>
                <c:pt idx="1512">
                  <c:v>43303</c:v>
                </c:pt>
                <c:pt idx="1513">
                  <c:v>43304</c:v>
                </c:pt>
                <c:pt idx="1514">
                  <c:v>43305</c:v>
                </c:pt>
                <c:pt idx="1515">
                  <c:v>43306</c:v>
                </c:pt>
                <c:pt idx="1516">
                  <c:v>43307</c:v>
                </c:pt>
                <c:pt idx="1517">
                  <c:v>43308</c:v>
                </c:pt>
                <c:pt idx="1518">
                  <c:v>43309</c:v>
                </c:pt>
                <c:pt idx="1519">
                  <c:v>43310</c:v>
                </c:pt>
                <c:pt idx="1520">
                  <c:v>43311</c:v>
                </c:pt>
                <c:pt idx="1521">
                  <c:v>43312</c:v>
                </c:pt>
                <c:pt idx="1522">
                  <c:v>43313</c:v>
                </c:pt>
                <c:pt idx="1523">
                  <c:v>43314</c:v>
                </c:pt>
                <c:pt idx="1524">
                  <c:v>43315</c:v>
                </c:pt>
                <c:pt idx="1525">
                  <c:v>43316</c:v>
                </c:pt>
                <c:pt idx="1526">
                  <c:v>43317</c:v>
                </c:pt>
                <c:pt idx="1527">
                  <c:v>43318</c:v>
                </c:pt>
                <c:pt idx="1528">
                  <c:v>43319</c:v>
                </c:pt>
                <c:pt idx="1529">
                  <c:v>43320</c:v>
                </c:pt>
                <c:pt idx="1530">
                  <c:v>43321</c:v>
                </c:pt>
                <c:pt idx="1531">
                  <c:v>43322</c:v>
                </c:pt>
                <c:pt idx="1532">
                  <c:v>43323</c:v>
                </c:pt>
                <c:pt idx="1533">
                  <c:v>43324</c:v>
                </c:pt>
                <c:pt idx="1534">
                  <c:v>43325</c:v>
                </c:pt>
                <c:pt idx="1535">
                  <c:v>43326</c:v>
                </c:pt>
                <c:pt idx="1536">
                  <c:v>43327</c:v>
                </c:pt>
                <c:pt idx="1537">
                  <c:v>43328</c:v>
                </c:pt>
                <c:pt idx="1538">
                  <c:v>43329</c:v>
                </c:pt>
                <c:pt idx="1539">
                  <c:v>43330</c:v>
                </c:pt>
                <c:pt idx="1540">
                  <c:v>43331</c:v>
                </c:pt>
                <c:pt idx="1541">
                  <c:v>43332</c:v>
                </c:pt>
                <c:pt idx="1542">
                  <c:v>43333</c:v>
                </c:pt>
                <c:pt idx="1543">
                  <c:v>43334</c:v>
                </c:pt>
                <c:pt idx="1544">
                  <c:v>43335</c:v>
                </c:pt>
                <c:pt idx="1545">
                  <c:v>43336</c:v>
                </c:pt>
                <c:pt idx="1546">
                  <c:v>43337</c:v>
                </c:pt>
                <c:pt idx="1547">
                  <c:v>43338</c:v>
                </c:pt>
                <c:pt idx="1548">
                  <c:v>43339</c:v>
                </c:pt>
                <c:pt idx="1549">
                  <c:v>43340</c:v>
                </c:pt>
                <c:pt idx="1550">
                  <c:v>43341</c:v>
                </c:pt>
                <c:pt idx="1551">
                  <c:v>43342</c:v>
                </c:pt>
                <c:pt idx="1552">
                  <c:v>43343</c:v>
                </c:pt>
                <c:pt idx="1553">
                  <c:v>43344</c:v>
                </c:pt>
                <c:pt idx="1554">
                  <c:v>43345</c:v>
                </c:pt>
                <c:pt idx="1555">
                  <c:v>43346</c:v>
                </c:pt>
                <c:pt idx="1556">
                  <c:v>43347</c:v>
                </c:pt>
                <c:pt idx="1557">
                  <c:v>43348</c:v>
                </c:pt>
                <c:pt idx="1558">
                  <c:v>43349</c:v>
                </c:pt>
                <c:pt idx="1559">
                  <c:v>43350</c:v>
                </c:pt>
                <c:pt idx="1560">
                  <c:v>43351</c:v>
                </c:pt>
                <c:pt idx="1561">
                  <c:v>43352</c:v>
                </c:pt>
                <c:pt idx="1562">
                  <c:v>43353</c:v>
                </c:pt>
                <c:pt idx="1563">
                  <c:v>43354</c:v>
                </c:pt>
                <c:pt idx="1564">
                  <c:v>43355</c:v>
                </c:pt>
                <c:pt idx="1565">
                  <c:v>43356</c:v>
                </c:pt>
                <c:pt idx="1566">
                  <c:v>43357</c:v>
                </c:pt>
                <c:pt idx="1567">
                  <c:v>43358</c:v>
                </c:pt>
                <c:pt idx="1568">
                  <c:v>43359</c:v>
                </c:pt>
                <c:pt idx="1569">
                  <c:v>43360</c:v>
                </c:pt>
                <c:pt idx="1570">
                  <c:v>43361</c:v>
                </c:pt>
                <c:pt idx="1571">
                  <c:v>43362</c:v>
                </c:pt>
                <c:pt idx="1572">
                  <c:v>43363</c:v>
                </c:pt>
                <c:pt idx="1573">
                  <c:v>43364</c:v>
                </c:pt>
                <c:pt idx="1574">
                  <c:v>43365</c:v>
                </c:pt>
                <c:pt idx="1575">
                  <c:v>43366</c:v>
                </c:pt>
                <c:pt idx="1576">
                  <c:v>43367</c:v>
                </c:pt>
                <c:pt idx="1577">
                  <c:v>43368</c:v>
                </c:pt>
                <c:pt idx="1578">
                  <c:v>43369</c:v>
                </c:pt>
                <c:pt idx="1579">
                  <c:v>43370</c:v>
                </c:pt>
                <c:pt idx="1580">
                  <c:v>43371</c:v>
                </c:pt>
                <c:pt idx="1581">
                  <c:v>43372</c:v>
                </c:pt>
                <c:pt idx="1582">
                  <c:v>43373</c:v>
                </c:pt>
                <c:pt idx="1583">
                  <c:v>43374</c:v>
                </c:pt>
                <c:pt idx="1584">
                  <c:v>43375</c:v>
                </c:pt>
                <c:pt idx="1585">
                  <c:v>43376</c:v>
                </c:pt>
                <c:pt idx="1586">
                  <c:v>43377</c:v>
                </c:pt>
                <c:pt idx="1587">
                  <c:v>43378</c:v>
                </c:pt>
                <c:pt idx="1588">
                  <c:v>43379</c:v>
                </c:pt>
                <c:pt idx="1589">
                  <c:v>43380</c:v>
                </c:pt>
                <c:pt idx="1590">
                  <c:v>43381</c:v>
                </c:pt>
                <c:pt idx="1591">
                  <c:v>43382</c:v>
                </c:pt>
                <c:pt idx="1592">
                  <c:v>43383</c:v>
                </c:pt>
                <c:pt idx="1593">
                  <c:v>43384</c:v>
                </c:pt>
                <c:pt idx="1594">
                  <c:v>43385</c:v>
                </c:pt>
                <c:pt idx="1595">
                  <c:v>43386</c:v>
                </c:pt>
                <c:pt idx="1596">
                  <c:v>43387</c:v>
                </c:pt>
                <c:pt idx="1597">
                  <c:v>43388</c:v>
                </c:pt>
                <c:pt idx="1598">
                  <c:v>43389</c:v>
                </c:pt>
                <c:pt idx="1599">
                  <c:v>43390</c:v>
                </c:pt>
                <c:pt idx="1600">
                  <c:v>43391</c:v>
                </c:pt>
                <c:pt idx="1601">
                  <c:v>43392</c:v>
                </c:pt>
                <c:pt idx="1602">
                  <c:v>43393</c:v>
                </c:pt>
                <c:pt idx="1603">
                  <c:v>43394</c:v>
                </c:pt>
                <c:pt idx="1604">
                  <c:v>43395</c:v>
                </c:pt>
                <c:pt idx="1605">
                  <c:v>43396</c:v>
                </c:pt>
                <c:pt idx="1606">
                  <c:v>43397</c:v>
                </c:pt>
                <c:pt idx="1607">
                  <c:v>43398</c:v>
                </c:pt>
                <c:pt idx="1608">
                  <c:v>43399</c:v>
                </c:pt>
                <c:pt idx="1609">
                  <c:v>43400</c:v>
                </c:pt>
                <c:pt idx="1610">
                  <c:v>43401</c:v>
                </c:pt>
                <c:pt idx="1611">
                  <c:v>43402</c:v>
                </c:pt>
                <c:pt idx="1612">
                  <c:v>43403</c:v>
                </c:pt>
                <c:pt idx="1613">
                  <c:v>43404</c:v>
                </c:pt>
                <c:pt idx="1614">
                  <c:v>43405</c:v>
                </c:pt>
                <c:pt idx="1615">
                  <c:v>43406</c:v>
                </c:pt>
                <c:pt idx="1616">
                  <c:v>43407</c:v>
                </c:pt>
                <c:pt idx="1617">
                  <c:v>43408</c:v>
                </c:pt>
                <c:pt idx="1618">
                  <c:v>43409</c:v>
                </c:pt>
                <c:pt idx="1619">
                  <c:v>43410</c:v>
                </c:pt>
                <c:pt idx="1620">
                  <c:v>43411</c:v>
                </c:pt>
                <c:pt idx="1621">
                  <c:v>43412</c:v>
                </c:pt>
                <c:pt idx="1622">
                  <c:v>43413</c:v>
                </c:pt>
                <c:pt idx="1623">
                  <c:v>43414</c:v>
                </c:pt>
                <c:pt idx="1624">
                  <c:v>43415</c:v>
                </c:pt>
                <c:pt idx="1625">
                  <c:v>43416</c:v>
                </c:pt>
                <c:pt idx="1626">
                  <c:v>43417</c:v>
                </c:pt>
                <c:pt idx="1627">
                  <c:v>43418</c:v>
                </c:pt>
                <c:pt idx="1628">
                  <c:v>43419</c:v>
                </c:pt>
                <c:pt idx="1629">
                  <c:v>43420</c:v>
                </c:pt>
                <c:pt idx="1630">
                  <c:v>43421</c:v>
                </c:pt>
                <c:pt idx="1631">
                  <c:v>43422</c:v>
                </c:pt>
                <c:pt idx="1632">
                  <c:v>43423</c:v>
                </c:pt>
                <c:pt idx="1633">
                  <c:v>43424</c:v>
                </c:pt>
                <c:pt idx="1634">
                  <c:v>43425</c:v>
                </c:pt>
                <c:pt idx="1635">
                  <c:v>43426</c:v>
                </c:pt>
                <c:pt idx="1636">
                  <c:v>43427</c:v>
                </c:pt>
                <c:pt idx="1637">
                  <c:v>43428</c:v>
                </c:pt>
                <c:pt idx="1638">
                  <c:v>43429</c:v>
                </c:pt>
                <c:pt idx="1639">
                  <c:v>43430</c:v>
                </c:pt>
                <c:pt idx="1640">
                  <c:v>43431</c:v>
                </c:pt>
                <c:pt idx="1641">
                  <c:v>43432</c:v>
                </c:pt>
                <c:pt idx="1642">
                  <c:v>43433</c:v>
                </c:pt>
                <c:pt idx="1643">
                  <c:v>43434</c:v>
                </c:pt>
                <c:pt idx="1644">
                  <c:v>43435</c:v>
                </c:pt>
                <c:pt idx="1645">
                  <c:v>43436</c:v>
                </c:pt>
                <c:pt idx="1646">
                  <c:v>43437</c:v>
                </c:pt>
                <c:pt idx="1647">
                  <c:v>43438</c:v>
                </c:pt>
                <c:pt idx="1648">
                  <c:v>43439</c:v>
                </c:pt>
                <c:pt idx="1649">
                  <c:v>43440</c:v>
                </c:pt>
                <c:pt idx="1650">
                  <c:v>43441</c:v>
                </c:pt>
                <c:pt idx="1651">
                  <c:v>43442</c:v>
                </c:pt>
                <c:pt idx="1652">
                  <c:v>43443</c:v>
                </c:pt>
                <c:pt idx="1653">
                  <c:v>43444</c:v>
                </c:pt>
                <c:pt idx="1654">
                  <c:v>43445</c:v>
                </c:pt>
                <c:pt idx="1655">
                  <c:v>43446</c:v>
                </c:pt>
                <c:pt idx="1656">
                  <c:v>43447</c:v>
                </c:pt>
                <c:pt idx="1657">
                  <c:v>43448</c:v>
                </c:pt>
                <c:pt idx="1658">
                  <c:v>43449</c:v>
                </c:pt>
                <c:pt idx="1659">
                  <c:v>43450</c:v>
                </c:pt>
                <c:pt idx="1660">
                  <c:v>43451</c:v>
                </c:pt>
                <c:pt idx="1661">
                  <c:v>43452</c:v>
                </c:pt>
                <c:pt idx="1662">
                  <c:v>43453</c:v>
                </c:pt>
                <c:pt idx="1663">
                  <c:v>43454</c:v>
                </c:pt>
                <c:pt idx="1664">
                  <c:v>43455</c:v>
                </c:pt>
                <c:pt idx="1665">
                  <c:v>43456</c:v>
                </c:pt>
                <c:pt idx="1666">
                  <c:v>43457</c:v>
                </c:pt>
                <c:pt idx="1667">
                  <c:v>43458</c:v>
                </c:pt>
                <c:pt idx="1668">
                  <c:v>43459</c:v>
                </c:pt>
                <c:pt idx="1669">
                  <c:v>43460</c:v>
                </c:pt>
                <c:pt idx="1670">
                  <c:v>43461</c:v>
                </c:pt>
                <c:pt idx="1671">
                  <c:v>43462</c:v>
                </c:pt>
                <c:pt idx="1672">
                  <c:v>43463</c:v>
                </c:pt>
                <c:pt idx="1673">
                  <c:v>43464</c:v>
                </c:pt>
                <c:pt idx="1674">
                  <c:v>43465</c:v>
                </c:pt>
                <c:pt idx="1675">
                  <c:v>43466</c:v>
                </c:pt>
                <c:pt idx="1676">
                  <c:v>43467</c:v>
                </c:pt>
                <c:pt idx="1677">
                  <c:v>43468</c:v>
                </c:pt>
                <c:pt idx="1678">
                  <c:v>43469</c:v>
                </c:pt>
                <c:pt idx="1679">
                  <c:v>43470</c:v>
                </c:pt>
                <c:pt idx="1680">
                  <c:v>43471</c:v>
                </c:pt>
                <c:pt idx="1681">
                  <c:v>43472</c:v>
                </c:pt>
                <c:pt idx="1682">
                  <c:v>43473</c:v>
                </c:pt>
                <c:pt idx="1683">
                  <c:v>43474</c:v>
                </c:pt>
                <c:pt idx="1684">
                  <c:v>43475</c:v>
                </c:pt>
                <c:pt idx="1685">
                  <c:v>43476</c:v>
                </c:pt>
                <c:pt idx="1686">
                  <c:v>43477</c:v>
                </c:pt>
                <c:pt idx="1687">
                  <c:v>43478</c:v>
                </c:pt>
                <c:pt idx="1688">
                  <c:v>43479</c:v>
                </c:pt>
                <c:pt idx="1689">
                  <c:v>43480</c:v>
                </c:pt>
                <c:pt idx="1690">
                  <c:v>43481</c:v>
                </c:pt>
                <c:pt idx="1691">
                  <c:v>43482</c:v>
                </c:pt>
                <c:pt idx="1692">
                  <c:v>43483</c:v>
                </c:pt>
                <c:pt idx="1693">
                  <c:v>43484</c:v>
                </c:pt>
                <c:pt idx="1694">
                  <c:v>43485</c:v>
                </c:pt>
                <c:pt idx="1695">
                  <c:v>43486</c:v>
                </c:pt>
                <c:pt idx="1696">
                  <c:v>43487</c:v>
                </c:pt>
                <c:pt idx="1697">
                  <c:v>43488</c:v>
                </c:pt>
                <c:pt idx="1698">
                  <c:v>43489</c:v>
                </c:pt>
                <c:pt idx="1699">
                  <c:v>43490</c:v>
                </c:pt>
                <c:pt idx="1700">
                  <c:v>43491</c:v>
                </c:pt>
                <c:pt idx="1701">
                  <c:v>43492</c:v>
                </c:pt>
                <c:pt idx="1702">
                  <c:v>43493</c:v>
                </c:pt>
                <c:pt idx="1703">
                  <c:v>43494</c:v>
                </c:pt>
                <c:pt idx="1704">
                  <c:v>43495</c:v>
                </c:pt>
                <c:pt idx="1705">
                  <c:v>43496</c:v>
                </c:pt>
                <c:pt idx="1706">
                  <c:v>43497</c:v>
                </c:pt>
                <c:pt idx="1707">
                  <c:v>43498</c:v>
                </c:pt>
                <c:pt idx="1708">
                  <c:v>43499</c:v>
                </c:pt>
                <c:pt idx="1709">
                  <c:v>43500</c:v>
                </c:pt>
                <c:pt idx="1710">
                  <c:v>43501</c:v>
                </c:pt>
                <c:pt idx="1711">
                  <c:v>43502</c:v>
                </c:pt>
                <c:pt idx="1712">
                  <c:v>43503</c:v>
                </c:pt>
                <c:pt idx="1713">
                  <c:v>43504</c:v>
                </c:pt>
                <c:pt idx="1714">
                  <c:v>43505</c:v>
                </c:pt>
                <c:pt idx="1715">
                  <c:v>43506</c:v>
                </c:pt>
                <c:pt idx="1716">
                  <c:v>43507</c:v>
                </c:pt>
                <c:pt idx="1717">
                  <c:v>43508</c:v>
                </c:pt>
                <c:pt idx="1718">
                  <c:v>43509</c:v>
                </c:pt>
                <c:pt idx="1719">
                  <c:v>43510</c:v>
                </c:pt>
                <c:pt idx="1720">
                  <c:v>43511</c:v>
                </c:pt>
                <c:pt idx="1721">
                  <c:v>43512</c:v>
                </c:pt>
                <c:pt idx="1722">
                  <c:v>43513</c:v>
                </c:pt>
                <c:pt idx="1723">
                  <c:v>43514</c:v>
                </c:pt>
                <c:pt idx="1724">
                  <c:v>43515</c:v>
                </c:pt>
                <c:pt idx="1725">
                  <c:v>43516</c:v>
                </c:pt>
                <c:pt idx="1726">
                  <c:v>43517</c:v>
                </c:pt>
                <c:pt idx="1727">
                  <c:v>43518</c:v>
                </c:pt>
                <c:pt idx="1728">
                  <c:v>43519</c:v>
                </c:pt>
                <c:pt idx="1729">
                  <c:v>43520</c:v>
                </c:pt>
                <c:pt idx="1730">
                  <c:v>43521</c:v>
                </c:pt>
                <c:pt idx="1731">
                  <c:v>43522</c:v>
                </c:pt>
                <c:pt idx="1732">
                  <c:v>43523</c:v>
                </c:pt>
                <c:pt idx="1733">
                  <c:v>43524</c:v>
                </c:pt>
                <c:pt idx="1734">
                  <c:v>43525</c:v>
                </c:pt>
                <c:pt idx="1735">
                  <c:v>43526</c:v>
                </c:pt>
                <c:pt idx="1736">
                  <c:v>43527</c:v>
                </c:pt>
                <c:pt idx="1737">
                  <c:v>43528</c:v>
                </c:pt>
                <c:pt idx="1738">
                  <c:v>43529</c:v>
                </c:pt>
                <c:pt idx="1739">
                  <c:v>43530</c:v>
                </c:pt>
                <c:pt idx="1740">
                  <c:v>43531</c:v>
                </c:pt>
                <c:pt idx="1741">
                  <c:v>43532</c:v>
                </c:pt>
                <c:pt idx="1742">
                  <c:v>43533</c:v>
                </c:pt>
                <c:pt idx="1743">
                  <c:v>43534</c:v>
                </c:pt>
                <c:pt idx="1744">
                  <c:v>43535</c:v>
                </c:pt>
                <c:pt idx="1745">
                  <c:v>43536</c:v>
                </c:pt>
                <c:pt idx="1746">
                  <c:v>43537</c:v>
                </c:pt>
                <c:pt idx="1747">
                  <c:v>43538</c:v>
                </c:pt>
                <c:pt idx="1748">
                  <c:v>43539</c:v>
                </c:pt>
                <c:pt idx="1749">
                  <c:v>43540</c:v>
                </c:pt>
                <c:pt idx="1750">
                  <c:v>43541</c:v>
                </c:pt>
                <c:pt idx="1751">
                  <c:v>43542</c:v>
                </c:pt>
                <c:pt idx="1752">
                  <c:v>43543</c:v>
                </c:pt>
                <c:pt idx="1753">
                  <c:v>43544</c:v>
                </c:pt>
                <c:pt idx="1754">
                  <c:v>43545</c:v>
                </c:pt>
                <c:pt idx="1755">
                  <c:v>43546</c:v>
                </c:pt>
                <c:pt idx="1756">
                  <c:v>43547</c:v>
                </c:pt>
                <c:pt idx="1757">
                  <c:v>43548</c:v>
                </c:pt>
                <c:pt idx="1758">
                  <c:v>43549</c:v>
                </c:pt>
                <c:pt idx="1759">
                  <c:v>43550</c:v>
                </c:pt>
                <c:pt idx="1760">
                  <c:v>43551</c:v>
                </c:pt>
                <c:pt idx="1761">
                  <c:v>43552</c:v>
                </c:pt>
                <c:pt idx="1762">
                  <c:v>43553</c:v>
                </c:pt>
                <c:pt idx="1763">
                  <c:v>43554</c:v>
                </c:pt>
                <c:pt idx="1764">
                  <c:v>43555</c:v>
                </c:pt>
                <c:pt idx="1765">
                  <c:v>43556</c:v>
                </c:pt>
                <c:pt idx="1766">
                  <c:v>43557</c:v>
                </c:pt>
                <c:pt idx="1767">
                  <c:v>43558</c:v>
                </c:pt>
                <c:pt idx="1768">
                  <c:v>43559</c:v>
                </c:pt>
                <c:pt idx="1769">
                  <c:v>43560</c:v>
                </c:pt>
                <c:pt idx="1770">
                  <c:v>43561</c:v>
                </c:pt>
                <c:pt idx="1771">
                  <c:v>43562</c:v>
                </c:pt>
                <c:pt idx="1772">
                  <c:v>43563</c:v>
                </c:pt>
                <c:pt idx="1773">
                  <c:v>43564</c:v>
                </c:pt>
                <c:pt idx="1774">
                  <c:v>43565</c:v>
                </c:pt>
                <c:pt idx="1775">
                  <c:v>43566</c:v>
                </c:pt>
                <c:pt idx="1776">
                  <c:v>43567</c:v>
                </c:pt>
                <c:pt idx="1777">
                  <c:v>43568</c:v>
                </c:pt>
                <c:pt idx="1778">
                  <c:v>43569</c:v>
                </c:pt>
                <c:pt idx="1779">
                  <c:v>43570</c:v>
                </c:pt>
                <c:pt idx="1780">
                  <c:v>43571</c:v>
                </c:pt>
                <c:pt idx="1781">
                  <c:v>43572</c:v>
                </c:pt>
                <c:pt idx="1782">
                  <c:v>43573</c:v>
                </c:pt>
                <c:pt idx="1783">
                  <c:v>43574</c:v>
                </c:pt>
                <c:pt idx="1784">
                  <c:v>43575</c:v>
                </c:pt>
                <c:pt idx="1785">
                  <c:v>43576</c:v>
                </c:pt>
                <c:pt idx="1786">
                  <c:v>43577</c:v>
                </c:pt>
                <c:pt idx="1787">
                  <c:v>43578</c:v>
                </c:pt>
                <c:pt idx="1788">
                  <c:v>43579</c:v>
                </c:pt>
                <c:pt idx="1789">
                  <c:v>43580</c:v>
                </c:pt>
                <c:pt idx="1790">
                  <c:v>43581</c:v>
                </c:pt>
                <c:pt idx="1791">
                  <c:v>43582</c:v>
                </c:pt>
                <c:pt idx="1792">
                  <c:v>43583</c:v>
                </c:pt>
                <c:pt idx="1793">
                  <c:v>43584</c:v>
                </c:pt>
                <c:pt idx="1794">
                  <c:v>43585</c:v>
                </c:pt>
                <c:pt idx="1795">
                  <c:v>43586</c:v>
                </c:pt>
                <c:pt idx="1796">
                  <c:v>43587</c:v>
                </c:pt>
                <c:pt idx="1797">
                  <c:v>43588</c:v>
                </c:pt>
                <c:pt idx="1798">
                  <c:v>43589</c:v>
                </c:pt>
                <c:pt idx="1799">
                  <c:v>43590</c:v>
                </c:pt>
                <c:pt idx="1800">
                  <c:v>43591</c:v>
                </c:pt>
                <c:pt idx="1801">
                  <c:v>43592</c:v>
                </c:pt>
                <c:pt idx="1802">
                  <c:v>43593</c:v>
                </c:pt>
                <c:pt idx="1803">
                  <c:v>43594</c:v>
                </c:pt>
                <c:pt idx="1804">
                  <c:v>43595</c:v>
                </c:pt>
                <c:pt idx="1805">
                  <c:v>43596</c:v>
                </c:pt>
                <c:pt idx="1806">
                  <c:v>43597</c:v>
                </c:pt>
                <c:pt idx="1807">
                  <c:v>43598</c:v>
                </c:pt>
                <c:pt idx="1808">
                  <c:v>43599</c:v>
                </c:pt>
                <c:pt idx="1809">
                  <c:v>43600</c:v>
                </c:pt>
                <c:pt idx="1810">
                  <c:v>43601</c:v>
                </c:pt>
                <c:pt idx="1811">
                  <c:v>43602</c:v>
                </c:pt>
                <c:pt idx="1812">
                  <c:v>43603</c:v>
                </c:pt>
                <c:pt idx="1813">
                  <c:v>43604</c:v>
                </c:pt>
                <c:pt idx="1814">
                  <c:v>43605</c:v>
                </c:pt>
                <c:pt idx="1815">
                  <c:v>43606</c:v>
                </c:pt>
                <c:pt idx="1816">
                  <c:v>43607</c:v>
                </c:pt>
                <c:pt idx="1817">
                  <c:v>43608</c:v>
                </c:pt>
                <c:pt idx="1818">
                  <c:v>43609</c:v>
                </c:pt>
                <c:pt idx="1819">
                  <c:v>43610</c:v>
                </c:pt>
                <c:pt idx="1820">
                  <c:v>43611</c:v>
                </c:pt>
                <c:pt idx="1821">
                  <c:v>43612</c:v>
                </c:pt>
                <c:pt idx="1822">
                  <c:v>43613</c:v>
                </c:pt>
                <c:pt idx="1823">
                  <c:v>43614</c:v>
                </c:pt>
                <c:pt idx="1824">
                  <c:v>43615</c:v>
                </c:pt>
                <c:pt idx="1825">
                  <c:v>43616</c:v>
                </c:pt>
                <c:pt idx="1826">
                  <c:v>43617</c:v>
                </c:pt>
                <c:pt idx="1827">
                  <c:v>43618</c:v>
                </c:pt>
                <c:pt idx="1828">
                  <c:v>43619</c:v>
                </c:pt>
                <c:pt idx="1829">
                  <c:v>43620</c:v>
                </c:pt>
                <c:pt idx="1830">
                  <c:v>43621</c:v>
                </c:pt>
                <c:pt idx="1831">
                  <c:v>43622</c:v>
                </c:pt>
                <c:pt idx="1832">
                  <c:v>43623</c:v>
                </c:pt>
                <c:pt idx="1833">
                  <c:v>43624</c:v>
                </c:pt>
                <c:pt idx="1834">
                  <c:v>43625</c:v>
                </c:pt>
                <c:pt idx="1835">
                  <c:v>43626</c:v>
                </c:pt>
                <c:pt idx="1836">
                  <c:v>43627</c:v>
                </c:pt>
                <c:pt idx="1837">
                  <c:v>43628</c:v>
                </c:pt>
                <c:pt idx="1838">
                  <c:v>43629</c:v>
                </c:pt>
                <c:pt idx="1839">
                  <c:v>43630</c:v>
                </c:pt>
                <c:pt idx="1840">
                  <c:v>43631</c:v>
                </c:pt>
                <c:pt idx="1841">
                  <c:v>43632</c:v>
                </c:pt>
                <c:pt idx="1842">
                  <c:v>43633</c:v>
                </c:pt>
                <c:pt idx="1843">
                  <c:v>43634</c:v>
                </c:pt>
                <c:pt idx="1844">
                  <c:v>43635</c:v>
                </c:pt>
                <c:pt idx="1845">
                  <c:v>43636</c:v>
                </c:pt>
                <c:pt idx="1846">
                  <c:v>43637</c:v>
                </c:pt>
                <c:pt idx="1847">
                  <c:v>43638</c:v>
                </c:pt>
                <c:pt idx="1848">
                  <c:v>43639</c:v>
                </c:pt>
                <c:pt idx="1849">
                  <c:v>43640</c:v>
                </c:pt>
                <c:pt idx="1850">
                  <c:v>43641</c:v>
                </c:pt>
                <c:pt idx="1851">
                  <c:v>43642</c:v>
                </c:pt>
                <c:pt idx="1852">
                  <c:v>43643</c:v>
                </c:pt>
                <c:pt idx="1853">
                  <c:v>43644</c:v>
                </c:pt>
                <c:pt idx="1854">
                  <c:v>43645</c:v>
                </c:pt>
                <c:pt idx="1855">
                  <c:v>43646</c:v>
                </c:pt>
                <c:pt idx="1856">
                  <c:v>43647</c:v>
                </c:pt>
                <c:pt idx="1857">
                  <c:v>43648</c:v>
                </c:pt>
                <c:pt idx="1858">
                  <c:v>43649</c:v>
                </c:pt>
                <c:pt idx="1859">
                  <c:v>43650</c:v>
                </c:pt>
                <c:pt idx="1860">
                  <c:v>43651</c:v>
                </c:pt>
                <c:pt idx="1861">
                  <c:v>43652</c:v>
                </c:pt>
                <c:pt idx="1862">
                  <c:v>43653</c:v>
                </c:pt>
                <c:pt idx="1863">
                  <c:v>43654</c:v>
                </c:pt>
                <c:pt idx="1864">
                  <c:v>43655</c:v>
                </c:pt>
                <c:pt idx="1865">
                  <c:v>43656</c:v>
                </c:pt>
                <c:pt idx="1866">
                  <c:v>43657</c:v>
                </c:pt>
                <c:pt idx="1867">
                  <c:v>43658</c:v>
                </c:pt>
                <c:pt idx="1868">
                  <c:v>43659</c:v>
                </c:pt>
                <c:pt idx="1869">
                  <c:v>43660</c:v>
                </c:pt>
                <c:pt idx="1870">
                  <c:v>43661</c:v>
                </c:pt>
                <c:pt idx="1871">
                  <c:v>43662</c:v>
                </c:pt>
                <c:pt idx="1872">
                  <c:v>43663</c:v>
                </c:pt>
                <c:pt idx="1873">
                  <c:v>43664</c:v>
                </c:pt>
                <c:pt idx="1874">
                  <c:v>43665</c:v>
                </c:pt>
                <c:pt idx="1875">
                  <c:v>43666</c:v>
                </c:pt>
                <c:pt idx="1876">
                  <c:v>43667</c:v>
                </c:pt>
                <c:pt idx="1877">
                  <c:v>43668</c:v>
                </c:pt>
                <c:pt idx="1878">
                  <c:v>43669</c:v>
                </c:pt>
                <c:pt idx="1879">
                  <c:v>43670</c:v>
                </c:pt>
                <c:pt idx="1880">
                  <c:v>43671</c:v>
                </c:pt>
                <c:pt idx="1881">
                  <c:v>43672</c:v>
                </c:pt>
                <c:pt idx="1882">
                  <c:v>43673</c:v>
                </c:pt>
                <c:pt idx="1883">
                  <c:v>43674</c:v>
                </c:pt>
                <c:pt idx="1884">
                  <c:v>43675</c:v>
                </c:pt>
                <c:pt idx="1885">
                  <c:v>43676</c:v>
                </c:pt>
                <c:pt idx="1886">
                  <c:v>43677</c:v>
                </c:pt>
              </c:numCache>
            </c:numRef>
          </c:cat>
          <c:val>
            <c:numRef>
              <c:f>'All Time Flows'!$E$3:$E$1889</c:f>
              <c:numCache>
                <c:formatCode>General</c:formatCode>
                <c:ptCount val="1887"/>
                <c:pt idx="0">
                  <c:v>51.710999999999999</c:v>
                </c:pt>
                <c:pt idx="1">
                  <c:v>54.32</c:v>
                </c:pt>
                <c:pt idx="2">
                  <c:v>55.201999999999998</c:v>
                </c:pt>
                <c:pt idx="3">
                  <c:v>51.048000000000002</c:v>
                </c:pt>
                <c:pt idx="4">
                  <c:v>47.966999999999999</c:v>
                </c:pt>
                <c:pt idx="5">
                  <c:v>47.244</c:v>
                </c:pt>
                <c:pt idx="6">
                  <c:v>48.058999999999997</c:v>
                </c:pt>
                <c:pt idx="7">
                  <c:v>48.152000000000001</c:v>
                </c:pt>
                <c:pt idx="8">
                  <c:v>48.215000000000003</c:v>
                </c:pt>
                <c:pt idx="9">
                  <c:v>48.192</c:v>
                </c:pt>
                <c:pt idx="10">
                  <c:v>45.223999999999997</c:v>
                </c:pt>
                <c:pt idx="11">
                  <c:v>41.433999999999997</c:v>
                </c:pt>
                <c:pt idx="12">
                  <c:v>37.854999999999997</c:v>
                </c:pt>
                <c:pt idx="13">
                  <c:v>38.529000000000003</c:v>
                </c:pt>
                <c:pt idx="14">
                  <c:v>48.57</c:v>
                </c:pt>
                <c:pt idx="15">
                  <c:v>39.768000000000001</c:v>
                </c:pt>
                <c:pt idx="16">
                  <c:v>37.356999999999999</c:v>
                </c:pt>
                <c:pt idx="17">
                  <c:v>34.537999999999997</c:v>
                </c:pt>
                <c:pt idx="18">
                  <c:v>34.853000000000002</c:v>
                </c:pt>
                <c:pt idx="19">
                  <c:v>34.845999999999997</c:v>
                </c:pt>
                <c:pt idx="20">
                  <c:v>35.424999999999997</c:v>
                </c:pt>
                <c:pt idx="21">
                  <c:v>41.429000000000002</c:v>
                </c:pt>
                <c:pt idx="22">
                  <c:v>41.343000000000004</c:v>
                </c:pt>
                <c:pt idx="23">
                  <c:v>40.767000000000003</c:v>
                </c:pt>
                <c:pt idx="24">
                  <c:v>38.244999999999997</c:v>
                </c:pt>
                <c:pt idx="25">
                  <c:v>38.981000000000002</c:v>
                </c:pt>
                <c:pt idx="26">
                  <c:v>40.399000000000001</c:v>
                </c:pt>
                <c:pt idx="27">
                  <c:v>39.771999999999998</c:v>
                </c:pt>
                <c:pt idx="28">
                  <c:v>35.207999999999998</c:v>
                </c:pt>
                <c:pt idx="29">
                  <c:v>35.930999999999997</c:v>
                </c:pt>
                <c:pt idx="30">
                  <c:v>33.343000000000004</c:v>
                </c:pt>
                <c:pt idx="31">
                  <c:v>33.933</c:v>
                </c:pt>
                <c:pt idx="32">
                  <c:v>34.094000000000001</c:v>
                </c:pt>
                <c:pt idx="33">
                  <c:v>36.28</c:v>
                </c:pt>
                <c:pt idx="34">
                  <c:v>37.280999999999999</c:v>
                </c:pt>
                <c:pt idx="35">
                  <c:v>36.834000000000003</c:v>
                </c:pt>
                <c:pt idx="36">
                  <c:v>39.912999999999997</c:v>
                </c:pt>
                <c:pt idx="37">
                  <c:v>41.42</c:v>
                </c:pt>
                <c:pt idx="38">
                  <c:v>42.182000000000002</c:v>
                </c:pt>
                <c:pt idx="39">
                  <c:v>36.084000000000003</c:v>
                </c:pt>
                <c:pt idx="40">
                  <c:v>36.299999999999997</c:v>
                </c:pt>
                <c:pt idx="41">
                  <c:v>37.21</c:v>
                </c:pt>
                <c:pt idx="42">
                  <c:v>36.122</c:v>
                </c:pt>
                <c:pt idx="43">
                  <c:v>34.159999999999997</c:v>
                </c:pt>
                <c:pt idx="44">
                  <c:v>34.51</c:v>
                </c:pt>
                <c:pt idx="45">
                  <c:v>33.173000000000002</c:v>
                </c:pt>
                <c:pt idx="46">
                  <c:v>34.649000000000001</c:v>
                </c:pt>
                <c:pt idx="47">
                  <c:v>34.024999999999999</c:v>
                </c:pt>
                <c:pt idx="48">
                  <c:v>30.082999999999998</c:v>
                </c:pt>
                <c:pt idx="49">
                  <c:v>31.170999999999999</c:v>
                </c:pt>
                <c:pt idx="50">
                  <c:v>32.372999999999998</c:v>
                </c:pt>
                <c:pt idx="51">
                  <c:v>31.574999999999999</c:v>
                </c:pt>
                <c:pt idx="52">
                  <c:v>29.952000000000002</c:v>
                </c:pt>
                <c:pt idx="53">
                  <c:v>29.751000000000001</c:v>
                </c:pt>
                <c:pt idx="54">
                  <c:v>27.651</c:v>
                </c:pt>
                <c:pt idx="55">
                  <c:v>26.581</c:v>
                </c:pt>
                <c:pt idx="56">
                  <c:v>25.65</c:v>
                </c:pt>
                <c:pt idx="57">
                  <c:v>25.952999999999999</c:v>
                </c:pt>
                <c:pt idx="58">
                  <c:v>26.405000000000001</c:v>
                </c:pt>
                <c:pt idx="59">
                  <c:v>25.831</c:v>
                </c:pt>
                <c:pt idx="60">
                  <c:v>25.576000000000001</c:v>
                </c:pt>
                <c:pt idx="61">
                  <c:v>24.998000000000001</c:v>
                </c:pt>
                <c:pt idx="62">
                  <c:v>22.096</c:v>
                </c:pt>
                <c:pt idx="63">
                  <c:v>22.463999999999999</c:v>
                </c:pt>
                <c:pt idx="64">
                  <c:v>23.72</c:v>
                </c:pt>
                <c:pt idx="65">
                  <c:v>22.047999999999998</c:v>
                </c:pt>
                <c:pt idx="66">
                  <c:v>21.263000000000002</c:v>
                </c:pt>
                <c:pt idx="67">
                  <c:v>20.696999999999999</c:v>
                </c:pt>
                <c:pt idx="68">
                  <c:v>19.439</c:v>
                </c:pt>
                <c:pt idx="69">
                  <c:v>19.661999999999999</c:v>
                </c:pt>
                <c:pt idx="70">
                  <c:v>18.510000000000002</c:v>
                </c:pt>
                <c:pt idx="71">
                  <c:v>17.228000000000002</c:v>
                </c:pt>
                <c:pt idx="72">
                  <c:v>14.698</c:v>
                </c:pt>
                <c:pt idx="73">
                  <c:v>14.198</c:v>
                </c:pt>
                <c:pt idx="74">
                  <c:v>13.462</c:v>
                </c:pt>
                <c:pt idx="75">
                  <c:v>12.83</c:v>
                </c:pt>
                <c:pt idx="76">
                  <c:v>11.657</c:v>
                </c:pt>
                <c:pt idx="77">
                  <c:v>22.763000000000002</c:v>
                </c:pt>
                <c:pt idx="78">
                  <c:v>27.29</c:v>
                </c:pt>
                <c:pt idx="79">
                  <c:v>19.391999999999999</c:v>
                </c:pt>
                <c:pt idx="80">
                  <c:v>18.167000000000002</c:v>
                </c:pt>
                <c:pt idx="81">
                  <c:v>17.931999999999999</c:v>
                </c:pt>
                <c:pt idx="82">
                  <c:v>17.183</c:v>
                </c:pt>
                <c:pt idx="83">
                  <c:v>17.143999999999998</c:v>
                </c:pt>
                <c:pt idx="84">
                  <c:v>17.344000000000001</c:v>
                </c:pt>
                <c:pt idx="85">
                  <c:v>17.721</c:v>
                </c:pt>
                <c:pt idx="86">
                  <c:v>17.033999999999999</c:v>
                </c:pt>
                <c:pt idx="87">
                  <c:v>16.045000000000002</c:v>
                </c:pt>
                <c:pt idx="88">
                  <c:v>15.237</c:v>
                </c:pt>
                <c:pt idx="89">
                  <c:v>13.941000000000001</c:v>
                </c:pt>
                <c:pt idx="90">
                  <c:v>12.153</c:v>
                </c:pt>
                <c:pt idx="91">
                  <c:v>10.551</c:v>
                </c:pt>
                <c:pt idx="92">
                  <c:v>9.4049999999999994</c:v>
                </c:pt>
                <c:pt idx="93">
                  <c:v>8.1660000000000004</c:v>
                </c:pt>
                <c:pt idx="94">
                  <c:v>4.7469999999999999</c:v>
                </c:pt>
                <c:pt idx="95">
                  <c:v>3.1789999999999998</c:v>
                </c:pt>
                <c:pt idx="96">
                  <c:v>2.544</c:v>
                </c:pt>
                <c:pt idx="97">
                  <c:v>1.63</c:v>
                </c:pt>
                <c:pt idx="98">
                  <c:v>1.022</c:v>
                </c:pt>
                <c:pt idx="99">
                  <c:v>0.58599999999999997</c:v>
                </c:pt>
                <c:pt idx="100">
                  <c:v>0.33500000000000002</c:v>
                </c:pt>
                <c:pt idx="101">
                  <c:v>0.23799999999999999</c:v>
                </c:pt>
                <c:pt idx="102">
                  <c:v>6.8000000000000005E-2</c:v>
                </c:pt>
                <c:pt idx="103">
                  <c:v>8.9999999999999993E-3</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56.896999999999998</c:v>
                </c:pt>
                <c:pt idx="134">
                  <c:v>617.798</c:v>
                </c:pt>
                <c:pt idx="135">
                  <c:v>758.39700000000005</c:v>
                </c:pt>
                <c:pt idx="136">
                  <c:v>779.26700000000005</c:v>
                </c:pt>
                <c:pt idx="137">
                  <c:v>774.20299999999997</c:v>
                </c:pt>
                <c:pt idx="138">
                  <c:v>887.82799999999997</c:v>
                </c:pt>
                <c:pt idx="139">
                  <c:v>904.13199999999995</c:v>
                </c:pt>
                <c:pt idx="140">
                  <c:v>842.81100000000004</c:v>
                </c:pt>
                <c:pt idx="141">
                  <c:v>772.08900000000006</c:v>
                </c:pt>
                <c:pt idx="142">
                  <c:v>697.44799999999998</c:v>
                </c:pt>
                <c:pt idx="143">
                  <c:v>619.34199999999998</c:v>
                </c:pt>
                <c:pt idx="144">
                  <c:v>542.61599999999999</c:v>
                </c:pt>
                <c:pt idx="145">
                  <c:v>469.053</c:v>
                </c:pt>
                <c:pt idx="146">
                  <c:v>394.20800000000003</c:v>
                </c:pt>
                <c:pt idx="147">
                  <c:v>333.51499999999999</c:v>
                </c:pt>
                <c:pt idx="148">
                  <c:v>280.87299999999999</c:v>
                </c:pt>
                <c:pt idx="149">
                  <c:v>246.661</c:v>
                </c:pt>
                <c:pt idx="150">
                  <c:v>194.43299999999999</c:v>
                </c:pt>
                <c:pt idx="151">
                  <c:v>140.69999999999999</c:v>
                </c:pt>
                <c:pt idx="152">
                  <c:v>95.090999999999994</c:v>
                </c:pt>
                <c:pt idx="153">
                  <c:v>75.238</c:v>
                </c:pt>
                <c:pt idx="154">
                  <c:v>122.721</c:v>
                </c:pt>
                <c:pt idx="155">
                  <c:v>163.76400000000001</c:v>
                </c:pt>
                <c:pt idx="156">
                  <c:v>155.845</c:v>
                </c:pt>
                <c:pt idx="157">
                  <c:v>129.08500000000001</c:v>
                </c:pt>
                <c:pt idx="158">
                  <c:v>116.515</c:v>
                </c:pt>
                <c:pt idx="159">
                  <c:v>106.511</c:v>
                </c:pt>
                <c:pt idx="160">
                  <c:v>84.003</c:v>
                </c:pt>
                <c:pt idx="161">
                  <c:v>61.627000000000002</c:v>
                </c:pt>
                <c:pt idx="162">
                  <c:v>46.475000000000001</c:v>
                </c:pt>
                <c:pt idx="163">
                  <c:v>38.466999999999999</c:v>
                </c:pt>
                <c:pt idx="164">
                  <c:v>30.704000000000001</c:v>
                </c:pt>
                <c:pt idx="165">
                  <c:v>26.574000000000002</c:v>
                </c:pt>
                <c:pt idx="166">
                  <c:v>21.864999999999998</c:v>
                </c:pt>
                <c:pt idx="167">
                  <c:v>16.722000000000001</c:v>
                </c:pt>
                <c:pt idx="168">
                  <c:v>9.3650000000000002</c:v>
                </c:pt>
                <c:pt idx="169">
                  <c:v>4.4450000000000003</c:v>
                </c:pt>
                <c:pt idx="170">
                  <c:v>2.8929999999999998</c:v>
                </c:pt>
                <c:pt idx="171">
                  <c:v>1.1259999999999999</c:v>
                </c:pt>
                <c:pt idx="172">
                  <c:v>0.27700000000000002</c:v>
                </c:pt>
                <c:pt idx="173">
                  <c:v>6.6000000000000003E-2</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20.027999999999999</c:v>
                </c:pt>
                <c:pt idx="215">
                  <c:v>138.029</c:v>
                </c:pt>
                <c:pt idx="216">
                  <c:v>210.63800000000001</c:v>
                </c:pt>
                <c:pt idx="217">
                  <c:v>219.453</c:v>
                </c:pt>
                <c:pt idx="218">
                  <c:v>194.13499999999999</c:v>
                </c:pt>
                <c:pt idx="219">
                  <c:v>146.744</c:v>
                </c:pt>
                <c:pt idx="220">
                  <c:v>152.61099999999999</c:v>
                </c:pt>
                <c:pt idx="221">
                  <c:v>150.14500000000001</c:v>
                </c:pt>
                <c:pt idx="222">
                  <c:v>144.61000000000001</c:v>
                </c:pt>
                <c:pt idx="223">
                  <c:v>144.876</c:v>
                </c:pt>
                <c:pt idx="224">
                  <c:v>281.99900000000002</c:v>
                </c:pt>
                <c:pt idx="225">
                  <c:v>985.22500000000002</c:v>
                </c:pt>
                <c:pt idx="226">
                  <c:v>1332.7180000000001</c:v>
                </c:pt>
                <c:pt idx="227">
                  <c:v>1222.7639999999999</c:v>
                </c:pt>
                <c:pt idx="228">
                  <c:v>1041.98</c:v>
                </c:pt>
                <c:pt idx="229">
                  <c:v>860.678</c:v>
                </c:pt>
                <c:pt idx="230">
                  <c:v>780.495</c:v>
                </c:pt>
                <c:pt idx="231">
                  <c:v>762.16700000000003</c:v>
                </c:pt>
                <c:pt idx="232">
                  <c:v>631.63400000000001</c:v>
                </c:pt>
                <c:pt idx="233">
                  <c:v>442.423</c:v>
                </c:pt>
                <c:pt idx="234">
                  <c:v>309.154</c:v>
                </c:pt>
                <c:pt idx="235">
                  <c:v>230.91300000000001</c:v>
                </c:pt>
                <c:pt idx="236">
                  <c:v>165.74</c:v>
                </c:pt>
                <c:pt idx="237">
                  <c:v>149.85</c:v>
                </c:pt>
                <c:pt idx="238">
                  <c:v>184.14699999999999</c:v>
                </c:pt>
                <c:pt idx="239">
                  <c:v>202.00399999999999</c:v>
                </c:pt>
                <c:pt idx="240">
                  <c:v>181.80600000000001</c:v>
                </c:pt>
                <c:pt idx="241">
                  <c:v>219.92500000000001</c:v>
                </c:pt>
                <c:pt idx="242">
                  <c:v>311.75799999999998</c:v>
                </c:pt>
                <c:pt idx="243">
                  <c:v>232.083</c:v>
                </c:pt>
                <c:pt idx="244">
                  <c:v>178.93299999999999</c:v>
                </c:pt>
                <c:pt idx="245">
                  <c:v>166.31200000000001</c:v>
                </c:pt>
                <c:pt idx="246">
                  <c:v>254.92500000000001</c:v>
                </c:pt>
                <c:pt idx="247">
                  <c:v>321.548</c:v>
                </c:pt>
                <c:pt idx="248">
                  <c:v>314.86799999999999</c:v>
                </c:pt>
                <c:pt idx="249">
                  <c:v>290.49200000000002</c:v>
                </c:pt>
                <c:pt idx="250">
                  <c:v>354.42599999999999</c:v>
                </c:pt>
                <c:pt idx="251">
                  <c:v>758.56299999999999</c:v>
                </c:pt>
                <c:pt idx="252">
                  <c:v>1052.885</c:v>
                </c:pt>
                <c:pt idx="253">
                  <c:v>1309.3710000000001</c:v>
                </c:pt>
                <c:pt idx="254">
                  <c:v>1277.6279999999999</c:v>
                </c:pt>
                <c:pt idx="255">
                  <c:v>1221.3320000000001</c:v>
                </c:pt>
                <c:pt idx="256">
                  <c:v>1498.8219999999999</c:v>
                </c:pt>
                <c:pt idx="257">
                  <c:v>1623.8530000000001</c:v>
                </c:pt>
                <c:pt idx="258">
                  <c:v>1470.076</c:v>
                </c:pt>
                <c:pt idx="259">
                  <c:v>1380.4269999999999</c:v>
                </c:pt>
                <c:pt idx="260">
                  <c:v>1337.079</c:v>
                </c:pt>
                <c:pt idx="261">
                  <c:v>1251.68</c:v>
                </c:pt>
                <c:pt idx="262">
                  <c:v>1114.444</c:v>
                </c:pt>
                <c:pt idx="263">
                  <c:v>961.85799999999995</c:v>
                </c:pt>
                <c:pt idx="264">
                  <c:v>823.38499999999999</c:v>
                </c:pt>
                <c:pt idx="265">
                  <c:v>681.20600000000002</c:v>
                </c:pt>
                <c:pt idx="266">
                  <c:v>548.048</c:v>
                </c:pt>
                <c:pt idx="267">
                  <c:v>439.988</c:v>
                </c:pt>
                <c:pt idx="268">
                  <c:v>349.166</c:v>
                </c:pt>
                <c:pt idx="269">
                  <c:v>275.11200000000002</c:v>
                </c:pt>
                <c:pt idx="270">
                  <c:v>222.661</c:v>
                </c:pt>
                <c:pt idx="271">
                  <c:v>179.565</c:v>
                </c:pt>
                <c:pt idx="272">
                  <c:v>153.12100000000001</c:v>
                </c:pt>
                <c:pt idx="273">
                  <c:v>132.709</c:v>
                </c:pt>
                <c:pt idx="274">
                  <c:v>150.90199999999999</c:v>
                </c:pt>
                <c:pt idx="275">
                  <c:v>165.06800000000001</c:v>
                </c:pt>
                <c:pt idx="276">
                  <c:v>148.36500000000001</c:v>
                </c:pt>
                <c:pt idx="277">
                  <c:v>136.803</c:v>
                </c:pt>
                <c:pt idx="278">
                  <c:v>120.223</c:v>
                </c:pt>
                <c:pt idx="279">
                  <c:v>102.976</c:v>
                </c:pt>
                <c:pt idx="280">
                  <c:v>93.7</c:v>
                </c:pt>
                <c:pt idx="281">
                  <c:v>95.567999999999998</c:v>
                </c:pt>
                <c:pt idx="282">
                  <c:v>95.402000000000001</c:v>
                </c:pt>
                <c:pt idx="283">
                  <c:v>102.86</c:v>
                </c:pt>
                <c:pt idx="284">
                  <c:v>112.196</c:v>
                </c:pt>
                <c:pt idx="285">
                  <c:v>114.011</c:v>
                </c:pt>
                <c:pt idx="286">
                  <c:v>113.806</c:v>
                </c:pt>
                <c:pt idx="287">
                  <c:v>104.944</c:v>
                </c:pt>
                <c:pt idx="288">
                  <c:v>77.981999999999999</c:v>
                </c:pt>
                <c:pt idx="289">
                  <c:v>62.536999999999999</c:v>
                </c:pt>
                <c:pt idx="290">
                  <c:v>42.207000000000001</c:v>
                </c:pt>
                <c:pt idx="291">
                  <c:v>31.466000000000001</c:v>
                </c:pt>
                <c:pt idx="292">
                  <c:v>31.18</c:v>
                </c:pt>
                <c:pt idx="293">
                  <c:v>30.994</c:v>
                </c:pt>
                <c:pt idx="294">
                  <c:v>34.298000000000002</c:v>
                </c:pt>
                <c:pt idx="295">
                  <c:v>37.826000000000001</c:v>
                </c:pt>
                <c:pt idx="296">
                  <c:v>37.085000000000001</c:v>
                </c:pt>
                <c:pt idx="297">
                  <c:v>31.36</c:v>
                </c:pt>
                <c:pt idx="298">
                  <c:v>29.021000000000001</c:v>
                </c:pt>
                <c:pt idx="299">
                  <c:v>26.847000000000001</c:v>
                </c:pt>
                <c:pt idx="300">
                  <c:v>24.09</c:v>
                </c:pt>
                <c:pt idx="301">
                  <c:v>25.334</c:v>
                </c:pt>
                <c:pt idx="302">
                  <c:v>25.405999999999999</c:v>
                </c:pt>
                <c:pt idx="303">
                  <c:v>26.809000000000001</c:v>
                </c:pt>
                <c:pt idx="304">
                  <c:v>30.463000000000001</c:v>
                </c:pt>
                <c:pt idx="305">
                  <c:v>97.819000000000003</c:v>
                </c:pt>
                <c:pt idx="306">
                  <c:v>249.12299999999999</c:v>
                </c:pt>
                <c:pt idx="307">
                  <c:v>232.97200000000001</c:v>
                </c:pt>
                <c:pt idx="308">
                  <c:v>248.34800000000001</c:v>
                </c:pt>
                <c:pt idx="309">
                  <c:v>206.608</c:v>
                </c:pt>
                <c:pt idx="310">
                  <c:v>185.346</c:v>
                </c:pt>
                <c:pt idx="311">
                  <c:v>192.05699999999999</c:v>
                </c:pt>
                <c:pt idx="312">
                  <c:v>286.19099999999997</c:v>
                </c:pt>
                <c:pt idx="313">
                  <c:v>443.06799999999998</c:v>
                </c:pt>
                <c:pt idx="314">
                  <c:v>429.81299999999999</c:v>
                </c:pt>
                <c:pt idx="315">
                  <c:v>901.68700000000001</c:v>
                </c:pt>
                <c:pt idx="316">
                  <c:v>2100.1039999999998</c:v>
                </c:pt>
                <c:pt idx="317">
                  <c:v>3135.1370000000002</c:v>
                </c:pt>
                <c:pt idx="318">
                  <c:v>3668.152</c:v>
                </c:pt>
                <c:pt idx="319">
                  <c:v>3618.3130000000001</c:v>
                </c:pt>
                <c:pt idx="320">
                  <c:v>3386.578</c:v>
                </c:pt>
                <c:pt idx="321">
                  <c:v>3135.6179999999999</c:v>
                </c:pt>
                <c:pt idx="322">
                  <c:v>2822.366</c:v>
                </c:pt>
                <c:pt idx="323">
                  <c:v>2484.3090000000002</c:v>
                </c:pt>
                <c:pt idx="324">
                  <c:v>2078.547</c:v>
                </c:pt>
                <c:pt idx="325">
                  <c:v>1823.5840000000001</c:v>
                </c:pt>
                <c:pt idx="326">
                  <c:v>1658.8340000000001</c:v>
                </c:pt>
                <c:pt idx="327">
                  <c:v>1539.8779999999999</c:v>
                </c:pt>
                <c:pt idx="328">
                  <c:v>1428.308</c:v>
                </c:pt>
                <c:pt idx="329">
                  <c:v>1296.5830000000001</c:v>
                </c:pt>
                <c:pt idx="330">
                  <c:v>1155.9290000000001</c:v>
                </c:pt>
                <c:pt idx="331">
                  <c:v>1068.3710000000001</c:v>
                </c:pt>
                <c:pt idx="332">
                  <c:v>997.548</c:v>
                </c:pt>
                <c:pt idx="333">
                  <c:v>921.65200000000004</c:v>
                </c:pt>
                <c:pt idx="334">
                  <c:v>826.38199999999995</c:v>
                </c:pt>
                <c:pt idx="335">
                  <c:v>768.61800000000005</c:v>
                </c:pt>
                <c:pt idx="336">
                  <c:v>701.673</c:v>
                </c:pt>
                <c:pt idx="337">
                  <c:v>624.51700000000005</c:v>
                </c:pt>
                <c:pt idx="338">
                  <c:v>587.16999999999996</c:v>
                </c:pt>
                <c:pt idx="339">
                  <c:v>610.44100000000003</c:v>
                </c:pt>
                <c:pt idx="340">
                  <c:v>635.19200000000001</c:v>
                </c:pt>
                <c:pt idx="341">
                  <c:v>630.53899999999999</c:v>
                </c:pt>
                <c:pt idx="342">
                  <c:v>599.60400000000004</c:v>
                </c:pt>
                <c:pt idx="343">
                  <c:v>557.30799999999999</c:v>
                </c:pt>
                <c:pt idx="344">
                  <c:v>513.78800000000001</c:v>
                </c:pt>
                <c:pt idx="345">
                  <c:v>479.49200000000002</c:v>
                </c:pt>
                <c:pt idx="346">
                  <c:v>469.15600000000001</c:v>
                </c:pt>
                <c:pt idx="347">
                  <c:v>553.98</c:v>
                </c:pt>
                <c:pt idx="348">
                  <c:v>912.37900000000002</c:v>
                </c:pt>
                <c:pt idx="349">
                  <c:v>1252.8510000000001</c:v>
                </c:pt>
                <c:pt idx="350">
                  <c:v>1517.9459999999999</c:v>
                </c:pt>
                <c:pt idx="351">
                  <c:v>1884.616</c:v>
                </c:pt>
                <c:pt idx="352">
                  <c:v>2072.9830000000002</c:v>
                </c:pt>
                <c:pt idx="353">
                  <c:v>1831.6210000000001</c:v>
                </c:pt>
                <c:pt idx="354">
                  <c:v>1546.8810000000001</c:v>
                </c:pt>
                <c:pt idx="355">
                  <c:v>1490.97</c:v>
                </c:pt>
                <c:pt idx="356">
                  <c:v>1453.6890000000001</c:v>
                </c:pt>
                <c:pt idx="357">
                  <c:v>1351.0540000000001</c:v>
                </c:pt>
                <c:pt idx="358">
                  <c:v>1236.1389999999999</c:v>
                </c:pt>
                <c:pt idx="359">
                  <c:v>1133.3109999999999</c:v>
                </c:pt>
                <c:pt idx="360">
                  <c:v>1054.5540000000001</c:v>
                </c:pt>
                <c:pt idx="361">
                  <c:v>987.56</c:v>
                </c:pt>
                <c:pt idx="362">
                  <c:v>899.92700000000002</c:v>
                </c:pt>
                <c:pt idx="363">
                  <c:v>809.43899999999996</c:v>
                </c:pt>
                <c:pt idx="364">
                  <c:v>758.14400000000001</c:v>
                </c:pt>
                <c:pt idx="365">
                  <c:v>705.26300000000003</c:v>
                </c:pt>
                <c:pt idx="366">
                  <c:v>566.47199999999998</c:v>
                </c:pt>
                <c:pt idx="367">
                  <c:v>406.70100000000002</c:v>
                </c:pt>
                <c:pt idx="368">
                  <c:v>319.13</c:v>
                </c:pt>
                <c:pt idx="369">
                  <c:v>280.69200000000001</c:v>
                </c:pt>
                <c:pt idx="370">
                  <c:v>268.01600000000002</c:v>
                </c:pt>
                <c:pt idx="371">
                  <c:v>264.44799999999998</c:v>
                </c:pt>
                <c:pt idx="372">
                  <c:v>283.28199999999998</c:v>
                </c:pt>
                <c:pt idx="373">
                  <c:v>299.54899999999998</c:v>
                </c:pt>
                <c:pt idx="374">
                  <c:v>268.64100000000002</c:v>
                </c:pt>
                <c:pt idx="375">
                  <c:v>223.61699999999999</c:v>
                </c:pt>
                <c:pt idx="376">
                  <c:v>275.31</c:v>
                </c:pt>
                <c:pt idx="377">
                  <c:v>376.07299999999998</c:v>
                </c:pt>
                <c:pt idx="378">
                  <c:v>353.36900000000003</c:v>
                </c:pt>
                <c:pt idx="379">
                  <c:v>312.851</c:v>
                </c:pt>
                <c:pt idx="380">
                  <c:v>274.90800000000002</c:v>
                </c:pt>
                <c:pt idx="381">
                  <c:v>263.73700000000002</c:v>
                </c:pt>
                <c:pt idx="382">
                  <c:v>303.04300000000001</c:v>
                </c:pt>
                <c:pt idx="383">
                  <c:v>325.96199999999999</c:v>
                </c:pt>
                <c:pt idx="384">
                  <c:v>302.25799999999998</c:v>
                </c:pt>
                <c:pt idx="385">
                  <c:v>305.42399999999998</c:v>
                </c:pt>
                <c:pt idx="386">
                  <c:v>338.83800000000002</c:v>
                </c:pt>
                <c:pt idx="387">
                  <c:v>331.85199999999998</c:v>
                </c:pt>
                <c:pt idx="388">
                  <c:v>299.709</c:v>
                </c:pt>
                <c:pt idx="389">
                  <c:v>298.49200000000002</c:v>
                </c:pt>
                <c:pt idx="390">
                  <c:v>302.62799999999999</c:v>
                </c:pt>
                <c:pt idx="391">
                  <c:v>260.78699999999998</c:v>
                </c:pt>
                <c:pt idx="392">
                  <c:v>248.73599999999999</c:v>
                </c:pt>
                <c:pt idx="393">
                  <c:v>282.82600000000002</c:v>
                </c:pt>
                <c:pt idx="394">
                  <c:v>348.52800000000002</c:v>
                </c:pt>
                <c:pt idx="395">
                  <c:v>451.08300000000003</c:v>
                </c:pt>
                <c:pt idx="396">
                  <c:v>522.36500000000001</c:v>
                </c:pt>
                <c:pt idx="397">
                  <c:v>601.19500000000005</c:v>
                </c:pt>
                <c:pt idx="398">
                  <c:v>815.12</c:v>
                </c:pt>
                <c:pt idx="399">
                  <c:v>912.96799999999996</c:v>
                </c:pt>
                <c:pt idx="400">
                  <c:v>889.74099999999999</c:v>
                </c:pt>
                <c:pt idx="401">
                  <c:v>823.07899999999995</c:v>
                </c:pt>
                <c:pt idx="402">
                  <c:v>687.45799999999997</c:v>
                </c:pt>
                <c:pt idx="403">
                  <c:v>554.572</c:v>
                </c:pt>
                <c:pt idx="404">
                  <c:v>495.62700000000001</c:v>
                </c:pt>
                <c:pt idx="405">
                  <c:v>460.31</c:v>
                </c:pt>
                <c:pt idx="406">
                  <c:v>437.34399999999999</c:v>
                </c:pt>
                <c:pt idx="407">
                  <c:v>427.154</c:v>
                </c:pt>
                <c:pt idx="408">
                  <c:v>411.50200000000001</c:v>
                </c:pt>
                <c:pt idx="409">
                  <c:v>395.471</c:v>
                </c:pt>
                <c:pt idx="410">
                  <c:v>393.08499999999998</c:v>
                </c:pt>
                <c:pt idx="411">
                  <c:v>417.36399999999998</c:v>
                </c:pt>
                <c:pt idx="412">
                  <c:v>396.541</c:v>
                </c:pt>
                <c:pt idx="413">
                  <c:v>351.33300000000003</c:v>
                </c:pt>
                <c:pt idx="414">
                  <c:v>313.01</c:v>
                </c:pt>
                <c:pt idx="415">
                  <c:v>288.18400000000003</c:v>
                </c:pt>
                <c:pt idx="416">
                  <c:v>266.82600000000002</c:v>
                </c:pt>
                <c:pt idx="417">
                  <c:v>263.09199999999998</c:v>
                </c:pt>
                <c:pt idx="418">
                  <c:v>303.65100000000001</c:v>
                </c:pt>
                <c:pt idx="419">
                  <c:v>323.58699999999999</c:v>
                </c:pt>
                <c:pt idx="420">
                  <c:v>318.02300000000002</c:v>
                </c:pt>
                <c:pt idx="421">
                  <c:v>291.43099999999998</c:v>
                </c:pt>
                <c:pt idx="422">
                  <c:v>274.90899999999999</c:v>
                </c:pt>
                <c:pt idx="423">
                  <c:v>270.87900000000002</c:v>
                </c:pt>
                <c:pt idx="424">
                  <c:v>272.19900000000001</c:v>
                </c:pt>
                <c:pt idx="425">
                  <c:v>270.07100000000003</c:v>
                </c:pt>
                <c:pt idx="426">
                  <c:v>275.161</c:v>
                </c:pt>
                <c:pt idx="427">
                  <c:v>307.274</c:v>
                </c:pt>
                <c:pt idx="428">
                  <c:v>333.54399999999998</c:v>
                </c:pt>
                <c:pt idx="429">
                  <c:v>352.08</c:v>
                </c:pt>
                <c:pt idx="430">
                  <c:v>546.76599999999996</c:v>
                </c:pt>
                <c:pt idx="431">
                  <c:v>841.51499999999999</c:v>
                </c:pt>
                <c:pt idx="432">
                  <c:v>871.17899999999997</c:v>
                </c:pt>
                <c:pt idx="433">
                  <c:v>813.34299999999996</c:v>
                </c:pt>
                <c:pt idx="434">
                  <c:v>853.80899999999997</c:v>
                </c:pt>
                <c:pt idx="435">
                  <c:v>978.51</c:v>
                </c:pt>
                <c:pt idx="436">
                  <c:v>1001.796</c:v>
                </c:pt>
                <c:pt idx="437">
                  <c:v>879.97900000000004</c:v>
                </c:pt>
                <c:pt idx="438">
                  <c:v>743.4</c:v>
                </c:pt>
                <c:pt idx="439">
                  <c:v>601.15800000000002</c:v>
                </c:pt>
                <c:pt idx="440">
                  <c:v>472.60899999999998</c:v>
                </c:pt>
                <c:pt idx="441">
                  <c:v>387.142</c:v>
                </c:pt>
                <c:pt idx="442">
                  <c:v>315.72199999999998</c:v>
                </c:pt>
                <c:pt idx="443">
                  <c:v>281.87200000000001</c:v>
                </c:pt>
                <c:pt idx="444">
                  <c:v>430.84899999999999</c:v>
                </c:pt>
                <c:pt idx="445">
                  <c:v>623.63099999999997</c:v>
                </c:pt>
                <c:pt idx="446">
                  <c:v>636.61699999999996</c:v>
                </c:pt>
                <c:pt idx="447">
                  <c:v>637.18200000000002</c:v>
                </c:pt>
                <c:pt idx="448">
                  <c:v>604.09100000000001</c:v>
                </c:pt>
                <c:pt idx="449">
                  <c:v>530.91600000000005</c:v>
                </c:pt>
                <c:pt idx="450">
                  <c:v>474.72199999999998</c:v>
                </c:pt>
                <c:pt idx="451">
                  <c:v>418.74400000000003</c:v>
                </c:pt>
                <c:pt idx="452">
                  <c:v>398.61799999999999</c:v>
                </c:pt>
                <c:pt idx="453">
                  <c:v>419.64699999999999</c:v>
                </c:pt>
                <c:pt idx="454">
                  <c:v>442.96199999999999</c:v>
                </c:pt>
                <c:pt idx="455">
                  <c:v>442.53500000000003</c:v>
                </c:pt>
                <c:pt idx="456">
                  <c:v>427.75200000000001</c:v>
                </c:pt>
                <c:pt idx="457">
                  <c:v>396.81099999999998</c:v>
                </c:pt>
                <c:pt idx="458">
                  <c:v>340.30900000000003</c:v>
                </c:pt>
                <c:pt idx="459">
                  <c:v>281.60399999999998</c:v>
                </c:pt>
                <c:pt idx="460">
                  <c:v>248.619</c:v>
                </c:pt>
                <c:pt idx="461">
                  <c:v>249.471</c:v>
                </c:pt>
                <c:pt idx="462">
                  <c:v>256.721</c:v>
                </c:pt>
                <c:pt idx="463">
                  <c:v>311.34300000000002</c:v>
                </c:pt>
                <c:pt idx="464">
                  <c:v>371.70100000000002</c:v>
                </c:pt>
                <c:pt idx="465">
                  <c:v>364.084</c:v>
                </c:pt>
                <c:pt idx="466">
                  <c:v>412.39400000000001</c:v>
                </c:pt>
                <c:pt idx="467">
                  <c:v>584.08199999999999</c:v>
                </c:pt>
                <c:pt idx="468">
                  <c:v>621.88400000000001</c:v>
                </c:pt>
                <c:pt idx="469">
                  <c:v>563.41899999999998</c:v>
                </c:pt>
                <c:pt idx="470">
                  <c:v>579.79499999999996</c:v>
                </c:pt>
                <c:pt idx="471">
                  <c:v>624.70699999999999</c:v>
                </c:pt>
                <c:pt idx="472">
                  <c:v>622.75800000000004</c:v>
                </c:pt>
                <c:pt idx="473">
                  <c:v>596.24699999999996</c:v>
                </c:pt>
                <c:pt idx="474">
                  <c:v>580.07799999999997</c:v>
                </c:pt>
                <c:pt idx="475">
                  <c:v>590.18299999999999</c:v>
                </c:pt>
                <c:pt idx="476">
                  <c:v>576.24400000000003</c:v>
                </c:pt>
                <c:pt idx="477">
                  <c:v>551.55499999999995</c:v>
                </c:pt>
                <c:pt idx="478">
                  <c:v>517.16999999999996</c:v>
                </c:pt>
                <c:pt idx="479">
                  <c:v>528.39099999999996</c:v>
                </c:pt>
                <c:pt idx="480">
                  <c:v>520.60500000000002</c:v>
                </c:pt>
                <c:pt idx="481">
                  <c:v>466.17599999999999</c:v>
                </c:pt>
                <c:pt idx="482">
                  <c:v>392.54</c:v>
                </c:pt>
                <c:pt idx="483">
                  <c:v>335.83800000000002</c:v>
                </c:pt>
                <c:pt idx="484">
                  <c:v>292.238</c:v>
                </c:pt>
                <c:pt idx="485">
                  <c:v>268.78399999999999</c:v>
                </c:pt>
                <c:pt idx="486">
                  <c:v>270.73899999999998</c:v>
                </c:pt>
                <c:pt idx="487">
                  <c:v>271.24400000000003</c:v>
                </c:pt>
                <c:pt idx="488">
                  <c:v>260.791</c:v>
                </c:pt>
                <c:pt idx="489">
                  <c:v>251.863</c:v>
                </c:pt>
                <c:pt idx="490">
                  <c:v>232.19</c:v>
                </c:pt>
                <c:pt idx="491">
                  <c:v>193.34299999999999</c:v>
                </c:pt>
                <c:pt idx="492">
                  <c:v>188.596</c:v>
                </c:pt>
                <c:pt idx="493">
                  <c:v>208.43199999999999</c:v>
                </c:pt>
                <c:pt idx="494">
                  <c:v>214.63800000000001</c:v>
                </c:pt>
                <c:pt idx="495">
                  <c:v>212.04400000000001</c:v>
                </c:pt>
                <c:pt idx="496">
                  <c:v>207.261</c:v>
                </c:pt>
                <c:pt idx="497">
                  <c:v>195.62200000000001</c:v>
                </c:pt>
                <c:pt idx="498">
                  <c:v>180.322</c:v>
                </c:pt>
                <c:pt idx="499">
                  <c:v>166.93199999999999</c:v>
                </c:pt>
                <c:pt idx="500">
                  <c:v>160.38</c:v>
                </c:pt>
                <c:pt idx="501">
                  <c:v>151.49299999999999</c:v>
                </c:pt>
                <c:pt idx="502">
                  <c:v>139.60300000000001</c:v>
                </c:pt>
                <c:pt idx="503">
                  <c:v>131.33199999999999</c:v>
                </c:pt>
                <c:pt idx="504">
                  <c:v>121.73</c:v>
                </c:pt>
                <c:pt idx="505">
                  <c:v>107.488</c:v>
                </c:pt>
                <c:pt idx="506">
                  <c:v>98.221999999999994</c:v>
                </c:pt>
                <c:pt idx="507">
                  <c:v>90.356999999999999</c:v>
                </c:pt>
                <c:pt idx="508">
                  <c:v>82.370999999999995</c:v>
                </c:pt>
                <c:pt idx="509">
                  <c:v>80.548000000000002</c:v>
                </c:pt>
                <c:pt idx="510">
                  <c:v>72.855999999999995</c:v>
                </c:pt>
                <c:pt idx="511">
                  <c:v>63.661000000000001</c:v>
                </c:pt>
                <c:pt idx="512">
                  <c:v>57.381999999999998</c:v>
                </c:pt>
                <c:pt idx="513">
                  <c:v>50.896000000000001</c:v>
                </c:pt>
                <c:pt idx="514">
                  <c:v>46.767000000000003</c:v>
                </c:pt>
                <c:pt idx="515">
                  <c:v>40.985999999999997</c:v>
                </c:pt>
                <c:pt idx="516">
                  <c:v>33.046999999999997</c:v>
                </c:pt>
                <c:pt idx="517">
                  <c:v>27.321000000000002</c:v>
                </c:pt>
                <c:pt idx="518">
                  <c:v>23.128</c:v>
                </c:pt>
                <c:pt idx="519">
                  <c:v>25.789000000000001</c:v>
                </c:pt>
                <c:pt idx="520">
                  <c:v>61.473999999999997</c:v>
                </c:pt>
                <c:pt idx="521">
                  <c:v>63.968000000000004</c:v>
                </c:pt>
                <c:pt idx="522">
                  <c:v>41.396000000000001</c:v>
                </c:pt>
                <c:pt idx="523">
                  <c:v>60.911000000000001</c:v>
                </c:pt>
                <c:pt idx="524">
                  <c:v>38.662999999999997</c:v>
                </c:pt>
                <c:pt idx="525">
                  <c:v>28.048999999999999</c:v>
                </c:pt>
                <c:pt idx="526">
                  <c:v>16.635999999999999</c:v>
                </c:pt>
                <c:pt idx="527">
                  <c:v>10.670999999999999</c:v>
                </c:pt>
                <c:pt idx="528">
                  <c:v>5.9580000000000002</c:v>
                </c:pt>
                <c:pt idx="529">
                  <c:v>3.0110000000000001</c:v>
                </c:pt>
                <c:pt idx="530">
                  <c:v>1.3420000000000001</c:v>
                </c:pt>
                <c:pt idx="531">
                  <c:v>0.53400000000000003</c:v>
                </c:pt>
                <c:pt idx="532">
                  <c:v>0.29599999999999999</c:v>
                </c:pt>
                <c:pt idx="533">
                  <c:v>0.25700000000000001</c:v>
                </c:pt>
                <c:pt idx="534">
                  <c:v>1.6180000000000001</c:v>
                </c:pt>
                <c:pt idx="535">
                  <c:v>201.46100000000001</c:v>
                </c:pt>
                <c:pt idx="536">
                  <c:v>338.91500000000002</c:v>
                </c:pt>
                <c:pt idx="537">
                  <c:v>301.625</c:v>
                </c:pt>
                <c:pt idx="538">
                  <c:v>208.964</c:v>
                </c:pt>
                <c:pt idx="539">
                  <c:v>113.892</c:v>
                </c:pt>
                <c:pt idx="540">
                  <c:v>67.781999999999996</c:v>
                </c:pt>
                <c:pt idx="541">
                  <c:v>41.505000000000003</c:v>
                </c:pt>
                <c:pt idx="542">
                  <c:v>27.954000000000001</c:v>
                </c:pt>
                <c:pt idx="543">
                  <c:v>18.361000000000001</c:v>
                </c:pt>
                <c:pt idx="544">
                  <c:v>10.244999999999999</c:v>
                </c:pt>
                <c:pt idx="545">
                  <c:v>5.032</c:v>
                </c:pt>
                <c:pt idx="546">
                  <c:v>2.3239999999999998</c:v>
                </c:pt>
                <c:pt idx="547">
                  <c:v>1.0740000000000001</c:v>
                </c:pt>
                <c:pt idx="548">
                  <c:v>0.63</c:v>
                </c:pt>
                <c:pt idx="549">
                  <c:v>10.141999999999999</c:v>
                </c:pt>
                <c:pt idx="550">
                  <c:v>81.897000000000006</c:v>
                </c:pt>
                <c:pt idx="551">
                  <c:v>107.009</c:v>
                </c:pt>
                <c:pt idx="552">
                  <c:v>98.950999999999993</c:v>
                </c:pt>
                <c:pt idx="553">
                  <c:v>94.08</c:v>
                </c:pt>
                <c:pt idx="554">
                  <c:v>66.870999999999995</c:v>
                </c:pt>
                <c:pt idx="555">
                  <c:v>56.725000000000001</c:v>
                </c:pt>
                <c:pt idx="556">
                  <c:v>37.5</c:v>
                </c:pt>
                <c:pt idx="557">
                  <c:v>28.064</c:v>
                </c:pt>
                <c:pt idx="558">
                  <c:v>19.146000000000001</c:v>
                </c:pt>
                <c:pt idx="559">
                  <c:v>11.542999999999999</c:v>
                </c:pt>
                <c:pt idx="560">
                  <c:v>6.2270000000000003</c:v>
                </c:pt>
                <c:pt idx="561">
                  <c:v>4.5460000000000003</c:v>
                </c:pt>
                <c:pt idx="562">
                  <c:v>5.1820000000000004</c:v>
                </c:pt>
                <c:pt idx="563">
                  <c:v>6.7249999999999996</c:v>
                </c:pt>
                <c:pt idx="564">
                  <c:v>15.513</c:v>
                </c:pt>
                <c:pt idx="565">
                  <c:v>41.945999999999998</c:v>
                </c:pt>
                <c:pt idx="566">
                  <c:v>40.969000000000001</c:v>
                </c:pt>
                <c:pt idx="567">
                  <c:v>42.482999999999997</c:v>
                </c:pt>
                <c:pt idx="568">
                  <c:v>59.103999999999999</c:v>
                </c:pt>
                <c:pt idx="569">
                  <c:v>71.527000000000001</c:v>
                </c:pt>
                <c:pt idx="570">
                  <c:v>74.635000000000005</c:v>
                </c:pt>
                <c:pt idx="571">
                  <c:v>76.066000000000003</c:v>
                </c:pt>
                <c:pt idx="572">
                  <c:v>73.866</c:v>
                </c:pt>
                <c:pt idx="573">
                  <c:v>69.433000000000007</c:v>
                </c:pt>
                <c:pt idx="574">
                  <c:v>74.766999999999996</c:v>
                </c:pt>
                <c:pt idx="575">
                  <c:v>79.236999999999995</c:v>
                </c:pt>
                <c:pt idx="576">
                  <c:v>73.09</c:v>
                </c:pt>
                <c:pt idx="577">
                  <c:v>53.354999999999997</c:v>
                </c:pt>
                <c:pt idx="578">
                  <c:v>40.692</c:v>
                </c:pt>
                <c:pt idx="579">
                  <c:v>37.481000000000002</c:v>
                </c:pt>
                <c:pt idx="580">
                  <c:v>46.98</c:v>
                </c:pt>
                <c:pt idx="581">
                  <c:v>54.194000000000003</c:v>
                </c:pt>
                <c:pt idx="582">
                  <c:v>324.05900000000003</c:v>
                </c:pt>
                <c:pt idx="583">
                  <c:v>468.61</c:v>
                </c:pt>
                <c:pt idx="584">
                  <c:v>345.98099999999999</c:v>
                </c:pt>
                <c:pt idx="585">
                  <c:v>334.495</c:v>
                </c:pt>
                <c:pt idx="586">
                  <c:v>420.60500000000002</c:v>
                </c:pt>
                <c:pt idx="587">
                  <c:v>553.61300000000006</c:v>
                </c:pt>
                <c:pt idx="588">
                  <c:v>400.108</c:v>
                </c:pt>
                <c:pt idx="589">
                  <c:v>264.64299999999997</c:v>
                </c:pt>
                <c:pt idx="590">
                  <c:v>196.74799999999999</c:v>
                </c:pt>
                <c:pt idx="591">
                  <c:v>294.75799999999998</c:v>
                </c:pt>
                <c:pt idx="592">
                  <c:v>440.01100000000002</c:v>
                </c:pt>
                <c:pt idx="593">
                  <c:v>486.91800000000001</c:v>
                </c:pt>
                <c:pt idx="594">
                  <c:v>451.46100000000001</c:v>
                </c:pt>
                <c:pt idx="595">
                  <c:v>355.34500000000003</c:v>
                </c:pt>
                <c:pt idx="596">
                  <c:v>297.10599999999999</c:v>
                </c:pt>
                <c:pt idx="597">
                  <c:v>336.42500000000001</c:v>
                </c:pt>
                <c:pt idx="598">
                  <c:v>357.625</c:v>
                </c:pt>
                <c:pt idx="599">
                  <c:v>299.89</c:v>
                </c:pt>
                <c:pt idx="600">
                  <c:v>262.29700000000003</c:v>
                </c:pt>
                <c:pt idx="601">
                  <c:v>264.73500000000001</c:v>
                </c:pt>
                <c:pt idx="602">
                  <c:v>288.5</c:v>
                </c:pt>
                <c:pt idx="603">
                  <c:v>273.81900000000002</c:v>
                </c:pt>
                <c:pt idx="604">
                  <c:v>225.91800000000001</c:v>
                </c:pt>
                <c:pt idx="605">
                  <c:v>236.75399999999999</c:v>
                </c:pt>
                <c:pt idx="606">
                  <c:v>426.036</c:v>
                </c:pt>
                <c:pt idx="607">
                  <c:v>795.33600000000001</c:v>
                </c:pt>
                <c:pt idx="608">
                  <c:v>684.13499999999999</c:v>
                </c:pt>
                <c:pt idx="609">
                  <c:v>608.10599999999999</c:v>
                </c:pt>
                <c:pt idx="610">
                  <c:v>836.77200000000005</c:v>
                </c:pt>
                <c:pt idx="611">
                  <c:v>921.00099999999998</c:v>
                </c:pt>
                <c:pt idx="612">
                  <c:v>740.74400000000003</c:v>
                </c:pt>
                <c:pt idx="613">
                  <c:v>632.65099999999995</c:v>
                </c:pt>
                <c:pt idx="614">
                  <c:v>796.81500000000005</c:v>
                </c:pt>
                <c:pt idx="615">
                  <c:v>888.74900000000002</c:v>
                </c:pt>
                <c:pt idx="616">
                  <c:v>818.38199999999995</c:v>
                </c:pt>
                <c:pt idx="617">
                  <c:v>630.15499999999997</c:v>
                </c:pt>
                <c:pt idx="618">
                  <c:v>475.06400000000002</c:v>
                </c:pt>
                <c:pt idx="619">
                  <c:v>331.654</c:v>
                </c:pt>
                <c:pt idx="620">
                  <c:v>306.142</c:v>
                </c:pt>
                <c:pt idx="621">
                  <c:v>493.81</c:v>
                </c:pt>
                <c:pt idx="622">
                  <c:v>770.14200000000005</c:v>
                </c:pt>
                <c:pt idx="623">
                  <c:v>903.53499999999997</c:v>
                </c:pt>
                <c:pt idx="624">
                  <c:v>851.65300000000002</c:v>
                </c:pt>
                <c:pt idx="625">
                  <c:v>834.16800000000001</c:v>
                </c:pt>
                <c:pt idx="626">
                  <c:v>870.65800000000002</c:v>
                </c:pt>
                <c:pt idx="627">
                  <c:v>830.99599999999998</c:v>
                </c:pt>
                <c:pt idx="628">
                  <c:v>749.86500000000001</c:v>
                </c:pt>
                <c:pt idx="629">
                  <c:v>687.82799999999997</c:v>
                </c:pt>
                <c:pt idx="630">
                  <c:v>562.47500000000002</c:v>
                </c:pt>
                <c:pt idx="631">
                  <c:v>473.24700000000001</c:v>
                </c:pt>
                <c:pt idx="632">
                  <c:v>407.24</c:v>
                </c:pt>
                <c:pt idx="633">
                  <c:v>336.11200000000002</c:v>
                </c:pt>
                <c:pt idx="634">
                  <c:v>261.529</c:v>
                </c:pt>
                <c:pt idx="635">
                  <c:v>201.56700000000001</c:v>
                </c:pt>
                <c:pt idx="636">
                  <c:v>149.881</c:v>
                </c:pt>
                <c:pt idx="637">
                  <c:v>118.81699999999999</c:v>
                </c:pt>
                <c:pt idx="638">
                  <c:v>95.013999999999996</c:v>
                </c:pt>
                <c:pt idx="639">
                  <c:v>82.546999999999997</c:v>
                </c:pt>
                <c:pt idx="640">
                  <c:v>68.566000000000003</c:v>
                </c:pt>
                <c:pt idx="641">
                  <c:v>56.884</c:v>
                </c:pt>
                <c:pt idx="642">
                  <c:v>44.96</c:v>
                </c:pt>
                <c:pt idx="643">
                  <c:v>38.661999999999999</c:v>
                </c:pt>
                <c:pt idx="644">
                  <c:v>35.314999999999998</c:v>
                </c:pt>
                <c:pt idx="645">
                  <c:v>33.076000000000001</c:v>
                </c:pt>
                <c:pt idx="646">
                  <c:v>31.391999999999999</c:v>
                </c:pt>
                <c:pt idx="647">
                  <c:v>25.289000000000001</c:v>
                </c:pt>
                <c:pt idx="648">
                  <c:v>18.946000000000002</c:v>
                </c:pt>
                <c:pt idx="649">
                  <c:v>14.57</c:v>
                </c:pt>
                <c:pt idx="650">
                  <c:v>11.555</c:v>
                </c:pt>
                <c:pt idx="651">
                  <c:v>8.6609999999999996</c:v>
                </c:pt>
                <c:pt idx="652">
                  <c:v>5.7770000000000001</c:v>
                </c:pt>
                <c:pt idx="653">
                  <c:v>3.72</c:v>
                </c:pt>
                <c:pt idx="654">
                  <c:v>2.4550000000000001</c:v>
                </c:pt>
                <c:pt idx="655">
                  <c:v>1.554</c:v>
                </c:pt>
                <c:pt idx="656">
                  <c:v>0.99199999999999999</c:v>
                </c:pt>
                <c:pt idx="657">
                  <c:v>0.51500000000000001</c:v>
                </c:pt>
                <c:pt idx="658">
                  <c:v>0.29899999999999999</c:v>
                </c:pt>
                <c:pt idx="659">
                  <c:v>0.253</c:v>
                </c:pt>
                <c:pt idx="660">
                  <c:v>0.21299999999999999</c:v>
                </c:pt>
                <c:pt idx="661">
                  <c:v>0.17199999999999999</c:v>
                </c:pt>
                <c:pt idx="662">
                  <c:v>0.127</c:v>
                </c:pt>
                <c:pt idx="663">
                  <c:v>0.11</c:v>
                </c:pt>
                <c:pt idx="664">
                  <c:v>0.20200000000000001</c:v>
                </c:pt>
                <c:pt idx="665">
                  <c:v>0.58599999999999997</c:v>
                </c:pt>
                <c:pt idx="666">
                  <c:v>3.6080000000000001</c:v>
                </c:pt>
                <c:pt idx="667">
                  <c:v>19.254999999999999</c:v>
                </c:pt>
                <c:pt idx="668">
                  <c:v>43.107999999999997</c:v>
                </c:pt>
                <c:pt idx="669">
                  <c:v>54.290999999999997</c:v>
                </c:pt>
                <c:pt idx="670">
                  <c:v>47.411000000000001</c:v>
                </c:pt>
                <c:pt idx="671">
                  <c:v>38.024999999999999</c:v>
                </c:pt>
                <c:pt idx="672">
                  <c:v>28.7</c:v>
                </c:pt>
                <c:pt idx="673">
                  <c:v>23.343</c:v>
                </c:pt>
                <c:pt idx="674">
                  <c:v>28.95</c:v>
                </c:pt>
                <c:pt idx="675">
                  <c:v>47.911000000000001</c:v>
                </c:pt>
                <c:pt idx="676">
                  <c:v>64.951999999999998</c:v>
                </c:pt>
                <c:pt idx="677">
                  <c:v>69.037999999999997</c:v>
                </c:pt>
                <c:pt idx="678">
                  <c:v>63.564</c:v>
                </c:pt>
                <c:pt idx="679">
                  <c:v>60.197000000000003</c:v>
                </c:pt>
                <c:pt idx="680">
                  <c:v>55.819000000000003</c:v>
                </c:pt>
                <c:pt idx="681">
                  <c:v>53.292000000000002</c:v>
                </c:pt>
                <c:pt idx="682">
                  <c:v>50.878999999999998</c:v>
                </c:pt>
                <c:pt idx="683">
                  <c:v>49.585000000000001</c:v>
                </c:pt>
                <c:pt idx="684">
                  <c:v>46.613</c:v>
                </c:pt>
                <c:pt idx="685">
                  <c:v>43.363999999999997</c:v>
                </c:pt>
                <c:pt idx="686">
                  <c:v>40.256999999999998</c:v>
                </c:pt>
                <c:pt idx="687">
                  <c:v>35.975000000000001</c:v>
                </c:pt>
                <c:pt idx="688">
                  <c:v>32.866</c:v>
                </c:pt>
                <c:pt idx="689">
                  <c:v>26.882000000000001</c:v>
                </c:pt>
                <c:pt idx="690">
                  <c:v>22.42</c:v>
                </c:pt>
                <c:pt idx="691">
                  <c:v>18.021999999999998</c:v>
                </c:pt>
                <c:pt idx="692">
                  <c:v>13.705</c:v>
                </c:pt>
                <c:pt idx="693">
                  <c:v>10.25</c:v>
                </c:pt>
                <c:pt idx="694">
                  <c:v>7.7640000000000002</c:v>
                </c:pt>
                <c:pt idx="695">
                  <c:v>5.5090000000000003</c:v>
                </c:pt>
                <c:pt idx="696">
                  <c:v>3.75</c:v>
                </c:pt>
                <c:pt idx="697">
                  <c:v>2.508</c:v>
                </c:pt>
                <c:pt idx="698">
                  <c:v>1.554</c:v>
                </c:pt>
                <c:pt idx="699">
                  <c:v>0.96099999999999997</c:v>
                </c:pt>
                <c:pt idx="700">
                  <c:v>0.56899999999999995</c:v>
                </c:pt>
                <c:pt idx="701">
                  <c:v>0.42099999999999999</c:v>
                </c:pt>
                <c:pt idx="702">
                  <c:v>0.54400000000000004</c:v>
                </c:pt>
                <c:pt idx="703">
                  <c:v>0.90300000000000002</c:v>
                </c:pt>
                <c:pt idx="704">
                  <c:v>1.536</c:v>
                </c:pt>
                <c:pt idx="705">
                  <c:v>2.129</c:v>
                </c:pt>
                <c:pt idx="706">
                  <c:v>2.23</c:v>
                </c:pt>
                <c:pt idx="707">
                  <c:v>2.3370000000000002</c:v>
                </c:pt>
                <c:pt idx="708">
                  <c:v>2.657</c:v>
                </c:pt>
                <c:pt idx="709">
                  <c:v>3.1920000000000002</c:v>
                </c:pt>
                <c:pt idx="710">
                  <c:v>3.5990000000000002</c:v>
                </c:pt>
                <c:pt idx="711">
                  <c:v>3.7320000000000002</c:v>
                </c:pt>
                <c:pt idx="712">
                  <c:v>3.5539999999999998</c:v>
                </c:pt>
                <c:pt idx="713">
                  <c:v>2.7869999999999999</c:v>
                </c:pt>
                <c:pt idx="714">
                  <c:v>2.093</c:v>
                </c:pt>
                <c:pt idx="715">
                  <c:v>1.43</c:v>
                </c:pt>
                <c:pt idx="716">
                  <c:v>0.97099999999999997</c:v>
                </c:pt>
                <c:pt idx="717">
                  <c:v>0.624</c:v>
                </c:pt>
                <c:pt idx="718">
                  <c:v>0.38500000000000001</c:v>
                </c:pt>
                <c:pt idx="719">
                  <c:v>0.30599999999999999</c:v>
                </c:pt>
                <c:pt idx="720">
                  <c:v>0.28000000000000003</c:v>
                </c:pt>
                <c:pt idx="721">
                  <c:v>0.25800000000000001</c:v>
                </c:pt>
                <c:pt idx="722">
                  <c:v>0.23499999999999999</c:v>
                </c:pt>
                <c:pt idx="723">
                  <c:v>0.20300000000000001</c:v>
                </c:pt>
                <c:pt idx="724">
                  <c:v>0.17299999999999999</c:v>
                </c:pt>
                <c:pt idx="725">
                  <c:v>0.152</c:v>
                </c:pt>
                <c:pt idx="726">
                  <c:v>0.14099999999999999</c:v>
                </c:pt>
                <c:pt idx="727">
                  <c:v>0.14199999999999999</c:v>
                </c:pt>
                <c:pt idx="728">
                  <c:v>0.114</c:v>
                </c:pt>
                <c:pt idx="729">
                  <c:v>9.8000000000000004E-2</c:v>
                </c:pt>
                <c:pt idx="730">
                  <c:v>7.3999999999999996E-2</c:v>
                </c:pt>
                <c:pt idx="731">
                  <c:v>5.5E-2</c:v>
                </c:pt>
                <c:pt idx="732">
                  <c:v>3.7999999999999999E-2</c:v>
                </c:pt>
                <c:pt idx="733">
                  <c:v>2.7E-2</c:v>
                </c:pt>
                <c:pt idx="734">
                  <c:v>6.2E-2</c:v>
                </c:pt>
                <c:pt idx="735">
                  <c:v>251.82499999999999</c:v>
                </c:pt>
                <c:pt idx="736">
                  <c:v>293.51799999999997</c:v>
                </c:pt>
                <c:pt idx="737">
                  <c:v>335.33</c:v>
                </c:pt>
                <c:pt idx="738">
                  <c:v>469.346</c:v>
                </c:pt>
                <c:pt idx="739">
                  <c:v>341.61099999999999</c:v>
                </c:pt>
                <c:pt idx="740">
                  <c:v>216.92099999999999</c:v>
                </c:pt>
                <c:pt idx="741">
                  <c:v>137.74600000000001</c:v>
                </c:pt>
                <c:pt idx="742">
                  <c:v>83.18</c:v>
                </c:pt>
                <c:pt idx="743">
                  <c:v>56.055999999999997</c:v>
                </c:pt>
                <c:pt idx="744">
                  <c:v>41.555</c:v>
                </c:pt>
                <c:pt idx="745">
                  <c:v>32.334000000000003</c:v>
                </c:pt>
                <c:pt idx="746">
                  <c:v>26.811</c:v>
                </c:pt>
                <c:pt idx="747">
                  <c:v>26.286999999999999</c:v>
                </c:pt>
                <c:pt idx="748">
                  <c:v>23.879000000000001</c:v>
                </c:pt>
                <c:pt idx="749">
                  <c:v>21.187999999999999</c:v>
                </c:pt>
                <c:pt idx="750">
                  <c:v>197.34299999999999</c:v>
                </c:pt>
                <c:pt idx="751">
                  <c:v>305.06400000000002</c:v>
                </c:pt>
                <c:pt idx="752">
                  <c:v>258.36500000000001</c:v>
                </c:pt>
                <c:pt idx="753">
                  <c:v>289.52</c:v>
                </c:pt>
                <c:pt idx="754">
                  <c:v>312.91800000000001</c:v>
                </c:pt>
                <c:pt idx="755">
                  <c:v>258.62900000000002</c:v>
                </c:pt>
                <c:pt idx="756">
                  <c:v>193.31700000000001</c:v>
                </c:pt>
                <c:pt idx="757">
                  <c:v>138.27600000000001</c:v>
                </c:pt>
                <c:pt idx="758">
                  <c:v>106.705</c:v>
                </c:pt>
                <c:pt idx="759">
                  <c:v>82.704999999999998</c:v>
                </c:pt>
                <c:pt idx="760">
                  <c:v>68.664000000000001</c:v>
                </c:pt>
                <c:pt idx="761">
                  <c:v>55.738</c:v>
                </c:pt>
                <c:pt idx="762">
                  <c:v>45.744999999999997</c:v>
                </c:pt>
                <c:pt idx="763">
                  <c:v>39.402999999999999</c:v>
                </c:pt>
                <c:pt idx="764">
                  <c:v>34.023000000000003</c:v>
                </c:pt>
                <c:pt idx="765">
                  <c:v>28.92</c:v>
                </c:pt>
                <c:pt idx="766">
                  <c:v>35.692</c:v>
                </c:pt>
                <c:pt idx="767">
                  <c:v>29.931999999999999</c:v>
                </c:pt>
                <c:pt idx="768">
                  <c:v>28.408999999999999</c:v>
                </c:pt>
                <c:pt idx="769">
                  <c:v>23.728999999999999</c:v>
                </c:pt>
                <c:pt idx="770">
                  <c:v>18.57</c:v>
                </c:pt>
                <c:pt idx="771">
                  <c:v>15.073</c:v>
                </c:pt>
                <c:pt idx="772">
                  <c:v>42.426000000000002</c:v>
                </c:pt>
                <c:pt idx="773">
                  <c:v>371.33300000000003</c:v>
                </c:pt>
                <c:pt idx="774">
                  <c:v>495.29199999999997</c:v>
                </c:pt>
                <c:pt idx="775">
                  <c:v>450.40199999999999</c:v>
                </c:pt>
                <c:pt idx="776">
                  <c:v>352.654</c:v>
                </c:pt>
                <c:pt idx="777">
                  <c:v>266.75700000000001</c:v>
                </c:pt>
                <c:pt idx="778">
                  <c:v>231.84399999999999</c:v>
                </c:pt>
                <c:pt idx="779">
                  <c:v>305.83</c:v>
                </c:pt>
                <c:pt idx="780">
                  <c:v>339.93</c:v>
                </c:pt>
                <c:pt idx="781">
                  <c:v>328.01100000000002</c:v>
                </c:pt>
                <c:pt idx="782">
                  <c:v>342.41199999999998</c:v>
                </c:pt>
                <c:pt idx="783">
                  <c:v>332.553</c:v>
                </c:pt>
                <c:pt idx="784">
                  <c:v>356.36</c:v>
                </c:pt>
                <c:pt idx="785">
                  <c:v>472.45100000000002</c:v>
                </c:pt>
                <c:pt idx="786">
                  <c:v>719.91600000000005</c:v>
                </c:pt>
                <c:pt idx="787">
                  <c:v>957.303</c:v>
                </c:pt>
                <c:pt idx="788">
                  <c:v>1058.9770000000001</c:v>
                </c:pt>
                <c:pt idx="789">
                  <c:v>1026.0360000000001</c:v>
                </c:pt>
                <c:pt idx="790">
                  <c:v>960.40099999999995</c:v>
                </c:pt>
                <c:pt idx="791">
                  <c:v>945.31100000000004</c:v>
                </c:pt>
                <c:pt idx="792">
                  <c:v>856.01400000000001</c:v>
                </c:pt>
                <c:pt idx="793">
                  <c:v>762.02800000000002</c:v>
                </c:pt>
                <c:pt idx="794">
                  <c:v>722.15499999999997</c:v>
                </c:pt>
                <c:pt idx="795">
                  <c:v>729.779</c:v>
                </c:pt>
                <c:pt idx="796">
                  <c:v>737.00599999999997</c:v>
                </c:pt>
                <c:pt idx="797">
                  <c:v>700.91</c:v>
                </c:pt>
                <c:pt idx="798">
                  <c:v>666.91899999999998</c:v>
                </c:pt>
                <c:pt idx="799">
                  <c:v>648.83399999999995</c:v>
                </c:pt>
                <c:pt idx="800">
                  <c:v>618.28800000000001</c:v>
                </c:pt>
                <c:pt idx="801">
                  <c:v>576.14099999999996</c:v>
                </c:pt>
                <c:pt idx="802">
                  <c:v>581.00199999999995</c:v>
                </c:pt>
                <c:pt idx="803">
                  <c:v>588.53099999999995</c:v>
                </c:pt>
                <c:pt idx="804">
                  <c:v>542.38699999999994</c:v>
                </c:pt>
                <c:pt idx="805">
                  <c:v>480.19099999999997</c:v>
                </c:pt>
                <c:pt idx="806">
                  <c:v>430.291</c:v>
                </c:pt>
                <c:pt idx="807">
                  <c:v>380.27800000000002</c:v>
                </c:pt>
                <c:pt idx="808">
                  <c:v>331.32900000000001</c:v>
                </c:pt>
                <c:pt idx="809">
                  <c:v>295.62200000000001</c:v>
                </c:pt>
                <c:pt idx="810">
                  <c:v>270</c:v>
                </c:pt>
                <c:pt idx="811">
                  <c:v>320.84399999999999</c:v>
                </c:pt>
                <c:pt idx="812">
                  <c:v>629.72299999999996</c:v>
                </c:pt>
                <c:pt idx="813">
                  <c:v>862.53099999999995</c:v>
                </c:pt>
                <c:pt idx="814">
                  <c:v>920.95399999999995</c:v>
                </c:pt>
                <c:pt idx="815">
                  <c:v>933.95699999999999</c:v>
                </c:pt>
                <c:pt idx="816">
                  <c:v>975.23</c:v>
                </c:pt>
                <c:pt idx="817">
                  <c:v>1050.8309999999999</c:v>
                </c:pt>
                <c:pt idx="818">
                  <c:v>976.54100000000005</c:v>
                </c:pt>
                <c:pt idx="819">
                  <c:v>972.79700000000003</c:v>
                </c:pt>
                <c:pt idx="820">
                  <c:v>939.38400000000001</c:v>
                </c:pt>
                <c:pt idx="821">
                  <c:v>825.31399999999996</c:v>
                </c:pt>
                <c:pt idx="822">
                  <c:v>696.32299999999998</c:v>
                </c:pt>
                <c:pt idx="823">
                  <c:v>612.904</c:v>
                </c:pt>
                <c:pt idx="824">
                  <c:v>565.13699999999994</c:v>
                </c:pt>
                <c:pt idx="825">
                  <c:v>552.6</c:v>
                </c:pt>
                <c:pt idx="826">
                  <c:v>561.45899999999995</c:v>
                </c:pt>
                <c:pt idx="827">
                  <c:v>433.91</c:v>
                </c:pt>
                <c:pt idx="828">
                  <c:v>311.721</c:v>
                </c:pt>
                <c:pt idx="829">
                  <c:v>240.37</c:v>
                </c:pt>
                <c:pt idx="830">
                  <c:v>180.59800000000001</c:v>
                </c:pt>
                <c:pt idx="831">
                  <c:v>143.41300000000001</c:v>
                </c:pt>
                <c:pt idx="832">
                  <c:v>261.42399999999998</c:v>
                </c:pt>
                <c:pt idx="833">
                  <c:v>377.25</c:v>
                </c:pt>
                <c:pt idx="834">
                  <c:v>312.142</c:v>
                </c:pt>
                <c:pt idx="835">
                  <c:v>345.00400000000002</c:v>
                </c:pt>
                <c:pt idx="836">
                  <c:v>672.30799999999999</c:v>
                </c:pt>
                <c:pt idx="837">
                  <c:v>2385.6840000000002</c:v>
                </c:pt>
                <c:pt idx="838">
                  <c:v>3098.6669999999999</c:v>
                </c:pt>
                <c:pt idx="839">
                  <c:v>4296.0619999999999</c:v>
                </c:pt>
                <c:pt idx="840">
                  <c:v>5239.857</c:v>
                </c:pt>
                <c:pt idx="841">
                  <c:v>5223.5879999999997</c:v>
                </c:pt>
                <c:pt idx="842">
                  <c:v>4577.3500000000004</c:v>
                </c:pt>
                <c:pt idx="843">
                  <c:v>3870.34</c:v>
                </c:pt>
                <c:pt idx="844">
                  <c:v>3560.3180000000002</c:v>
                </c:pt>
                <c:pt idx="845">
                  <c:v>3519.3989999999999</c:v>
                </c:pt>
                <c:pt idx="846">
                  <c:v>3487.8609999999999</c:v>
                </c:pt>
                <c:pt idx="847">
                  <c:v>3493.58</c:v>
                </c:pt>
                <c:pt idx="848">
                  <c:v>3712.799</c:v>
                </c:pt>
                <c:pt idx="849">
                  <c:v>3987.7170000000001</c:v>
                </c:pt>
                <c:pt idx="850">
                  <c:v>3979.9569999999999</c:v>
                </c:pt>
                <c:pt idx="851">
                  <c:v>4148.5060000000003</c:v>
                </c:pt>
                <c:pt idx="852">
                  <c:v>4834.8580000000002</c:v>
                </c:pt>
                <c:pt idx="853">
                  <c:v>5790.8289999999997</c:v>
                </c:pt>
                <c:pt idx="854">
                  <c:v>6424.9750000000004</c:v>
                </c:pt>
                <c:pt idx="855">
                  <c:v>6944.058</c:v>
                </c:pt>
                <c:pt idx="856">
                  <c:v>7451.2979999999998</c:v>
                </c:pt>
                <c:pt idx="857">
                  <c:v>8183.5169999999998</c:v>
                </c:pt>
                <c:pt idx="858">
                  <c:v>8987.2749999999996</c:v>
                </c:pt>
                <c:pt idx="859">
                  <c:v>9627.9249999999993</c:v>
                </c:pt>
                <c:pt idx="860">
                  <c:v>9957.1319999999996</c:v>
                </c:pt>
                <c:pt idx="861">
                  <c:v>10228.468000000001</c:v>
                </c:pt>
                <c:pt idx="862">
                  <c:v>10728.833000000001</c:v>
                </c:pt>
                <c:pt idx="863">
                  <c:v>11410.897999999999</c:v>
                </c:pt>
                <c:pt idx="864">
                  <c:v>12096.165999999999</c:v>
                </c:pt>
                <c:pt idx="865">
                  <c:v>12619.324000000001</c:v>
                </c:pt>
                <c:pt idx="866">
                  <c:v>12820.442999999999</c:v>
                </c:pt>
                <c:pt idx="867">
                  <c:v>12742.846</c:v>
                </c:pt>
                <c:pt idx="868">
                  <c:v>12305.225</c:v>
                </c:pt>
                <c:pt idx="869">
                  <c:v>11441.040999999999</c:v>
                </c:pt>
                <c:pt idx="870">
                  <c:v>10304.232</c:v>
                </c:pt>
                <c:pt idx="871">
                  <c:v>8990.4529999999995</c:v>
                </c:pt>
                <c:pt idx="872">
                  <c:v>7813.0810000000001</c:v>
                </c:pt>
                <c:pt idx="873">
                  <c:v>7262.4520000000002</c:v>
                </c:pt>
                <c:pt idx="874">
                  <c:v>7191.12</c:v>
                </c:pt>
                <c:pt idx="875">
                  <c:v>7423.2</c:v>
                </c:pt>
                <c:pt idx="876">
                  <c:v>7817.6319999999996</c:v>
                </c:pt>
                <c:pt idx="877">
                  <c:v>8355.2350000000006</c:v>
                </c:pt>
                <c:pt idx="878">
                  <c:v>8710.24</c:v>
                </c:pt>
                <c:pt idx="879">
                  <c:v>8565.1689999999999</c:v>
                </c:pt>
                <c:pt idx="880">
                  <c:v>7816.0590000000002</c:v>
                </c:pt>
                <c:pt idx="881">
                  <c:v>6753.1210000000001</c:v>
                </c:pt>
                <c:pt idx="882">
                  <c:v>5560.5110000000004</c:v>
                </c:pt>
                <c:pt idx="883">
                  <c:v>3684.0630000000001</c:v>
                </c:pt>
                <c:pt idx="884">
                  <c:v>2447.404</c:v>
                </c:pt>
                <c:pt idx="885">
                  <c:v>2041.3710000000001</c:v>
                </c:pt>
                <c:pt idx="886">
                  <c:v>2198.3470000000002</c:v>
                </c:pt>
                <c:pt idx="887">
                  <c:v>2555.154</c:v>
                </c:pt>
                <c:pt idx="888">
                  <c:v>2852.578</c:v>
                </c:pt>
                <c:pt idx="889">
                  <c:v>3084.002</c:v>
                </c:pt>
                <c:pt idx="890">
                  <c:v>3305.2109999999998</c:v>
                </c:pt>
                <c:pt idx="891">
                  <c:v>3541.3359999999998</c:v>
                </c:pt>
                <c:pt idx="892">
                  <c:v>3593.6669999999999</c:v>
                </c:pt>
                <c:pt idx="893">
                  <c:v>3421.6669999999999</c:v>
                </c:pt>
                <c:pt idx="894">
                  <c:v>3041.2559999999999</c:v>
                </c:pt>
                <c:pt idx="895">
                  <c:v>2633.4780000000001</c:v>
                </c:pt>
                <c:pt idx="896">
                  <c:v>2358.5129999999999</c:v>
                </c:pt>
                <c:pt idx="897">
                  <c:v>2195.21</c:v>
                </c:pt>
                <c:pt idx="898">
                  <c:v>2078.0729999999999</c:v>
                </c:pt>
                <c:pt idx="899">
                  <c:v>1986.7729999999999</c:v>
                </c:pt>
                <c:pt idx="900">
                  <c:v>1811.201</c:v>
                </c:pt>
                <c:pt idx="901">
                  <c:v>1636.6980000000001</c:v>
                </c:pt>
                <c:pt idx="902">
                  <c:v>1540.828</c:v>
                </c:pt>
                <c:pt idx="903">
                  <c:v>1462.163</c:v>
                </c:pt>
                <c:pt idx="904">
                  <c:v>1366.597</c:v>
                </c:pt>
                <c:pt idx="905">
                  <c:v>1276.194</c:v>
                </c:pt>
                <c:pt idx="906">
                  <c:v>1226.1410000000001</c:v>
                </c:pt>
                <c:pt idx="907">
                  <c:v>1196.982</c:v>
                </c:pt>
                <c:pt idx="908">
                  <c:v>1156.797</c:v>
                </c:pt>
                <c:pt idx="909">
                  <c:v>1113.2860000000001</c:v>
                </c:pt>
                <c:pt idx="910">
                  <c:v>1100.0809999999999</c:v>
                </c:pt>
                <c:pt idx="911">
                  <c:v>1126.057</c:v>
                </c:pt>
                <c:pt idx="912">
                  <c:v>1154.395</c:v>
                </c:pt>
                <c:pt idx="913">
                  <c:v>1138.002</c:v>
                </c:pt>
                <c:pt idx="914">
                  <c:v>1061.367</c:v>
                </c:pt>
                <c:pt idx="915">
                  <c:v>924.84</c:v>
                </c:pt>
                <c:pt idx="916">
                  <c:v>831.86500000000001</c:v>
                </c:pt>
                <c:pt idx="917">
                  <c:v>639.48</c:v>
                </c:pt>
                <c:pt idx="918">
                  <c:v>502.34300000000002</c:v>
                </c:pt>
                <c:pt idx="919">
                  <c:v>396.101</c:v>
                </c:pt>
                <c:pt idx="920">
                  <c:v>316.77199999999999</c:v>
                </c:pt>
                <c:pt idx="921">
                  <c:v>256.71600000000001</c:v>
                </c:pt>
                <c:pt idx="922">
                  <c:v>202.88800000000001</c:v>
                </c:pt>
                <c:pt idx="923">
                  <c:v>179.57900000000001</c:v>
                </c:pt>
                <c:pt idx="924">
                  <c:v>151.38999999999999</c:v>
                </c:pt>
                <c:pt idx="925">
                  <c:v>120.944</c:v>
                </c:pt>
                <c:pt idx="926">
                  <c:v>91.203000000000003</c:v>
                </c:pt>
                <c:pt idx="927">
                  <c:v>66.475999999999999</c:v>
                </c:pt>
                <c:pt idx="928">
                  <c:v>47.655999999999999</c:v>
                </c:pt>
                <c:pt idx="929">
                  <c:v>39.957000000000001</c:v>
                </c:pt>
                <c:pt idx="930">
                  <c:v>45.250999999999998</c:v>
                </c:pt>
                <c:pt idx="931">
                  <c:v>68.134</c:v>
                </c:pt>
                <c:pt idx="932">
                  <c:v>114.681</c:v>
                </c:pt>
                <c:pt idx="933">
                  <c:v>136.35400000000001</c:v>
                </c:pt>
                <c:pt idx="934">
                  <c:v>114.65300000000001</c:v>
                </c:pt>
                <c:pt idx="935">
                  <c:v>87.275999999999996</c:v>
                </c:pt>
                <c:pt idx="936">
                  <c:v>62.247999999999998</c:v>
                </c:pt>
                <c:pt idx="937">
                  <c:v>44.728999999999999</c:v>
                </c:pt>
                <c:pt idx="938">
                  <c:v>104.151</c:v>
                </c:pt>
                <c:pt idx="939">
                  <c:v>146.28700000000001</c:v>
                </c:pt>
                <c:pt idx="940">
                  <c:v>70.152000000000001</c:v>
                </c:pt>
                <c:pt idx="941">
                  <c:v>139.25200000000001</c:v>
                </c:pt>
                <c:pt idx="942">
                  <c:v>171.66900000000001</c:v>
                </c:pt>
                <c:pt idx="943">
                  <c:v>178.43899999999999</c:v>
                </c:pt>
                <c:pt idx="944">
                  <c:v>188.53200000000001</c:v>
                </c:pt>
                <c:pt idx="945">
                  <c:v>197.35</c:v>
                </c:pt>
                <c:pt idx="946">
                  <c:v>303.92399999999998</c:v>
                </c:pt>
                <c:pt idx="947">
                  <c:v>452.233</c:v>
                </c:pt>
                <c:pt idx="948">
                  <c:v>495.41199999999998</c:v>
                </c:pt>
                <c:pt idx="949">
                  <c:v>432.05799999999999</c:v>
                </c:pt>
                <c:pt idx="950">
                  <c:v>353</c:v>
                </c:pt>
                <c:pt idx="951">
                  <c:v>253.02</c:v>
                </c:pt>
                <c:pt idx="952">
                  <c:v>178.22499999999999</c:v>
                </c:pt>
                <c:pt idx="953">
                  <c:v>129.41499999999999</c:v>
                </c:pt>
                <c:pt idx="954">
                  <c:v>87.944000000000003</c:v>
                </c:pt>
                <c:pt idx="955">
                  <c:v>68.581999999999994</c:v>
                </c:pt>
                <c:pt idx="956">
                  <c:v>58.741999999999997</c:v>
                </c:pt>
                <c:pt idx="957">
                  <c:v>56.917000000000002</c:v>
                </c:pt>
                <c:pt idx="958">
                  <c:v>50.987000000000002</c:v>
                </c:pt>
                <c:pt idx="959">
                  <c:v>33.613</c:v>
                </c:pt>
                <c:pt idx="960">
                  <c:v>19.792999999999999</c:v>
                </c:pt>
                <c:pt idx="961">
                  <c:v>137.88200000000001</c:v>
                </c:pt>
                <c:pt idx="962">
                  <c:v>339.31</c:v>
                </c:pt>
                <c:pt idx="963">
                  <c:v>288.52999999999997</c:v>
                </c:pt>
                <c:pt idx="964">
                  <c:v>224.666</c:v>
                </c:pt>
                <c:pt idx="965">
                  <c:v>144.08600000000001</c:v>
                </c:pt>
                <c:pt idx="966">
                  <c:v>108.012</c:v>
                </c:pt>
                <c:pt idx="967">
                  <c:v>167.30199999999999</c:v>
                </c:pt>
                <c:pt idx="968">
                  <c:v>169.61799999999999</c:v>
                </c:pt>
                <c:pt idx="969">
                  <c:v>170.47</c:v>
                </c:pt>
                <c:pt idx="970">
                  <c:v>186.97800000000001</c:v>
                </c:pt>
                <c:pt idx="971">
                  <c:v>214.57400000000001</c:v>
                </c:pt>
                <c:pt idx="972">
                  <c:v>246.42</c:v>
                </c:pt>
                <c:pt idx="973">
                  <c:v>251.60499999999999</c:v>
                </c:pt>
                <c:pt idx="974">
                  <c:v>264.67</c:v>
                </c:pt>
                <c:pt idx="975">
                  <c:v>242.863</c:v>
                </c:pt>
                <c:pt idx="976">
                  <c:v>222.24100000000001</c:v>
                </c:pt>
                <c:pt idx="977">
                  <c:v>233.685</c:v>
                </c:pt>
                <c:pt idx="978">
                  <c:v>240.32599999999999</c:v>
                </c:pt>
                <c:pt idx="979">
                  <c:v>252.05500000000001</c:v>
                </c:pt>
                <c:pt idx="980">
                  <c:v>270.72199999999998</c:v>
                </c:pt>
                <c:pt idx="981">
                  <c:v>259.27499999999998</c:v>
                </c:pt>
                <c:pt idx="982">
                  <c:v>214.85499999999999</c:v>
                </c:pt>
                <c:pt idx="983">
                  <c:v>150.048</c:v>
                </c:pt>
                <c:pt idx="984">
                  <c:v>116.315</c:v>
                </c:pt>
                <c:pt idx="985">
                  <c:v>131.05699999999999</c:v>
                </c:pt>
                <c:pt idx="986">
                  <c:v>224.21</c:v>
                </c:pt>
                <c:pt idx="987">
                  <c:v>225.536</c:v>
                </c:pt>
                <c:pt idx="988">
                  <c:v>167.43</c:v>
                </c:pt>
                <c:pt idx="989">
                  <c:v>147.94900000000001</c:v>
                </c:pt>
                <c:pt idx="990">
                  <c:v>168.10300000000001</c:v>
                </c:pt>
                <c:pt idx="991">
                  <c:v>166.614</c:v>
                </c:pt>
                <c:pt idx="992">
                  <c:v>183.37</c:v>
                </c:pt>
                <c:pt idx="993">
                  <c:v>236.625</c:v>
                </c:pt>
                <c:pt idx="994">
                  <c:v>233.62299999999999</c:v>
                </c:pt>
                <c:pt idx="995">
                  <c:v>196.69399999999999</c:v>
                </c:pt>
                <c:pt idx="996">
                  <c:v>179.60300000000001</c:v>
                </c:pt>
                <c:pt idx="997">
                  <c:v>180.15299999999999</c:v>
                </c:pt>
                <c:pt idx="998">
                  <c:v>156.398</c:v>
                </c:pt>
                <c:pt idx="999">
                  <c:v>141.846</c:v>
                </c:pt>
                <c:pt idx="1000">
                  <c:v>154.24799999999999</c:v>
                </c:pt>
                <c:pt idx="1001">
                  <c:v>184.572</c:v>
                </c:pt>
                <c:pt idx="1002">
                  <c:v>190.316</c:v>
                </c:pt>
                <c:pt idx="1003">
                  <c:v>178.68600000000001</c:v>
                </c:pt>
                <c:pt idx="1004">
                  <c:v>187.714</c:v>
                </c:pt>
                <c:pt idx="1005">
                  <c:v>239.137</c:v>
                </c:pt>
                <c:pt idx="1006">
                  <c:v>312.91300000000001</c:v>
                </c:pt>
                <c:pt idx="1007">
                  <c:v>341.06799999999998</c:v>
                </c:pt>
                <c:pt idx="1008">
                  <c:v>322.43700000000001</c:v>
                </c:pt>
                <c:pt idx="1009">
                  <c:v>302.23899999999998</c:v>
                </c:pt>
                <c:pt idx="1010">
                  <c:v>298.90300000000002</c:v>
                </c:pt>
                <c:pt idx="1011">
                  <c:v>287.40699999999998</c:v>
                </c:pt>
                <c:pt idx="1012">
                  <c:v>249.28100000000001</c:v>
                </c:pt>
                <c:pt idx="1013">
                  <c:v>222.71899999999999</c:v>
                </c:pt>
                <c:pt idx="1014">
                  <c:v>194.345</c:v>
                </c:pt>
                <c:pt idx="1015">
                  <c:v>161.23599999999999</c:v>
                </c:pt>
                <c:pt idx="1016">
                  <c:v>131.624</c:v>
                </c:pt>
                <c:pt idx="1017">
                  <c:v>122.398</c:v>
                </c:pt>
                <c:pt idx="1018">
                  <c:v>263.834</c:v>
                </c:pt>
                <c:pt idx="1019">
                  <c:v>272.46199999999999</c:v>
                </c:pt>
                <c:pt idx="1020">
                  <c:v>193.38399999999999</c:v>
                </c:pt>
                <c:pt idx="1021">
                  <c:v>156.34800000000001</c:v>
                </c:pt>
                <c:pt idx="1022">
                  <c:v>162.125</c:v>
                </c:pt>
                <c:pt idx="1023">
                  <c:v>278.94499999999999</c:v>
                </c:pt>
                <c:pt idx="1024">
                  <c:v>295.41399999999999</c:v>
                </c:pt>
                <c:pt idx="1025">
                  <c:v>223.90100000000001</c:v>
                </c:pt>
                <c:pt idx="1026">
                  <c:v>207.905</c:v>
                </c:pt>
                <c:pt idx="1027">
                  <c:v>207.577</c:v>
                </c:pt>
                <c:pt idx="1028">
                  <c:v>216.32599999999999</c:v>
                </c:pt>
                <c:pt idx="1029">
                  <c:v>225.20699999999999</c:v>
                </c:pt>
                <c:pt idx="1030">
                  <c:v>298.96499999999997</c:v>
                </c:pt>
                <c:pt idx="1031">
                  <c:v>882.39099999999996</c:v>
                </c:pt>
                <c:pt idx="1032">
                  <c:v>1167.3230000000001</c:v>
                </c:pt>
                <c:pt idx="1033">
                  <c:v>1138.44</c:v>
                </c:pt>
                <c:pt idx="1034">
                  <c:v>1141.3119999999999</c:v>
                </c:pt>
                <c:pt idx="1035">
                  <c:v>1047.374</c:v>
                </c:pt>
                <c:pt idx="1036">
                  <c:v>728.13</c:v>
                </c:pt>
                <c:pt idx="1037">
                  <c:v>665.51499999999999</c:v>
                </c:pt>
                <c:pt idx="1038">
                  <c:v>621.22</c:v>
                </c:pt>
                <c:pt idx="1039">
                  <c:v>485.42599999999999</c:v>
                </c:pt>
                <c:pt idx="1040">
                  <c:v>504.98899999999998</c:v>
                </c:pt>
                <c:pt idx="1041">
                  <c:v>574.09</c:v>
                </c:pt>
                <c:pt idx="1042">
                  <c:v>535.91700000000003</c:v>
                </c:pt>
                <c:pt idx="1043">
                  <c:v>435.447</c:v>
                </c:pt>
                <c:pt idx="1044">
                  <c:v>413.54199999999997</c:v>
                </c:pt>
                <c:pt idx="1045">
                  <c:v>1340.3820000000001</c:v>
                </c:pt>
                <c:pt idx="1046">
                  <c:v>2598.86</c:v>
                </c:pt>
                <c:pt idx="1047">
                  <c:v>4045.3739999999998</c:v>
                </c:pt>
                <c:pt idx="1048">
                  <c:v>5486.9189999999999</c:v>
                </c:pt>
                <c:pt idx="1049">
                  <c:v>6181.1270000000004</c:v>
                </c:pt>
                <c:pt idx="1050">
                  <c:v>6577.9570000000003</c:v>
                </c:pt>
                <c:pt idx="1051">
                  <c:v>6882.2209999999995</c:v>
                </c:pt>
                <c:pt idx="1052">
                  <c:v>7010.027</c:v>
                </c:pt>
                <c:pt idx="1053">
                  <c:v>6793.5680000000002</c:v>
                </c:pt>
                <c:pt idx="1054">
                  <c:v>6068.3909999999996</c:v>
                </c:pt>
                <c:pt idx="1055">
                  <c:v>4605.143</c:v>
                </c:pt>
                <c:pt idx="1056">
                  <c:v>3043.65</c:v>
                </c:pt>
                <c:pt idx="1057">
                  <c:v>2012.3520000000001</c:v>
                </c:pt>
                <c:pt idx="1058">
                  <c:v>1557.818</c:v>
                </c:pt>
                <c:pt idx="1059">
                  <c:v>1354.193</c:v>
                </c:pt>
                <c:pt idx="1060">
                  <c:v>1240.164</c:v>
                </c:pt>
                <c:pt idx="1061">
                  <c:v>1203.1289999999999</c:v>
                </c:pt>
                <c:pt idx="1062">
                  <c:v>1115.9280000000001</c:v>
                </c:pt>
                <c:pt idx="1063">
                  <c:v>1065.2840000000001</c:v>
                </c:pt>
                <c:pt idx="1064">
                  <c:v>1096.0160000000001</c:v>
                </c:pt>
                <c:pt idx="1065">
                  <c:v>1150.155</c:v>
                </c:pt>
                <c:pt idx="1066">
                  <c:v>1177.4659999999999</c:v>
                </c:pt>
                <c:pt idx="1067">
                  <c:v>1150.884</c:v>
                </c:pt>
                <c:pt idx="1068">
                  <c:v>1095.9390000000001</c:v>
                </c:pt>
                <c:pt idx="1069">
                  <c:v>1079.1279999999999</c:v>
                </c:pt>
                <c:pt idx="1070">
                  <c:v>1100.521</c:v>
                </c:pt>
                <c:pt idx="1071">
                  <c:v>1097.8699999999999</c:v>
                </c:pt>
                <c:pt idx="1072">
                  <c:v>1090.393</c:v>
                </c:pt>
                <c:pt idx="1073">
                  <c:v>1208.617</c:v>
                </c:pt>
                <c:pt idx="1074">
                  <c:v>1467.943</c:v>
                </c:pt>
                <c:pt idx="1075">
                  <c:v>1687.3420000000001</c:v>
                </c:pt>
                <c:pt idx="1076">
                  <c:v>1721.1579999999999</c:v>
                </c:pt>
                <c:pt idx="1077">
                  <c:v>1578.3620000000001</c:v>
                </c:pt>
                <c:pt idx="1078">
                  <c:v>1425.4680000000001</c:v>
                </c:pt>
                <c:pt idx="1079">
                  <c:v>1345.778</c:v>
                </c:pt>
                <c:pt idx="1080">
                  <c:v>1294.414</c:v>
                </c:pt>
                <c:pt idx="1081">
                  <c:v>1198.8009999999999</c:v>
                </c:pt>
                <c:pt idx="1082">
                  <c:v>1133.6669999999999</c:v>
                </c:pt>
                <c:pt idx="1083">
                  <c:v>1067.989</c:v>
                </c:pt>
                <c:pt idx="1084">
                  <c:v>1019.447</c:v>
                </c:pt>
                <c:pt idx="1085">
                  <c:v>1058.82</c:v>
                </c:pt>
                <c:pt idx="1086">
                  <c:v>1108.0250000000001</c:v>
                </c:pt>
                <c:pt idx="1087">
                  <c:v>1123.3320000000001</c:v>
                </c:pt>
                <c:pt idx="1088">
                  <c:v>987.74599999999998</c:v>
                </c:pt>
                <c:pt idx="1089">
                  <c:v>867.06</c:v>
                </c:pt>
                <c:pt idx="1090">
                  <c:v>754.02599999999995</c:v>
                </c:pt>
                <c:pt idx="1091">
                  <c:v>673.67</c:v>
                </c:pt>
                <c:pt idx="1092">
                  <c:v>666.92399999999998</c:v>
                </c:pt>
                <c:pt idx="1093">
                  <c:v>676.01700000000005</c:v>
                </c:pt>
                <c:pt idx="1094">
                  <c:v>689.46799999999996</c:v>
                </c:pt>
                <c:pt idx="1095">
                  <c:v>713.51</c:v>
                </c:pt>
                <c:pt idx="1096">
                  <c:v>694.84</c:v>
                </c:pt>
                <c:pt idx="1097">
                  <c:v>658.44399999999996</c:v>
                </c:pt>
                <c:pt idx="1098">
                  <c:v>618.23599999999999</c:v>
                </c:pt>
                <c:pt idx="1099">
                  <c:v>581.58299999999997</c:v>
                </c:pt>
                <c:pt idx="1100">
                  <c:v>552.755</c:v>
                </c:pt>
                <c:pt idx="1101">
                  <c:v>531.60699999999997</c:v>
                </c:pt>
                <c:pt idx="1102">
                  <c:v>526.005</c:v>
                </c:pt>
                <c:pt idx="1103">
                  <c:v>510.86799999999999</c:v>
                </c:pt>
                <c:pt idx="1104">
                  <c:v>498.26400000000001</c:v>
                </c:pt>
                <c:pt idx="1105">
                  <c:v>491.56599999999997</c:v>
                </c:pt>
                <c:pt idx="1106">
                  <c:v>474.89800000000002</c:v>
                </c:pt>
                <c:pt idx="1107">
                  <c:v>441.72199999999998</c:v>
                </c:pt>
                <c:pt idx="1108">
                  <c:v>432.19400000000002</c:v>
                </c:pt>
                <c:pt idx="1109">
                  <c:v>450.46300000000002</c:v>
                </c:pt>
                <c:pt idx="1110">
                  <c:v>427.07799999999997</c:v>
                </c:pt>
                <c:pt idx="1111">
                  <c:v>386.84699999999998</c:v>
                </c:pt>
                <c:pt idx="1112">
                  <c:v>378.25599999999997</c:v>
                </c:pt>
                <c:pt idx="1113">
                  <c:v>389.46300000000002</c:v>
                </c:pt>
                <c:pt idx="1114">
                  <c:v>386.67200000000003</c:v>
                </c:pt>
                <c:pt idx="1115">
                  <c:v>359.483</c:v>
                </c:pt>
                <c:pt idx="1116">
                  <c:v>353.28800000000001</c:v>
                </c:pt>
                <c:pt idx="1117">
                  <c:v>377.79899999999998</c:v>
                </c:pt>
                <c:pt idx="1118">
                  <c:v>433.166</c:v>
                </c:pt>
                <c:pt idx="1119">
                  <c:v>447.65800000000002</c:v>
                </c:pt>
                <c:pt idx="1120">
                  <c:v>426.04</c:v>
                </c:pt>
                <c:pt idx="1121">
                  <c:v>386.45</c:v>
                </c:pt>
                <c:pt idx="1122">
                  <c:v>324.55799999999999</c:v>
                </c:pt>
                <c:pt idx="1123">
                  <c:v>263.47800000000001</c:v>
                </c:pt>
                <c:pt idx="1124">
                  <c:v>229.43100000000001</c:v>
                </c:pt>
                <c:pt idx="1125">
                  <c:v>245.078</c:v>
                </c:pt>
                <c:pt idx="1126">
                  <c:v>318.90499999999997</c:v>
                </c:pt>
                <c:pt idx="1127">
                  <c:v>456.80900000000003</c:v>
                </c:pt>
                <c:pt idx="1128">
                  <c:v>536.68600000000004</c:v>
                </c:pt>
                <c:pt idx="1129">
                  <c:v>537.31399999999996</c:v>
                </c:pt>
                <c:pt idx="1130">
                  <c:v>518.75099999999998</c:v>
                </c:pt>
                <c:pt idx="1131">
                  <c:v>538.04300000000001</c:v>
                </c:pt>
                <c:pt idx="1132">
                  <c:v>550.55600000000004</c:v>
                </c:pt>
                <c:pt idx="1133">
                  <c:v>521.20500000000004</c:v>
                </c:pt>
                <c:pt idx="1134">
                  <c:v>467.82400000000001</c:v>
                </c:pt>
                <c:pt idx="1135">
                  <c:v>415.31299999999999</c:v>
                </c:pt>
                <c:pt idx="1136">
                  <c:v>366.36399999999998</c:v>
                </c:pt>
                <c:pt idx="1137">
                  <c:v>348.87599999999998</c:v>
                </c:pt>
                <c:pt idx="1138">
                  <c:v>490.90699999999998</c:v>
                </c:pt>
                <c:pt idx="1139">
                  <c:v>621.69299999999998</c:v>
                </c:pt>
                <c:pt idx="1140">
                  <c:v>565.54600000000005</c:v>
                </c:pt>
                <c:pt idx="1141">
                  <c:v>562.14</c:v>
                </c:pt>
                <c:pt idx="1142">
                  <c:v>624.13199999999995</c:v>
                </c:pt>
                <c:pt idx="1143">
                  <c:v>847.38599999999997</c:v>
                </c:pt>
                <c:pt idx="1144">
                  <c:v>984.08100000000002</c:v>
                </c:pt>
                <c:pt idx="1145">
                  <c:v>990.04700000000003</c:v>
                </c:pt>
                <c:pt idx="1146">
                  <c:v>943.91600000000005</c:v>
                </c:pt>
                <c:pt idx="1147">
                  <c:v>880.20699999999999</c:v>
                </c:pt>
                <c:pt idx="1148">
                  <c:v>761.74300000000005</c:v>
                </c:pt>
                <c:pt idx="1149">
                  <c:v>663.73099999999999</c:v>
                </c:pt>
                <c:pt idx="1150">
                  <c:v>598.19899999999996</c:v>
                </c:pt>
                <c:pt idx="1151">
                  <c:v>546.38599999999997</c:v>
                </c:pt>
                <c:pt idx="1152">
                  <c:v>507.036</c:v>
                </c:pt>
                <c:pt idx="1153">
                  <c:v>487.90499999999997</c:v>
                </c:pt>
                <c:pt idx="1154">
                  <c:v>488.62200000000001</c:v>
                </c:pt>
                <c:pt idx="1155">
                  <c:v>472.08600000000001</c:v>
                </c:pt>
                <c:pt idx="1156">
                  <c:v>454.57400000000001</c:v>
                </c:pt>
                <c:pt idx="1157">
                  <c:v>571.14700000000005</c:v>
                </c:pt>
                <c:pt idx="1158">
                  <c:v>764.55700000000002</c:v>
                </c:pt>
                <c:pt idx="1159">
                  <c:v>887.60400000000004</c:v>
                </c:pt>
                <c:pt idx="1160">
                  <c:v>869.73800000000006</c:v>
                </c:pt>
                <c:pt idx="1161">
                  <c:v>788.98800000000006</c:v>
                </c:pt>
                <c:pt idx="1162">
                  <c:v>732.86</c:v>
                </c:pt>
                <c:pt idx="1163">
                  <c:v>707.851</c:v>
                </c:pt>
                <c:pt idx="1164">
                  <c:v>668.52</c:v>
                </c:pt>
                <c:pt idx="1165">
                  <c:v>647.51099999999997</c:v>
                </c:pt>
                <c:pt idx="1166">
                  <c:v>632.03899999999999</c:v>
                </c:pt>
                <c:pt idx="1167">
                  <c:v>528.65300000000002</c:v>
                </c:pt>
                <c:pt idx="1168">
                  <c:v>404.51</c:v>
                </c:pt>
                <c:pt idx="1169">
                  <c:v>349.88499999999999</c:v>
                </c:pt>
                <c:pt idx="1170">
                  <c:v>311.41000000000003</c:v>
                </c:pt>
                <c:pt idx="1171">
                  <c:v>282.70800000000003</c:v>
                </c:pt>
                <c:pt idx="1172">
                  <c:v>296.66199999999998</c:v>
                </c:pt>
                <c:pt idx="1173">
                  <c:v>300.96100000000001</c:v>
                </c:pt>
                <c:pt idx="1174">
                  <c:v>285.91500000000002</c:v>
                </c:pt>
                <c:pt idx="1175">
                  <c:v>267.81799999999998</c:v>
                </c:pt>
                <c:pt idx="1176">
                  <c:v>254.256</c:v>
                </c:pt>
                <c:pt idx="1177">
                  <c:v>238.48699999999999</c:v>
                </c:pt>
                <c:pt idx="1178">
                  <c:v>218.947</c:v>
                </c:pt>
                <c:pt idx="1179">
                  <c:v>191.309</c:v>
                </c:pt>
                <c:pt idx="1180">
                  <c:v>167.923</c:v>
                </c:pt>
                <c:pt idx="1181">
                  <c:v>143.971</c:v>
                </c:pt>
                <c:pt idx="1182">
                  <c:v>129.29400000000001</c:v>
                </c:pt>
                <c:pt idx="1183">
                  <c:v>109.68899999999999</c:v>
                </c:pt>
                <c:pt idx="1184">
                  <c:v>89.489000000000004</c:v>
                </c:pt>
                <c:pt idx="1185">
                  <c:v>77.850999999999999</c:v>
                </c:pt>
                <c:pt idx="1186">
                  <c:v>69.147999999999996</c:v>
                </c:pt>
                <c:pt idx="1187">
                  <c:v>69.42</c:v>
                </c:pt>
                <c:pt idx="1188">
                  <c:v>104.29300000000001</c:v>
                </c:pt>
                <c:pt idx="1189">
                  <c:v>154.29300000000001</c:v>
                </c:pt>
                <c:pt idx="1190">
                  <c:v>177.482</c:v>
                </c:pt>
                <c:pt idx="1191">
                  <c:v>173.25899999999999</c:v>
                </c:pt>
                <c:pt idx="1192">
                  <c:v>160.49600000000001</c:v>
                </c:pt>
                <c:pt idx="1193">
                  <c:v>145.137</c:v>
                </c:pt>
                <c:pt idx="1194">
                  <c:v>176.506</c:v>
                </c:pt>
                <c:pt idx="1195">
                  <c:v>297.69600000000003</c:v>
                </c:pt>
                <c:pt idx="1196">
                  <c:v>471.04399999999998</c:v>
                </c:pt>
                <c:pt idx="1197">
                  <c:v>967.548</c:v>
                </c:pt>
                <c:pt idx="1198">
                  <c:v>1018.154</c:v>
                </c:pt>
                <c:pt idx="1199">
                  <c:v>872.13800000000003</c:v>
                </c:pt>
                <c:pt idx="1200">
                  <c:v>690.755</c:v>
                </c:pt>
                <c:pt idx="1201">
                  <c:v>559.78700000000003</c:v>
                </c:pt>
                <c:pt idx="1202">
                  <c:v>480.25099999999998</c:v>
                </c:pt>
                <c:pt idx="1203">
                  <c:v>432.339</c:v>
                </c:pt>
                <c:pt idx="1204">
                  <c:v>388.274</c:v>
                </c:pt>
                <c:pt idx="1205">
                  <c:v>345.47899999999998</c:v>
                </c:pt>
                <c:pt idx="1206">
                  <c:v>302.12599999999998</c:v>
                </c:pt>
                <c:pt idx="1207">
                  <c:v>267.58699999999999</c:v>
                </c:pt>
                <c:pt idx="1208">
                  <c:v>239.559</c:v>
                </c:pt>
                <c:pt idx="1209">
                  <c:v>214.965</c:v>
                </c:pt>
                <c:pt idx="1210">
                  <c:v>184.25200000000001</c:v>
                </c:pt>
                <c:pt idx="1211">
                  <c:v>152.83199999999999</c:v>
                </c:pt>
                <c:pt idx="1212">
                  <c:v>126.011</c:v>
                </c:pt>
                <c:pt idx="1213">
                  <c:v>109.46899999999999</c:v>
                </c:pt>
                <c:pt idx="1214">
                  <c:v>91.38</c:v>
                </c:pt>
                <c:pt idx="1215">
                  <c:v>76.340999999999994</c:v>
                </c:pt>
                <c:pt idx="1216">
                  <c:v>62.034999999999997</c:v>
                </c:pt>
                <c:pt idx="1217">
                  <c:v>58.194000000000003</c:v>
                </c:pt>
                <c:pt idx="1218">
                  <c:v>51.932000000000002</c:v>
                </c:pt>
                <c:pt idx="1219">
                  <c:v>49.613999999999997</c:v>
                </c:pt>
                <c:pt idx="1220">
                  <c:v>53.021000000000001</c:v>
                </c:pt>
                <c:pt idx="1221">
                  <c:v>51.784999999999997</c:v>
                </c:pt>
                <c:pt idx="1222">
                  <c:v>48.994999999999997</c:v>
                </c:pt>
                <c:pt idx="1223">
                  <c:v>54.255000000000003</c:v>
                </c:pt>
                <c:pt idx="1224">
                  <c:v>64.891999999999996</c:v>
                </c:pt>
                <c:pt idx="1225">
                  <c:v>75.954999999999998</c:v>
                </c:pt>
                <c:pt idx="1226">
                  <c:v>84.135000000000005</c:v>
                </c:pt>
                <c:pt idx="1227">
                  <c:v>91.05</c:v>
                </c:pt>
                <c:pt idx="1228">
                  <c:v>89.52</c:v>
                </c:pt>
                <c:pt idx="1229">
                  <c:v>84.462999999999994</c:v>
                </c:pt>
                <c:pt idx="1230">
                  <c:v>112.492</c:v>
                </c:pt>
                <c:pt idx="1231">
                  <c:v>90.988</c:v>
                </c:pt>
                <c:pt idx="1232">
                  <c:v>71.664000000000001</c:v>
                </c:pt>
                <c:pt idx="1233">
                  <c:v>84.393000000000001</c:v>
                </c:pt>
                <c:pt idx="1234">
                  <c:v>110.68</c:v>
                </c:pt>
                <c:pt idx="1235">
                  <c:v>113.187</c:v>
                </c:pt>
                <c:pt idx="1236">
                  <c:v>119.877</c:v>
                </c:pt>
                <c:pt idx="1237">
                  <c:v>165.39500000000001</c:v>
                </c:pt>
                <c:pt idx="1238">
                  <c:v>254.63800000000001</c:v>
                </c:pt>
                <c:pt idx="1239">
                  <c:v>388.06700000000001</c:v>
                </c:pt>
                <c:pt idx="1240">
                  <c:v>444.18799999999999</c:v>
                </c:pt>
                <c:pt idx="1241">
                  <c:v>405.02499999999998</c:v>
                </c:pt>
                <c:pt idx="1242">
                  <c:v>410.75200000000001</c:v>
                </c:pt>
                <c:pt idx="1243">
                  <c:v>546.04999999999995</c:v>
                </c:pt>
                <c:pt idx="1244">
                  <c:v>603.66600000000005</c:v>
                </c:pt>
                <c:pt idx="1245">
                  <c:v>684.00199999999995</c:v>
                </c:pt>
                <c:pt idx="1246">
                  <c:v>908.74900000000002</c:v>
                </c:pt>
                <c:pt idx="1247">
                  <c:v>1141.6600000000001</c:v>
                </c:pt>
                <c:pt idx="1248">
                  <c:v>1223.4549999999999</c:v>
                </c:pt>
                <c:pt idx="1249">
                  <c:v>1031.404</c:v>
                </c:pt>
                <c:pt idx="1250">
                  <c:v>732.31700000000001</c:v>
                </c:pt>
                <c:pt idx="1251">
                  <c:v>481.63</c:v>
                </c:pt>
                <c:pt idx="1252">
                  <c:v>333.70400000000001</c:v>
                </c:pt>
                <c:pt idx="1253">
                  <c:v>281.40800000000002</c:v>
                </c:pt>
                <c:pt idx="1254">
                  <c:v>294.20999999999998</c:v>
                </c:pt>
                <c:pt idx="1255">
                  <c:v>299.77999999999997</c:v>
                </c:pt>
                <c:pt idx="1256">
                  <c:v>279.56799999999998</c:v>
                </c:pt>
                <c:pt idx="1257">
                  <c:v>239.45500000000001</c:v>
                </c:pt>
                <c:pt idx="1258">
                  <c:v>201.40899999999999</c:v>
                </c:pt>
                <c:pt idx="1259">
                  <c:v>180.386</c:v>
                </c:pt>
                <c:pt idx="1260">
                  <c:v>178.94300000000001</c:v>
                </c:pt>
                <c:pt idx="1261">
                  <c:v>186.328</c:v>
                </c:pt>
                <c:pt idx="1262">
                  <c:v>188.536</c:v>
                </c:pt>
                <c:pt idx="1263">
                  <c:v>175.821</c:v>
                </c:pt>
                <c:pt idx="1264">
                  <c:v>154.11500000000001</c:v>
                </c:pt>
                <c:pt idx="1265">
                  <c:v>202.245</c:v>
                </c:pt>
                <c:pt idx="1266">
                  <c:v>334.84899999999999</c:v>
                </c:pt>
                <c:pt idx="1267">
                  <c:v>435.113</c:v>
                </c:pt>
                <c:pt idx="1268">
                  <c:v>404.74200000000002</c:v>
                </c:pt>
                <c:pt idx="1269">
                  <c:v>369.90800000000002</c:v>
                </c:pt>
                <c:pt idx="1270">
                  <c:v>344.98599999999999</c:v>
                </c:pt>
                <c:pt idx="1271">
                  <c:v>391.178</c:v>
                </c:pt>
                <c:pt idx="1272">
                  <c:v>420.87299999999999</c:v>
                </c:pt>
                <c:pt idx="1273">
                  <c:v>468.81400000000002</c:v>
                </c:pt>
                <c:pt idx="1274">
                  <c:v>566.33100000000002</c:v>
                </c:pt>
                <c:pt idx="1275">
                  <c:v>680.48</c:v>
                </c:pt>
                <c:pt idx="1276">
                  <c:v>707.08699999999999</c:v>
                </c:pt>
                <c:pt idx="1277">
                  <c:v>625.99199999999996</c:v>
                </c:pt>
                <c:pt idx="1278">
                  <c:v>549.75099999999998</c:v>
                </c:pt>
                <c:pt idx="1279">
                  <c:v>502.459</c:v>
                </c:pt>
                <c:pt idx="1280">
                  <c:v>465.11799999999999</c:v>
                </c:pt>
                <c:pt idx="1281">
                  <c:v>716.49800000000005</c:v>
                </c:pt>
                <c:pt idx="1282">
                  <c:v>1431.01</c:v>
                </c:pt>
                <c:pt idx="1283">
                  <c:v>847.13800000000003</c:v>
                </c:pt>
                <c:pt idx="1284">
                  <c:v>742.428</c:v>
                </c:pt>
                <c:pt idx="1285">
                  <c:v>534.40099999999995</c:v>
                </c:pt>
                <c:pt idx="1286">
                  <c:v>372.04</c:v>
                </c:pt>
                <c:pt idx="1287">
                  <c:v>275.214</c:v>
                </c:pt>
                <c:pt idx="1288">
                  <c:v>225.10900000000001</c:v>
                </c:pt>
                <c:pt idx="1289">
                  <c:v>195.55099999999999</c:v>
                </c:pt>
                <c:pt idx="1290">
                  <c:v>171.143</c:v>
                </c:pt>
                <c:pt idx="1291">
                  <c:v>184.78800000000001</c:v>
                </c:pt>
                <c:pt idx="1292">
                  <c:v>237.119</c:v>
                </c:pt>
                <c:pt idx="1293">
                  <c:v>251.85599999999999</c:v>
                </c:pt>
                <c:pt idx="1294">
                  <c:v>240.58</c:v>
                </c:pt>
                <c:pt idx="1295">
                  <c:v>233.23500000000001</c:v>
                </c:pt>
                <c:pt idx="1296">
                  <c:v>224.12100000000001</c:v>
                </c:pt>
                <c:pt idx="1297">
                  <c:v>201.87899999999999</c:v>
                </c:pt>
                <c:pt idx="1298">
                  <c:v>166.20599999999999</c:v>
                </c:pt>
                <c:pt idx="1299">
                  <c:v>122.836</c:v>
                </c:pt>
                <c:pt idx="1300">
                  <c:v>94.768000000000001</c:v>
                </c:pt>
                <c:pt idx="1301">
                  <c:v>69.143000000000001</c:v>
                </c:pt>
                <c:pt idx="1302">
                  <c:v>48.404000000000003</c:v>
                </c:pt>
                <c:pt idx="1303">
                  <c:v>33.39</c:v>
                </c:pt>
                <c:pt idx="1304">
                  <c:v>23.763000000000002</c:v>
                </c:pt>
                <c:pt idx="1305">
                  <c:v>17.350000000000001</c:v>
                </c:pt>
                <c:pt idx="1306">
                  <c:v>11.169</c:v>
                </c:pt>
                <c:pt idx="1307">
                  <c:v>6.1829999999999998</c:v>
                </c:pt>
                <c:pt idx="1308">
                  <c:v>3.1880000000000002</c:v>
                </c:pt>
                <c:pt idx="1309">
                  <c:v>1.4690000000000001</c:v>
                </c:pt>
                <c:pt idx="1310">
                  <c:v>0.58699999999999997</c:v>
                </c:pt>
                <c:pt idx="1311">
                  <c:v>0.3</c:v>
                </c:pt>
                <c:pt idx="1312">
                  <c:v>0.247</c:v>
                </c:pt>
                <c:pt idx="1313">
                  <c:v>0.187</c:v>
                </c:pt>
                <c:pt idx="1314">
                  <c:v>0.14499999999999999</c:v>
                </c:pt>
                <c:pt idx="1315">
                  <c:v>0.10100000000000001</c:v>
                </c:pt>
                <c:pt idx="1316">
                  <c:v>8.6999999999999994E-2</c:v>
                </c:pt>
                <c:pt idx="1317">
                  <c:v>0.43</c:v>
                </c:pt>
                <c:pt idx="1318">
                  <c:v>7.2039999999999997</c:v>
                </c:pt>
                <c:pt idx="1319">
                  <c:v>14.444000000000001</c:v>
                </c:pt>
                <c:pt idx="1320">
                  <c:v>10.923</c:v>
                </c:pt>
                <c:pt idx="1321">
                  <c:v>54.531999999999996</c:v>
                </c:pt>
                <c:pt idx="1322">
                  <c:v>22.288</c:v>
                </c:pt>
                <c:pt idx="1323">
                  <c:v>26.815999999999999</c:v>
                </c:pt>
                <c:pt idx="1324">
                  <c:v>40.04</c:v>
                </c:pt>
                <c:pt idx="1325">
                  <c:v>60.170999999999999</c:v>
                </c:pt>
                <c:pt idx="1326">
                  <c:v>83.698999999999998</c:v>
                </c:pt>
                <c:pt idx="1327">
                  <c:v>87.813000000000002</c:v>
                </c:pt>
                <c:pt idx="1328">
                  <c:v>75.558999999999997</c:v>
                </c:pt>
                <c:pt idx="1329">
                  <c:v>65.552000000000007</c:v>
                </c:pt>
                <c:pt idx="1330">
                  <c:v>57.857999999999997</c:v>
                </c:pt>
                <c:pt idx="1331">
                  <c:v>57.027000000000001</c:v>
                </c:pt>
                <c:pt idx="1332">
                  <c:v>55.125999999999998</c:v>
                </c:pt>
                <c:pt idx="1333">
                  <c:v>45.198999999999998</c:v>
                </c:pt>
                <c:pt idx="1334">
                  <c:v>33.924999999999997</c:v>
                </c:pt>
                <c:pt idx="1335">
                  <c:v>36.286000000000001</c:v>
                </c:pt>
                <c:pt idx="1336">
                  <c:v>99.234999999999999</c:v>
                </c:pt>
                <c:pt idx="1337">
                  <c:v>174.858</c:v>
                </c:pt>
                <c:pt idx="1338">
                  <c:v>217.58500000000001</c:v>
                </c:pt>
                <c:pt idx="1339">
                  <c:v>234.65299999999999</c:v>
                </c:pt>
                <c:pt idx="1340">
                  <c:v>218.595</c:v>
                </c:pt>
                <c:pt idx="1341">
                  <c:v>166.39400000000001</c:v>
                </c:pt>
                <c:pt idx="1342">
                  <c:v>190.12200000000001</c:v>
                </c:pt>
                <c:pt idx="1343">
                  <c:v>222.50200000000001</c:v>
                </c:pt>
                <c:pt idx="1344">
                  <c:v>187.41</c:v>
                </c:pt>
                <c:pt idx="1345">
                  <c:v>196.72499999999999</c:v>
                </c:pt>
                <c:pt idx="1346">
                  <c:v>283.93400000000003</c:v>
                </c:pt>
                <c:pt idx="1347">
                  <c:v>342.35700000000003</c:v>
                </c:pt>
                <c:pt idx="1348">
                  <c:v>322.74700000000001</c:v>
                </c:pt>
                <c:pt idx="1349">
                  <c:v>267.18900000000002</c:v>
                </c:pt>
                <c:pt idx="1350">
                  <c:v>237.26900000000001</c:v>
                </c:pt>
                <c:pt idx="1351">
                  <c:v>202.17400000000001</c:v>
                </c:pt>
                <c:pt idx="1352">
                  <c:v>143.352</c:v>
                </c:pt>
                <c:pt idx="1353">
                  <c:v>95.986999999999995</c:v>
                </c:pt>
                <c:pt idx="1354">
                  <c:v>69.700999999999993</c:v>
                </c:pt>
                <c:pt idx="1355">
                  <c:v>52.752000000000002</c:v>
                </c:pt>
                <c:pt idx="1356">
                  <c:v>67.926000000000002</c:v>
                </c:pt>
                <c:pt idx="1357">
                  <c:v>91.488</c:v>
                </c:pt>
                <c:pt idx="1358">
                  <c:v>78.417000000000002</c:v>
                </c:pt>
                <c:pt idx="1359">
                  <c:v>56.124000000000002</c:v>
                </c:pt>
                <c:pt idx="1360">
                  <c:v>38.771999999999998</c:v>
                </c:pt>
                <c:pt idx="1361">
                  <c:v>42.591999999999999</c:v>
                </c:pt>
                <c:pt idx="1362">
                  <c:v>72.671999999999997</c:v>
                </c:pt>
                <c:pt idx="1363">
                  <c:v>79.088999999999999</c:v>
                </c:pt>
                <c:pt idx="1364">
                  <c:v>167.35900000000001</c:v>
                </c:pt>
                <c:pt idx="1365">
                  <c:v>300.77699999999999</c:v>
                </c:pt>
                <c:pt idx="1366">
                  <c:v>277.84300000000002</c:v>
                </c:pt>
                <c:pt idx="1367">
                  <c:v>238.78</c:v>
                </c:pt>
                <c:pt idx="1368">
                  <c:v>230.45</c:v>
                </c:pt>
                <c:pt idx="1369">
                  <c:v>986.34799999999996</c:v>
                </c:pt>
                <c:pt idx="1370">
                  <c:v>1465.98</c:v>
                </c:pt>
                <c:pt idx="1371">
                  <c:v>864.01199999999994</c:v>
                </c:pt>
                <c:pt idx="1372">
                  <c:v>463.923</c:v>
                </c:pt>
                <c:pt idx="1373">
                  <c:v>332.42599999999999</c:v>
                </c:pt>
                <c:pt idx="1374">
                  <c:v>288.803</c:v>
                </c:pt>
                <c:pt idx="1375">
                  <c:v>263.13299999999998</c:v>
                </c:pt>
                <c:pt idx="1376">
                  <c:v>251.34100000000001</c:v>
                </c:pt>
                <c:pt idx="1377">
                  <c:v>253.70599999999999</c:v>
                </c:pt>
                <c:pt idx="1378">
                  <c:v>355.06799999999998</c:v>
                </c:pt>
                <c:pt idx="1379">
                  <c:v>353.76299999999998</c:v>
                </c:pt>
                <c:pt idx="1380">
                  <c:v>271.41500000000002</c:v>
                </c:pt>
                <c:pt idx="1381">
                  <c:v>207.48</c:v>
                </c:pt>
                <c:pt idx="1382">
                  <c:v>207.18899999999999</c:v>
                </c:pt>
                <c:pt idx="1383">
                  <c:v>269.80599999999998</c:v>
                </c:pt>
                <c:pt idx="1384">
                  <c:v>440.577</c:v>
                </c:pt>
                <c:pt idx="1385">
                  <c:v>1107.9110000000001</c:v>
                </c:pt>
                <c:pt idx="1386">
                  <c:v>1630.6189999999999</c:v>
                </c:pt>
                <c:pt idx="1387">
                  <c:v>1799.97</c:v>
                </c:pt>
                <c:pt idx="1388">
                  <c:v>1608.136</c:v>
                </c:pt>
                <c:pt idx="1389">
                  <c:v>1234.0640000000001</c:v>
                </c:pt>
                <c:pt idx="1390">
                  <c:v>894.721</c:v>
                </c:pt>
                <c:pt idx="1391">
                  <c:v>594.08799999999997</c:v>
                </c:pt>
                <c:pt idx="1392">
                  <c:v>415.815</c:v>
                </c:pt>
                <c:pt idx="1393">
                  <c:v>308.44499999999999</c:v>
                </c:pt>
                <c:pt idx="1394">
                  <c:v>241.286</c:v>
                </c:pt>
                <c:pt idx="1395">
                  <c:v>211.77600000000001</c:v>
                </c:pt>
                <c:pt idx="1396">
                  <c:v>161.489</c:v>
                </c:pt>
                <c:pt idx="1397">
                  <c:v>131.11600000000001</c:v>
                </c:pt>
                <c:pt idx="1398">
                  <c:v>104.893</c:v>
                </c:pt>
                <c:pt idx="1399">
                  <c:v>82.433999999999997</c:v>
                </c:pt>
                <c:pt idx="1400">
                  <c:v>63.975999999999999</c:v>
                </c:pt>
                <c:pt idx="1401">
                  <c:v>52.331000000000003</c:v>
                </c:pt>
                <c:pt idx="1402">
                  <c:v>47.246000000000002</c:v>
                </c:pt>
                <c:pt idx="1403">
                  <c:v>40.634999999999998</c:v>
                </c:pt>
                <c:pt idx="1404">
                  <c:v>31.882000000000001</c:v>
                </c:pt>
                <c:pt idx="1405">
                  <c:v>24.545999999999999</c:v>
                </c:pt>
                <c:pt idx="1406">
                  <c:v>18.681000000000001</c:v>
                </c:pt>
                <c:pt idx="1407">
                  <c:v>12.583</c:v>
                </c:pt>
                <c:pt idx="1408">
                  <c:v>8.9649999999999999</c:v>
                </c:pt>
                <c:pt idx="1409">
                  <c:v>6.3689999999999998</c:v>
                </c:pt>
                <c:pt idx="1410">
                  <c:v>4.0990000000000002</c:v>
                </c:pt>
                <c:pt idx="1411">
                  <c:v>3.214</c:v>
                </c:pt>
                <c:pt idx="1412">
                  <c:v>2.9769999999999999</c:v>
                </c:pt>
                <c:pt idx="1413">
                  <c:v>3.052</c:v>
                </c:pt>
                <c:pt idx="1414">
                  <c:v>3.0110000000000001</c:v>
                </c:pt>
                <c:pt idx="1415">
                  <c:v>3.4239999999999999</c:v>
                </c:pt>
                <c:pt idx="1416">
                  <c:v>2.976</c:v>
                </c:pt>
                <c:pt idx="1417">
                  <c:v>1.875</c:v>
                </c:pt>
                <c:pt idx="1418">
                  <c:v>1.034</c:v>
                </c:pt>
                <c:pt idx="1419">
                  <c:v>0.51100000000000001</c:v>
                </c:pt>
                <c:pt idx="1420">
                  <c:v>0.52</c:v>
                </c:pt>
                <c:pt idx="1421">
                  <c:v>0.312</c:v>
                </c:pt>
                <c:pt idx="1422">
                  <c:v>0.26800000000000002</c:v>
                </c:pt>
                <c:pt idx="1423">
                  <c:v>0.22500000000000001</c:v>
                </c:pt>
                <c:pt idx="1424">
                  <c:v>0.186</c:v>
                </c:pt>
                <c:pt idx="1425">
                  <c:v>0.14599999999999999</c:v>
                </c:pt>
                <c:pt idx="1426">
                  <c:v>0.10199999999999999</c:v>
                </c:pt>
                <c:pt idx="1427">
                  <c:v>8.2000000000000003E-2</c:v>
                </c:pt>
                <c:pt idx="1428">
                  <c:v>6.8000000000000005E-2</c:v>
                </c:pt>
                <c:pt idx="1429">
                  <c:v>5.6000000000000001E-2</c:v>
                </c:pt>
                <c:pt idx="1430">
                  <c:v>4.7E-2</c:v>
                </c:pt>
                <c:pt idx="1431">
                  <c:v>6.2E-2</c:v>
                </c:pt>
                <c:pt idx="1432">
                  <c:v>0.247</c:v>
                </c:pt>
                <c:pt idx="1433">
                  <c:v>194.881</c:v>
                </c:pt>
                <c:pt idx="1434">
                  <c:v>596.63699999999994</c:v>
                </c:pt>
                <c:pt idx="1435">
                  <c:v>729.8</c:v>
                </c:pt>
                <c:pt idx="1436">
                  <c:v>802.39800000000002</c:v>
                </c:pt>
                <c:pt idx="1437">
                  <c:v>831.69500000000005</c:v>
                </c:pt>
                <c:pt idx="1438">
                  <c:v>869.73099999999999</c:v>
                </c:pt>
                <c:pt idx="1439">
                  <c:v>1002.3680000000001</c:v>
                </c:pt>
                <c:pt idx="1440">
                  <c:v>1143.527</c:v>
                </c:pt>
                <c:pt idx="1441">
                  <c:v>1214.3330000000001</c:v>
                </c:pt>
                <c:pt idx="1442">
                  <c:v>1237.5519999999999</c:v>
                </c:pt>
                <c:pt idx="1443">
                  <c:v>1229.182</c:v>
                </c:pt>
                <c:pt idx="1444">
                  <c:v>1198.1479999999999</c:v>
                </c:pt>
                <c:pt idx="1445">
                  <c:v>1141.278</c:v>
                </c:pt>
                <c:pt idx="1446">
                  <c:v>1060.692</c:v>
                </c:pt>
                <c:pt idx="1447">
                  <c:v>982.31799999999998</c:v>
                </c:pt>
                <c:pt idx="1448">
                  <c:v>896.05</c:v>
                </c:pt>
                <c:pt idx="1449">
                  <c:v>775.70899999999995</c:v>
                </c:pt>
                <c:pt idx="1450">
                  <c:v>633.11400000000003</c:v>
                </c:pt>
                <c:pt idx="1451">
                  <c:v>504.57799999999997</c:v>
                </c:pt>
                <c:pt idx="1452">
                  <c:v>405.85199999999998</c:v>
                </c:pt>
                <c:pt idx="1453">
                  <c:v>340.09</c:v>
                </c:pt>
                <c:pt idx="1454">
                  <c:v>285.86900000000003</c:v>
                </c:pt>
                <c:pt idx="1455">
                  <c:v>243.482</c:v>
                </c:pt>
                <c:pt idx="1456">
                  <c:v>206.51900000000001</c:v>
                </c:pt>
                <c:pt idx="1457">
                  <c:v>173.70699999999999</c:v>
                </c:pt>
                <c:pt idx="1458">
                  <c:v>150.721</c:v>
                </c:pt>
                <c:pt idx="1459">
                  <c:v>137.125</c:v>
                </c:pt>
                <c:pt idx="1460">
                  <c:v>109.79300000000001</c:v>
                </c:pt>
                <c:pt idx="1461">
                  <c:v>98.340999999999994</c:v>
                </c:pt>
                <c:pt idx="1462">
                  <c:v>89.266999999999996</c:v>
                </c:pt>
                <c:pt idx="1463">
                  <c:v>75.956999999999994</c:v>
                </c:pt>
                <c:pt idx="1464">
                  <c:v>66.798000000000002</c:v>
                </c:pt>
                <c:pt idx="1465">
                  <c:v>58.216999999999999</c:v>
                </c:pt>
                <c:pt idx="1466">
                  <c:v>52.853000000000002</c:v>
                </c:pt>
                <c:pt idx="1467">
                  <c:v>46.104999999999997</c:v>
                </c:pt>
                <c:pt idx="1468">
                  <c:v>41.295000000000002</c:v>
                </c:pt>
                <c:pt idx="1469">
                  <c:v>35.802999999999997</c:v>
                </c:pt>
                <c:pt idx="1470">
                  <c:v>33.433999999999997</c:v>
                </c:pt>
                <c:pt idx="1471">
                  <c:v>31.207000000000001</c:v>
                </c:pt>
                <c:pt idx="1472">
                  <c:v>31.533000000000001</c:v>
                </c:pt>
                <c:pt idx="1473">
                  <c:v>26.957999999999998</c:v>
                </c:pt>
                <c:pt idx="1474">
                  <c:v>26.402000000000001</c:v>
                </c:pt>
                <c:pt idx="1475">
                  <c:v>22.97</c:v>
                </c:pt>
                <c:pt idx="1476">
                  <c:v>18.047999999999998</c:v>
                </c:pt>
                <c:pt idx="1477">
                  <c:v>14.234999999999999</c:v>
                </c:pt>
                <c:pt idx="1478">
                  <c:v>10.585000000000001</c:v>
                </c:pt>
                <c:pt idx="1479">
                  <c:v>7.3780000000000001</c:v>
                </c:pt>
                <c:pt idx="1480">
                  <c:v>5.3040000000000003</c:v>
                </c:pt>
                <c:pt idx="1481">
                  <c:v>3.9420000000000002</c:v>
                </c:pt>
                <c:pt idx="1482">
                  <c:v>2.5329999999999999</c:v>
                </c:pt>
                <c:pt idx="1483">
                  <c:v>1.51</c:v>
                </c:pt>
                <c:pt idx="1484">
                  <c:v>0.79800000000000004</c:v>
                </c:pt>
                <c:pt idx="1485">
                  <c:v>0.39</c:v>
                </c:pt>
                <c:pt idx="1486">
                  <c:v>0.3</c:v>
                </c:pt>
                <c:pt idx="1487">
                  <c:v>0.27100000000000002</c:v>
                </c:pt>
                <c:pt idx="1488">
                  <c:v>0.245</c:v>
                </c:pt>
                <c:pt idx="1489">
                  <c:v>0.24199999999999999</c:v>
                </c:pt>
                <c:pt idx="1490">
                  <c:v>0.23300000000000001</c:v>
                </c:pt>
                <c:pt idx="1491">
                  <c:v>0.2</c:v>
                </c:pt>
                <c:pt idx="1492">
                  <c:v>0.18099999999999999</c:v>
                </c:pt>
                <c:pt idx="1493">
                  <c:v>0.159</c:v>
                </c:pt>
                <c:pt idx="1494">
                  <c:v>0.13700000000000001</c:v>
                </c:pt>
                <c:pt idx="1495">
                  <c:v>0.114</c:v>
                </c:pt>
                <c:pt idx="1496">
                  <c:v>9.8000000000000004E-2</c:v>
                </c:pt>
                <c:pt idx="1497">
                  <c:v>7.5999999999999998E-2</c:v>
                </c:pt>
                <c:pt idx="1498">
                  <c:v>5.2999999999999999E-2</c:v>
                </c:pt>
                <c:pt idx="1499">
                  <c:v>4.2000000000000003E-2</c:v>
                </c:pt>
                <c:pt idx="1500">
                  <c:v>2.9000000000000001E-2</c:v>
                </c:pt>
                <c:pt idx="1501">
                  <c:v>2.7E-2</c:v>
                </c:pt>
                <c:pt idx="1502">
                  <c:v>1.6E-2</c:v>
                </c:pt>
                <c:pt idx="1503">
                  <c:v>3.0000000000000001E-3</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4.4999999999999998E-2</c:v>
                </c:pt>
                <c:pt idx="1617">
                  <c:v>37.606000000000002</c:v>
                </c:pt>
                <c:pt idx="1618">
                  <c:v>103.20699999999999</c:v>
                </c:pt>
                <c:pt idx="1619">
                  <c:v>82.766000000000005</c:v>
                </c:pt>
                <c:pt idx="1620">
                  <c:v>50.311999999999998</c:v>
                </c:pt>
                <c:pt idx="1621">
                  <c:v>41.86</c:v>
                </c:pt>
                <c:pt idx="1622">
                  <c:v>38.558999999999997</c:v>
                </c:pt>
                <c:pt idx="1623">
                  <c:v>31.509</c:v>
                </c:pt>
                <c:pt idx="1624">
                  <c:v>19.236999999999998</c:v>
                </c:pt>
                <c:pt idx="1625">
                  <c:v>14.65</c:v>
                </c:pt>
                <c:pt idx="1626">
                  <c:v>10.669</c:v>
                </c:pt>
                <c:pt idx="1627">
                  <c:v>7.673</c:v>
                </c:pt>
                <c:pt idx="1628">
                  <c:v>5.8250000000000002</c:v>
                </c:pt>
                <c:pt idx="1629">
                  <c:v>4.2930000000000001</c:v>
                </c:pt>
                <c:pt idx="1630">
                  <c:v>2.6920000000000002</c:v>
                </c:pt>
                <c:pt idx="1631">
                  <c:v>1.321</c:v>
                </c:pt>
                <c:pt idx="1632">
                  <c:v>0.60199999999999998</c:v>
                </c:pt>
                <c:pt idx="1633">
                  <c:v>0.32700000000000001</c:v>
                </c:pt>
                <c:pt idx="1634">
                  <c:v>0.33200000000000002</c:v>
                </c:pt>
                <c:pt idx="1635">
                  <c:v>3.9889999999999999</c:v>
                </c:pt>
                <c:pt idx="1636">
                  <c:v>10.035</c:v>
                </c:pt>
                <c:pt idx="1637">
                  <c:v>7.5579999999999998</c:v>
                </c:pt>
                <c:pt idx="1638">
                  <c:v>7.923</c:v>
                </c:pt>
                <c:pt idx="1639">
                  <c:v>8.7159999999999993</c:v>
                </c:pt>
                <c:pt idx="1640">
                  <c:v>6.8609999999999998</c:v>
                </c:pt>
                <c:pt idx="1641">
                  <c:v>5.8659999999999997</c:v>
                </c:pt>
                <c:pt idx="1642">
                  <c:v>2.7130000000000001</c:v>
                </c:pt>
                <c:pt idx="1643">
                  <c:v>2.2519999999999998</c:v>
                </c:pt>
                <c:pt idx="1644">
                  <c:v>1.373</c:v>
                </c:pt>
                <c:pt idx="1645">
                  <c:v>0.68600000000000005</c:v>
                </c:pt>
                <c:pt idx="1646">
                  <c:v>0.32100000000000001</c:v>
                </c:pt>
                <c:pt idx="1647">
                  <c:v>0.254</c:v>
                </c:pt>
                <c:pt idx="1648">
                  <c:v>0.21299999999999999</c:v>
                </c:pt>
                <c:pt idx="1649">
                  <c:v>0.17299999999999999</c:v>
                </c:pt>
                <c:pt idx="1650">
                  <c:v>0.13</c:v>
                </c:pt>
                <c:pt idx="1651">
                  <c:v>8.5999999999999993E-2</c:v>
                </c:pt>
                <c:pt idx="1652">
                  <c:v>3.7999999999999999E-2</c:v>
                </c:pt>
                <c:pt idx="1653">
                  <c:v>3.0000000000000001E-3</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48.875999999999998</c:v>
                </c:pt>
                <c:pt idx="1823">
                  <c:v>316.536</c:v>
                </c:pt>
                <c:pt idx="1824">
                  <c:v>356.53500000000003</c:v>
                </c:pt>
                <c:pt idx="1825">
                  <c:v>381.83100000000002</c:v>
                </c:pt>
                <c:pt idx="1826">
                  <c:v>395.89499999999998</c:v>
                </c:pt>
                <c:pt idx="1827">
                  <c:v>410.83800000000002</c:v>
                </c:pt>
                <c:pt idx="1828">
                  <c:v>441.46600000000001</c:v>
                </c:pt>
                <c:pt idx="1829">
                  <c:v>446.12799999999999</c:v>
                </c:pt>
                <c:pt idx="1830">
                  <c:v>411.88</c:v>
                </c:pt>
                <c:pt idx="1831">
                  <c:v>427.09699999999998</c:v>
                </c:pt>
                <c:pt idx="1832">
                  <c:v>427.94499999999999</c:v>
                </c:pt>
                <c:pt idx="1833">
                  <c:v>423.50099999999998</c:v>
                </c:pt>
                <c:pt idx="1834">
                  <c:v>438.68400000000003</c:v>
                </c:pt>
                <c:pt idx="1835">
                  <c:v>465.01900000000001</c:v>
                </c:pt>
                <c:pt idx="1836">
                  <c:v>476.44099999999997</c:v>
                </c:pt>
                <c:pt idx="1837">
                  <c:v>486.61099999999999</c:v>
                </c:pt>
                <c:pt idx="1838">
                  <c:v>489.827</c:v>
                </c:pt>
                <c:pt idx="1839">
                  <c:v>486.38900000000001</c:v>
                </c:pt>
                <c:pt idx="1840">
                  <c:v>478.17899999999997</c:v>
                </c:pt>
                <c:pt idx="1841">
                  <c:v>484.90800000000002</c:v>
                </c:pt>
                <c:pt idx="1842">
                  <c:v>492.33100000000002</c:v>
                </c:pt>
                <c:pt idx="1843">
                  <c:v>491.75</c:v>
                </c:pt>
                <c:pt idx="1844">
                  <c:v>494.28199999999998</c:v>
                </c:pt>
                <c:pt idx="1845">
                  <c:v>488.19299999999998</c:v>
                </c:pt>
                <c:pt idx="1846">
                  <c:v>475.68799999999999</c:v>
                </c:pt>
                <c:pt idx="1847">
                  <c:v>451.041</c:v>
                </c:pt>
                <c:pt idx="1848">
                  <c:v>442.10399999999998</c:v>
                </c:pt>
                <c:pt idx="1849">
                  <c:v>426.33499999999998</c:v>
                </c:pt>
                <c:pt idx="1850">
                  <c:v>405.22199999999998</c:v>
                </c:pt>
                <c:pt idx="1851">
                  <c:v>368.98399999999998</c:v>
                </c:pt>
                <c:pt idx="1852">
                  <c:v>319.053</c:v>
                </c:pt>
                <c:pt idx="1853">
                  <c:v>273.98200000000003</c:v>
                </c:pt>
                <c:pt idx="1854">
                  <c:v>237.20400000000001</c:v>
                </c:pt>
                <c:pt idx="1855">
                  <c:v>203.64400000000001</c:v>
                </c:pt>
                <c:pt idx="1856">
                  <c:v>173.15799999999999</c:v>
                </c:pt>
                <c:pt idx="1857">
                  <c:v>153.50299999999999</c:v>
                </c:pt>
                <c:pt idx="1858">
                  <c:v>131.96799999999999</c:v>
                </c:pt>
                <c:pt idx="1859">
                  <c:v>118.264</c:v>
                </c:pt>
                <c:pt idx="1860">
                  <c:v>103.95399999999999</c:v>
                </c:pt>
                <c:pt idx="1861">
                  <c:v>91.65</c:v>
                </c:pt>
                <c:pt idx="1862">
                  <c:v>81.873000000000005</c:v>
                </c:pt>
                <c:pt idx="1863">
                  <c:v>77.414000000000001</c:v>
                </c:pt>
                <c:pt idx="1864">
                  <c:v>72.921000000000006</c:v>
                </c:pt>
                <c:pt idx="1865">
                  <c:v>63.901000000000003</c:v>
                </c:pt>
                <c:pt idx="1866">
                  <c:v>54.24</c:v>
                </c:pt>
                <c:pt idx="1867">
                  <c:v>45.198999999999998</c:v>
                </c:pt>
                <c:pt idx="1868">
                  <c:v>42.072000000000003</c:v>
                </c:pt>
                <c:pt idx="1869">
                  <c:v>33.527000000000001</c:v>
                </c:pt>
                <c:pt idx="1870">
                  <c:v>31.879000000000001</c:v>
                </c:pt>
                <c:pt idx="1871">
                  <c:v>26.841999999999999</c:v>
                </c:pt>
                <c:pt idx="1872">
                  <c:v>23.616</c:v>
                </c:pt>
                <c:pt idx="1873">
                  <c:v>23.434999999999999</c:v>
                </c:pt>
                <c:pt idx="1874">
                  <c:v>21.236000000000001</c:v>
                </c:pt>
                <c:pt idx="1875">
                  <c:v>18.574000000000002</c:v>
                </c:pt>
                <c:pt idx="1876">
                  <c:v>16.649999999999999</c:v>
                </c:pt>
                <c:pt idx="1877">
                  <c:v>13.994</c:v>
                </c:pt>
                <c:pt idx="1878">
                  <c:v>12.279</c:v>
                </c:pt>
                <c:pt idx="1879">
                  <c:v>10.224</c:v>
                </c:pt>
                <c:pt idx="1880">
                  <c:v>8.3079999999999998</c:v>
                </c:pt>
                <c:pt idx="1881">
                  <c:v>7.101</c:v>
                </c:pt>
                <c:pt idx="1882">
                  <c:v>6.1929999999999996</c:v>
                </c:pt>
                <c:pt idx="1883">
                  <c:v>4.8789999999999996</c:v>
                </c:pt>
                <c:pt idx="1884">
                  <c:v>3.9049999999999998</c:v>
                </c:pt>
                <c:pt idx="1885">
                  <c:v>3.069</c:v>
                </c:pt>
                <c:pt idx="1886">
                  <c:v>2.3290000000000002</c:v>
                </c:pt>
              </c:numCache>
            </c:numRef>
          </c:val>
          <c:smooth val="1"/>
          <c:extLst xmlns:c16r2="http://schemas.microsoft.com/office/drawing/2015/06/chart">
            <c:ext xmlns:c16="http://schemas.microsoft.com/office/drawing/2014/chart" uri="{C3380CC4-5D6E-409C-BE32-E72D297353CC}">
              <c16:uniqueId val="{00000002-26F3-43EC-AA58-AAC5E0BB9EC4}"/>
            </c:ext>
          </c:extLst>
        </c:ser>
        <c:ser>
          <c:idx val="3"/>
          <c:order val="3"/>
          <c:tx>
            <c:strRef>
              <c:f>'All Time Flows'!$F$2</c:f>
              <c:strCache>
                <c:ptCount val="1"/>
                <c:pt idx="0">
                  <c:v>Walgett</c:v>
                </c:pt>
              </c:strCache>
            </c:strRef>
          </c:tx>
          <c:spPr>
            <a:ln w="12700" cap="rnd">
              <a:solidFill>
                <a:srgbClr val="00A200"/>
              </a:solidFill>
              <a:round/>
            </a:ln>
            <a:effectLst/>
          </c:spPr>
          <c:marker>
            <c:symbol val="none"/>
          </c:marker>
          <c:cat>
            <c:numRef>
              <c:f>'All Time Flows'!$B$3:$B$1889</c:f>
              <c:numCache>
                <c:formatCode>d/m/yy;@</c:formatCode>
                <c:ptCount val="1887"/>
                <c:pt idx="0">
                  <c:v>41791</c:v>
                </c:pt>
                <c:pt idx="1">
                  <c:v>41792</c:v>
                </c:pt>
                <c:pt idx="2">
                  <c:v>41793</c:v>
                </c:pt>
                <c:pt idx="3">
                  <c:v>41794</c:v>
                </c:pt>
                <c:pt idx="4">
                  <c:v>41795</c:v>
                </c:pt>
                <c:pt idx="5">
                  <c:v>41796</c:v>
                </c:pt>
                <c:pt idx="6">
                  <c:v>41797</c:v>
                </c:pt>
                <c:pt idx="7">
                  <c:v>41798</c:v>
                </c:pt>
                <c:pt idx="8">
                  <c:v>41799</c:v>
                </c:pt>
                <c:pt idx="9">
                  <c:v>41800</c:v>
                </c:pt>
                <c:pt idx="10">
                  <c:v>41801</c:v>
                </c:pt>
                <c:pt idx="11">
                  <c:v>41802</c:v>
                </c:pt>
                <c:pt idx="12">
                  <c:v>41803</c:v>
                </c:pt>
                <c:pt idx="13">
                  <c:v>41804</c:v>
                </c:pt>
                <c:pt idx="14">
                  <c:v>41805</c:v>
                </c:pt>
                <c:pt idx="15">
                  <c:v>41806</c:v>
                </c:pt>
                <c:pt idx="16">
                  <c:v>41807</c:v>
                </c:pt>
                <c:pt idx="17">
                  <c:v>41808</c:v>
                </c:pt>
                <c:pt idx="18">
                  <c:v>41809</c:v>
                </c:pt>
                <c:pt idx="19">
                  <c:v>41810</c:v>
                </c:pt>
                <c:pt idx="20">
                  <c:v>41811</c:v>
                </c:pt>
                <c:pt idx="21">
                  <c:v>41812</c:v>
                </c:pt>
                <c:pt idx="22">
                  <c:v>41813</c:v>
                </c:pt>
                <c:pt idx="23">
                  <c:v>41814</c:v>
                </c:pt>
                <c:pt idx="24">
                  <c:v>41815</c:v>
                </c:pt>
                <c:pt idx="25">
                  <c:v>41816</c:v>
                </c:pt>
                <c:pt idx="26">
                  <c:v>41817</c:v>
                </c:pt>
                <c:pt idx="27">
                  <c:v>41818</c:v>
                </c:pt>
                <c:pt idx="28">
                  <c:v>41819</c:v>
                </c:pt>
                <c:pt idx="29">
                  <c:v>41820</c:v>
                </c:pt>
                <c:pt idx="30">
                  <c:v>41821</c:v>
                </c:pt>
                <c:pt idx="31">
                  <c:v>41822</c:v>
                </c:pt>
                <c:pt idx="32">
                  <c:v>41823</c:v>
                </c:pt>
                <c:pt idx="33">
                  <c:v>41824</c:v>
                </c:pt>
                <c:pt idx="34">
                  <c:v>41825</c:v>
                </c:pt>
                <c:pt idx="35">
                  <c:v>41826</c:v>
                </c:pt>
                <c:pt idx="36">
                  <c:v>41827</c:v>
                </c:pt>
                <c:pt idx="37">
                  <c:v>41828</c:v>
                </c:pt>
                <c:pt idx="38">
                  <c:v>41829</c:v>
                </c:pt>
                <c:pt idx="39">
                  <c:v>41830</c:v>
                </c:pt>
                <c:pt idx="40">
                  <c:v>41831</c:v>
                </c:pt>
                <c:pt idx="41">
                  <c:v>41832</c:v>
                </c:pt>
                <c:pt idx="42">
                  <c:v>41833</c:v>
                </c:pt>
                <c:pt idx="43">
                  <c:v>41834</c:v>
                </c:pt>
                <c:pt idx="44">
                  <c:v>41835</c:v>
                </c:pt>
                <c:pt idx="45">
                  <c:v>41836</c:v>
                </c:pt>
                <c:pt idx="46">
                  <c:v>41837</c:v>
                </c:pt>
                <c:pt idx="47">
                  <c:v>41838</c:v>
                </c:pt>
                <c:pt idx="48">
                  <c:v>41839</c:v>
                </c:pt>
                <c:pt idx="49">
                  <c:v>41840</c:v>
                </c:pt>
                <c:pt idx="50">
                  <c:v>41841</c:v>
                </c:pt>
                <c:pt idx="51">
                  <c:v>41842</c:v>
                </c:pt>
                <c:pt idx="52">
                  <c:v>41843</c:v>
                </c:pt>
                <c:pt idx="53">
                  <c:v>41844</c:v>
                </c:pt>
                <c:pt idx="54">
                  <c:v>41845</c:v>
                </c:pt>
                <c:pt idx="55">
                  <c:v>41846</c:v>
                </c:pt>
                <c:pt idx="56">
                  <c:v>41847</c:v>
                </c:pt>
                <c:pt idx="57">
                  <c:v>41848</c:v>
                </c:pt>
                <c:pt idx="58">
                  <c:v>41849</c:v>
                </c:pt>
                <c:pt idx="59">
                  <c:v>41850</c:v>
                </c:pt>
                <c:pt idx="60">
                  <c:v>41851</c:v>
                </c:pt>
                <c:pt idx="61">
                  <c:v>41852</c:v>
                </c:pt>
                <c:pt idx="62">
                  <c:v>41853</c:v>
                </c:pt>
                <c:pt idx="63">
                  <c:v>41854</c:v>
                </c:pt>
                <c:pt idx="64">
                  <c:v>41855</c:v>
                </c:pt>
                <c:pt idx="65">
                  <c:v>41856</c:v>
                </c:pt>
                <c:pt idx="66">
                  <c:v>41857</c:v>
                </c:pt>
                <c:pt idx="67">
                  <c:v>41858</c:v>
                </c:pt>
                <c:pt idx="68">
                  <c:v>41859</c:v>
                </c:pt>
                <c:pt idx="69">
                  <c:v>41860</c:v>
                </c:pt>
                <c:pt idx="70">
                  <c:v>41861</c:v>
                </c:pt>
                <c:pt idx="71">
                  <c:v>41862</c:v>
                </c:pt>
                <c:pt idx="72">
                  <c:v>41863</c:v>
                </c:pt>
                <c:pt idx="73">
                  <c:v>41864</c:v>
                </c:pt>
                <c:pt idx="74">
                  <c:v>41865</c:v>
                </c:pt>
                <c:pt idx="75">
                  <c:v>41866</c:v>
                </c:pt>
                <c:pt idx="76">
                  <c:v>41867</c:v>
                </c:pt>
                <c:pt idx="77">
                  <c:v>41868</c:v>
                </c:pt>
                <c:pt idx="78">
                  <c:v>41869</c:v>
                </c:pt>
                <c:pt idx="79">
                  <c:v>41870</c:v>
                </c:pt>
                <c:pt idx="80">
                  <c:v>41871</c:v>
                </c:pt>
                <c:pt idx="81">
                  <c:v>41872</c:v>
                </c:pt>
                <c:pt idx="82">
                  <c:v>41873</c:v>
                </c:pt>
                <c:pt idx="83">
                  <c:v>41874</c:v>
                </c:pt>
                <c:pt idx="84">
                  <c:v>41875</c:v>
                </c:pt>
                <c:pt idx="85">
                  <c:v>41876</c:v>
                </c:pt>
                <c:pt idx="86">
                  <c:v>41877</c:v>
                </c:pt>
                <c:pt idx="87">
                  <c:v>41878</c:v>
                </c:pt>
                <c:pt idx="88">
                  <c:v>41879</c:v>
                </c:pt>
                <c:pt idx="89">
                  <c:v>41880</c:v>
                </c:pt>
                <c:pt idx="90">
                  <c:v>41881</c:v>
                </c:pt>
                <c:pt idx="91">
                  <c:v>41882</c:v>
                </c:pt>
                <c:pt idx="92">
                  <c:v>41883</c:v>
                </c:pt>
                <c:pt idx="93">
                  <c:v>41884</c:v>
                </c:pt>
                <c:pt idx="94">
                  <c:v>41885</c:v>
                </c:pt>
                <c:pt idx="95">
                  <c:v>41886</c:v>
                </c:pt>
                <c:pt idx="96">
                  <c:v>41887</c:v>
                </c:pt>
                <c:pt idx="97">
                  <c:v>41888</c:v>
                </c:pt>
                <c:pt idx="98">
                  <c:v>41889</c:v>
                </c:pt>
                <c:pt idx="99">
                  <c:v>41890</c:v>
                </c:pt>
                <c:pt idx="100">
                  <c:v>41891</c:v>
                </c:pt>
                <c:pt idx="101">
                  <c:v>41892</c:v>
                </c:pt>
                <c:pt idx="102">
                  <c:v>41893</c:v>
                </c:pt>
                <c:pt idx="103">
                  <c:v>41894</c:v>
                </c:pt>
                <c:pt idx="104">
                  <c:v>41895</c:v>
                </c:pt>
                <c:pt idx="105">
                  <c:v>41896</c:v>
                </c:pt>
                <c:pt idx="106">
                  <c:v>41897</c:v>
                </c:pt>
                <c:pt idx="107">
                  <c:v>41898</c:v>
                </c:pt>
                <c:pt idx="108">
                  <c:v>41899</c:v>
                </c:pt>
                <c:pt idx="109">
                  <c:v>41900</c:v>
                </c:pt>
                <c:pt idx="110">
                  <c:v>41901</c:v>
                </c:pt>
                <c:pt idx="111">
                  <c:v>41902</c:v>
                </c:pt>
                <c:pt idx="112">
                  <c:v>41903</c:v>
                </c:pt>
                <c:pt idx="113">
                  <c:v>41904</c:v>
                </c:pt>
                <c:pt idx="114">
                  <c:v>41905</c:v>
                </c:pt>
                <c:pt idx="115">
                  <c:v>41906</c:v>
                </c:pt>
                <c:pt idx="116">
                  <c:v>41907</c:v>
                </c:pt>
                <c:pt idx="117">
                  <c:v>41908</c:v>
                </c:pt>
                <c:pt idx="118">
                  <c:v>41909</c:v>
                </c:pt>
                <c:pt idx="119">
                  <c:v>41910</c:v>
                </c:pt>
                <c:pt idx="120">
                  <c:v>41911</c:v>
                </c:pt>
                <c:pt idx="121">
                  <c:v>41912</c:v>
                </c:pt>
                <c:pt idx="122">
                  <c:v>41913</c:v>
                </c:pt>
                <c:pt idx="123">
                  <c:v>41914</c:v>
                </c:pt>
                <c:pt idx="124">
                  <c:v>41915</c:v>
                </c:pt>
                <c:pt idx="125">
                  <c:v>41916</c:v>
                </c:pt>
                <c:pt idx="126">
                  <c:v>41917</c:v>
                </c:pt>
                <c:pt idx="127">
                  <c:v>41918</c:v>
                </c:pt>
                <c:pt idx="128">
                  <c:v>41919</c:v>
                </c:pt>
                <c:pt idx="129">
                  <c:v>41920</c:v>
                </c:pt>
                <c:pt idx="130">
                  <c:v>41921</c:v>
                </c:pt>
                <c:pt idx="131">
                  <c:v>41922</c:v>
                </c:pt>
                <c:pt idx="132">
                  <c:v>41923</c:v>
                </c:pt>
                <c:pt idx="133">
                  <c:v>41924</c:v>
                </c:pt>
                <c:pt idx="134">
                  <c:v>41925</c:v>
                </c:pt>
                <c:pt idx="135">
                  <c:v>41926</c:v>
                </c:pt>
                <c:pt idx="136">
                  <c:v>41927</c:v>
                </c:pt>
                <c:pt idx="137">
                  <c:v>41928</c:v>
                </c:pt>
                <c:pt idx="138">
                  <c:v>41929</c:v>
                </c:pt>
                <c:pt idx="139">
                  <c:v>41930</c:v>
                </c:pt>
                <c:pt idx="140">
                  <c:v>41931</c:v>
                </c:pt>
                <c:pt idx="141">
                  <c:v>41932</c:v>
                </c:pt>
                <c:pt idx="142">
                  <c:v>41933</c:v>
                </c:pt>
                <c:pt idx="143">
                  <c:v>41934</c:v>
                </c:pt>
                <c:pt idx="144">
                  <c:v>41935</c:v>
                </c:pt>
                <c:pt idx="145">
                  <c:v>41936</c:v>
                </c:pt>
                <c:pt idx="146">
                  <c:v>41937</c:v>
                </c:pt>
                <c:pt idx="147">
                  <c:v>41938</c:v>
                </c:pt>
                <c:pt idx="148">
                  <c:v>41939</c:v>
                </c:pt>
                <c:pt idx="149">
                  <c:v>41940</c:v>
                </c:pt>
                <c:pt idx="150">
                  <c:v>41941</c:v>
                </c:pt>
                <c:pt idx="151">
                  <c:v>41942</c:v>
                </c:pt>
                <c:pt idx="152">
                  <c:v>41943</c:v>
                </c:pt>
                <c:pt idx="153">
                  <c:v>41944</c:v>
                </c:pt>
                <c:pt idx="154">
                  <c:v>41945</c:v>
                </c:pt>
                <c:pt idx="155">
                  <c:v>41946</c:v>
                </c:pt>
                <c:pt idx="156">
                  <c:v>41947</c:v>
                </c:pt>
                <c:pt idx="157">
                  <c:v>41948</c:v>
                </c:pt>
                <c:pt idx="158">
                  <c:v>41949</c:v>
                </c:pt>
                <c:pt idx="159">
                  <c:v>41950</c:v>
                </c:pt>
                <c:pt idx="160">
                  <c:v>41951</c:v>
                </c:pt>
                <c:pt idx="161">
                  <c:v>41952</c:v>
                </c:pt>
                <c:pt idx="162">
                  <c:v>41953</c:v>
                </c:pt>
                <c:pt idx="163">
                  <c:v>41954</c:v>
                </c:pt>
                <c:pt idx="164">
                  <c:v>41955</c:v>
                </c:pt>
                <c:pt idx="165">
                  <c:v>41956</c:v>
                </c:pt>
                <c:pt idx="166">
                  <c:v>41957</c:v>
                </c:pt>
                <c:pt idx="167">
                  <c:v>41958</c:v>
                </c:pt>
                <c:pt idx="168">
                  <c:v>41959</c:v>
                </c:pt>
                <c:pt idx="169">
                  <c:v>41960</c:v>
                </c:pt>
                <c:pt idx="170">
                  <c:v>41961</c:v>
                </c:pt>
                <c:pt idx="171">
                  <c:v>41962</c:v>
                </c:pt>
                <c:pt idx="172">
                  <c:v>41963</c:v>
                </c:pt>
                <c:pt idx="173">
                  <c:v>41964</c:v>
                </c:pt>
                <c:pt idx="174">
                  <c:v>41965</c:v>
                </c:pt>
                <c:pt idx="175">
                  <c:v>41966</c:v>
                </c:pt>
                <c:pt idx="176">
                  <c:v>41967</c:v>
                </c:pt>
                <c:pt idx="177">
                  <c:v>41968</c:v>
                </c:pt>
                <c:pt idx="178">
                  <c:v>41969</c:v>
                </c:pt>
                <c:pt idx="179">
                  <c:v>41970</c:v>
                </c:pt>
                <c:pt idx="180">
                  <c:v>41971</c:v>
                </c:pt>
                <c:pt idx="181">
                  <c:v>41972</c:v>
                </c:pt>
                <c:pt idx="182">
                  <c:v>41973</c:v>
                </c:pt>
                <c:pt idx="183">
                  <c:v>41974</c:v>
                </c:pt>
                <c:pt idx="184">
                  <c:v>41975</c:v>
                </c:pt>
                <c:pt idx="185">
                  <c:v>41976</c:v>
                </c:pt>
                <c:pt idx="186">
                  <c:v>41977</c:v>
                </c:pt>
                <c:pt idx="187">
                  <c:v>41978</c:v>
                </c:pt>
                <c:pt idx="188">
                  <c:v>41979</c:v>
                </c:pt>
                <c:pt idx="189">
                  <c:v>41980</c:v>
                </c:pt>
                <c:pt idx="190">
                  <c:v>41981</c:v>
                </c:pt>
                <c:pt idx="191">
                  <c:v>41982</c:v>
                </c:pt>
                <c:pt idx="192">
                  <c:v>41983</c:v>
                </c:pt>
                <c:pt idx="193">
                  <c:v>41984</c:v>
                </c:pt>
                <c:pt idx="194">
                  <c:v>41985</c:v>
                </c:pt>
                <c:pt idx="195">
                  <c:v>41986</c:v>
                </c:pt>
                <c:pt idx="196">
                  <c:v>41987</c:v>
                </c:pt>
                <c:pt idx="197">
                  <c:v>41988</c:v>
                </c:pt>
                <c:pt idx="198">
                  <c:v>41989</c:v>
                </c:pt>
                <c:pt idx="199">
                  <c:v>41990</c:v>
                </c:pt>
                <c:pt idx="200">
                  <c:v>41991</c:v>
                </c:pt>
                <c:pt idx="201">
                  <c:v>41992</c:v>
                </c:pt>
                <c:pt idx="202">
                  <c:v>41993</c:v>
                </c:pt>
                <c:pt idx="203">
                  <c:v>41994</c:v>
                </c:pt>
                <c:pt idx="204">
                  <c:v>41995</c:v>
                </c:pt>
                <c:pt idx="205">
                  <c:v>41996</c:v>
                </c:pt>
                <c:pt idx="206">
                  <c:v>41997</c:v>
                </c:pt>
                <c:pt idx="207">
                  <c:v>41998</c:v>
                </c:pt>
                <c:pt idx="208">
                  <c:v>41999</c:v>
                </c:pt>
                <c:pt idx="209">
                  <c:v>42000</c:v>
                </c:pt>
                <c:pt idx="210">
                  <c:v>42001</c:v>
                </c:pt>
                <c:pt idx="211">
                  <c:v>42002</c:v>
                </c:pt>
                <c:pt idx="212">
                  <c:v>42003</c:v>
                </c:pt>
                <c:pt idx="213">
                  <c:v>42004</c:v>
                </c:pt>
                <c:pt idx="214">
                  <c:v>42005</c:v>
                </c:pt>
                <c:pt idx="215">
                  <c:v>42006</c:v>
                </c:pt>
                <c:pt idx="216">
                  <c:v>42007</c:v>
                </c:pt>
                <c:pt idx="217">
                  <c:v>42008</c:v>
                </c:pt>
                <c:pt idx="218">
                  <c:v>42009</c:v>
                </c:pt>
                <c:pt idx="219">
                  <c:v>42010</c:v>
                </c:pt>
                <c:pt idx="220">
                  <c:v>42011</c:v>
                </c:pt>
                <c:pt idx="221">
                  <c:v>42012</c:v>
                </c:pt>
                <c:pt idx="222">
                  <c:v>42013</c:v>
                </c:pt>
                <c:pt idx="223">
                  <c:v>42014</c:v>
                </c:pt>
                <c:pt idx="224">
                  <c:v>42015</c:v>
                </c:pt>
                <c:pt idx="225">
                  <c:v>42016</c:v>
                </c:pt>
                <c:pt idx="226">
                  <c:v>42017</c:v>
                </c:pt>
                <c:pt idx="227">
                  <c:v>42018</c:v>
                </c:pt>
                <c:pt idx="228">
                  <c:v>42019</c:v>
                </c:pt>
                <c:pt idx="229">
                  <c:v>42020</c:v>
                </c:pt>
                <c:pt idx="230">
                  <c:v>42021</c:v>
                </c:pt>
                <c:pt idx="231">
                  <c:v>42022</c:v>
                </c:pt>
                <c:pt idx="232">
                  <c:v>42023</c:v>
                </c:pt>
                <c:pt idx="233">
                  <c:v>42024</c:v>
                </c:pt>
                <c:pt idx="234">
                  <c:v>42025</c:v>
                </c:pt>
                <c:pt idx="235">
                  <c:v>42026</c:v>
                </c:pt>
                <c:pt idx="236">
                  <c:v>42027</c:v>
                </c:pt>
                <c:pt idx="237">
                  <c:v>42028</c:v>
                </c:pt>
                <c:pt idx="238">
                  <c:v>42029</c:v>
                </c:pt>
                <c:pt idx="239">
                  <c:v>42030</c:v>
                </c:pt>
                <c:pt idx="240">
                  <c:v>42031</c:v>
                </c:pt>
                <c:pt idx="241">
                  <c:v>42032</c:v>
                </c:pt>
                <c:pt idx="242">
                  <c:v>42033</c:v>
                </c:pt>
                <c:pt idx="243">
                  <c:v>42034</c:v>
                </c:pt>
                <c:pt idx="244">
                  <c:v>42035</c:v>
                </c:pt>
                <c:pt idx="245">
                  <c:v>42036</c:v>
                </c:pt>
                <c:pt idx="246">
                  <c:v>42037</c:v>
                </c:pt>
                <c:pt idx="247">
                  <c:v>42038</c:v>
                </c:pt>
                <c:pt idx="248">
                  <c:v>42039</c:v>
                </c:pt>
                <c:pt idx="249">
                  <c:v>42040</c:v>
                </c:pt>
                <c:pt idx="250">
                  <c:v>42041</c:v>
                </c:pt>
                <c:pt idx="251">
                  <c:v>42042</c:v>
                </c:pt>
                <c:pt idx="252">
                  <c:v>42043</c:v>
                </c:pt>
                <c:pt idx="253">
                  <c:v>42044</c:v>
                </c:pt>
                <c:pt idx="254">
                  <c:v>42045</c:v>
                </c:pt>
                <c:pt idx="255">
                  <c:v>42046</c:v>
                </c:pt>
                <c:pt idx="256">
                  <c:v>42047</c:v>
                </c:pt>
                <c:pt idx="257">
                  <c:v>42048</c:v>
                </c:pt>
                <c:pt idx="258">
                  <c:v>42049</c:v>
                </c:pt>
                <c:pt idx="259">
                  <c:v>42050</c:v>
                </c:pt>
                <c:pt idx="260">
                  <c:v>42051</c:v>
                </c:pt>
                <c:pt idx="261">
                  <c:v>42052</c:v>
                </c:pt>
                <c:pt idx="262">
                  <c:v>42053</c:v>
                </c:pt>
                <c:pt idx="263">
                  <c:v>42054</c:v>
                </c:pt>
                <c:pt idx="264">
                  <c:v>42055</c:v>
                </c:pt>
                <c:pt idx="265">
                  <c:v>42056</c:v>
                </c:pt>
                <c:pt idx="266">
                  <c:v>42057</c:v>
                </c:pt>
                <c:pt idx="267">
                  <c:v>42058</c:v>
                </c:pt>
                <c:pt idx="268">
                  <c:v>42059</c:v>
                </c:pt>
                <c:pt idx="269">
                  <c:v>42060</c:v>
                </c:pt>
                <c:pt idx="270">
                  <c:v>42061</c:v>
                </c:pt>
                <c:pt idx="271">
                  <c:v>42062</c:v>
                </c:pt>
                <c:pt idx="272">
                  <c:v>42063</c:v>
                </c:pt>
                <c:pt idx="273">
                  <c:v>42064</c:v>
                </c:pt>
                <c:pt idx="274">
                  <c:v>42065</c:v>
                </c:pt>
                <c:pt idx="275">
                  <c:v>42066</c:v>
                </c:pt>
                <c:pt idx="276">
                  <c:v>42067</c:v>
                </c:pt>
                <c:pt idx="277">
                  <c:v>42068</c:v>
                </c:pt>
                <c:pt idx="278">
                  <c:v>42069</c:v>
                </c:pt>
                <c:pt idx="279">
                  <c:v>42070</c:v>
                </c:pt>
                <c:pt idx="280">
                  <c:v>42071</c:v>
                </c:pt>
                <c:pt idx="281">
                  <c:v>42072</c:v>
                </c:pt>
                <c:pt idx="282">
                  <c:v>42073</c:v>
                </c:pt>
                <c:pt idx="283">
                  <c:v>42074</c:v>
                </c:pt>
                <c:pt idx="284">
                  <c:v>42075</c:v>
                </c:pt>
                <c:pt idx="285">
                  <c:v>42076</c:v>
                </c:pt>
                <c:pt idx="286">
                  <c:v>42077</c:v>
                </c:pt>
                <c:pt idx="287">
                  <c:v>42078</c:v>
                </c:pt>
                <c:pt idx="288">
                  <c:v>42079</c:v>
                </c:pt>
                <c:pt idx="289">
                  <c:v>42080</c:v>
                </c:pt>
                <c:pt idx="290">
                  <c:v>42081</c:v>
                </c:pt>
                <c:pt idx="291">
                  <c:v>42082</c:v>
                </c:pt>
                <c:pt idx="292">
                  <c:v>42083</c:v>
                </c:pt>
                <c:pt idx="293">
                  <c:v>42084</c:v>
                </c:pt>
                <c:pt idx="294">
                  <c:v>42085</c:v>
                </c:pt>
                <c:pt idx="295">
                  <c:v>42086</c:v>
                </c:pt>
                <c:pt idx="296">
                  <c:v>42087</c:v>
                </c:pt>
                <c:pt idx="297">
                  <c:v>42088</c:v>
                </c:pt>
                <c:pt idx="298">
                  <c:v>42089</c:v>
                </c:pt>
                <c:pt idx="299">
                  <c:v>42090</c:v>
                </c:pt>
                <c:pt idx="300">
                  <c:v>42091</c:v>
                </c:pt>
                <c:pt idx="301">
                  <c:v>42092</c:v>
                </c:pt>
                <c:pt idx="302">
                  <c:v>42093</c:v>
                </c:pt>
                <c:pt idx="303">
                  <c:v>42094</c:v>
                </c:pt>
                <c:pt idx="304">
                  <c:v>42095</c:v>
                </c:pt>
                <c:pt idx="305">
                  <c:v>42096</c:v>
                </c:pt>
                <c:pt idx="306">
                  <c:v>42097</c:v>
                </c:pt>
                <c:pt idx="307">
                  <c:v>42098</c:v>
                </c:pt>
                <c:pt idx="308">
                  <c:v>42099</c:v>
                </c:pt>
                <c:pt idx="309">
                  <c:v>42100</c:v>
                </c:pt>
                <c:pt idx="310">
                  <c:v>42101</c:v>
                </c:pt>
                <c:pt idx="311">
                  <c:v>42102</c:v>
                </c:pt>
                <c:pt idx="312">
                  <c:v>42103</c:v>
                </c:pt>
                <c:pt idx="313">
                  <c:v>42104</c:v>
                </c:pt>
                <c:pt idx="314">
                  <c:v>42105</c:v>
                </c:pt>
                <c:pt idx="315">
                  <c:v>42106</c:v>
                </c:pt>
                <c:pt idx="316">
                  <c:v>42107</c:v>
                </c:pt>
                <c:pt idx="317">
                  <c:v>42108</c:v>
                </c:pt>
                <c:pt idx="318">
                  <c:v>42109</c:v>
                </c:pt>
                <c:pt idx="319">
                  <c:v>42110</c:v>
                </c:pt>
                <c:pt idx="320">
                  <c:v>42111</c:v>
                </c:pt>
                <c:pt idx="321">
                  <c:v>42112</c:v>
                </c:pt>
                <c:pt idx="322">
                  <c:v>42113</c:v>
                </c:pt>
                <c:pt idx="323">
                  <c:v>42114</c:v>
                </c:pt>
                <c:pt idx="324">
                  <c:v>42115</c:v>
                </c:pt>
                <c:pt idx="325">
                  <c:v>42116</c:v>
                </c:pt>
                <c:pt idx="326">
                  <c:v>42117</c:v>
                </c:pt>
                <c:pt idx="327">
                  <c:v>42118</c:v>
                </c:pt>
                <c:pt idx="328">
                  <c:v>42119</c:v>
                </c:pt>
                <c:pt idx="329">
                  <c:v>42120</c:v>
                </c:pt>
                <c:pt idx="330">
                  <c:v>42121</c:v>
                </c:pt>
                <c:pt idx="331">
                  <c:v>42122</c:v>
                </c:pt>
                <c:pt idx="332">
                  <c:v>42123</c:v>
                </c:pt>
                <c:pt idx="333">
                  <c:v>42124</c:v>
                </c:pt>
                <c:pt idx="334">
                  <c:v>42125</c:v>
                </c:pt>
                <c:pt idx="335">
                  <c:v>42126</c:v>
                </c:pt>
                <c:pt idx="336">
                  <c:v>42127</c:v>
                </c:pt>
                <c:pt idx="337">
                  <c:v>42128</c:v>
                </c:pt>
                <c:pt idx="338">
                  <c:v>42129</c:v>
                </c:pt>
                <c:pt idx="339">
                  <c:v>42130</c:v>
                </c:pt>
                <c:pt idx="340">
                  <c:v>42131</c:v>
                </c:pt>
                <c:pt idx="341">
                  <c:v>42132</c:v>
                </c:pt>
                <c:pt idx="342">
                  <c:v>42133</c:v>
                </c:pt>
                <c:pt idx="343">
                  <c:v>42134</c:v>
                </c:pt>
                <c:pt idx="344">
                  <c:v>42135</c:v>
                </c:pt>
                <c:pt idx="345">
                  <c:v>42136</c:v>
                </c:pt>
                <c:pt idx="346">
                  <c:v>42137</c:v>
                </c:pt>
                <c:pt idx="347">
                  <c:v>42138</c:v>
                </c:pt>
                <c:pt idx="348">
                  <c:v>42139</c:v>
                </c:pt>
                <c:pt idx="349">
                  <c:v>42140</c:v>
                </c:pt>
                <c:pt idx="350">
                  <c:v>42141</c:v>
                </c:pt>
                <c:pt idx="351">
                  <c:v>42142</c:v>
                </c:pt>
                <c:pt idx="352">
                  <c:v>42143</c:v>
                </c:pt>
                <c:pt idx="353">
                  <c:v>42144</c:v>
                </c:pt>
                <c:pt idx="354">
                  <c:v>42145</c:v>
                </c:pt>
                <c:pt idx="355">
                  <c:v>42146</c:v>
                </c:pt>
                <c:pt idx="356">
                  <c:v>42147</c:v>
                </c:pt>
                <c:pt idx="357">
                  <c:v>42148</c:v>
                </c:pt>
                <c:pt idx="358">
                  <c:v>42149</c:v>
                </c:pt>
                <c:pt idx="359">
                  <c:v>42150</c:v>
                </c:pt>
                <c:pt idx="360">
                  <c:v>42151</c:v>
                </c:pt>
                <c:pt idx="361">
                  <c:v>42152</c:v>
                </c:pt>
                <c:pt idx="362">
                  <c:v>42153</c:v>
                </c:pt>
                <c:pt idx="363">
                  <c:v>42154</c:v>
                </c:pt>
                <c:pt idx="364">
                  <c:v>42155</c:v>
                </c:pt>
                <c:pt idx="365">
                  <c:v>42156</c:v>
                </c:pt>
                <c:pt idx="366">
                  <c:v>42157</c:v>
                </c:pt>
                <c:pt idx="367">
                  <c:v>42158</c:v>
                </c:pt>
                <c:pt idx="368">
                  <c:v>42159</c:v>
                </c:pt>
                <c:pt idx="369">
                  <c:v>42160</c:v>
                </c:pt>
                <c:pt idx="370">
                  <c:v>42161</c:v>
                </c:pt>
                <c:pt idx="371">
                  <c:v>42162</c:v>
                </c:pt>
                <c:pt idx="372">
                  <c:v>42163</c:v>
                </c:pt>
                <c:pt idx="373">
                  <c:v>42164</c:v>
                </c:pt>
                <c:pt idx="374">
                  <c:v>42165</c:v>
                </c:pt>
                <c:pt idx="375">
                  <c:v>42166</c:v>
                </c:pt>
                <c:pt idx="376">
                  <c:v>42167</c:v>
                </c:pt>
                <c:pt idx="377">
                  <c:v>42168</c:v>
                </c:pt>
                <c:pt idx="378">
                  <c:v>42169</c:v>
                </c:pt>
                <c:pt idx="379">
                  <c:v>42170</c:v>
                </c:pt>
                <c:pt idx="380">
                  <c:v>42171</c:v>
                </c:pt>
                <c:pt idx="381">
                  <c:v>42172</c:v>
                </c:pt>
                <c:pt idx="382">
                  <c:v>42173</c:v>
                </c:pt>
                <c:pt idx="383">
                  <c:v>42174</c:v>
                </c:pt>
                <c:pt idx="384">
                  <c:v>42175</c:v>
                </c:pt>
                <c:pt idx="385">
                  <c:v>42176</c:v>
                </c:pt>
                <c:pt idx="386">
                  <c:v>42177</c:v>
                </c:pt>
                <c:pt idx="387">
                  <c:v>42178</c:v>
                </c:pt>
                <c:pt idx="388">
                  <c:v>42179</c:v>
                </c:pt>
                <c:pt idx="389">
                  <c:v>42180</c:v>
                </c:pt>
                <c:pt idx="390">
                  <c:v>42181</c:v>
                </c:pt>
                <c:pt idx="391">
                  <c:v>42182</c:v>
                </c:pt>
                <c:pt idx="392">
                  <c:v>42183</c:v>
                </c:pt>
                <c:pt idx="393">
                  <c:v>42184</c:v>
                </c:pt>
                <c:pt idx="394">
                  <c:v>42185</c:v>
                </c:pt>
                <c:pt idx="395">
                  <c:v>42186</c:v>
                </c:pt>
                <c:pt idx="396">
                  <c:v>42187</c:v>
                </c:pt>
                <c:pt idx="397">
                  <c:v>42188</c:v>
                </c:pt>
                <c:pt idx="398">
                  <c:v>42189</c:v>
                </c:pt>
                <c:pt idx="399">
                  <c:v>42190</c:v>
                </c:pt>
                <c:pt idx="400">
                  <c:v>42191</c:v>
                </c:pt>
                <c:pt idx="401">
                  <c:v>42192</c:v>
                </c:pt>
                <c:pt idx="402">
                  <c:v>42193</c:v>
                </c:pt>
                <c:pt idx="403">
                  <c:v>42194</c:v>
                </c:pt>
                <c:pt idx="404">
                  <c:v>42195</c:v>
                </c:pt>
                <c:pt idx="405">
                  <c:v>42196</c:v>
                </c:pt>
                <c:pt idx="406">
                  <c:v>42197</c:v>
                </c:pt>
                <c:pt idx="407">
                  <c:v>42198</c:v>
                </c:pt>
                <c:pt idx="408">
                  <c:v>42199</c:v>
                </c:pt>
                <c:pt idx="409">
                  <c:v>42200</c:v>
                </c:pt>
                <c:pt idx="410">
                  <c:v>42201</c:v>
                </c:pt>
                <c:pt idx="411">
                  <c:v>42202</c:v>
                </c:pt>
                <c:pt idx="412">
                  <c:v>42203</c:v>
                </c:pt>
                <c:pt idx="413">
                  <c:v>42204</c:v>
                </c:pt>
                <c:pt idx="414">
                  <c:v>42205</c:v>
                </c:pt>
                <c:pt idx="415">
                  <c:v>42206</c:v>
                </c:pt>
                <c:pt idx="416">
                  <c:v>42207</c:v>
                </c:pt>
                <c:pt idx="417">
                  <c:v>42208</c:v>
                </c:pt>
                <c:pt idx="418">
                  <c:v>42209</c:v>
                </c:pt>
                <c:pt idx="419">
                  <c:v>42210</c:v>
                </c:pt>
                <c:pt idx="420">
                  <c:v>42211</c:v>
                </c:pt>
                <c:pt idx="421">
                  <c:v>42212</c:v>
                </c:pt>
                <c:pt idx="422">
                  <c:v>42213</c:v>
                </c:pt>
                <c:pt idx="423">
                  <c:v>42214</c:v>
                </c:pt>
                <c:pt idx="424">
                  <c:v>42215</c:v>
                </c:pt>
                <c:pt idx="425">
                  <c:v>42216</c:v>
                </c:pt>
                <c:pt idx="426">
                  <c:v>42217</c:v>
                </c:pt>
                <c:pt idx="427">
                  <c:v>42218</c:v>
                </c:pt>
                <c:pt idx="428">
                  <c:v>42219</c:v>
                </c:pt>
                <c:pt idx="429">
                  <c:v>42220</c:v>
                </c:pt>
                <c:pt idx="430">
                  <c:v>42221</c:v>
                </c:pt>
                <c:pt idx="431">
                  <c:v>42222</c:v>
                </c:pt>
                <c:pt idx="432">
                  <c:v>42223</c:v>
                </c:pt>
                <c:pt idx="433">
                  <c:v>42224</c:v>
                </c:pt>
                <c:pt idx="434">
                  <c:v>42225</c:v>
                </c:pt>
                <c:pt idx="435">
                  <c:v>42226</c:v>
                </c:pt>
                <c:pt idx="436">
                  <c:v>42227</c:v>
                </c:pt>
                <c:pt idx="437">
                  <c:v>42228</c:v>
                </c:pt>
                <c:pt idx="438">
                  <c:v>42229</c:v>
                </c:pt>
                <c:pt idx="439">
                  <c:v>42230</c:v>
                </c:pt>
                <c:pt idx="440">
                  <c:v>42231</c:v>
                </c:pt>
                <c:pt idx="441">
                  <c:v>42232</c:v>
                </c:pt>
                <c:pt idx="442">
                  <c:v>42233</c:v>
                </c:pt>
                <c:pt idx="443">
                  <c:v>42234</c:v>
                </c:pt>
                <c:pt idx="444">
                  <c:v>42235</c:v>
                </c:pt>
                <c:pt idx="445">
                  <c:v>42236</c:v>
                </c:pt>
                <c:pt idx="446">
                  <c:v>42237</c:v>
                </c:pt>
                <c:pt idx="447">
                  <c:v>42238</c:v>
                </c:pt>
                <c:pt idx="448">
                  <c:v>42239</c:v>
                </c:pt>
                <c:pt idx="449">
                  <c:v>42240</c:v>
                </c:pt>
                <c:pt idx="450">
                  <c:v>42241</c:v>
                </c:pt>
                <c:pt idx="451">
                  <c:v>42242</c:v>
                </c:pt>
                <c:pt idx="452">
                  <c:v>42243</c:v>
                </c:pt>
                <c:pt idx="453">
                  <c:v>42244</c:v>
                </c:pt>
                <c:pt idx="454">
                  <c:v>42245</c:v>
                </c:pt>
                <c:pt idx="455">
                  <c:v>42246</c:v>
                </c:pt>
                <c:pt idx="456">
                  <c:v>42247</c:v>
                </c:pt>
                <c:pt idx="457">
                  <c:v>42248</c:v>
                </c:pt>
                <c:pt idx="458">
                  <c:v>42249</c:v>
                </c:pt>
                <c:pt idx="459">
                  <c:v>42250</c:v>
                </c:pt>
                <c:pt idx="460">
                  <c:v>42251</c:v>
                </c:pt>
                <c:pt idx="461">
                  <c:v>42252</c:v>
                </c:pt>
                <c:pt idx="462">
                  <c:v>42253</c:v>
                </c:pt>
                <c:pt idx="463">
                  <c:v>42254</c:v>
                </c:pt>
                <c:pt idx="464">
                  <c:v>42255</c:v>
                </c:pt>
                <c:pt idx="465">
                  <c:v>42256</c:v>
                </c:pt>
                <c:pt idx="466">
                  <c:v>42257</c:v>
                </c:pt>
                <c:pt idx="467">
                  <c:v>42258</c:v>
                </c:pt>
                <c:pt idx="468">
                  <c:v>42259</c:v>
                </c:pt>
                <c:pt idx="469">
                  <c:v>42260</c:v>
                </c:pt>
                <c:pt idx="470">
                  <c:v>42261</c:v>
                </c:pt>
                <c:pt idx="471">
                  <c:v>42262</c:v>
                </c:pt>
                <c:pt idx="472">
                  <c:v>42263</c:v>
                </c:pt>
                <c:pt idx="473">
                  <c:v>42264</c:v>
                </c:pt>
                <c:pt idx="474">
                  <c:v>42265</c:v>
                </c:pt>
                <c:pt idx="475">
                  <c:v>42266</c:v>
                </c:pt>
                <c:pt idx="476">
                  <c:v>42267</c:v>
                </c:pt>
                <c:pt idx="477">
                  <c:v>42268</c:v>
                </c:pt>
                <c:pt idx="478">
                  <c:v>42269</c:v>
                </c:pt>
                <c:pt idx="479">
                  <c:v>42270</c:v>
                </c:pt>
                <c:pt idx="480">
                  <c:v>42271</c:v>
                </c:pt>
                <c:pt idx="481">
                  <c:v>42272</c:v>
                </c:pt>
                <c:pt idx="482">
                  <c:v>42273</c:v>
                </c:pt>
                <c:pt idx="483">
                  <c:v>42274</c:v>
                </c:pt>
                <c:pt idx="484">
                  <c:v>42275</c:v>
                </c:pt>
                <c:pt idx="485">
                  <c:v>42276</c:v>
                </c:pt>
                <c:pt idx="486">
                  <c:v>42277</c:v>
                </c:pt>
                <c:pt idx="487">
                  <c:v>42278</c:v>
                </c:pt>
                <c:pt idx="488">
                  <c:v>42279</c:v>
                </c:pt>
                <c:pt idx="489">
                  <c:v>42280</c:v>
                </c:pt>
                <c:pt idx="490">
                  <c:v>42281</c:v>
                </c:pt>
                <c:pt idx="491">
                  <c:v>42282</c:v>
                </c:pt>
                <c:pt idx="492">
                  <c:v>42283</c:v>
                </c:pt>
                <c:pt idx="493">
                  <c:v>42284</c:v>
                </c:pt>
                <c:pt idx="494">
                  <c:v>42285</c:v>
                </c:pt>
                <c:pt idx="495">
                  <c:v>42286</c:v>
                </c:pt>
                <c:pt idx="496">
                  <c:v>42287</c:v>
                </c:pt>
                <c:pt idx="497">
                  <c:v>42288</c:v>
                </c:pt>
                <c:pt idx="498">
                  <c:v>42289</c:v>
                </c:pt>
                <c:pt idx="499">
                  <c:v>42290</c:v>
                </c:pt>
                <c:pt idx="500">
                  <c:v>42291</c:v>
                </c:pt>
                <c:pt idx="501">
                  <c:v>42292</c:v>
                </c:pt>
                <c:pt idx="502">
                  <c:v>42293</c:v>
                </c:pt>
                <c:pt idx="503">
                  <c:v>42294</c:v>
                </c:pt>
                <c:pt idx="504">
                  <c:v>42295</c:v>
                </c:pt>
                <c:pt idx="505">
                  <c:v>42296</c:v>
                </c:pt>
                <c:pt idx="506">
                  <c:v>42297</c:v>
                </c:pt>
                <c:pt idx="507">
                  <c:v>42298</c:v>
                </c:pt>
                <c:pt idx="508">
                  <c:v>42299</c:v>
                </c:pt>
                <c:pt idx="509">
                  <c:v>42300</c:v>
                </c:pt>
                <c:pt idx="510">
                  <c:v>42301</c:v>
                </c:pt>
                <c:pt idx="511">
                  <c:v>42302</c:v>
                </c:pt>
                <c:pt idx="512">
                  <c:v>42303</c:v>
                </c:pt>
                <c:pt idx="513">
                  <c:v>42304</c:v>
                </c:pt>
                <c:pt idx="514">
                  <c:v>42305</c:v>
                </c:pt>
                <c:pt idx="515">
                  <c:v>42306</c:v>
                </c:pt>
                <c:pt idx="516">
                  <c:v>42307</c:v>
                </c:pt>
                <c:pt idx="517">
                  <c:v>42308</c:v>
                </c:pt>
                <c:pt idx="518">
                  <c:v>42309</c:v>
                </c:pt>
                <c:pt idx="519">
                  <c:v>42310</c:v>
                </c:pt>
                <c:pt idx="520">
                  <c:v>42311</c:v>
                </c:pt>
                <c:pt idx="521">
                  <c:v>42312</c:v>
                </c:pt>
                <c:pt idx="522">
                  <c:v>42313</c:v>
                </c:pt>
                <c:pt idx="523">
                  <c:v>42314</c:v>
                </c:pt>
                <c:pt idx="524">
                  <c:v>42315</c:v>
                </c:pt>
                <c:pt idx="525">
                  <c:v>42316</c:v>
                </c:pt>
                <c:pt idx="526">
                  <c:v>42317</c:v>
                </c:pt>
                <c:pt idx="527">
                  <c:v>42318</c:v>
                </c:pt>
                <c:pt idx="528">
                  <c:v>42319</c:v>
                </c:pt>
                <c:pt idx="529">
                  <c:v>42320</c:v>
                </c:pt>
                <c:pt idx="530">
                  <c:v>42321</c:v>
                </c:pt>
                <c:pt idx="531">
                  <c:v>42322</c:v>
                </c:pt>
                <c:pt idx="532">
                  <c:v>42323</c:v>
                </c:pt>
                <c:pt idx="533">
                  <c:v>42324</c:v>
                </c:pt>
                <c:pt idx="534">
                  <c:v>42325</c:v>
                </c:pt>
                <c:pt idx="535">
                  <c:v>42326</c:v>
                </c:pt>
                <c:pt idx="536">
                  <c:v>42327</c:v>
                </c:pt>
                <c:pt idx="537">
                  <c:v>42328</c:v>
                </c:pt>
                <c:pt idx="538">
                  <c:v>42329</c:v>
                </c:pt>
                <c:pt idx="539">
                  <c:v>42330</c:v>
                </c:pt>
                <c:pt idx="540">
                  <c:v>42331</c:v>
                </c:pt>
                <c:pt idx="541">
                  <c:v>42332</c:v>
                </c:pt>
                <c:pt idx="542">
                  <c:v>42333</c:v>
                </c:pt>
                <c:pt idx="543">
                  <c:v>42334</c:v>
                </c:pt>
                <c:pt idx="544">
                  <c:v>42335</c:v>
                </c:pt>
                <c:pt idx="545">
                  <c:v>42336</c:v>
                </c:pt>
                <c:pt idx="546">
                  <c:v>42337</c:v>
                </c:pt>
                <c:pt idx="547">
                  <c:v>42338</c:v>
                </c:pt>
                <c:pt idx="548">
                  <c:v>42339</c:v>
                </c:pt>
                <c:pt idx="549">
                  <c:v>42340</c:v>
                </c:pt>
                <c:pt idx="550">
                  <c:v>42341</c:v>
                </c:pt>
                <c:pt idx="551">
                  <c:v>42342</c:v>
                </c:pt>
                <c:pt idx="552">
                  <c:v>42343</c:v>
                </c:pt>
                <c:pt idx="553">
                  <c:v>42344</c:v>
                </c:pt>
                <c:pt idx="554">
                  <c:v>42345</c:v>
                </c:pt>
                <c:pt idx="555">
                  <c:v>42346</c:v>
                </c:pt>
                <c:pt idx="556">
                  <c:v>42347</c:v>
                </c:pt>
                <c:pt idx="557">
                  <c:v>42348</c:v>
                </c:pt>
                <c:pt idx="558">
                  <c:v>42349</c:v>
                </c:pt>
                <c:pt idx="559">
                  <c:v>42350</c:v>
                </c:pt>
                <c:pt idx="560">
                  <c:v>42351</c:v>
                </c:pt>
                <c:pt idx="561">
                  <c:v>42352</c:v>
                </c:pt>
                <c:pt idx="562">
                  <c:v>42353</c:v>
                </c:pt>
                <c:pt idx="563">
                  <c:v>42354</c:v>
                </c:pt>
                <c:pt idx="564">
                  <c:v>42355</c:v>
                </c:pt>
                <c:pt idx="565">
                  <c:v>42356</c:v>
                </c:pt>
                <c:pt idx="566">
                  <c:v>42357</c:v>
                </c:pt>
                <c:pt idx="567">
                  <c:v>42358</c:v>
                </c:pt>
                <c:pt idx="568">
                  <c:v>42359</c:v>
                </c:pt>
                <c:pt idx="569">
                  <c:v>42360</c:v>
                </c:pt>
                <c:pt idx="570">
                  <c:v>42361</c:v>
                </c:pt>
                <c:pt idx="571">
                  <c:v>42362</c:v>
                </c:pt>
                <c:pt idx="572">
                  <c:v>42363</c:v>
                </c:pt>
                <c:pt idx="573">
                  <c:v>42364</c:v>
                </c:pt>
                <c:pt idx="574">
                  <c:v>42365</c:v>
                </c:pt>
                <c:pt idx="575">
                  <c:v>42366</c:v>
                </c:pt>
                <c:pt idx="576">
                  <c:v>42367</c:v>
                </c:pt>
                <c:pt idx="577">
                  <c:v>42368</c:v>
                </c:pt>
                <c:pt idx="578">
                  <c:v>42369</c:v>
                </c:pt>
                <c:pt idx="579">
                  <c:v>42370</c:v>
                </c:pt>
                <c:pt idx="580">
                  <c:v>42371</c:v>
                </c:pt>
                <c:pt idx="581">
                  <c:v>42372</c:v>
                </c:pt>
                <c:pt idx="582">
                  <c:v>42373</c:v>
                </c:pt>
                <c:pt idx="583">
                  <c:v>42374</c:v>
                </c:pt>
                <c:pt idx="584">
                  <c:v>42375</c:v>
                </c:pt>
                <c:pt idx="585">
                  <c:v>42376</c:v>
                </c:pt>
                <c:pt idx="586">
                  <c:v>42377</c:v>
                </c:pt>
                <c:pt idx="587">
                  <c:v>42378</c:v>
                </c:pt>
                <c:pt idx="588">
                  <c:v>42379</c:v>
                </c:pt>
                <c:pt idx="589">
                  <c:v>42380</c:v>
                </c:pt>
                <c:pt idx="590">
                  <c:v>42381</c:v>
                </c:pt>
                <c:pt idx="591">
                  <c:v>42382</c:v>
                </c:pt>
                <c:pt idx="592">
                  <c:v>42383</c:v>
                </c:pt>
                <c:pt idx="593">
                  <c:v>42384</c:v>
                </c:pt>
                <c:pt idx="594">
                  <c:v>42385</c:v>
                </c:pt>
                <c:pt idx="595">
                  <c:v>42386</c:v>
                </c:pt>
                <c:pt idx="596">
                  <c:v>42387</c:v>
                </c:pt>
                <c:pt idx="597">
                  <c:v>42388</c:v>
                </c:pt>
                <c:pt idx="598">
                  <c:v>42389</c:v>
                </c:pt>
                <c:pt idx="599">
                  <c:v>42390</c:v>
                </c:pt>
                <c:pt idx="600">
                  <c:v>42391</c:v>
                </c:pt>
                <c:pt idx="601">
                  <c:v>42392</c:v>
                </c:pt>
                <c:pt idx="602">
                  <c:v>42393</c:v>
                </c:pt>
                <c:pt idx="603">
                  <c:v>42394</c:v>
                </c:pt>
                <c:pt idx="604">
                  <c:v>42395</c:v>
                </c:pt>
                <c:pt idx="605">
                  <c:v>42396</c:v>
                </c:pt>
                <c:pt idx="606">
                  <c:v>42397</c:v>
                </c:pt>
                <c:pt idx="607">
                  <c:v>42398</c:v>
                </c:pt>
                <c:pt idx="608">
                  <c:v>42399</c:v>
                </c:pt>
                <c:pt idx="609">
                  <c:v>42400</c:v>
                </c:pt>
                <c:pt idx="610">
                  <c:v>42401</c:v>
                </c:pt>
                <c:pt idx="611">
                  <c:v>42402</c:v>
                </c:pt>
                <c:pt idx="612">
                  <c:v>42403</c:v>
                </c:pt>
                <c:pt idx="613">
                  <c:v>42404</c:v>
                </c:pt>
                <c:pt idx="614">
                  <c:v>42405</c:v>
                </c:pt>
                <c:pt idx="615">
                  <c:v>42406</c:v>
                </c:pt>
                <c:pt idx="616">
                  <c:v>42407</c:v>
                </c:pt>
                <c:pt idx="617">
                  <c:v>42408</c:v>
                </c:pt>
                <c:pt idx="618">
                  <c:v>42409</c:v>
                </c:pt>
                <c:pt idx="619">
                  <c:v>42410</c:v>
                </c:pt>
                <c:pt idx="620">
                  <c:v>42411</c:v>
                </c:pt>
                <c:pt idx="621">
                  <c:v>42412</c:v>
                </c:pt>
                <c:pt idx="622">
                  <c:v>42413</c:v>
                </c:pt>
                <c:pt idx="623">
                  <c:v>42414</c:v>
                </c:pt>
                <c:pt idx="624">
                  <c:v>42415</c:v>
                </c:pt>
                <c:pt idx="625">
                  <c:v>42416</c:v>
                </c:pt>
                <c:pt idx="626">
                  <c:v>42417</c:v>
                </c:pt>
                <c:pt idx="627">
                  <c:v>42418</c:v>
                </c:pt>
                <c:pt idx="628">
                  <c:v>42419</c:v>
                </c:pt>
                <c:pt idx="629">
                  <c:v>42420</c:v>
                </c:pt>
                <c:pt idx="630">
                  <c:v>42421</c:v>
                </c:pt>
                <c:pt idx="631">
                  <c:v>42422</c:v>
                </c:pt>
                <c:pt idx="632">
                  <c:v>42423</c:v>
                </c:pt>
                <c:pt idx="633">
                  <c:v>42424</c:v>
                </c:pt>
                <c:pt idx="634">
                  <c:v>42425</c:v>
                </c:pt>
                <c:pt idx="635">
                  <c:v>42426</c:v>
                </c:pt>
                <c:pt idx="636">
                  <c:v>42427</c:v>
                </c:pt>
                <c:pt idx="637">
                  <c:v>42428</c:v>
                </c:pt>
                <c:pt idx="638">
                  <c:v>42429</c:v>
                </c:pt>
                <c:pt idx="639">
                  <c:v>42430</c:v>
                </c:pt>
                <c:pt idx="640">
                  <c:v>42431</c:v>
                </c:pt>
                <c:pt idx="641">
                  <c:v>42432</c:v>
                </c:pt>
                <c:pt idx="642">
                  <c:v>42433</c:v>
                </c:pt>
                <c:pt idx="643">
                  <c:v>42434</c:v>
                </c:pt>
                <c:pt idx="644">
                  <c:v>42435</c:v>
                </c:pt>
                <c:pt idx="645">
                  <c:v>42436</c:v>
                </c:pt>
                <c:pt idx="646">
                  <c:v>42437</c:v>
                </c:pt>
                <c:pt idx="647">
                  <c:v>42438</c:v>
                </c:pt>
                <c:pt idx="648">
                  <c:v>42439</c:v>
                </c:pt>
                <c:pt idx="649">
                  <c:v>42440</c:v>
                </c:pt>
                <c:pt idx="650">
                  <c:v>42441</c:v>
                </c:pt>
                <c:pt idx="651">
                  <c:v>42442</c:v>
                </c:pt>
                <c:pt idx="652">
                  <c:v>42443</c:v>
                </c:pt>
                <c:pt idx="653">
                  <c:v>42444</c:v>
                </c:pt>
                <c:pt idx="654">
                  <c:v>42445</c:v>
                </c:pt>
                <c:pt idx="655">
                  <c:v>42446</c:v>
                </c:pt>
                <c:pt idx="656">
                  <c:v>42447</c:v>
                </c:pt>
                <c:pt idx="657">
                  <c:v>42448</c:v>
                </c:pt>
                <c:pt idx="658">
                  <c:v>42449</c:v>
                </c:pt>
                <c:pt idx="659">
                  <c:v>42450</c:v>
                </c:pt>
                <c:pt idx="660">
                  <c:v>42451</c:v>
                </c:pt>
                <c:pt idx="661">
                  <c:v>42452</c:v>
                </c:pt>
                <c:pt idx="662">
                  <c:v>42453</c:v>
                </c:pt>
                <c:pt idx="663">
                  <c:v>42454</c:v>
                </c:pt>
                <c:pt idx="664">
                  <c:v>42455</c:v>
                </c:pt>
                <c:pt idx="665">
                  <c:v>42456</c:v>
                </c:pt>
                <c:pt idx="666">
                  <c:v>42457</c:v>
                </c:pt>
                <c:pt idx="667">
                  <c:v>42458</c:v>
                </c:pt>
                <c:pt idx="668">
                  <c:v>42459</c:v>
                </c:pt>
                <c:pt idx="669">
                  <c:v>42460</c:v>
                </c:pt>
                <c:pt idx="670">
                  <c:v>42461</c:v>
                </c:pt>
                <c:pt idx="671">
                  <c:v>42462</c:v>
                </c:pt>
                <c:pt idx="672">
                  <c:v>42463</c:v>
                </c:pt>
                <c:pt idx="673">
                  <c:v>42464</c:v>
                </c:pt>
                <c:pt idx="674">
                  <c:v>42465</c:v>
                </c:pt>
                <c:pt idx="675">
                  <c:v>42466</c:v>
                </c:pt>
                <c:pt idx="676">
                  <c:v>42467</c:v>
                </c:pt>
                <c:pt idx="677">
                  <c:v>42468</c:v>
                </c:pt>
                <c:pt idx="678">
                  <c:v>42469</c:v>
                </c:pt>
                <c:pt idx="679">
                  <c:v>42470</c:v>
                </c:pt>
                <c:pt idx="680">
                  <c:v>42471</c:v>
                </c:pt>
                <c:pt idx="681">
                  <c:v>42472</c:v>
                </c:pt>
                <c:pt idx="682">
                  <c:v>42473</c:v>
                </c:pt>
                <c:pt idx="683">
                  <c:v>42474</c:v>
                </c:pt>
                <c:pt idx="684">
                  <c:v>42475</c:v>
                </c:pt>
                <c:pt idx="685">
                  <c:v>42476</c:v>
                </c:pt>
                <c:pt idx="686">
                  <c:v>42477</c:v>
                </c:pt>
                <c:pt idx="687">
                  <c:v>42478</c:v>
                </c:pt>
                <c:pt idx="688">
                  <c:v>42479</c:v>
                </c:pt>
                <c:pt idx="689">
                  <c:v>42480</c:v>
                </c:pt>
                <c:pt idx="690">
                  <c:v>42481</c:v>
                </c:pt>
                <c:pt idx="691">
                  <c:v>42482</c:v>
                </c:pt>
                <c:pt idx="692">
                  <c:v>42483</c:v>
                </c:pt>
                <c:pt idx="693">
                  <c:v>42484</c:v>
                </c:pt>
                <c:pt idx="694">
                  <c:v>42485</c:v>
                </c:pt>
                <c:pt idx="695">
                  <c:v>42486</c:v>
                </c:pt>
                <c:pt idx="696">
                  <c:v>42487</c:v>
                </c:pt>
                <c:pt idx="697">
                  <c:v>42488</c:v>
                </c:pt>
                <c:pt idx="698">
                  <c:v>42489</c:v>
                </c:pt>
                <c:pt idx="699">
                  <c:v>42490</c:v>
                </c:pt>
                <c:pt idx="700">
                  <c:v>42491</c:v>
                </c:pt>
                <c:pt idx="701">
                  <c:v>42492</c:v>
                </c:pt>
                <c:pt idx="702">
                  <c:v>42493</c:v>
                </c:pt>
                <c:pt idx="703">
                  <c:v>42494</c:v>
                </c:pt>
                <c:pt idx="704">
                  <c:v>42495</c:v>
                </c:pt>
                <c:pt idx="705">
                  <c:v>42496</c:v>
                </c:pt>
                <c:pt idx="706">
                  <c:v>42497</c:v>
                </c:pt>
                <c:pt idx="707">
                  <c:v>42498</c:v>
                </c:pt>
                <c:pt idx="708">
                  <c:v>42499</c:v>
                </c:pt>
                <c:pt idx="709">
                  <c:v>42500</c:v>
                </c:pt>
                <c:pt idx="710">
                  <c:v>42501</c:v>
                </c:pt>
                <c:pt idx="711">
                  <c:v>42502</c:v>
                </c:pt>
                <c:pt idx="712">
                  <c:v>42503</c:v>
                </c:pt>
                <c:pt idx="713">
                  <c:v>42504</c:v>
                </c:pt>
                <c:pt idx="714">
                  <c:v>42505</c:v>
                </c:pt>
                <c:pt idx="715">
                  <c:v>42506</c:v>
                </c:pt>
                <c:pt idx="716">
                  <c:v>42507</c:v>
                </c:pt>
                <c:pt idx="717">
                  <c:v>42508</c:v>
                </c:pt>
                <c:pt idx="718">
                  <c:v>42509</c:v>
                </c:pt>
                <c:pt idx="719">
                  <c:v>42510</c:v>
                </c:pt>
                <c:pt idx="720">
                  <c:v>42511</c:v>
                </c:pt>
                <c:pt idx="721">
                  <c:v>42512</c:v>
                </c:pt>
                <c:pt idx="722">
                  <c:v>42513</c:v>
                </c:pt>
                <c:pt idx="723">
                  <c:v>42514</c:v>
                </c:pt>
                <c:pt idx="724">
                  <c:v>42515</c:v>
                </c:pt>
                <c:pt idx="725">
                  <c:v>42516</c:v>
                </c:pt>
                <c:pt idx="726">
                  <c:v>42517</c:v>
                </c:pt>
                <c:pt idx="727">
                  <c:v>42518</c:v>
                </c:pt>
                <c:pt idx="728">
                  <c:v>42519</c:v>
                </c:pt>
                <c:pt idx="729">
                  <c:v>42520</c:v>
                </c:pt>
                <c:pt idx="730">
                  <c:v>42521</c:v>
                </c:pt>
                <c:pt idx="731">
                  <c:v>42522</c:v>
                </c:pt>
                <c:pt idx="732">
                  <c:v>42523</c:v>
                </c:pt>
                <c:pt idx="733">
                  <c:v>42524</c:v>
                </c:pt>
                <c:pt idx="734">
                  <c:v>42525</c:v>
                </c:pt>
                <c:pt idx="735">
                  <c:v>42526</c:v>
                </c:pt>
                <c:pt idx="736">
                  <c:v>42527</c:v>
                </c:pt>
                <c:pt idx="737">
                  <c:v>42528</c:v>
                </c:pt>
                <c:pt idx="738">
                  <c:v>42529</c:v>
                </c:pt>
                <c:pt idx="739">
                  <c:v>42530</c:v>
                </c:pt>
                <c:pt idx="740">
                  <c:v>42531</c:v>
                </c:pt>
                <c:pt idx="741">
                  <c:v>42532</c:v>
                </c:pt>
                <c:pt idx="742">
                  <c:v>42533</c:v>
                </c:pt>
                <c:pt idx="743">
                  <c:v>42534</c:v>
                </c:pt>
                <c:pt idx="744">
                  <c:v>42535</c:v>
                </c:pt>
                <c:pt idx="745">
                  <c:v>42536</c:v>
                </c:pt>
                <c:pt idx="746">
                  <c:v>42537</c:v>
                </c:pt>
                <c:pt idx="747">
                  <c:v>42538</c:v>
                </c:pt>
                <c:pt idx="748">
                  <c:v>42539</c:v>
                </c:pt>
                <c:pt idx="749">
                  <c:v>42540</c:v>
                </c:pt>
                <c:pt idx="750">
                  <c:v>42541</c:v>
                </c:pt>
                <c:pt idx="751">
                  <c:v>42542</c:v>
                </c:pt>
                <c:pt idx="752">
                  <c:v>42543</c:v>
                </c:pt>
                <c:pt idx="753">
                  <c:v>42544</c:v>
                </c:pt>
                <c:pt idx="754">
                  <c:v>42545</c:v>
                </c:pt>
                <c:pt idx="755">
                  <c:v>42546</c:v>
                </c:pt>
                <c:pt idx="756">
                  <c:v>42547</c:v>
                </c:pt>
                <c:pt idx="757">
                  <c:v>42548</c:v>
                </c:pt>
                <c:pt idx="758">
                  <c:v>42549</c:v>
                </c:pt>
                <c:pt idx="759">
                  <c:v>42550</c:v>
                </c:pt>
                <c:pt idx="760">
                  <c:v>42551</c:v>
                </c:pt>
                <c:pt idx="761">
                  <c:v>42552</c:v>
                </c:pt>
                <c:pt idx="762">
                  <c:v>42553</c:v>
                </c:pt>
                <c:pt idx="763">
                  <c:v>42554</c:v>
                </c:pt>
                <c:pt idx="764">
                  <c:v>42555</c:v>
                </c:pt>
                <c:pt idx="765">
                  <c:v>42556</c:v>
                </c:pt>
                <c:pt idx="766">
                  <c:v>42557</c:v>
                </c:pt>
                <c:pt idx="767">
                  <c:v>42558</c:v>
                </c:pt>
                <c:pt idx="768">
                  <c:v>42559</c:v>
                </c:pt>
                <c:pt idx="769">
                  <c:v>42560</c:v>
                </c:pt>
                <c:pt idx="770">
                  <c:v>42561</c:v>
                </c:pt>
                <c:pt idx="771">
                  <c:v>42562</c:v>
                </c:pt>
                <c:pt idx="772">
                  <c:v>42563</c:v>
                </c:pt>
                <c:pt idx="773">
                  <c:v>42564</c:v>
                </c:pt>
                <c:pt idx="774">
                  <c:v>42565</c:v>
                </c:pt>
                <c:pt idx="775">
                  <c:v>42566</c:v>
                </c:pt>
                <c:pt idx="776">
                  <c:v>42567</c:v>
                </c:pt>
                <c:pt idx="777">
                  <c:v>42568</c:v>
                </c:pt>
                <c:pt idx="778">
                  <c:v>42569</c:v>
                </c:pt>
                <c:pt idx="779">
                  <c:v>42570</c:v>
                </c:pt>
                <c:pt idx="780">
                  <c:v>42571</c:v>
                </c:pt>
                <c:pt idx="781">
                  <c:v>42572</c:v>
                </c:pt>
                <c:pt idx="782">
                  <c:v>42573</c:v>
                </c:pt>
                <c:pt idx="783">
                  <c:v>42574</c:v>
                </c:pt>
                <c:pt idx="784">
                  <c:v>42575</c:v>
                </c:pt>
                <c:pt idx="785">
                  <c:v>42576</c:v>
                </c:pt>
                <c:pt idx="786">
                  <c:v>42577</c:v>
                </c:pt>
                <c:pt idx="787">
                  <c:v>42578</c:v>
                </c:pt>
                <c:pt idx="788">
                  <c:v>42579</c:v>
                </c:pt>
                <c:pt idx="789">
                  <c:v>42580</c:v>
                </c:pt>
                <c:pt idx="790">
                  <c:v>42581</c:v>
                </c:pt>
                <c:pt idx="791">
                  <c:v>42582</c:v>
                </c:pt>
                <c:pt idx="792">
                  <c:v>42583</c:v>
                </c:pt>
                <c:pt idx="793">
                  <c:v>42584</c:v>
                </c:pt>
                <c:pt idx="794">
                  <c:v>42585</c:v>
                </c:pt>
                <c:pt idx="795">
                  <c:v>42586</c:v>
                </c:pt>
                <c:pt idx="796">
                  <c:v>42587</c:v>
                </c:pt>
                <c:pt idx="797">
                  <c:v>42588</c:v>
                </c:pt>
                <c:pt idx="798">
                  <c:v>42589</c:v>
                </c:pt>
                <c:pt idx="799">
                  <c:v>42590</c:v>
                </c:pt>
                <c:pt idx="800">
                  <c:v>42591</c:v>
                </c:pt>
                <c:pt idx="801">
                  <c:v>42592</c:v>
                </c:pt>
                <c:pt idx="802">
                  <c:v>42593</c:v>
                </c:pt>
                <c:pt idx="803">
                  <c:v>42594</c:v>
                </c:pt>
                <c:pt idx="804">
                  <c:v>42595</c:v>
                </c:pt>
                <c:pt idx="805">
                  <c:v>42596</c:v>
                </c:pt>
                <c:pt idx="806">
                  <c:v>42597</c:v>
                </c:pt>
                <c:pt idx="807">
                  <c:v>42598</c:v>
                </c:pt>
                <c:pt idx="808">
                  <c:v>42599</c:v>
                </c:pt>
                <c:pt idx="809">
                  <c:v>42600</c:v>
                </c:pt>
                <c:pt idx="810">
                  <c:v>42601</c:v>
                </c:pt>
                <c:pt idx="811">
                  <c:v>42602</c:v>
                </c:pt>
                <c:pt idx="812">
                  <c:v>42603</c:v>
                </c:pt>
                <c:pt idx="813">
                  <c:v>42604</c:v>
                </c:pt>
                <c:pt idx="814">
                  <c:v>42605</c:v>
                </c:pt>
                <c:pt idx="815">
                  <c:v>42606</c:v>
                </c:pt>
                <c:pt idx="816">
                  <c:v>42607</c:v>
                </c:pt>
                <c:pt idx="817">
                  <c:v>42608</c:v>
                </c:pt>
                <c:pt idx="818">
                  <c:v>42609</c:v>
                </c:pt>
                <c:pt idx="819">
                  <c:v>42610</c:v>
                </c:pt>
                <c:pt idx="820">
                  <c:v>42611</c:v>
                </c:pt>
                <c:pt idx="821">
                  <c:v>42612</c:v>
                </c:pt>
                <c:pt idx="822">
                  <c:v>42613</c:v>
                </c:pt>
                <c:pt idx="823">
                  <c:v>42614</c:v>
                </c:pt>
                <c:pt idx="824">
                  <c:v>42615</c:v>
                </c:pt>
                <c:pt idx="825">
                  <c:v>42616</c:v>
                </c:pt>
                <c:pt idx="826">
                  <c:v>42617</c:v>
                </c:pt>
                <c:pt idx="827">
                  <c:v>42618</c:v>
                </c:pt>
                <c:pt idx="828">
                  <c:v>42619</c:v>
                </c:pt>
                <c:pt idx="829">
                  <c:v>42620</c:v>
                </c:pt>
                <c:pt idx="830">
                  <c:v>42621</c:v>
                </c:pt>
                <c:pt idx="831">
                  <c:v>42622</c:v>
                </c:pt>
                <c:pt idx="832">
                  <c:v>42623</c:v>
                </c:pt>
                <c:pt idx="833">
                  <c:v>42624</c:v>
                </c:pt>
                <c:pt idx="834">
                  <c:v>42625</c:v>
                </c:pt>
                <c:pt idx="835">
                  <c:v>42626</c:v>
                </c:pt>
                <c:pt idx="836">
                  <c:v>42627</c:v>
                </c:pt>
                <c:pt idx="837">
                  <c:v>42628</c:v>
                </c:pt>
                <c:pt idx="838">
                  <c:v>42629</c:v>
                </c:pt>
                <c:pt idx="839">
                  <c:v>42630</c:v>
                </c:pt>
                <c:pt idx="840">
                  <c:v>42631</c:v>
                </c:pt>
                <c:pt idx="841">
                  <c:v>42632</c:v>
                </c:pt>
                <c:pt idx="842">
                  <c:v>42633</c:v>
                </c:pt>
                <c:pt idx="843">
                  <c:v>42634</c:v>
                </c:pt>
                <c:pt idx="844">
                  <c:v>42635</c:v>
                </c:pt>
                <c:pt idx="845">
                  <c:v>42636</c:v>
                </c:pt>
                <c:pt idx="846">
                  <c:v>42637</c:v>
                </c:pt>
                <c:pt idx="847">
                  <c:v>42638</c:v>
                </c:pt>
                <c:pt idx="848">
                  <c:v>42639</c:v>
                </c:pt>
                <c:pt idx="849">
                  <c:v>42640</c:v>
                </c:pt>
                <c:pt idx="850">
                  <c:v>42641</c:v>
                </c:pt>
                <c:pt idx="851">
                  <c:v>42642</c:v>
                </c:pt>
                <c:pt idx="852">
                  <c:v>42643</c:v>
                </c:pt>
                <c:pt idx="853">
                  <c:v>42644</c:v>
                </c:pt>
                <c:pt idx="854">
                  <c:v>42645</c:v>
                </c:pt>
                <c:pt idx="855">
                  <c:v>42646</c:v>
                </c:pt>
                <c:pt idx="856">
                  <c:v>42647</c:v>
                </c:pt>
                <c:pt idx="857">
                  <c:v>42648</c:v>
                </c:pt>
                <c:pt idx="858">
                  <c:v>42649</c:v>
                </c:pt>
                <c:pt idx="859">
                  <c:v>42650</c:v>
                </c:pt>
                <c:pt idx="860">
                  <c:v>42651</c:v>
                </c:pt>
                <c:pt idx="861">
                  <c:v>42652</c:v>
                </c:pt>
                <c:pt idx="862">
                  <c:v>42653</c:v>
                </c:pt>
                <c:pt idx="863">
                  <c:v>42654</c:v>
                </c:pt>
                <c:pt idx="864">
                  <c:v>42655</c:v>
                </c:pt>
                <c:pt idx="865">
                  <c:v>42656</c:v>
                </c:pt>
                <c:pt idx="866">
                  <c:v>42657</c:v>
                </c:pt>
                <c:pt idx="867">
                  <c:v>42658</c:v>
                </c:pt>
                <c:pt idx="868">
                  <c:v>42659</c:v>
                </c:pt>
                <c:pt idx="869">
                  <c:v>42660</c:v>
                </c:pt>
                <c:pt idx="870">
                  <c:v>42661</c:v>
                </c:pt>
                <c:pt idx="871">
                  <c:v>42662</c:v>
                </c:pt>
                <c:pt idx="872">
                  <c:v>42663</c:v>
                </c:pt>
                <c:pt idx="873">
                  <c:v>42664</c:v>
                </c:pt>
                <c:pt idx="874">
                  <c:v>42665</c:v>
                </c:pt>
                <c:pt idx="875">
                  <c:v>42666</c:v>
                </c:pt>
                <c:pt idx="876">
                  <c:v>42667</c:v>
                </c:pt>
                <c:pt idx="877">
                  <c:v>42668</c:v>
                </c:pt>
                <c:pt idx="878">
                  <c:v>42669</c:v>
                </c:pt>
                <c:pt idx="879">
                  <c:v>42670</c:v>
                </c:pt>
                <c:pt idx="880">
                  <c:v>42671</c:v>
                </c:pt>
                <c:pt idx="881">
                  <c:v>42672</c:v>
                </c:pt>
                <c:pt idx="882">
                  <c:v>42673</c:v>
                </c:pt>
                <c:pt idx="883">
                  <c:v>42674</c:v>
                </c:pt>
                <c:pt idx="884">
                  <c:v>42675</c:v>
                </c:pt>
                <c:pt idx="885">
                  <c:v>42676</c:v>
                </c:pt>
                <c:pt idx="886">
                  <c:v>42677</c:v>
                </c:pt>
                <c:pt idx="887">
                  <c:v>42678</c:v>
                </c:pt>
                <c:pt idx="888">
                  <c:v>42679</c:v>
                </c:pt>
                <c:pt idx="889">
                  <c:v>42680</c:v>
                </c:pt>
                <c:pt idx="890">
                  <c:v>42681</c:v>
                </c:pt>
                <c:pt idx="891">
                  <c:v>42682</c:v>
                </c:pt>
                <c:pt idx="892">
                  <c:v>42683</c:v>
                </c:pt>
                <c:pt idx="893">
                  <c:v>42684</c:v>
                </c:pt>
                <c:pt idx="894">
                  <c:v>42685</c:v>
                </c:pt>
                <c:pt idx="895">
                  <c:v>42686</c:v>
                </c:pt>
                <c:pt idx="896">
                  <c:v>42687</c:v>
                </c:pt>
                <c:pt idx="897">
                  <c:v>42688</c:v>
                </c:pt>
                <c:pt idx="898">
                  <c:v>42689</c:v>
                </c:pt>
                <c:pt idx="899">
                  <c:v>42690</c:v>
                </c:pt>
                <c:pt idx="900">
                  <c:v>42691</c:v>
                </c:pt>
                <c:pt idx="901">
                  <c:v>42692</c:v>
                </c:pt>
                <c:pt idx="902">
                  <c:v>42693</c:v>
                </c:pt>
                <c:pt idx="903">
                  <c:v>42694</c:v>
                </c:pt>
                <c:pt idx="904">
                  <c:v>42695</c:v>
                </c:pt>
                <c:pt idx="905">
                  <c:v>42696</c:v>
                </c:pt>
                <c:pt idx="906">
                  <c:v>42697</c:v>
                </c:pt>
                <c:pt idx="907">
                  <c:v>42698</c:v>
                </c:pt>
                <c:pt idx="908">
                  <c:v>42699</c:v>
                </c:pt>
                <c:pt idx="909">
                  <c:v>42700</c:v>
                </c:pt>
                <c:pt idx="910">
                  <c:v>42701</c:v>
                </c:pt>
                <c:pt idx="911">
                  <c:v>42702</c:v>
                </c:pt>
                <c:pt idx="912">
                  <c:v>42703</c:v>
                </c:pt>
                <c:pt idx="913">
                  <c:v>42704</c:v>
                </c:pt>
                <c:pt idx="914">
                  <c:v>42705</c:v>
                </c:pt>
                <c:pt idx="915">
                  <c:v>42706</c:v>
                </c:pt>
                <c:pt idx="916">
                  <c:v>42707</c:v>
                </c:pt>
                <c:pt idx="917">
                  <c:v>42708</c:v>
                </c:pt>
                <c:pt idx="918">
                  <c:v>42709</c:v>
                </c:pt>
                <c:pt idx="919">
                  <c:v>42710</c:v>
                </c:pt>
                <c:pt idx="920">
                  <c:v>42711</c:v>
                </c:pt>
                <c:pt idx="921">
                  <c:v>42712</c:v>
                </c:pt>
                <c:pt idx="922">
                  <c:v>42713</c:v>
                </c:pt>
                <c:pt idx="923">
                  <c:v>42714</c:v>
                </c:pt>
                <c:pt idx="924">
                  <c:v>42715</c:v>
                </c:pt>
                <c:pt idx="925">
                  <c:v>42716</c:v>
                </c:pt>
                <c:pt idx="926">
                  <c:v>42717</c:v>
                </c:pt>
                <c:pt idx="927">
                  <c:v>42718</c:v>
                </c:pt>
                <c:pt idx="928">
                  <c:v>42719</c:v>
                </c:pt>
                <c:pt idx="929">
                  <c:v>42720</c:v>
                </c:pt>
                <c:pt idx="930">
                  <c:v>42721</c:v>
                </c:pt>
                <c:pt idx="931">
                  <c:v>42722</c:v>
                </c:pt>
                <c:pt idx="932">
                  <c:v>42723</c:v>
                </c:pt>
                <c:pt idx="933">
                  <c:v>42724</c:v>
                </c:pt>
                <c:pt idx="934">
                  <c:v>42725</c:v>
                </c:pt>
                <c:pt idx="935">
                  <c:v>42726</c:v>
                </c:pt>
                <c:pt idx="936">
                  <c:v>42727</c:v>
                </c:pt>
                <c:pt idx="937">
                  <c:v>42728</c:v>
                </c:pt>
                <c:pt idx="938">
                  <c:v>42729</c:v>
                </c:pt>
                <c:pt idx="939">
                  <c:v>42730</c:v>
                </c:pt>
                <c:pt idx="940">
                  <c:v>42731</c:v>
                </c:pt>
                <c:pt idx="941">
                  <c:v>42732</c:v>
                </c:pt>
                <c:pt idx="942">
                  <c:v>42733</c:v>
                </c:pt>
                <c:pt idx="943">
                  <c:v>42734</c:v>
                </c:pt>
                <c:pt idx="944">
                  <c:v>42735</c:v>
                </c:pt>
                <c:pt idx="945">
                  <c:v>42736</c:v>
                </c:pt>
                <c:pt idx="946">
                  <c:v>42737</c:v>
                </c:pt>
                <c:pt idx="947">
                  <c:v>42738</c:v>
                </c:pt>
                <c:pt idx="948">
                  <c:v>42739</c:v>
                </c:pt>
                <c:pt idx="949">
                  <c:v>42740</c:v>
                </c:pt>
                <c:pt idx="950">
                  <c:v>42741</c:v>
                </c:pt>
                <c:pt idx="951">
                  <c:v>42742</c:v>
                </c:pt>
                <c:pt idx="952">
                  <c:v>42743</c:v>
                </c:pt>
                <c:pt idx="953">
                  <c:v>42744</c:v>
                </c:pt>
                <c:pt idx="954">
                  <c:v>42745</c:v>
                </c:pt>
                <c:pt idx="955">
                  <c:v>42746</c:v>
                </c:pt>
                <c:pt idx="956">
                  <c:v>42747</c:v>
                </c:pt>
                <c:pt idx="957">
                  <c:v>42748</c:v>
                </c:pt>
                <c:pt idx="958">
                  <c:v>42749</c:v>
                </c:pt>
                <c:pt idx="959">
                  <c:v>42750</c:v>
                </c:pt>
                <c:pt idx="960">
                  <c:v>42751</c:v>
                </c:pt>
                <c:pt idx="961">
                  <c:v>42752</c:v>
                </c:pt>
                <c:pt idx="962">
                  <c:v>42753</c:v>
                </c:pt>
                <c:pt idx="963">
                  <c:v>42754</c:v>
                </c:pt>
                <c:pt idx="964">
                  <c:v>42755</c:v>
                </c:pt>
                <c:pt idx="965">
                  <c:v>42756</c:v>
                </c:pt>
                <c:pt idx="966">
                  <c:v>42757</c:v>
                </c:pt>
                <c:pt idx="967">
                  <c:v>42758</c:v>
                </c:pt>
                <c:pt idx="968">
                  <c:v>42759</c:v>
                </c:pt>
                <c:pt idx="969">
                  <c:v>42760</c:v>
                </c:pt>
                <c:pt idx="970">
                  <c:v>42761</c:v>
                </c:pt>
                <c:pt idx="971">
                  <c:v>42762</c:v>
                </c:pt>
                <c:pt idx="972">
                  <c:v>42763</c:v>
                </c:pt>
                <c:pt idx="973">
                  <c:v>42764</c:v>
                </c:pt>
                <c:pt idx="974">
                  <c:v>42765</c:v>
                </c:pt>
                <c:pt idx="975">
                  <c:v>42766</c:v>
                </c:pt>
                <c:pt idx="976">
                  <c:v>42767</c:v>
                </c:pt>
                <c:pt idx="977">
                  <c:v>42768</c:v>
                </c:pt>
                <c:pt idx="978">
                  <c:v>42769</c:v>
                </c:pt>
                <c:pt idx="979">
                  <c:v>42770</c:v>
                </c:pt>
                <c:pt idx="980">
                  <c:v>42771</c:v>
                </c:pt>
                <c:pt idx="981">
                  <c:v>42772</c:v>
                </c:pt>
                <c:pt idx="982">
                  <c:v>42773</c:v>
                </c:pt>
                <c:pt idx="983">
                  <c:v>42774</c:v>
                </c:pt>
                <c:pt idx="984">
                  <c:v>42775</c:v>
                </c:pt>
                <c:pt idx="985">
                  <c:v>42776</c:v>
                </c:pt>
                <c:pt idx="986">
                  <c:v>42777</c:v>
                </c:pt>
                <c:pt idx="987">
                  <c:v>42778</c:v>
                </c:pt>
                <c:pt idx="988">
                  <c:v>42779</c:v>
                </c:pt>
                <c:pt idx="989">
                  <c:v>42780</c:v>
                </c:pt>
                <c:pt idx="990">
                  <c:v>42781</c:v>
                </c:pt>
                <c:pt idx="991">
                  <c:v>42782</c:v>
                </c:pt>
                <c:pt idx="992">
                  <c:v>42783</c:v>
                </c:pt>
                <c:pt idx="993">
                  <c:v>42784</c:v>
                </c:pt>
                <c:pt idx="994">
                  <c:v>42785</c:v>
                </c:pt>
                <c:pt idx="995">
                  <c:v>42786</c:v>
                </c:pt>
                <c:pt idx="996">
                  <c:v>42787</c:v>
                </c:pt>
                <c:pt idx="997">
                  <c:v>42788</c:v>
                </c:pt>
                <c:pt idx="998">
                  <c:v>42789</c:v>
                </c:pt>
                <c:pt idx="999">
                  <c:v>42790</c:v>
                </c:pt>
                <c:pt idx="1000">
                  <c:v>42791</c:v>
                </c:pt>
                <c:pt idx="1001">
                  <c:v>42792</c:v>
                </c:pt>
                <c:pt idx="1002">
                  <c:v>42793</c:v>
                </c:pt>
                <c:pt idx="1003">
                  <c:v>42794</c:v>
                </c:pt>
                <c:pt idx="1004">
                  <c:v>42795</c:v>
                </c:pt>
                <c:pt idx="1005">
                  <c:v>42796</c:v>
                </c:pt>
                <c:pt idx="1006">
                  <c:v>42797</c:v>
                </c:pt>
                <c:pt idx="1007">
                  <c:v>42798</c:v>
                </c:pt>
                <c:pt idx="1008">
                  <c:v>42799</c:v>
                </c:pt>
                <c:pt idx="1009">
                  <c:v>42800</c:v>
                </c:pt>
                <c:pt idx="1010">
                  <c:v>42801</c:v>
                </c:pt>
                <c:pt idx="1011">
                  <c:v>42802</c:v>
                </c:pt>
                <c:pt idx="1012">
                  <c:v>42803</c:v>
                </c:pt>
                <c:pt idx="1013">
                  <c:v>42804</c:v>
                </c:pt>
                <c:pt idx="1014">
                  <c:v>42805</c:v>
                </c:pt>
                <c:pt idx="1015">
                  <c:v>42806</c:v>
                </c:pt>
                <c:pt idx="1016">
                  <c:v>42807</c:v>
                </c:pt>
                <c:pt idx="1017">
                  <c:v>42808</c:v>
                </c:pt>
                <c:pt idx="1018">
                  <c:v>42809</c:v>
                </c:pt>
                <c:pt idx="1019">
                  <c:v>42810</c:v>
                </c:pt>
                <c:pt idx="1020">
                  <c:v>42811</c:v>
                </c:pt>
                <c:pt idx="1021">
                  <c:v>42812</c:v>
                </c:pt>
                <c:pt idx="1022">
                  <c:v>42813</c:v>
                </c:pt>
                <c:pt idx="1023">
                  <c:v>42814</c:v>
                </c:pt>
                <c:pt idx="1024">
                  <c:v>42815</c:v>
                </c:pt>
                <c:pt idx="1025">
                  <c:v>42816</c:v>
                </c:pt>
                <c:pt idx="1026">
                  <c:v>42817</c:v>
                </c:pt>
                <c:pt idx="1027">
                  <c:v>42818</c:v>
                </c:pt>
                <c:pt idx="1028">
                  <c:v>42819</c:v>
                </c:pt>
                <c:pt idx="1029">
                  <c:v>42820</c:v>
                </c:pt>
                <c:pt idx="1030">
                  <c:v>42821</c:v>
                </c:pt>
                <c:pt idx="1031">
                  <c:v>42822</c:v>
                </c:pt>
                <c:pt idx="1032">
                  <c:v>42823</c:v>
                </c:pt>
                <c:pt idx="1033">
                  <c:v>42824</c:v>
                </c:pt>
                <c:pt idx="1034">
                  <c:v>42825</c:v>
                </c:pt>
                <c:pt idx="1035">
                  <c:v>42826</c:v>
                </c:pt>
                <c:pt idx="1036">
                  <c:v>42827</c:v>
                </c:pt>
                <c:pt idx="1037">
                  <c:v>42828</c:v>
                </c:pt>
                <c:pt idx="1038">
                  <c:v>42829</c:v>
                </c:pt>
                <c:pt idx="1039">
                  <c:v>42830</c:v>
                </c:pt>
                <c:pt idx="1040">
                  <c:v>42831</c:v>
                </c:pt>
                <c:pt idx="1041">
                  <c:v>42832</c:v>
                </c:pt>
                <c:pt idx="1042">
                  <c:v>42833</c:v>
                </c:pt>
                <c:pt idx="1043">
                  <c:v>42834</c:v>
                </c:pt>
                <c:pt idx="1044">
                  <c:v>42835</c:v>
                </c:pt>
                <c:pt idx="1045">
                  <c:v>42836</c:v>
                </c:pt>
                <c:pt idx="1046">
                  <c:v>42837</c:v>
                </c:pt>
                <c:pt idx="1047">
                  <c:v>42838</c:v>
                </c:pt>
                <c:pt idx="1048">
                  <c:v>42839</c:v>
                </c:pt>
                <c:pt idx="1049">
                  <c:v>42840</c:v>
                </c:pt>
                <c:pt idx="1050">
                  <c:v>42841</c:v>
                </c:pt>
                <c:pt idx="1051">
                  <c:v>42842</c:v>
                </c:pt>
                <c:pt idx="1052">
                  <c:v>42843</c:v>
                </c:pt>
                <c:pt idx="1053">
                  <c:v>42844</c:v>
                </c:pt>
                <c:pt idx="1054">
                  <c:v>42845</c:v>
                </c:pt>
                <c:pt idx="1055">
                  <c:v>42846</c:v>
                </c:pt>
                <c:pt idx="1056">
                  <c:v>42847</c:v>
                </c:pt>
                <c:pt idx="1057">
                  <c:v>42848</c:v>
                </c:pt>
                <c:pt idx="1058">
                  <c:v>42849</c:v>
                </c:pt>
                <c:pt idx="1059">
                  <c:v>42850</c:v>
                </c:pt>
                <c:pt idx="1060">
                  <c:v>42851</c:v>
                </c:pt>
                <c:pt idx="1061">
                  <c:v>42852</c:v>
                </c:pt>
                <c:pt idx="1062">
                  <c:v>42853</c:v>
                </c:pt>
                <c:pt idx="1063">
                  <c:v>42854</c:v>
                </c:pt>
                <c:pt idx="1064">
                  <c:v>42855</c:v>
                </c:pt>
                <c:pt idx="1065">
                  <c:v>42856</c:v>
                </c:pt>
                <c:pt idx="1066">
                  <c:v>42857</c:v>
                </c:pt>
                <c:pt idx="1067">
                  <c:v>42858</c:v>
                </c:pt>
                <c:pt idx="1068">
                  <c:v>42859</c:v>
                </c:pt>
                <c:pt idx="1069">
                  <c:v>42860</c:v>
                </c:pt>
                <c:pt idx="1070">
                  <c:v>42861</c:v>
                </c:pt>
                <c:pt idx="1071">
                  <c:v>42862</c:v>
                </c:pt>
                <c:pt idx="1072">
                  <c:v>42863</c:v>
                </c:pt>
                <c:pt idx="1073">
                  <c:v>42864</c:v>
                </c:pt>
                <c:pt idx="1074">
                  <c:v>42865</c:v>
                </c:pt>
                <c:pt idx="1075">
                  <c:v>42866</c:v>
                </c:pt>
                <c:pt idx="1076">
                  <c:v>42867</c:v>
                </c:pt>
                <c:pt idx="1077">
                  <c:v>42868</c:v>
                </c:pt>
                <c:pt idx="1078">
                  <c:v>42869</c:v>
                </c:pt>
                <c:pt idx="1079">
                  <c:v>42870</c:v>
                </c:pt>
                <c:pt idx="1080">
                  <c:v>42871</c:v>
                </c:pt>
                <c:pt idx="1081">
                  <c:v>42872</c:v>
                </c:pt>
                <c:pt idx="1082">
                  <c:v>42873</c:v>
                </c:pt>
                <c:pt idx="1083">
                  <c:v>42874</c:v>
                </c:pt>
                <c:pt idx="1084">
                  <c:v>42875</c:v>
                </c:pt>
                <c:pt idx="1085">
                  <c:v>42876</c:v>
                </c:pt>
                <c:pt idx="1086">
                  <c:v>42877</c:v>
                </c:pt>
                <c:pt idx="1087">
                  <c:v>42878</c:v>
                </c:pt>
                <c:pt idx="1088">
                  <c:v>42879</c:v>
                </c:pt>
                <c:pt idx="1089">
                  <c:v>42880</c:v>
                </c:pt>
                <c:pt idx="1090">
                  <c:v>42881</c:v>
                </c:pt>
                <c:pt idx="1091">
                  <c:v>42882</c:v>
                </c:pt>
                <c:pt idx="1092">
                  <c:v>42883</c:v>
                </c:pt>
                <c:pt idx="1093">
                  <c:v>42884</c:v>
                </c:pt>
                <c:pt idx="1094">
                  <c:v>42885</c:v>
                </c:pt>
                <c:pt idx="1095">
                  <c:v>42886</c:v>
                </c:pt>
                <c:pt idx="1096">
                  <c:v>42887</c:v>
                </c:pt>
                <c:pt idx="1097">
                  <c:v>42888</c:v>
                </c:pt>
                <c:pt idx="1098">
                  <c:v>42889</c:v>
                </c:pt>
                <c:pt idx="1099">
                  <c:v>42890</c:v>
                </c:pt>
                <c:pt idx="1100">
                  <c:v>42891</c:v>
                </c:pt>
                <c:pt idx="1101">
                  <c:v>42892</c:v>
                </c:pt>
                <c:pt idx="1102">
                  <c:v>42893</c:v>
                </c:pt>
                <c:pt idx="1103">
                  <c:v>42894</c:v>
                </c:pt>
                <c:pt idx="1104">
                  <c:v>42895</c:v>
                </c:pt>
                <c:pt idx="1105">
                  <c:v>42896</c:v>
                </c:pt>
                <c:pt idx="1106">
                  <c:v>42897</c:v>
                </c:pt>
                <c:pt idx="1107">
                  <c:v>42898</c:v>
                </c:pt>
                <c:pt idx="1108">
                  <c:v>42899</c:v>
                </c:pt>
                <c:pt idx="1109">
                  <c:v>42900</c:v>
                </c:pt>
                <c:pt idx="1110">
                  <c:v>42901</c:v>
                </c:pt>
                <c:pt idx="1111">
                  <c:v>42902</c:v>
                </c:pt>
                <c:pt idx="1112">
                  <c:v>42903</c:v>
                </c:pt>
                <c:pt idx="1113">
                  <c:v>42904</c:v>
                </c:pt>
                <c:pt idx="1114">
                  <c:v>42905</c:v>
                </c:pt>
                <c:pt idx="1115">
                  <c:v>42906</c:v>
                </c:pt>
                <c:pt idx="1116">
                  <c:v>42907</c:v>
                </c:pt>
                <c:pt idx="1117">
                  <c:v>42908</c:v>
                </c:pt>
                <c:pt idx="1118">
                  <c:v>42909</c:v>
                </c:pt>
                <c:pt idx="1119">
                  <c:v>42910</c:v>
                </c:pt>
                <c:pt idx="1120">
                  <c:v>42911</c:v>
                </c:pt>
                <c:pt idx="1121">
                  <c:v>42912</c:v>
                </c:pt>
                <c:pt idx="1122">
                  <c:v>42913</c:v>
                </c:pt>
                <c:pt idx="1123">
                  <c:v>42914</c:v>
                </c:pt>
                <c:pt idx="1124">
                  <c:v>42915</c:v>
                </c:pt>
                <c:pt idx="1125">
                  <c:v>42916</c:v>
                </c:pt>
                <c:pt idx="1126">
                  <c:v>42917</c:v>
                </c:pt>
                <c:pt idx="1127">
                  <c:v>42918</c:v>
                </c:pt>
                <c:pt idx="1128">
                  <c:v>42919</c:v>
                </c:pt>
                <c:pt idx="1129">
                  <c:v>42920</c:v>
                </c:pt>
                <c:pt idx="1130">
                  <c:v>42921</c:v>
                </c:pt>
                <c:pt idx="1131">
                  <c:v>42922</c:v>
                </c:pt>
                <c:pt idx="1132">
                  <c:v>42923</c:v>
                </c:pt>
                <c:pt idx="1133">
                  <c:v>42924</c:v>
                </c:pt>
                <c:pt idx="1134">
                  <c:v>42925</c:v>
                </c:pt>
                <c:pt idx="1135">
                  <c:v>42926</c:v>
                </c:pt>
                <c:pt idx="1136">
                  <c:v>42927</c:v>
                </c:pt>
                <c:pt idx="1137">
                  <c:v>42928</c:v>
                </c:pt>
                <c:pt idx="1138">
                  <c:v>42929</c:v>
                </c:pt>
                <c:pt idx="1139">
                  <c:v>42930</c:v>
                </c:pt>
                <c:pt idx="1140">
                  <c:v>42931</c:v>
                </c:pt>
                <c:pt idx="1141">
                  <c:v>42932</c:v>
                </c:pt>
                <c:pt idx="1142">
                  <c:v>42933</c:v>
                </c:pt>
                <c:pt idx="1143">
                  <c:v>42934</c:v>
                </c:pt>
                <c:pt idx="1144">
                  <c:v>42935</c:v>
                </c:pt>
                <c:pt idx="1145">
                  <c:v>42936</c:v>
                </c:pt>
                <c:pt idx="1146">
                  <c:v>42937</c:v>
                </c:pt>
                <c:pt idx="1147">
                  <c:v>42938</c:v>
                </c:pt>
                <c:pt idx="1148">
                  <c:v>42939</c:v>
                </c:pt>
                <c:pt idx="1149">
                  <c:v>42940</c:v>
                </c:pt>
                <c:pt idx="1150">
                  <c:v>42941</c:v>
                </c:pt>
                <c:pt idx="1151">
                  <c:v>42942</c:v>
                </c:pt>
                <c:pt idx="1152">
                  <c:v>42943</c:v>
                </c:pt>
                <c:pt idx="1153">
                  <c:v>42944</c:v>
                </c:pt>
                <c:pt idx="1154">
                  <c:v>42945</c:v>
                </c:pt>
                <c:pt idx="1155">
                  <c:v>42946</c:v>
                </c:pt>
                <c:pt idx="1156">
                  <c:v>42947</c:v>
                </c:pt>
                <c:pt idx="1157">
                  <c:v>42948</c:v>
                </c:pt>
                <c:pt idx="1158">
                  <c:v>42949</c:v>
                </c:pt>
                <c:pt idx="1159">
                  <c:v>42950</c:v>
                </c:pt>
                <c:pt idx="1160">
                  <c:v>42951</c:v>
                </c:pt>
                <c:pt idx="1161">
                  <c:v>42952</c:v>
                </c:pt>
                <c:pt idx="1162">
                  <c:v>42953</c:v>
                </c:pt>
                <c:pt idx="1163">
                  <c:v>42954</c:v>
                </c:pt>
                <c:pt idx="1164">
                  <c:v>42955</c:v>
                </c:pt>
                <c:pt idx="1165">
                  <c:v>42956</c:v>
                </c:pt>
                <c:pt idx="1166">
                  <c:v>42957</c:v>
                </c:pt>
                <c:pt idx="1167">
                  <c:v>42958</c:v>
                </c:pt>
                <c:pt idx="1168">
                  <c:v>42959</c:v>
                </c:pt>
                <c:pt idx="1169">
                  <c:v>42960</c:v>
                </c:pt>
                <c:pt idx="1170">
                  <c:v>42961</c:v>
                </c:pt>
                <c:pt idx="1171">
                  <c:v>42962</c:v>
                </c:pt>
                <c:pt idx="1172">
                  <c:v>42963</c:v>
                </c:pt>
                <c:pt idx="1173">
                  <c:v>42964</c:v>
                </c:pt>
                <c:pt idx="1174">
                  <c:v>42965</c:v>
                </c:pt>
                <c:pt idx="1175">
                  <c:v>42966</c:v>
                </c:pt>
                <c:pt idx="1176">
                  <c:v>42967</c:v>
                </c:pt>
                <c:pt idx="1177">
                  <c:v>42968</c:v>
                </c:pt>
                <c:pt idx="1178">
                  <c:v>42969</c:v>
                </c:pt>
                <c:pt idx="1179">
                  <c:v>42970</c:v>
                </c:pt>
                <c:pt idx="1180">
                  <c:v>42971</c:v>
                </c:pt>
                <c:pt idx="1181">
                  <c:v>42972</c:v>
                </c:pt>
                <c:pt idx="1182">
                  <c:v>42973</c:v>
                </c:pt>
                <c:pt idx="1183">
                  <c:v>42974</c:v>
                </c:pt>
                <c:pt idx="1184">
                  <c:v>42975</c:v>
                </c:pt>
                <c:pt idx="1185">
                  <c:v>42976</c:v>
                </c:pt>
                <c:pt idx="1186">
                  <c:v>42977</c:v>
                </c:pt>
                <c:pt idx="1187">
                  <c:v>42978</c:v>
                </c:pt>
                <c:pt idx="1188">
                  <c:v>42979</c:v>
                </c:pt>
                <c:pt idx="1189">
                  <c:v>42980</c:v>
                </c:pt>
                <c:pt idx="1190">
                  <c:v>42981</c:v>
                </c:pt>
                <c:pt idx="1191">
                  <c:v>42982</c:v>
                </c:pt>
                <c:pt idx="1192">
                  <c:v>42983</c:v>
                </c:pt>
                <c:pt idx="1193">
                  <c:v>42984</c:v>
                </c:pt>
                <c:pt idx="1194">
                  <c:v>42985</c:v>
                </c:pt>
                <c:pt idx="1195">
                  <c:v>42986</c:v>
                </c:pt>
                <c:pt idx="1196">
                  <c:v>42987</c:v>
                </c:pt>
                <c:pt idx="1197">
                  <c:v>42988</c:v>
                </c:pt>
                <c:pt idx="1198">
                  <c:v>42989</c:v>
                </c:pt>
                <c:pt idx="1199">
                  <c:v>42990</c:v>
                </c:pt>
                <c:pt idx="1200">
                  <c:v>42991</c:v>
                </c:pt>
                <c:pt idx="1201">
                  <c:v>42992</c:v>
                </c:pt>
                <c:pt idx="1202">
                  <c:v>42993</c:v>
                </c:pt>
                <c:pt idx="1203">
                  <c:v>42994</c:v>
                </c:pt>
                <c:pt idx="1204">
                  <c:v>42995</c:v>
                </c:pt>
                <c:pt idx="1205">
                  <c:v>42996</c:v>
                </c:pt>
                <c:pt idx="1206">
                  <c:v>42997</c:v>
                </c:pt>
                <c:pt idx="1207">
                  <c:v>42998</c:v>
                </c:pt>
                <c:pt idx="1208">
                  <c:v>42999</c:v>
                </c:pt>
                <c:pt idx="1209">
                  <c:v>43000</c:v>
                </c:pt>
                <c:pt idx="1210">
                  <c:v>43001</c:v>
                </c:pt>
                <c:pt idx="1211">
                  <c:v>43002</c:v>
                </c:pt>
                <c:pt idx="1212">
                  <c:v>43003</c:v>
                </c:pt>
                <c:pt idx="1213">
                  <c:v>43004</c:v>
                </c:pt>
                <c:pt idx="1214">
                  <c:v>43005</c:v>
                </c:pt>
                <c:pt idx="1215">
                  <c:v>43006</c:v>
                </c:pt>
                <c:pt idx="1216">
                  <c:v>43007</c:v>
                </c:pt>
                <c:pt idx="1217">
                  <c:v>43008</c:v>
                </c:pt>
                <c:pt idx="1218">
                  <c:v>43009</c:v>
                </c:pt>
                <c:pt idx="1219">
                  <c:v>43010</c:v>
                </c:pt>
                <c:pt idx="1220">
                  <c:v>43011</c:v>
                </c:pt>
                <c:pt idx="1221">
                  <c:v>43012</c:v>
                </c:pt>
                <c:pt idx="1222">
                  <c:v>43013</c:v>
                </c:pt>
                <c:pt idx="1223">
                  <c:v>43014</c:v>
                </c:pt>
                <c:pt idx="1224">
                  <c:v>43015</c:v>
                </c:pt>
                <c:pt idx="1225">
                  <c:v>43016</c:v>
                </c:pt>
                <c:pt idx="1226">
                  <c:v>43017</c:v>
                </c:pt>
                <c:pt idx="1227">
                  <c:v>43018</c:v>
                </c:pt>
                <c:pt idx="1228">
                  <c:v>43019</c:v>
                </c:pt>
                <c:pt idx="1229">
                  <c:v>43020</c:v>
                </c:pt>
                <c:pt idx="1230">
                  <c:v>43021</c:v>
                </c:pt>
                <c:pt idx="1231">
                  <c:v>43022</c:v>
                </c:pt>
                <c:pt idx="1232">
                  <c:v>43023</c:v>
                </c:pt>
                <c:pt idx="1233">
                  <c:v>43024</c:v>
                </c:pt>
                <c:pt idx="1234">
                  <c:v>43025</c:v>
                </c:pt>
                <c:pt idx="1235">
                  <c:v>43026</c:v>
                </c:pt>
                <c:pt idx="1236">
                  <c:v>43027</c:v>
                </c:pt>
                <c:pt idx="1237">
                  <c:v>43028</c:v>
                </c:pt>
                <c:pt idx="1238">
                  <c:v>43029</c:v>
                </c:pt>
                <c:pt idx="1239">
                  <c:v>43030</c:v>
                </c:pt>
                <c:pt idx="1240">
                  <c:v>43031</c:v>
                </c:pt>
                <c:pt idx="1241">
                  <c:v>43032</c:v>
                </c:pt>
                <c:pt idx="1242">
                  <c:v>43033</c:v>
                </c:pt>
                <c:pt idx="1243">
                  <c:v>43034</c:v>
                </c:pt>
                <c:pt idx="1244">
                  <c:v>43035</c:v>
                </c:pt>
                <c:pt idx="1245">
                  <c:v>43036</c:v>
                </c:pt>
                <c:pt idx="1246">
                  <c:v>43037</c:v>
                </c:pt>
                <c:pt idx="1247">
                  <c:v>43038</c:v>
                </c:pt>
                <c:pt idx="1248">
                  <c:v>43039</c:v>
                </c:pt>
                <c:pt idx="1249">
                  <c:v>43040</c:v>
                </c:pt>
                <c:pt idx="1250">
                  <c:v>43041</c:v>
                </c:pt>
                <c:pt idx="1251">
                  <c:v>43042</c:v>
                </c:pt>
                <c:pt idx="1252">
                  <c:v>43043</c:v>
                </c:pt>
                <c:pt idx="1253">
                  <c:v>43044</c:v>
                </c:pt>
                <c:pt idx="1254">
                  <c:v>43045</c:v>
                </c:pt>
                <c:pt idx="1255">
                  <c:v>43046</c:v>
                </c:pt>
                <c:pt idx="1256">
                  <c:v>43047</c:v>
                </c:pt>
                <c:pt idx="1257">
                  <c:v>43048</c:v>
                </c:pt>
                <c:pt idx="1258">
                  <c:v>43049</c:v>
                </c:pt>
                <c:pt idx="1259">
                  <c:v>43050</c:v>
                </c:pt>
                <c:pt idx="1260">
                  <c:v>43051</c:v>
                </c:pt>
                <c:pt idx="1261">
                  <c:v>43052</c:v>
                </c:pt>
                <c:pt idx="1262">
                  <c:v>43053</c:v>
                </c:pt>
                <c:pt idx="1263">
                  <c:v>43054</c:v>
                </c:pt>
                <c:pt idx="1264">
                  <c:v>43055</c:v>
                </c:pt>
                <c:pt idx="1265">
                  <c:v>43056</c:v>
                </c:pt>
                <c:pt idx="1266">
                  <c:v>43057</c:v>
                </c:pt>
                <c:pt idx="1267">
                  <c:v>43058</c:v>
                </c:pt>
                <c:pt idx="1268">
                  <c:v>43059</c:v>
                </c:pt>
                <c:pt idx="1269">
                  <c:v>43060</c:v>
                </c:pt>
                <c:pt idx="1270">
                  <c:v>43061</c:v>
                </c:pt>
                <c:pt idx="1271">
                  <c:v>43062</c:v>
                </c:pt>
                <c:pt idx="1272">
                  <c:v>43063</c:v>
                </c:pt>
                <c:pt idx="1273">
                  <c:v>43064</c:v>
                </c:pt>
                <c:pt idx="1274">
                  <c:v>43065</c:v>
                </c:pt>
                <c:pt idx="1275">
                  <c:v>43066</c:v>
                </c:pt>
                <c:pt idx="1276">
                  <c:v>43067</c:v>
                </c:pt>
                <c:pt idx="1277">
                  <c:v>43068</c:v>
                </c:pt>
                <c:pt idx="1278">
                  <c:v>43069</c:v>
                </c:pt>
                <c:pt idx="1279">
                  <c:v>43070</c:v>
                </c:pt>
                <c:pt idx="1280">
                  <c:v>43071</c:v>
                </c:pt>
                <c:pt idx="1281">
                  <c:v>43072</c:v>
                </c:pt>
                <c:pt idx="1282">
                  <c:v>43073</c:v>
                </c:pt>
                <c:pt idx="1283">
                  <c:v>43074</c:v>
                </c:pt>
                <c:pt idx="1284">
                  <c:v>43075</c:v>
                </c:pt>
                <c:pt idx="1285">
                  <c:v>43076</c:v>
                </c:pt>
                <c:pt idx="1286">
                  <c:v>43077</c:v>
                </c:pt>
                <c:pt idx="1287">
                  <c:v>43078</c:v>
                </c:pt>
                <c:pt idx="1288">
                  <c:v>43079</c:v>
                </c:pt>
                <c:pt idx="1289">
                  <c:v>43080</c:v>
                </c:pt>
                <c:pt idx="1290">
                  <c:v>43081</c:v>
                </c:pt>
                <c:pt idx="1291">
                  <c:v>43082</c:v>
                </c:pt>
                <c:pt idx="1292">
                  <c:v>43083</c:v>
                </c:pt>
                <c:pt idx="1293">
                  <c:v>43084</c:v>
                </c:pt>
                <c:pt idx="1294">
                  <c:v>43085</c:v>
                </c:pt>
                <c:pt idx="1295">
                  <c:v>43086</c:v>
                </c:pt>
                <c:pt idx="1296">
                  <c:v>43087</c:v>
                </c:pt>
                <c:pt idx="1297">
                  <c:v>43088</c:v>
                </c:pt>
                <c:pt idx="1298">
                  <c:v>43089</c:v>
                </c:pt>
                <c:pt idx="1299">
                  <c:v>43090</c:v>
                </c:pt>
                <c:pt idx="1300">
                  <c:v>43091</c:v>
                </c:pt>
                <c:pt idx="1301">
                  <c:v>43092</c:v>
                </c:pt>
                <c:pt idx="1302">
                  <c:v>43093</c:v>
                </c:pt>
                <c:pt idx="1303">
                  <c:v>43094</c:v>
                </c:pt>
                <c:pt idx="1304">
                  <c:v>43095</c:v>
                </c:pt>
                <c:pt idx="1305">
                  <c:v>43096</c:v>
                </c:pt>
                <c:pt idx="1306">
                  <c:v>43097</c:v>
                </c:pt>
                <c:pt idx="1307">
                  <c:v>43098</c:v>
                </c:pt>
                <c:pt idx="1308">
                  <c:v>43099</c:v>
                </c:pt>
                <c:pt idx="1309">
                  <c:v>43100</c:v>
                </c:pt>
                <c:pt idx="1310">
                  <c:v>43101</c:v>
                </c:pt>
                <c:pt idx="1311">
                  <c:v>43102</c:v>
                </c:pt>
                <c:pt idx="1312">
                  <c:v>43103</c:v>
                </c:pt>
                <c:pt idx="1313">
                  <c:v>43104</c:v>
                </c:pt>
                <c:pt idx="1314">
                  <c:v>43105</c:v>
                </c:pt>
                <c:pt idx="1315">
                  <c:v>43106</c:v>
                </c:pt>
                <c:pt idx="1316">
                  <c:v>43107</c:v>
                </c:pt>
                <c:pt idx="1317">
                  <c:v>43108</c:v>
                </c:pt>
                <c:pt idx="1318">
                  <c:v>43109</c:v>
                </c:pt>
                <c:pt idx="1319">
                  <c:v>43110</c:v>
                </c:pt>
                <c:pt idx="1320">
                  <c:v>43111</c:v>
                </c:pt>
                <c:pt idx="1321">
                  <c:v>43112</c:v>
                </c:pt>
                <c:pt idx="1322">
                  <c:v>43113</c:v>
                </c:pt>
                <c:pt idx="1323">
                  <c:v>43114</c:v>
                </c:pt>
                <c:pt idx="1324">
                  <c:v>43115</c:v>
                </c:pt>
                <c:pt idx="1325">
                  <c:v>43116</c:v>
                </c:pt>
                <c:pt idx="1326">
                  <c:v>43117</c:v>
                </c:pt>
                <c:pt idx="1327">
                  <c:v>43118</c:v>
                </c:pt>
                <c:pt idx="1328">
                  <c:v>43119</c:v>
                </c:pt>
                <c:pt idx="1329">
                  <c:v>43120</c:v>
                </c:pt>
                <c:pt idx="1330">
                  <c:v>43121</c:v>
                </c:pt>
                <c:pt idx="1331">
                  <c:v>43122</c:v>
                </c:pt>
                <c:pt idx="1332">
                  <c:v>43123</c:v>
                </c:pt>
                <c:pt idx="1333">
                  <c:v>43124</c:v>
                </c:pt>
                <c:pt idx="1334">
                  <c:v>43125</c:v>
                </c:pt>
                <c:pt idx="1335">
                  <c:v>43126</c:v>
                </c:pt>
                <c:pt idx="1336">
                  <c:v>43127</c:v>
                </c:pt>
                <c:pt idx="1337">
                  <c:v>43128</c:v>
                </c:pt>
                <c:pt idx="1338">
                  <c:v>43129</c:v>
                </c:pt>
                <c:pt idx="1339">
                  <c:v>43130</c:v>
                </c:pt>
                <c:pt idx="1340">
                  <c:v>43131</c:v>
                </c:pt>
                <c:pt idx="1341">
                  <c:v>43132</c:v>
                </c:pt>
                <c:pt idx="1342">
                  <c:v>43133</c:v>
                </c:pt>
                <c:pt idx="1343">
                  <c:v>43134</c:v>
                </c:pt>
                <c:pt idx="1344">
                  <c:v>43135</c:v>
                </c:pt>
                <c:pt idx="1345">
                  <c:v>43136</c:v>
                </c:pt>
                <c:pt idx="1346">
                  <c:v>43137</c:v>
                </c:pt>
                <c:pt idx="1347">
                  <c:v>43138</c:v>
                </c:pt>
                <c:pt idx="1348">
                  <c:v>43139</c:v>
                </c:pt>
                <c:pt idx="1349">
                  <c:v>43140</c:v>
                </c:pt>
                <c:pt idx="1350">
                  <c:v>43141</c:v>
                </c:pt>
                <c:pt idx="1351">
                  <c:v>43142</c:v>
                </c:pt>
                <c:pt idx="1352">
                  <c:v>43143</c:v>
                </c:pt>
                <c:pt idx="1353">
                  <c:v>43144</c:v>
                </c:pt>
                <c:pt idx="1354">
                  <c:v>43145</c:v>
                </c:pt>
                <c:pt idx="1355">
                  <c:v>43146</c:v>
                </c:pt>
                <c:pt idx="1356">
                  <c:v>43147</c:v>
                </c:pt>
                <c:pt idx="1357">
                  <c:v>43148</c:v>
                </c:pt>
                <c:pt idx="1358">
                  <c:v>43149</c:v>
                </c:pt>
                <c:pt idx="1359">
                  <c:v>43150</c:v>
                </c:pt>
                <c:pt idx="1360">
                  <c:v>43151</c:v>
                </c:pt>
                <c:pt idx="1361">
                  <c:v>43152</c:v>
                </c:pt>
                <c:pt idx="1362">
                  <c:v>43153</c:v>
                </c:pt>
                <c:pt idx="1363">
                  <c:v>43154</c:v>
                </c:pt>
                <c:pt idx="1364">
                  <c:v>43155</c:v>
                </c:pt>
                <c:pt idx="1365">
                  <c:v>43156</c:v>
                </c:pt>
                <c:pt idx="1366">
                  <c:v>43157</c:v>
                </c:pt>
                <c:pt idx="1367">
                  <c:v>43158</c:v>
                </c:pt>
                <c:pt idx="1368">
                  <c:v>43159</c:v>
                </c:pt>
                <c:pt idx="1369">
                  <c:v>43160</c:v>
                </c:pt>
                <c:pt idx="1370">
                  <c:v>43161</c:v>
                </c:pt>
                <c:pt idx="1371">
                  <c:v>43162</c:v>
                </c:pt>
                <c:pt idx="1372">
                  <c:v>43163</c:v>
                </c:pt>
                <c:pt idx="1373">
                  <c:v>43164</c:v>
                </c:pt>
                <c:pt idx="1374">
                  <c:v>43165</c:v>
                </c:pt>
                <c:pt idx="1375">
                  <c:v>43166</c:v>
                </c:pt>
                <c:pt idx="1376">
                  <c:v>43167</c:v>
                </c:pt>
                <c:pt idx="1377">
                  <c:v>43168</c:v>
                </c:pt>
                <c:pt idx="1378">
                  <c:v>43169</c:v>
                </c:pt>
                <c:pt idx="1379">
                  <c:v>43170</c:v>
                </c:pt>
                <c:pt idx="1380">
                  <c:v>43171</c:v>
                </c:pt>
                <c:pt idx="1381">
                  <c:v>43172</c:v>
                </c:pt>
                <c:pt idx="1382">
                  <c:v>43173</c:v>
                </c:pt>
                <c:pt idx="1383">
                  <c:v>43174</c:v>
                </c:pt>
                <c:pt idx="1384">
                  <c:v>43175</c:v>
                </c:pt>
                <c:pt idx="1385">
                  <c:v>43176</c:v>
                </c:pt>
                <c:pt idx="1386">
                  <c:v>43177</c:v>
                </c:pt>
                <c:pt idx="1387">
                  <c:v>43178</c:v>
                </c:pt>
                <c:pt idx="1388">
                  <c:v>43179</c:v>
                </c:pt>
                <c:pt idx="1389">
                  <c:v>43180</c:v>
                </c:pt>
                <c:pt idx="1390">
                  <c:v>43181</c:v>
                </c:pt>
                <c:pt idx="1391">
                  <c:v>43182</c:v>
                </c:pt>
                <c:pt idx="1392">
                  <c:v>43183</c:v>
                </c:pt>
                <c:pt idx="1393">
                  <c:v>43184</c:v>
                </c:pt>
                <c:pt idx="1394">
                  <c:v>43185</c:v>
                </c:pt>
                <c:pt idx="1395">
                  <c:v>43186</c:v>
                </c:pt>
                <c:pt idx="1396">
                  <c:v>43187</c:v>
                </c:pt>
                <c:pt idx="1397">
                  <c:v>43188</c:v>
                </c:pt>
                <c:pt idx="1398">
                  <c:v>43189</c:v>
                </c:pt>
                <c:pt idx="1399">
                  <c:v>43190</c:v>
                </c:pt>
                <c:pt idx="1400">
                  <c:v>43191</c:v>
                </c:pt>
                <c:pt idx="1401">
                  <c:v>43192</c:v>
                </c:pt>
                <c:pt idx="1402">
                  <c:v>43193</c:v>
                </c:pt>
                <c:pt idx="1403">
                  <c:v>43194</c:v>
                </c:pt>
                <c:pt idx="1404">
                  <c:v>43195</c:v>
                </c:pt>
                <c:pt idx="1405">
                  <c:v>43196</c:v>
                </c:pt>
                <c:pt idx="1406">
                  <c:v>43197</c:v>
                </c:pt>
                <c:pt idx="1407">
                  <c:v>43198</c:v>
                </c:pt>
                <c:pt idx="1408">
                  <c:v>43199</c:v>
                </c:pt>
                <c:pt idx="1409">
                  <c:v>43200</c:v>
                </c:pt>
                <c:pt idx="1410">
                  <c:v>43201</c:v>
                </c:pt>
                <c:pt idx="1411">
                  <c:v>43202</c:v>
                </c:pt>
                <c:pt idx="1412">
                  <c:v>43203</c:v>
                </c:pt>
                <c:pt idx="1413">
                  <c:v>43204</c:v>
                </c:pt>
                <c:pt idx="1414">
                  <c:v>43205</c:v>
                </c:pt>
                <c:pt idx="1415">
                  <c:v>43206</c:v>
                </c:pt>
                <c:pt idx="1416">
                  <c:v>43207</c:v>
                </c:pt>
                <c:pt idx="1417">
                  <c:v>43208</c:v>
                </c:pt>
                <c:pt idx="1418">
                  <c:v>43209</c:v>
                </c:pt>
                <c:pt idx="1419">
                  <c:v>43210</c:v>
                </c:pt>
                <c:pt idx="1420">
                  <c:v>43211</c:v>
                </c:pt>
                <c:pt idx="1421">
                  <c:v>43212</c:v>
                </c:pt>
                <c:pt idx="1422">
                  <c:v>43213</c:v>
                </c:pt>
                <c:pt idx="1423">
                  <c:v>43214</c:v>
                </c:pt>
                <c:pt idx="1424">
                  <c:v>43215</c:v>
                </c:pt>
                <c:pt idx="1425">
                  <c:v>43216</c:v>
                </c:pt>
                <c:pt idx="1426">
                  <c:v>43217</c:v>
                </c:pt>
                <c:pt idx="1427">
                  <c:v>43218</c:v>
                </c:pt>
                <c:pt idx="1428">
                  <c:v>43219</c:v>
                </c:pt>
                <c:pt idx="1429">
                  <c:v>43220</c:v>
                </c:pt>
                <c:pt idx="1430">
                  <c:v>43221</c:v>
                </c:pt>
                <c:pt idx="1431">
                  <c:v>43222</c:v>
                </c:pt>
                <c:pt idx="1432">
                  <c:v>43223</c:v>
                </c:pt>
                <c:pt idx="1433">
                  <c:v>43224</c:v>
                </c:pt>
                <c:pt idx="1434">
                  <c:v>43225</c:v>
                </c:pt>
                <c:pt idx="1435">
                  <c:v>43226</c:v>
                </c:pt>
                <c:pt idx="1436">
                  <c:v>43227</c:v>
                </c:pt>
                <c:pt idx="1437">
                  <c:v>43228</c:v>
                </c:pt>
                <c:pt idx="1438">
                  <c:v>43229</c:v>
                </c:pt>
                <c:pt idx="1439">
                  <c:v>43230</c:v>
                </c:pt>
                <c:pt idx="1440">
                  <c:v>43231</c:v>
                </c:pt>
                <c:pt idx="1441">
                  <c:v>43232</c:v>
                </c:pt>
                <c:pt idx="1442">
                  <c:v>43233</c:v>
                </c:pt>
                <c:pt idx="1443">
                  <c:v>43234</c:v>
                </c:pt>
                <c:pt idx="1444">
                  <c:v>43235</c:v>
                </c:pt>
                <c:pt idx="1445">
                  <c:v>43236</c:v>
                </c:pt>
                <c:pt idx="1446">
                  <c:v>43237</c:v>
                </c:pt>
                <c:pt idx="1447">
                  <c:v>43238</c:v>
                </c:pt>
                <c:pt idx="1448">
                  <c:v>43239</c:v>
                </c:pt>
                <c:pt idx="1449">
                  <c:v>43240</c:v>
                </c:pt>
                <c:pt idx="1450">
                  <c:v>43241</c:v>
                </c:pt>
                <c:pt idx="1451">
                  <c:v>43242</c:v>
                </c:pt>
                <c:pt idx="1452">
                  <c:v>43243</c:v>
                </c:pt>
                <c:pt idx="1453">
                  <c:v>43244</c:v>
                </c:pt>
                <c:pt idx="1454">
                  <c:v>43245</c:v>
                </c:pt>
                <c:pt idx="1455">
                  <c:v>43246</c:v>
                </c:pt>
                <c:pt idx="1456">
                  <c:v>43247</c:v>
                </c:pt>
                <c:pt idx="1457">
                  <c:v>43248</c:v>
                </c:pt>
                <c:pt idx="1458">
                  <c:v>43249</c:v>
                </c:pt>
                <c:pt idx="1459">
                  <c:v>43250</c:v>
                </c:pt>
                <c:pt idx="1460">
                  <c:v>43251</c:v>
                </c:pt>
                <c:pt idx="1461">
                  <c:v>43252</c:v>
                </c:pt>
                <c:pt idx="1462">
                  <c:v>43253</c:v>
                </c:pt>
                <c:pt idx="1463">
                  <c:v>43254</c:v>
                </c:pt>
                <c:pt idx="1464">
                  <c:v>43255</c:v>
                </c:pt>
                <c:pt idx="1465">
                  <c:v>43256</c:v>
                </c:pt>
                <c:pt idx="1466">
                  <c:v>43257</c:v>
                </c:pt>
                <c:pt idx="1467">
                  <c:v>43258</c:v>
                </c:pt>
                <c:pt idx="1468">
                  <c:v>43259</c:v>
                </c:pt>
                <c:pt idx="1469">
                  <c:v>43260</c:v>
                </c:pt>
                <c:pt idx="1470">
                  <c:v>43261</c:v>
                </c:pt>
                <c:pt idx="1471">
                  <c:v>43262</c:v>
                </c:pt>
                <c:pt idx="1472">
                  <c:v>43263</c:v>
                </c:pt>
                <c:pt idx="1473">
                  <c:v>43264</c:v>
                </c:pt>
                <c:pt idx="1474">
                  <c:v>43265</c:v>
                </c:pt>
                <c:pt idx="1475">
                  <c:v>43266</c:v>
                </c:pt>
                <c:pt idx="1476">
                  <c:v>43267</c:v>
                </c:pt>
                <c:pt idx="1477">
                  <c:v>43268</c:v>
                </c:pt>
                <c:pt idx="1478">
                  <c:v>43269</c:v>
                </c:pt>
                <c:pt idx="1479">
                  <c:v>43270</c:v>
                </c:pt>
                <c:pt idx="1480">
                  <c:v>43271</c:v>
                </c:pt>
                <c:pt idx="1481">
                  <c:v>43272</c:v>
                </c:pt>
                <c:pt idx="1482">
                  <c:v>43273</c:v>
                </c:pt>
                <c:pt idx="1483">
                  <c:v>43274</c:v>
                </c:pt>
                <c:pt idx="1484">
                  <c:v>43275</c:v>
                </c:pt>
                <c:pt idx="1485">
                  <c:v>43276</c:v>
                </c:pt>
                <c:pt idx="1486">
                  <c:v>43277</c:v>
                </c:pt>
                <c:pt idx="1487">
                  <c:v>43278</c:v>
                </c:pt>
                <c:pt idx="1488">
                  <c:v>43279</c:v>
                </c:pt>
                <c:pt idx="1489">
                  <c:v>43280</c:v>
                </c:pt>
                <c:pt idx="1490">
                  <c:v>43281</c:v>
                </c:pt>
                <c:pt idx="1491">
                  <c:v>43282</c:v>
                </c:pt>
                <c:pt idx="1492">
                  <c:v>43283</c:v>
                </c:pt>
                <c:pt idx="1493">
                  <c:v>43284</c:v>
                </c:pt>
                <c:pt idx="1494">
                  <c:v>43285</c:v>
                </c:pt>
                <c:pt idx="1495">
                  <c:v>43286</c:v>
                </c:pt>
                <c:pt idx="1496">
                  <c:v>43287</c:v>
                </c:pt>
                <c:pt idx="1497">
                  <c:v>43288</c:v>
                </c:pt>
                <c:pt idx="1498">
                  <c:v>43289</c:v>
                </c:pt>
                <c:pt idx="1499">
                  <c:v>43290</c:v>
                </c:pt>
                <c:pt idx="1500">
                  <c:v>43291</c:v>
                </c:pt>
                <c:pt idx="1501">
                  <c:v>43292</c:v>
                </c:pt>
                <c:pt idx="1502">
                  <c:v>43293</c:v>
                </c:pt>
                <c:pt idx="1503">
                  <c:v>43294</c:v>
                </c:pt>
                <c:pt idx="1504">
                  <c:v>43295</c:v>
                </c:pt>
                <c:pt idx="1505">
                  <c:v>43296</c:v>
                </c:pt>
                <c:pt idx="1506">
                  <c:v>43297</c:v>
                </c:pt>
                <c:pt idx="1507">
                  <c:v>43298</c:v>
                </c:pt>
                <c:pt idx="1508">
                  <c:v>43299</c:v>
                </c:pt>
                <c:pt idx="1509">
                  <c:v>43300</c:v>
                </c:pt>
                <c:pt idx="1510">
                  <c:v>43301</c:v>
                </c:pt>
                <c:pt idx="1511">
                  <c:v>43302</c:v>
                </c:pt>
                <c:pt idx="1512">
                  <c:v>43303</c:v>
                </c:pt>
                <c:pt idx="1513">
                  <c:v>43304</c:v>
                </c:pt>
                <c:pt idx="1514">
                  <c:v>43305</c:v>
                </c:pt>
                <c:pt idx="1515">
                  <c:v>43306</c:v>
                </c:pt>
                <c:pt idx="1516">
                  <c:v>43307</c:v>
                </c:pt>
                <c:pt idx="1517">
                  <c:v>43308</c:v>
                </c:pt>
                <c:pt idx="1518">
                  <c:v>43309</c:v>
                </c:pt>
                <c:pt idx="1519">
                  <c:v>43310</c:v>
                </c:pt>
                <c:pt idx="1520">
                  <c:v>43311</c:v>
                </c:pt>
                <c:pt idx="1521">
                  <c:v>43312</c:v>
                </c:pt>
                <c:pt idx="1522">
                  <c:v>43313</c:v>
                </c:pt>
                <c:pt idx="1523">
                  <c:v>43314</c:v>
                </c:pt>
                <c:pt idx="1524">
                  <c:v>43315</c:v>
                </c:pt>
                <c:pt idx="1525">
                  <c:v>43316</c:v>
                </c:pt>
                <c:pt idx="1526">
                  <c:v>43317</c:v>
                </c:pt>
                <c:pt idx="1527">
                  <c:v>43318</c:v>
                </c:pt>
                <c:pt idx="1528">
                  <c:v>43319</c:v>
                </c:pt>
                <c:pt idx="1529">
                  <c:v>43320</c:v>
                </c:pt>
                <c:pt idx="1530">
                  <c:v>43321</c:v>
                </c:pt>
                <c:pt idx="1531">
                  <c:v>43322</c:v>
                </c:pt>
                <c:pt idx="1532">
                  <c:v>43323</c:v>
                </c:pt>
                <c:pt idx="1533">
                  <c:v>43324</c:v>
                </c:pt>
                <c:pt idx="1534">
                  <c:v>43325</c:v>
                </c:pt>
                <c:pt idx="1535">
                  <c:v>43326</c:v>
                </c:pt>
                <c:pt idx="1536">
                  <c:v>43327</c:v>
                </c:pt>
                <c:pt idx="1537">
                  <c:v>43328</c:v>
                </c:pt>
                <c:pt idx="1538">
                  <c:v>43329</c:v>
                </c:pt>
                <c:pt idx="1539">
                  <c:v>43330</c:v>
                </c:pt>
                <c:pt idx="1540">
                  <c:v>43331</c:v>
                </c:pt>
                <c:pt idx="1541">
                  <c:v>43332</c:v>
                </c:pt>
                <c:pt idx="1542">
                  <c:v>43333</c:v>
                </c:pt>
                <c:pt idx="1543">
                  <c:v>43334</c:v>
                </c:pt>
                <c:pt idx="1544">
                  <c:v>43335</c:v>
                </c:pt>
                <c:pt idx="1545">
                  <c:v>43336</c:v>
                </c:pt>
                <c:pt idx="1546">
                  <c:v>43337</c:v>
                </c:pt>
                <c:pt idx="1547">
                  <c:v>43338</c:v>
                </c:pt>
                <c:pt idx="1548">
                  <c:v>43339</c:v>
                </c:pt>
                <c:pt idx="1549">
                  <c:v>43340</c:v>
                </c:pt>
                <c:pt idx="1550">
                  <c:v>43341</c:v>
                </c:pt>
                <c:pt idx="1551">
                  <c:v>43342</c:v>
                </c:pt>
                <c:pt idx="1552">
                  <c:v>43343</c:v>
                </c:pt>
                <c:pt idx="1553">
                  <c:v>43344</c:v>
                </c:pt>
                <c:pt idx="1554">
                  <c:v>43345</c:v>
                </c:pt>
                <c:pt idx="1555">
                  <c:v>43346</c:v>
                </c:pt>
                <c:pt idx="1556">
                  <c:v>43347</c:v>
                </c:pt>
                <c:pt idx="1557">
                  <c:v>43348</c:v>
                </c:pt>
                <c:pt idx="1558">
                  <c:v>43349</c:v>
                </c:pt>
                <c:pt idx="1559">
                  <c:v>43350</c:v>
                </c:pt>
                <c:pt idx="1560">
                  <c:v>43351</c:v>
                </c:pt>
                <c:pt idx="1561">
                  <c:v>43352</c:v>
                </c:pt>
                <c:pt idx="1562">
                  <c:v>43353</c:v>
                </c:pt>
                <c:pt idx="1563">
                  <c:v>43354</c:v>
                </c:pt>
                <c:pt idx="1564">
                  <c:v>43355</c:v>
                </c:pt>
                <c:pt idx="1565">
                  <c:v>43356</c:v>
                </c:pt>
                <c:pt idx="1566">
                  <c:v>43357</c:v>
                </c:pt>
                <c:pt idx="1567">
                  <c:v>43358</c:v>
                </c:pt>
                <c:pt idx="1568">
                  <c:v>43359</c:v>
                </c:pt>
                <c:pt idx="1569">
                  <c:v>43360</c:v>
                </c:pt>
                <c:pt idx="1570">
                  <c:v>43361</c:v>
                </c:pt>
                <c:pt idx="1571">
                  <c:v>43362</c:v>
                </c:pt>
                <c:pt idx="1572">
                  <c:v>43363</c:v>
                </c:pt>
                <c:pt idx="1573">
                  <c:v>43364</c:v>
                </c:pt>
                <c:pt idx="1574">
                  <c:v>43365</c:v>
                </c:pt>
                <c:pt idx="1575">
                  <c:v>43366</c:v>
                </c:pt>
                <c:pt idx="1576">
                  <c:v>43367</c:v>
                </c:pt>
                <c:pt idx="1577">
                  <c:v>43368</c:v>
                </c:pt>
                <c:pt idx="1578">
                  <c:v>43369</c:v>
                </c:pt>
                <c:pt idx="1579">
                  <c:v>43370</c:v>
                </c:pt>
                <c:pt idx="1580">
                  <c:v>43371</c:v>
                </c:pt>
                <c:pt idx="1581">
                  <c:v>43372</c:v>
                </c:pt>
                <c:pt idx="1582">
                  <c:v>43373</c:v>
                </c:pt>
                <c:pt idx="1583">
                  <c:v>43374</c:v>
                </c:pt>
                <c:pt idx="1584">
                  <c:v>43375</c:v>
                </c:pt>
                <c:pt idx="1585">
                  <c:v>43376</c:v>
                </c:pt>
                <c:pt idx="1586">
                  <c:v>43377</c:v>
                </c:pt>
                <c:pt idx="1587">
                  <c:v>43378</c:v>
                </c:pt>
                <c:pt idx="1588">
                  <c:v>43379</c:v>
                </c:pt>
                <c:pt idx="1589">
                  <c:v>43380</c:v>
                </c:pt>
                <c:pt idx="1590">
                  <c:v>43381</c:v>
                </c:pt>
                <c:pt idx="1591">
                  <c:v>43382</c:v>
                </c:pt>
                <c:pt idx="1592">
                  <c:v>43383</c:v>
                </c:pt>
                <c:pt idx="1593">
                  <c:v>43384</c:v>
                </c:pt>
                <c:pt idx="1594">
                  <c:v>43385</c:v>
                </c:pt>
                <c:pt idx="1595">
                  <c:v>43386</c:v>
                </c:pt>
                <c:pt idx="1596">
                  <c:v>43387</c:v>
                </c:pt>
                <c:pt idx="1597">
                  <c:v>43388</c:v>
                </c:pt>
                <c:pt idx="1598">
                  <c:v>43389</c:v>
                </c:pt>
                <c:pt idx="1599">
                  <c:v>43390</c:v>
                </c:pt>
                <c:pt idx="1600">
                  <c:v>43391</c:v>
                </c:pt>
                <c:pt idx="1601">
                  <c:v>43392</c:v>
                </c:pt>
                <c:pt idx="1602">
                  <c:v>43393</c:v>
                </c:pt>
                <c:pt idx="1603">
                  <c:v>43394</c:v>
                </c:pt>
                <c:pt idx="1604">
                  <c:v>43395</c:v>
                </c:pt>
                <c:pt idx="1605">
                  <c:v>43396</c:v>
                </c:pt>
                <c:pt idx="1606">
                  <c:v>43397</c:v>
                </c:pt>
                <c:pt idx="1607">
                  <c:v>43398</c:v>
                </c:pt>
                <c:pt idx="1608">
                  <c:v>43399</c:v>
                </c:pt>
                <c:pt idx="1609">
                  <c:v>43400</c:v>
                </c:pt>
                <c:pt idx="1610">
                  <c:v>43401</c:v>
                </c:pt>
                <c:pt idx="1611">
                  <c:v>43402</c:v>
                </c:pt>
                <c:pt idx="1612">
                  <c:v>43403</c:v>
                </c:pt>
                <c:pt idx="1613">
                  <c:v>43404</c:v>
                </c:pt>
                <c:pt idx="1614">
                  <c:v>43405</c:v>
                </c:pt>
                <c:pt idx="1615">
                  <c:v>43406</c:v>
                </c:pt>
                <c:pt idx="1616">
                  <c:v>43407</c:v>
                </c:pt>
                <c:pt idx="1617">
                  <c:v>43408</c:v>
                </c:pt>
                <c:pt idx="1618">
                  <c:v>43409</c:v>
                </c:pt>
                <c:pt idx="1619">
                  <c:v>43410</c:v>
                </c:pt>
                <c:pt idx="1620">
                  <c:v>43411</c:v>
                </c:pt>
                <c:pt idx="1621">
                  <c:v>43412</c:v>
                </c:pt>
                <c:pt idx="1622">
                  <c:v>43413</c:v>
                </c:pt>
                <c:pt idx="1623">
                  <c:v>43414</c:v>
                </c:pt>
                <c:pt idx="1624">
                  <c:v>43415</c:v>
                </c:pt>
                <c:pt idx="1625">
                  <c:v>43416</c:v>
                </c:pt>
                <c:pt idx="1626">
                  <c:v>43417</c:v>
                </c:pt>
                <c:pt idx="1627">
                  <c:v>43418</c:v>
                </c:pt>
                <c:pt idx="1628">
                  <c:v>43419</c:v>
                </c:pt>
                <c:pt idx="1629">
                  <c:v>43420</c:v>
                </c:pt>
                <c:pt idx="1630">
                  <c:v>43421</c:v>
                </c:pt>
                <c:pt idx="1631">
                  <c:v>43422</c:v>
                </c:pt>
                <c:pt idx="1632">
                  <c:v>43423</c:v>
                </c:pt>
                <c:pt idx="1633">
                  <c:v>43424</c:v>
                </c:pt>
                <c:pt idx="1634">
                  <c:v>43425</c:v>
                </c:pt>
                <c:pt idx="1635">
                  <c:v>43426</c:v>
                </c:pt>
                <c:pt idx="1636">
                  <c:v>43427</c:v>
                </c:pt>
                <c:pt idx="1637">
                  <c:v>43428</c:v>
                </c:pt>
                <c:pt idx="1638">
                  <c:v>43429</c:v>
                </c:pt>
                <c:pt idx="1639">
                  <c:v>43430</c:v>
                </c:pt>
                <c:pt idx="1640">
                  <c:v>43431</c:v>
                </c:pt>
                <c:pt idx="1641">
                  <c:v>43432</c:v>
                </c:pt>
                <c:pt idx="1642">
                  <c:v>43433</c:v>
                </c:pt>
                <c:pt idx="1643">
                  <c:v>43434</c:v>
                </c:pt>
                <c:pt idx="1644">
                  <c:v>43435</c:v>
                </c:pt>
                <c:pt idx="1645">
                  <c:v>43436</c:v>
                </c:pt>
                <c:pt idx="1646">
                  <c:v>43437</c:v>
                </c:pt>
                <c:pt idx="1647">
                  <c:v>43438</c:v>
                </c:pt>
                <c:pt idx="1648">
                  <c:v>43439</c:v>
                </c:pt>
                <c:pt idx="1649">
                  <c:v>43440</c:v>
                </c:pt>
                <c:pt idx="1650">
                  <c:v>43441</c:v>
                </c:pt>
                <c:pt idx="1651">
                  <c:v>43442</c:v>
                </c:pt>
                <c:pt idx="1652">
                  <c:v>43443</c:v>
                </c:pt>
                <c:pt idx="1653">
                  <c:v>43444</c:v>
                </c:pt>
                <c:pt idx="1654">
                  <c:v>43445</c:v>
                </c:pt>
                <c:pt idx="1655">
                  <c:v>43446</c:v>
                </c:pt>
                <c:pt idx="1656">
                  <c:v>43447</c:v>
                </c:pt>
                <c:pt idx="1657">
                  <c:v>43448</c:v>
                </c:pt>
                <c:pt idx="1658">
                  <c:v>43449</c:v>
                </c:pt>
                <c:pt idx="1659">
                  <c:v>43450</c:v>
                </c:pt>
                <c:pt idx="1660">
                  <c:v>43451</c:v>
                </c:pt>
                <c:pt idx="1661">
                  <c:v>43452</c:v>
                </c:pt>
                <c:pt idx="1662">
                  <c:v>43453</c:v>
                </c:pt>
                <c:pt idx="1663">
                  <c:v>43454</c:v>
                </c:pt>
                <c:pt idx="1664">
                  <c:v>43455</c:v>
                </c:pt>
                <c:pt idx="1665">
                  <c:v>43456</c:v>
                </c:pt>
                <c:pt idx="1666">
                  <c:v>43457</c:v>
                </c:pt>
                <c:pt idx="1667">
                  <c:v>43458</c:v>
                </c:pt>
                <c:pt idx="1668">
                  <c:v>43459</c:v>
                </c:pt>
                <c:pt idx="1669">
                  <c:v>43460</c:v>
                </c:pt>
                <c:pt idx="1670">
                  <c:v>43461</c:v>
                </c:pt>
                <c:pt idx="1671">
                  <c:v>43462</c:v>
                </c:pt>
                <c:pt idx="1672">
                  <c:v>43463</c:v>
                </c:pt>
                <c:pt idx="1673">
                  <c:v>43464</c:v>
                </c:pt>
                <c:pt idx="1674">
                  <c:v>43465</c:v>
                </c:pt>
                <c:pt idx="1675">
                  <c:v>43466</c:v>
                </c:pt>
                <c:pt idx="1676">
                  <c:v>43467</c:v>
                </c:pt>
                <c:pt idx="1677">
                  <c:v>43468</c:v>
                </c:pt>
                <c:pt idx="1678">
                  <c:v>43469</c:v>
                </c:pt>
                <c:pt idx="1679">
                  <c:v>43470</c:v>
                </c:pt>
                <c:pt idx="1680">
                  <c:v>43471</c:v>
                </c:pt>
                <c:pt idx="1681">
                  <c:v>43472</c:v>
                </c:pt>
                <c:pt idx="1682">
                  <c:v>43473</c:v>
                </c:pt>
                <c:pt idx="1683">
                  <c:v>43474</c:v>
                </c:pt>
                <c:pt idx="1684">
                  <c:v>43475</c:v>
                </c:pt>
                <c:pt idx="1685">
                  <c:v>43476</c:v>
                </c:pt>
                <c:pt idx="1686">
                  <c:v>43477</c:v>
                </c:pt>
                <c:pt idx="1687">
                  <c:v>43478</c:v>
                </c:pt>
                <c:pt idx="1688">
                  <c:v>43479</c:v>
                </c:pt>
                <c:pt idx="1689">
                  <c:v>43480</c:v>
                </c:pt>
                <c:pt idx="1690">
                  <c:v>43481</c:v>
                </c:pt>
                <c:pt idx="1691">
                  <c:v>43482</c:v>
                </c:pt>
                <c:pt idx="1692">
                  <c:v>43483</c:v>
                </c:pt>
                <c:pt idx="1693">
                  <c:v>43484</c:v>
                </c:pt>
                <c:pt idx="1694">
                  <c:v>43485</c:v>
                </c:pt>
                <c:pt idx="1695">
                  <c:v>43486</c:v>
                </c:pt>
                <c:pt idx="1696">
                  <c:v>43487</c:v>
                </c:pt>
                <c:pt idx="1697">
                  <c:v>43488</c:v>
                </c:pt>
                <c:pt idx="1698">
                  <c:v>43489</c:v>
                </c:pt>
                <c:pt idx="1699">
                  <c:v>43490</c:v>
                </c:pt>
                <c:pt idx="1700">
                  <c:v>43491</c:v>
                </c:pt>
                <c:pt idx="1701">
                  <c:v>43492</c:v>
                </c:pt>
                <c:pt idx="1702">
                  <c:v>43493</c:v>
                </c:pt>
                <c:pt idx="1703">
                  <c:v>43494</c:v>
                </c:pt>
                <c:pt idx="1704">
                  <c:v>43495</c:v>
                </c:pt>
                <c:pt idx="1705">
                  <c:v>43496</c:v>
                </c:pt>
                <c:pt idx="1706">
                  <c:v>43497</c:v>
                </c:pt>
                <c:pt idx="1707">
                  <c:v>43498</c:v>
                </c:pt>
                <c:pt idx="1708">
                  <c:v>43499</c:v>
                </c:pt>
                <c:pt idx="1709">
                  <c:v>43500</c:v>
                </c:pt>
                <c:pt idx="1710">
                  <c:v>43501</c:v>
                </c:pt>
                <c:pt idx="1711">
                  <c:v>43502</c:v>
                </c:pt>
                <c:pt idx="1712">
                  <c:v>43503</c:v>
                </c:pt>
                <c:pt idx="1713">
                  <c:v>43504</c:v>
                </c:pt>
                <c:pt idx="1714">
                  <c:v>43505</c:v>
                </c:pt>
                <c:pt idx="1715">
                  <c:v>43506</c:v>
                </c:pt>
                <c:pt idx="1716">
                  <c:v>43507</c:v>
                </c:pt>
                <c:pt idx="1717">
                  <c:v>43508</c:v>
                </c:pt>
                <c:pt idx="1718">
                  <c:v>43509</c:v>
                </c:pt>
                <c:pt idx="1719">
                  <c:v>43510</c:v>
                </c:pt>
                <c:pt idx="1720">
                  <c:v>43511</c:v>
                </c:pt>
                <c:pt idx="1721">
                  <c:v>43512</c:v>
                </c:pt>
                <c:pt idx="1722">
                  <c:v>43513</c:v>
                </c:pt>
                <c:pt idx="1723">
                  <c:v>43514</c:v>
                </c:pt>
                <c:pt idx="1724">
                  <c:v>43515</c:v>
                </c:pt>
                <c:pt idx="1725">
                  <c:v>43516</c:v>
                </c:pt>
                <c:pt idx="1726">
                  <c:v>43517</c:v>
                </c:pt>
                <c:pt idx="1727">
                  <c:v>43518</c:v>
                </c:pt>
                <c:pt idx="1728">
                  <c:v>43519</c:v>
                </c:pt>
                <c:pt idx="1729">
                  <c:v>43520</c:v>
                </c:pt>
                <c:pt idx="1730">
                  <c:v>43521</c:v>
                </c:pt>
                <c:pt idx="1731">
                  <c:v>43522</c:v>
                </c:pt>
                <c:pt idx="1732">
                  <c:v>43523</c:v>
                </c:pt>
                <c:pt idx="1733">
                  <c:v>43524</c:v>
                </c:pt>
                <c:pt idx="1734">
                  <c:v>43525</c:v>
                </c:pt>
                <c:pt idx="1735">
                  <c:v>43526</c:v>
                </c:pt>
                <c:pt idx="1736">
                  <c:v>43527</c:v>
                </c:pt>
                <c:pt idx="1737">
                  <c:v>43528</c:v>
                </c:pt>
                <c:pt idx="1738">
                  <c:v>43529</c:v>
                </c:pt>
                <c:pt idx="1739">
                  <c:v>43530</c:v>
                </c:pt>
                <c:pt idx="1740">
                  <c:v>43531</c:v>
                </c:pt>
                <c:pt idx="1741">
                  <c:v>43532</c:v>
                </c:pt>
                <c:pt idx="1742">
                  <c:v>43533</c:v>
                </c:pt>
                <c:pt idx="1743">
                  <c:v>43534</c:v>
                </c:pt>
                <c:pt idx="1744">
                  <c:v>43535</c:v>
                </c:pt>
                <c:pt idx="1745">
                  <c:v>43536</c:v>
                </c:pt>
                <c:pt idx="1746">
                  <c:v>43537</c:v>
                </c:pt>
                <c:pt idx="1747">
                  <c:v>43538</c:v>
                </c:pt>
                <c:pt idx="1748">
                  <c:v>43539</c:v>
                </c:pt>
                <c:pt idx="1749">
                  <c:v>43540</c:v>
                </c:pt>
                <c:pt idx="1750">
                  <c:v>43541</c:v>
                </c:pt>
                <c:pt idx="1751">
                  <c:v>43542</c:v>
                </c:pt>
                <c:pt idx="1752">
                  <c:v>43543</c:v>
                </c:pt>
                <c:pt idx="1753">
                  <c:v>43544</c:v>
                </c:pt>
                <c:pt idx="1754">
                  <c:v>43545</c:v>
                </c:pt>
                <c:pt idx="1755">
                  <c:v>43546</c:v>
                </c:pt>
                <c:pt idx="1756">
                  <c:v>43547</c:v>
                </c:pt>
                <c:pt idx="1757">
                  <c:v>43548</c:v>
                </c:pt>
                <c:pt idx="1758">
                  <c:v>43549</c:v>
                </c:pt>
                <c:pt idx="1759">
                  <c:v>43550</c:v>
                </c:pt>
                <c:pt idx="1760">
                  <c:v>43551</c:v>
                </c:pt>
                <c:pt idx="1761">
                  <c:v>43552</c:v>
                </c:pt>
                <c:pt idx="1762">
                  <c:v>43553</c:v>
                </c:pt>
                <c:pt idx="1763">
                  <c:v>43554</c:v>
                </c:pt>
                <c:pt idx="1764">
                  <c:v>43555</c:v>
                </c:pt>
                <c:pt idx="1765">
                  <c:v>43556</c:v>
                </c:pt>
                <c:pt idx="1766">
                  <c:v>43557</c:v>
                </c:pt>
                <c:pt idx="1767">
                  <c:v>43558</c:v>
                </c:pt>
                <c:pt idx="1768">
                  <c:v>43559</c:v>
                </c:pt>
                <c:pt idx="1769">
                  <c:v>43560</c:v>
                </c:pt>
                <c:pt idx="1770">
                  <c:v>43561</c:v>
                </c:pt>
                <c:pt idx="1771">
                  <c:v>43562</c:v>
                </c:pt>
                <c:pt idx="1772">
                  <c:v>43563</c:v>
                </c:pt>
                <c:pt idx="1773">
                  <c:v>43564</c:v>
                </c:pt>
                <c:pt idx="1774">
                  <c:v>43565</c:v>
                </c:pt>
                <c:pt idx="1775">
                  <c:v>43566</c:v>
                </c:pt>
                <c:pt idx="1776">
                  <c:v>43567</c:v>
                </c:pt>
                <c:pt idx="1777">
                  <c:v>43568</c:v>
                </c:pt>
                <c:pt idx="1778">
                  <c:v>43569</c:v>
                </c:pt>
                <c:pt idx="1779">
                  <c:v>43570</c:v>
                </c:pt>
                <c:pt idx="1780">
                  <c:v>43571</c:v>
                </c:pt>
                <c:pt idx="1781">
                  <c:v>43572</c:v>
                </c:pt>
                <c:pt idx="1782">
                  <c:v>43573</c:v>
                </c:pt>
                <c:pt idx="1783">
                  <c:v>43574</c:v>
                </c:pt>
                <c:pt idx="1784">
                  <c:v>43575</c:v>
                </c:pt>
                <c:pt idx="1785">
                  <c:v>43576</c:v>
                </c:pt>
                <c:pt idx="1786">
                  <c:v>43577</c:v>
                </c:pt>
                <c:pt idx="1787">
                  <c:v>43578</c:v>
                </c:pt>
                <c:pt idx="1788">
                  <c:v>43579</c:v>
                </c:pt>
                <c:pt idx="1789">
                  <c:v>43580</c:v>
                </c:pt>
                <c:pt idx="1790">
                  <c:v>43581</c:v>
                </c:pt>
                <c:pt idx="1791">
                  <c:v>43582</c:v>
                </c:pt>
                <c:pt idx="1792">
                  <c:v>43583</c:v>
                </c:pt>
                <c:pt idx="1793">
                  <c:v>43584</c:v>
                </c:pt>
                <c:pt idx="1794">
                  <c:v>43585</c:v>
                </c:pt>
                <c:pt idx="1795">
                  <c:v>43586</c:v>
                </c:pt>
                <c:pt idx="1796">
                  <c:v>43587</c:v>
                </c:pt>
                <c:pt idx="1797">
                  <c:v>43588</c:v>
                </c:pt>
                <c:pt idx="1798">
                  <c:v>43589</c:v>
                </c:pt>
                <c:pt idx="1799">
                  <c:v>43590</c:v>
                </c:pt>
                <c:pt idx="1800">
                  <c:v>43591</c:v>
                </c:pt>
                <c:pt idx="1801">
                  <c:v>43592</c:v>
                </c:pt>
                <c:pt idx="1802">
                  <c:v>43593</c:v>
                </c:pt>
                <c:pt idx="1803">
                  <c:v>43594</c:v>
                </c:pt>
                <c:pt idx="1804">
                  <c:v>43595</c:v>
                </c:pt>
                <c:pt idx="1805">
                  <c:v>43596</c:v>
                </c:pt>
                <c:pt idx="1806">
                  <c:v>43597</c:v>
                </c:pt>
                <c:pt idx="1807">
                  <c:v>43598</c:v>
                </c:pt>
                <c:pt idx="1808">
                  <c:v>43599</c:v>
                </c:pt>
                <c:pt idx="1809">
                  <c:v>43600</c:v>
                </c:pt>
                <c:pt idx="1810">
                  <c:v>43601</c:v>
                </c:pt>
                <c:pt idx="1811">
                  <c:v>43602</c:v>
                </c:pt>
                <c:pt idx="1812">
                  <c:v>43603</c:v>
                </c:pt>
                <c:pt idx="1813">
                  <c:v>43604</c:v>
                </c:pt>
                <c:pt idx="1814">
                  <c:v>43605</c:v>
                </c:pt>
                <c:pt idx="1815">
                  <c:v>43606</c:v>
                </c:pt>
                <c:pt idx="1816">
                  <c:v>43607</c:v>
                </c:pt>
                <c:pt idx="1817">
                  <c:v>43608</c:v>
                </c:pt>
                <c:pt idx="1818">
                  <c:v>43609</c:v>
                </c:pt>
                <c:pt idx="1819">
                  <c:v>43610</c:v>
                </c:pt>
                <c:pt idx="1820">
                  <c:v>43611</c:v>
                </c:pt>
                <c:pt idx="1821">
                  <c:v>43612</c:v>
                </c:pt>
                <c:pt idx="1822">
                  <c:v>43613</c:v>
                </c:pt>
                <c:pt idx="1823">
                  <c:v>43614</c:v>
                </c:pt>
                <c:pt idx="1824">
                  <c:v>43615</c:v>
                </c:pt>
                <c:pt idx="1825">
                  <c:v>43616</c:v>
                </c:pt>
                <c:pt idx="1826">
                  <c:v>43617</c:v>
                </c:pt>
                <c:pt idx="1827">
                  <c:v>43618</c:v>
                </c:pt>
                <c:pt idx="1828">
                  <c:v>43619</c:v>
                </c:pt>
                <c:pt idx="1829">
                  <c:v>43620</c:v>
                </c:pt>
                <c:pt idx="1830">
                  <c:v>43621</c:v>
                </c:pt>
                <c:pt idx="1831">
                  <c:v>43622</c:v>
                </c:pt>
                <c:pt idx="1832">
                  <c:v>43623</c:v>
                </c:pt>
                <c:pt idx="1833">
                  <c:v>43624</c:v>
                </c:pt>
                <c:pt idx="1834">
                  <c:v>43625</c:v>
                </c:pt>
                <c:pt idx="1835">
                  <c:v>43626</c:v>
                </c:pt>
                <c:pt idx="1836">
                  <c:v>43627</c:v>
                </c:pt>
                <c:pt idx="1837">
                  <c:v>43628</c:v>
                </c:pt>
                <c:pt idx="1838">
                  <c:v>43629</c:v>
                </c:pt>
                <c:pt idx="1839">
                  <c:v>43630</c:v>
                </c:pt>
                <c:pt idx="1840">
                  <c:v>43631</c:v>
                </c:pt>
                <c:pt idx="1841">
                  <c:v>43632</c:v>
                </c:pt>
                <c:pt idx="1842">
                  <c:v>43633</c:v>
                </c:pt>
                <c:pt idx="1843">
                  <c:v>43634</c:v>
                </c:pt>
                <c:pt idx="1844">
                  <c:v>43635</c:v>
                </c:pt>
                <c:pt idx="1845">
                  <c:v>43636</c:v>
                </c:pt>
                <c:pt idx="1846">
                  <c:v>43637</c:v>
                </c:pt>
                <c:pt idx="1847">
                  <c:v>43638</c:v>
                </c:pt>
                <c:pt idx="1848">
                  <c:v>43639</c:v>
                </c:pt>
                <c:pt idx="1849">
                  <c:v>43640</c:v>
                </c:pt>
                <c:pt idx="1850">
                  <c:v>43641</c:v>
                </c:pt>
                <c:pt idx="1851">
                  <c:v>43642</c:v>
                </c:pt>
                <c:pt idx="1852">
                  <c:v>43643</c:v>
                </c:pt>
                <c:pt idx="1853">
                  <c:v>43644</c:v>
                </c:pt>
                <c:pt idx="1854">
                  <c:v>43645</c:v>
                </c:pt>
                <c:pt idx="1855">
                  <c:v>43646</c:v>
                </c:pt>
                <c:pt idx="1856">
                  <c:v>43647</c:v>
                </c:pt>
                <c:pt idx="1857">
                  <c:v>43648</c:v>
                </c:pt>
                <c:pt idx="1858">
                  <c:v>43649</c:v>
                </c:pt>
                <c:pt idx="1859">
                  <c:v>43650</c:v>
                </c:pt>
                <c:pt idx="1860">
                  <c:v>43651</c:v>
                </c:pt>
                <c:pt idx="1861">
                  <c:v>43652</c:v>
                </c:pt>
                <c:pt idx="1862">
                  <c:v>43653</c:v>
                </c:pt>
                <c:pt idx="1863">
                  <c:v>43654</c:v>
                </c:pt>
                <c:pt idx="1864">
                  <c:v>43655</c:v>
                </c:pt>
                <c:pt idx="1865">
                  <c:v>43656</c:v>
                </c:pt>
                <c:pt idx="1866">
                  <c:v>43657</c:v>
                </c:pt>
                <c:pt idx="1867">
                  <c:v>43658</c:v>
                </c:pt>
                <c:pt idx="1868">
                  <c:v>43659</c:v>
                </c:pt>
                <c:pt idx="1869">
                  <c:v>43660</c:v>
                </c:pt>
                <c:pt idx="1870">
                  <c:v>43661</c:v>
                </c:pt>
                <c:pt idx="1871">
                  <c:v>43662</c:v>
                </c:pt>
                <c:pt idx="1872">
                  <c:v>43663</c:v>
                </c:pt>
                <c:pt idx="1873">
                  <c:v>43664</c:v>
                </c:pt>
                <c:pt idx="1874">
                  <c:v>43665</c:v>
                </c:pt>
                <c:pt idx="1875">
                  <c:v>43666</c:v>
                </c:pt>
                <c:pt idx="1876">
                  <c:v>43667</c:v>
                </c:pt>
                <c:pt idx="1877">
                  <c:v>43668</c:v>
                </c:pt>
                <c:pt idx="1878">
                  <c:v>43669</c:v>
                </c:pt>
                <c:pt idx="1879">
                  <c:v>43670</c:v>
                </c:pt>
                <c:pt idx="1880">
                  <c:v>43671</c:v>
                </c:pt>
                <c:pt idx="1881">
                  <c:v>43672</c:v>
                </c:pt>
                <c:pt idx="1882">
                  <c:v>43673</c:v>
                </c:pt>
                <c:pt idx="1883">
                  <c:v>43674</c:v>
                </c:pt>
                <c:pt idx="1884">
                  <c:v>43675</c:v>
                </c:pt>
                <c:pt idx="1885">
                  <c:v>43676</c:v>
                </c:pt>
                <c:pt idx="1886">
                  <c:v>43677</c:v>
                </c:pt>
              </c:numCache>
            </c:numRef>
          </c:cat>
          <c:val>
            <c:numRef>
              <c:f>'All Time Flows'!$F$3:$F$1889</c:f>
              <c:numCache>
                <c:formatCode>General</c:formatCode>
                <c:ptCount val="1887"/>
                <c:pt idx="0">
                  <c:v>34.625999999999998</c:v>
                </c:pt>
                <c:pt idx="1">
                  <c:v>41.578000000000003</c:v>
                </c:pt>
                <c:pt idx="2">
                  <c:v>45.517000000000003</c:v>
                </c:pt>
                <c:pt idx="3">
                  <c:v>50.213000000000001</c:v>
                </c:pt>
                <c:pt idx="4">
                  <c:v>68.852000000000004</c:v>
                </c:pt>
                <c:pt idx="5">
                  <c:v>80.105999999999995</c:v>
                </c:pt>
                <c:pt idx="6">
                  <c:v>84.370999999999995</c:v>
                </c:pt>
                <c:pt idx="7">
                  <c:v>84.338999999999999</c:v>
                </c:pt>
                <c:pt idx="8">
                  <c:v>82.733000000000004</c:v>
                </c:pt>
                <c:pt idx="9">
                  <c:v>80.968000000000004</c:v>
                </c:pt>
                <c:pt idx="10">
                  <c:v>81.036000000000001</c:v>
                </c:pt>
                <c:pt idx="11">
                  <c:v>81.287000000000006</c:v>
                </c:pt>
                <c:pt idx="12">
                  <c:v>83.49</c:v>
                </c:pt>
                <c:pt idx="13">
                  <c:v>83.346000000000004</c:v>
                </c:pt>
                <c:pt idx="14">
                  <c:v>94.182000000000002</c:v>
                </c:pt>
                <c:pt idx="15">
                  <c:v>89.631</c:v>
                </c:pt>
                <c:pt idx="16">
                  <c:v>84.948999999999998</c:v>
                </c:pt>
                <c:pt idx="17">
                  <c:v>81.558000000000007</c:v>
                </c:pt>
                <c:pt idx="18">
                  <c:v>80.561999999999998</c:v>
                </c:pt>
                <c:pt idx="19">
                  <c:v>79.313000000000002</c:v>
                </c:pt>
                <c:pt idx="20">
                  <c:v>74.978999999999999</c:v>
                </c:pt>
                <c:pt idx="21">
                  <c:v>68.957999999999998</c:v>
                </c:pt>
                <c:pt idx="22">
                  <c:v>60.164000000000001</c:v>
                </c:pt>
                <c:pt idx="23">
                  <c:v>53.759</c:v>
                </c:pt>
                <c:pt idx="24">
                  <c:v>49.451000000000001</c:v>
                </c:pt>
                <c:pt idx="25">
                  <c:v>44.491</c:v>
                </c:pt>
                <c:pt idx="26">
                  <c:v>41.56</c:v>
                </c:pt>
                <c:pt idx="27">
                  <c:v>39.206000000000003</c:v>
                </c:pt>
                <c:pt idx="28">
                  <c:v>37.923999999999999</c:v>
                </c:pt>
                <c:pt idx="29">
                  <c:v>34.44</c:v>
                </c:pt>
                <c:pt idx="30">
                  <c:v>33.222000000000001</c:v>
                </c:pt>
                <c:pt idx="31">
                  <c:v>31.940999999999999</c:v>
                </c:pt>
                <c:pt idx="32">
                  <c:v>31.03</c:v>
                </c:pt>
                <c:pt idx="33">
                  <c:v>30.466000000000001</c:v>
                </c:pt>
                <c:pt idx="34">
                  <c:v>28.917000000000002</c:v>
                </c:pt>
                <c:pt idx="35">
                  <c:v>25.398</c:v>
                </c:pt>
                <c:pt idx="36">
                  <c:v>23.433</c:v>
                </c:pt>
                <c:pt idx="37">
                  <c:v>23.16</c:v>
                </c:pt>
                <c:pt idx="38">
                  <c:v>22.257000000000001</c:v>
                </c:pt>
                <c:pt idx="39">
                  <c:v>22.117000000000001</c:v>
                </c:pt>
                <c:pt idx="40">
                  <c:v>19.047999999999998</c:v>
                </c:pt>
                <c:pt idx="41">
                  <c:v>18.167999999999999</c:v>
                </c:pt>
                <c:pt idx="42">
                  <c:v>19.454999999999998</c:v>
                </c:pt>
                <c:pt idx="43">
                  <c:v>19.484000000000002</c:v>
                </c:pt>
                <c:pt idx="44">
                  <c:v>20.745999999999999</c:v>
                </c:pt>
                <c:pt idx="45">
                  <c:v>23.460999999999999</c:v>
                </c:pt>
                <c:pt idx="46">
                  <c:v>27.401</c:v>
                </c:pt>
                <c:pt idx="47">
                  <c:v>27.396000000000001</c:v>
                </c:pt>
                <c:pt idx="48">
                  <c:v>23.710999999999999</c:v>
                </c:pt>
                <c:pt idx="49">
                  <c:v>20.6</c:v>
                </c:pt>
                <c:pt idx="50">
                  <c:v>20.831</c:v>
                </c:pt>
                <c:pt idx="51">
                  <c:v>20.260000000000002</c:v>
                </c:pt>
                <c:pt idx="52">
                  <c:v>19.609000000000002</c:v>
                </c:pt>
                <c:pt idx="53">
                  <c:v>17.649999999999999</c:v>
                </c:pt>
                <c:pt idx="54">
                  <c:v>16.823</c:v>
                </c:pt>
                <c:pt idx="55">
                  <c:v>16.193000000000001</c:v>
                </c:pt>
                <c:pt idx="56">
                  <c:v>14.544</c:v>
                </c:pt>
                <c:pt idx="57">
                  <c:v>12.987</c:v>
                </c:pt>
                <c:pt idx="58">
                  <c:v>13.353</c:v>
                </c:pt>
                <c:pt idx="59">
                  <c:v>13.907999999999999</c:v>
                </c:pt>
                <c:pt idx="60">
                  <c:v>13.082000000000001</c:v>
                </c:pt>
                <c:pt idx="61">
                  <c:v>11.746</c:v>
                </c:pt>
                <c:pt idx="62">
                  <c:v>10.327999999999999</c:v>
                </c:pt>
                <c:pt idx="63">
                  <c:v>7.976</c:v>
                </c:pt>
                <c:pt idx="64">
                  <c:v>6.6020000000000003</c:v>
                </c:pt>
                <c:pt idx="65">
                  <c:v>6.3179999999999996</c:v>
                </c:pt>
                <c:pt idx="66">
                  <c:v>6.2560000000000002</c:v>
                </c:pt>
                <c:pt idx="67">
                  <c:v>5.5060000000000002</c:v>
                </c:pt>
                <c:pt idx="68">
                  <c:v>4.968</c:v>
                </c:pt>
                <c:pt idx="69">
                  <c:v>4.6340000000000003</c:v>
                </c:pt>
                <c:pt idx="70">
                  <c:v>4.3650000000000002</c:v>
                </c:pt>
                <c:pt idx="71">
                  <c:v>4.1509999999999998</c:v>
                </c:pt>
                <c:pt idx="72">
                  <c:v>3.956</c:v>
                </c:pt>
                <c:pt idx="73">
                  <c:v>3.766</c:v>
                </c:pt>
                <c:pt idx="74">
                  <c:v>3.5390000000000001</c:v>
                </c:pt>
                <c:pt idx="75">
                  <c:v>3.274</c:v>
                </c:pt>
                <c:pt idx="76">
                  <c:v>3.036</c:v>
                </c:pt>
                <c:pt idx="77">
                  <c:v>3.6659999999999999</c:v>
                </c:pt>
                <c:pt idx="78">
                  <c:v>4.2519999999999998</c:v>
                </c:pt>
                <c:pt idx="79">
                  <c:v>8.3770000000000007</c:v>
                </c:pt>
                <c:pt idx="80">
                  <c:v>7.5229999999999997</c:v>
                </c:pt>
                <c:pt idx="81">
                  <c:v>5.6420000000000003</c:v>
                </c:pt>
                <c:pt idx="82">
                  <c:v>4.6719999999999997</c:v>
                </c:pt>
                <c:pt idx="83">
                  <c:v>4.0430000000000001</c:v>
                </c:pt>
                <c:pt idx="84">
                  <c:v>3.528</c:v>
                </c:pt>
                <c:pt idx="85">
                  <c:v>3.169</c:v>
                </c:pt>
                <c:pt idx="86">
                  <c:v>2.887</c:v>
                </c:pt>
                <c:pt idx="87">
                  <c:v>2.7189999999999999</c:v>
                </c:pt>
                <c:pt idx="88">
                  <c:v>2.6040000000000001</c:v>
                </c:pt>
                <c:pt idx="89">
                  <c:v>2.4609999999999999</c:v>
                </c:pt>
                <c:pt idx="90">
                  <c:v>2.302</c:v>
                </c:pt>
                <c:pt idx="91">
                  <c:v>2.1440000000000001</c:v>
                </c:pt>
                <c:pt idx="92">
                  <c:v>2.012</c:v>
                </c:pt>
                <c:pt idx="93">
                  <c:v>1.9139999999999999</c:v>
                </c:pt>
                <c:pt idx="94">
                  <c:v>1.68</c:v>
                </c:pt>
                <c:pt idx="95">
                  <c:v>1.573</c:v>
                </c:pt>
                <c:pt idx="96">
                  <c:v>1.4930000000000001</c:v>
                </c:pt>
                <c:pt idx="97">
                  <c:v>1.381</c:v>
                </c:pt>
                <c:pt idx="98">
                  <c:v>1.282</c:v>
                </c:pt>
                <c:pt idx="99">
                  <c:v>1.1890000000000001</c:v>
                </c:pt>
                <c:pt idx="100">
                  <c:v>1.123</c:v>
                </c:pt>
                <c:pt idx="101">
                  <c:v>1.119</c:v>
                </c:pt>
                <c:pt idx="102">
                  <c:v>0.83699999999999997</c:v>
                </c:pt>
                <c:pt idx="103">
                  <c:v>0.70399999999999996</c:v>
                </c:pt>
                <c:pt idx="104">
                  <c:v>0.57099999999999995</c:v>
                </c:pt>
                <c:pt idx="105">
                  <c:v>0.48799999999999999</c:v>
                </c:pt>
                <c:pt idx="106">
                  <c:v>0.432</c:v>
                </c:pt>
                <c:pt idx="107">
                  <c:v>0.33600000000000002</c:v>
                </c:pt>
                <c:pt idx="108">
                  <c:v>0.14899999999999999</c:v>
                </c:pt>
                <c:pt idx="109">
                  <c:v>6.7000000000000004E-2</c:v>
                </c:pt>
                <c:pt idx="110">
                  <c:v>0</c:v>
                </c:pt>
                <c:pt idx="111">
                  <c:v>0</c:v>
                </c:pt>
                <c:pt idx="112">
                  <c:v>0</c:v>
                </c:pt>
                <c:pt idx="113">
                  <c:v>0</c:v>
                </c:pt>
                <c:pt idx="114">
                  <c:v>0</c:v>
                </c:pt>
                <c:pt idx="115">
                  <c:v>0</c:v>
                </c:pt>
                <c:pt idx="116">
                  <c:v>2.8000000000000001E-2</c:v>
                </c:pt>
                <c:pt idx="117">
                  <c:v>0.88400000000000001</c:v>
                </c:pt>
                <c:pt idx="118">
                  <c:v>0.95299999999999996</c:v>
                </c:pt>
                <c:pt idx="119">
                  <c:v>0.86399999999999999</c:v>
                </c:pt>
                <c:pt idx="120">
                  <c:v>0.81100000000000005</c:v>
                </c:pt>
                <c:pt idx="121">
                  <c:v>0.72199999999999998</c:v>
                </c:pt>
                <c:pt idx="122">
                  <c:v>0.53600000000000003</c:v>
                </c:pt>
                <c:pt idx="123">
                  <c:v>0.11700000000000001</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72.180999999999997</c:v>
                </c:pt>
                <c:pt idx="140">
                  <c:v>444.17500000000001</c:v>
                </c:pt>
                <c:pt idx="141">
                  <c:v>556.85</c:v>
                </c:pt>
                <c:pt idx="142">
                  <c:v>554.19200000000001</c:v>
                </c:pt>
                <c:pt idx="143">
                  <c:v>515.976</c:v>
                </c:pt>
                <c:pt idx="144">
                  <c:v>501.27499999999998</c:v>
                </c:pt>
                <c:pt idx="145">
                  <c:v>564.78700000000003</c:v>
                </c:pt>
                <c:pt idx="146">
                  <c:v>581.45500000000004</c:v>
                </c:pt>
                <c:pt idx="147">
                  <c:v>530.75199999999995</c:v>
                </c:pt>
                <c:pt idx="148">
                  <c:v>496.6</c:v>
                </c:pt>
                <c:pt idx="149">
                  <c:v>461.34899999999999</c:v>
                </c:pt>
                <c:pt idx="150">
                  <c:v>412.62599999999998</c:v>
                </c:pt>
                <c:pt idx="151">
                  <c:v>363.279</c:v>
                </c:pt>
                <c:pt idx="152">
                  <c:v>307.39299999999997</c:v>
                </c:pt>
                <c:pt idx="153">
                  <c:v>267.18799999999999</c:v>
                </c:pt>
                <c:pt idx="154">
                  <c:v>238.911</c:v>
                </c:pt>
                <c:pt idx="155">
                  <c:v>184.91800000000001</c:v>
                </c:pt>
                <c:pt idx="156">
                  <c:v>142.87</c:v>
                </c:pt>
                <c:pt idx="157">
                  <c:v>113.22799999999999</c:v>
                </c:pt>
                <c:pt idx="158">
                  <c:v>102.128</c:v>
                </c:pt>
                <c:pt idx="159">
                  <c:v>116.41</c:v>
                </c:pt>
                <c:pt idx="160">
                  <c:v>128.38800000000001</c:v>
                </c:pt>
                <c:pt idx="161">
                  <c:v>133.745</c:v>
                </c:pt>
                <c:pt idx="162">
                  <c:v>128.30600000000001</c:v>
                </c:pt>
                <c:pt idx="163">
                  <c:v>112.26900000000001</c:v>
                </c:pt>
                <c:pt idx="164">
                  <c:v>90.132000000000005</c:v>
                </c:pt>
                <c:pt idx="165">
                  <c:v>73.968999999999994</c:v>
                </c:pt>
                <c:pt idx="166">
                  <c:v>58.064</c:v>
                </c:pt>
                <c:pt idx="167">
                  <c:v>40.334000000000003</c:v>
                </c:pt>
                <c:pt idx="168">
                  <c:v>26.442</c:v>
                </c:pt>
                <c:pt idx="169">
                  <c:v>14.135999999999999</c:v>
                </c:pt>
                <c:pt idx="170">
                  <c:v>9.7029999999999994</c:v>
                </c:pt>
                <c:pt idx="171">
                  <c:v>6.4340000000000002</c:v>
                </c:pt>
                <c:pt idx="172">
                  <c:v>4.3899999999999997</c:v>
                </c:pt>
                <c:pt idx="173">
                  <c:v>3.5870000000000002</c:v>
                </c:pt>
                <c:pt idx="174">
                  <c:v>2.8540000000000001</c:v>
                </c:pt>
                <c:pt idx="175">
                  <c:v>2.2799999999999998</c:v>
                </c:pt>
                <c:pt idx="176">
                  <c:v>1.7569999999999999</c:v>
                </c:pt>
                <c:pt idx="177">
                  <c:v>1.284</c:v>
                </c:pt>
                <c:pt idx="178">
                  <c:v>1.024</c:v>
                </c:pt>
                <c:pt idx="179">
                  <c:v>0.629</c:v>
                </c:pt>
                <c:pt idx="180">
                  <c:v>0.14899999999999999</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0.68700000000000006</c:v>
                </c:pt>
                <c:pt idx="219">
                  <c:v>3.1890000000000001</c:v>
                </c:pt>
                <c:pt idx="220">
                  <c:v>6.827</c:v>
                </c:pt>
                <c:pt idx="221">
                  <c:v>15.369</c:v>
                </c:pt>
                <c:pt idx="222">
                  <c:v>27.977</c:v>
                </c:pt>
                <c:pt idx="223">
                  <c:v>44.795000000000002</c:v>
                </c:pt>
                <c:pt idx="224">
                  <c:v>63.243000000000002</c:v>
                </c:pt>
                <c:pt idx="225">
                  <c:v>80.183000000000007</c:v>
                </c:pt>
                <c:pt idx="226">
                  <c:v>98.494</c:v>
                </c:pt>
                <c:pt idx="227">
                  <c:v>139.99700000000001</c:v>
                </c:pt>
                <c:pt idx="228">
                  <c:v>486.77800000000002</c:v>
                </c:pt>
                <c:pt idx="229">
                  <c:v>820.56299999999999</c:v>
                </c:pt>
                <c:pt idx="230">
                  <c:v>858.55700000000002</c:v>
                </c:pt>
                <c:pt idx="231">
                  <c:v>737.56100000000004</c:v>
                </c:pt>
                <c:pt idx="232">
                  <c:v>558.10400000000004</c:v>
                </c:pt>
                <c:pt idx="233">
                  <c:v>447.61200000000002</c:v>
                </c:pt>
                <c:pt idx="234">
                  <c:v>444.06200000000001</c:v>
                </c:pt>
                <c:pt idx="235">
                  <c:v>440.56799999999998</c:v>
                </c:pt>
                <c:pt idx="236">
                  <c:v>432.81700000000001</c:v>
                </c:pt>
                <c:pt idx="237">
                  <c:v>399.23399999999998</c:v>
                </c:pt>
                <c:pt idx="238">
                  <c:v>334.94200000000001</c:v>
                </c:pt>
                <c:pt idx="239">
                  <c:v>260.92399999999998</c:v>
                </c:pt>
                <c:pt idx="240">
                  <c:v>186.751</c:v>
                </c:pt>
                <c:pt idx="241">
                  <c:v>146.01</c:v>
                </c:pt>
                <c:pt idx="242">
                  <c:v>166.03299999999999</c:v>
                </c:pt>
                <c:pt idx="243">
                  <c:v>221.49700000000001</c:v>
                </c:pt>
                <c:pt idx="244">
                  <c:v>271.161</c:v>
                </c:pt>
                <c:pt idx="245">
                  <c:v>271.53500000000003</c:v>
                </c:pt>
                <c:pt idx="246">
                  <c:v>253.202</c:v>
                </c:pt>
                <c:pt idx="247">
                  <c:v>214.113</c:v>
                </c:pt>
                <c:pt idx="248">
                  <c:v>166.00700000000001</c:v>
                </c:pt>
                <c:pt idx="249">
                  <c:v>134.68100000000001</c:v>
                </c:pt>
                <c:pt idx="250">
                  <c:v>151.44399999999999</c:v>
                </c:pt>
                <c:pt idx="251">
                  <c:v>203.88800000000001</c:v>
                </c:pt>
                <c:pt idx="252">
                  <c:v>232.745</c:v>
                </c:pt>
                <c:pt idx="253">
                  <c:v>273.56</c:v>
                </c:pt>
                <c:pt idx="254">
                  <c:v>503.09300000000002</c:v>
                </c:pt>
                <c:pt idx="255">
                  <c:v>864.94899999999996</c:v>
                </c:pt>
                <c:pt idx="256">
                  <c:v>1139.3430000000001</c:v>
                </c:pt>
                <c:pt idx="257">
                  <c:v>1264.739</c:v>
                </c:pt>
                <c:pt idx="258">
                  <c:v>1371.4059999999999</c:v>
                </c:pt>
                <c:pt idx="259">
                  <c:v>1536.855</c:v>
                </c:pt>
                <c:pt idx="260">
                  <c:v>1627.653</c:v>
                </c:pt>
                <c:pt idx="261">
                  <c:v>1607.704</c:v>
                </c:pt>
                <c:pt idx="262">
                  <c:v>1551.085</c:v>
                </c:pt>
                <c:pt idx="263">
                  <c:v>1480.6110000000001</c:v>
                </c:pt>
                <c:pt idx="264">
                  <c:v>1383.761</c:v>
                </c:pt>
                <c:pt idx="265">
                  <c:v>1253.1310000000001</c:v>
                </c:pt>
                <c:pt idx="266">
                  <c:v>1105.278</c:v>
                </c:pt>
                <c:pt idx="267">
                  <c:v>956.495</c:v>
                </c:pt>
                <c:pt idx="268">
                  <c:v>816.42100000000005</c:v>
                </c:pt>
                <c:pt idx="269">
                  <c:v>684.94200000000001</c:v>
                </c:pt>
                <c:pt idx="270">
                  <c:v>565.22400000000005</c:v>
                </c:pt>
                <c:pt idx="271">
                  <c:v>457.62200000000001</c:v>
                </c:pt>
                <c:pt idx="272">
                  <c:v>362.14</c:v>
                </c:pt>
                <c:pt idx="273">
                  <c:v>283.154</c:v>
                </c:pt>
                <c:pt idx="274">
                  <c:v>218.15600000000001</c:v>
                </c:pt>
                <c:pt idx="275">
                  <c:v>165.446</c:v>
                </c:pt>
                <c:pt idx="276">
                  <c:v>128.059</c:v>
                </c:pt>
                <c:pt idx="277">
                  <c:v>100.10899999999999</c:v>
                </c:pt>
                <c:pt idx="278">
                  <c:v>79.959999999999994</c:v>
                </c:pt>
                <c:pt idx="279">
                  <c:v>73.738</c:v>
                </c:pt>
                <c:pt idx="280">
                  <c:v>74.94</c:v>
                </c:pt>
                <c:pt idx="281">
                  <c:v>71.022999999999996</c:v>
                </c:pt>
                <c:pt idx="282">
                  <c:v>61.228999999999999</c:v>
                </c:pt>
                <c:pt idx="283">
                  <c:v>54.076999999999998</c:v>
                </c:pt>
                <c:pt idx="284">
                  <c:v>53.122</c:v>
                </c:pt>
                <c:pt idx="285">
                  <c:v>44.131</c:v>
                </c:pt>
                <c:pt idx="286">
                  <c:v>36.082999999999998</c:v>
                </c:pt>
                <c:pt idx="287">
                  <c:v>34.179000000000002</c:v>
                </c:pt>
                <c:pt idx="288">
                  <c:v>33.881999999999998</c:v>
                </c:pt>
                <c:pt idx="289">
                  <c:v>33.695</c:v>
                </c:pt>
                <c:pt idx="290">
                  <c:v>34.460999999999999</c:v>
                </c:pt>
                <c:pt idx="291">
                  <c:v>33.116</c:v>
                </c:pt>
                <c:pt idx="292">
                  <c:v>27.367999999999999</c:v>
                </c:pt>
                <c:pt idx="293">
                  <c:v>25.154</c:v>
                </c:pt>
                <c:pt idx="294">
                  <c:v>17.561</c:v>
                </c:pt>
                <c:pt idx="295">
                  <c:v>15.617000000000001</c:v>
                </c:pt>
                <c:pt idx="296">
                  <c:v>11.807</c:v>
                </c:pt>
                <c:pt idx="297">
                  <c:v>7.1760000000000002</c:v>
                </c:pt>
                <c:pt idx="298">
                  <c:v>4.1630000000000003</c:v>
                </c:pt>
                <c:pt idx="299">
                  <c:v>2.903</c:v>
                </c:pt>
                <c:pt idx="300">
                  <c:v>2.165</c:v>
                </c:pt>
                <c:pt idx="301">
                  <c:v>1.579</c:v>
                </c:pt>
                <c:pt idx="302">
                  <c:v>1.0820000000000001</c:v>
                </c:pt>
                <c:pt idx="303">
                  <c:v>0.68</c:v>
                </c:pt>
                <c:pt idx="304">
                  <c:v>0.27</c:v>
                </c:pt>
                <c:pt idx="305">
                  <c:v>6.0000000000000001E-3</c:v>
                </c:pt>
                <c:pt idx="306">
                  <c:v>0</c:v>
                </c:pt>
                <c:pt idx="307">
                  <c:v>0</c:v>
                </c:pt>
                <c:pt idx="308">
                  <c:v>0</c:v>
                </c:pt>
                <c:pt idx="309">
                  <c:v>0</c:v>
                </c:pt>
                <c:pt idx="310">
                  <c:v>0</c:v>
                </c:pt>
                <c:pt idx="311">
                  <c:v>42.646000000000001</c:v>
                </c:pt>
                <c:pt idx="312">
                  <c:v>120.729</c:v>
                </c:pt>
                <c:pt idx="313">
                  <c:v>130.06200000000001</c:v>
                </c:pt>
                <c:pt idx="314">
                  <c:v>117.327</c:v>
                </c:pt>
                <c:pt idx="315">
                  <c:v>122.378</c:v>
                </c:pt>
                <c:pt idx="316">
                  <c:v>193.52699999999999</c:v>
                </c:pt>
                <c:pt idx="317">
                  <c:v>323.09399999999999</c:v>
                </c:pt>
                <c:pt idx="318">
                  <c:v>841.48199999999997</c:v>
                </c:pt>
                <c:pt idx="319">
                  <c:v>1855.876</c:v>
                </c:pt>
                <c:pt idx="320">
                  <c:v>2842.1680000000001</c:v>
                </c:pt>
                <c:pt idx="321">
                  <c:v>3374.6410000000001</c:v>
                </c:pt>
                <c:pt idx="322">
                  <c:v>3574.181</c:v>
                </c:pt>
                <c:pt idx="323">
                  <c:v>3707.3510000000001</c:v>
                </c:pt>
                <c:pt idx="324">
                  <c:v>3453.252</c:v>
                </c:pt>
                <c:pt idx="325">
                  <c:v>2995.596</c:v>
                </c:pt>
                <c:pt idx="326">
                  <c:v>2491.5030000000002</c:v>
                </c:pt>
                <c:pt idx="327">
                  <c:v>2057.58</c:v>
                </c:pt>
                <c:pt idx="328">
                  <c:v>1855.742</c:v>
                </c:pt>
                <c:pt idx="329">
                  <c:v>1657.0060000000001</c:v>
                </c:pt>
                <c:pt idx="330">
                  <c:v>1432.011</c:v>
                </c:pt>
                <c:pt idx="331">
                  <c:v>1228.0319999999999</c:v>
                </c:pt>
                <c:pt idx="332">
                  <c:v>1158.5229999999999</c:v>
                </c:pt>
                <c:pt idx="333">
                  <c:v>1136.7750000000001</c:v>
                </c:pt>
                <c:pt idx="334">
                  <c:v>1091.443</c:v>
                </c:pt>
                <c:pt idx="335">
                  <c:v>1034.662</c:v>
                </c:pt>
                <c:pt idx="336">
                  <c:v>950.42499999999995</c:v>
                </c:pt>
                <c:pt idx="337">
                  <c:v>800.36900000000003</c:v>
                </c:pt>
                <c:pt idx="338">
                  <c:v>692.38300000000004</c:v>
                </c:pt>
                <c:pt idx="339">
                  <c:v>665.93799999999999</c:v>
                </c:pt>
                <c:pt idx="340">
                  <c:v>638.80600000000004</c:v>
                </c:pt>
                <c:pt idx="341">
                  <c:v>610.39800000000002</c:v>
                </c:pt>
                <c:pt idx="342">
                  <c:v>599.88</c:v>
                </c:pt>
                <c:pt idx="343">
                  <c:v>601.71</c:v>
                </c:pt>
                <c:pt idx="344">
                  <c:v>602.35699999999997</c:v>
                </c:pt>
                <c:pt idx="345">
                  <c:v>590.64499999999998</c:v>
                </c:pt>
                <c:pt idx="346">
                  <c:v>560.88</c:v>
                </c:pt>
                <c:pt idx="347">
                  <c:v>525.74699999999996</c:v>
                </c:pt>
                <c:pt idx="348">
                  <c:v>492.13600000000002</c:v>
                </c:pt>
                <c:pt idx="349">
                  <c:v>474.35599999999999</c:v>
                </c:pt>
                <c:pt idx="350">
                  <c:v>522.03700000000003</c:v>
                </c:pt>
                <c:pt idx="351">
                  <c:v>644.16600000000005</c:v>
                </c:pt>
                <c:pt idx="352">
                  <c:v>733.39599999999996</c:v>
                </c:pt>
                <c:pt idx="353">
                  <c:v>888.053</c:v>
                </c:pt>
                <c:pt idx="354">
                  <c:v>1134.308</c:v>
                </c:pt>
                <c:pt idx="355">
                  <c:v>1286.078</c:v>
                </c:pt>
                <c:pt idx="356">
                  <c:v>1257.75</c:v>
                </c:pt>
                <c:pt idx="357">
                  <c:v>1128.864</c:v>
                </c:pt>
                <c:pt idx="358">
                  <c:v>1004.837</c:v>
                </c:pt>
                <c:pt idx="359">
                  <c:v>907.70799999999997</c:v>
                </c:pt>
                <c:pt idx="360">
                  <c:v>840.00599999999997</c:v>
                </c:pt>
                <c:pt idx="361">
                  <c:v>857.63099999999997</c:v>
                </c:pt>
                <c:pt idx="362">
                  <c:v>921.36</c:v>
                </c:pt>
                <c:pt idx="363">
                  <c:v>960.58399999999995</c:v>
                </c:pt>
                <c:pt idx="364">
                  <c:v>952.572</c:v>
                </c:pt>
                <c:pt idx="365">
                  <c:v>839.13800000000003</c:v>
                </c:pt>
                <c:pt idx="366">
                  <c:v>640.69500000000005</c:v>
                </c:pt>
                <c:pt idx="367">
                  <c:v>521.54499999999996</c:v>
                </c:pt>
                <c:pt idx="368">
                  <c:v>443.02699999999999</c:v>
                </c:pt>
                <c:pt idx="369">
                  <c:v>404.60599999999999</c:v>
                </c:pt>
                <c:pt idx="370">
                  <c:v>377.57400000000001</c:v>
                </c:pt>
                <c:pt idx="371">
                  <c:v>340.32799999999997</c:v>
                </c:pt>
                <c:pt idx="372">
                  <c:v>297.99099999999999</c:v>
                </c:pt>
                <c:pt idx="373">
                  <c:v>262.678</c:v>
                </c:pt>
                <c:pt idx="374">
                  <c:v>240.14400000000001</c:v>
                </c:pt>
                <c:pt idx="375">
                  <c:v>228.547</c:v>
                </c:pt>
                <c:pt idx="376">
                  <c:v>235.34</c:v>
                </c:pt>
                <c:pt idx="377">
                  <c:v>239.08199999999999</c:v>
                </c:pt>
                <c:pt idx="378">
                  <c:v>224.42500000000001</c:v>
                </c:pt>
                <c:pt idx="379">
                  <c:v>213.42500000000001</c:v>
                </c:pt>
                <c:pt idx="380">
                  <c:v>248.90700000000001</c:v>
                </c:pt>
                <c:pt idx="381">
                  <c:v>306.48200000000003</c:v>
                </c:pt>
                <c:pt idx="382">
                  <c:v>329.81700000000001</c:v>
                </c:pt>
                <c:pt idx="383">
                  <c:v>307.41899999999998</c:v>
                </c:pt>
                <c:pt idx="384">
                  <c:v>280.185</c:v>
                </c:pt>
                <c:pt idx="385">
                  <c:v>304.84100000000001</c:v>
                </c:pt>
                <c:pt idx="386">
                  <c:v>363.84899999999999</c:v>
                </c:pt>
                <c:pt idx="387">
                  <c:v>375.09399999999999</c:v>
                </c:pt>
                <c:pt idx="388">
                  <c:v>358.16500000000002</c:v>
                </c:pt>
                <c:pt idx="389">
                  <c:v>353.096</c:v>
                </c:pt>
                <c:pt idx="390">
                  <c:v>370.86200000000002</c:v>
                </c:pt>
                <c:pt idx="391">
                  <c:v>351.74700000000001</c:v>
                </c:pt>
                <c:pt idx="392">
                  <c:v>333.26299999999998</c:v>
                </c:pt>
                <c:pt idx="393">
                  <c:v>314.27600000000001</c:v>
                </c:pt>
                <c:pt idx="394">
                  <c:v>287.52499999999998</c:v>
                </c:pt>
                <c:pt idx="395">
                  <c:v>267.49</c:v>
                </c:pt>
                <c:pt idx="396">
                  <c:v>297.90100000000001</c:v>
                </c:pt>
                <c:pt idx="397">
                  <c:v>352.77</c:v>
                </c:pt>
                <c:pt idx="398">
                  <c:v>435.685</c:v>
                </c:pt>
                <c:pt idx="399">
                  <c:v>439.64499999999998</c:v>
                </c:pt>
                <c:pt idx="400">
                  <c:v>394.63400000000001</c:v>
                </c:pt>
                <c:pt idx="401">
                  <c:v>469.911</c:v>
                </c:pt>
                <c:pt idx="402">
                  <c:v>591.93100000000004</c:v>
                </c:pt>
                <c:pt idx="403">
                  <c:v>598.80799999999999</c:v>
                </c:pt>
                <c:pt idx="404">
                  <c:v>512.04100000000005</c:v>
                </c:pt>
                <c:pt idx="405">
                  <c:v>406.42500000000001</c:v>
                </c:pt>
                <c:pt idx="406">
                  <c:v>362.72800000000001</c:v>
                </c:pt>
                <c:pt idx="407">
                  <c:v>392.18200000000002</c:v>
                </c:pt>
                <c:pt idx="408">
                  <c:v>430.649</c:v>
                </c:pt>
                <c:pt idx="409">
                  <c:v>438.798</c:v>
                </c:pt>
                <c:pt idx="410">
                  <c:v>431.14600000000002</c:v>
                </c:pt>
                <c:pt idx="411">
                  <c:v>422.74799999999999</c:v>
                </c:pt>
                <c:pt idx="412">
                  <c:v>407.65600000000001</c:v>
                </c:pt>
                <c:pt idx="413">
                  <c:v>397.69600000000003</c:v>
                </c:pt>
                <c:pt idx="414">
                  <c:v>396.72399999999999</c:v>
                </c:pt>
                <c:pt idx="415">
                  <c:v>392.31200000000001</c:v>
                </c:pt>
                <c:pt idx="416">
                  <c:v>372.678</c:v>
                </c:pt>
                <c:pt idx="417">
                  <c:v>342.49400000000003</c:v>
                </c:pt>
                <c:pt idx="418">
                  <c:v>322.28800000000001</c:v>
                </c:pt>
                <c:pt idx="419">
                  <c:v>292.58100000000002</c:v>
                </c:pt>
                <c:pt idx="420">
                  <c:v>277.70499999999998</c:v>
                </c:pt>
                <c:pt idx="421">
                  <c:v>286.10399999999998</c:v>
                </c:pt>
                <c:pt idx="422">
                  <c:v>295.642</c:v>
                </c:pt>
                <c:pt idx="423">
                  <c:v>300.17</c:v>
                </c:pt>
                <c:pt idx="424">
                  <c:v>292.29399999999998</c:v>
                </c:pt>
                <c:pt idx="425">
                  <c:v>276.17500000000001</c:v>
                </c:pt>
                <c:pt idx="426">
                  <c:v>260.601</c:v>
                </c:pt>
                <c:pt idx="427">
                  <c:v>251.696</c:v>
                </c:pt>
                <c:pt idx="428">
                  <c:v>276.75299999999999</c:v>
                </c:pt>
                <c:pt idx="429">
                  <c:v>362.24900000000002</c:v>
                </c:pt>
                <c:pt idx="430">
                  <c:v>403.06799999999998</c:v>
                </c:pt>
                <c:pt idx="431">
                  <c:v>432.298</c:v>
                </c:pt>
                <c:pt idx="432">
                  <c:v>477.28300000000002</c:v>
                </c:pt>
                <c:pt idx="433">
                  <c:v>532.005</c:v>
                </c:pt>
                <c:pt idx="434">
                  <c:v>589.42999999999995</c:v>
                </c:pt>
                <c:pt idx="435">
                  <c:v>619.13900000000001</c:v>
                </c:pt>
                <c:pt idx="436">
                  <c:v>669.56100000000004</c:v>
                </c:pt>
                <c:pt idx="437">
                  <c:v>769.98400000000004</c:v>
                </c:pt>
                <c:pt idx="438">
                  <c:v>796.29600000000005</c:v>
                </c:pt>
                <c:pt idx="439">
                  <c:v>733.58900000000006</c:v>
                </c:pt>
                <c:pt idx="440">
                  <c:v>631.13699999999994</c:v>
                </c:pt>
                <c:pt idx="441">
                  <c:v>523.94399999999996</c:v>
                </c:pt>
                <c:pt idx="442">
                  <c:v>494.447</c:v>
                </c:pt>
                <c:pt idx="443">
                  <c:v>596.03700000000003</c:v>
                </c:pt>
                <c:pt idx="444">
                  <c:v>692.05899999999997</c:v>
                </c:pt>
                <c:pt idx="445">
                  <c:v>669.94899999999996</c:v>
                </c:pt>
                <c:pt idx="446">
                  <c:v>609.30600000000004</c:v>
                </c:pt>
                <c:pt idx="447">
                  <c:v>615.005</c:v>
                </c:pt>
                <c:pt idx="448">
                  <c:v>695.84100000000001</c:v>
                </c:pt>
                <c:pt idx="449">
                  <c:v>704.31799999999998</c:v>
                </c:pt>
                <c:pt idx="450">
                  <c:v>662.76300000000003</c:v>
                </c:pt>
                <c:pt idx="451">
                  <c:v>591.02499999999998</c:v>
                </c:pt>
                <c:pt idx="452">
                  <c:v>612.84</c:v>
                </c:pt>
                <c:pt idx="453">
                  <c:v>621.07500000000005</c:v>
                </c:pt>
                <c:pt idx="454">
                  <c:v>577.66399999999999</c:v>
                </c:pt>
                <c:pt idx="455">
                  <c:v>528.43499999999995</c:v>
                </c:pt>
                <c:pt idx="456">
                  <c:v>500.39299999999997</c:v>
                </c:pt>
                <c:pt idx="457">
                  <c:v>490.92</c:v>
                </c:pt>
                <c:pt idx="458">
                  <c:v>483.29300000000001</c:v>
                </c:pt>
                <c:pt idx="459">
                  <c:v>462.85399999999998</c:v>
                </c:pt>
                <c:pt idx="460">
                  <c:v>432.54300000000001</c:v>
                </c:pt>
                <c:pt idx="461">
                  <c:v>392.55599999999998</c:v>
                </c:pt>
                <c:pt idx="462">
                  <c:v>343.79</c:v>
                </c:pt>
                <c:pt idx="463">
                  <c:v>295.74700000000001</c:v>
                </c:pt>
                <c:pt idx="464">
                  <c:v>259.05700000000002</c:v>
                </c:pt>
                <c:pt idx="465">
                  <c:v>266.30099999999999</c:v>
                </c:pt>
                <c:pt idx="466">
                  <c:v>324.87</c:v>
                </c:pt>
                <c:pt idx="467">
                  <c:v>387.846</c:v>
                </c:pt>
                <c:pt idx="468">
                  <c:v>434.34100000000001</c:v>
                </c:pt>
                <c:pt idx="469">
                  <c:v>477.60199999999998</c:v>
                </c:pt>
                <c:pt idx="470">
                  <c:v>567.35</c:v>
                </c:pt>
                <c:pt idx="471">
                  <c:v>627.44200000000001</c:v>
                </c:pt>
                <c:pt idx="472">
                  <c:v>579.70000000000005</c:v>
                </c:pt>
                <c:pt idx="473">
                  <c:v>532.55799999999999</c:v>
                </c:pt>
                <c:pt idx="474">
                  <c:v>565.00699999999995</c:v>
                </c:pt>
                <c:pt idx="475">
                  <c:v>600.50800000000004</c:v>
                </c:pt>
                <c:pt idx="476">
                  <c:v>576.28899999999999</c:v>
                </c:pt>
                <c:pt idx="477">
                  <c:v>554.93499999999995</c:v>
                </c:pt>
                <c:pt idx="478">
                  <c:v>606.91600000000005</c:v>
                </c:pt>
                <c:pt idx="479">
                  <c:v>652.75400000000002</c:v>
                </c:pt>
                <c:pt idx="480">
                  <c:v>629.90700000000004</c:v>
                </c:pt>
                <c:pt idx="481">
                  <c:v>588.98099999999999</c:v>
                </c:pt>
                <c:pt idx="482">
                  <c:v>598.31399999999996</c:v>
                </c:pt>
                <c:pt idx="483">
                  <c:v>618.10599999999999</c:v>
                </c:pt>
                <c:pt idx="484">
                  <c:v>602.99599999999998</c:v>
                </c:pt>
                <c:pt idx="485">
                  <c:v>551.73500000000001</c:v>
                </c:pt>
                <c:pt idx="486">
                  <c:v>477.33</c:v>
                </c:pt>
                <c:pt idx="487">
                  <c:v>416.702</c:v>
                </c:pt>
                <c:pt idx="488">
                  <c:v>364.37</c:v>
                </c:pt>
                <c:pt idx="489">
                  <c:v>323.25400000000002</c:v>
                </c:pt>
                <c:pt idx="490">
                  <c:v>293.125</c:v>
                </c:pt>
                <c:pt idx="491">
                  <c:v>268.73700000000002</c:v>
                </c:pt>
                <c:pt idx="492">
                  <c:v>257.27600000000001</c:v>
                </c:pt>
                <c:pt idx="493">
                  <c:v>243.69399999999999</c:v>
                </c:pt>
                <c:pt idx="494">
                  <c:v>220.185</c:v>
                </c:pt>
                <c:pt idx="495">
                  <c:v>191.245</c:v>
                </c:pt>
                <c:pt idx="496">
                  <c:v>169.857</c:v>
                </c:pt>
                <c:pt idx="497">
                  <c:v>163.13900000000001</c:v>
                </c:pt>
                <c:pt idx="498">
                  <c:v>167.28800000000001</c:v>
                </c:pt>
                <c:pt idx="499">
                  <c:v>176.31899999999999</c:v>
                </c:pt>
                <c:pt idx="500">
                  <c:v>181.363</c:v>
                </c:pt>
                <c:pt idx="501">
                  <c:v>177.32599999999999</c:v>
                </c:pt>
                <c:pt idx="502">
                  <c:v>160.83699999999999</c:v>
                </c:pt>
                <c:pt idx="503">
                  <c:v>144.01</c:v>
                </c:pt>
                <c:pt idx="504">
                  <c:v>130.273</c:v>
                </c:pt>
                <c:pt idx="505">
                  <c:v>117.53400000000001</c:v>
                </c:pt>
                <c:pt idx="506">
                  <c:v>110.271</c:v>
                </c:pt>
                <c:pt idx="507">
                  <c:v>98.677999999999997</c:v>
                </c:pt>
                <c:pt idx="508">
                  <c:v>85.872</c:v>
                </c:pt>
                <c:pt idx="509">
                  <c:v>77.305999999999997</c:v>
                </c:pt>
                <c:pt idx="510">
                  <c:v>68.662999999999997</c:v>
                </c:pt>
                <c:pt idx="511">
                  <c:v>60.723999999999997</c:v>
                </c:pt>
                <c:pt idx="512">
                  <c:v>52.610999999999997</c:v>
                </c:pt>
                <c:pt idx="513">
                  <c:v>47.511000000000003</c:v>
                </c:pt>
                <c:pt idx="514">
                  <c:v>47.323</c:v>
                </c:pt>
                <c:pt idx="515">
                  <c:v>39.677</c:v>
                </c:pt>
                <c:pt idx="516">
                  <c:v>33.71</c:v>
                </c:pt>
                <c:pt idx="517">
                  <c:v>28.824999999999999</c:v>
                </c:pt>
                <c:pt idx="518">
                  <c:v>24.94</c:v>
                </c:pt>
                <c:pt idx="519">
                  <c:v>22.492999999999999</c:v>
                </c:pt>
                <c:pt idx="520">
                  <c:v>29.876999999999999</c:v>
                </c:pt>
                <c:pt idx="521">
                  <c:v>36.122</c:v>
                </c:pt>
                <c:pt idx="522">
                  <c:v>32.03</c:v>
                </c:pt>
                <c:pt idx="523">
                  <c:v>200.655</c:v>
                </c:pt>
                <c:pt idx="524">
                  <c:v>324.96899999999999</c:v>
                </c:pt>
                <c:pt idx="525">
                  <c:v>239.363</c:v>
                </c:pt>
                <c:pt idx="526">
                  <c:v>194.72499999999999</c:v>
                </c:pt>
                <c:pt idx="527">
                  <c:v>149.303</c:v>
                </c:pt>
                <c:pt idx="528">
                  <c:v>105.24</c:v>
                </c:pt>
                <c:pt idx="529">
                  <c:v>79.498000000000005</c:v>
                </c:pt>
                <c:pt idx="530">
                  <c:v>59.063000000000002</c:v>
                </c:pt>
                <c:pt idx="531">
                  <c:v>61.29</c:v>
                </c:pt>
                <c:pt idx="532">
                  <c:v>247.86600000000001</c:v>
                </c:pt>
                <c:pt idx="533">
                  <c:v>320.54399999999998</c:v>
                </c:pt>
                <c:pt idx="534">
                  <c:v>263.26400000000001</c:v>
                </c:pt>
                <c:pt idx="535">
                  <c:v>188.27699999999999</c:v>
                </c:pt>
                <c:pt idx="536">
                  <c:v>130.50399999999999</c:v>
                </c:pt>
                <c:pt idx="537">
                  <c:v>93.143000000000001</c:v>
                </c:pt>
                <c:pt idx="538">
                  <c:v>69.989999999999995</c:v>
                </c:pt>
                <c:pt idx="539">
                  <c:v>53.65</c:v>
                </c:pt>
                <c:pt idx="540">
                  <c:v>112.727</c:v>
                </c:pt>
                <c:pt idx="541">
                  <c:v>179.005</c:v>
                </c:pt>
                <c:pt idx="542">
                  <c:v>174.46600000000001</c:v>
                </c:pt>
                <c:pt idx="543">
                  <c:v>140.21199999999999</c:v>
                </c:pt>
                <c:pt idx="544">
                  <c:v>99.587999999999994</c:v>
                </c:pt>
                <c:pt idx="545">
                  <c:v>61.164999999999999</c:v>
                </c:pt>
                <c:pt idx="546">
                  <c:v>42.915999999999997</c:v>
                </c:pt>
                <c:pt idx="547">
                  <c:v>30.01</c:v>
                </c:pt>
                <c:pt idx="548">
                  <c:v>19.771000000000001</c:v>
                </c:pt>
                <c:pt idx="549">
                  <c:v>12.305999999999999</c:v>
                </c:pt>
                <c:pt idx="550">
                  <c:v>6.9980000000000002</c:v>
                </c:pt>
                <c:pt idx="551">
                  <c:v>3.9630000000000001</c:v>
                </c:pt>
                <c:pt idx="552">
                  <c:v>2.4340000000000002</c:v>
                </c:pt>
                <c:pt idx="553">
                  <c:v>1.5</c:v>
                </c:pt>
                <c:pt idx="554">
                  <c:v>0.754</c:v>
                </c:pt>
                <c:pt idx="555">
                  <c:v>0.18099999999999999</c:v>
                </c:pt>
                <c:pt idx="556">
                  <c:v>0</c:v>
                </c:pt>
                <c:pt idx="557">
                  <c:v>0</c:v>
                </c:pt>
                <c:pt idx="558">
                  <c:v>0</c:v>
                </c:pt>
                <c:pt idx="559">
                  <c:v>0</c:v>
                </c:pt>
                <c:pt idx="560">
                  <c:v>5.2210000000000001</c:v>
                </c:pt>
                <c:pt idx="561">
                  <c:v>20.814</c:v>
                </c:pt>
                <c:pt idx="562">
                  <c:v>19.132999999999999</c:v>
                </c:pt>
                <c:pt idx="563">
                  <c:v>14.163</c:v>
                </c:pt>
                <c:pt idx="564">
                  <c:v>9.1219999999999999</c:v>
                </c:pt>
                <c:pt idx="565">
                  <c:v>6.266</c:v>
                </c:pt>
                <c:pt idx="566">
                  <c:v>3.4769999999999999</c:v>
                </c:pt>
                <c:pt idx="567">
                  <c:v>1.774</c:v>
                </c:pt>
                <c:pt idx="568">
                  <c:v>0.442</c:v>
                </c:pt>
                <c:pt idx="569">
                  <c:v>0</c:v>
                </c:pt>
                <c:pt idx="570">
                  <c:v>0</c:v>
                </c:pt>
                <c:pt idx="571">
                  <c:v>0</c:v>
                </c:pt>
                <c:pt idx="572">
                  <c:v>0</c:v>
                </c:pt>
                <c:pt idx="573">
                  <c:v>0</c:v>
                </c:pt>
                <c:pt idx="574">
                  <c:v>0</c:v>
                </c:pt>
                <c:pt idx="575">
                  <c:v>0</c:v>
                </c:pt>
                <c:pt idx="576">
                  <c:v>0</c:v>
                </c:pt>
                <c:pt idx="577">
                  <c:v>0</c:v>
                </c:pt>
                <c:pt idx="578">
                  <c:v>0</c:v>
                </c:pt>
                <c:pt idx="579">
                  <c:v>23.044</c:v>
                </c:pt>
                <c:pt idx="580">
                  <c:v>27.149000000000001</c:v>
                </c:pt>
                <c:pt idx="581">
                  <c:v>27.606999999999999</c:v>
                </c:pt>
                <c:pt idx="582">
                  <c:v>35.427999999999997</c:v>
                </c:pt>
                <c:pt idx="583">
                  <c:v>63.197000000000003</c:v>
                </c:pt>
                <c:pt idx="584">
                  <c:v>115.91200000000001</c:v>
                </c:pt>
                <c:pt idx="585">
                  <c:v>418.49400000000003</c:v>
                </c:pt>
                <c:pt idx="586">
                  <c:v>643.96699999999998</c:v>
                </c:pt>
                <c:pt idx="587">
                  <c:v>631.03599999999994</c:v>
                </c:pt>
                <c:pt idx="588">
                  <c:v>533.78200000000004</c:v>
                </c:pt>
                <c:pt idx="589">
                  <c:v>464.15899999999999</c:v>
                </c:pt>
                <c:pt idx="590">
                  <c:v>435.21300000000002</c:v>
                </c:pt>
                <c:pt idx="591">
                  <c:v>400.20499999999998</c:v>
                </c:pt>
                <c:pt idx="592">
                  <c:v>343.55099999999999</c:v>
                </c:pt>
                <c:pt idx="593">
                  <c:v>273.363</c:v>
                </c:pt>
                <c:pt idx="594">
                  <c:v>224.791</c:v>
                </c:pt>
                <c:pt idx="595">
                  <c:v>277.42500000000001</c:v>
                </c:pt>
                <c:pt idx="596">
                  <c:v>358.55500000000001</c:v>
                </c:pt>
                <c:pt idx="597">
                  <c:v>390.392</c:v>
                </c:pt>
                <c:pt idx="598">
                  <c:v>366.49400000000003</c:v>
                </c:pt>
                <c:pt idx="599">
                  <c:v>314.52999999999997</c:v>
                </c:pt>
                <c:pt idx="600">
                  <c:v>279.71499999999997</c:v>
                </c:pt>
                <c:pt idx="601">
                  <c:v>277.584</c:v>
                </c:pt>
                <c:pt idx="602">
                  <c:v>274.255</c:v>
                </c:pt>
                <c:pt idx="603">
                  <c:v>247.637</c:v>
                </c:pt>
                <c:pt idx="604">
                  <c:v>223.006</c:v>
                </c:pt>
                <c:pt idx="605">
                  <c:v>213.816</c:v>
                </c:pt>
                <c:pt idx="606">
                  <c:v>669.31399999999996</c:v>
                </c:pt>
                <c:pt idx="607">
                  <c:v>2264.3850000000002</c:v>
                </c:pt>
                <c:pt idx="608">
                  <c:v>2308.7860000000001</c:v>
                </c:pt>
                <c:pt idx="609">
                  <c:v>1900.384</c:v>
                </c:pt>
                <c:pt idx="610">
                  <c:v>1506.587</c:v>
                </c:pt>
                <c:pt idx="611">
                  <c:v>1136.6469999999999</c:v>
                </c:pt>
                <c:pt idx="612">
                  <c:v>986.20100000000002</c:v>
                </c:pt>
                <c:pt idx="613">
                  <c:v>1045.1569999999999</c:v>
                </c:pt>
                <c:pt idx="614">
                  <c:v>1078.8489999999999</c:v>
                </c:pt>
                <c:pt idx="615">
                  <c:v>1037.7539999999999</c:v>
                </c:pt>
                <c:pt idx="616">
                  <c:v>895.79499999999996</c:v>
                </c:pt>
                <c:pt idx="617">
                  <c:v>787.43200000000002</c:v>
                </c:pt>
                <c:pt idx="618">
                  <c:v>726.69899999999996</c:v>
                </c:pt>
                <c:pt idx="619">
                  <c:v>646.47299999999996</c:v>
                </c:pt>
                <c:pt idx="620">
                  <c:v>562.92999999999995</c:v>
                </c:pt>
                <c:pt idx="621">
                  <c:v>502.05200000000002</c:v>
                </c:pt>
                <c:pt idx="622">
                  <c:v>474.80799999999999</c:v>
                </c:pt>
                <c:pt idx="623">
                  <c:v>457.37599999999998</c:v>
                </c:pt>
                <c:pt idx="624">
                  <c:v>517.08000000000004</c:v>
                </c:pt>
                <c:pt idx="625">
                  <c:v>617.94100000000003</c:v>
                </c:pt>
                <c:pt idx="626">
                  <c:v>634.86500000000001</c:v>
                </c:pt>
                <c:pt idx="627">
                  <c:v>575.51</c:v>
                </c:pt>
                <c:pt idx="628">
                  <c:v>515.82100000000003</c:v>
                </c:pt>
                <c:pt idx="629">
                  <c:v>513.54399999999998</c:v>
                </c:pt>
                <c:pt idx="630">
                  <c:v>511.04300000000001</c:v>
                </c:pt>
                <c:pt idx="631">
                  <c:v>472.26400000000001</c:v>
                </c:pt>
                <c:pt idx="632">
                  <c:v>423.67</c:v>
                </c:pt>
                <c:pt idx="633">
                  <c:v>412.81</c:v>
                </c:pt>
                <c:pt idx="634">
                  <c:v>422.13</c:v>
                </c:pt>
                <c:pt idx="635">
                  <c:v>405.78399999999999</c:v>
                </c:pt>
                <c:pt idx="636">
                  <c:v>359.35199999999998</c:v>
                </c:pt>
                <c:pt idx="637">
                  <c:v>296.81299999999999</c:v>
                </c:pt>
                <c:pt idx="638">
                  <c:v>234.99100000000001</c:v>
                </c:pt>
                <c:pt idx="639">
                  <c:v>178.673</c:v>
                </c:pt>
                <c:pt idx="640">
                  <c:v>135.02699999999999</c:v>
                </c:pt>
                <c:pt idx="641">
                  <c:v>102.23</c:v>
                </c:pt>
                <c:pt idx="642">
                  <c:v>78.974000000000004</c:v>
                </c:pt>
                <c:pt idx="643">
                  <c:v>63.738999999999997</c:v>
                </c:pt>
                <c:pt idx="644">
                  <c:v>52.875999999999998</c:v>
                </c:pt>
                <c:pt idx="645">
                  <c:v>43.576999999999998</c:v>
                </c:pt>
                <c:pt idx="646">
                  <c:v>34.817999999999998</c:v>
                </c:pt>
                <c:pt idx="647">
                  <c:v>27.056999999999999</c:v>
                </c:pt>
                <c:pt idx="648">
                  <c:v>20.640999999999998</c:v>
                </c:pt>
                <c:pt idx="649">
                  <c:v>15.795999999999999</c:v>
                </c:pt>
                <c:pt idx="650">
                  <c:v>11.026</c:v>
                </c:pt>
                <c:pt idx="651">
                  <c:v>7.3929999999999998</c:v>
                </c:pt>
                <c:pt idx="652">
                  <c:v>4.5720000000000001</c:v>
                </c:pt>
                <c:pt idx="653">
                  <c:v>3.125</c:v>
                </c:pt>
                <c:pt idx="654">
                  <c:v>1.8220000000000001</c:v>
                </c:pt>
                <c:pt idx="655">
                  <c:v>0.91700000000000004</c:v>
                </c:pt>
                <c:pt idx="656">
                  <c:v>2.2749999999999999</c:v>
                </c:pt>
                <c:pt idx="657">
                  <c:v>2.5270000000000001</c:v>
                </c:pt>
                <c:pt idx="658">
                  <c:v>1.528</c:v>
                </c:pt>
                <c:pt idx="659">
                  <c:v>0.503</c:v>
                </c:pt>
                <c:pt idx="660">
                  <c:v>2E-3</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12.452999999999999</c:v>
                </c:pt>
                <c:pt idx="737">
                  <c:v>207.02799999999999</c:v>
                </c:pt>
                <c:pt idx="738">
                  <c:v>406.702</c:v>
                </c:pt>
                <c:pt idx="739">
                  <c:v>428.38799999999998</c:v>
                </c:pt>
                <c:pt idx="740">
                  <c:v>389.23700000000002</c:v>
                </c:pt>
                <c:pt idx="741">
                  <c:v>397.94499999999999</c:v>
                </c:pt>
                <c:pt idx="742">
                  <c:v>938.53</c:v>
                </c:pt>
                <c:pt idx="743">
                  <c:v>1224.1310000000001</c:v>
                </c:pt>
                <c:pt idx="744">
                  <c:v>996.827</c:v>
                </c:pt>
                <c:pt idx="745">
                  <c:v>733.50800000000004</c:v>
                </c:pt>
                <c:pt idx="746">
                  <c:v>541.00599999999997</c:v>
                </c:pt>
                <c:pt idx="747">
                  <c:v>397.86700000000002</c:v>
                </c:pt>
                <c:pt idx="748">
                  <c:v>278.93299999999999</c:v>
                </c:pt>
                <c:pt idx="749">
                  <c:v>218.58600000000001</c:v>
                </c:pt>
                <c:pt idx="750">
                  <c:v>363.91699999999997</c:v>
                </c:pt>
                <c:pt idx="751">
                  <c:v>473.26400000000001</c:v>
                </c:pt>
                <c:pt idx="752">
                  <c:v>533.78099999999995</c:v>
                </c:pt>
                <c:pt idx="753">
                  <c:v>641.48699999999997</c:v>
                </c:pt>
                <c:pt idx="754">
                  <c:v>694.077</c:v>
                </c:pt>
                <c:pt idx="755">
                  <c:v>678.60699999999997</c:v>
                </c:pt>
                <c:pt idx="756">
                  <c:v>625.298</c:v>
                </c:pt>
                <c:pt idx="757">
                  <c:v>620.03599999999994</c:v>
                </c:pt>
                <c:pt idx="758">
                  <c:v>699.58199999999999</c:v>
                </c:pt>
                <c:pt idx="759">
                  <c:v>767.28399999999999</c:v>
                </c:pt>
                <c:pt idx="760">
                  <c:v>737.495</c:v>
                </c:pt>
                <c:pt idx="761">
                  <c:v>1165.499</c:v>
                </c:pt>
                <c:pt idx="762">
                  <c:v>1489.36</c:v>
                </c:pt>
                <c:pt idx="763">
                  <c:v>1287.8779999999999</c:v>
                </c:pt>
                <c:pt idx="764">
                  <c:v>1101.788</c:v>
                </c:pt>
                <c:pt idx="765">
                  <c:v>1274.421</c:v>
                </c:pt>
                <c:pt idx="766">
                  <c:v>1294.54</c:v>
                </c:pt>
                <c:pt idx="767">
                  <c:v>981.73800000000006</c:v>
                </c:pt>
                <c:pt idx="768">
                  <c:v>646.87</c:v>
                </c:pt>
                <c:pt idx="769">
                  <c:v>460.42899999999997</c:v>
                </c:pt>
                <c:pt idx="770">
                  <c:v>330.31099999999998</c:v>
                </c:pt>
                <c:pt idx="771">
                  <c:v>256.75400000000002</c:v>
                </c:pt>
                <c:pt idx="772">
                  <c:v>224.084</c:v>
                </c:pt>
                <c:pt idx="773">
                  <c:v>213.77099999999999</c:v>
                </c:pt>
                <c:pt idx="774">
                  <c:v>204.964</c:v>
                </c:pt>
                <c:pt idx="775">
                  <c:v>224.59</c:v>
                </c:pt>
                <c:pt idx="776">
                  <c:v>288.01900000000001</c:v>
                </c:pt>
                <c:pt idx="777">
                  <c:v>483.56900000000002</c:v>
                </c:pt>
                <c:pt idx="778">
                  <c:v>619.77</c:v>
                </c:pt>
                <c:pt idx="779">
                  <c:v>632.57100000000003</c:v>
                </c:pt>
                <c:pt idx="780">
                  <c:v>683.01599999999996</c:v>
                </c:pt>
                <c:pt idx="781">
                  <c:v>760.70299999999997</c:v>
                </c:pt>
                <c:pt idx="782">
                  <c:v>749.38099999999997</c:v>
                </c:pt>
                <c:pt idx="783">
                  <c:v>688.524</c:v>
                </c:pt>
                <c:pt idx="784">
                  <c:v>636.76700000000005</c:v>
                </c:pt>
                <c:pt idx="785">
                  <c:v>627.05799999999999</c:v>
                </c:pt>
                <c:pt idx="786">
                  <c:v>678.35</c:v>
                </c:pt>
                <c:pt idx="787">
                  <c:v>748.85699999999997</c:v>
                </c:pt>
                <c:pt idx="788">
                  <c:v>853.25900000000001</c:v>
                </c:pt>
                <c:pt idx="789">
                  <c:v>978.10900000000004</c:v>
                </c:pt>
                <c:pt idx="790">
                  <c:v>967.375</c:v>
                </c:pt>
                <c:pt idx="791">
                  <c:v>950.14200000000005</c:v>
                </c:pt>
                <c:pt idx="792">
                  <c:v>967.24400000000003</c:v>
                </c:pt>
                <c:pt idx="793">
                  <c:v>975.73599999999999</c:v>
                </c:pt>
                <c:pt idx="794">
                  <c:v>955.58500000000004</c:v>
                </c:pt>
                <c:pt idx="795">
                  <c:v>963.39599999999996</c:v>
                </c:pt>
                <c:pt idx="796">
                  <c:v>973.06</c:v>
                </c:pt>
                <c:pt idx="797">
                  <c:v>950.66200000000003</c:v>
                </c:pt>
                <c:pt idx="798">
                  <c:v>838.495</c:v>
                </c:pt>
                <c:pt idx="799">
                  <c:v>698.99400000000003</c:v>
                </c:pt>
                <c:pt idx="800">
                  <c:v>597.45899999999995</c:v>
                </c:pt>
                <c:pt idx="801">
                  <c:v>603.81399999999996</c:v>
                </c:pt>
                <c:pt idx="802">
                  <c:v>726.84299999999996</c:v>
                </c:pt>
                <c:pt idx="803">
                  <c:v>794.245</c:v>
                </c:pt>
                <c:pt idx="804">
                  <c:v>848.83399999999995</c:v>
                </c:pt>
                <c:pt idx="805">
                  <c:v>905.84199999999998</c:v>
                </c:pt>
                <c:pt idx="806">
                  <c:v>858.55499999999995</c:v>
                </c:pt>
                <c:pt idx="807">
                  <c:v>749.14</c:v>
                </c:pt>
                <c:pt idx="808">
                  <c:v>706.27099999999996</c:v>
                </c:pt>
                <c:pt idx="809">
                  <c:v>810.18200000000002</c:v>
                </c:pt>
                <c:pt idx="810">
                  <c:v>884.50300000000004</c:v>
                </c:pt>
                <c:pt idx="811">
                  <c:v>910.15800000000002</c:v>
                </c:pt>
                <c:pt idx="812">
                  <c:v>933.55399999999997</c:v>
                </c:pt>
                <c:pt idx="813">
                  <c:v>949.45799999999997</c:v>
                </c:pt>
                <c:pt idx="814">
                  <c:v>945.423</c:v>
                </c:pt>
                <c:pt idx="815">
                  <c:v>1022.086</c:v>
                </c:pt>
                <c:pt idx="816">
                  <c:v>1057.8109999999999</c:v>
                </c:pt>
                <c:pt idx="817">
                  <c:v>1006.976</c:v>
                </c:pt>
                <c:pt idx="818">
                  <c:v>959.63300000000004</c:v>
                </c:pt>
                <c:pt idx="819">
                  <c:v>969.64</c:v>
                </c:pt>
                <c:pt idx="820">
                  <c:v>1007.6079999999999</c:v>
                </c:pt>
                <c:pt idx="821">
                  <c:v>999.27300000000002</c:v>
                </c:pt>
                <c:pt idx="822">
                  <c:v>1017.986</c:v>
                </c:pt>
                <c:pt idx="823">
                  <c:v>1832.5650000000001</c:v>
                </c:pt>
                <c:pt idx="824">
                  <c:v>2714.627</c:v>
                </c:pt>
                <c:pt idx="825">
                  <c:v>3270.9319999999998</c:v>
                </c:pt>
                <c:pt idx="826">
                  <c:v>3531.5129999999999</c:v>
                </c:pt>
                <c:pt idx="827">
                  <c:v>3668.8690000000001</c:v>
                </c:pt>
                <c:pt idx="828">
                  <c:v>3484.2440000000001</c:v>
                </c:pt>
                <c:pt idx="829">
                  <c:v>2979.556</c:v>
                </c:pt>
                <c:pt idx="830">
                  <c:v>2631.8069999999998</c:v>
                </c:pt>
                <c:pt idx="831">
                  <c:v>2907.473</c:v>
                </c:pt>
                <c:pt idx="832">
                  <c:v>3645.027</c:v>
                </c:pt>
                <c:pt idx="833">
                  <c:v>4522.3130000000001</c:v>
                </c:pt>
                <c:pt idx="834">
                  <c:v>5410.2070000000003</c:v>
                </c:pt>
                <c:pt idx="835">
                  <c:v>6133.6329999999998</c:v>
                </c:pt>
                <c:pt idx="836">
                  <c:v>6648.0879999999997</c:v>
                </c:pt>
                <c:pt idx="837">
                  <c:v>7115.3339999999998</c:v>
                </c:pt>
                <c:pt idx="838">
                  <c:v>7803.6989999999996</c:v>
                </c:pt>
                <c:pt idx="839">
                  <c:v>8967.6610000000001</c:v>
                </c:pt>
                <c:pt idx="840">
                  <c:v>10227.886</c:v>
                </c:pt>
                <c:pt idx="841">
                  <c:v>11490.214</c:v>
                </c:pt>
                <c:pt idx="842">
                  <c:v>12589.075000000001</c:v>
                </c:pt>
                <c:pt idx="843">
                  <c:v>13480.674999999999</c:v>
                </c:pt>
                <c:pt idx="844">
                  <c:v>14146.119000000001</c:v>
                </c:pt>
                <c:pt idx="845">
                  <c:v>14836.421</c:v>
                </c:pt>
                <c:pt idx="846">
                  <c:v>15621.953</c:v>
                </c:pt>
                <c:pt idx="847">
                  <c:v>16425.21</c:v>
                </c:pt>
                <c:pt idx="848">
                  <c:v>17151.167000000001</c:v>
                </c:pt>
                <c:pt idx="849">
                  <c:v>17722.205999999998</c:v>
                </c:pt>
                <c:pt idx="850">
                  <c:v>18056.297999999999</c:v>
                </c:pt>
                <c:pt idx="851">
                  <c:v>18124.657999999999</c:v>
                </c:pt>
                <c:pt idx="852">
                  <c:v>17971.298999999999</c:v>
                </c:pt>
                <c:pt idx="853">
                  <c:v>17759.909</c:v>
                </c:pt>
                <c:pt idx="854">
                  <c:v>17650.646000000001</c:v>
                </c:pt>
                <c:pt idx="855">
                  <c:v>17813.850999999999</c:v>
                </c:pt>
                <c:pt idx="856">
                  <c:v>18305.435000000001</c:v>
                </c:pt>
                <c:pt idx="857">
                  <c:v>19036.847000000002</c:v>
                </c:pt>
                <c:pt idx="858">
                  <c:v>19900.868999999999</c:v>
                </c:pt>
                <c:pt idx="859">
                  <c:v>20752.355</c:v>
                </c:pt>
                <c:pt idx="860">
                  <c:v>21441.775000000001</c:v>
                </c:pt>
                <c:pt idx="861">
                  <c:v>21851.758999999998</c:v>
                </c:pt>
                <c:pt idx="862">
                  <c:v>21476.654999999999</c:v>
                </c:pt>
                <c:pt idx="863">
                  <c:v>20907.938999999998</c:v>
                </c:pt>
                <c:pt idx="864">
                  <c:v>20301.812999999998</c:v>
                </c:pt>
                <c:pt idx="865">
                  <c:v>19622.560000000001</c:v>
                </c:pt>
                <c:pt idx="866">
                  <c:v>19011.954000000002</c:v>
                </c:pt>
                <c:pt idx="867">
                  <c:v>18604.37</c:v>
                </c:pt>
                <c:pt idx="868">
                  <c:v>18369.147000000001</c:v>
                </c:pt>
                <c:pt idx="869">
                  <c:v>18158.77</c:v>
                </c:pt>
                <c:pt idx="870">
                  <c:v>17910.038</c:v>
                </c:pt>
                <c:pt idx="871">
                  <c:v>17522.739000000001</c:v>
                </c:pt>
                <c:pt idx="872">
                  <c:v>16895.721000000001</c:v>
                </c:pt>
                <c:pt idx="873">
                  <c:v>16018.91</c:v>
                </c:pt>
                <c:pt idx="874">
                  <c:v>14950.724</c:v>
                </c:pt>
                <c:pt idx="875">
                  <c:v>13876.151</c:v>
                </c:pt>
                <c:pt idx="876">
                  <c:v>12958.682000000001</c:v>
                </c:pt>
                <c:pt idx="877">
                  <c:v>12287.584000000001</c:v>
                </c:pt>
                <c:pt idx="878">
                  <c:v>11878.525</c:v>
                </c:pt>
                <c:pt idx="879">
                  <c:v>11732.825999999999</c:v>
                </c:pt>
                <c:pt idx="880">
                  <c:v>11759.312</c:v>
                </c:pt>
                <c:pt idx="881">
                  <c:v>11860.637000000001</c:v>
                </c:pt>
                <c:pt idx="882">
                  <c:v>11970.468999999999</c:v>
                </c:pt>
                <c:pt idx="883">
                  <c:v>11787.789000000001</c:v>
                </c:pt>
                <c:pt idx="884">
                  <c:v>11031.1</c:v>
                </c:pt>
                <c:pt idx="885">
                  <c:v>9873.9459999999999</c:v>
                </c:pt>
                <c:pt idx="886">
                  <c:v>8745.7870000000003</c:v>
                </c:pt>
                <c:pt idx="887">
                  <c:v>7642.0309999999999</c:v>
                </c:pt>
                <c:pt idx="888">
                  <c:v>6628.8040000000001</c:v>
                </c:pt>
                <c:pt idx="889">
                  <c:v>5864.4189999999999</c:v>
                </c:pt>
                <c:pt idx="890">
                  <c:v>5365.7240000000002</c:v>
                </c:pt>
                <c:pt idx="891">
                  <c:v>5144.9319999999998</c:v>
                </c:pt>
                <c:pt idx="892">
                  <c:v>5125.0820000000003</c:v>
                </c:pt>
                <c:pt idx="893">
                  <c:v>5265.6790000000001</c:v>
                </c:pt>
                <c:pt idx="894">
                  <c:v>5496.625</c:v>
                </c:pt>
                <c:pt idx="895">
                  <c:v>5714.326</c:v>
                </c:pt>
                <c:pt idx="896">
                  <c:v>5753.8429999999998</c:v>
                </c:pt>
                <c:pt idx="897">
                  <c:v>5447.9009999999998</c:v>
                </c:pt>
                <c:pt idx="898">
                  <c:v>4938.0320000000002</c:v>
                </c:pt>
                <c:pt idx="899">
                  <c:v>4419.0460000000003</c:v>
                </c:pt>
                <c:pt idx="900">
                  <c:v>3930.59</c:v>
                </c:pt>
                <c:pt idx="901">
                  <c:v>3532.9580000000001</c:v>
                </c:pt>
                <c:pt idx="902">
                  <c:v>3213.3180000000002</c:v>
                </c:pt>
                <c:pt idx="903">
                  <c:v>2913.8850000000002</c:v>
                </c:pt>
                <c:pt idx="904">
                  <c:v>2638.279</c:v>
                </c:pt>
                <c:pt idx="905">
                  <c:v>2410.9940000000001</c:v>
                </c:pt>
                <c:pt idx="906">
                  <c:v>2266.7240000000002</c:v>
                </c:pt>
                <c:pt idx="907">
                  <c:v>2352.9789999999998</c:v>
                </c:pt>
                <c:pt idx="908">
                  <c:v>2644.6849999999999</c:v>
                </c:pt>
                <c:pt idx="909">
                  <c:v>2810.123</c:v>
                </c:pt>
                <c:pt idx="910">
                  <c:v>2768.2890000000002</c:v>
                </c:pt>
                <c:pt idx="911">
                  <c:v>2569.56</c:v>
                </c:pt>
                <c:pt idx="912">
                  <c:v>2324.6219999999998</c:v>
                </c:pt>
                <c:pt idx="913">
                  <c:v>2134.0340000000001</c:v>
                </c:pt>
                <c:pt idx="914">
                  <c:v>1973.94</c:v>
                </c:pt>
                <c:pt idx="915">
                  <c:v>1793.925</c:v>
                </c:pt>
                <c:pt idx="916">
                  <c:v>1593.0419999999999</c:v>
                </c:pt>
                <c:pt idx="917">
                  <c:v>1388.35</c:v>
                </c:pt>
                <c:pt idx="918">
                  <c:v>1182.953</c:v>
                </c:pt>
                <c:pt idx="919">
                  <c:v>997.90300000000002</c:v>
                </c:pt>
                <c:pt idx="920">
                  <c:v>791.93799999999999</c:v>
                </c:pt>
                <c:pt idx="921">
                  <c:v>642.96</c:v>
                </c:pt>
                <c:pt idx="922">
                  <c:v>549.02099999999996</c:v>
                </c:pt>
                <c:pt idx="923">
                  <c:v>472.7</c:v>
                </c:pt>
                <c:pt idx="924">
                  <c:v>401.43700000000001</c:v>
                </c:pt>
                <c:pt idx="925">
                  <c:v>326.66000000000003</c:v>
                </c:pt>
                <c:pt idx="926">
                  <c:v>264.67500000000001</c:v>
                </c:pt>
                <c:pt idx="927">
                  <c:v>227.25299999999999</c:v>
                </c:pt>
                <c:pt idx="928">
                  <c:v>192.30500000000001</c:v>
                </c:pt>
                <c:pt idx="929">
                  <c:v>162.417</c:v>
                </c:pt>
                <c:pt idx="930">
                  <c:v>154.68199999999999</c:v>
                </c:pt>
                <c:pt idx="931">
                  <c:v>139.899</c:v>
                </c:pt>
                <c:pt idx="932">
                  <c:v>116.301</c:v>
                </c:pt>
                <c:pt idx="933">
                  <c:v>104.38</c:v>
                </c:pt>
                <c:pt idx="934">
                  <c:v>95.045000000000002</c:v>
                </c:pt>
                <c:pt idx="935">
                  <c:v>79.798000000000002</c:v>
                </c:pt>
                <c:pt idx="936">
                  <c:v>74.248000000000005</c:v>
                </c:pt>
                <c:pt idx="937">
                  <c:v>94.608000000000004</c:v>
                </c:pt>
                <c:pt idx="938">
                  <c:v>110.666</c:v>
                </c:pt>
                <c:pt idx="939">
                  <c:v>123.80800000000001</c:v>
                </c:pt>
                <c:pt idx="940">
                  <c:v>108.789</c:v>
                </c:pt>
                <c:pt idx="941">
                  <c:v>106.32299999999999</c:v>
                </c:pt>
                <c:pt idx="942">
                  <c:v>140.143</c:v>
                </c:pt>
                <c:pt idx="943">
                  <c:v>163.01599999999999</c:v>
                </c:pt>
                <c:pt idx="944">
                  <c:v>149.24199999999999</c:v>
                </c:pt>
                <c:pt idx="945">
                  <c:v>140.977</c:v>
                </c:pt>
                <c:pt idx="946">
                  <c:v>169.251</c:v>
                </c:pt>
                <c:pt idx="947">
                  <c:v>190.434</c:v>
                </c:pt>
                <c:pt idx="948">
                  <c:v>201.02199999999999</c:v>
                </c:pt>
                <c:pt idx="949">
                  <c:v>221.31100000000001</c:v>
                </c:pt>
                <c:pt idx="950">
                  <c:v>303.59199999999998</c:v>
                </c:pt>
                <c:pt idx="951">
                  <c:v>419.00599999999997</c:v>
                </c:pt>
                <c:pt idx="952">
                  <c:v>482.96300000000002</c:v>
                </c:pt>
                <c:pt idx="953">
                  <c:v>462.47699999999998</c:v>
                </c:pt>
                <c:pt idx="954">
                  <c:v>387.57299999999998</c:v>
                </c:pt>
                <c:pt idx="955">
                  <c:v>287.21199999999999</c:v>
                </c:pt>
                <c:pt idx="956">
                  <c:v>205.524</c:v>
                </c:pt>
                <c:pt idx="957">
                  <c:v>159.613</c:v>
                </c:pt>
                <c:pt idx="958">
                  <c:v>129.071</c:v>
                </c:pt>
                <c:pt idx="959">
                  <c:v>95.191999999999993</c:v>
                </c:pt>
                <c:pt idx="960">
                  <c:v>67.302000000000007</c:v>
                </c:pt>
                <c:pt idx="961">
                  <c:v>53.183</c:v>
                </c:pt>
                <c:pt idx="962">
                  <c:v>44.426000000000002</c:v>
                </c:pt>
                <c:pt idx="963">
                  <c:v>34.863</c:v>
                </c:pt>
                <c:pt idx="964">
                  <c:v>33.155000000000001</c:v>
                </c:pt>
                <c:pt idx="965">
                  <c:v>53.956000000000003</c:v>
                </c:pt>
                <c:pt idx="966">
                  <c:v>134.00200000000001</c:v>
                </c:pt>
                <c:pt idx="967">
                  <c:v>199.87100000000001</c:v>
                </c:pt>
                <c:pt idx="968">
                  <c:v>196.24600000000001</c:v>
                </c:pt>
                <c:pt idx="969">
                  <c:v>156.57900000000001</c:v>
                </c:pt>
                <c:pt idx="970">
                  <c:v>123.387</c:v>
                </c:pt>
                <c:pt idx="971">
                  <c:v>146.59299999999999</c:v>
                </c:pt>
                <c:pt idx="972">
                  <c:v>139.49600000000001</c:v>
                </c:pt>
                <c:pt idx="973">
                  <c:v>126.562</c:v>
                </c:pt>
                <c:pt idx="974">
                  <c:v>148.53100000000001</c:v>
                </c:pt>
                <c:pt idx="975">
                  <c:v>156.554</c:v>
                </c:pt>
                <c:pt idx="976">
                  <c:v>135.64599999999999</c:v>
                </c:pt>
                <c:pt idx="977">
                  <c:v>131.66800000000001</c:v>
                </c:pt>
                <c:pt idx="978">
                  <c:v>157.26499999999999</c:v>
                </c:pt>
                <c:pt idx="979">
                  <c:v>184.16</c:v>
                </c:pt>
                <c:pt idx="980">
                  <c:v>185.48099999999999</c:v>
                </c:pt>
                <c:pt idx="981">
                  <c:v>180.4</c:v>
                </c:pt>
                <c:pt idx="982">
                  <c:v>185.501</c:v>
                </c:pt>
                <c:pt idx="983">
                  <c:v>204.07</c:v>
                </c:pt>
                <c:pt idx="984">
                  <c:v>216.79300000000001</c:v>
                </c:pt>
                <c:pt idx="985">
                  <c:v>203.23</c:v>
                </c:pt>
                <c:pt idx="986">
                  <c:v>175.07</c:v>
                </c:pt>
                <c:pt idx="987">
                  <c:v>140.56200000000001</c:v>
                </c:pt>
                <c:pt idx="988">
                  <c:v>107.863</c:v>
                </c:pt>
                <c:pt idx="989">
                  <c:v>78.167000000000002</c:v>
                </c:pt>
                <c:pt idx="990">
                  <c:v>90.67</c:v>
                </c:pt>
                <c:pt idx="991">
                  <c:v>117.053</c:v>
                </c:pt>
                <c:pt idx="992">
                  <c:v>138.63399999999999</c:v>
                </c:pt>
                <c:pt idx="993">
                  <c:v>134.375</c:v>
                </c:pt>
                <c:pt idx="994">
                  <c:v>109.66800000000001</c:v>
                </c:pt>
                <c:pt idx="995">
                  <c:v>100.483</c:v>
                </c:pt>
                <c:pt idx="996">
                  <c:v>125.04</c:v>
                </c:pt>
                <c:pt idx="997">
                  <c:v>148.459</c:v>
                </c:pt>
                <c:pt idx="998">
                  <c:v>158.65899999999999</c:v>
                </c:pt>
                <c:pt idx="999">
                  <c:v>148.81100000000001</c:v>
                </c:pt>
                <c:pt idx="1000">
                  <c:v>143.80500000000001</c:v>
                </c:pt>
                <c:pt idx="1001">
                  <c:v>164.98099999999999</c:v>
                </c:pt>
                <c:pt idx="1002">
                  <c:v>174.87799999999999</c:v>
                </c:pt>
                <c:pt idx="1003">
                  <c:v>164.309</c:v>
                </c:pt>
                <c:pt idx="1004">
                  <c:v>147.59700000000001</c:v>
                </c:pt>
                <c:pt idx="1005">
                  <c:v>140.58099999999999</c:v>
                </c:pt>
                <c:pt idx="1006">
                  <c:v>190.23599999999999</c:v>
                </c:pt>
                <c:pt idx="1007">
                  <c:v>269.06700000000001</c:v>
                </c:pt>
                <c:pt idx="1008">
                  <c:v>297.29599999999999</c:v>
                </c:pt>
                <c:pt idx="1009">
                  <c:v>335.33199999999999</c:v>
                </c:pt>
                <c:pt idx="1010">
                  <c:v>386.54199999999997</c:v>
                </c:pt>
                <c:pt idx="1011">
                  <c:v>409.12599999999998</c:v>
                </c:pt>
                <c:pt idx="1012">
                  <c:v>396.00299999999999</c:v>
                </c:pt>
                <c:pt idx="1013">
                  <c:v>400.74200000000002</c:v>
                </c:pt>
                <c:pt idx="1014">
                  <c:v>429.46499999999997</c:v>
                </c:pt>
                <c:pt idx="1015">
                  <c:v>423.95</c:v>
                </c:pt>
                <c:pt idx="1016">
                  <c:v>381.286</c:v>
                </c:pt>
                <c:pt idx="1017">
                  <c:v>322.88299999999998</c:v>
                </c:pt>
                <c:pt idx="1018">
                  <c:v>267.70400000000001</c:v>
                </c:pt>
                <c:pt idx="1019">
                  <c:v>227.964</c:v>
                </c:pt>
                <c:pt idx="1020">
                  <c:v>210.04</c:v>
                </c:pt>
                <c:pt idx="1021">
                  <c:v>241.18299999999999</c:v>
                </c:pt>
                <c:pt idx="1022">
                  <c:v>308.279</c:v>
                </c:pt>
                <c:pt idx="1023">
                  <c:v>347.63499999999999</c:v>
                </c:pt>
                <c:pt idx="1024">
                  <c:v>361.214</c:v>
                </c:pt>
                <c:pt idx="1025">
                  <c:v>362.84800000000001</c:v>
                </c:pt>
                <c:pt idx="1026">
                  <c:v>422.041</c:v>
                </c:pt>
                <c:pt idx="1027">
                  <c:v>665.44299999999998</c:v>
                </c:pt>
                <c:pt idx="1028">
                  <c:v>595.524</c:v>
                </c:pt>
                <c:pt idx="1029">
                  <c:v>414.98599999999999</c:v>
                </c:pt>
                <c:pt idx="1030">
                  <c:v>313.78100000000001</c:v>
                </c:pt>
                <c:pt idx="1031">
                  <c:v>262.404</c:v>
                </c:pt>
                <c:pt idx="1032">
                  <c:v>236.54</c:v>
                </c:pt>
                <c:pt idx="1033">
                  <c:v>250.50200000000001</c:v>
                </c:pt>
                <c:pt idx="1034">
                  <c:v>427.12700000000001</c:v>
                </c:pt>
                <c:pt idx="1035">
                  <c:v>665.75699999999995</c:v>
                </c:pt>
                <c:pt idx="1036">
                  <c:v>756.05</c:v>
                </c:pt>
                <c:pt idx="1037">
                  <c:v>730.601</c:v>
                </c:pt>
                <c:pt idx="1038">
                  <c:v>635.02800000000002</c:v>
                </c:pt>
                <c:pt idx="1039">
                  <c:v>496.36099999999999</c:v>
                </c:pt>
                <c:pt idx="1040">
                  <c:v>381.49400000000003</c:v>
                </c:pt>
                <c:pt idx="1041">
                  <c:v>299.411</c:v>
                </c:pt>
                <c:pt idx="1042">
                  <c:v>260.70600000000002</c:v>
                </c:pt>
                <c:pt idx="1043">
                  <c:v>305.94799999999998</c:v>
                </c:pt>
                <c:pt idx="1044">
                  <c:v>342.36799999999999</c:v>
                </c:pt>
                <c:pt idx="1045">
                  <c:v>344.33100000000002</c:v>
                </c:pt>
                <c:pt idx="1046">
                  <c:v>360.61099999999999</c:v>
                </c:pt>
                <c:pt idx="1047">
                  <c:v>401.26400000000001</c:v>
                </c:pt>
                <c:pt idx="1048">
                  <c:v>898.41600000000005</c:v>
                </c:pt>
                <c:pt idx="1049">
                  <c:v>1976.1479999999999</c:v>
                </c:pt>
                <c:pt idx="1050">
                  <c:v>3494.848</c:v>
                </c:pt>
                <c:pt idx="1051">
                  <c:v>4820.3069999999998</c:v>
                </c:pt>
                <c:pt idx="1052">
                  <c:v>5855.7749999999996</c:v>
                </c:pt>
                <c:pt idx="1053">
                  <c:v>6633.8919999999998</c:v>
                </c:pt>
                <c:pt idx="1054">
                  <c:v>7121.4120000000003</c:v>
                </c:pt>
                <c:pt idx="1055">
                  <c:v>7406.6890000000003</c:v>
                </c:pt>
                <c:pt idx="1056">
                  <c:v>7332.4110000000001</c:v>
                </c:pt>
                <c:pt idx="1057">
                  <c:v>6666.9709999999995</c:v>
                </c:pt>
                <c:pt idx="1058">
                  <c:v>5424.1220000000003</c:v>
                </c:pt>
                <c:pt idx="1059">
                  <c:v>3745.65</c:v>
                </c:pt>
                <c:pt idx="1060">
                  <c:v>2411.8180000000002</c:v>
                </c:pt>
                <c:pt idx="1061">
                  <c:v>1706.5039999999999</c:v>
                </c:pt>
                <c:pt idx="1062">
                  <c:v>1265.9359999999999</c:v>
                </c:pt>
                <c:pt idx="1063">
                  <c:v>997.28599999999994</c:v>
                </c:pt>
                <c:pt idx="1064">
                  <c:v>846.91800000000001</c:v>
                </c:pt>
                <c:pt idx="1065">
                  <c:v>795.05799999999999</c:v>
                </c:pt>
                <c:pt idx="1066">
                  <c:v>782.476</c:v>
                </c:pt>
                <c:pt idx="1067">
                  <c:v>812.55</c:v>
                </c:pt>
                <c:pt idx="1068">
                  <c:v>889.51199999999994</c:v>
                </c:pt>
                <c:pt idx="1069">
                  <c:v>979.178</c:v>
                </c:pt>
                <c:pt idx="1070">
                  <c:v>1013.0309999999999</c:v>
                </c:pt>
                <c:pt idx="1071">
                  <c:v>1007.679</c:v>
                </c:pt>
                <c:pt idx="1072">
                  <c:v>991.9</c:v>
                </c:pt>
                <c:pt idx="1073">
                  <c:v>978.30799999999999</c:v>
                </c:pt>
                <c:pt idx="1074">
                  <c:v>992.17399999999998</c:v>
                </c:pt>
                <c:pt idx="1075">
                  <c:v>1040.855</c:v>
                </c:pt>
                <c:pt idx="1076">
                  <c:v>1165.367</c:v>
                </c:pt>
                <c:pt idx="1077">
                  <c:v>1410.5239999999999</c:v>
                </c:pt>
                <c:pt idx="1078">
                  <c:v>1632.1959999999999</c:v>
                </c:pt>
                <c:pt idx="1079">
                  <c:v>1717.393</c:v>
                </c:pt>
                <c:pt idx="1080">
                  <c:v>1674.8119999999999</c:v>
                </c:pt>
                <c:pt idx="1081">
                  <c:v>1578.346</c:v>
                </c:pt>
                <c:pt idx="1082">
                  <c:v>1428.076</c:v>
                </c:pt>
                <c:pt idx="1083">
                  <c:v>1371.354</c:v>
                </c:pt>
                <c:pt idx="1084">
                  <c:v>1320.075</c:v>
                </c:pt>
                <c:pt idx="1085">
                  <c:v>1279.19</c:v>
                </c:pt>
                <c:pt idx="1086">
                  <c:v>1199.8399999999999</c:v>
                </c:pt>
                <c:pt idx="1087">
                  <c:v>1149.2750000000001</c:v>
                </c:pt>
                <c:pt idx="1088">
                  <c:v>1131.896</c:v>
                </c:pt>
                <c:pt idx="1089">
                  <c:v>1132.5540000000001</c:v>
                </c:pt>
                <c:pt idx="1090">
                  <c:v>1096.0429999999999</c:v>
                </c:pt>
                <c:pt idx="1091">
                  <c:v>998.27499999999998</c:v>
                </c:pt>
                <c:pt idx="1092">
                  <c:v>893.26199999999994</c:v>
                </c:pt>
                <c:pt idx="1093">
                  <c:v>875.452</c:v>
                </c:pt>
                <c:pt idx="1094">
                  <c:v>914.46199999999999</c:v>
                </c:pt>
                <c:pt idx="1095">
                  <c:v>901.51400000000001</c:v>
                </c:pt>
                <c:pt idx="1096">
                  <c:v>851.81399999999996</c:v>
                </c:pt>
                <c:pt idx="1097">
                  <c:v>798.64499999999998</c:v>
                </c:pt>
                <c:pt idx="1098">
                  <c:v>753.21900000000005</c:v>
                </c:pt>
                <c:pt idx="1099">
                  <c:v>708.274</c:v>
                </c:pt>
                <c:pt idx="1100">
                  <c:v>656.649</c:v>
                </c:pt>
                <c:pt idx="1101">
                  <c:v>592.58900000000006</c:v>
                </c:pt>
                <c:pt idx="1102">
                  <c:v>539.40099999999995</c:v>
                </c:pt>
                <c:pt idx="1103">
                  <c:v>590.673</c:v>
                </c:pt>
                <c:pt idx="1104">
                  <c:v>651.255</c:v>
                </c:pt>
                <c:pt idx="1105">
                  <c:v>649.45600000000002</c:v>
                </c:pt>
                <c:pt idx="1106">
                  <c:v>626.04300000000001</c:v>
                </c:pt>
                <c:pt idx="1107">
                  <c:v>618.49300000000005</c:v>
                </c:pt>
                <c:pt idx="1108">
                  <c:v>612.62099999999998</c:v>
                </c:pt>
                <c:pt idx="1109">
                  <c:v>589.72</c:v>
                </c:pt>
                <c:pt idx="1110">
                  <c:v>559.70299999999997</c:v>
                </c:pt>
                <c:pt idx="1111">
                  <c:v>532.21900000000005</c:v>
                </c:pt>
                <c:pt idx="1112">
                  <c:v>519.38499999999999</c:v>
                </c:pt>
                <c:pt idx="1113">
                  <c:v>506.423</c:v>
                </c:pt>
                <c:pt idx="1114">
                  <c:v>483.11599999999999</c:v>
                </c:pt>
                <c:pt idx="1115">
                  <c:v>462.935</c:v>
                </c:pt>
                <c:pt idx="1116">
                  <c:v>453.25799999999998</c:v>
                </c:pt>
                <c:pt idx="1117">
                  <c:v>444.971</c:v>
                </c:pt>
                <c:pt idx="1118">
                  <c:v>428.49200000000002</c:v>
                </c:pt>
                <c:pt idx="1119">
                  <c:v>409.73500000000001</c:v>
                </c:pt>
                <c:pt idx="1120">
                  <c:v>405.59899999999999</c:v>
                </c:pt>
                <c:pt idx="1121">
                  <c:v>423.84100000000001</c:v>
                </c:pt>
                <c:pt idx="1122">
                  <c:v>441.04300000000001</c:v>
                </c:pt>
                <c:pt idx="1123">
                  <c:v>441.22399999999999</c:v>
                </c:pt>
                <c:pt idx="1124">
                  <c:v>424.93400000000003</c:v>
                </c:pt>
                <c:pt idx="1125">
                  <c:v>398.28399999999999</c:v>
                </c:pt>
                <c:pt idx="1126">
                  <c:v>355.43700000000001</c:v>
                </c:pt>
                <c:pt idx="1127">
                  <c:v>312.94099999999997</c:v>
                </c:pt>
                <c:pt idx="1128">
                  <c:v>285.87200000000001</c:v>
                </c:pt>
                <c:pt idx="1129">
                  <c:v>296.36700000000002</c:v>
                </c:pt>
                <c:pt idx="1130">
                  <c:v>373.35399999999998</c:v>
                </c:pt>
                <c:pt idx="1131">
                  <c:v>465.68099999999998</c:v>
                </c:pt>
                <c:pt idx="1132">
                  <c:v>515.18799999999999</c:v>
                </c:pt>
                <c:pt idx="1133">
                  <c:v>515.45299999999997</c:v>
                </c:pt>
                <c:pt idx="1134">
                  <c:v>504.06900000000002</c:v>
                </c:pt>
                <c:pt idx="1135">
                  <c:v>500.43</c:v>
                </c:pt>
                <c:pt idx="1136">
                  <c:v>498.14</c:v>
                </c:pt>
                <c:pt idx="1137">
                  <c:v>487.52</c:v>
                </c:pt>
                <c:pt idx="1138">
                  <c:v>463.221</c:v>
                </c:pt>
                <c:pt idx="1139">
                  <c:v>433.81900000000002</c:v>
                </c:pt>
                <c:pt idx="1140">
                  <c:v>416.38799999999998</c:v>
                </c:pt>
                <c:pt idx="1141">
                  <c:v>475.98500000000001</c:v>
                </c:pt>
                <c:pt idx="1142">
                  <c:v>558.70299999999997</c:v>
                </c:pt>
                <c:pt idx="1143">
                  <c:v>578.54399999999998</c:v>
                </c:pt>
                <c:pt idx="1144">
                  <c:v>558.49</c:v>
                </c:pt>
                <c:pt idx="1145">
                  <c:v>585.32299999999998</c:v>
                </c:pt>
                <c:pt idx="1146">
                  <c:v>716.74099999999999</c:v>
                </c:pt>
                <c:pt idx="1147">
                  <c:v>854.58199999999999</c:v>
                </c:pt>
                <c:pt idx="1148">
                  <c:v>921.28599999999994</c:v>
                </c:pt>
                <c:pt idx="1149">
                  <c:v>891.19299999999998</c:v>
                </c:pt>
                <c:pt idx="1150">
                  <c:v>827.59199999999998</c:v>
                </c:pt>
                <c:pt idx="1151">
                  <c:v>783.42</c:v>
                </c:pt>
                <c:pt idx="1152">
                  <c:v>725.67100000000005</c:v>
                </c:pt>
                <c:pt idx="1153">
                  <c:v>643.85</c:v>
                </c:pt>
                <c:pt idx="1154">
                  <c:v>554.62300000000005</c:v>
                </c:pt>
                <c:pt idx="1155">
                  <c:v>492.41500000000002</c:v>
                </c:pt>
                <c:pt idx="1156">
                  <c:v>489.71800000000002</c:v>
                </c:pt>
                <c:pt idx="1157">
                  <c:v>501.33800000000002</c:v>
                </c:pt>
                <c:pt idx="1158">
                  <c:v>501.72899999999998</c:v>
                </c:pt>
                <c:pt idx="1159">
                  <c:v>496.47</c:v>
                </c:pt>
                <c:pt idx="1160">
                  <c:v>550.17399999999998</c:v>
                </c:pt>
                <c:pt idx="1161">
                  <c:v>673.76199999999994</c:v>
                </c:pt>
                <c:pt idx="1162">
                  <c:v>774.61199999999997</c:v>
                </c:pt>
                <c:pt idx="1163">
                  <c:v>814.19100000000003</c:v>
                </c:pt>
                <c:pt idx="1164">
                  <c:v>792.03</c:v>
                </c:pt>
                <c:pt idx="1165">
                  <c:v>750.42200000000003</c:v>
                </c:pt>
                <c:pt idx="1166">
                  <c:v>710.798</c:v>
                </c:pt>
                <c:pt idx="1167">
                  <c:v>673.76499999999999</c:v>
                </c:pt>
                <c:pt idx="1168">
                  <c:v>640.89800000000002</c:v>
                </c:pt>
                <c:pt idx="1169">
                  <c:v>606.79100000000005</c:v>
                </c:pt>
                <c:pt idx="1170">
                  <c:v>548.34400000000005</c:v>
                </c:pt>
                <c:pt idx="1171">
                  <c:v>475.11700000000002</c:v>
                </c:pt>
                <c:pt idx="1172">
                  <c:v>405.56</c:v>
                </c:pt>
                <c:pt idx="1173">
                  <c:v>347</c:v>
                </c:pt>
                <c:pt idx="1174">
                  <c:v>301.08100000000002</c:v>
                </c:pt>
                <c:pt idx="1175">
                  <c:v>274.125</c:v>
                </c:pt>
                <c:pt idx="1176">
                  <c:v>268.16800000000001</c:v>
                </c:pt>
                <c:pt idx="1177">
                  <c:v>269.43599999999998</c:v>
                </c:pt>
                <c:pt idx="1178">
                  <c:v>260.22699999999998</c:v>
                </c:pt>
                <c:pt idx="1179">
                  <c:v>248.251</c:v>
                </c:pt>
                <c:pt idx="1180">
                  <c:v>238.07900000000001</c:v>
                </c:pt>
                <c:pt idx="1181">
                  <c:v>228.78200000000001</c:v>
                </c:pt>
                <c:pt idx="1182">
                  <c:v>214.45699999999999</c:v>
                </c:pt>
                <c:pt idx="1183">
                  <c:v>198.17699999999999</c:v>
                </c:pt>
                <c:pt idx="1184">
                  <c:v>179.125</c:v>
                </c:pt>
                <c:pt idx="1185">
                  <c:v>162.43199999999999</c:v>
                </c:pt>
                <c:pt idx="1186">
                  <c:v>149.995</c:v>
                </c:pt>
                <c:pt idx="1187">
                  <c:v>136.43100000000001</c:v>
                </c:pt>
                <c:pt idx="1188">
                  <c:v>123.58199999999999</c:v>
                </c:pt>
                <c:pt idx="1189">
                  <c:v>112.53400000000001</c:v>
                </c:pt>
                <c:pt idx="1190">
                  <c:v>101.015</c:v>
                </c:pt>
                <c:pt idx="1191">
                  <c:v>91.71</c:v>
                </c:pt>
                <c:pt idx="1192">
                  <c:v>88.141000000000005</c:v>
                </c:pt>
                <c:pt idx="1193">
                  <c:v>108.414</c:v>
                </c:pt>
                <c:pt idx="1194">
                  <c:v>135.24700000000001</c:v>
                </c:pt>
                <c:pt idx="1195">
                  <c:v>148.85400000000001</c:v>
                </c:pt>
                <c:pt idx="1196">
                  <c:v>148.68</c:v>
                </c:pt>
                <c:pt idx="1197">
                  <c:v>145.44999999999999</c:v>
                </c:pt>
                <c:pt idx="1198">
                  <c:v>172.68700000000001</c:v>
                </c:pt>
                <c:pt idx="1199">
                  <c:v>318.45800000000003</c:v>
                </c:pt>
                <c:pt idx="1200">
                  <c:v>613.60299999999995</c:v>
                </c:pt>
                <c:pt idx="1201">
                  <c:v>793.04499999999996</c:v>
                </c:pt>
                <c:pt idx="1202">
                  <c:v>803.71400000000006</c:v>
                </c:pt>
                <c:pt idx="1203">
                  <c:v>698.53200000000004</c:v>
                </c:pt>
                <c:pt idx="1204">
                  <c:v>555.79700000000003</c:v>
                </c:pt>
                <c:pt idx="1205">
                  <c:v>462.62</c:v>
                </c:pt>
                <c:pt idx="1206">
                  <c:v>425.755</c:v>
                </c:pt>
                <c:pt idx="1207">
                  <c:v>394.47300000000001</c:v>
                </c:pt>
                <c:pt idx="1208">
                  <c:v>359.28800000000001</c:v>
                </c:pt>
                <c:pt idx="1209">
                  <c:v>322.05200000000002</c:v>
                </c:pt>
                <c:pt idx="1210">
                  <c:v>282.38099999999997</c:v>
                </c:pt>
                <c:pt idx="1211">
                  <c:v>248.16800000000001</c:v>
                </c:pt>
                <c:pt idx="1212">
                  <c:v>220.18899999999999</c:v>
                </c:pt>
                <c:pt idx="1213">
                  <c:v>196.79599999999999</c:v>
                </c:pt>
                <c:pt idx="1214">
                  <c:v>174.33600000000001</c:v>
                </c:pt>
                <c:pt idx="1215">
                  <c:v>155.881</c:v>
                </c:pt>
                <c:pt idx="1216">
                  <c:v>136.511</c:v>
                </c:pt>
                <c:pt idx="1217">
                  <c:v>120.971</c:v>
                </c:pt>
                <c:pt idx="1218">
                  <c:v>109.87</c:v>
                </c:pt>
                <c:pt idx="1219">
                  <c:v>97.32</c:v>
                </c:pt>
                <c:pt idx="1220">
                  <c:v>85.647000000000006</c:v>
                </c:pt>
                <c:pt idx="1221">
                  <c:v>77.102000000000004</c:v>
                </c:pt>
                <c:pt idx="1222">
                  <c:v>69.926000000000002</c:v>
                </c:pt>
                <c:pt idx="1223">
                  <c:v>62.884999999999998</c:v>
                </c:pt>
                <c:pt idx="1224">
                  <c:v>54.244999999999997</c:v>
                </c:pt>
                <c:pt idx="1225">
                  <c:v>50.183999999999997</c:v>
                </c:pt>
                <c:pt idx="1226">
                  <c:v>53.709000000000003</c:v>
                </c:pt>
                <c:pt idx="1227">
                  <c:v>61.399000000000001</c:v>
                </c:pt>
                <c:pt idx="1228">
                  <c:v>71.206000000000003</c:v>
                </c:pt>
                <c:pt idx="1229">
                  <c:v>149.18600000000001</c:v>
                </c:pt>
                <c:pt idx="1230">
                  <c:v>178.44399999999999</c:v>
                </c:pt>
                <c:pt idx="1231">
                  <c:v>158.89099999999999</c:v>
                </c:pt>
                <c:pt idx="1232">
                  <c:v>128.935</c:v>
                </c:pt>
                <c:pt idx="1233">
                  <c:v>117.755</c:v>
                </c:pt>
                <c:pt idx="1234">
                  <c:v>148.61099999999999</c:v>
                </c:pt>
                <c:pt idx="1235">
                  <c:v>176.464</c:v>
                </c:pt>
                <c:pt idx="1236">
                  <c:v>161.90899999999999</c:v>
                </c:pt>
                <c:pt idx="1237">
                  <c:v>134.61699999999999</c:v>
                </c:pt>
                <c:pt idx="1238">
                  <c:v>121.128</c:v>
                </c:pt>
                <c:pt idx="1239">
                  <c:v>130.267</c:v>
                </c:pt>
                <c:pt idx="1240">
                  <c:v>135.11600000000001</c:v>
                </c:pt>
                <c:pt idx="1241">
                  <c:v>156.495</c:v>
                </c:pt>
                <c:pt idx="1242">
                  <c:v>222.994</c:v>
                </c:pt>
                <c:pt idx="1243">
                  <c:v>306.77999999999997</c:v>
                </c:pt>
                <c:pt idx="1244">
                  <c:v>353.197</c:v>
                </c:pt>
                <c:pt idx="1245">
                  <c:v>373.26900000000001</c:v>
                </c:pt>
                <c:pt idx="1246">
                  <c:v>424.80700000000002</c:v>
                </c:pt>
                <c:pt idx="1247">
                  <c:v>495.476</c:v>
                </c:pt>
                <c:pt idx="1248">
                  <c:v>548.55700000000002</c:v>
                </c:pt>
                <c:pt idx="1249">
                  <c:v>601.51499999999999</c:v>
                </c:pt>
                <c:pt idx="1250">
                  <c:v>660.66399999999999</c:v>
                </c:pt>
                <c:pt idx="1251">
                  <c:v>662.202</c:v>
                </c:pt>
                <c:pt idx="1252">
                  <c:v>579.90499999999997</c:v>
                </c:pt>
                <c:pt idx="1253">
                  <c:v>459.87400000000002</c:v>
                </c:pt>
                <c:pt idx="1254">
                  <c:v>377.56900000000002</c:v>
                </c:pt>
                <c:pt idx="1255">
                  <c:v>328.78399999999999</c:v>
                </c:pt>
                <c:pt idx="1256">
                  <c:v>281.42399999999998</c:v>
                </c:pt>
                <c:pt idx="1257">
                  <c:v>257.37099999999998</c:v>
                </c:pt>
                <c:pt idx="1258">
                  <c:v>255.363</c:v>
                </c:pt>
                <c:pt idx="1259">
                  <c:v>249.93799999999999</c:v>
                </c:pt>
                <c:pt idx="1260">
                  <c:v>234.90899999999999</c:v>
                </c:pt>
                <c:pt idx="1261">
                  <c:v>211.62200000000001</c:v>
                </c:pt>
                <c:pt idx="1262">
                  <c:v>183.601</c:v>
                </c:pt>
                <c:pt idx="1263">
                  <c:v>159.744</c:v>
                </c:pt>
                <c:pt idx="1264">
                  <c:v>146.58000000000001</c:v>
                </c:pt>
                <c:pt idx="1265">
                  <c:v>145.334</c:v>
                </c:pt>
                <c:pt idx="1266">
                  <c:v>158.71600000000001</c:v>
                </c:pt>
                <c:pt idx="1267">
                  <c:v>163.90100000000001</c:v>
                </c:pt>
                <c:pt idx="1268">
                  <c:v>155.09</c:v>
                </c:pt>
                <c:pt idx="1269">
                  <c:v>194.499</c:v>
                </c:pt>
                <c:pt idx="1270">
                  <c:v>276.94200000000001</c:v>
                </c:pt>
                <c:pt idx="1271">
                  <c:v>329.791</c:v>
                </c:pt>
                <c:pt idx="1272">
                  <c:v>336.06</c:v>
                </c:pt>
                <c:pt idx="1273">
                  <c:v>321.00400000000002</c:v>
                </c:pt>
                <c:pt idx="1274">
                  <c:v>318.07299999999998</c:v>
                </c:pt>
                <c:pt idx="1275">
                  <c:v>337.721</c:v>
                </c:pt>
                <c:pt idx="1276">
                  <c:v>376.351</c:v>
                </c:pt>
                <c:pt idx="1277">
                  <c:v>471.00900000000001</c:v>
                </c:pt>
                <c:pt idx="1278">
                  <c:v>560.04100000000005</c:v>
                </c:pt>
                <c:pt idx="1279">
                  <c:v>586.93299999999999</c:v>
                </c:pt>
                <c:pt idx="1280">
                  <c:v>551.98900000000003</c:v>
                </c:pt>
                <c:pt idx="1281">
                  <c:v>494.68700000000001</c:v>
                </c:pt>
                <c:pt idx="1282">
                  <c:v>490.94400000000002</c:v>
                </c:pt>
                <c:pt idx="1283">
                  <c:v>579.81799999999998</c:v>
                </c:pt>
                <c:pt idx="1284">
                  <c:v>817.13900000000001</c:v>
                </c:pt>
                <c:pt idx="1285">
                  <c:v>924.4</c:v>
                </c:pt>
                <c:pt idx="1286">
                  <c:v>813.17899999999997</c:v>
                </c:pt>
                <c:pt idx="1287">
                  <c:v>636.12199999999996</c:v>
                </c:pt>
                <c:pt idx="1288">
                  <c:v>489.44499999999999</c:v>
                </c:pt>
                <c:pt idx="1289">
                  <c:v>423.80500000000001</c:v>
                </c:pt>
                <c:pt idx="1290">
                  <c:v>406.16800000000001</c:v>
                </c:pt>
                <c:pt idx="1291">
                  <c:v>379.709</c:v>
                </c:pt>
                <c:pt idx="1292">
                  <c:v>295.71800000000002</c:v>
                </c:pt>
                <c:pt idx="1293">
                  <c:v>217.524</c:v>
                </c:pt>
                <c:pt idx="1294">
                  <c:v>181.95500000000001</c:v>
                </c:pt>
                <c:pt idx="1295">
                  <c:v>160.964</c:v>
                </c:pt>
                <c:pt idx="1296">
                  <c:v>184.30199999999999</c:v>
                </c:pt>
                <c:pt idx="1297">
                  <c:v>212.46</c:v>
                </c:pt>
                <c:pt idx="1298">
                  <c:v>211.83600000000001</c:v>
                </c:pt>
                <c:pt idx="1299">
                  <c:v>201.209</c:v>
                </c:pt>
                <c:pt idx="1300">
                  <c:v>191.62899999999999</c:v>
                </c:pt>
                <c:pt idx="1301">
                  <c:v>182.411</c:v>
                </c:pt>
                <c:pt idx="1302">
                  <c:v>172.60499999999999</c:v>
                </c:pt>
                <c:pt idx="1303">
                  <c:v>159.53399999999999</c:v>
                </c:pt>
                <c:pt idx="1304">
                  <c:v>132.43100000000001</c:v>
                </c:pt>
                <c:pt idx="1305">
                  <c:v>106.532</c:v>
                </c:pt>
                <c:pt idx="1306">
                  <c:v>81.338999999999999</c:v>
                </c:pt>
                <c:pt idx="1307">
                  <c:v>56.581000000000003</c:v>
                </c:pt>
                <c:pt idx="1308">
                  <c:v>37.046999999999997</c:v>
                </c:pt>
                <c:pt idx="1309">
                  <c:v>23.308</c:v>
                </c:pt>
                <c:pt idx="1310">
                  <c:v>12.263999999999999</c:v>
                </c:pt>
                <c:pt idx="1311">
                  <c:v>5.2510000000000003</c:v>
                </c:pt>
                <c:pt idx="1312">
                  <c:v>1.133</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40.036000000000001</c:v>
                </c:pt>
                <c:pt idx="1339">
                  <c:v>49.06</c:v>
                </c:pt>
                <c:pt idx="1340">
                  <c:v>33.563000000000002</c:v>
                </c:pt>
                <c:pt idx="1341">
                  <c:v>41.856999999999999</c:v>
                </c:pt>
                <c:pt idx="1342">
                  <c:v>99.204999999999998</c:v>
                </c:pt>
                <c:pt idx="1343">
                  <c:v>143.768</c:v>
                </c:pt>
                <c:pt idx="1344">
                  <c:v>170.89699999999999</c:v>
                </c:pt>
                <c:pt idx="1345">
                  <c:v>200.697</c:v>
                </c:pt>
                <c:pt idx="1346">
                  <c:v>211.81299999999999</c:v>
                </c:pt>
                <c:pt idx="1347">
                  <c:v>182.846</c:v>
                </c:pt>
                <c:pt idx="1348">
                  <c:v>174.86199999999999</c:v>
                </c:pt>
                <c:pt idx="1349">
                  <c:v>192.89</c:v>
                </c:pt>
                <c:pt idx="1350">
                  <c:v>227.946</c:v>
                </c:pt>
                <c:pt idx="1351">
                  <c:v>253.376</c:v>
                </c:pt>
                <c:pt idx="1352">
                  <c:v>254.755</c:v>
                </c:pt>
                <c:pt idx="1353">
                  <c:v>237.232</c:v>
                </c:pt>
                <c:pt idx="1354">
                  <c:v>199.934</c:v>
                </c:pt>
                <c:pt idx="1355">
                  <c:v>171.04400000000001</c:v>
                </c:pt>
                <c:pt idx="1356">
                  <c:v>150.00399999999999</c:v>
                </c:pt>
                <c:pt idx="1357">
                  <c:v>128.63399999999999</c:v>
                </c:pt>
                <c:pt idx="1358">
                  <c:v>107.239</c:v>
                </c:pt>
                <c:pt idx="1359">
                  <c:v>86.364000000000004</c:v>
                </c:pt>
                <c:pt idx="1360">
                  <c:v>66.311999999999998</c:v>
                </c:pt>
                <c:pt idx="1361">
                  <c:v>52.918999999999997</c:v>
                </c:pt>
                <c:pt idx="1362">
                  <c:v>45.274000000000001</c:v>
                </c:pt>
                <c:pt idx="1363">
                  <c:v>42.161999999999999</c:v>
                </c:pt>
                <c:pt idx="1364">
                  <c:v>38.835999999999999</c:v>
                </c:pt>
                <c:pt idx="1365">
                  <c:v>38.357999999999997</c:v>
                </c:pt>
                <c:pt idx="1366">
                  <c:v>34.5</c:v>
                </c:pt>
                <c:pt idx="1367">
                  <c:v>40.165999999999997</c:v>
                </c:pt>
                <c:pt idx="1368">
                  <c:v>99.927999999999997</c:v>
                </c:pt>
                <c:pt idx="1369">
                  <c:v>185.15799999999999</c:v>
                </c:pt>
                <c:pt idx="1370">
                  <c:v>208.149</c:v>
                </c:pt>
                <c:pt idx="1371">
                  <c:v>226.065</c:v>
                </c:pt>
                <c:pt idx="1372">
                  <c:v>531.101</c:v>
                </c:pt>
                <c:pt idx="1373">
                  <c:v>711.00199999999995</c:v>
                </c:pt>
                <c:pt idx="1374">
                  <c:v>544.55999999999995</c:v>
                </c:pt>
                <c:pt idx="1375">
                  <c:v>390.15899999999999</c:v>
                </c:pt>
                <c:pt idx="1376">
                  <c:v>314.05599999999998</c:v>
                </c:pt>
                <c:pt idx="1377">
                  <c:v>283.36399999999998</c:v>
                </c:pt>
                <c:pt idx="1378">
                  <c:v>259.67099999999999</c:v>
                </c:pt>
                <c:pt idx="1379">
                  <c:v>240.19200000000001</c:v>
                </c:pt>
                <c:pt idx="1380">
                  <c:v>228.626</c:v>
                </c:pt>
                <c:pt idx="1381">
                  <c:v>242.756</c:v>
                </c:pt>
                <c:pt idx="1382">
                  <c:v>275.57</c:v>
                </c:pt>
                <c:pt idx="1383">
                  <c:v>286.274</c:v>
                </c:pt>
                <c:pt idx="1384">
                  <c:v>261.19099999999997</c:v>
                </c:pt>
                <c:pt idx="1385">
                  <c:v>225.96899999999999</c:v>
                </c:pt>
                <c:pt idx="1386">
                  <c:v>213.61099999999999</c:v>
                </c:pt>
                <c:pt idx="1387">
                  <c:v>332.839</c:v>
                </c:pt>
                <c:pt idx="1388">
                  <c:v>791.70299999999997</c:v>
                </c:pt>
                <c:pt idx="1389">
                  <c:v>1305.49</c:v>
                </c:pt>
                <c:pt idx="1390">
                  <c:v>1572.9269999999999</c:v>
                </c:pt>
                <c:pt idx="1391">
                  <c:v>1549.1020000000001</c:v>
                </c:pt>
                <c:pt idx="1392">
                  <c:v>1347.5429999999999</c:v>
                </c:pt>
                <c:pt idx="1393">
                  <c:v>1078.4359999999999</c:v>
                </c:pt>
                <c:pt idx="1394">
                  <c:v>816.43299999999999</c:v>
                </c:pt>
                <c:pt idx="1395">
                  <c:v>598.67600000000004</c:v>
                </c:pt>
                <c:pt idx="1396">
                  <c:v>437.09800000000001</c:v>
                </c:pt>
                <c:pt idx="1397">
                  <c:v>325.91000000000003</c:v>
                </c:pt>
                <c:pt idx="1398">
                  <c:v>251.05799999999999</c:v>
                </c:pt>
                <c:pt idx="1399">
                  <c:v>205.95599999999999</c:v>
                </c:pt>
                <c:pt idx="1400">
                  <c:v>168.089</c:v>
                </c:pt>
                <c:pt idx="1401">
                  <c:v>138.61799999999999</c:v>
                </c:pt>
                <c:pt idx="1402">
                  <c:v>114.217</c:v>
                </c:pt>
                <c:pt idx="1403">
                  <c:v>95.887</c:v>
                </c:pt>
                <c:pt idx="1404">
                  <c:v>82.293000000000006</c:v>
                </c:pt>
                <c:pt idx="1405">
                  <c:v>69.632999999999996</c:v>
                </c:pt>
                <c:pt idx="1406">
                  <c:v>57.807000000000002</c:v>
                </c:pt>
                <c:pt idx="1407">
                  <c:v>47.347999999999999</c:v>
                </c:pt>
                <c:pt idx="1408">
                  <c:v>38.301000000000002</c:v>
                </c:pt>
                <c:pt idx="1409">
                  <c:v>29.431000000000001</c:v>
                </c:pt>
                <c:pt idx="1410">
                  <c:v>20.594000000000001</c:v>
                </c:pt>
                <c:pt idx="1411">
                  <c:v>12.67</c:v>
                </c:pt>
                <c:pt idx="1412">
                  <c:v>6.5759999999999996</c:v>
                </c:pt>
                <c:pt idx="1413">
                  <c:v>1.2589999999999999</c:v>
                </c:pt>
                <c:pt idx="1414">
                  <c:v>0.10199999999999999</c:v>
                </c:pt>
                <c:pt idx="1415">
                  <c:v>0</c:v>
                </c:pt>
                <c:pt idx="1416">
                  <c:v>0</c:v>
                </c:pt>
                <c:pt idx="1417">
                  <c:v>0</c:v>
                </c:pt>
                <c:pt idx="1418">
                  <c:v>0</c:v>
                </c:pt>
                <c:pt idx="1419">
                  <c:v>0</c:v>
                </c:pt>
                <c:pt idx="1420">
                  <c:v>0.14599999999999999</c:v>
                </c:pt>
                <c:pt idx="1421">
                  <c:v>5.4859999999999998</c:v>
                </c:pt>
                <c:pt idx="1422">
                  <c:v>35.841999999999999</c:v>
                </c:pt>
                <c:pt idx="1423">
                  <c:v>72.525999999999996</c:v>
                </c:pt>
                <c:pt idx="1424">
                  <c:v>57.301000000000002</c:v>
                </c:pt>
                <c:pt idx="1425">
                  <c:v>36.116999999999997</c:v>
                </c:pt>
                <c:pt idx="1426">
                  <c:v>21.484000000000002</c:v>
                </c:pt>
                <c:pt idx="1427">
                  <c:v>15.423</c:v>
                </c:pt>
                <c:pt idx="1428">
                  <c:v>12.858000000000001</c:v>
                </c:pt>
                <c:pt idx="1429">
                  <c:v>10.842000000000001</c:v>
                </c:pt>
                <c:pt idx="1430">
                  <c:v>8.9359999999999999</c:v>
                </c:pt>
                <c:pt idx="1431">
                  <c:v>7.4939999999999998</c:v>
                </c:pt>
                <c:pt idx="1432">
                  <c:v>6.383</c:v>
                </c:pt>
                <c:pt idx="1433">
                  <c:v>5.4980000000000002</c:v>
                </c:pt>
                <c:pt idx="1434">
                  <c:v>4.6429999999999998</c:v>
                </c:pt>
                <c:pt idx="1435">
                  <c:v>3.8690000000000002</c:v>
                </c:pt>
                <c:pt idx="1436">
                  <c:v>3.4289999999999998</c:v>
                </c:pt>
                <c:pt idx="1437">
                  <c:v>28.683</c:v>
                </c:pt>
                <c:pt idx="1438">
                  <c:v>330.87599999999998</c:v>
                </c:pt>
                <c:pt idx="1439">
                  <c:v>567.99800000000005</c:v>
                </c:pt>
                <c:pt idx="1440">
                  <c:v>699.04300000000001</c:v>
                </c:pt>
                <c:pt idx="1441">
                  <c:v>794.30499999999995</c:v>
                </c:pt>
                <c:pt idx="1442">
                  <c:v>917.32100000000003</c:v>
                </c:pt>
                <c:pt idx="1443">
                  <c:v>1052.9369999999999</c:v>
                </c:pt>
                <c:pt idx="1444">
                  <c:v>1156.7639999999999</c:v>
                </c:pt>
                <c:pt idx="1445">
                  <c:v>1217.097</c:v>
                </c:pt>
                <c:pt idx="1446">
                  <c:v>1236.9059999999999</c:v>
                </c:pt>
                <c:pt idx="1447">
                  <c:v>1220.9079999999999</c:v>
                </c:pt>
                <c:pt idx="1448">
                  <c:v>1174.164</c:v>
                </c:pt>
                <c:pt idx="1449">
                  <c:v>1104.663</c:v>
                </c:pt>
                <c:pt idx="1450">
                  <c:v>1022.61</c:v>
                </c:pt>
                <c:pt idx="1451">
                  <c:v>929.10199999999998</c:v>
                </c:pt>
                <c:pt idx="1452">
                  <c:v>825.26599999999996</c:v>
                </c:pt>
                <c:pt idx="1453">
                  <c:v>711.86</c:v>
                </c:pt>
                <c:pt idx="1454">
                  <c:v>598.83699999999999</c:v>
                </c:pt>
                <c:pt idx="1455">
                  <c:v>492.54599999999999</c:v>
                </c:pt>
                <c:pt idx="1456">
                  <c:v>402.84100000000001</c:v>
                </c:pt>
                <c:pt idx="1457">
                  <c:v>327.94099999999997</c:v>
                </c:pt>
                <c:pt idx="1458">
                  <c:v>267.80200000000002</c:v>
                </c:pt>
                <c:pt idx="1459">
                  <c:v>223.774</c:v>
                </c:pt>
                <c:pt idx="1460">
                  <c:v>187.01900000000001</c:v>
                </c:pt>
                <c:pt idx="1461">
                  <c:v>158.01499999999999</c:v>
                </c:pt>
                <c:pt idx="1462">
                  <c:v>137.29300000000001</c:v>
                </c:pt>
                <c:pt idx="1463">
                  <c:v>120.498</c:v>
                </c:pt>
                <c:pt idx="1464">
                  <c:v>107.169</c:v>
                </c:pt>
                <c:pt idx="1465">
                  <c:v>95.454999999999998</c:v>
                </c:pt>
                <c:pt idx="1466">
                  <c:v>83.304000000000002</c:v>
                </c:pt>
                <c:pt idx="1467">
                  <c:v>74.146000000000001</c:v>
                </c:pt>
                <c:pt idx="1468">
                  <c:v>64.899000000000001</c:v>
                </c:pt>
                <c:pt idx="1469">
                  <c:v>56.981000000000002</c:v>
                </c:pt>
                <c:pt idx="1470">
                  <c:v>49.588999999999999</c:v>
                </c:pt>
                <c:pt idx="1471">
                  <c:v>42.628</c:v>
                </c:pt>
                <c:pt idx="1472">
                  <c:v>36.847999999999999</c:v>
                </c:pt>
                <c:pt idx="1473">
                  <c:v>32.713999999999999</c:v>
                </c:pt>
                <c:pt idx="1474">
                  <c:v>26.914999999999999</c:v>
                </c:pt>
                <c:pt idx="1475">
                  <c:v>23.367999999999999</c:v>
                </c:pt>
                <c:pt idx="1476">
                  <c:v>20.562000000000001</c:v>
                </c:pt>
                <c:pt idx="1477">
                  <c:v>18.748999999999999</c:v>
                </c:pt>
                <c:pt idx="1478">
                  <c:v>17.22</c:v>
                </c:pt>
                <c:pt idx="1479">
                  <c:v>15.814</c:v>
                </c:pt>
                <c:pt idx="1480">
                  <c:v>14.537000000000001</c:v>
                </c:pt>
                <c:pt idx="1481">
                  <c:v>13.664999999999999</c:v>
                </c:pt>
                <c:pt idx="1482">
                  <c:v>13.584</c:v>
                </c:pt>
                <c:pt idx="1483">
                  <c:v>12.741</c:v>
                </c:pt>
                <c:pt idx="1484">
                  <c:v>11.678000000000001</c:v>
                </c:pt>
                <c:pt idx="1485">
                  <c:v>10.529</c:v>
                </c:pt>
                <c:pt idx="1486">
                  <c:v>9.5280000000000005</c:v>
                </c:pt>
                <c:pt idx="1487">
                  <c:v>8.9920000000000009</c:v>
                </c:pt>
                <c:pt idx="1488">
                  <c:v>9.1059999999999999</c:v>
                </c:pt>
                <c:pt idx="1489">
                  <c:v>12.037000000000001</c:v>
                </c:pt>
                <c:pt idx="1490">
                  <c:v>14.669</c:v>
                </c:pt>
                <c:pt idx="1491">
                  <c:v>12.41</c:v>
                </c:pt>
                <c:pt idx="1492">
                  <c:v>10.33</c:v>
                </c:pt>
                <c:pt idx="1493">
                  <c:v>8.6999999999999993</c:v>
                </c:pt>
                <c:pt idx="1494">
                  <c:v>7.5119999999999996</c:v>
                </c:pt>
                <c:pt idx="1495">
                  <c:v>6.5730000000000004</c:v>
                </c:pt>
                <c:pt idx="1496">
                  <c:v>5.72</c:v>
                </c:pt>
                <c:pt idx="1497">
                  <c:v>4.9000000000000004</c:v>
                </c:pt>
                <c:pt idx="1498">
                  <c:v>4.0810000000000004</c:v>
                </c:pt>
                <c:pt idx="1499">
                  <c:v>3.5070000000000001</c:v>
                </c:pt>
                <c:pt idx="1500">
                  <c:v>3.1139999999999999</c:v>
                </c:pt>
                <c:pt idx="1501">
                  <c:v>2.8380000000000001</c:v>
                </c:pt>
                <c:pt idx="1502">
                  <c:v>2.5910000000000002</c:v>
                </c:pt>
                <c:pt idx="1503">
                  <c:v>2.2949999999999999</c:v>
                </c:pt>
                <c:pt idx="1504">
                  <c:v>2.0009999999999999</c:v>
                </c:pt>
                <c:pt idx="1505">
                  <c:v>1.8080000000000001</c:v>
                </c:pt>
                <c:pt idx="1506">
                  <c:v>1.6930000000000001</c:v>
                </c:pt>
                <c:pt idx="1507">
                  <c:v>1.512</c:v>
                </c:pt>
                <c:pt idx="1508">
                  <c:v>1.3320000000000001</c:v>
                </c:pt>
                <c:pt idx="1509">
                  <c:v>1.069</c:v>
                </c:pt>
                <c:pt idx="1510">
                  <c:v>0.79400000000000004</c:v>
                </c:pt>
                <c:pt idx="1511">
                  <c:v>0.46600000000000003</c:v>
                </c:pt>
                <c:pt idx="1512">
                  <c:v>8.6999999999999994E-2</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56.470999999999997</c:v>
                </c:pt>
                <c:pt idx="1839">
                  <c:v>272.416</c:v>
                </c:pt>
                <c:pt idx="1840">
                  <c:v>356.63799999999998</c:v>
                </c:pt>
                <c:pt idx="1841">
                  <c:v>389.286</c:v>
                </c:pt>
                <c:pt idx="1842">
                  <c:v>408.02800000000002</c:v>
                </c:pt>
                <c:pt idx="1843">
                  <c:v>423.49400000000003</c:v>
                </c:pt>
                <c:pt idx="1844">
                  <c:v>433.13299999999998</c:v>
                </c:pt>
                <c:pt idx="1845">
                  <c:v>440.93700000000001</c:v>
                </c:pt>
                <c:pt idx="1846">
                  <c:v>449.97399999999999</c:v>
                </c:pt>
                <c:pt idx="1847">
                  <c:v>455.82799999999997</c:v>
                </c:pt>
                <c:pt idx="1848">
                  <c:v>457.39100000000002</c:v>
                </c:pt>
                <c:pt idx="1849">
                  <c:v>453.09</c:v>
                </c:pt>
                <c:pt idx="1850">
                  <c:v>440.58800000000002</c:v>
                </c:pt>
                <c:pt idx="1851">
                  <c:v>425.93299999999999</c:v>
                </c:pt>
                <c:pt idx="1852">
                  <c:v>411.22699999999998</c:v>
                </c:pt>
                <c:pt idx="1853">
                  <c:v>395.63900000000001</c:v>
                </c:pt>
                <c:pt idx="1854">
                  <c:v>375.029</c:v>
                </c:pt>
                <c:pt idx="1855">
                  <c:v>345.81799999999998</c:v>
                </c:pt>
                <c:pt idx="1856">
                  <c:v>305.339</c:v>
                </c:pt>
                <c:pt idx="1857">
                  <c:v>261.971</c:v>
                </c:pt>
                <c:pt idx="1858">
                  <c:v>224.745</c:v>
                </c:pt>
                <c:pt idx="1859">
                  <c:v>196.31399999999999</c:v>
                </c:pt>
                <c:pt idx="1860">
                  <c:v>170.21700000000001</c:v>
                </c:pt>
                <c:pt idx="1861">
                  <c:v>146.41</c:v>
                </c:pt>
                <c:pt idx="1862">
                  <c:v>126.91</c:v>
                </c:pt>
                <c:pt idx="1863">
                  <c:v>109.31</c:v>
                </c:pt>
                <c:pt idx="1864">
                  <c:v>96.206999999999994</c:v>
                </c:pt>
                <c:pt idx="1865">
                  <c:v>87.9</c:v>
                </c:pt>
                <c:pt idx="1866">
                  <c:v>78.171000000000006</c:v>
                </c:pt>
                <c:pt idx="1867">
                  <c:v>68.715000000000003</c:v>
                </c:pt>
                <c:pt idx="1868">
                  <c:v>60.079000000000001</c:v>
                </c:pt>
                <c:pt idx="1869">
                  <c:v>52.621000000000002</c:v>
                </c:pt>
                <c:pt idx="1870">
                  <c:v>44.372999999999998</c:v>
                </c:pt>
                <c:pt idx="1871">
                  <c:v>38.115000000000002</c:v>
                </c:pt>
                <c:pt idx="1872">
                  <c:v>32.094999999999999</c:v>
                </c:pt>
                <c:pt idx="1873">
                  <c:v>26.869</c:v>
                </c:pt>
                <c:pt idx="1874">
                  <c:v>22.646000000000001</c:v>
                </c:pt>
                <c:pt idx="1875">
                  <c:v>19.242999999999999</c:v>
                </c:pt>
                <c:pt idx="1876">
                  <c:v>16.593</c:v>
                </c:pt>
                <c:pt idx="1877">
                  <c:v>14.238</c:v>
                </c:pt>
                <c:pt idx="1878">
                  <c:v>12.125</c:v>
                </c:pt>
                <c:pt idx="1879">
                  <c:v>10.196999999999999</c:v>
                </c:pt>
                <c:pt idx="1880">
                  <c:v>8.3650000000000002</c:v>
                </c:pt>
                <c:pt idx="1881">
                  <c:v>6.8150000000000004</c:v>
                </c:pt>
                <c:pt idx="1882">
                  <c:v>5.5380000000000003</c:v>
                </c:pt>
                <c:pt idx="1883">
                  <c:v>4.2919999999999998</c:v>
                </c:pt>
                <c:pt idx="1884">
                  <c:v>3.161</c:v>
                </c:pt>
                <c:pt idx="1885">
                  <c:v>1.9490000000000001</c:v>
                </c:pt>
                <c:pt idx="1886">
                  <c:v>0.91400000000000003</c:v>
                </c:pt>
              </c:numCache>
            </c:numRef>
          </c:val>
          <c:smooth val="1"/>
          <c:extLst xmlns:c16r2="http://schemas.microsoft.com/office/drawing/2015/06/chart">
            <c:ext xmlns:c16="http://schemas.microsoft.com/office/drawing/2014/chart" uri="{C3380CC4-5D6E-409C-BE32-E72D297353CC}">
              <c16:uniqueId val="{00000003-26F3-43EC-AA58-AAC5E0BB9EC4}"/>
            </c:ext>
          </c:extLst>
        </c:ser>
        <c:ser>
          <c:idx val="4"/>
          <c:order val="4"/>
          <c:tx>
            <c:strRef>
              <c:f>'All Time Flows'!$G$2</c:f>
              <c:strCache>
                <c:ptCount val="1"/>
                <c:pt idx="0">
                  <c:v>Beemery</c:v>
                </c:pt>
              </c:strCache>
            </c:strRef>
          </c:tx>
          <c:spPr>
            <a:ln w="12700" cap="rnd">
              <a:solidFill>
                <a:srgbClr val="00642A"/>
              </a:solidFill>
              <a:round/>
            </a:ln>
            <a:effectLst/>
          </c:spPr>
          <c:marker>
            <c:symbol val="none"/>
          </c:marker>
          <c:cat>
            <c:numRef>
              <c:f>'All Time Flows'!$B$3:$B$1889</c:f>
              <c:numCache>
                <c:formatCode>d/m/yy;@</c:formatCode>
                <c:ptCount val="1887"/>
                <c:pt idx="0">
                  <c:v>41791</c:v>
                </c:pt>
                <c:pt idx="1">
                  <c:v>41792</c:v>
                </c:pt>
                <c:pt idx="2">
                  <c:v>41793</c:v>
                </c:pt>
                <c:pt idx="3">
                  <c:v>41794</c:v>
                </c:pt>
                <c:pt idx="4">
                  <c:v>41795</c:v>
                </c:pt>
                <c:pt idx="5">
                  <c:v>41796</c:v>
                </c:pt>
                <c:pt idx="6">
                  <c:v>41797</c:v>
                </c:pt>
                <c:pt idx="7">
                  <c:v>41798</c:v>
                </c:pt>
                <c:pt idx="8">
                  <c:v>41799</c:v>
                </c:pt>
                <c:pt idx="9">
                  <c:v>41800</c:v>
                </c:pt>
                <c:pt idx="10">
                  <c:v>41801</c:v>
                </c:pt>
                <c:pt idx="11">
                  <c:v>41802</c:v>
                </c:pt>
                <c:pt idx="12">
                  <c:v>41803</c:v>
                </c:pt>
                <c:pt idx="13">
                  <c:v>41804</c:v>
                </c:pt>
                <c:pt idx="14">
                  <c:v>41805</c:v>
                </c:pt>
                <c:pt idx="15">
                  <c:v>41806</c:v>
                </c:pt>
                <c:pt idx="16">
                  <c:v>41807</c:v>
                </c:pt>
                <c:pt idx="17">
                  <c:v>41808</c:v>
                </c:pt>
                <c:pt idx="18">
                  <c:v>41809</c:v>
                </c:pt>
                <c:pt idx="19">
                  <c:v>41810</c:v>
                </c:pt>
                <c:pt idx="20">
                  <c:v>41811</c:v>
                </c:pt>
                <c:pt idx="21">
                  <c:v>41812</c:v>
                </c:pt>
                <c:pt idx="22">
                  <c:v>41813</c:v>
                </c:pt>
                <c:pt idx="23">
                  <c:v>41814</c:v>
                </c:pt>
                <c:pt idx="24">
                  <c:v>41815</c:v>
                </c:pt>
                <c:pt idx="25">
                  <c:v>41816</c:v>
                </c:pt>
                <c:pt idx="26">
                  <c:v>41817</c:v>
                </c:pt>
                <c:pt idx="27">
                  <c:v>41818</c:v>
                </c:pt>
                <c:pt idx="28">
                  <c:v>41819</c:v>
                </c:pt>
                <c:pt idx="29">
                  <c:v>41820</c:v>
                </c:pt>
                <c:pt idx="30">
                  <c:v>41821</c:v>
                </c:pt>
                <c:pt idx="31">
                  <c:v>41822</c:v>
                </c:pt>
                <c:pt idx="32">
                  <c:v>41823</c:v>
                </c:pt>
                <c:pt idx="33">
                  <c:v>41824</c:v>
                </c:pt>
                <c:pt idx="34">
                  <c:v>41825</c:v>
                </c:pt>
                <c:pt idx="35">
                  <c:v>41826</c:v>
                </c:pt>
                <c:pt idx="36">
                  <c:v>41827</c:v>
                </c:pt>
                <c:pt idx="37">
                  <c:v>41828</c:v>
                </c:pt>
                <c:pt idx="38">
                  <c:v>41829</c:v>
                </c:pt>
                <c:pt idx="39">
                  <c:v>41830</c:v>
                </c:pt>
                <c:pt idx="40">
                  <c:v>41831</c:v>
                </c:pt>
                <c:pt idx="41">
                  <c:v>41832</c:v>
                </c:pt>
                <c:pt idx="42">
                  <c:v>41833</c:v>
                </c:pt>
                <c:pt idx="43">
                  <c:v>41834</c:v>
                </c:pt>
                <c:pt idx="44">
                  <c:v>41835</c:v>
                </c:pt>
                <c:pt idx="45">
                  <c:v>41836</c:v>
                </c:pt>
                <c:pt idx="46">
                  <c:v>41837</c:v>
                </c:pt>
                <c:pt idx="47">
                  <c:v>41838</c:v>
                </c:pt>
                <c:pt idx="48">
                  <c:v>41839</c:v>
                </c:pt>
                <c:pt idx="49">
                  <c:v>41840</c:v>
                </c:pt>
                <c:pt idx="50">
                  <c:v>41841</c:v>
                </c:pt>
                <c:pt idx="51">
                  <c:v>41842</c:v>
                </c:pt>
                <c:pt idx="52">
                  <c:v>41843</c:v>
                </c:pt>
                <c:pt idx="53">
                  <c:v>41844</c:v>
                </c:pt>
                <c:pt idx="54">
                  <c:v>41845</c:v>
                </c:pt>
                <c:pt idx="55">
                  <c:v>41846</c:v>
                </c:pt>
                <c:pt idx="56">
                  <c:v>41847</c:v>
                </c:pt>
                <c:pt idx="57">
                  <c:v>41848</c:v>
                </c:pt>
                <c:pt idx="58">
                  <c:v>41849</c:v>
                </c:pt>
                <c:pt idx="59">
                  <c:v>41850</c:v>
                </c:pt>
                <c:pt idx="60">
                  <c:v>41851</c:v>
                </c:pt>
                <c:pt idx="61">
                  <c:v>41852</c:v>
                </c:pt>
                <c:pt idx="62">
                  <c:v>41853</c:v>
                </c:pt>
                <c:pt idx="63">
                  <c:v>41854</c:v>
                </c:pt>
                <c:pt idx="64">
                  <c:v>41855</c:v>
                </c:pt>
                <c:pt idx="65">
                  <c:v>41856</c:v>
                </c:pt>
                <c:pt idx="66">
                  <c:v>41857</c:v>
                </c:pt>
                <c:pt idx="67">
                  <c:v>41858</c:v>
                </c:pt>
                <c:pt idx="68">
                  <c:v>41859</c:v>
                </c:pt>
                <c:pt idx="69">
                  <c:v>41860</c:v>
                </c:pt>
                <c:pt idx="70">
                  <c:v>41861</c:v>
                </c:pt>
                <c:pt idx="71">
                  <c:v>41862</c:v>
                </c:pt>
                <c:pt idx="72">
                  <c:v>41863</c:v>
                </c:pt>
                <c:pt idx="73">
                  <c:v>41864</c:v>
                </c:pt>
                <c:pt idx="74">
                  <c:v>41865</c:v>
                </c:pt>
                <c:pt idx="75">
                  <c:v>41866</c:v>
                </c:pt>
                <c:pt idx="76">
                  <c:v>41867</c:v>
                </c:pt>
                <c:pt idx="77">
                  <c:v>41868</c:v>
                </c:pt>
                <c:pt idx="78">
                  <c:v>41869</c:v>
                </c:pt>
                <c:pt idx="79">
                  <c:v>41870</c:v>
                </c:pt>
                <c:pt idx="80">
                  <c:v>41871</c:v>
                </c:pt>
                <c:pt idx="81">
                  <c:v>41872</c:v>
                </c:pt>
                <c:pt idx="82">
                  <c:v>41873</c:v>
                </c:pt>
                <c:pt idx="83">
                  <c:v>41874</c:v>
                </c:pt>
                <c:pt idx="84">
                  <c:v>41875</c:v>
                </c:pt>
                <c:pt idx="85">
                  <c:v>41876</c:v>
                </c:pt>
                <c:pt idx="86">
                  <c:v>41877</c:v>
                </c:pt>
                <c:pt idx="87">
                  <c:v>41878</c:v>
                </c:pt>
                <c:pt idx="88">
                  <c:v>41879</c:v>
                </c:pt>
                <c:pt idx="89">
                  <c:v>41880</c:v>
                </c:pt>
                <c:pt idx="90">
                  <c:v>41881</c:v>
                </c:pt>
                <c:pt idx="91">
                  <c:v>41882</c:v>
                </c:pt>
                <c:pt idx="92">
                  <c:v>41883</c:v>
                </c:pt>
                <c:pt idx="93">
                  <c:v>41884</c:v>
                </c:pt>
                <c:pt idx="94">
                  <c:v>41885</c:v>
                </c:pt>
                <c:pt idx="95">
                  <c:v>41886</c:v>
                </c:pt>
                <c:pt idx="96">
                  <c:v>41887</c:v>
                </c:pt>
                <c:pt idx="97">
                  <c:v>41888</c:v>
                </c:pt>
                <c:pt idx="98">
                  <c:v>41889</c:v>
                </c:pt>
                <c:pt idx="99">
                  <c:v>41890</c:v>
                </c:pt>
                <c:pt idx="100">
                  <c:v>41891</c:v>
                </c:pt>
                <c:pt idx="101">
                  <c:v>41892</c:v>
                </c:pt>
                <c:pt idx="102">
                  <c:v>41893</c:v>
                </c:pt>
                <c:pt idx="103">
                  <c:v>41894</c:v>
                </c:pt>
                <c:pt idx="104">
                  <c:v>41895</c:v>
                </c:pt>
                <c:pt idx="105">
                  <c:v>41896</c:v>
                </c:pt>
                <c:pt idx="106">
                  <c:v>41897</c:v>
                </c:pt>
                <c:pt idx="107">
                  <c:v>41898</c:v>
                </c:pt>
                <c:pt idx="108">
                  <c:v>41899</c:v>
                </c:pt>
                <c:pt idx="109">
                  <c:v>41900</c:v>
                </c:pt>
                <c:pt idx="110">
                  <c:v>41901</c:v>
                </c:pt>
                <c:pt idx="111">
                  <c:v>41902</c:v>
                </c:pt>
                <c:pt idx="112">
                  <c:v>41903</c:v>
                </c:pt>
                <c:pt idx="113">
                  <c:v>41904</c:v>
                </c:pt>
                <c:pt idx="114">
                  <c:v>41905</c:v>
                </c:pt>
                <c:pt idx="115">
                  <c:v>41906</c:v>
                </c:pt>
                <c:pt idx="116">
                  <c:v>41907</c:v>
                </c:pt>
                <c:pt idx="117">
                  <c:v>41908</c:v>
                </c:pt>
                <c:pt idx="118">
                  <c:v>41909</c:v>
                </c:pt>
                <c:pt idx="119">
                  <c:v>41910</c:v>
                </c:pt>
                <c:pt idx="120">
                  <c:v>41911</c:v>
                </c:pt>
                <c:pt idx="121">
                  <c:v>41912</c:v>
                </c:pt>
                <c:pt idx="122">
                  <c:v>41913</c:v>
                </c:pt>
                <c:pt idx="123">
                  <c:v>41914</c:v>
                </c:pt>
                <c:pt idx="124">
                  <c:v>41915</c:v>
                </c:pt>
                <c:pt idx="125">
                  <c:v>41916</c:v>
                </c:pt>
                <c:pt idx="126">
                  <c:v>41917</c:v>
                </c:pt>
                <c:pt idx="127">
                  <c:v>41918</c:v>
                </c:pt>
                <c:pt idx="128">
                  <c:v>41919</c:v>
                </c:pt>
                <c:pt idx="129">
                  <c:v>41920</c:v>
                </c:pt>
                <c:pt idx="130">
                  <c:v>41921</c:v>
                </c:pt>
                <c:pt idx="131">
                  <c:v>41922</c:v>
                </c:pt>
                <c:pt idx="132">
                  <c:v>41923</c:v>
                </c:pt>
                <c:pt idx="133">
                  <c:v>41924</c:v>
                </c:pt>
                <c:pt idx="134">
                  <c:v>41925</c:v>
                </c:pt>
                <c:pt idx="135">
                  <c:v>41926</c:v>
                </c:pt>
                <c:pt idx="136">
                  <c:v>41927</c:v>
                </c:pt>
                <c:pt idx="137">
                  <c:v>41928</c:v>
                </c:pt>
                <c:pt idx="138">
                  <c:v>41929</c:v>
                </c:pt>
                <c:pt idx="139">
                  <c:v>41930</c:v>
                </c:pt>
                <c:pt idx="140">
                  <c:v>41931</c:v>
                </c:pt>
                <c:pt idx="141">
                  <c:v>41932</c:v>
                </c:pt>
                <c:pt idx="142">
                  <c:v>41933</c:v>
                </c:pt>
                <c:pt idx="143">
                  <c:v>41934</c:v>
                </c:pt>
                <c:pt idx="144">
                  <c:v>41935</c:v>
                </c:pt>
                <c:pt idx="145">
                  <c:v>41936</c:v>
                </c:pt>
                <c:pt idx="146">
                  <c:v>41937</c:v>
                </c:pt>
                <c:pt idx="147">
                  <c:v>41938</c:v>
                </c:pt>
                <c:pt idx="148">
                  <c:v>41939</c:v>
                </c:pt>
                <c:pt idx="149">
                  <c:v>41940</c:v>
                </c:pt>
                <c:pt idx="150">
                  <c:v>41941</c:v>
                </c:pt>
                <c:pt idx="151">
                  <c:v>41942</c:v>
                </c:pt>
                <c:pt idx="152">
                  <c:v>41943</c:v>
                </c:pt>
                <c:pt idx="153">
                  <c:v>41944</c:v>
                </c:pt>
                <c:pt idx="154">
                  <c:v>41945</c:v>
                </c:pt>
                <c:pt idx="155">
                  <c:v>41946</c:v>
                </c:pt>
                <c:pt idx="156">
                  <c:v>41947</c:v>
                </c:pt>
                <c:pt idx="157">
                  <c:v>41948</c:v>
                </c:pt>
                <c:pt idx="158">
                  <c:v>41949</c:v>
                </c:pt>
                <c:pt idx="159">
                  <c:v>41950</c:v>
                </c:pt>
                <c:pt idx="160">
                  <c:v>41951</c:v>
                </c:pt>
                <c:pt idx="161">
                  <c:v>41952</c:v>
                </c:pt>
                <c:pt idx="162">
                  <c:v>41953</c:v>
                </c:pt>
                <c:pt idx="163">
                  <c:v>41954</c:v>
                </c:pt>
                <c:pt idx="164">
                  <c:v>41955</c:v>
                </c:pt>
                <c:pt idx="165">
                  <c:v>41956</c:v>
                </c:pt>
                <c:pt idx="166">
                  <c:v>41957</c:v>
                </c:pt>
                <c:pt idx="167">
                  <c:v>41958</c:v>
                </c:pt>
                <c:pt idx="168">
                  <c:v>41959</c:v>
                </c:pt>
                <c:pt idx="169">
                  <c:v>41960</c:v>
                </c:pt>
                <c:pt idx="170">
                  <c:v>41961</c:v>
                </c:pt>
                <c:pt idx="171">
                  <c:v>41962</c:v>
                </c:pt>
                <c:pt idx="172">
                  <c:v>41963</c:v>
                </c:pt>
                <c:pt idx="173">
                  <c:v>41964</c:v>
                </c:pt>
                <c:pt idx="174">
                  <c:v>41965</c:v>
                </c:pt>
                <c:pt idx="175">
                  <c:v>41966</c:v>
                </c:pt>
                <c:pt idx="176">
                  <c:v>41967</c:v>
                </c:pt>
                <c:pt idx="177">
                  <c:v>41968</c:v>
                </c:pt>
                <c:pt idx="178">
                  <c:v>41969</c:v>
                </c:pt>
                <c:pt idx="179">
                  <c:v>41970</c:v>
                </c:pt>
                <c:pt idx="180">
                  <c:v>41971</c:v>
                </c:pt>
                <c:pt idx="181">
                  <c:v>41972</c:v>
                </c:pt>
                <c:pt idx="182">
                  <c:v>41973</c:v>
                </c:pt>
                <c:pt idx="183">
                  <c:v>41974</c:v>
                </c:pt>
                <c:pt idx="184">
                  <c:v>41975</c:v>
                </c:pt>
                <c:pt idx="185">
                  <c:v>41976</c:v>
                </c:pt>
                <c:pt idx="186">
                  <c:v>41977</c:v>
                </c:pt>
                <c:pt idx="187">
                  <c:v>41978</c:v>
                </c:pt>
                <c:pt idx="188">
                  <c:v>41979</c:v>
                </c:pt>
                <c:pt idx="189">
                  <c:v>41980</c:v>
                </c:pt>
                <c:pt idx="190">
                  <c:v>41981</c:v>
                </c:pt>
                <c:pt idx="191">
                  <c:v>41982</c:v>
                </c:pt>
                <c:pt idx="192">
                  <c:v>41983</c:v>
                </c:pt>
                <c:pt idx="193">
                  <c:v>41984</c:v>
                </c:pt>
                <c:pt idx="194">
                  <c:v>41985</c:v>
                </c:pt>
                <c:pt idx="195">
                  <c:v>41986</c:v>
                </c:pt>
                <c:pt idx="196">
                  <c:v>41987</c:v>
                </c:pt>
                <c:pt idx="197">
                  <c:v>41988</c:v>
                </c:pt>
                <c:pt idx="198">
                  <c:v>41989</c:v>
                </c:pt>
                <c:pt idx="199">
                  <c:v>41990</c:v>
                </c:pt>
                <c:pt idx="200">
                  <c:v>41991</c:v>
                </c:pt>
                <c:pt idx="201">
                  <c:v>41992</c:v>
                </c:pt>
                <c:pt idx="202">
                  <c:v>41993</c:v>
                </c:pt>
                <c:pt idx="203">
                  <c:v>41994</c:v>
                </c:pt>
                <c:pt idx="204">
                  <c:v>41995</c:v>
                </c:pt>
                <c:pt idx="205">
                  <c:v>41996</c:v>
                </c:pt>
                <c:pt idx="206">
                  <c:v>41997</c:v>
                </c:pt>
                <c:pt idx="207">
                  <c:v>41998</c:v>
                </c:pt>
                <c:pt idx="208">
                  <c:v>41999</c:v>
                </c:pt>
                <c:pt idx="209">
                  <c:v>42000</c:v>
                </c:pt>
                <c:pt idx="210">
                  <c:v>42001</c:v>
                </c:pt>
                <c:pt idx="211">
                  <c:v>42002</c:v>
                </c:pt>
                <c:pt idx="212">
                  <c:v>42003</c:v>
                </c:pt>
                <c:pt idx="213">
                  <c:v>42004</c:v>
                </c:pt>
                <c:pt idx="214">
                  <c:v>42005</c:v>
                </c:pt>
                <c:pt idx="215">
                  <c:v>42006</c:v>
                </c:pt>
                <c:pt idx="216">
                  <c:v>42007</c:v>
                </c:pt>
                <c:pt idx="217">
                  <c:v>42008</c:v>
                </c:pt>
                <c:pt idx="218">
                  <c:v>42009</c:v>
                </c:pt>
                <c:pt idx="219">
                  <c:v>42010</c:v>
                </c:pt>
                <c:pt idx="220">
                  <c:v>42011</c:v>
                </c:pt>
                <c:pt idx="221">
                  <c:v>42012</c:v>
                </c:pt>
                <c:pt idx="222">
                  <c:v>42013</c:v>
                </c:pt>
                <c:pt idx="223">
                  <c:v>42014</c:v>
                </c:pt>
                <c:pt idx="224">
                  <c:v>42015</c:v>
                </c:pt>
                <c:pt idx="225">
                  <c:v>42016</c:v>
                </c:pt>
                <c:pt idx="226">
                  <c:v>42017</c:v>
                </c:pt>
                <c:pt idx="227">
                  <c:v>42018</c:v>
                </c:pt>
                <c:pt idx="228">
                  <c:v>42019</c:v>
                </c:pt>
                <c:pt idx="229">
                  <c:v>42020</c:v>
                </c:pt>
                <c:pt idx="230">
                  <c:v>42021</c:v>
                </c:pt>
                <c:pt idx="231">
                  <c:v>42022</c:v>
                </c:pt>
                <c:pt idx="232">
                  <c:v>42023</c:v>
                </c:pt>
                <c:pt idx="233">
                  <c:v>42024</c:v>
                </c:pt>
                <c:pt idx="234">
                  <c:v>42025</c:v>
                </c:pt>
                <c:pt idx="235">
                  <c:v>42026</c:v>
                </c:pt>
                <c:pt idx="236">
                  <c:v>42027</c:v>
                </c:pt>
                <c:pt idx="237">
                  <c:v>42028</c:v>
                </c:pt>
                <c:pt idx="238">
                  <c:v>42029</c:v>
                </c:pt>
                <c:pt idx="239">
                  <c:v>42030</c:v>
                </c:pt>
                <c:pt idx="240">
                  <c:v>42031</c:v>
                </c:pt>
                <c:pt idx="241">
                  <c:v>42032</c:v>
                </c:pt>
                <c:pt idx="242">
                  <c:v>42033</c:v>
                </c:pt>
                <c:pt idx="243">
                  <c:v>42034</c:v>
                </c:pt>
                <c:pt idx="244">
                  <c:v>42035</c:v>
                </c:pt>
                <c:pt idx="245">
                  <c:v>42036</c:v>
                </c:pt>
                <c:pt idx="246">
                  <c:v>42037</c:v>
                </c:pt>
                <c:pt idx="247">
                  <c:v>42038</c:v>
                </c:pt>
                <c:pt idx="248">
                  <c:v>42039</c:v>
                </c:pt>
                <c:pt idx="249">
                  <c:v>42040</c:v>
                </c:pt>
                <c:pt idx="250">
                  <c:v>42041</c:v>
                </c:pt>
                <c:pt idx="251">
                  <c:v>42042</c:v>
                </c:pt>
                <c:pt idx="252">
                  <c:v>42043</c:v>
                </c:pt>
                <c:pt idx="253">
                  <c:v>42044</c:v>
                </c:pt>
                <c:pt idx="254">
                  <c:v>42045</c:v>
                </c:pt>
                <c:pt idx="255">
                  <c:v>42046</c:v>
                </c:pt>
                <c:pt idx="256">
                  <c:v>42047</c:v>
                </c:pt>
                <c:pt idx="257">
                  <c:v>42048</c:v>
                </c:pt>
                <c:pt idx="258">
                  <c:v>42049</c:v>
                </c:pt>
                <c:pt idx="259">
                  <c:v>42050</c:v>
                </c:pt>
                <c:pt idx="260">
                  <c:v>42051</c:v>
                </c:pt>
                <c:pt idx="261">
                  <c:v>42052</c:v>
                </c:pt>
                <c:pt idx="262">
                  <c:v>42053</c:v>
                </c:pt>
                <c:pt idx="263">
                  <c:v>42054</c:v>
                </c:pt>
                <c:pt idx="264">
                  <c:v>42055</c:v>
                </c:pt>
                <c:pt idx="265">
                  <c:v>42056</c:v>
                </c:pt>
                <c:pt idx="266">
                  <c:v>42057</c:v>
                </c:pt>
                <c:pt idx="267">
                  <c:v>42058</c:v>
                </c:pt>
                <c:pt idx="268">
                  <c:v>42059</c:v>
                </c:pt>
                <c:pt idx="269">
                  <c:v>42060</c:v>
                </c:pt>
                <c:pt idx="270">
                  <c:v>42061</c:v>
                </c:pt>
                <c:pt idx="271">
                  <c:v>42062</c:v>
                </c:pt>
                <c:pt idx="272">
                  <c:v>42063</c:v>
                </c:pt>
                <c:pt idx="273">
                  <c:v>42064</c:v>
                </c:pt>
                <c:pt idx="274">
                  <c:v>42065</c:v>
                </c:pt>
                <c:pt idx="275">
                  <c:v>42066</c:v>
                </c:pt>
                <c:pt idx="276">
                  <c:v>42067</c:v>
                </c:pt>
                <c:pt idx="277">
                  <c:v>42068</c:v>
                </c:pt>
                <c:pt idx="278">
                  <c:v>42069</c:v>
                </c:pt>
                <c:pt idx="279">
                  <c:v>42070</c:v>
                </c:pt>
                <c:pt idx="280">
                  <c:v>42071</c:v>
                </c:pt>
                <c:pt idx="281">
                  <c:v>42072</c:v>
                </c:pt>
                <c:pt idx="282">
                  <c:v>42073</c:v>
                </c:pt>
                <c:pt idx="283">
                  <c:v>42074</c:v>
                </c:pt>
                <c:pt idx="284">
                  <c:v>42075</c:v>
                </c:pt>
                <c:pt idx="285">
                  <c:v>42076</c:v>
                </c:pt>
                <c:pt idx="286">
                  <c:v>42077</c:v>
                </c:pt>
                <c:pt idx="287">
                  <c:v>42078</c:v>
                </c:pt>
                <c:pt idx="288">
                  <c:v>42079</c:v>
                </c:pt>
                <c:pt idx="289">
                  <c:v>42080</c:v>
                </c:pt>
                <c:pt idx="290">
                  <c:v>42081</c:v>
                </c:pt>
                <c:pt idx="291">
                  <c:v>42082</c:v>
                </c:pt>
                <c:pt idx="292">
                  <c:v>42083</c:v>
                </c:pt>
                <c:pt idx="293">
                  <c:v>42084</c:v>
                </c:pt>
                <c:pt idx="294">
                  <c:v>42085</c:v>
                </c:pt>
                <c:pt idx="295">
                  <c:v>42086</c:v>
                </c:pt>
                <c:pt idx="296">
                  <c:v>42087</c:v>
                </c:pt>
                <c:pt idx="297">
                  <c:v>42088</c:v>
                </c:pt>
                <c:pt idx="298">
                  <c:v>42089</c:v>
                </c:pt>
                <c:pt idx="299">
                  <c:v>42090</c:v>
                </c:pt>
                <c:pt idx="300">
                  <c:v>42091</c:v>
                </c:pt>
                <c:pt idx="301">
                  <c:v>42092</c:v>
                </c:pt>
                <c:pt idx="302">
                  <c:v>42093</c:v>
                </c:pt>
                <c:pt idx="303">
                  <c:v>42094</c:v>
                </c:pt>
                <c:pt idx="304">
                  <c:v>42095</c:v>
                </c:pt>
                <c:pt idx="305">
                  <c:v>42096</c:v>
                </c:pt>
                <c:pt idx="306">
                  <c:v>42097</c:v>
                </c:pt>
                <c:pt idx="307">
                  <c:v>42098</c:v>
                </c:pt>
                <c:pt idx="308">
                  <c:v>42099</c:v>
                </c:pt>
                <c:pt idx="309">
                  <c:v>42100</c:v>
                </c:pt>
                <c:pt idx="310">
                  <c:v>42101</c:v>
                </c:pt>
                <c:pt idx="311">
                  <c:v>42102</c:v>
                </c:pt>
                <c:pt idx="312">
                  <c:v>42103</c:v>
                </c:pt>
                <c:pt idx="313">
                  <c:v>42104</c:v>
                </c:pt>
                <c:pt idx="314">
                  <c:v>42105</c:v>
                </c:pt>
                <c:pt idx="315">
                  <c:v>42106</c:v>
                </c:pt>
                <c:pt idx="316">
                  <c:v>42107</c:v>
                </c:pt>
                <c:pt idx="317">
                  <c:v>42108</c:v>
                </c:pt>
                <c:pt idx="318">
                  <c:v>42109</c:v>
                </c:pt>
                <c:pt idx="319">
                  <c:v>42110</c:v>
                </c:pt>
                <c:pt idx="320">
                  <c:v>42111</c:v>
                </c:pt>
                <c:pt idx="321">
                  <c:v>42112</c:v>
                </c:pt>
                <c:pt idx="322">
                  <c:v>42113</c:v>
                </c:pt>
                <c:pt idx="323">
                  <c:v>42114</c:v>
                </c:pt>
                <c:pt idx="324">
                  <c:v>42115</c:v>
                </c:pt>
                <c:pt idx="325">
                  <c:v>42116</c:v>
                </c:pt>
                <c:pt idx="326">
                  <c:v>42117</c:v>
                </c:pt>
                <c:pt idx="327">
                  <c:v>42118</c:v>
                </c:pt>
                <c:pt idx="328">
                  <c:v>42119</c:v>
                </c:pt>
                <c:pt idx="329">
                  <c:v>42120</c:v>
                </c:pt>
                <c:pt idx="330">
                  <c:v>42121</c:v>
                </c:pt>
                <c:pt idx="331">
                  <c:v>42122</c:v>
                </c:pt>
                <c:pt idx="332">
                  <c:v>42123</c:v>
                </c:pt>
                <c:pt idx="333">
                  <c:v>42124</c:v>
                </c:pt>
                <c:pt idx="334">
                  <c:v>42125</c:v>
                </c:pt>
                <c:pt idx="335">
                  <c:v>42126</c:v>
                </c:pt>
                <c:pt idx="336">
                  <c:v>42127</c:v>
                </c:pt>
                <c:pt idx="337">
                  <c:v>42128</c:v>
                </c:pt>
                <c:pt idx="338">
                  <c:v>42129</c:v>
                </c:pt>
                <c:pt idx="339">
                  <c:v>42130</c:v>
                </c:pt>
                <c:pt idx="340">
                  <c:v>42131</c:v>
                </c:pt>
                <c:pt idx="341">
                  <c:v>42132</c:v>
                </c:pt>
                <c:pt idx="342">
                  <c:v>42133</c:v>
                </c:pt>
                <c:pt idx="343">
                  <c:v>42134</c:v>
                </c:pt>
                <c:pt idx="344">
                  <c:v>42135</c:v>
                </c:pt>
                <c:pt idx="345">
                  <c:v>42136</c:v>
                </c:pt>
                <c:pt idx="346">
                  <c:v>42137</c:v>
                </c:pt>
                <c:pt idx="347">
                  <c:v>42138</c:v>
                </c:pt>
                <c:pt idx="348">
                  <c:v>42139</c:v>
                </c:pt>
                <c:pt idx="349">
                  <c:v>42140</c:v>
                </c:pt>
                <c:pt idx="350">
                  <c:v>42141</c:v>
                </c:pt>
                <c:pt idx="351">
                  <c:v>42142</c:v>
                </c:pt>
                <c:pt idx="352">
                  <c:v>42143</c:v>
                </c:pt>
                <c:pt idx="353">
                  <c:v>42144</c:v>
                </c:pt>
                <c:pt idx="354">
                  <c:v>42145</c:v>
                </c:pt>
                <c:pt idx="355">
                  <c:v>42146</c:v>
                </c:pt>
                <c:pt idx="356">
                  <c:v>42147</c:v>
                </c:pt>
                <c:pt idx="357">
                  <c:v>42148</c:v>
                </c:pt>
                <c:pt idx="358">
                  <c:v>42149</c:v>
                </c:pt>
                <c:pt idx="359">
                  <c:v>42150</c:v>
                </c:pt>
                <c:pt idx="360">
                  <c:v>42151</c:v>
                </c:pt>
                <c:pt idx="361">
                  <c:v>42152</c:v>
                </c:pt>
                <c:pt idx="362">
                  <c:v>42153</c:v>
                </c:pt>
                <c:pt idx="363">
                  <c:v>42154</c:v>
                </c:pt>
                <c:pt idx="364">
                  <c:v>42155</c:v>
                </c:pt>
                <c:pt idx="365">
                  <c:v>42156</c:v>
                </c:pt>
                <c:pt idx="366">
                  <c:v>42157</c:v>
                </c:pt>
                <c:pt idx="367">
                  <c:v>42158</c:v>
                </c:pt>
                <c:pt idx="368">
                  <c:v>42159</c:v>
                </c:pt>
                <c:pt idx="369">
                  <c:v>42160</c:v>
                </c:pt>
                <c:pt idx="370">
                  <c:v>42161</c:v>
                </c:pt>
                <c:pt idx="371">
                  <c:v>42162</c:v>
                </c:pt>
                <c:pt idx="372">
                  <c:v>42163</c:v>
                </c:pt>
                <c:pt idx="373">
                  <c:v>42164</c:v>
                </c:pt>
                <c:pt idx="374">
                  <c:v>42165</c:v>
                </c:pt>
                <c:pt idx="375">
                  <c:v>42166</c:v>
                </c:pt>
                <c:pt idx="376">
                  <c:v>42167</c:v>
                </c:pt>
                <c:pt idx="377">
                  <c:v>42168</c:v>
                </c:pt>
                <c:pt idx="378">
                  <c:v>42169</c:v>
                </c:pt>
                <c:pt idx="379">
                  <c:v>42170</c:v>
                </c:pt>
                <c:pt idx="380">
                  <c:v>42171</c:v>
                </c:pt>
                <c:pt idx="381">
                  <c:v>42172</c:v>
                </c:pt>
                <c:pt idx="382">
                  <c:v>42173</c:v>
                </c:pt>
                <c:pt idx="383">
                  <c:v>42174</c:v>
                </c:pt>
                <c:pt idx="384">
                  <c:v>42175</c:v>
                </c:pt>
                <c:pt idx="385">
                  <c:v>42176</c:v>
                </c:pt>
                <c:pt idx="386">
                  <c:v>42177</c:v>
                </c:pt>
                <c:pt idx="387">
                  <c:v>42178</c:v>
                </c:pt>
                <c:pt idx="388">
                  <c:v>42179</c:v>
                </c:pt>
                <c:pt idx="389">
                  <c:v>42180</c:v>
                </c:pt>
                <c:pt idx="390">
                  <c:v>42181</c:v>
                </c:pt>
                <c:pt idx="391">
                  <c:v>42182</c:v>
                </c:pt>
                <c:pt idx="392">
                  <c:v>42183</c:v>
                </c:pt>
                <c:pt idx="393">
                  <c:v>42184</c:v>
                </c:pt>
                <c:pt idx="394">
                  <c:v>42185</c:v>
                </c:pt>
                <c:pt idx="395">
                  <c:v>42186</c:v>
                </c:pt>
                <c:pt idx="396">
                  <c:v>42187</c:v>
                </c:pt>
                <c:pt idx="397">
                  <c:v>42188</c:v>
                </c:pt>
                <c:pt idx="398">
                  <c:v>42189</c:v>
                </c:pt>
                <c:pt idx="399">
                  <c:v>42190</c:v>
                </c:pt>
                <c:pt idx="400">
                  <c:v>42191</c:v>
                </c:pt>
                <c:pt idx="401">
                  <c:v>42192</c:v>
                </c:pt>
                <c:pt idx="402">
                  <c:v>42193</c:v>
                </c:pt>
                <c:pt idx="403">
                  <c:v>42194</c:v>
                </c:pt>
                <c:pt idx="404">
                  <c:v>42195</c:v>
                </c:pt>
                <c:pt idx="405">
                  <c:v>42196</c:v>
                </c:pt>
                <c:pt idx="406">
                  <c:v>42197</c:v>
                </c:pt>
                <c:pt idx="407">
                  <c:v>42198</c:v>
                </c:pt>
                <c:pt idx="408">
                  <c:v>42199</c:v>
                </c:pt>
                <c:pt idx="409">
                  <c:v>42200</c:v>
                </c:pt>
                <c:pt idx="410">
                  <c:v>42201</c:v>
                </c:pt>
                <c:pt idx="411">
                  <c:v>42202</c:v>
                </c:pt>
                <c:pt idx="412">
                  <c:v>42203</c:v>
                </c:pt>
                <c:pt idx="413">
                  <c:v>42204</c:v>
                </c:pt>
                <c:pt idx="414">
                  <c:v>42205</c:v>
                </c:pt>
                <c:pt idx="415">
                  <c:v>42206</c:v>
                </c:pt>
                <c:pt idx="416">
                  <c:v>42207</c:v>
                </c:pt>
                <c:pt idx="417">
                  <c:v>42208</c:v>
                </c:pt>
                <c:pt idx="418">
                  <c:v>42209</c:v>
                </c:pt>
                <c:pt idx="419">
                  <c:v>42210</c:v>
                </c:pt>
                <c:pt idx="420">
                  <c:v>42211</c:v>
                </c:pt>
                <c:pt idx="421">
                  <c:v>42212</c:v>
                </c:pt>
                <c:pt idx="422">
                  <c:v>42213</c:v>
                </c:pt>
                <c:pt idx="423">
                  <c:v>42214</c:v>
                </c:pt>
                <c:pt idx="424">
                  <c:v>42215</c:v>
                </c:pt>
                <c:pt idx="425">
                  <c:v>42216</c:v>
                </c:pt>
                <c:pt idx="426">
                  <c:v>42217</c:v>
                </c:pt>
                <c:pt idx="427">
                  <c:v>42218</c:v>
                </c:pt>
                <c:pt idx="428">
                  <c:v>42219</c:v>
                </c:pt>
                <c:pt idx="429">
                  <c:v>42220</c:v>
                </c:pt>
                <c:pt idx="430">
                  <c:v>42221</c:v>
                </c:pt>
                <c:pt idx="431">
                  <c:v>42222</c:v>
                </c:pt>
                <c:pt idx="432">
                  <c:v>42223</c:v>
                </c:pt>
                <c:pt idx="433">
                  <c:v>42224</c:v>
                </c:pt>
                <c:pt idx="434">
                  <c:v>42225</c:v>
                </c:pt>
                <c:pt idx="435">
                  <c:v>42226</c:v>
                </c:pt>
                <c:pt idx="436">
                  <c:v>42227</c:v>
                </c:pt>
                <c:pt idx="437">
                  <c:v>42228</c:v>
                </c:pt>
                <c:pt idx="438">
                  <c:v>42229</c:v>
                </c:pt>
                <c:pt idx="439">
                  <c:v>42230</c:v>
                </c:pt>
                <c:pt idx="440">
                  <c:v>42231</c:v>
                </c:pt>
                <c:pt idx="441">
                  <c:v>42232</c:v>
                </c:pt>
                <c:pt idx="442">
                  <c:v>42233</c:v>
                </c:pt>
                <c:pt idx="443">
                  <c:v>42234</c:v>
                </c:pt>
                <c:pt idx="444">
                  <c:v>42235</c:v>
                </c:pt>
                <c:pt idx="445">
                  <c:v>42236</c:v>
                </c:pt>
                <c:pt idx="446">
                  <c:v>42237</c:v>
                </c:pt>
                <c:pt idx="447">
                  <c:v>42238</c:v>
                </c:pt>
                <c:pt idx="448">
                  <c:v>42239</c:v>
                </c:pt>
                <c:pt idx="449">
                  <c:v>42240</c:v>
                </c:pt>
                <c:pt idx="450">
                  <c:v>42241</c:v>
                </c:pt>
                <c:pt idx="451">
                  <c:v>42242</c:v>
                </c:pt>
                <c:pt idx="452">
                  <c:v>42243</c:v>
                </c:pt>
                <c:pt idx="453">
                  <c:v>42244</c:v>
                </c:pt>
                <c:pt idx="454">
                  <c:v>42245</c:v>
                </c:pt>
                <c:pt idx="455">
                  <c:v>42246</c:v>
                </c:pt>
                <c:pt idx="456">
                  <c:v>42247</c:v>
                </c:pt>
                <c:pt idx="457">
                  <c:v>42248</c:v>
                </c:pt>
                <c:pt idx="458">
                  <c:v>42249</c:v>
                </c:pt>
                <c:pt idx="459">
                  <c:v>42250</c:v>
                </c:pt>
                <c:pt idx="460">
                  <c:v>42251</c:v>
                </c:pt>
                <c:pt idx="461">
                  <c:v>42252</c:v>
                </c:pt>
                <c:pt idx="462">
                  <c:v>42253</c:v>
                </c:pt>
                <c:pt idx="463">
                  <c:v>42254</c:v>
                </c:pt>
                <c:pt idx="464">
                  <c:v>42255</c:v>
                </c:pt>
                <c:pt idx="465">
                  <c:v>42256</c:v>
                </c:pt>
                <c:pt idx="466">
                  <c:v>42257</c:v>
                </c:pt>
                <c:pt idx="467">
                  <c:v>42258</c:v>
                </c:pt>
                <c:pt idx="468">
                  <c:v>42259</c:v>
                </c:pt>
                <c:pt idx="469">
                  <c:v>42260</c:v>
                </c:pt>
                <c:pt idx="470">
                  <c:v>42261</c:v>
                </c:pt>
                <c:pt idx="471">
                  <c:v>42262</c:v>
                </c:pt>
                <c:pt idx="472">
                  <c:v>42263</c:v>
                </c:pt>
                <c:pt idx="473">
                  <c:v>42264</c:v>
                </c:pt>
                <c:pt idx="474">
                  <c:v>42265</c:v>
                </c:pt>
                <c:pt idx="475">
                  <c:v>42266</c:v>
                </c:pt>
                <c:pt idx="476">
                  <c:v>42267</c:v>
                </c:pt>
                <c:pt idx="477">
                  <c:v>42268</c:v>
                </c:pt>
                <c:pt idx="478">
                  <c:v>42269</c:v>
                </c:pt>
                <c:pt idx="479">
                  <c:v>42270</c:v>
                </c:pt>
                <c:pt idx="480">
                  <c:v>42271</c:v>
                </c:pt>
                <c:pt idx="481">
                  <c:v>42272</c:v>
                </c:pt>
                <c:pt idx="482">
                  <c:v>42273</c:v>
                </c:pt>
                <c:pt idx="483">
                  <c:v>42274</c:v>
                </c:pt>
                <c:pt idx="484">
                  <c:v>42275</c:v>
                </c:pt>
                <c:pt idx="485">
                  <c:v>42276</c:v>
                </c:pt>
                <c:pt idx="486">
                  <c:v>42277</c:v>
                </c:pt>
                <c:pt idx="487">
                  <c:v>42278</c:v>
                </c:pt>
                <c:pt idx="488">
                  <c:v>42279</c:v>
                </c:pt>
                <c:pt idx="489">
                  <c:v>42280</c:v>
                </c:pt>
                <c:pt idx="490">
                  <c:v>42281</c:v>
                </c:pt>
                <c:pt idx="491">
                  <c:v>42282</c:v>
                </c:pt>
                <c:pt idx="492">
                  <c:v>42283</c:v>
                </c:pt>
                <c:pt idx="493">
                  <c:v>42284</c:v>
                </c:pt>
                <c:pt idx="494">
                  <c:v>42285</c:v>
                </c:pt>
                <c:pt idx="495">
                  <c:v>42286</c:v>
                </c:pt>
                <c:pt idx="496">
                  <c:v>42287</c:v>
                </c:pt>
                <c:pt idx="497">
                  <c:v>42288</c:v>
                </c:pt>
                <c:pt idx="498">
                  <c:v>42289</c:v>
                </c:pt>
                <c:pt idx="499">
                  <c:v>42290</c:v>
                </c:pt>
                <c:pt idx="500">
                  <c:v>42291</c:v>
                </c:pt>
                <c:pt idx="501">
                  <c:v>42292</c:v>
                </c:pt>
                <c:pt idx="502">
                  <c:v>42293</c:v>
                </c:pt>
                <c:pt idx="503">
                  <c:v>42294</c:v>
                </c:pt>
                <c:pt idx="504">
                  <c:v>42295</c:v>
                </c:pt>
                <c:pt idx="505">
                  <c:v>42296</c:v>
                </c:pt>
                <c:pt idx="506">
                  <c:v>42297</c:v>
                </c:pt>
                <c:pt idx="507">
                  <c:v>42298</c:v>
                </c:pt>
                <c:pt idx="508">
                  <c:v>42299</c:v>
                </c:pt>
                <c:pt idx="509">
                  <c:v>42300</c:v>
                </c:pt>
                <c:pt idx="510">
                  <c:v>42301</c:v>
                </c:pt>
                <c:pt idx="511">
                  <c:v>42302</c:v>
                </c:pt>
                <c:pt idx="512">
                  <c:v>42303</c:v>
                </c:pt>
                <c:pt idx="513">
                  <c:v>42304</c:v>
                </c:pt>
                <c:pt idx="514">
                  <c:v>42305</c:v>
                </c:pt>
                <c:pt idx="515">
                  <c:v>42306</c:v>
                </c:pt>
                <c:pt idx="516">
                  <c:v>42307</c:v>
                </c:pt>
                <c:pt idx="517">
                  <c:v>42308</c:v>
                </c:pt>
                <c:pt idx="518">
                  <c:v>42309</c:v>
                </c:pt>
                <c:pt idx="519">
                  <c:v>42310</c:v>
                </c:pt>
                <c:pt idx="520">
                  <c:v>42311</c:v>
                </c:pt>
                <c:pt idx="521">
                  <c:v>42312</c:v>
                </c:pt>
                <c:pt idx="522">
                  <c:v>42313</c:v>
                </c:pt>
                <c:pt idx="523">
                  <c:v>42314</c:v>
                </c:pt>
                <c:pt idx="524">
                  <c:v>42315</c:v>
                </c:pt>
                <c:pt idx="525">
                  <c:v>42316</c:v>
                </c:pt>
                <c:pt idx="526">
                  <c:v>42317</c:v>
                </c:pt>
                <c:pt idx="527">
                  <c:v>42318</c:v>
                </c:pt>
                <c:pt idx="528">
                  <c:v>42319</c:v>
                </c:pt>
                <c:pt idx="529">
                  <c:v>42320</c:v>
                </c:pt>
                <c:pt idx="530">
                  <c:v>42321</c:v>
                </c:pt>
                <c:pt idx="531">
                  <c:v>42322</c:v>
                </c:pt>
                <c:pt idx="532">
                  <c:v>42323</c:v>
                </c:pt>
                <c:pt idx="533">
                  <c:v>42324</c:v>
                </c:pt>
                <c:pt idx="534">
                  <c:v>42325</c:v>
                </c:pt>
                <c:pt idx="535">
                  <c:v>42326</c:v>
                </c:pt>
                <c:pt idx="536">
                  <c:v>42327</c:v>
                </c:pt>
                <c:pt idx="537">
                  <c:v>42328</c:v>
                </c:pt>
                <c:pt idx="538">
                  <c:v>42329</c:v>
                </c:pt>
                <c:pt idx="539">
                  <c:v>42330</c:v>
                </c:pt>
                <c:pt idx="540">
                  <c:v>42331</c:v>
                </c:pt>
                <c:pt idx="541">
                  <c:v>42332</c:v>
                </c:pt>
                <c:pt idx="542">
                  <c:v>42333</c:v>
                </c:pt>
                <c:pt idx="543">
                  <c:v>42334</c:v>
                </c:pt>
                <c:pt idx="544">
                  <c:v>42335</c:v>
                </c:pt>
                <c:pt idx="545">
                  <c:v>42336</c:v>
                </c:pt>
                <c:pt idx="546">
                  <c:v>42337</c:v>
                </c:pt>
                <c:pt idx="547">
                  <c:v>42338</c:v>
                </c:pt>
                <c:pt idx="548">
                  <c:v>42339</c:v>
                </c:pt>
                <c:pt idx="549">
                  <c:v>42340</c:v>
                </c:pt>
                <c:pt idx="550">
                  <c:v>42341</c:v>
                </c:pt>
                <c:pt idx="551">
                  <c:v>42342</c:v>
                </c:pt>
                <c:pt idx="552">
                  <c:v>42343</c:v>
                </c:pt>
                <c:pt idx="553">
                  <c:v>42344</c:v>
                </c:pt>
                <c:pt idx="554">
                  <c:v>42345</c:v>
                </c:pt>
                <c:pt idx="555">
                  <c:v>42346</c:v>
                </c:pt>
                <c:pt idx="556">
                  <c:v>42347</c:v>
                </c:pt>
                <c:pt idx="557">
                  <c:v>42348</c:v>
                </c:pt>
                <c:pt idx="558">
                  <c:v>42349</c:v>
                </c:pt>
                <c:pt idx="559">
                  <c:v>42350</c:v>
                </c:pt>
                <c:pt idx="560">
                  <c:v>42351</c:v>
                </c:pt>
                <c:pt idx="561">
                  <c:v>42352</c:v>
                </c:pt>
                <c:pt idx="562">
                  <c:v>42353</c:v>
                </c:pt>
                <c:pt idx="563">
                  <c:v>42354</c:v>
                </c:pt>
                <c:pt idx="564">
                  <c:v>42355</c:v>
                </c:pt>
                <c:pt idx="565">
                  <c:v>42356</c:v>
                </c:pt>
                <c:pt idx="566">
                  <c:v>42357</c:v>
                </c:pt>
                <c:pt idx="567">
                  <c:v>42358</c:v>
                </c:pt>
                <c:pt idx="568">
                  <c:v>42359</c:v>
                </c:pt>
                <c:pt idx="569">
                  <c:v>42360</c:v>
                </c:pt>
                <c:pt idx="570">
                  <c:v>42361</c:v>
                </c:pt>
                <c:pt idx="571">
                  <c:v>42362</c:v>
                </c:pt>
                <c:pt idx="572">
                  <c:v>42363</c:v>
                </c:pt>
                <c:pt idx="573">
                  <c:v>42364</c:v>
                </c:pt>
                <c:pt idx="574">
                  <c:v>42365</c:v>
                </c:pt>
                <c:pt idx="575">
                  <c:v>42366</c:v>
                </c:pt>
                <c:pt idx="576">
                  <c:v>42367</c:v>
                </c:pt>
                <c:pt idx="577">
                  <c:v>42368</c:v>
                </c:pt>
                <c:pt idx="578">
                  <c:v>42369</c:v>
                </c:pt>
                <c:pt idx="579">
                  <c:v>42370</c:v>
                </c:pt>
                <c:pt idx="580">
                  <c:v>42371</c:v>
                </c:pt>
                <c:pt idx="581">
                  <c:v>42372</c:v>
                </c:pt>
                <c:pt idx="582">
                  <c:v>42373</c:v>
                </c:pt>
                <c:pt idx="583">
                  <c:v>42374</c:v>
                </c:pt>
                <c:pt idx="584">
                  <c:v>42375</c:v>
                </c:pt>
                <c:pt idx="585">
                  <c:v>42376</c:v>
                </c:pt>
                <c:pt idx="586">
                  <c:v>42377</c:v>
                </c:pt>
                <c:pt idx="587">
                  <c:v>42378</c:v>
                </c:pt>
                <c:pt idx="588">
                  <c:v>42379</c:v>
                </c:pt>
                <c:pt idx="589">
                  <c:v>42380</c:v>
                </c:pt>
                <c:pt idx="590">
                  <c:v>42381</c:v>
                </c:pt>
                <c:pt idx="591">
                  <c:v>42382</c:v>
                </c:pt>
                <c:pt idx="592">
                  <c:v>42383</c:v>
                </c:pt>
                <c:pt idx="593">
                  <c:v>42384</c:v>
                </c:pt>
                <c:pt idx="594">
                  <c:v>42385</c:v>
                </c:pt>
                <c:pt idx="595">
                  <c:v>42386</c:v>
                </c:pt>
                <c:pt idx="596">
                  <c:v>42387</c:v>
                </c:pt>
                <c:pt idx="597">
                  <c:v>42388</c:v>
                </c:pt>
                <c:pt idx="598">
                  <c:v>42389</c:v>
                </c:pt>
                <c:pt idx="599">
                  <c:v>42390</c:v>
                </c:pt>
                <c:pt idx="600">
                  <c:v>42391</c:v>
                </c:pt>
                <c:pt idx="601">
                  <c:v>42392</c:v>
                </c:pt>
                <c:pt idx="602">
                  <c:v>42393</c:v>
                </c:pt>
                <c:pt idx="603">
                  <c:v>42394</c:v>
                </c:pt>
                <c:pt idx="604">
                  <c:v>42395</c:v>
                </c:pt>
                <c:pt idx="605">
                  <c:v>42396</c:v>
                </c:pt>
                <c:pt idx="606">
                  <c:v>42397</c:v>
                </c:pt>
                <c:pt idx="607">
                  <c:v>42398</c:v>
                </c:pt>
                <c:pt idx="608">
                  <c:v>42399</c:v>
                </c:pt>
                <c:pt idx="609">
                  <c:v>42400</c:v>
                </c:pt>
                <c:pt idx="610">
                  <c:v>42401</c:v>
                </c:pt>
                <c:pt idx="611">
                  <c:v>42402</c:v>
                </c:pt>
                <c:pt idx="612">
                  <c:v>42403</c:v>
                </c:pt>
                <c:pt idx="613">
                  <c:v>42404</c:v>
                </c:pt>
                <c:pt idx="614">
                  <c:v>42405</c:v>
                </c:pt>
                <c:pt idx="615">
                  <c:v>42406</c:v>
                </c:pt>
                <c:pt idx="616">
                  <c:v>42407</c:v>
                </c:pt>
                <c:pt idx="617">
                  <c:v>42408</c:v>
                </c:pt>
                <c:pt idx="618">
                  <c:v>42409</c:v>
                </c:pt>
                <c:pt idx="619">
                  <c:v>42410</c:v>
                </c:pt>
                <c:pt idx="620">
                  <c:v>42411</c:v>
                </c:pt>
                <c:pt idx="621">
                  <c:v>42412</c:v>
                </c:pt>
                <c:pt idx="622">
                  <c:v>42413</c:v>
                </c:pt>
                <c:pt idx="623">
                  <c:v>42414</c:v>
                </c:pt>
                <c:pt idx="624">
                  <c:v>42415</c:v>
                </c:pt>
                <c:pt idx="625">
                  <c:v>42416</c:v>
                </c:pt>
                <c:pt idx="626">
                  <c:v>42417</c:v>
                </c:pt>
                <c:pt idx="627">
                  <c:v>42418</c:v>
                </c:pt>
                <c:pt idx="628">
                  <c:v>42419</c:v>
                </c:pt>
                <c:pt idx="629">
                  <c:v>42420</c:v>
                </c:pt>
                <c:pt idx="630">
                  <c:v>42421</c:v>
                </c:pt>
                <c:pt idx="631">
                  <c:v>42422</c:v>
                </c:pt>
                <c:pt idx="632">
                  <c:v>42423</c:v>
                </c:pt>
                <c:pt idx="633">
                  <c:v>42424</c:v>
                </c:pt>
                <c:pt idx="634">
                  <c:v>42425</c:v>
                </c:pt>
                <c:pt idx="635">
                  <c:v>42426</c:v>
                </c:pt>
                <c:pt idx="636">
                  <c:v>42427</c:v>
                </c:pt>
                <c:pt idx="637">
                  <c:v>42428</c:v>
                </c:pt>
                <c:pt idx="638">
                  <c:v>42429</c:v>
                </c:pt>
                <c:pt idx="639">
                  <c:v>42430</c:v>
                </c:pt>
                <c:pt idx="640">
                  <c:v>42431</c:v>
                </c:pt>
                <c:pt idx="641">
                  <c:v>42432</c:v>
                </c:pt>
                <c:pt idx="642">
                  <c:v>42433</c:v>
                </c:pt>
                <c:pt idx="643">
                  <c:v>42434</c:v>
                </c:pt>
                <c:pt idx="644">
                  <c:v>42435</c:v>
                </c:pt>
                <c:pt idx="645">
                  <c:v>42436</c:v>
                </c:pt>
                <c:pt idx="646">
                  <c:v>42437</c:v>
                </c:pt>
                <c:pt idx="647">
                  <c:v>42438</c:v>
                </c:pt>
                <c:pt idx="648">
                  <c:v>42439</c:v>
                </c:pt>
                <c:pt idx="649">
                  <c:v>42440</c:v>
                </c:pt>
                <c:pt idx="650">
                  <c:v>42441</c:v>
                </c:pt>
                <c:pt idx="651">
                  <c:v>42442</c:v>
                </c:pt>
                <c:pt idx="652">
                  <c:v>42443</c:v>
                </c:pt>
                <c:pt idx="653">
                  <c:v>42444</c:v>
                </c:pt>
                <c:pt idx="654">
                  <c:v>42445</c:v>
                </c:pt>
                <c:pt idx="655">
                  <c:v>42446</c:v>
                </c:pt>
                <c:pt idx="656">
                  <c:v>42447</c:v>
                </c:pt>
                <c:pt idx="657">
                  <c:v>42448</c:v>
                </c:pt>
                <c:pt idx="658">
                  <c:v>42449</c:v>
                </c:pt>
                <c:pt idx="659">
                  <c:v>42450</c:v>
                </c:pt>
                <c:pt idx="660">
                  <c:v>42451</c:v>
                </c:pt>
                <c:pt idx="661">
                  <c:v>42452</c:v>
                </c:pt>
                <c:pt idx="662">
                  <c:v>42453</c:v>
                </c:pt>
                <c:pt idx="663">
                  <c:v>42454</c:v>
                </c:pt>
                <c:pt idx="664">
                  <c:v>42455</c:v>
                </c:pt>
                <c:pt idx="665">
                  <c:v>42456</c:v>
                </c:pt>
                <c:pt idx="666">
                  <c:v>42457</c:v>
                </c:pt>
                <c:pt idx="667">
                  <c:v>42458</c:v>
                </c:pt>
                <c:pt idx="668">
                  <c:v>42459</c:v>
                </c:pt>
                <c:pt idx="669">
                  <c:v>42460</c:v>
                </c:pt>
                <c:pt idx="670">
                  <c:v>42461</c:v>
                </c:pt>
                <c:pt idx="671">
                  <c:v>42462</c:v>
                </c:pt>
                <c:pt idx="672">
                  <c:v>42463</c:v>
                </c:pt>
                <c:pt idx="673">
                  <c:v>42464</c:v>
                </c:pt>
                <c:pt idx="674">
                  <c:v>42465</c:v>
                </c:pt>
                <c:pt idx="675">
                  <c:v>42466</c:v>
                </c:pt>
                <c:pt idx="676">
                  <c:v>42467</c:v>
                </c:pt>
                <c:pt idx="677">
                  <c:v>42468</c:v>
                </c:pt>
                <c:pt idx="678">
                  <c:v>42469</c:v>
                </c:pt>
                <c:pt idx="679">
                  <c:v>42470</c:v>
                </c:pt>
                <c:pt idx="680">
                  <c:v>42471</c:v>
                </c:pt>
                <c:pt idx="681">
                  <c:v>42472</c:v>
                </c:pt>
                <c:pt idx="682">
                  <c:v>42473</c:v>
                </c:pt>
                <c:pt idx="683">
                  <c:v>42474</c:v>
                </c:pt>
                <c:pt idx="684">
                  <c:v>42475</c:v>
                </c:pt>
                <c:pt idx="685">
                  <c:v>42476</c:v>
                </c:pt>
                <c:pt idx="686">
                  <c:v>42477</c:v>
                </c:pt>
                <c:pt idx="687">
                  <c:v>42478</c:v>
                </c:pt>
                <c:pt idx="688">
                  <c:v>42479</c:v>
                </c:pt>
                <c:pt idx="689">
                  <c:v>42480</c:v>
                </c:pt>
                <c:pt idx="690">
                  <c:v>42481</c:v>
                </c:pt>
                <c:pt idx="691">
                  <c:v>42482</c:v>
                </c:pt>
                <c:pt idx="692">
                  <c:v>42483</c:v>
                </c:pt>
                <c:pt idx="693">
                  <c:v>42484</c:v>
                </c:pt>
                <c:pt idx="694">
                  <c:v>42485</c:v>
                </c:pt>
                <c:pt idx="695">
                  <c:v>42486</c:v>
                </c:pt>
                <c:pt idx="696">
                  <c:v>42487</c:v>
                </c:pt>
                <c:pt idx="697">
                  <c:v>42488</c:v>
                </c:pt>
                <c:pt idx="698">
                  <c:v>42489</c:v>
                </c:pt>
                <c:pt idx="699">
                  <c:v>42490</c:v>
                </c:pt>
                <c:pt idx="700">
                  <c:v>42491</c:v>
                </c:pt>
                <c:pt idx="701">
                  <c:v>42492</c:v>
                </c:pt>
                <c:pt idx="702">
                  <c:v>42493</c:v>
                </c:pt>
                <c:pt idx="703">
                  <c:v>42494</c:v>
                </c:pt>
                <c:pt idx="704">
                  <c:v>42495</c:v>
                </c:pt>
                <c:pt idx="705">
                  <c:v>42496</c:v>
                </c:pt>
                <c:pt idx="706">
                  <c:v>42497</c:v>
                </c:pt>
                <c:pt idx="707">
                  <c:v>42498</c:v>
                </c:pt>
                <c:pt idx="708">
                  <c:v>42499</c:v>
                </c:pt>
                <c:pt idx="709">
                  <c:v>42500</c:v>
                </c:pt>
                <c:pt idx="710">
                  <c:v>42501</c:v>
                </c:pt>
                <c:pt idx="711">
                  <c:v>42502</c:v>
                </c:pt>
                <c:pt idx="712">
                  <c:v>42503</c:v>
                </c:pt>
                <c:pt idx="713">
                  <c:v>42504</c:v>
                </c:pt>
                <c:pt idx="714">
                  <c:v>42505</c:v>
                </c:pt>
                <c:pt idx="715">
                  <c:v>42506</c:v>
                </c:pt>
                <c:pt idx="716">
                  <c:v>42507</c:v>
                </c:pt>
                <c:pt idx="717">
                  <c:v>42508</c:v>
                </c:pt>
                <c:pt idx="718">
                  <c:v>42509</c:v>
                </c:pt>
                <c:pt idx="719">
                  <c:v>42510</c:v>
                </c:pt>
                <c:pt idx="720">
                  <c:v>42511</c:v>
                </c:pt>
                <c:pt idx="721">
                  <c:v>42512</c:v>
                </c:pt>
                <c:pt idx="722">
                  <c:v>42513</c:v>
                </c:pt>
                <c:pt idx="723">
                  <c:v>42514</c:v>
                </c:pt>
                <c:pt idx="724">
                  <c:v>42515</c:v>
                </c:pt>
                <c:pt idx="725">
                  <c:v>42516</c:v>
                </c:pt>
                <c:pt idx="726">
                  <c:v>42517</c:v>
                </c:pt>
                <c:pt idx="727">
                  <c:v>42518</c:v>
                </c:pt>
                <c:pt idx="728">
                  <c:v>42519</c:v>
                </c:pt>
                <c:pt idx="729">
                  <c:v>42520</c:v>
                </c:pt>
                <c:pt idx="730">
                  <c:v>42521</c:v>
                </c:pt>
                <c:pt idx="731">
                  <c:v>42522</c:v>
                </c:pt>
                <c:pt idx="732">
                  <c:v>42523</c:v>
                </c:pt>
                <c:pt idx="733">
                  <c:v>42524</c:v>
                </c:pt>
                <c:pt idx="734">
                  <c:v>42525</c:v>
                </c:pt>
                <c:pt idx="735">
                  <c:v>42526</c:v>
                </c:pt>
                <c:pt idx="736">
                  <c:v>42527</c:v>
                </c:pt>
                <c:pt idx="737">
                  <c:v>42528</c:v>
                </c:pt>
                <c:pt idx="738">
                  <c:v>42529</c:v>
                </c:pt>
                <c:pt idx="739">
                  <c:v>42530</c:v>
                </c:pt>
                <c:pt idx="740">
                  <c:v>42531</c:v>
                </c:pt>
                <c:pt idx="741">
                  <c:v>42532</c:v>
                </c:pt>
                <c:pt idx="742">
                  <c:v>42533</c:v>
                </c:pt>
                <c:pt idx="743">
                  <c:v>42534</c:v>
                </c:pt>
                <c:pt idx="744">
                  <c:v>42535</c:v>
                </c:pt>
                <c:pt idx="745">
                  <c:v>42536</c:v>
                </c:pt>
                <c:pt idx="746">
                  <c:v>42537</c:v>
                </c:pt>
                <c:pt idx="747">
                  <c:v>42538</c:v>
                </c:pt>
                <c:pt idx="748">
                  <c:v>42539</c:v>
                </c:pt>
                <c:pt idx="749">
                  <c:v>42540</c:v>
                </c:pt>
                <c:pt idx="750">
                  <c:v>42541</c:v>
                </c:pt>
                <c:pt idx="751">
                  <c:v>42542</c:v>
                </c:pt>
                <c:pt idx="752">
                  <c:v>42543</c:v>
                </c:pt>
                <c:pt idx="753">
                  <c:v>42544</c:v>
                </c:pt>
                <c:pt idx="754">
                  <c:v>42545</c:v>
                </c:pt>
                <c:pt idx="755">
                  <c:v>42546</c:v>
                </c:pt>
                <c:pt idx="756">
                  <c:v>42547</c:v>
                </c:pt>
                <c:pt idx="757">
                  <c:v>42548</c:v>
                </c:pt>
                <c:pt idx="758">
                  <c:v>42549</c:v>
                </c:pt>
                <c:pt idx="759">
                  <c:v>42550</c:v>
                </c:pt>
                <c:pt idx="760">
                  <c:v>42551</c:v>
                </c:pt>
                <c:pt idx="761">
                  <c:v>42552</c:v>
                </c:pt>
                <c:pt idx="762">
                  <c:v>42553</c:v>
                </c:pt>
                <c:pt idx="763">
                  <c:v>42554</c:v>
                </c:pt>
                <c:pt idx="764">
                  <c:v>42555</c:v>
                </c:pt>
                <c:pt idx="765">
                  <c:v>42556</c:v>
                </c:pt>
                <c:pt idx="766">
                  <c:v>42557</c:v>
                </c:pt>
                <c:pt idx="767">
                  <c:v>42558</c:v>
                </c:pt>
                <c:pt idx="768">
                  <c:v>42559</c:v>
                </c:pt>
                <c:pt idx="769">
                  <c:v>42560</c:v>
                </c:pt>
                <c:pt idx="770">
                  <c:v>42561</c:v>
                </c:pt>
                <c:pt idx="771">
                  <c:v>42562</c:v>
                </c:pt>
                <c:pt idx="772">
                  <c:v>42563</c:v>
                </c:pt>
                <c:pt idx="773">
                  <c:v>42564</c:v>
                </c:pt>
                <c:pt idx="774">
                  <c:v>42565</c:v>
                </c:pt>
                <c:pt idx="775">
                  <c:v>42566</c:v>
                </c:pt>
                <c:pt idx="776">
                  <c:v>42567</c:v>
                </c:pt>
                <c:pt idx="777">
                  <c:v>42568</c:v>
                </c:pt>
                <c:pt idx="778">
                  <c:v>42569</c:v>
                </c:pt>
                <c:pt idx="779">
                  <c:v>42570</c:v>
                </c:pt>
                <c:pt idx="780">
                  <c:v>42571</c:v>
                </c:pt>
                <c:pt idx="781">
                  <c:v>42572</c:v>
                </c:pt>
                <c:pt idx="782">
                  <c:v>42573</c:v>
                </c:pt>
                <c:pt idx="783">
                  <c:v>42574</c:v>
                </c:pt>
                <c:pt idx="784">
                  <c:v>42575</c:v>
                </c:pt>
                <c:pt idx="785">
                  <c:v>42576</c:v>
                </c:pt>
                <c:pt idx="786">
                  <c:v>42577</c:v>
                </c:pt>
                <c:pt idx="787">
                  <c:v>42578</c:v>
                </c:pt>
                <c:pt idx="788">
                  <c:v>42579</c:v>
                </c:pt>
                <c:pt idx="789">
                  <c:v>42580</c:v>
                </c:pt>
                <c:pt idx="790">
                  <c:v>42581</c:v>
                </c:pt>
                <c:pt idx="791">
                  <c:v>42582</c:v>
                </c:pt>
                <c:pt idx="792">
                  <c:v>42583</c:v>
                </c:pt>
                <c:pt idx="793">
                  <c:v>42584</c:v>
                </c:pt>
                <c:pt idx="794">
                  <c:v>42585</c:v>
                </c:pt>
                <c:pt idx="795">
                  <c:v>42586</c:v>
                </c:pt>
                <c:pt idx="796">
                  <c:v>42587</c:v>
                </c:pt>
                <c:pt idx="797">
                  <c:v>42588</c:v>
                </c:pt>
                <c:pt idx="798">
                  <c:v>42589</c:v>
                </c:pt>
                <c:pt idx="799">
                  <c:v>42590</c:v>
                </c:pt>
                <c:pt idx="800">
                  <c:v>42591</c:v>
                </c:pt>
                <c:pt idx="801">
                  <c:v>42592</c:v>
                </c:pt>
                <c:pt idx="802">
                  <c:v>42593</c:v>
                </c:pt>
                <c:pt idx="803">
                  <c:v>42594</c:v>
                </c:pt>
                <c:pt idx="804">
                  <c:v>42595</c:v>
                </c:pt>
                <c:pt idx="805">
                  <c:v>42596</c:v>
                </c:pt>
                <c:pt idx="806">
                  <c:v>42597</c:v>
                </c:pt>
                <c:pt idx="807">
                  <c:v>42598</c:v>
                </c:pt>
                <c:pt idx="808">
                  <c:v>42599</c:v>
                </c:pt>
                <c:pt idx="809">
                  <c:v>42600</c:v>
                </c:pt>
                <c:pt idx="810">
                  <c:v>42601</c:v>
                </c:pt>
                <c:pt idx="811">
                  <c:v>42602</c:v>
                </c:pt>
                <c:pt idx="812">
                  <c:v>42603</c:v>
                </c:pt>
                <c:pt idx="813">
                  <c:v>42604</c:v>
                </c:pt>
                <c:pt idx="814">
                  <c:v>42605</c:v>
                </c:pt>
                <c:pt idx="815">
                  <c:v>42606</c:v>
                </c:pt>
                <c:pt idx="816">
                  <c:v>42607</c:v>
                </c:pt>
                <c:pt idx="817">
                  <c:v>42608</c:v>
                </c:pt>
                <c:pt idx="818">
                  <c:v>42609</c:v>
                </c:pt>
                <c:pt idx="819">
                  <c:v>42610</c:v>
                </c:pt>
                <c:pt idx="820">
                  <c:v>42611</c:v>
                </c:pt>
                <c:pt idx="821">
                  <c:v>42612</c:v>
                </c:pt>
                <c:pt idx="822">
                  <c:v>42613</c:v>
                </c:pt>
                <c:pt idx="823">
                  <c:v>42614</c:v>
                </c:pt>
                <c:pt idx="824">
                  <c:v>42615</c:v>
                </c:pt>
                <c:pt idx="825">
                  <c:v>42616</c:v>
                </c:pt>
                <c:pt idx="826">
                  <c:v>42617</c:v>
                </c:pt>
                <c:pt idx="827">
                  <c:v>42618</c:v>
                </c:pt>
                <c:pt idx="828">
                  <c:v>42619</c:v>
                </c:pt>
                <c:pt idx="829">
                  <c:v>42620</c:v>
                </c:pt>
                <c:pt idx="830">
                  <c:v>42621</c:v>
                </c:pt>
                <c:pt idx="831">
                  <c:v>42622</c:v>
                </c:pt>
                <c:pt idx="832">
                  <c:v>42623</c:v>
                </c:pt>
                <c:pt idx="833">
                  <c:v>42624</c:v>
                </c:pt>
                <c:pt idx="834">
                  <c:v>42625</c:v>
                </c:pt>
                <c:pt idx="835">
                  <c:v>42626</c:v>
                </c:pt>
                <c:pt idx="836">
                  <c:v>42627</c:v>
                </c:pt>
                <c:pt idx="837">
                  <c:v>42628</c:v>
                </c:pt>
                <c:pt idx="838">
                  <c:v>42629</c:v>
                </c:pt>
                <c:pt idx="839">
                  <c:v>42630</c:v>
                </c:pt>
                <c:pt idx="840">
                  <c:v>42631</c:v>
                </c:pt>
                <c:pt idx="841">
                  <c:v>42632</c:v>
                </c:pt>
                <c:pt idx="842">
                  <c:v>42633</c:v>
                </c:pt>
                <c:pt idx="843">
                  <c:v>42634</c:v>
                </c:pt>
                <c:pt idx="844">
                  <c:v>42635</c:v>
                </c:pt>
                <c:pt idx="845">
                  <c:v>42636</c:v>
                </c:pt>
                <c:pt idx="846">
                  <c:v>42637</c:v>
                </c:pt>
                <c:pt idx="847">
                  <c:v>42638</c:v>
                </c:pt>
                <c:pt idx="848">
                  <c:v>42639</c:v>
                </c:pt>
                <c:pt idx="849">
                  <c:v>42640</c:v>
                </c:pt>
                <c:pt idx="850">
                  <c:v>42641</c:v>
                </c:pt>
                <c:pt idx="851">
                  <c:v>42642</c:v>
                </c:pt>
                <c:pt idx="852">
                  <c:v>42643</c:v>
                </c:pt>
                <c:pt idx="853">
                  <c:v>42644</c:v>
                </c:pt>
                <c:pt idx="854">
                  <c:v>42645</c:v>
                </c:pt>
                <c:pt idx="855">
                  <c:v>42646</c:v>
                </c:pt>
                <c:pt idx="856">
                  <c:v>42647</c:v>
                </c:pt>
                <c:pt idx="857">
                  <c:v>42648</c:v>
                </c:pt>
                <c:pt idx="858">
                  <c:v>42649</c:v>
                </c:pt>
                <c:pt idx="859">
                  <c:v>42650</c:v>
                </c:pt>
                <c:pt idx="860">
                  <c:v>42651</c:v>
                </c:pt>
                <c:pt idx="861">
                  <c:v>42652</c:v>
                </c:pt>
                <c:pt idx="862">
                  <c:v>42653</c:v>
                </c:pt>
                <c:pt idx="863">
                  <c:v>42654</c:v>
                </c:pt>
                <c:pt idx="864">
                  <c:v>42655</c:v>
                </c:pt>
                <c:pt idx="865">
                  <c:v>42656</c:v>
                </c:pt>
                <c:pt idx="866">
                  <c:v>42657</c:v>
                </c:pt>
                <c:pt idx="867">
                  <c:v>42658</c:v>
                </c:pt>
                <c:pt idx="868">
                  <c:v>42659</c:v>
                </c:pt>
                <c:pt idx="869">
                  <c:v>42660</c:v>
                </c:pt>
                <c:pt idx="870">
                  <c:v>42661</c:v>
                </c:pt>
                <c:pt idx="871">
                  <c:v>42662</c:v>
                </c:pt>
                <c:pt idx="872">
                  <c:v>42663</c:v>
                </c:pt>
                <c:pt idx="873">
                  <c:v>42664</c:v>
                </c:pt>
                <c:pt idx="874">
                  <c:v>42665</c:v>
                </c:pt>
                <c:pt idx="875">
                  <c:v>42666</c:v>
                </c:pt>
                <c:pt idx="876">
                  <c:v>42667</c:v>
                </c:pt>
                <c:pt idx="877">
                  <c:v>42668</c:v>
                </c:pt>
                <c:pt idx="878">
                  <c:v>42669</c:v>
                </c:pt>
                <c:pt idx="879">
                  <c:v>42670</c:v>
                </c:pt>
                <c:pt idx="880">
                  <c:v>42671</c:v>
                </c:pt>
                <c:pt idx="881">
                  <c:v>42672</c:v>
                </c:pt>
                <c:pt idx="882">
                  <c:v>42673</c:v>
                </c:pt>
                <c:pt idx="883">
                  <c:v>42674</c:v>
                </c:pt>
                <c:pt idx="884">
                  <c:v>42675</c:v>
                </c:pt>
                <c:pt idx="885">
                  <c:v>42676</c:v>
                </c:pt>
                <c:pt idx="886">
                  <c:v>42677</c:v>
                </c:pt>
                <c:pt idx="887">
                  <c:v>42678</c:v>
                </c:pt>
                <c:pt idx="888">
                  <c:v>42679</c:v>
                </c:pt>
                <c:pt idx="889">
                  <c:v>42680</c:v>
                </c:pt>
                <c:pt idx="890">
                  <c:v>42681</c:v>
                </c:pt>
                <c:pt idx="891">
                  <c:v>42682</c:v>
                </c:pt>
                <c:pt idx="892">
                  <c:v>42683</c:v>
                </c:pt>
                <c:pt idx="893">
                  <c:v>42684</c:v>
                </c:pt>
                <c:pt idx="894">
                  <c:v>42685</c:v>
                </c:pt>
                <c:pt idx="895">
                  <c:v>42686</c:v>
                </c:pt>
                <c:pt idx="896">
                  <c:v>42687</c:v>
                </c:pt>
                <c:pt idx="897">
                  <c:v>42688</c:v>
                </c:pt>
                <c:pt idx="898">
                  <c:v>42689</c:v>
                </c:pt>
                <c:pt idx="899">
                  <c:v>42690</c:v>
                </c:pt>
                <c:pt idx="900">
                  <c:v>42691</c:v>
                </c:pt>
                <c:pt idx="901">
                  <c:v>42692</c:v>
                </c:pt>
                <c:pt idx="902">
                  <c:v>42693</c:v>
                </c:pt>
                <c:pt idx="903">
                  <c:v>42694</c:v>
                </c:pt>
                <c:pt idx="904">
                  <c:v>42695</c:v>
                </c:pt>
                <c:pt idx="905">
                  <c:v>42696</c:v>
                </c:pt>
                <c:pt idx="906">
                  <c:v>42697</c:v>
                </c:pt>
                <c:pt idx="907">
                  <c:v>42698</c:v>
                </c:pt>
                <c:pt idx="908">
                  <c:v>42699</c:v>
                </c:pt>
                <c:pt idx="909">
                  <c:v>42700</c:v>
                </c:pt>
                <c:pt idx="910">
                  <c:v>42701</c:v>
                </c:pt>
                <c:pt idx="911">
                  <c:v>42702</c:v>
                </c:pt>
                <c:pt idx="912">
                  <c:v>42703</c:v>
                </c:pt>
                <c:pt idx="913">
                  <c:v>42704</c:v>
                </c:pt>
                <c:pt idx="914">
                  <c:v>42705</c:v>
                </c:pt>
                <c:pt idx="915">
                  <c:v>42706</c:v>
                </c:pt>
                <c:pt idx="916">
                  <c:v>42707</c:v>
                </c:pt>
                <c:pt idx="917">
                  <c:v>42708</c:v>
                </c:pt>
                <c:pt idx="918">
                  <c:v>42709</c:v>
                </c:pt>
                <c:pt idx="919">
                  <c:v>42710</c:v>
                </c:pt>
                <c:pt idx="920">
                  <c:v>42711</c:v>
                </c:pt>
                <c:pt idx="921">
                  <c:v>42712</c:v>
                </c:pt>
                <c:pt idx="922">
                  <c:v>42713</c:v>
                </c:pt>
                <c:pt idx="923">
                  <c:v>42714</c:v>
                </c:pt>
                <c:pt idx="924">
                  <c:v>42715</c:v>
                </c:pt>
                <c:pt idx="925">
                  <c:v>42716</c:v>
                </c:pt>
                <c:pt idx="926">
                  <c:v>42717</c:v>
                </c:pt>
                <c:pt idx="927">
                  <c:v>42718</c:v>
                </c:pt>
                <c:pt idx="928">
                  <c:v>42719</c:v>
                </c:pt>
                <c:pt idx="929">
                  <c:v>42720</c:v>
                </c:pt>
                <c:pt idx="930">
                  <c:v>42721</c:v>
                </c:pt>
                <c:pt idx="931">
                  <c:v>42722</c:v>
                </c:pt>
                <c:pt idx="932">
                  <c:v>42723</c:v>
                </c:pt>
                <c:pt idx="933">
                  <c:v>42724</c:v>
                </c:pt>
                <c:pt idx="934">
                  <c:v>42725</c:v>
                </c:pt>
                <c:pt idx="935">
                  <c:v>42726</c:v>
                </c:pt>
                <c:pt idx="936">
                  <c:v>42727</c:v>
                </c:pt>
                <c:pt idx="937">
                  <c:v>42728</c:v>
                </c:pt>
                <c:pt idx="938">
                  <c:v>42729</c:v>
                </c:pt>
                <c:pt idx="939">
                  <c:v>42730</c:v>
                </c:pt>
                <c:pt idx="940">
                  <c:v>42731</c:v>
                </c:pt>
                <c:pt idx="941">
                  <c:v>42732</c:v>
                </c:pt>
                <c:pt idx="942">
                  <c:v>42733</c:v>
                </c:pt>
                <c:pt idx="943">
                  <c:v>42734</c:v>
                </c:pt>
                <c:pt idx="944">
                  <c:v>42735</c:v>
                </c:pt>
                <c:pt idx="945">
                  <c:v>42736</c:v>
                </c:pt>
                <c:pt idx="946">
                  <c:v>42737</c:v>
                </c:pt>
                <c:pt idx="947">
                  <c:v>42738</c:v>
                </c:pt>
                <c:pt idx="948">
                  <c:v>42739</c:v>
                </c:pt>
                <c:pt idx="949">
                  <c:v>42740</c:v>
                </c:pt>
                <c:pt idx="950">
                  <c:v>42741</c:v>
                </c:pt>
                <c:pt idx="951">
                  <c:v>42742</c:v>
                </c:pt>
                <c:pt idx="952">
                  <c:v>42743</c:v>
                </c:pt>
                <c:pt idx="953">
                  <c:v>42744</c:v>
                </c:pt>
                <c:pt idx="954">
                  <c:v>42745</c:v>
                </c:pt>
                <c:pt idx="955">
                  <c:v>42746</c:v>
                </c:pt>
                <c:pt idx="956">
                  <c:v>42747</c:v>
                </c:pt>
                <c:pt idx="957">
                  <c:v>42748</c:v>
                </c:pt>
                <c:pt idx="958">
                  <c:v>42749</c:v>
                </c:pt>
                <c:pt idx="959">
                  <c:v>42750</c:v>
                </c:pt>
                <c:pt idx="960">
                  <c:v>42751</c:v>
                </c:pt>
                <c:pt idx="961">
                  <c:v>42752</c:v>
                </c:pt>
                <c:pt idx="962">
                  <c:v>42753</c:v>
                </c:pt>
                <c:pt idx="963">
                  <c:v>42754</c:v>
                </c:pt>
                <c:pt idx="964">
                  <c:v>42755</c:v>
                </c:pt>
                <c:pt idx="965">
                  <c:v>42756</c:v>
                </c:pt>
                <c:pt idx="966">
                  <c:v>42757</c:v>
                </c:pt>
                <c:pt idx="967">
                  <c:v>42758</c:v>
                </c:pt>
                <c:pt idx="968">
                  <c:v>42759</c:v>
                </c:pt>
                <c:pt idx="969">
                  <c:v>42760</c:v>
                </c:pt>
                <c:pt idx="970">
                  <c:v>42761</c:v>
                </c:pt>
                <c:pt idx="971">
                  <c:v>42762</c:v>
                </c:pt>
                <c:pt idx="972">
                  <c:v>42763</c:v>
                </c:pt>
                <c:pt idx="973">
                  <c:v>42764</c:v>
                </c:pt>
                <c:pt idx="974">
                  <c:v>42765</c:v>
                </c:pt>
                <c:pt idx="975">
                  <c:v>42766</c:v>
                </c:pt>
                <c:pt idx="976">
                  <c:v>42767</c:v>
                </c:pt>
                <c:pt idx="977">
                  <c:v>42768</c:v>
                </c:pt>
                <c:pt idx="978">
                  <c:v>42769</c:v>
                </c:pt>
                <c:pt idx="979">
                  <c:v>42770</c:v>
                </c:pt>
                <c:pt idx="980">
                  <c:v>42771</c:v>
                </c:pt>
                <c:pt idx="981">
                  <c:v>42772</c:v>
                </c:pt>
                <c:pt idx="982">
                  <c:v>42773</c:v>
                </c:pt>
                <c:pt idx="983">
                  <c:v>42774</c:v>
                </c:pt>
                <c:pt idx="984">
                  <c:v>42775</c:v>
                </c:pt>
                <c:pt idx="985">
                  <c:v>42776</c:v>
                </c:pt>
                <c:pt idx="986">
                  <c:v>42777</c:v>
                </c:pt>
                <c:pt idx="987">
                  <c:v>42778</c:v>
                </c:pt>
                <c:pt idx="988">
                  <c:v>42779</c:v>
                </c:pt>
                <c:pt idx="989">
                  <c:v>42780</c:v>
                </c:pt>
                <c:pt idx="990">
                  <c:v>42781</c:v>
                </c:pt>
                <c:pt idx="991">
                  <c:v>42782</c:v>
                </c:pt>
                <c:pt idx="992">
                  <c:v>42783</c:v>
                </c:pt>
                <c:pt idx="993">
                  <c:v>42784</c:v>
                </c:pt>
                <c:pt idx="994">
                  <c:v>42785</c:v>
                </c:pt>
                <c:pt idx="995">
                  <c:v>42786</c:v>
                </c:pt>
                <c:pt idx="996">
                  <c:v>42787</c:v>
                </c:pt>
                <c:pt idx="997">
                  <c:v>42788</c:v>
                </c:pt>
                <c:pt idx="998">
                  <c:v>42789</c:v>
                </c:pt>
                <c:pt idx="999">
                  <c:v>42790</c:v>
                </c:pt>
                <c:pt idx="1000">
                  <c:v>42791</c:v>
                </c:pt>
                <c:pt idx="1001">
                  <c:v>42792</c:v>
                </c:pt>
                <c:pt idx="1002">
                  <c:v>42793</c:v>
                </c:pt>
                <c:pt idx="1003">
                  <c:v>42794</c:v>
                </c:pt>
                <c:pt idx="1004">
                  <c:v>42795</c:v>
                </c:pt>
                <c:pt idx="1005">
                  <c:v>42796</c:v>
                </c:pt>
                <c:pt idx="1006">
                  <c:v>42797</c:v>
                </c:pt>
                <c:pt idx="1007">
                  <c:v>42798</c:v>
                </c:pt>
                <c:pt idx="1008">
                  <c:v>42799</c:v>
                </c:pt>
                <c:pt idx="1009">
                  <c:v>42800</c:v>
                </c:pt>
                <c:pt idx="1010">
                  <c:v>42801</c:v>
                </c:pt>
                <c:pt idx="1011">
                  <c:v>42802</c:v>
                </c:pt>
                <c:pt idx="1012">
                  <c:v>42803</c:v>
                </c:pt>
                <c:pt idx="1013">
                  <c:v>42804</c:v>
                </c:pt>
                <c:pt idx="1014">
                  <c:v>42805</c:v>
                </c:pt>
                <c:pt idx="1015">
                  <c:v>42806</c:v>
                </c:pt>
                <c:pt idx="1016">
                  <c:v>42807</c:v>
                </c:pt>
                <c:pt idx="1017">
                  <c:v>42808</c:v>
                </c:pt>
                <c:pt idx="1018">
                  <c:v>42809</c:v>
                </c:pt>
                <c:pt idx="1019">
                  <c:v>42810</c:v>
                </c:pt>
                <c:pt idx="1020">
                  <c:v>42811</c:v>
                </c:pt>
                <c:pt idx="1021">
                  <c:v>42812</c:v>
                </c:pt>
                <c:pt idx="1022">
                  <c:v>42813</c:v>
                </c:pt>
                <c:pt idx="1023">
                  <c:v>42814</c:v>
                </c:pt>
                <c:pt idx="1024">
                  <c:v>42815</c:v>
                </c:pt>
                <c:pt idx="1025">
                  <c:v>42816</c:v>
                </c:pt>
                <c:pt idx="1026">
                  <c:v>42817</c:v>
                </c:pt>
                <c:pt idx="1027">
                  <c:v>42818</c:v>
                </c:pt>
                <c:pt idx="1028">
                  <c:v>42819</c:v>
                </c:pt>
                <c:pt idx="1029">
                  <c:v>42820</c:v>
                </c:pt>
                <c:pt idx="1030">
                  <c:v>42821</c:v>
                </c:pt>
                <c:pt idx="1031">
                  <c:v>42822</c:v>
                </c:pt>
                <c:pt idx="1032">
                  <c:v>42823</c:v>
                </c:pt>
                <c:pt idx="1033">
                  <c:v>42824</c:v>
                </c:pt>
                <c:pt idx="1034">
                  <c:v>42825</c:v>
                </c:pt>
                <c:pt idx="1035">
                  <c:v>42826</c:v>
                </c:pt>
                <c:pt idx="1036">
                  <c:v>42827</c:v>
                </c:pt>
                <c:pt idx="1037">
                  <c:v>42828</c:v>
                </c:pt>
                <c:pt idx="1038">
                  <c:v>42829</c:v>
                </c:pt>
                <c:pt idx="1039">
                  <c:v>42830</c:v>
                </c:pt>
                <c:pt idx="1040">
                  <c:v>42831</c:v>
                </c:pt>
                <c:pt idx="1041">
                  <c:v>42832</c:v>
                </c:pt>
                <c:pt idx="1042">
                  <c:v>42833</c:v>
                </c:pt>
                <c:pt idx="1043">
                  <c:v>42834</c:v>
                </c:pt>
                <c:pt idx="1044">
                  <c:v>42835</c:v>
                </c:pt>
                <c:pt idx="1045">
                  <c:v>42836</c:v>
                </c:pt>
                <c:pt idx="1046">
                  <c:v>42837</c:v>
                </c:pt>
                <c:pt idx="1047">
                  <c:v>42838</c:v>
                </c:pt>
                <c:pt idx="1048">
                  <c:v>42839</c:v>
                </c:pt>
                <c:pt idx="1049">
                  <c:v>42840</c:v>
                </c:pt>
                <c:pt idx="1050">
                  <c:v>42841</c:v>
                </c:pt>
                <c:pt idx="1051">
                  <c:v>42842</c:v>
                </c:pt>
                <c:pt idx="1052">
                  <c:v>42843</c:v>
                </c:pt>
                <c:pt idx="1053">
                  <c:v>42844</c:v>
                </c:pt>
                <c:pt idx="1054">
                  <c:v>42845</c:v>
                </c:pt>
                <c:pt idx="1055">
                  <c:v>42846</c:v>
                </c:pt>
                <c:pt idx="1056">
                  <c:v>42847</c:v>
                </c:pt>
                <c:pt idx="1057">
                  <c:v>42848</c:v>
                </c:pt>
                <c:pt idx="1058">
                  <c:v>42849</c:v>
                </c:pt>
                <c:pt idx="1059">
                  <c:v>42850</c:v>
                </c:pt>
                <c:pt idx="1060">
                  <c:v>42851</c:v>
                </c:pt>
                <c:pt idx="1061">
                  <c:v>42852</c:v>
                </c:pt>
                <c:pt idx="1062">
                  <c:v>42853</c:v>
                </c:pt>
                <c:pt idx="1063">
                  <c:v>42854</c:v>
                </c:pt>
                <c:pt idx="1064">
                  <c:v>42855</c:v>
                </c:pt>
                <c:pt idx="1065">
                  <c:v>42856</c:v>
                </c:pt>
                <c:pt idx="1066">
                  <c:v>42857</c:v>
                </c:pt>
                <c:pt idx="1067">
                  <c:v>42858</c:v>
                </c:pt>
                <c:pt idx="1068">
                  <c:v>42859</c:v>
                </c:pt>
                <c:pt idx="1069">
                  <c:v>42860</c:v>
                </c:pt>
                <c:pt idx="1070">
                  <c:v>42861</c:v>
                </c:pt>
                <c:pt idx="1071">
                  <c:v>42862</c:v>
                </c:pt>
                <c:pt idx="1072">
                  <c:v>42863</c:v>
                </c:pt>
                <c:pt idx="1073">
                  <c:v>42864</c:v>
                </c:pt>
                <c:pt idx="1074">
                  <c:v>42865</c:v>
                </c:pt>
                <c:pt idx="1075">
                  <c:v>42866</c:v>
                </c:pt>
                <c:pt idx="1076">
                  <c:v>42867</c:v>
                </c:pt>
                <c:pt idx="1077">
                  <c:v>42868</c:v>
                </c:pt>
                <c:pt idx="1078">
                  <c:v>42869</c:v>
                </c:pt>
                <c:pt idx="1079">
                  <c:v>42870</c:v>
                </c:pt>
                <c:pt idx="1080">
                  <c:v>42871</c:v>
                </c:pt>
                <c:pt idx="1081">
                  <c:v>42872</c:v>
                </c:pt>
                <c:pt idx="1082">
                  <c:v>42873</c:v>
                </c:pt>
                <c:pt idx="1083">
                  <c:v>42874</c:v>
                </c:pt>
                <c:pt idx="1084">
                  <c:v>42875</c:v>
                </c:pt>
                <c:pt idx="1085">
                  <c:v>42876</c:v>
                </c:pt>
                <c:pt idx="1086">
                  <c:v>42877</c:v>
                </c:pt>
                <c:pt idx="1087">
                  <c:v>42878</c:v>
                </c:pt>
                <c:pt idx="1088">
                  <c:v>42879</c:v>
                </c:pt>
                <c:pt idx="1089">
                  <c:v>42880</c:v>
                </c:pt>
                <c:pt idx="1090">
                  <c:v>42881</c:v>
                </c:pt>
                <c:pt idx="1091">
                  <c:v>42882</c:v>
                </c:pt>
                <c:pt idx="1092">
                  <c:v>42883</c:v>
                </c:pt>
                <c:pt idx="1093">
                  <c:v>42884</c:v>
                </c:pt>
                <c:pt idx="1094">
                  <c:v>42885</c:v>
                </c:pt>
                <c:pt idx="1095">
                  <c:v>42886</c:v>
                </c:pt>
                <c:pt idx="1096">
                  <c:v>42887</c:v>
                </c:pt>
                <c:pt idx="1097">
                  <c:v>42888</c:v>
                </c:pt>
                <c:pt idx="1098">
                  <c:v>42889</c:v>
                </c:pt>
                <c:pt idx="1099">
                  <c:v>42890</c:v>
                </c:pt>
                <c:pt idx="1100">
                  <c:v>42891</c:v>
                </c:pt>
                <c:pt idx="1101">
                  <c:v>42892</c:v>
                </c:pt>
                <c:pt idx="1102">
                  <c:v>42893</c:v>
                </c:pt>
                <c:pt idx="1103">
                  <c:v>42894</c:v>
                </c:pt>
                <c:pt idx="1104">
                  <c:v>42895</c:v>
                </c:pt>
                <c:pt idx="1105">
                  <c:v>42896</c:v>
                </c:pt>
                <c:pt idx="1106">
                  <c:v>42897</c:v>
                </c:pt>
                <c:pt idx="1107">
                  <c:v>42898</c:v>
                </c:pt>
                <c:pt idx="1108">
                  <c:v>42899</c:v>
                </c:pt>
                <c:pt idx="1109">
                  <c:v>42900</c:v>
                </c:pt>
                <c:pt idx="1110">
                  <c:v>42901</c:v>
                </c:pt>
                <c:pt idx="1111">
                  <c:v>42902</c:v>
                </c:pt>
                <c:pt idx="1112">
                  <c:v>42903</c:v>
                </c:pt>
                <c:pt idx="1113">
                  <c:v>42904</c:v>
                </c:pt>
                <c:pt idx="1114">
                  <c:v>42905</c:v>
                </c:pt>
                <c:pt idx="1115">
                  <c:v>42906</c:v>
                </c:pt>
                <c:pt idx="1116">
                  <c:v>42907</c:v>
                </c:pt>
                <c:pt idx="1117">
                  <c:v>42908</c:v>
                </c:pt>
                <c:pt idx="1118">
                  <c:v>42909</c:v>
                </c:pt>
                <c:pt idx="1119">
                  <c:v>42910</c:v>
                </c:pt>
                <c:pt idx="1120">
                  <c:v>42911</c:v>
                </c:pt>
                <c:pt idx="1121">
                  <c:v>42912</c:v>
                </c:pt>
                <c:pt idx="1122">
                  <c:v>42913</c:v>
                </c:pt>
                <c:pt idx="1123">
                  <c:v>42914</c:v>
                </c:pt>
                <c:pt idx="1124">
                  <c:v>42915</c:v>
                </c:pt>
                <c:pt idx="1125">
                  <c:v>42916</c:v>
                </c:pt>
                <c:pt idx="1126">
                  <c:v>42917</c:v>
                </c:pt>
                <c:pt idx="1127">
                  <c:v>42918</c:v>
                </c:pt>
                <c:pt idx="1128">
                  <c:v>42919</c:v>
                </c:pt>
                <c:pt idx="1129">
                  <c:v>42920</c:v>
                </c:pt>
                <c:pt idx="1130">
                  <c:v>42921</c:v>
                </c:pt>
                <c:pt idx="1131">
                  <c:v>42922</c:v>
                </c:pt>
                <c:pt idx="1132">
                  <c:v>42923</c:v>
                </c:pt>
                <c:pt idx="1133">
                  <c:v>42924</c:v>
                </c:pt>
                <c:pt idx="1134">
                  <c:v>42925</c:v>
                </c:pt>
                <c:pt idx="1135">
                  <c:v>42926</c:v>
                </c:pt>
                <c:pt idx="1136">
                  <c:v>42927</c:v>
                </c:pt>
                <c:pt idx="1137">
                  <c:v>42928</c:v>
                </c:pt>
                <c:pt idx="1138">
                  <c:v>42929</c:v>
                </c:pt>
                <c:pt idx="1139">
                  <c:v>42930</c:v>
                </c:pt>
                <c:pt idx="1140">
                  <c:v>42931</c:v>
                </c:pt>
                <c:pt idx="1141">
                  <c:v>42932</c:v>
                </c:pt>
                <c:pt idx="1142">
                  <c:v>42933</c:v>
                </c:pt>
                <c:pt idx="1143">
                  <c:v>42934</c:v>
                </c:pt>
                <c:pt idx="1144">
                  <c:v>42935</c:v>
                </c:pt>
                <c:pt idx="1145">
                  <c:v>42936</c:v>
                </c:pt>
                <c:pt idx="1146">
                  <c:v>42937</c:v>
                </c:pt>
                <c:pt idx="1147">
                  <c:v>42938</c:v>
                </c:pt>
                <c:pt idx="1148">
                  <c:v>42939</c:v>
                </c:pt>
                <c:pt idx="1149">
                  <c:v>42940</c:v>
                </c:pt>
                <c:pt idx="1150">
                  <c:v>42941</c:v>
                </c:pt>
                <c:pt idx="1151">
                  <c:v>42942</c:v>
                </c:pt>
                <c:pt idx="1152">
                  <c:v>42943</c:v>
                </c:pt>
                <c:pt idx="1153">
                  <c:v>42944</c:v>
                </c:pt>
                <c:pt idx="1154">
                  <c:v>42945</c:v>
                </c:pt>
                <c:pt idx="1155">
                  <c:v>42946</c:v>
                </c:pt>
                <c:pt idx="1156">
                  <c:v>42947</c:v>
                </c:pt>
                <c:pt idx="1157">
                  <c:v>42948</c:v>
                </c:pt>
                <c:pt idx="1158">
                  <c:v>42949</c:v>
                </c:pt>
                <c:pt idx="1159">
                  <c:v>42950</c:v>
                </c:pt>
                <c:pt idx="1160">
                  <c:v>42951</c:v>
                </c:pt>
                <c:pt idx="1161">
                  <c:v>42952</c:v>
                </c:pt>
                <c:pt idx="1162">
                  <c:v>42953</c:v>
                </c:pt>
                <c:pt idx="1163">
                  <c:v>42954</c:v>
                </c:pt>
                <c:pt idx="1164">
                  <c:v>42955</c:v>
                </c:pt>
                <c:pt idx="1165">
                  <c:v>42956</c:v>
                </c:pt>
                <c:pt idx="1166">
                  <c:v>42957</c:v>
                </c:pt>
                <c:pt idx="1167">
                  <c:v>42958</c:v>
                </c:pt>
                <c:pt idx="1168">
                  <c:v>42959</c:v>
                </c:pt>
                <c:pt idx="1169">
                  <c:v>42960</c:v>
                </c:pt>
                <c:pt idx="1170">
                  <c:v>42961</c:v>
                </c:pt>
                <c:pt idx="1171">
                  <c:v>42962</c:v>
                </c:pt>
                <c:pt idx="1172">
                  <c:v>42963</c:v>
                </c:pt>
                <c:pt idx="1173">
                  <c:v>42964</c:v>
                </c:pt>
                <c:pt idx="1174">
                  <c:v>42965</c:v>
                </c:pt>
                <c:pt idx="1175">
                  <c:v>42966</c:v>
                </c:pt>
                <c:pt idx="1176">
                  <c:v>42967</c:v>
                </c:pt>
                <c:pt idx="1177">
                  <c:v>42968</c:v>
                </c:pt>
                <c:pt idx="1178">
                  <c:v>42969</c:v>
                </c:pt>
                <c:pt idx="1179">
                  <c:v>42970</c:v>
                </c:pt>
                <c:pt idx="1180">
                  <c:v>42971</c:v>
                </c:pt>
                <c:pt idx="1181">
                  <c:v>42972</c:v>
                </c:pt>
                <c:pt idx="1182">
                  <c:v>42973</c:v>
                </c:pt>
                <c:pt idx="1183">
                  <c:v>42974</c:v>
                </c:pt>
                <c:pt idx="1184">
                  <c:v>42975</c:v>
                </c:pt>
                <c:pt idx="1185">
                  <c:v>42976</c:v>
                </c:pt>
                <c:pt idx="1186">
                  <c:v>42977</c:v>
                </c:pt>
                <c:pt idx="1187">
                  <c:v>42978</c:v>
                </c:pt>
                <c:pt idx="1188">
                  <c:v>42979</c:v>
                </c:pt>
                <c:pt idx="1189">
                  <c:v>42980</c:v>
                </c:pt>
                <c:pt idx="1190">
                  <c:v>42981</c:v>
                </c:pt>
                <c:pt idx="1191">
                  <c:v>42982</c:v>
                </c:pt>
                <c:pt idx="1192">
                  <c:v>42983</c:v>
                </c:pt>
                <c:pt idx="1193">
                  <c:v>42984</c:v>
                </c:pt>
                <c:pt idx="1194">
                  <c:v>42985</c:v>
                </c:pt>
                <c:pt idx="1195">
                  <c:v>42986</c:v>
                </c:pt>
                <c:pt idx="1196">
                  <c:v>42987</c:v>
                </c:pt>
                <c:pt idx="1197">
                  <c:v>42988</c:v>
                </c:pt>
                <c:pt idx="1198">
                  <c:v>42989</c:v>
                </c:pt>
                <c:pt idx="1199">
                  <c:v>42990</c:v>
                </c:pt>
                <c:pt idx="1200">
                  <c:v>42991</c:v>
                </c:pt>
                <c:pt idx="1201">
                  <c:v>42992</c:v>
                </c:pt>
                <c:pt idx="1202">
                  <c:v>42993</c:v>
                </c:pt>
                <c:pt idx="1203">
                  <c:v>42994</c:v>
                </c:pt>
                <c:pt idx="1204">
                  <c:v>42995</c:v>
                </c:pt>
                <c:pt idx="1205">
                  <c:v>42996</c:v>
                </c:pt>
                <c:pt idx="1206">
                  <c:v>42997</c:v>
                </c:pt>
                <c:pt idx="1207">
                  <c:v>42998</c:v>
                </c:pt>
                <c:pt idx="1208">
                  <c:v>42999</c:v>
                </c:pt>
                <c:pt idx="1209">
                  <c:v>43000</c:v>
                </c:pt>
                <c:pt idx="1210">
                  <c:v>43001</c:v>
                </c:pt>
                <c:pt idx="1211">
                  <c:v>43002</c:v>
                </c:pt>
                <c:pt idx="1212">
                  <c:v>43003</c:v>
                </c:pt>
                <c:pt idx="1213">
                  <c:v>43004</c:v>
                </c:pt>
                <c:pt idx="1214">
                  <c:v>43005</c:v>
                </c:pt>
                <c:pt idx="1215">
                  <c:v>43006</c:v>
                </c:pt>
                <c:pt idx="1216">
                  <c:v>43007</c:v>
                </c:pt>
                <c:pt idx="1217">
                  <c:v>43008</c:v>
                </c:pt>
                <c:pt idx="1218">
                  <c:v>43009</c:v>
                </c:pt>
                <c:pt idx="1219">
                  <c:v>43010</c:v>
                </c:pt>
                <c:pt idx="1220">
                  <c:v>43011</c:v>
                </c:pt>
                <c:pt idx="1221">
                  <c:v>43012</c:v>
                </c:pt>
                <c:pt idx="1222">
                  <c:v>43013</c:v>
                </c:pt>
                <c:pt idx="1223">
                  <c:v>43014</c:v>
                </c:pt>
                <c:pt idx="1224">
                  <c:v>43015</c:v>
                </c:pt>
                <c:pt idx="1225">
                  <c:v>43016</c:v>
                </c:pt>
                <c:pt idx="1226">
                  <c:v>43017</c:v>
                </c:pt>
                <c:pt idx="1227">
                  <c:v>43018</c:v>
                </c:pt>
                <c:pt idx="1228">
                  <c:v>43019</c:v>
                </c:pt>
                <c:pt idx="1229">
                  <c:v>43020</c:v>
                </c:pt>
                <c:pt idx="1230">
                  <c:v>43021</c:v>
                </c:pt>
                <c:pt idx="1231">
                  <c:v>43022</c:v>
                </c:pt>
                <c:pt idx="1232">
                  <c:v>43023</c:v>
                </c:pt>
                <c:pt idx="1233">
                  <c:v>43024</c:v>
                </c:pt>
                <c:pt idx="1234">
                  <c:v>43025</c:v>
                </c:pt>
                <c:pt idx="1235">
                  <c:v>43026</c:v>
                </c:pt>
                <c:pt idx="1236">
                  <c:v>43027</c:v>
                </c:pt>
                <c:pt idx="1237">
                  <c:v>43028</c:v>
                </c:pt>
                <c:pt idx="1238">
                  <c:v>43029</c:v>
                </c:pt>
                <c:pt idx="1239">
                  <c:v>43030</c:v>
                </c:pt>
                <c:pt idx="1240">
                  <c:v>43031</c:v>
                </c:pt>
                <c:pt idx="1241">
                  <c:v>43032</c:v>
                </c:pt>
                <c:pt idx="1242">
                  <c:v>43033</c:v>
                </c:pt>
                <c:pt idx="1243">
                  <c:v>43034</c:v>
                </c:pt>
                <c:pt idx="1244">
                  <c:v>43035</c:v>
                </c:pt>
                <c:pt idx="1245">
                  <c:v>43036</c:v>
                </c:pt>
                <c:pt idx="1246">
                  <c:v>43037</c:v>
                </c:pt>
                <c:pt idx="1247">
                  <c:v>43038</c:v>
                </c:pt>
                <c:pt idx="1248">
                  <c:v>43039</c:v>
                </c:pt>
                <c:pt idx="1249">
                  <c:v>43040</c:v>
                </c:pt>
                <c:pt idx="1250">
                  <c:v>43041</c:v>
                </c:pt>
                <c:pt idx="1251">
                  <c:v>43042</c:v>
                </c:pt>
                <c:pt idx="1252">
                  <c:v>43043</c:v>
                </c:pt>
                <c:pt idx="1253">
                  <c:v>43044</c:v>
                </c:pt>
                <c:pt idx="1254">
                  <c:v>43045</c:v>
                </c:pt>
                <c:pt idx="1255">
                  <c:v>43046</c:v>
                </c:pt>
                <c:pt idx="1256">
                  <c:v>43047</c:v>
                </c:pt>
                <c:pt idx="1257">
                  <c:v>43048</c:v>
                </c:pt>
                <c:pt idx="1258">
                  <c:v>43049</c:v>
                </c:pt>
                <c:pt idx="1259">
                  <c:v>43050</c:v>
                </c:pt>
                <c:pt idx="1260">
                  <c:v>43051</c:v>
                </c:pt>
                <c:pt idx="1261">
                  <c:v>43052</c:v>
                </c:pt>
                <c:pt idx="1262">
                  <c:v>43053</c:v>
                </c:pt>
                <c:pt idx="1263">
                  <c:v>43054</c:v>
                </c:pt>
                <c:pt idx="1264">
                  <c:v>43055</c:v>
                </c:pt>
                <c:pt idx="1265">
                  <c:v>43056</c:v>
                </c:pt>
                <c:pt idx="1266">
                  <c:v>43057</c:v>
                </c:pt>
                <c:pt idx="1267">
                  <c:v>43058</c:v>
                </c:pt>
                <c:pt idx="1268">
                  <c:v>43059</c:v>
                </c:pt>
                <c:pt idx="1269">
                  <c:v>43060</c:v>
                </c:pt>
                <c:pt idx="1270">
                  <c:v>43061</c:v>
                </c:pt>
                <c:pt idx="1271">
                  <c:v>43062</c:v>
                </c:pt>
                <c:pt idx="1272">
                  <c:v>43063</c:v>
                </c:pt>
                <c:pt idx="1273">
                  <c:v>43064</c:v>
                </c:pt>
                <c:pt idx="1274">
                  <c:v>43065</c:v>
                </c:pt>
                <c:pt idx="1275">
                  <c:v>43066</c:v>
                </c:pt>
                <c:pt idx="1276">
                  <c:v>43067</c:v>
                </c:pt>
                <c:pt idx="1277">
                  <c:v>43068</c:v>
                </c:pt>
                <c:pt idx="1278">
                  <c:v>43069</c:v>
                </c:pt>
                <c:pt idx="1279">
                  <c:v>43070</c:v>
                </c:pt>
                <c:pt idx="1280">
                  <c:v>43071</c:v>
                </c:pt>
                <c:pt idx="1281">
                  <c:v>43072</c:v>
                </c:pt>
                <c:pt idx="1282">
                  <c:v>43073</c:v>
                </c:pt>
                <c:pt idx="1283">
                  <c:v>43074</c:v>
                </c:pt>
                <c:pt idx="1284">
                  <c:v>43075</c:v>
                </c:pt>
                <c:pt idx="1285">
                  <c:v>43076</c:v>
                </c:pt>
                <c:pt idx="1286">
                  <c:v>43077</c:v>
                </c:pt>
                <c:pt idx="1287">
                  <c:v>43078</c:v>
                </c:pt>
                <c:pt idx="1288">
                  <c:v>43079</c:v>
                </c:pt>
                <c:pt idx="1289">
                  <c:v>43080</c:v>
                </c:pt>
                <c:pt idx="1290">
                  <c:v>43081</c:v>
                </c:pt>
                <c:pt idx="1291">
                  <c:v>43082</c:v>
                </c:pt>
                <c:pt idx="1292">
                  <c:v>43083</c:v>
                </c:pt>
                <c:pt idx="1293">
                  <c:v>43084</c:v>
                </c:pt>
                <c:pt idx="1294">
                  <c:v>43085</c:v>
                </c:pt>
                <c:pt idx="1295">
                  <c:v>43086</c:v>
                </c:pt>
                <c:pt idx="1296">
                  <c:v>43087</c:v>
                </c:pt>
                <c:pt idx="1297">
                  <c:v>43088</c:v>
                </c:pt>
                <c:pt idx="1298">
                  <c:v>43089</c:v>
                </c:pt>
                <c:pt idx="1299">
                  <c:v>43090</c:v>
                </c:pt>
                <c:pt idx="1300">
                  <c:v>43091</c:v>
                </c:pt>
                <c:pt idx="1301">
                  <c:v>43092</c:v>
                </c:pt>
                <c:pt idx="1302">
                  <c:v>43093</c:v>
                </c:pt>
                <c:pt idx="1303">
                  <c:v>43094</c:v>
                </c:pt>
                <c:pt idx="1304">
                  <c:v>43095</c:v>
                </c:pt>
                <c:pt idx="1305">
                  <c:v>43096</c:v>
                </c:pt>
                <c:pt idx="1306">
                  <c:v>43097</c:v>
                </c:pt>
                <c:pt idx="1307">
                  <c:v>43098</c:v>
                </c:pt>
                <c:pt idx="1308">
                  <c:v>43099</c:v>
                </c:pt>
                <c:pt idx="1309">
                  <c:v>43100</c:v>
                </c:pt>
                <c:pt idx="1310">
                  <c:v>43101</c:v>
                </c:pt>
                <c:pt idx="1311">
                  <c:v>43102</c:v>
                </c:pt>
                <c:pt idx="1312">
                  <c:v>43103</c:v>
                </c:pt>
                <c:pt idx="1313">
                  <c:v>43104</c:v>
                </c:pt>
                <c:pt idx="1314">
                  <c:v>43105</c:v>
                </c:pt>
                <c:pt idx="1315">
                  <c:v>43106</c:v>
                </c:pt>
                <c:pt idx="1316">
                  <c:v>43107</c:v>
                </c:pt>
                <c:pt idx="1317">
                  <c:v>43108</c:v>
                </c:pt>
                <c:pt idx="1318">
                  <c:v>43109</c:v>
                </c:pt>
                <c:pt idx="1319">
                  <c:v>43110</c:v>
                </c:pt>
                <c:pt idx="1320">
                  <c:v>43111</c:v>
                </c:pt>
                <c:pt idx="1321">
                  <c:v>43112</c:v>
                </c:pt>
                <c:pt idx="1322">
                  <c:v>43113</c:v>
                </c:pt>
                <c:pt idx="1323">
                  <c:v>43114</c:v>
                </c:pt>
                <c:pt idx="1324">
                  <c:v>43115</c:v>
                </c:pt>
                <c:pt idx="1325">
                  <c:v>43116</c:v>
                </c:pt>
                <c:pt idx="1326">
                  <c:v>43117</c:v>
                </c:pt>
                <c:pt idx="1327">
                  <c:v>43118</c:v>
                </c:pt>
                <c:pt idx="1328">
                  <c:v>43119</c:v>
                </c:pt>
                <c:pt idx="1329">
                  <c:v>43120</c:v>
                </c:pt>
                <c:pt idx="1330">
                  <c:v>43121</c:v>
                </c:pt>
                <c:pt idx="1331">
                  <c:v>43122</c:v>
                </c:pt>
                <c:pt idx="1332">
                  <c:v>43123</c:v>
                </c:pt>
                <c:pt idx="1333">
                  <c:v>43124</c:v>
                </c:pt>
                <c:pt idx="1334">
                  <c:v>43125</c:v>
                </c:pt>
                <c:pt idx="1335">
                  <c:v>43126</c:v>
                </c:pt>
                <c:pt idx="1336">
                  <c:v>43127</c:v>
                </c:pt>
                <c:pt idx="1337">
                  <c:v>43128</c:v>
                </c:pt>
                <c:pt idx="1338">
                  <c:v>43129</c:v>
                </c:pt>
                <c:pt idx="1339">
                  <c:v>43130</c:v>
                </c:pt>
                <c:pt idx="1340">
                  <c:v>43131</c:v>
                </c:pt>
                <c:pt idx="1341">
                  <c:v>43132</c:v>
                </c:pt>
                <c:pt idx="1342">
                  <c:v>43133</c:v>
                </c:pt>
                <c:pt idx="1343">
                  <c:v>43134</c:v>
                </c:pt>
                <c:pt idx="1344">
                  <c:v>43135</c:v>
                </c:pt>
                <c:pt idx="1345">
                  <c:v>43136</c:v>
                </c:pt>
                <c:pt idx="1346">
                  <c:v>43137</c:v>
                </c:pt>
                <c:pt idx="1347">
                  <c:v>43138</c:v>
                </c:pt>
                <c:pt idx="1348">
                  <c:v>43139</c:v>
                </c:pt>
                <c:pt idx="1349">
                  <c:v>43140</c:v>
                </c:pt>
                <c:pt idx="1350">
                  <c:v>43141</c:v>
                </c:pt>
                <c:pt idx="1351">
                  <c:v>43142</c:v>
                </c:pt>
                <c:pt idx="1352">
                  <c:v>43143</c:v>
                </c:pt>
                <c:pt idx="1353">
                  <c:v>43144</c:v>
                </c:pt>
                <c:pt idx="1354">
                  <c:v>43145</c:v>
                </c:pt>
                <c:pt idx="1355">
                  <c:v>43146</c:v>
                </c:pt>
                <c:pt idx="1356">
                  <c:v>43147</c:v>
                </c:pt>
                <c:pt idx="1357">
                  <c:v>43148</c:v>
                </c:pt>
                <c:pt idx="1358">
                  <c:v>43149</c:v>
                </c:pt>
                <c:pt idx="1359">
                  <c:v>43150</c:v>
                </c:pt>
                <c:pt idx="1360">
                  <c:v>43151</c:v>
                </c:pt>
                <c:pt idx="1361">
                  <c:v>43152</c:v>
                </c:pt>
                <c:pt idx="1362">
                  <c:v>43153</c:v>
                </c:pt>
                <c:pt idx="1363">
                  <c:v>43154</c:v>
                </c:pt>
                <c:pt idx="1364">
                  <c:v>43155</c:v>
                </c:pt>
                <c:pt idx="1365">
                  <c:v>43156</c:v>
                </c:pt>
                <c:pt idx="1366">
                  <c:v>43157</c:v>
                </c:pt>
                <c:pt idx="1367">
                  <c:v>43158</c:v>
                </c:pt>
                <c:pt idx="1368">
                  <c:v>43159</c:v>
                </c:pt>
                <c:pt idx="1369">
                  <c:v>43160</c:v>
                </c:pt>
                <c:pt idx="1370">
                  <c:v>43161</c:v>
                </c:pt>
                <c:pt idx="1371">
                  <c:v>43162</c:v>
                </c:pt>
                <c:pt idx="1372">
                  <c:v>43163</c:v>
                </c:pt>
                <c:pt idx="1373">
                  <c:v>43164</c:v>
                </c:pt>
                <c:pt idx="1374">
                  <c:v>43165</c:v>
                </c:pt>
                <c:pt idx="1375">
                  <c:v>43166</c:v>
                </c:pt>
                <c:pt idx="1376">
                  <c:v>43167</c:v>
                </c:pt>
                <c:pt idx="1377">
                  <c:v>43168</c:v>
                </c:pt>
                <c:pt idx="1378">
                  <c:v>43169</c:v>
                </c:pt>
                <c:pt idx="1379">
                  <c:v>43170</c:v>
                </c:pt>
                <c:pt idx="1380">
                  <c:v>43171</c:v>
                </c:pt>
                <c:pt idx="1381">
                  <c:v>43172</c:v>
                </c:pt>
                <c:pt idx="1382">
                  <c:v>43173</c:v>
                </c:pt>
                <c:pt idx="1383">
                  <c:v>43174</c:v>
                </c:pt>
                <c:pt idx="1384">
                  <c:v>43175</c:v>
                </c:pt>
                <c:pt idx="1385">
                  <c:v>43176</c:v>
                </c:pt>
                <c:pt idx="1386">
                  <c:v>43177</c:v>
                </c:pt>
                <c:pt idx="1387">
                  <c:v>43178</c:v>
                </c:pt>
                <c:pt idx="1388">
                  <c:v>43179</c:v>
                </c:pt>
                <c:pt idx="1389">
                  <c:v>43180</c:v>
                </c:pt>
                <c:pt idx="1390">
                  <c:v>43181</c:v>
                </c:pt>
                <c:pt idx="1391">
                  <c:v>43182</c:v>
                </c:pt>
                <c:pt idx="1392">
                  <c:v>43183</c:v>
                </c:pt>
                <c:pt idx="1393">
                  <c:v>43184</c:v>
                </c:pt>
                <c:pt idx="1394">
                  <c:v>43185</c:v>
                </c:pt>
                <c:pt idx="1395">
                  <c:v>43186</c:v>
                </c:pt>
                <c:pt idx="1396">
                  <c:v>43187</c:v>
                </c:pt>
                <c:pt idx="1397">
                  <c:v>43188</c:v>
                </c:pt>
                <c:pt idx="1398">
                  <c:v>43189</c:v>
                </c:pt>
                <c:pt idx="1399">
                  <c:v>43190</c:v>
                </c:pt>
                <c:pt idx="1400">
                  <c:v>43191</c:v>
                </c:pt>
                <c:pt idx="1401">
                  <c:v>43192</c:v>
                </c:pt>
                <c:pt idx="1402">
                  <c:v>43193</c:v>
                </c:pt>
                <c:pt idx="1403">
                  <c:v>43194</c:v>
                </c:pt>
                <c:pt idx="1404">
                  <c:v>43195</c:v>
                </c:pt>
                <c:pt idx="1405">
                  <c:v>43196</c:v>
                </c:pt>
                <c:pt idx="1406">
                  <c:v>43197</c:v>
                </c:pt>
                <c:pt idx="1407">
                  <c:v>43198</c:v>
                </c:pt>
                <c:pt idx="1408">
                  <c:v>43199</c:v>
                </c:pt>
                <c:pt idx="1409">
                  <c:v>43200</c:v>
                </c:pt>
                <c:pt idx="1410">
                  <c:v>43201</c:v>
                </c:pt>
                <c:pt idx="1411">
                  <c:v>43202</c:v>
                </c:pt>
                <c:pt idx="1412">
                  <c:v>43203</c:v>
                </c:pt>
                <c:pt idx="1413">
                  <c:v>43204</c:v>
                </c:pt>
                <c:pt idx="1414">
                  <c:v>43205</c:v>
                </c:pt>
                <c:pt idx="1415">
                  <c:v>43206</c:v>
                </c:pt>
                <c:pt idx="1416">
                  <c:v>43207</c:v>
                </c:pt>
                <c:pt idx="1417">
                  <c:v>43208</c:v>
                </c:pt>
                <c:pt idx="1418">
                  <c:v>43209</c:v>
                </c:pt>
                <c:pt idx="1419">
                  <c:v>43210</c:v>
                </c:pt>
                <c:pt idx="1420">
                  <c:v>43211</c:v>
                </c:pt>
                <c:pt idx="1421">
                  <c:v>43212</c:v>
                </c:pt>
                <c:pt idx="1422">
                  <c:v>43213</c:v>
                </c:pt>
                <c:pt idx="1423">
                  <c:v>43214</c:v>
                </c:pt>
                <c:pt idx="1424">
                  <c:v>43215</c:v>
                </c:pt>
                <c:pt idx="1425">
                  <c:v>43216</c:v>
                </c:pt>
                <c:pt idx="1426">
                  <c:v>43217</c:v>
                </c:pt>
                <c:pt idx="1427">
                  <c:v>43218</c:v>
                </c:pt>
                <c:pt idx="1428">
                  <c:v>43219</c:v>
                </c:pt>
                <c:pt idx="1429">
                  <c:v>43220</c:v>
                </c:pt>
                <c:pt idx="1430">
                  <c:v>43221</c:v>
                </c:pt>
                <c:pt idx="1431">
                  <c:v>43222</c:v>
                </c:pt>
                <c:pt idx="1432">
                  <c:v>43223</c:v>
                </c:pt>
                <c:pt idx="1433">
                  <c:v>43224</c:v>
                </c:pt>
                <c:pt idx="1434">
                  <c:v>43225</c:v>
                </c:pt>
                <c:pt idx="1435">
                  <c:v>43226</c:v>
                </c:pt>
                <c:pt idx="1436">
                  <c:v>43227</c:v>
                </c:pt>
                <c:pt idx="1437">
                  <c:v>43228</c:v>
                </c:pt>
                <c:pt idx="1438">
                  <c:v>43229</c:v>
                </c:pt>
                <c:pt idx="1439">
                  <c:v>43230</c:v>
                </c:pt>
                <c:pt idx="1440">
                  <c:v>43231</c:v>
                </c:pt>
                <c:pt idx="1441">
                  <c:v>43232</c:v>
                </c:pt>
                <c:pt idx="1442">
                  <c:v>43233</c:v>
                </c:pt>
                <c:pt idx="1443">
                  <c:v>43234</c:v>
                </c:pt>
                <c:pt idx="1444">
                  <c:v>43235</c:v>
                </c:pt>
                <c:pt idx="1445">
                  <c:v>43236</c:v>
                </c:pt>
                <c:pt idx="1446">
                  <c:v>43237</c:v>
                </c:pt>
                <c:pt idx="1447">
                  <c:v>43238</c:v>
                </c:pt>
                <c:pt idx="1448">
                  <c:v>43239</c:v>
                </c:pt>
                <c:pt idx="1449">
                  <c:v>43240</c:v>
                </c:pt>
                <c:pt idx="1450">
                  <c:v>43241</c:v>
                </c:pt>
                <c:pt idx="1451">
                  <c:v>43242</c:v>
                </c:pt>
                <c:pt idx="1452">
                  <c:v>43243</c:v>
                </c:pt>
                <c:pt idx="1453">
                  <c:v>43244</c:v>
                </c:pt>
                <c:pt idx="1454">
                  <c:v>43245</c:v>
                </c:pt>
                <c:pt idx="1455">
                  <c:v>43246</c:v>
                </c:pt>
                <c:pt idx="1456">
                  <c:v>43247</c:v>
                </c:pt>
                <c:pt idx="1457">
                  <c:v>43248</c:v>
                </c:pt>
                <c:pt idx="1458">
                  <c:v>43249</c:v>
                </c:pt>
                <c:pt idx="1459">
                  <c:v>43250</c:v>
                </c:pt>
                <c:pt idx="1460">
                  <c:v>43251</c:v>
                </c:pt>
                <c:pt idx="1461">
                  <c:v>43252</c:v>
                </c:pt>
                <c:pt idx="1462">
                  <c:v>43253</c:v>
                </c:pt>
                <c:pt idx="1463">
                  <c:v>43254</c:v>
                </c:pt>
                <c:pt idx="1464">
                  <c:v>43255</c:v>
                </c:pt>
                <c:pt idx="1465">
                  <c:v>43256</c:v>
                </c:pt>
                <c:pt idx="1466">
                  <c:v>43257</c:v>
                </c:pt>
                <c:pt idx="1467">
                  <c:v>43258</c:v>
                </c:pt>
                <c:pt idx="1468">
                  <c:v>43259</c:v>
                </c:pt>
                <c:pt idx="1469">
                  <c:v>43260</c:v>
                </c:pt>
                <c:pt idx="1470">
                  <c:v>43261</c:v>
                </c:pt>
                <c:pt idx="1471">
                  <c:v>43262</c:v>
                </c:pt>
                <c:pt idx="1472">
                  <c:v>43263</c:v>
                </c:pt>
                <c:pt idx="1473">
                  <c:v>43264</c:v>
                </c:pt>
                <c:pt idx="1474">
                  <c:v>43265</c:v>
                </c:pt>
                <c:pt idx="1475">
                  <c:v>43266</c:v>
                </c:pt>
                <c:pt idx="1476">
                  <c:v>43267</c:v>
                </c:pt>
                <c:pt idx="1477">
                  <c:v>43268</c:v>
                </c:pt>
                <c:pt idx="1478">
                  <c:v>43269</c:v>
                </c:pt>
                <c:pt idx="1479">
                  <c:v>43270</c:v>
                </c:pt>
                <c:pt idx="1480">
                  <c:v>43271</c:v>
                </c:pt>
                <c:pt idx="1481">
                  <c:v>43272</c:v>
                </c:pt>
                <c:pt idx="1482">
                  <c:v>43273</c:v>
                </c:pt>
                <c:pt idx="1483">
                  <c:v>43274</c:v>
                </c:pt>
                <c:pt idx="1484">
                  <c:v>43275</c:v>
                </c:pt>
                <c:pt idx="1485">
                  <c:v>43276</c:v>
                </c:pt>
                <c:pt idx="1486">
                  <c:v>43277</c:v>
                </c:pt>
                <c:pt idx="1487">
                  <c:v>43278</c:v>
                </c:pt>
                <c:pt idx="1488">
                  <c:v>43279</c:v>
                </c:pt>
                <c:pt idx="1489">
                  <c:v>43280</c:v>
                </c:pt>
                <c:pt idx="1490">
                  <c:v>43281</c:v>
                </c:pt>
                <c:pt idx="1491">
                  <c:v>43282</c:v>
                </c:pt>
                <c:pt idx="1492">
                  <c:v>43283</c:v>
                </c:pt>
                <c:pt idx="1493">
                  <c:v>43284</c:v>
                </c:pt>
                <c:pt idx="1494">
                  <c:v>43285</c:v>
                </c:pt>
                <c:pt idx="1495">
                  <c:v>43286</c:v>
                </c:pt>
                <c:pt idx="1496">
                  <c:v>43287</c:v>
                </c:pt>
                <c:pt idx="1497">
                  <c:v>43288</c:v>
                </c:pt>
                <c:pt idx="1498">
                  <c:v>43289</c:v>
                </c:pt>
                <c:pt idx="1499">
                  <c:v>43290</c:v>
                </c:pt>
                <c:pt idx="1500">
                  <c:v>43291</c:v>
                </c:pt>
                <c:pt idx="1501">
                  <c:v>43292</c:v>
                </c:pt>
                <c:pt idx="1502">
                  <c:v>43293</c:v>
                </c:pt>
                <c:pt idx="1503">
                  <c:v>43294</c:v>
                </c:pt>
                <c:pt idx="1504">
                  <c:v>43295</c:v>
                </c:pt>
                <c:pt idx="1505">
                  <c:v>43296</c:v>
                </c:pt>
                <c:pt idx="1506">
                  <c:v>43297</c:v>
                </c:pt>
                <c:pt idx="1507">
                  <c:v>43298</c:v>
                </c:pt>
                <c:pt idx="1508">
                  <c:v>43299</c:v>
                </c:pt>
                <c:pt idx="1509">
                  <c:v>43300</c:v>
                </c:pt>
                <c:pt idx="1510">
                  <c:v>43301</c:v>
                </c:pt>
                <c:pt idx="1511">
                  <c:v>43302</c:v>
                </c:pt>
                <c:pt idx="1512">
                  <c:v>43303</c:v>
                </c:pt>
                <c:pt idx="1513">
                  <c:v>43304</c:v>
                </c:pt>
                <c:pt idx="1514">
                  <c:v>43305</c:v>
                </c:pt>
                <c:pt idx="1515">
                  <c:v>43306</c:v>
                </c:pt>
                <c:pt idx="1516">
                  <c:v>43307</c:v>
                </c:pt>
                <c:pt idx="1517">
                  <c:v>43308</c:v>
                </c:pt>
                <c:pt idx="1518">
                  <c:v>43309</c:v>
                </c:pt>
                <c:pt idx="1519">
                  <c:v>43310</c:v>
                </c:pt>
                <c:pt idx="1520">
                  <c:v>43311</c:v>
                </c:pt>
                <c:pt idx="1521">
                  <c:v>43312</c:v>
                </c:pt>
                <c:pt idx="1522">
                  <c:v>43313</c:v>
                </c:pt>
                <c:pt idx="1523">
                  <c:v>43314</c:v>
                </c:pt>
                <c:pt idx="1524">
                  <c:v>43315</c:v>
                </c:pt>
                <c:pt idx="1525">
                  <c:v>43316</c:v>
                </c:pt>
                <c:pt idx="1526">
                  <c:v>43317</c:v>
                </c:pt>
                <c:pt idx="1527">
                  <c:v>43318</c:v>
                </c:pt>
                <c:pt idx="1528">
                  <c:v>43319</c:v>
                </c:pt>
                <c:pt idx="1529">
                  <c:v>43320</c:v>
                </c:pt>
                <c:pt idx="1530">
                  <c:v>43321</c:v>
                </c:pt>
                <c:pt idx="1531">
                  <c:v>43322</c:v>
                </c:pt>
                <c:pt idx="1532">
                  <c:v>43323</c:v>
                </c:pt>
                <c:pt idx="1533">
                  <c:v>43324</c:v>
                </c:pt>
                <c:pt idx="1534">
                  <c:v>43325</c:v>
                </c:pt>
                <c:pt idx="1535">
                  <c:v>43326</c:v>
                </c:pt>
                <c:pt idx="1536">
                  <c:v>43327</c:v>
                </c:pt>
                <c:pt idx="1537">
                  <c:v>43328</c:v>
                </c:pt>
                <c:pt idx="1538">
                  <c:v>43329</c:v>
                </c:pt>
                <c:pt idx="1539">
                  <c:v>43330</c:v>
                </c:pt>
                <c:pt idx="1540">
                  <c:v>43331</c:v>
                </c:pt>
                <c:pt idx="1541">
                  <c:v>43332</c:v>
                </c:pt>
                <c:pt idx="1542">
                  <c:v>43333</c:v>
                </c:pt>
                <c:pt idx="1543">
                  <c:v>43334</c:v>
                </c:pt>
                <c:pt idx="1544">
                  <c:v>43335</c:v>
                </c:pt>
                <c:pt idx="1545">
                  <c:v>43336</c:v>
                </c:pt>
                <c:pt idx="1546">
                  <c:v>43337</c:v>
                </c:pt>
                <c:pt idx="1547">
                  <c:v>43338</c:v>
                </c:pt>
                <c:pt idx="1548">
                  <c:v>43339</c:v>
                </c:pt>
                <c:pt idx="1549">
                  <c:v>43340</c:v>
                </c:pt>
                <c:pt idx="1550">
                  <c:v>43341</c:v>
                </c:pt>
                <c:pt idx="1551">
                  <c:v>43342</c:v>
                </c:pt>
                <c:pt idx="1552">
                  <c:v>43343</c:v>
                </c:pt>
                <c:pt idx="1553">
                  <c:v>43344</c:v>
                </c:pt>
                <c:pt idx="1554">
                  <c:v>43345</c:v>
                </c:pt>
                <c:pt idx="1555">
                  <c:v>43346</c:v>
                </c:pt>
                <c:pt idx="1556">
                  <c:v>43347</c:v>
                </c:pt>
                <c:pt idx="1557">
                  <c:v>43348</c:v>
                </c:pt>
                <c:pt idx="1558">
                  <c:v>43349</c:v>
                </c:pt>
                <c:pt idx="1559">
                  <c:v>43350</c:v>
                </c:pt>
                <c:pt idx="1560">
                  <c:v>43351</c:v>
                </c:pt>
                <c:pt idx="1561">
                  <c:v>43352</c:v>
                </c:pt>
                <c:pt idx="1562">
                  <c:v>43353</c:v>
                </c:pt>
                <c:pt idx="1563">
                  <c:v>43354</c:v>
                </c:pt>
                <c:pt idx="1564">
                  <c:v>43355</c:v>
                </c:pt>
                <c:pt idx="1565">
                  <c:v>43356</c:v>
                </c:pt>
                <c:pt idx="1566">
                  <c:v>43357</c:v>
                </c:pt>
                <c:pt idx="1567">
                  <c:v>43358</c:v>
                </c:pt>
                <c:pt idx="1568">
                  <c:v>43359</c:v>
                </c:pt>
                <c:pt idx="1569">
                  <c:v>43360</c:v>
                </c:pt>
                <c:pt idx="1570">
                  <c:v>43361</c:v>
                </c:pt>
                <c:pt idx="1571">
                  <c:v>43362</c:v>
                </c:pt>
                <c:pt idx="1572">
                  <c:v>43363</c:v>
                </c:pt>
                <c:pt idx="1573">
                  <c:v>43364</c:v>
                </c:pt>
                <c:pt idx="1574">
                  <c:v>43365</c:v>
                </c:pt>
                <c:pt idx="1575">
                  <c:v>43366</c:v>
                </c:pt>
                <c:pt idx="1576">
                  <c:v>43367</c:v>
                </c:pt>
                <c:pt idx="1577">
                  <c:v>43368</c:v>
                </c:pt>
                <c:pt idx="1578">
                  <c:v>43369</c:v>
                </c:pt>
                <c:pt idx="1579">
                  <c:v>43370</c:v>
                </c:pt>
                <c:pt idx="1580">
                  <c:v>43371</c:v>
                </c:pt>
                <c:pt idx="1581">
                  <c:v>43372</c:v>
                </c:pt>
                <c:pt idx="1582">
                  <c:v>43373</c:v>
                </c:pt>
                <c:pt idx="1583">
                  <c:v>43374</c:v>
                </c:pt>
                <c:pt idx="1584">
                  <c:v>43375</c:v>
                </c:pt>
                <c:pt idx="1585">
                  <c:v>43376</c:v>
                </c:pt>
                <c:pt idx="1586">
                  <c:v>43377</c:v>
                </c:pt>
                <c:pt idx="1587">
                  <c:v>43378</c:v>
                </c:pt>
                <c:pt idx="1588">
                  <c:v>43379</c:v>
                </c:pt>
                <c:pt idx="1589">
                  <c:v>43380</c:v>
                </c:pt>
                <c:pt idx="1590">
                  <c:v>43381</c:v>
                </c:pt>
                <c:pt idx="1591">
                  <c:v>43382</c:v>
                </c:pt>
                <c:pt idx="1592">
                  <c:v>43383</c:v>
                </c:pt>
                <c:pt idx="1593">
                  <c:v>43384</c:v>
                </c:pt>
                <c:pt idx="1594">
                  <c:v>43385</c:v>
                </c:pt>
                <c:pt idx="1595">
                  <c:v>43386</c:v>
                </c:pt>
                <c:pt idx="1596">
                  <c:v>43387</c:v>
                </c:pt>
                <c:pt idx="1597">
                  <c:v>43388</c:v>
                </c:pt>
                <c:pt idx="1598">
                  <c:v>43389</c:v>
                </c:pt>
                <c:pt idx="1599">
                  <c:v>43390</c:v>
                </c:pt>
                <c:pt idx="1600">
                  <c:v>43391</c:v>
                </c:pt>
                <c:pt idx="1601">
                  <c:v>43392</c:v>
                </c:pt>
                <c:pt idx="1602">
                  <c:v>43393</c:v>
                </c:pt>
                <c:pt idx="1603">
                  <c:v>43394</c:v>
                </c:pt>
                <c:pt idx="1604">
                  <c:v>43395</c:v>
                </c:pt>
                <c:pt idx="1605">
                  <c:v>43396</c:v>
                </c:pt>
                <c:pt idx="1606">
                  <c:v>43397</c:v>
                </c:pt>
                <c:pt idx="1607">
                  <c:v>43398</c:v>
                </c:pt>
                <c:pt idx="1608">
                  <c:v>43399</c:v>
                </c:pt>
                <c:pt idx="1609">
                  <c:v>43400</c:v>
                </c:pt>
                <c:pt idx="1610">
                  <c:v>43401</c:v>
                </c:pt>
                <c:pt idx="1611">
                  <c:v>43402</c:v>
                </c:pt>
                <c:pt idx="1612">
                  <c:v>43403</c:v>
                </c:pt>
                <c:pt idx="1613">
                  <c:v>43404</c:v>
                </c:pt>
                <c:pt idx="1614">
                  <c:v>43405</c:v>
                </c:pt>
                <c:pt idx="1615">
                  <c:v>43406</c:v>
                </c:pt>
                <c:pt idx="1616">
                  <c:v>43407</c:v>
                </c:pt>
                <c:pt idx="1617">
                  <c:v>43408</c:v>
                </c:pt>
                <c:pt idx="1618">
                  <c:v>43409</c:v>
                </c:pt>
                <c:pt idx="1619">
                  <c:v>43410</c:v>
                </c:pt>
                <c:pt idx="1620">
                  <c:v>43411</c:v>
                </c:pt>
                <c:pt idx="1621">
                  <c:v>43412</c:v>
                </c:pt>
                <c:pt idx="1622">
                  <c:v>43413</c:v>
                </c:pt>
                <c:pt idx="1623">
                  <c:v>43414</c:v>
                </c:pt>
                <c:pt idx="1624">
                  <c:v>43415</c:v>
                </c:pt>
                <c:pt idx="1625">
                  <c:v>43416</c:v>
                </c:pt>
                <c:pt idx="1626">
                  <c:v>43417</c:v>
                </c:pt>
                <c:pt idx="1627">
                  <c:v>43418</c:v>
                </c:pt>
                <c:pt idx="1628">
                  <c:v>43419</c:v>
                </c:pt>
                <c:pt idx="1629">
                  <c:v>43420</c:v>
                </c:pt>
                <c:pt idx="1630">
                  <c:v>43421</c:v>
                </c:pt>
                <c:pt idx="1631">
                  <c:v>43422</c:v>
                </c:pt>
                <c:pt idx="1632">
                  <c:v>43423</c:v>
                </c:pt>
                <c:pt idx="1633">
                  <c:v>43424</c:v>
                </c:pt>
                <c:pt idx="1634">
                  <c:v>43425</c:v>
                </c:pt>
                <c:pt idx="1635">
                  <c:v>43426</c:v>
                </c:pt>
                <c:pt idx="1636">
                  <c:v>43427</c:v>
                </c:pt>
                <c:pt idx="1637">
                  <c:v>43428</c:v>
                </c:pt>
                <c:pt idx="1638">
                  <c:v>43429</c:v>
                </c:pt>
                <c:pt idx="1639">
                  <c:v>43430</c:v>
                </c:pt>
                <c:pt idx="1640">
                  <c:v>43431</c:v>
                </c:pt>
                <c:pt idx="1641">
                  <c:v>43432</c:v>
                </c:pt>
                <c:pt idx="1642">
                  <c:v>43433</c:v>
                </c:pt>
                <c:pt idx="1643">
                  <c:v>43434</c:v>
                </c:pt>
                <c:pt idx="1644">
                  <c:v>43435</c:v>
                </c:pt>
                <c:pt idx="1645">
                  <c:v>43436</c:v>
                </c:pt>
                <c:pt idx="1646">
                  <c:v>43437</c:v>
                </c:pt>
                <c:pt idx="1647">
                  <c:v>43438</c:v>
                </c:pt>
                <c:pt idx="1648">
                  <c:v>43439</c:v>
                </c:pt>
                <c:pt idx="1649">
                  <c:v>43440</c:v>
                </c:pt>
                <c:pt idx="1650">
                  <c:v>43441</c:v>
                </c:pt>
                <c:pt idx="1651">
                  <c:v>43442</c:v>
                </c:pt>
                <c:pt idx="1652">
                  <c:v>43443</c:v>
                </c:pt>
                <c:pt idx="1653">
                  <c:v>43444</c:v>
                </c:pt>
                <c:pt idx="1654">
                  <c:v>43445</c:v>
                </c:pt>
                <c:pt idx="1655">
                  <c:v>43446</c:v>
                </c:pt>
                <c:pt idx="1656">
                  <c:v>43447</c:v>
                </c:pt>
                <c:pt idx="1657">
                  <c:v>43448</c:v>
                </c:pt>
                <c:pt idx="1658">
                  <c:v>43449</c:v>
                </c:pt>
                <c:pt idx="1659">
                  <c:v>43450</c:v>
                </c:pt>
                <c:pt idx="1660">
                  <c:v>43451</c:v>
                </c:pt>
                <c:pt idx="1661">
                  <c:v>43452</c:v>
                </c:pt>
                <c:pt idx="1662">
                  <c:v>43453</c:v>
                </c:pt>
                <c:pt idx="1663">
                  <c:v>43454</c:v>
                </c:pt>
                <c:pt idx="1664">
                  <c:v>43455</c:v>
                </c:pt>
                <c:pt idx="1665">
                  <c:v>43456</c:v>
                </c:pt>
                <c:pt idx="1666">
                  <c:v>43457</c:v>
                </c:pt>
                <c:pt idx="1667">
                  <c:v>43458</c:v>
                </c:pt>
                <c:pt idx="1668">
                  <c:v>43459</c:v>
                </c:pt>
                <c:pt idx="1669">
                  <c:v>43460</c:v>
                </c:pt>
                <c:pt idx="1670">
                  <c:v>43461</c:v>
                </c:pt>
                <c:pt idx="1671">
                  <c:v>43462</c:v>
                </c:pt>
                <c:pt idx="1672">
                  <c:v>43463</c:v>
                </c:pt>
                <c:pt idx="1673">
                  <c:v>43464</c:v>
                </c:pt>
                <c:pt idx="1674">
                  <c:v>43465</c:v>
                </c:pt>
                <c:pt idx="1675">
                  <c:v>43466</c:v>
                </c:pt>
                <c:pt idx="1676">
                  <c:v>43467</c:v>
                </c:pt>
                <c:pt idx="1677">
                  <c:v>43468</c:v>
                </c:pt>
                <c:pt idx="1678">
                  <c:v>43469</c:v>
                </c:pt>
                <c:pt idx="1679">
                  <c:v>43470</c:v>
                </c:pt>
                <c:pt idx="1680">
                  <c:v>43471</c:v>
                </c:pt>
                <c:pt idx="1681">
                  <c:v>43472</c:v>
                </c:pt>
                <c:pt idx="1682">
                  <c:v>43473</c:v>
                </c:pt>
                <c:pt idx="1683">
                  <c:v>43474</c:v>
                </c:pt>
                <c:pt idx="1684">
                  <c:v>43475</c:v>
                </c:pt>
                <c:pt idx="1685">
                  <c:v>43476</c:v>
                </c:pt>
                <c:pt idx="1686">
                  <c:v>43477</c:v>
                </c:pt>
                <c:pt idx="1687">
                  <c:v>43478</c:v>
                </c:pt>
                <c:pt idx="1688">
                  <c:v>43479</c:v>
                </c:pt>
                <c:pt idx="1689">
                  <c:v>43480</c:v>
                </c:pt>
                <c:pt idx="1690">
                  <c:v>43481</c:v>
                </c:pt>
                <c:pt idx="1691">
                  <c:v>43482</c:v>
                </c:pt>
                <c:pt idx="1692">
                  <c:v>43483</c:v>
                </c:pt>
                <c:pt idx="1693">
                  <c:v>43484</c:v>
                </c:pt>
                <c:pt idx="1694">
                  <c:v>43485</c:v>
                </c:pt>
                <c:pt idx="1695">
                  <c:v>43486</c:v>
                </c:pt>
                <c:pt idx="1696">
                  <c:v>43487</c:v>
                </c:pt>
                <c:pt idx="1697">
                  <c:v>43488</c:v>
                </c:pt>
                <c:pt idx="1698">
                  <c:v>43489</c:v>
                </c:pt>
                <c:pt idx="1699">
                  <c:v>43490</c:v>
                </c:pt>
                <c:pt idx="1700">
                  <c:v>43491</c:v>
                </c:pt>
                <c:pt idx="1701">
                  <c:v>43492</c:v>
                </c:pt>
                <c:pt idx="1702">
                  <c:v>43493</c:v>
                </c:pt>
                <c:pt idx="1703">
                  <c:v>43494</c:v>
                </c:pt>
                <c:pt idx="1704">
                  <c:v>43495</c:v>
                </c:pt>
                <c:pt idx="1705">
                  <c:v>43496</c:v>
                </c:pt>
                <c:pt idx="1706">
                  <c:v>43497</c:v>
                </c:pt>
                <c:pt idx="1707">
                  <c:v>43498</c:v>
                </c:pt>
                <c:pt idx="1708">
                  <c:v>43499</c:v>
                </c:pt>
                <c:pt idx="1709">
                  <c:v>43500</c:v>
                </c:pt>
                <c:pt idx="1710">
                  <c:v>43501</c:v>
                </c:pt>
                <c:pt idx="1711">
                  <c:v>43502</c:v>
                </c:pt>
                <c:pt idx="1712">
                  <c:v>43503</c:v>
                </c:pt>
                <c:pt idx="1713">
                  <c:v>43504</c:v>
                </c:pt>
                <c:pt idx="1714">
                  <c:v>43505</c:v>
                </c:pt>
                <c:pt idx="1715">
                  <c:v>43506</c:v>
                </c:pt>
                <c:pt idx="1716">
                  <c:v>43507</c:v>
                </c:pt>
                <c:pt idx="1717">
                  <c:v>43508</c:v>
                </c:pt>
                <c:pt idx="1718">
                  <c:v>43509</c:v>
                </c:pt>
                <c:pt idx="1719">
                  <c:v>43510</c:v>
                </c:pt>
                <c:pt idx="1720">
                  <c:v>43511</c:v>
                </c:pt>
                <c:pt idx="1721">
                  <c:v>43512</c:v>
                </c:pt>
                <c:pt idx="1722">
                  <c:v>43513</c:v>
                </c:pt>
                <c:pt idx="1723">
                  <c:v>43514</c:v>
                </c:pt>
                <c:pt idx="1724">
                  <c:v>43515</c:v>
                </c:pt>
                <c:pt idx="1725">
                  <c:v>43516</c:v>
                </c:pt>
                <c:pt idx="1726">
                  <c:v>43517</c:v>
                </c:pt>
                <c:pt idx="1727">
                  <c:v>43518</c:v>
                </c:pt>
                <c:pt idx="1728">
                  <c:v>43519</c:v>
                </c:pt>
                <c:pt idx="1729">
                  <c:v>43520</c:v>
                </c:pt>
                <c:pt idx="1730">
                  <c:v>43521</c:v>
                </c:pt>
                <c:pt idx="1731">
                  <c:v>43522</c:v>
                </c:pt>
                <c:pt idx="1732">
                  <c:v>43523</c:v>
                </c:pt>
                <c:pt idx="1733">
                  <c:v>43524</c:v>
                </c:pt>
                <c:pt idx="1734">
                  <c:v>43525</c:v>
                </c:pt>
                <c:pt idx="1735">
                  <c:v>43526</c:v>
                </c:pt>
                <c:pt idx="1736">
                  <c:v>43527</c:v>
                </c:pt>
                <c:pt idx="1737">
                  <c:v>43528</c:v>
                </c:pt>
                <c:pt idx="1738">
                  <c:v>43529</c:v>
                </c:pt>
                <c:pt idx="1739">
                  <c:v>43530</c:v>
                </c:pt>
                <c:pt idx="1740">
                  <c:v>43531</c:v>
                </c:pt>
                <c:pt idx="1741">
                  <c:v>43532</c:v>
                </c:pt>
                <c:pt idx="1742">
                  <c:v>43533</c:v>
                </c:pt>
                <c:pt idx="1743">
                  <c:v>43534</c:v>
                </c:pt>
                <c:pt idx="1744">
                  <c:v>43535</c:v>
                </c:pt>
                <c:pt idx="1745">
                  <c:v>43536</c:v>
                </c:pt>
                <c:pt idx="1746">
                  <c:v>43537</c:v>
                </c:pt>
                <c:pt idx="1747">
                  <c:v>43538</c:v>
                </c:pt>
                <c:pt idx="1748">
                  <c:v>43539</c:v>
                </c:pt>
                <c:pt idx="1749">
                  <c:v>43540</c:v>
                </c:pt>
                <c:pt idx="1750">
                  <c:v>43541</c:v>
                </c:pt>
                <c:pt idx="1751">
                  <c:v>43542</c:v>
                </c:pt>
                <c:pt idx="1752">
                  <c:v>43543</c:v>
                </c:pt>
                <c:pt idx="1753">
                  <c:v>43544</c:v>
                </c:pt>
                <c:pt idx="1754">
                  <c:v>43545</c:v>
                </c:pt>
                <c:pt idx="1755">
                  <c:v>43546</c:v>
                </c:pt>
                <c:pt idx="1756">
                  <c:v>43547</c:v>
                </c:pt>
                <c:pt idx="1757">
                  <c:v>43548</c:v>
                </c:pt>
                <c:pt idx="1758">
                  <c:v>43549</c:v>
                </c:pt>
                <c:pt idx="1759">
                  <c:v>43550</c:v>
                </c:pt>
                <c:pt idx="1760">
                  <c:v>43551</c:v>
                </c:pt>
                <c:pt idx="1761">
                  <c:v>43552</c:v>
                </c:pt>
                <c:pt idx="1762">
                  <c:v>43553</c:v>
                </c:pt>
                <c:pt idx="1763">
                  <c:v>43554</c:v>
                </c:pt>
                <c:pt idx="1764">
                  <c:v>43555</c:v>
                </c:pt>
                <c:pt idx="1765">
                  <c:v>43556</c:v>
                </c:pt>
                <c:pt idx="1766">
                  <c:v>43557</c:v>
                </c:pt>
                <c:pt idx="1767">
                  <c:v>43558</c:v>
                </c:pt>
                <c:pt idx="1768">
                  <c:v>43559</c:v>
                </c:pt>
                <c:pt idx="1769">
                  <c:v>43560</c:v>
                </c:pt>
                <c:pt idx="1770">
                  <c:v>43561</c:v>
                </c:pt>
                <c:pt idx="1771">
                  <c:v>43562</c:v>
                </c:pt>
                <c:pt idx="1772">
                  <c:v>43563</c:v>
                </c:pt>
                <c:pt idx="1773">
                  <c:v>43564</c:v>
                </c:pt>
                <c:pt idx="1774">
                  <c:v>43565</c:v>
                </c:pt>
                <c:pt idx="1775">
                  <c:v>43566</c:v>
                </c:pt>
                <c:pt idx="1776">
                  <c:v>43567</c:v>
                </c:pt>
                <c:pt idx="1777">
                  <c:v>43568</c:v>
                </c:pt>
                <c:pt idx="1778">
                  <c:v>43569</c:v>
                </c:pt>
                <c:pt idx="1779">
                  <c:v>43570</c:v>
                </c:pt>
                <c:pt idx="1780">
                  <c:v>43571</c:v>
                </c:pt>
                <c:pt idx="1781">
                  <c:v>43572</c:v>
                </c:pt>
                <c:pt idx="1782">
                  <c:v>43573</c:v>
                </c:pt>
                <c:pt idx="1783">
                  <c:v>43574</c:v>
                </c:pt>
                <c:pt idx="1784">
                  <c:v>43575</c:v>
                </c:pt>
                <c:pt idx="1785">
                  <c:v>43576</c:v>
                </c:pt>
                <c:pt idx="1786">
                  <c:v>43577</c:v>
                </c:pt>
                <c:pt idx="1787">
                  <c:v>43578</c:v>
                </c:pt>
                <c:pt idx="1788">
                  <c:v>43579</c:v>
                </c:pt>
                <c:pt idx="1789">
                  <c:v>43580</c:v>
                </c:pt>
                <c:pt idx="1790">
                  <c:v>43581</c:v>
                </c:pt>
                <c:pt idx="1791">
                  <c:v>43582</c:v>
                </c:pt>
                <c:pt idx="1792">
                  <c:v>43583</c:v>
                </c:pt>
                <c:pt idx="1793">
                  <c:v>43584</c:v>
                </c:pt>
                <c:pt idx="1794">
                  <c:v>43585</c:v>
                </c:pt>
                <c:pt idx="1795">
                  <c:v>43586</c:v>
                </c:pt>
                <c:pt idx="1796">
                  <c:v>43587</c:v>
                </c:pt>
                <c:pt idx="1797">
                  <c:v>43588</c:v>
                </c:pt>
                <c:pt idx="1798">
                  <c:v>43589</c:v>
                </c:pt>
                <c:pt idx="1799">
                  <c:v>43590</c:v>
                </c:pt>
                <c:pt idx="1800">
                  <c:v>43591</c:v>
                </c:pt>
                <c:pt idx="1801">
                  <c:v>43592</c:v>
                </c:pt>
                <c:pt idx="1802">
                  <c:v>43593</c:v>
                </c:pt>
                <c:pt idx="1803">
                  <c:v>43594</c:v>
                </c:pt>
                <c:pt idx="1804">
                  <c:v>43595</c:v>
                </c:pt>
                <c:pt idx="1805">
                  <c:v>43596</c:v>
                </c:pt>
                <c:pt idx="1806">
                  <c:v>43597</c:v>
                </c:pt>
                <c:pt idx="1807">
                  <c:v>43598</c:v>
                </c:pt>
                <c:pt idx="1808">
                  <c:v>43599</c:v>
                </c:pt>
                <c:pt idx="1809">
                  <c:v>43600</c:v>
                </c:pt>
                <c:pt idx="1810">
                  <c:v>43601</c:v>
                </c:pt>
                <c:pt idx="1811">
                  <c:v>43602</c:v>
                </c:pt>
                <c:pt idx="1812">
                  <c:v>43603</c:v>
                </c:pt>
                <c:pt idx="1813">
                  <c:v>43604</c:v>
                </c:pt>
                <c:pt idx="1814">
                  <c:v>43605</c:v>
                </c:pt>
                <c:pt idx="1815">
                  <c:v>43606</c:v>
                </c:pt>
                <c:pt idx="1816">
                  <c:v>43607</c:v>
                </c:pt>
                <c:pt idx="1817">
                  <c:v>43608</c:v>
                </c:pt>
                <c:pt idx="1818">
                  <c:v>43609</c:v>
                </c:pt>
                <c:pt idx="1819">
                  <c:v>43610</c:v>
                </c:pt>
                <c:pt idx="1820">
                  <c:v>43611</c:v>
                </c:pt>
                <c:pt idx="1821">
                  <c:v>43612</c:v>
                </c:pt>
                <c:pt idx="1822">
                  <c:v>43613</c:v>
                </c:pt>
                <c:pt idx="1823">
                  <c:v>43614</c:v>
                </c:pt>
                <c:pt idx="1824">
                  <c:v>43615</c:v>
                </c:pt>
                <c:pt idx="1825">
                  <c:v>43616</c:v>
                </c:pt>
                <c:pt idx="1826">
                  <c:v>43617</c:v>
                </c:pt>
                <c:pt idx="1827">
                  <c:v>43618</c:v>
                </c:pt>
                <c:pt idx="1828">
                  <c:v>43619</c:v>
                </c:pt>
                <c:pt idx="1829">
                  <c:v>43620</c:v>
                </c:pt>
                <c:pt idx="1830">
                  <c:v>43621</c:v>
                </c:pt>
                <c:pt idx="1831">
                  <c:v>43622</c:v>
                </c:pt>
                <c:pt idx="1832">
                  <c:v>43623</c:v>
                </c:pt>
                <c:pt idx="1833">
                  <c:v>43624</c:v>
                </c:pt>
                <c:pt idx="1834">
                  <c:v>43625</c:v>
                </c:pt>
                <c:pt idx="1835">
                  <c:v>43626</c:v>
                </c:pt>
                <c:pt idx="1836">
                  <c:v>43627</c:v>
                </c:pt>
                <c:pt idx="1837">
                  <c:v>43628</c:v>
                </c:pt>
                <c:pt idx="1838">
                  <c:v>43629</c:v>
                </c:pt>
                <c:pt idx="1839">
                  <c:v>43630</c:v>
                </c:pt>
                <c:pt idx="1840">
                  <c:v>43631</c:v>
                </c:pt>
                <c:pt idx="1841">
                  <c:v>43632</c:v>
                </c:pt>
                <c:pt idx="1842">
                  <c:v>43633</c:v>
                </c:pt>
                <c:pt idx="1843">
                  <c:v>43634</c:v>
                </c:pt>
                <c:pt idx="1844">
                  <c:v>43635</c:v>
                </c:pt>
                <c:pt idx="1845">
                  <c:v>43636</c:v>
                </c:pt>
                <c:pt idx="1846">
                  <c:v>43637</c:v>
                </c:pt>
                <c:pt idx="1847">
                  <c:v>43638</c:v>
                </c:pt>
                <c:pt idx="1848">
                  <c:v>43639</c:v>
                </c:pt>
                <c:pt idx="1849">
                  <c:v>43640</c:v>
                </c:pt>
                <c:pt idx="1850">
                  <c:v>43641</c:v>
                </c:pt>
                <c:pt idx="1851">
                  <c:v>43642</c:v>
                </c:pt>
                <c:pt idx="1852">
                  <c:v>43643</c:v>
                </c:pt>
                <c:pt idx="1853">
                  <c:v>43644</c:v>
                </c:pt>
                <c:pt idx="1854">
                  <c:v>43645</c:v>
                </c:pt>
                <c:pt idx="1855">
                  <c:v>43646</c:v>
                </c:pt>
                <c:pt idx="1856">
                  <c:v>43647</c:v>
                </c:pt>
                <c:pt idx="1857">
                  <c:v>43648</c:v>
                </c:pt>
                <c:pt idx="1858">
                  <c:v>43649</c:v>
                </c:pt>
                <c:pt idx="1859">
                  <c:v>43650</c:v>
                </c:pt>
                <c:pt idx="1860">
                  <c:v>43651</c:v>
                </c:pt>
                <c:pt idx="1861">
                  <c:v>43652</c:v>
                </c:pt>
                <c:pt idx="1862">
                  <c:v>43653</c:v>
                </c:pt>
                <c:pt idx="1863">
                  <c:v>43654</c:v>
                </c:pt>
                <c:pt idx="1864">
                  <c:v>43655</c:v>
                </c:pt>
                <c:pt idx="1865">
                  <c:v>43656</c:v>
                </c:pt>
                <c:pt idx="1866">
                  <c:v>43657</c:v>
                </c:pt>
                <c:pt idx="1867">
                  <c:v>43658</c:v>
                </c:pt>
                <c:pt idx="1868">
                  <c:v>43659</c:v>
                </c:pt>
                <c:pt idx="1869">
                  <c:v>43660</c:v>
                </c:pt>
                <c:pt idx="1870">
                  <c:v>43661</c:v>
                </c:pt>
                <c:pt idx="1871">
                  <c:v>43662</c:v>
                </c:pt>
                <c:pt idx="1872">
                  <c:v>43663</c:v>
                </c:pt>
                <c:pt idx="1873">
                  <c:v>43664</c:v>
                </c:pt>
                <c:pt idx="1874">
                  <c:v>43665</c:v>
                </c:pt>
                <c:pt idx="1875">
                  <c:v>43666</c:v>
                </c:pt>
                <c:pt idx="1876">
                  <c:v>43667</c:v>
                </c:pt>
                <c:pt idx="1877">
                  <c:v>43668</c:v>
                </c:pt>
                <c:pt idx="1878">
                  <c:v>43669</c:v>
                </c:pt>
                <c:pt idx="1879">
                  <c:v>43670</c:v>
                </c:pt>
                <c:pt idx="1880">
                  <c:v>43671</c:v>
                </c:pt>
                <c:pt idx="1881">
                  <c:v>43672</c:v>
                </c:pt>
                <c:pt idx="1882">
                  <c:v>43673</c:v>
                </c:pt>
                <c:pt idx="1883">
                  <c:v>43674</c:v>
                </c:pt>
                <c:pt idx="1884">
                  <c:v>43675</c:v>
                </c:pt>
                <c:pt idx="1885">
                  <c:v>43676</c:v>
                </c:pt>
                <c:pt idx="1886">
                  <c:v>43677</c:v>
                </c:pt>
              </c:numCache>
            </c:numRef>
          </c:cat>
          <c:val>
            <c:numRef>
              <c:f>'All Time Flows'!$G$3:$G$1889</c:f>
              <c:numCache>
                <c:formatCode>General</c:formatCode>
                <c:ptCount val="1887"/>
                <c:pt idx="0">
                  <c:v>92.198999999999998</c:v>
                </c:pt>
                <c:pt idx="1">
                  <c:v>92.861000000000004</c:v>
                </c:pt>
                <c:pt idx="2">
                  <c:v>96.081000000000003</c:v>
                </c:pt>
                <c:pt idx="3">
                  <c:v>101.227</c:v>
                </c:pt>
                <c:pt idx="4">
                  <c:v>96.989000000000004</c:v>
                </c:pt>
                <c:pt idx="5">
                  <c:v>83.638000000000005</c:v>
                </c:pt>
                <c:pt idx="6">
                  <c:v>74.111000000000004</c:v>
                </c:pt>
                <c:pt idx="7">
                  <c:v>71.070999999999998</c:v>
                </c:pt>
                <c:pt idx="8">
                  <c:v>69.953000000000003</c:v>
                </c:pt>
                <c:pt idx="9">
                  <c:v>69.477000000000004</c:v>
                </c:pt>
                <c:pt idx="10">
                  <c:v>68.887</c:v>
                </c:pt>
                <c:pt idx="11">
                  <c:v>68.358000000000004</c:v>
                </c:pt>
                <c:pt idx="12">
                  <c:v>69.811999999999998</c:v>
                </c:pt>
                <c:pt idx="13">
                  <c:v>71.605999999999995</c:v>
                </c:pt>
                <c:pt idx="14">
                  <c:v>72.882999999999996</c:v>
                </c:pt>
                <c:pt idx="15">
                  <c:v>76.813999999999993</c:v>
                </c:pt>
                <c:pt idx="16">
                  <c:v>82.32</c:v>
                </c:pt>
                <c:pt idx="17">
                  <c:v>86.784000000000006</c:v>
                </c:pt>
                <c:pt idx="18">
                  <c:v>91.671000000000006</c:v>
                </c:pt>
                <c:pt idx="19">
                  <c:v>96.269000000000005</c:v>
                </c:pt>
                <c:pt idx="20">
                  <c:v>98.251000000000005</c:v>
                </c:pt>
                <c:pt idx="21">
                  <c:v>98.834000000000003</c:v>
                </c:pt>
                <c:pt idx="22">
                  <c:v>97.167000000000002</c:v>
                </c:pt>
                <c:pt idx="23">
                  <c:v>95.334000000000003</c:v>
                </c:pt>
                <c:pt idx="24">
                  <c:v>94.272000000000006</c:v>
                </c:pt>
                <c:pt idx="25">
                  <c:v>94.516000000000005</c:v>
                </c:pt>
                <c:pt idx="26">
                  <c:v>101.14</c:v>
                </c:pt>
                <c:pt idx="27">
                  <c:v>108.16800000000001</c:v>
                </c:pt>
                <c:pt idx="28">
                  <c:v>103.346</c:v>
                </c:pt>
                <c:pt idx="29">
                  <c:v>93.876000000000005</c:v>
                </c:pt>
                <c:pt idx="30">
                  <c:v>85.653999999999996</c:v>
                </c:pt>
                <c:pt idx="31">
                  <c:v>78.805000000000007</c:v>
                </c:pt>
                <c:pt idx="32">
                  <c:v>76.656999999999996</c:v>
                </c:pt>
                <c:pt idx="33">
                  <c:v>77.459000000000003</c:v>
                </c:pt>
                <c:pt idx="34">
                  <c:v>77.278999999999996</c:v>
                </c:pt>
                <c:pt idx="35">
                  <c:v>75.155000000000001</c:v>
                </c:pt>
                <c:pt idx="36">
                  <c:v>71.938000000000002</c:v>
                </c:pt>
                <c:pt idx="37">
                  <c:v>67.960999999999999</c:v>
                </c:pt>
                <c:pt idx="38">
                  <c:v>62.715000000000003</c:v>
                </c:pt>
                <c:pt idx="39">
                  <c:v>58.713000000000001</c:v>
                </c:pt>
                <c:pt idx="40">
                  <c:v>57.112000000000002</c:v>
                </c:pt>
                <c:pt idx="41">
                  <c:v>56.213000000000001</c:v>
                </c:pt>
                <c:pt idx="42">
                  <c:v>53.268000000000001</c:v>
                </c:pt>
                <c:pt idx="43">
                  <c:v>48.884</c:v>
                </c:pt>
                <c:pt idx="44">
                  <c:v>48.110999999999997</c:v>
                </c:pt>
                <c:pt idx="45">
                  <c:v>51.116</c:v>
                </c:pt>
                <c:pt idx="46">
                  <c:v>52.003999999999998</c:v>
                </c:pt>
                <c:pt idx="47">
                  <c:v>52.329000000000001</c:v>
                </c:pt>
                <c:pt idx="48">
                  <c:v>52.195999999999998</c:v>
                </c:pt>
                <c:pt idx="49">
                  <c:v>52.762</c:v>
                </c:pt>
                <c:pt idx="50">
                  <c:v>52.597999999999999</c:v>
                </c:pt>
                <c:pt idx="51">
                  <c:v>50.411000000000001</c:v>
                </c:pt>
                <c:pt idx="52">
                  <c:v>48.195999999999998</c:v>
                </c:pt>
                <c:pt idx="53">
                  <c:v>47.387999999999998</c:v>
                </c:pt>
                <c:pt idx="54">
                  <c:v>46.828000000000003</c:v>
                </c:pt>
                <c:pt idx="55">
                  <c:v>46.54</c:v>
                </c:pt>
                <c:pt idx="56">
                  <c:v>44.466000000000001</c:v>
                </c:pt>
                <c:pt idx="57">
                  <c:v>44.277000000000001</c:v>
                </c:pt>
                <c:pt idx="58">
                  <c:v>44.546999999999997</c:v>
                </c:pt>
                <c:pt idx="59">
                  <c:v>42.88</c:v>
                </c:pt>
                <c:pt idx="60">
                  <c:v>41.787999999999997</c:v>
                </c:pt>
                <c:pt idx="61">
                  <c:v>40.273000000000003</c:v>
                </c:pt>
                <c:pt idx="62">
                  <c:v>38.625</c:v>
                </c:pt>
                <c:pt idx="63">
                  <c:v>36.21</c:v>
                </c:pt>
                <c:pt idx="64">
                  <c:v>34.746000000000002</c:v>
                </c:pt>
                <c:pt idx="65">
                  <c:v>34.859000000000002</c:v>
                </c:pt>
                <c:pt idx="66">
                  <c:v>33.536000000000001</c:v>
                </c:pt>
                <c:pt idx="67">
                  <c:v>32.331000000000003</c:v>
                </c:pt>
                <c:pt idx="68">
                  <c:v>32.296999999999997</c:v>
                </c:pt>
                <c:pt idx="69">
                  <c:v>32.222999999999999</c:v>
                </c:pt>
                <c:pt idx="70">
                  <c:v>31.722000000000001</c:v>
                </c:pt>
                <c:pt idx="71">
                  <c:v>32.152000000000001</c:v>
                </c:pt>
                <c:pt idx="72">
                  <c:v>31.363</c:v>
                </c:pt>
                <c:pt idx="73">
                  <c:v>29.712</c:v>
                </c:pt>
                <c:pt idx="74">
                  <c:v>27.986000000000001</c:v>
                </c:pt>
                <c:pt idx="75">
                  <c:v>26.795000000000002</c:v>
                </c:pt>
                <c:pt idx="76">
                  <c:v>31.498999999999999</c:v>
                </c:pt>
                <c:pt idx="77">
                  <c:v>40.534999999999997</c:v>
                </c:pt>
                <c:pt idx="78">
                  <c:v>42.807000000000002</c:v>
                </c:pt>
                <c:pt idx="79">
                  <c:v>47.024999999999999</c:v>
                </c:pt>
                <c:pt idx="80">
                  <c:v>73.052999999999997</c:v>
                </c:pt>
                <c:pt idx="81">
                  <c:v>72.528999999999996</c:v>
                </c:pt>
                <c:pt idx="82">
                  <c:v>59.878999999999998</c:v>
                </c:pt>
                <c:pt idx="83">
                  <c:v>50.548999999999999</c:v>
                </c:pt>
                <c:pt idx="84">
                  <c:v>45.816000000000003</c:v>
                </c:pt>
                <c:pt idx="85">
                  <c:v>42.582000000000001</c:v>
                </c:pt>
                <c:pt idx="86">
                  <c:v>43.585000000000001</c:v>
                </c:pt>
                <c:pt idx="87">
                  <c:v>45.825000000000003</c:v>
                </c:pt>
                <c:pt idx="88">
                  <c:v>45.1</c:v>
                </c:pt>
                <c:pt idx="89">
                  <c:v>43.161999999999999</c:v>
                </c:pt>
                <c:pt idx="90">
                  <c:v>41.695</c:v>
                </c:pt>
                <c:pt idx="91">
                  <c:v>42.813000000000002</c:v>
                </c:pt>
                <c:pt idx="92">
                  <c:v>43.426000000000002</c:v>
                </c:pt>
                <c:pt idx="93">
                  <c:v>42.411000000000001</c:v>
                </c:pt>
                <c:pt idx="94">
                  <c:v>41.86</c:v>
                </c:pt>
                <c:pt idx="95">
                  <c:v>43.552</c:v>
                </c:pt>
                <c:pt idx="96">
                  <c:v>44.167000000000002</c:v>
                </c:pt>
                <c:pt idx="97">
                  <c:v>42.54</c:v>
                </c:pt>
                <c:pt idx="98">
                  <c:v>41.332000000000001</c:v>
                </c:pt>
                <c:pt idx="99">
                  <c:v>43.180999999999997</c:v>
                </c:pt>
                <c:pt idx="100">
                  <c:v>44.603000000000002</c:v>
                </c:pt>
                <c:pt idx="101">
                  <c:v>45.137999999999998</c:v>
                </c:pt>
                <c:pt idx="102">
                  <c:v>44.822000000000003</c:v>
                </c:pt>
                <c:pt idx="103">
                  <c:v>42.295999999999999</c:v>
                </c:pt>
                <c:pt idx="104">
                  <c:v>39.393999999999998</c:v>
                </c:pt>
                <c:pt idx="105">
                  <c:v>36.756</c:v>
                </c:pt>
                <c:pt idx="106">
                  <c:v>35.106000000000002</c:v>
                </c:pt>
                <c:pt idx="107">
                  <c:v>35.225000000000001</c:v>
                </c:pt>
                <c:pt idx="108">
                  <c:v>35.042999999999999</c:v>
                </c:pt>
                <c:pt idx="109">
                  <c:v>33.064999999999998</c:v>
                </c:pt>
                <c:pt idx="110">
                  <c:v>29.917000000000002</c:v>
                </c:pt>
                <c:pt idx="111">
                  <c:v>26.626000000000001</c:v>
                </c:pt>
                <c:pt idx="112">
                  <c:v>23.574999999999999</c:v>
                </c:pt>
                <c:pt idx="113">
                  <c:v>21.742999999999999</c:v>
                </c:pt>
                <c:pt idx="114">
                  <c:v>22.856000000000002</c:v>
                </c:pt>
                <c:pt idx="115">
                  <c:v>27.9</c:v>
                </c:pt>
                <c:pt idx="116">
                  <c:v>35.776000000000003</c:v>
                </c:pt>
                <c:pt idx="117">
                  <c:v>39.323</c:v>
                </c:pt>
                <c:pt idx="118">
                  <c:v>39.302</c:v>
                </c:pt>
                <c:pt idx="119">
                  <c:v>37.081000000000003</c:v>
                </c:pt>
                <c:pt idx="120">
                  <c:v>35.110999999999997</c:v>
                </c:pt>
                <c:pt idx="121">
                  <c:v>31.178000000000001</c:v>
                </c:pt>
                <c:pt idx="122">
                  <c:v>26.581</c:v>
                </c:pt>
                <c:pt idx="123">
                  <c:v>22.366</c:v>
                </c:pt>
                <c:pt idx="124">
                  <c:v>19.245000000000001</c:v>
                </c:pt>
                <c:pt idx="125">
                  <c:v>16.748999999999999</c:v>
                </c:pt>
                <c:pt idx="126">
                  <c:v>14.452</c:v>
                </c:pt>
                <c:pt idx="127">
                  <c:v>12.975</c:v>
                </c:pt>
                <c:pt idx="128">
                  <c:v>11.851000000000001</c:v>
                </c:pt>
                <c:pt idx="129">
                  <c:v>10.574</c:v>
                </c:pt>
                <c:pt idx="130">
                  <c:v>9.6430000000000007</c:v>
                </c:pt>
                <c:pt idx="131">
                  <c:v>9.1479999999999997</c:v>
                </c:pt>
                <c:pt idx="132">
                  <c:v>9.2379999999999995</c:v>
                </c:pt>
                <c:pt idx="133">
                  <c:v>9.6859999999999999</c:v>
                </c:pt>
                <c:pt idx="134">
                  <c:v>9.9789999999999992</c:v>
                </c:pt>
                <c:pt idx="135">
                  <c:v>9.0980000000000008</c:v>
                </c:pt>
                <c:pt idx="136">
                  <c:v>8.3350000000000009</c:v>
                </c:pt>
                <c:pt idx="137">
                  <c:v>7.835</c:v>
                </c:pt>
                <c:pt idx="138">
                  <c:v>7.5069999999999997</c:v>
                </c:pt>
                <c:pt idx="139">
                  <c:v>7.1849999999999996</c:v>
                </c:pt>
                <c:pt idx="140">
                  <c:v>6.7220000000000004</c:v>
                </c:pt>
                <c:pt idx="141">
                  <c:v>6.2759999999999998</c:v>
                </c:pt>
                <c:pt idx="142">
                  <c:v>5.8419999999999996</c:v>
                </c:pt>
                <c:pt idx="143">
                  <c:v>5.32</c:v>
                </c:pt>
                <c:pt idx="144">
                  <c:v>4.7569999999999997</c:v>
                </c:pt>
                <c:pt idx="145">
                  <c:v>4.1900000000000004</c:v>
                </c:pt>
                <c:pt idx="146">
                  <c:v>3.6459999999999999</c:v>
                </c:pt>
                <c:pt idx="147">
                  <c:v>3.206</c:v>
                </c:pt>
                <c:pt idx="148">
                  <c:v>2.67</c:v>
                </c:pt>
                <c:pt idx="149">
                  <c:v>2.2370000000000001</c:v>
                </c:pt>
                <c:pt idx="150">
                  <c:v>1.792</c:v>
                </c:pt>
                <c:pt idx="151">
                  <c:v>1.4670000000000001</c:v>
                </c:pt>
                <c:pt idx="152">
                  <c:v>1.1419999999999999</c:v>
                </c:pt>
                <c:pt idx="153">
                  <c:v>0.80700000000000005</c:v>
                </c:pt>
                <c:pt idx="154">
                  <c:v>0.56399999999999995</c:v>
                </c:pt>
                <c:pt idx="155">
                  <c:v>78.5</c:v>
                </c:pt>
                <c:pt idx="156">
                  <c:v>178.78100000000001</c:v>
                </c:pt>
                <c:pt idx="157">
                  <c:v>212.22900000000001</c:v>
                </c:pt>
                <c:pt idx="158">
                  <c:v>218.66900000000001</c:v>
                </c:pt>
                <c:pt idx="159">
                  <c:v>209.55699999999999</c:v>
                </c:pt>
                <c:pt idx="160">
                  <c:v>195.16900000000001</c:v>
                </c:pt>
                <c:pt idx="161">
                  <c:v>182.39</c:v>
                </c:pt>
                <c:pt idx="162">
                  <c:v>168.95400000000001</c:v>
                </c:pt>
                <c:pt idx="163">
                  <c:v>153.60300000000001</c:v>
                </c:pt>
                <c:pt idx="164">
                  <c:v>137.86600000000001</c:v>
                </c:pt>
                <c:pt idx="165">
                  <c:v>122.771</c:v>
                </c:pt>
                <c:pt idx="166">
                  <c:v>108.015</c:v>
                </c:pt>
                <c:pt idx="167">
                  <c:v>92.501000000000005</c:v>
                </c:pt>
                <c:pt idx="168">
                  <c:v>75.712999999999994</c:v>
                </c:pt>
                <c:pt idx="169">
                  <c:v>67.852999999999994</c:v>
                </c:pt>
                <c:pt idx="170">
                  <c:v>62.197000000000003</c:v>
                </c:pt>
                <c:pt idx="171">
                  <c:v>54.585000000000001</c:v>
                </c:pt>
                <c:pt idx="172">
                  <c:v>49.978999999999999</c:v>
                </c:pt>
                <c:pt idx="173">
                  <c:v>49.695</c:v>
                </c:pt>
                <c:pt idx="174">
                  <c:v>49.834000000000003</c:v>
                </c:pt>
                <c:pt idx="175">
                  <c:v>47.600999999999999</c:v>
                </c:pt>
                <c:pt idx="176">
                  <c:v>43.420999999999999</c:v>
                </c:pt>
                <c:pt idx="177">
                  <c:v>37.996000000000002</c:v>
                </c:pt>
                <c:pt idx="178">
                  <c:v>29.995999999999999</c:v>
                </c:pt>
                <c:pt idx="179">
                  <c:v>21.606000000000002</c:v>
                </c:pt>
                <c:pt idx="180">
                  <c:v>15.24</c:v>
                </c:pt>
                <c:pt idx="181">
                  <c:v>11.958</c:v>
                </c:pt>
                <c:pt idx="182">
                  <c:v>9.9930000000000003</c:v>
                </c:pt>
                <c:pt idx="183">
                  <c:v>10.646000000000001</c:v>
                </c:pt>
                <c:pt idx="184">
                  <c:v>20.228000000000002</c:v>
                </c:pt>
                <c:pt idx="185">
                  <c:v>26.899000000000001</c:v>
                </c:pt>
                <c:pt idx="186">
                  <c:v>26.541</c:v>
                </c:pt>
                <c:pt idx="187">
                  <c:v>24.966999999999999</c:v>
                </c:pt>
                <c:pt idx="188">
                  <c:v>20.858000000000001</c:v>
                </c:pt>
                <c:pt idx="189">
                  <c:v>16.724</c:v>
                </c:pt>
                <c:pt idx="190">
                  <c:v>13.523</c:v>
                </c:pt>
                <c:pt idx="191">
                  <c:v>11.211</c:v>
                </c:pt>
                <c:pt idx="192">
                  <c:v>9.19</c:v>
                </c:pt>
                <c:pt idx="193">
                  <c:v>6.907</c:v>
                </c:pt>
                <c:pt idx="194">
                  <c:v>5.0540000000000003</c:v>
                </c:pt>
                <c:pt idx="195">
                  <c:v>3.8719999999999999</c:v>
                </c:pt>
                <c:pt idx="196">
                  <c:v>2.867</c:v>
                </c:pt>
                <c:pt idx="197">
                  <c:v>1.93</c:v>
                </c:pt>
                <c:pt idx="198">
                  <c:v>1.1659999999999999</c:v>
                </c:pt>
                <c:pt idx="199">
                  <c:v>0.52300000000000002</c:v>
                </c:pt>
                <c:pt idx="200">
                  <c:v>1.0999999999999999E-2</c:v>
                </c:pt>
                <c:pt idx="201">
                  <c:v>0</c:v>
                </c:pt>
                <c:pt idx="202">
                  <c:v>0</c:v>
                </c:pt>
                <c:pt idx="203">
                  <c:v>0</c:v>
                </c:pt>
                <c:pt idx="204">
                  <c:v>0</c:v>
                </c:pt>
                <c:pt idx="205">
                  <c:v>0.248</c:v>
                </c:pt>
                <c:pt idx="206">
                  <c:v>1.742</c:v>
                </c:pt>
                <c:pt idx="207">
                  <c:v>3.8220000000000001</c:v>
                </c:pt>
                <c:pt idx="208">
                  <c:v>13.634</c:v>
                </c:pt>
                <c:pt idx="209">
                  <c:v>39.386000000000003</c:v>
                </c:pt>
                <c:pt idx="210">
                  <c:v>36.524999999999999</c:v>
                </c:pt>
                <c:pt idx="211">
                  <c:v>26.870999999999999</c:v>
                </c:pt>
                <c:pt idx="212">
                  <c:v>19.177</c:v>
                </c:pt>
                <c:pt idx="213">
                  <c:v>14.029</c:v>
                </c:pt>
                <c:pt idx="214">
                  <c:v>11.256</c:v>
                </c:pt>
                <c:pt idx="215">
                  <c:v>8.8940000000000001</c:v>
                </c:pt>
                <c:pt idx="216">
                  <c:v>6.8140000000000001</c:v>
                </c:pt>
                <c:pt idx="217">
                  <c:v>5.5819999999999999</c:v>
                </c:pt>
                <c:pt idx="218">
                  <c:v>4.7809999999999997</c:v>
                </c:pt>
                <c:pt idx="219">
                  <c:v>4.6509999999999998</c:v>
                </c:pt>
                <c:pt idx="220">
                  <c:v>4.4660000000000002</c:v>
                </c:pt>
                <c:pt idx="221">
                  <c:v>3.7450000000000001</c:v>
                </c:pt>
                <c:pt idx="222">
                  <c:v>2.6349999999999998</c:v>
                </c:pt>
                <c:pt idx="223">
                  <c:v>1.657</c:v>
                </c:pt>
                <c:pt idx="224">
                  <c:v>1.0209999999999999</c:v>
                </c:pt>
                <c:pt idx="225">
                  <c:v>0.98399999999999999</c:v>
                </c:pt>
                <c:pt idx="226">
                  <c:v>3.2050000000000001</c:v>
                </c:pt>
                <c:pt idx="227">
                  <c:v>2.4409999999999998</c:v>
                </c:pt>
                <c:pt idx="228">
                  <c:v>1.6020000000000001</c:v>
                </c:pt>
                <c:pt idx="229">
                  <c:v>1.0109999999999999</c:v>
                </c:pt>
                <c:pt idx="230">
                  <c:v>0.35899999999999999</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8.1760000000000002</c:v>
                </c:pt>
                <c:pt idx="247">
                  <c:v>122.785</c:v>
                </c:pt>
                <c:pt idx="248">
                  <c:v>147.245</c:v>
                </c:pt>
                <c:pt idx="249">
                  <c:v>145.01599999999999</c:v>
                </c:pt>
                <c:pt idx="250">
                  <c:v>132.142</c:v>
                </c:pt>
                <c:pt idx="251">
                  <c:v>115.43899999999999</c:v>
                </c:pt>
                <c:pt idx="252">
                  <c:v>101.917</c:v>
                </c:pt>
                <c:pt idx="253">
                  <c:v>89.301000000000002</c:v>
                </c:pt>
                <c:pt idx="254">
                  <c:v>76.451999999999998</c:v>
                </c:pt>
                <c:pt idx="255">
                  <c:v>73.62</c:v>
                </c:pt>
                <c:pt idx="256">
                  <c:v>76.644999999999996</c:v>
                </c:pt>
                <c:pt idx="257">
                  <c:v>73.617000000000004</c:v>
                </c:pt>
                <c:pt idx="258">
                  <c:v>64.805000000000007</c:v>
                </c:pt>
                <c:pt idx="259">
                  <c:v>89.132000000000005</c:v>
                </c:pt>
                <c:pt idx="260">
                  <c:v>208.67699999999999</c:v>
                </c:pt>
                <c:pt idx="261">
                  <c:v>357.762</c:v>
                </c:pt>
                <c:pt idx="262">
                  <c:v>503.74599999999998</c:v>
                </c:pt>
                <c:pt idx="263">
                  <c:v>710.17</c:v>
                </c:pt>
                <c:pt idx="264">
                  <c:v>993.34900000000005</c:v>
                </c:pt>
                <c:pt idx="265">
                  <c:v>1259.2539999999999</c:v>
                </c:pt>
                <c:pt idx="266">
                  <c:v>1419.5029999999999</c:v>
                </c:pt>
                <c:pt idx="267">
                  <c:v>1411.643</c:v>
                </c:pt>
                <c:pt idx="268">
                  <c:v>1278.8</c:v>
                </c:pt>
                <c:pt idx="269">
                  <c:v>1130.625</c:v>
                </c:pt>
                <c:pt idx="270">
                  <c:v>1016.66</c:v>
                </c:pt>
                <c:pt idx="271">
                  <c:v>927.98900000000003</c:v>
                </c:pt>
                <c:pt idx="272">
                  <c:v>848.86300000000006</c:v>
                </c:pt>
                <c:pt idx="273">
                  <c:v>775.05</c:v>
                </c:pt>
                <c:pt idx="274">
                  <c:v>698.48299999999995</c:v>
                </c:pt>
                <c:pt idx="275">
                  <c:v>620.05600000000004</c:v>
                </c:pt>
                <c:pt idx="276">
                  <c:v>542.33699999999999</c:v>
                </c:pt>
                <c:pt idx="277">
                  <c:v>479.49900000000002</c:v>
                </c:pt>
                <c:pt idx="278">
                  <c:v>427.42500000000001</c:v>
                </c:pt>
                <c:pt idx="279">
                  <c:v>372.85300000000001</c:v>
                </c:pt>
                <c:pt idx="280">
                  <c:v>317.04199999999997</c:v>
                </c:pt>
                <c:pt idx="281">
                  <c:v>266.43900000000002</c:v>
                </c:pt>
                <c:pt idx="282">
                  <c:v>225.00899999999999</c:v>
                </c:pt>
                <c:pt idx="283">
                  <c:v>191.82900000000001</c:v>
                </c:pt>
                <c:pt idx="284">
                  <c:v>164.73699999999999</c:v>
                </c:pt>
                <c:pt idx="285">
                  <c:v>141.86699999999999</c:v>
                </c:pt>
                <c:pt idx="286">
                  <c:v>122.301</c:v>
                </c:pt>
                <c:pt idx="287">
                  <c:v>104.749</c:v>
                </c:pt>
                <c:pt idx="288">
                  <c:v>87.204999999999998</c:v>
                </c:pt>
                <c:pt idx="289">
                  <c:v>68.260000000000005</c:v>
                </c:pt>
                <c:pt idx="290">
                  <c:v>54.521999999999998</c:v>
                </c:pt>
                <c:pt idx="291">
                  <c:v>46.578000000000003</c:v>
                </c:pt>
                <c:pt idx="292">
                  <c:v>41.313000000000002</c:v>
                </c:pt>
                <c:pt idx="293">
                  <c:v>36.676000000000002</c:v>
                </c:pt>
                <c:pt idx="294">
                  <c:v>30.809000000000001</c:v>
                </c:pt>
                <c:pt idx="295">
                  <c:v>24.346</c:v>
                </c:pt>
                <c:pt idx="296">
                  <c:v>19.408999999999999</c:v>
                </c:pt>
                <c:pt idx="297">
                  <c:v>16.164999999999999</c:v>
                </c:pt>
                <c:pt idx="298">
                  <c:v>13.882999999999999</c:v>
                </c:pt>
                <c:pt idx="299">
                  <c:v>12.678000000000001</c:v>
                </c:pt>
                <c:pt idx="300">
                  <c:v>11.821</c:v>
                </c:pt>
                <c:pt idx="301">
                  <c:v>10.971</c:v>
                </c:pt>
                <c:pt idx="302">
                  <c:v>10.028</c:v>
                </c:pt>
                <c:pt idx="303">
                  <c:v>8.8800000000000008</c:v>
                </c:pt>
                <c:pt idx="304">
                  <c:v>7.9530000000000003</c:v>
                </c:pt>
                <c:pt idx="305">
                  <c:v>6.931</c:v>
                </c:pt>
                <c:pt idx="306">
                  <c:v>6.1159999999999997</c:v>
                </c:pt>
                <c:pt idx="307">
                  <c:v>5.4269999999999996</c:v>
                </c:pt>
                <c:pt idx="308">
                  <c:v>4.9630000000000001</c:v>
                </c:pt>
                <c:pt idx="309">
                  <c:v>4.4560000000000004</c:v>
                </c:pt>
                <c:pt idx="310">
                  <c:v>4.1230000000000002</c:v>
                </c:pt>
                <c:pt idx="311">
                  <c:v>3.657</c:v>
                </c:pt>
                <c:pt idx="312">
                  <c:v>3.331</c:v>
                </c:pt>
                <c:pt idx="313">
                  <c:v>3.0169999999999999</c:v>
                </c:pt>
                <c:pt idx="314">
                  <c:v>3.052</c:v>
                </c:pt>
                <c:pt idx="315">
                  <c:v>3.1309999999999998</c:v>
                </c:pt>
                <c:pt idx="316">
                  <c:v>5.0380000000000003</c:v>
                </c:pt>
                <c:pt idx="317">
                  <c:v>9.1440000000000001</c:v>
                </c:pt>
                <c:pt idx="318">
                  <c:v>10.18</c:v>
                </c:pt>
                <c:pt idx="319">
                  <c:v>9.3919999999999995</c:v>
                </c:pt>
                <c:pt idx="320">
                  <c:v>7.9660000000000002</c:v>
                </c:pt>
                <c:pt idx="321">
                  <c:v>6.8490000000000002</c:v>
                </c:pt>
                <c:pt idx="322">
                  <c:v>6.2130000000000001</c:v>
                </c:pt>
                <c:pt idx="323">
                  <c:v>5.4119999999999999</c:v>
                </c:pt>
                <c:pt idx="324">
                  <c:v>5.0030000000000001</c:v>
                </c:pt>
                <c:pt idx="325">
                  <c:v>4.7939999999999996</c:v>
                </c:pt>
                <c:pt idx="326">
                  <c:v>345.488</c:v>
                </c:pt>
                <c:pt idx="327">
                  <c:v>1191.116</c:v>
                </c:pt>
                <c:pt idx="328">
                  <c:v>1719.442</c:v>
                </c:pt>
                <c:pt idx="329">
                  <c:v>1963.6120000000001</c:v>
                </c:pt>
                <c:pt idx="330">
                  <c:v>2017.8219999999999</c:v>
                </c:pt>
                <c:pt idx="331">
                  <c:v>1955.673</c:v>
                </c:pt>
                <c:pt idx="332">
                  <c:v>1822.6120000000001</c:v>
                </c:pt>
                <c:pt idx="333">
                  <c:v>1702.5329999999999</c:v>
                </c:pt>
                <c:pt idx="334">
                  <c:v>1615.537</c:v>
                </c:pt>
                <c:pt idx="335">
                  <c:v>1538.163</c:v>
                </c:pt>
                <c:pt idx="336">
                  <c:v>1425.115</c:v>
                </c:pt>
                <c:pt idx="337">
                  <c:v>1301.8689999999999</c:v>
                </c:pt>
                <c:pt idx="338">
                  <c:v>1202.865</c:v>
                </c:pt>
                <c:pt idx="339">
                  <c:v>1124.335</c:v>
                </c:pt>
                <c:pt idx="340">
                  <c:v>1049.9359999999999</c:v>
                </c:pt>
                <c:pt idx="341">
                  <c:v>980.36900000000003</c:v>
                </c:pt>
                <c:pt idx="342">
                  <c:v>909.54499999999996</c:v>
                </c:pt>
                <c:pt idx="343">
                  <c:v>834.80100000000004</c:v>
                </c:pt>
                <c:pt idx="344">
                  <c:v>758.66499999999996</c:v>
                </c:pt>
                <c:pt idx="345">
                  <c:v>684.38400000000001</c:v>
                </c:pt>
                <c:pt idx="346">
                  <c:v>624.51900000000001</c:v>
                </c:pt>
                <c:pt idx="347">
                  <c:v>579.80200000000002</c:v>
                </c:pt>
                <c:pt idx="348">
                  <c:v>543.59900000000005</c:v>
                </c:pt>
                <c:pt idx="349">
                  <c:v>515.64800000000002</c:v>
                </c:pt>
                <c:pt idx="350">
                  <c:v>498.99799999999999</c:v>
                </c:pt>
                <c:pt idx="351">
                  <c:v>485.726</c:v>
                </c:pt>
                <c:pt idx="352">
                  <c:v>471.70600000000002</c:v>
                </c:pt>
                <c:pt idx="353">
                  <c:v>454.88799999999998</c:v>
                </c:pt>
                <c:pt idx="354">
                  <c:v>440.97399999999999</c:v>
                </c:pt>
                <c:pt idx="355">
                  <c:v>429.084</c:v>
                </c:pt>
                <c:pt idx="356">
                  <c:v>407.98</c:v>
                </c:pt>
                <c:pt idx="357">
                  <c:v>394.55500000000001</c:v>
                </c:pt>
                <c:pt idx="358">
                  <c:v>403.678</c:v>
                </c:pt>
                <c:pt idx="359">
                  <c:v>435.50299999999999</c:v>
                </c:pt>
                <c:pt idx="360">
                  <c:v>503.99200000000002</c:v>
                </c:pt>
                <c:pt idx="361">
                  <c:v>607.149</c:v>
                </c:pt>
                <c:pt idx="362">
                  <c:v>703.47500000000002</c:v>
                </c:pt>
                <c:pt idx="363">
                  <c:v>768.28499999999997</c:v>
                </c:pt>
                <c:pt idx="364">
                  <c:v>792.14700000000005</c:v>
                </c:pt>
                <c:pt idx="365">
                  <c:v>765.36400000000003</c:v>
                </c:pt>
                <c:pt idx="366">
                  <c:v>704.53599999999994</c:v>
                </c:pt>
                <c:pt idx="367">
                  <c:v>633.15</c:v>
                </c:pt>
                <c:pt idx="368">
                  <c:v>574.30100000000004</c:v>
                </c:pt>
                <c:pt idx="369">
                  <c:v>545.91</c:v>
                </c:pt>
                <c:pt idx="370">
                  <c:v>538.28399999999999</c:v>
                </c:pt>
                <c:pt idx="371">
                  <c:v>529.94100000000003</c:v>
                </c:pt>
                <c:pt idx="372">
                  <c:v>512.91300000000001</c:v>
                </c:pt>
                <c:pt idx="373">
                  <c:v>498.95299999999997</c:v>
                </c:pt>
                <c:pt idx="374">
                  <c:v>486.024</c:v>
                </c:pt>
                <c:pt idx="375">
                  <c:v>463.59800000000001</c:v>
                </c:pt>
                <c:pt idx="376">
                  <c:v>432.15800000000002</c:v>
                </c:pt>
                <c:pt idx="377">
                  <c:v>399.25299999999999</c:v>
                </c:pt>
                <c:pt idx="378">
                  <c:v>373.52800000000002</c:v>
                </c:pt>
                <c:pt idx="379">
                  <c:v>353.95400000000001</c:v>
                </c:pt>
                <c:pt idx="380">
                  <c:v>343.06900000000002</c:v>
                </c:pt>
                <c:pt idx="381">
                  <c:v>328.71199999999999</c:v>
                </c:pt>
                <c:pt idx="382">
                  <c:v>318.58999999999997</c:v>
                </c:pt>
                <c:pt idx="383">
                  <c:v>307.12799999999999</c:v>
                </c:pt>
                <c:pt idx="384">
                  <c:v>295.75099999999998</c:v>
                </c:pt>
                <c:pt idx="385">
                  <c:v>291.17200000000003</c:v>
                </c:pt>
                <c:pt idx="386">
                  <c:v>303.06900000000002</c:v>
                </c:pt>
                <c:pt idx="387">
                  <c:v>315.20100000000002</c:v>
                </c:pt>
                <c:pt idx="388">
                  <c:v>323.62200000000001</c:v>
                </c:pt>
                <c:pt idx="389">
                  <c:v>351.86200000000002</c:v>
                </c:pt>
                <c:pt idx="390">
                  <c:v>363.64600000000002</c:v>
                </c:pt>
                <c:pt idx="391">
                  <c:v>371.97300000000001</c:v>
                </c:pt>
                <c:pt idx="392">
                  <c:v>373.41</c:v>
                </c:pt>
                <c:pt idx="393">
                  <c:v>371.2</c:v>
                </c:pt>
                <c:pt idx="394">
                  <c:v>428.53300000000002</c:v>
                </c:pt>
                <c:pt idx="395">
                  <c:v>515.66600000000005</c:v>
                </c:pt>
                <c:pt idx="396">
                  <c:v>589.95000000000005</c:v>
                </c:pt>
                <c:pt idx="397">
                  <c:v>631.86699999999996</c:v>
                </c:pt>
                <c:pt idx="398">
                  <c:v>606.63699999999994</c:v>
                </c:pt>
                <c:pt idx="399">
                  <c:v>567.92600000000004</c:v>
                </c:pt>
                <c:pt idx="400">
                  <c:v>571.72500000000002</c:v>
                </c:pt>
                <c:pt idx="401">
                  <c:v>597.49300000000005</c:v>
                </c:pt>
                <c:pt idx="402">
                  <c:v>593.16999999999996</c:v>
                </c:pt>
                <c:pt idx="403">
                  <c:v>557.52</c:v>
                </c:pt>
                <c:pt idx="404">
                  <c:v>525.34500000000003</c:v>
                </c:pt>
                <c:pt idx="405">
                  <c:v>510.40100000000001</c:v>
                </c:pt>
                <c:pt idx="406">
                  <c:v>514.64300000000003</c:v>
                </c:pt>
                <c:pt idx="407">
                  <c:v>518.35</c:v>
                </c:pt>
                <c:pt idx="408">
                  <c:v>507.65800000000002</c:v>
                </c:pt>
                <c:pt idx="409">
                  <c:v>502.27499999999998</c:v>
                </c:pt>
                <c:pt idx="410">
                  <c:v>517.78300000000002</c:v>
                </c:pt>
                <c:pt idx="411">
                  <c:v>523.28200000000004</c:v>
                </c:pt>
                <c:pt idx="412">
                  <c:v>502.68</c:v>
                </c:pt>
                <c:pt idx="413">
                  <c:v>461.15800000000002</c:v>
                </c:pt>
                <c:pt idx="414">
                  <c:v>420.51100000000002</c:v>
                </c:pt>
                <c:pt idx="415">
                  <c:v>388.13400000000001</c:v>
                </c:pt>
                <c:pt idx="416">
                  <c:v>365.15899999999999</c:v>
                </c:pt>
                <c:pt idx="417">
                  <c:v>352.93700000000001</c:v>
                </c:pt>
                <c:pt idx="418">
                  <c:v>346.05200000000002</c:v>
                </c:pt>
                <c:pt idx="419">
                  <c:v>349.24799999999999</c:v>
                </c:pt>
                <c:pt idx="420">
                  <c:v>355.87099999999998</c:v>
                </c:pt>
                <c:pt idx="421">
                  <c:v>356.048</c:v>
                </c:pt>
                <c:pt idx="422">
                  <c:v>346.44200000000001</c:v>
                </c:pt>
                <c:pt idx="423">
                  <c:v>336.22500000000002</c:v>
                </c:pt>
                <c:pt idx="424">
                  <c:v>346.46899999999999</c:v>
                </c:pt>
                <c:pt idx="425">
                  <c:v>395.22300000000001</c:v>
                </c:pt>
                <c:pt idx="426">
                  <c:v>457.06200000000001</c:v>
                </c:pt>
                <c:pt idx="427">
                  <c:v>512.55100000000004</c:v>
                </c:pt>
                <c:pt idx="428">
                  <c:v>572.59400000000005</c:v>
                </c:pt>
                <c:pt idx="429">
                  <c:v>627.67899999999997</c:v>
                </c:pt>
                <c:pt idx="430">
                  <c:v>651.12</c:v>
                </c:pt>
                <c:pt idx="431">
                  <c:v>628.45899999999995</c:v>
                </c:pt>
                <c:pt idx="432">
                  <c:v>568.60599999999999</c:v>
                </c:pt>
                <c:pt idx="433">
                  <c:v>496.99799999999999</c:v>
                </c:pt>
                <c:pt idx="434">
                  <c:v>435.36</c:v>
                </c:pt>
                <c:pt idx="435">
                  <c:v>396.43799999999999</c:v>
                </c:pt>
                <c:pt idx="436">
                  <c:v>376.75</c:v>
                </c:pt>
                <c:pt idx="437">
                  <c:v>361.14600000000002</c:v>
                </c:pt>
                <c:pt idx="438">
                  <c:v>349.90899999999999</c:v>
                </c:pt>
                <c:pt idx="439">
                  <c:v>352.14299999999997</c:v>
                </c:pt>
                <c:pt idx="440">
                  <c:v>381.38299999999998</c:v>
                </c:pt>
                <c:pt idx="441">
                  <c:v>414.48200000000003</c:v>
                </c:pt>
                <c:pt idx="442">
                  <c:v>430.49599999999998</c:v>
                </c:pt>
                <c:pt idx="443">
                  <c:v>442.577</c:v>
                </c:pt>
                <c:pt idx="444">
                  <c:v>463.22500000000002</c:v>
                </c:pt>
                <c:pt idx="445">
                  <c:v>486.92700000000002</c:v>
                </c:pt>
                <c:pt idx="446">
                  <c:v>498.23099999999999</c:v>
                </c:pt>
                <c:pt idx="447">
                  <c:v>501.28100000000001</c:v>
                </c:pt>
                <c:pt idx="448">
                  <c:v>496.745</c:v>
                </c:pt>
                <c:pt idx="449">
                  <c:v>497.78399999999999</c:v>
                </c:pt>
                <c:pt idx="450">
                  <c:v>516.09299999999996</c:v>
                </c:pt>
                <c:pt idx="451">
                  <c:v>547.89599999999996</c:v>
                </c:pt>
                <c:pt idx="452">
                  <c:v>552.62099999999998</c:v>
                </c:pt>
                <c:pt idx="453">
                  <c:v>549.37800000000004</c:v>
                </c:pt>
                <c:pt idx="454">
                  <c:v>547.96799999999996</c:v>
                </c:pt>
                <c:pt idx="455">
                  <c:v>545.36699999999996</c:v>
                </c:pt>
                <c:pt idx="456">
                  <c:v>541.64099999999996</c:v>
                </c:pt>
                <c:pt idx="457">
                  <c:v>529.83900000000006</c:v>
                </c:pt>
                <c:pt idx="458">
                  <c:v>515.399</c:v>
                </c:pt>
                <c:pt idx="459">
                  <c:v>506.91399999999999</c:v>
                </c:pt>
                <c:pt idx="460">
                  <c:v>492.51799999999997</c:v>
                </c:pt>
                <c:pt idx="461">
                  <c:v>467.53399999999999</c:v>
                </c:pt>
                <c:pt idx="462">
                  <c:v>449.66500000000002</c:v>
                </c:pt>
                <c:pt idx="463">
                  <c:v>433.08499999999998</c:v>
                </c:pt>
                <c:pt idx="464">
                  <c:v>409.709</c:v>
                </c:pt>
                <c:pt idx="465">
                  <c:v>387.18400000000003</c:v>
                </c:pt>
                <c:pt idx="466">
                  <c:v>371.18700000000001</c:v>
                </c:pt>
                <c:pt idx="467">
                  <c:v>359.06599999999997</c:v>
                </c:pt>
                <c:pt idx="468">
                  <c:v>342.48099999999999</c:v>
                </c:pt>
                <c:pt idx="469">
                  <c:v>319.05</c:v>
                </c:pt>
                <c:pt idx="470">
                  <c:v>290.80399999999997</c:v>
                </c:pt>
                <c:pt idx="471">
                  <c:v>263.14</c:v>
                </c:pt>
                <c:pt idx="472">
                  <c:v>237.30099999999999</c:v>
                </c:pt>
                <c:pt idx="473">
                  <c:v>215.43199999999999</c:v>
                </c:pt>
                <c:pt idx="474">
                  <c:v>208.012</c:v>
                </c:pt>
                <c:pt idx="475">
                  <c:v>218.357</c:v>
                </c:pt>
                <c:pt idx="476">
                  <c:v>243.13300000000001</c:v>
                </c:pt>
                <c:pt idx="477">
                  <c:v>281.29300000000001</c:v>
                </c:pt>
                <c:pt idx="478">
                  <c:v>322.26900000000001</c:v>
                </c:pt>
                <c:pt idx="479">
                  <c:v>353.45</c:v>
                </c:pt>
                <c:pt idx="480">
                  <c:v>369.09100000000001</c:v>
                </c:pt>
                <c:pt idx="481">
                  <c:v>376.82900000000001</c:v>
                </c:pt>
                <c:pt idx="482">
                  <c:v>384.50799999999998</c:v>
                </c:pt>
                <c:pt idx="483">
                  <c:v>390.072</c:v>
                </c:pt>
                <c:pt idx="484">
                  <c:v>394.75599999999997</c:v>
                </c:pt>
                <c:pt idx="485">
                  <c:v>398.01499999999999</c:v>
                </c:pt>
                <c:pt idx="486">
                  <c:v>402.86099999999999</c:v>
                </c:pt>
                <c:pt idx="487">
                  <c:v>409.642</c:v>
                </c:pt>
                <c:pt idx="488">
                  <c:v>413.80399999999997</c:v>
                </c:pt>
                <c:pt idx="489">
                  <c:v>417.79300000000001</c:v>
                </c:pt>
                <c:pt idx="490">
                  <c:v>419.95299999999997</c:v>
                </c:pt>
                <c:pt idx="491">
                  <c:v>414.82900000000001</c:v>
                </c:pt>
                <c:pt idx="492">
                  <c:v>399.35199999999998</c:v>
                </c:pt>
                <c:pt idx="493">
                  <c:v>376.30900000000003</c:v>
                </c:pt>
                <c:pt idx="494">
                  <c:v>342.02699999999999</c:v>
                </c:pt>
                <c:pt idx="495">
                  <c:v>306.01</c:v>
                </c:pt>
                <c:pt idx="496">
                  <c:v>274.87299999999999</c:v>
                </c:pt>
                <c:pt idx="497">
                  <c:v>242.673</c:v>
                </c:pt>
                <c:pt idx="498">
                  <c:v>212.34800000000001</c:v>
                </c:pt>
                <c:pt idx="499">
                  <c:v>190.13</c:v>
                </c:pt>
                <c:pt idx="500">
                  <c:v>171.22800000000001</c:v>
                </c:pt>
                <c:pt idx="501">
                  <c:v>155.54900000000001</c:v>
                </c:pt>
                <c:pt idx="502">
                  <c:v>144.834</c:v>
                </c:pt>
                <c:pt idx="503">
                  <c:v>135.041</c:v>
                </c:pt>
                <c:pt idx="504">
                  <c:v>123.006</c:v>
                </c:pt>
                <c:pt idx="505">
                  <c:v>110.28</c:v>
                </c:pt>
                <c:pt idx="506">
                  <c:v>100.164</c:v>
                </c:pt>
                <c:pt idx="507">
                  <c:v>94.887</c:v>
                </c:pt>
                <c:pt idx="508">
                  <c:v>92.686000000000007</c:v>
                </c:pt>
                <c:pt idx="509">
                  <c:v>88.399000000000001</c:v>
                </c:pt>
                <c:pt idx="510">
                  <c:v>94.370999999999995</c:v>
                </c:pt>
                <c:pt idx="511">
                  <c:v>102.346</c:v>
                </c:pt>
                <c:pt idx="512">
                  <c:v>99.885999999999996</c:v>
                </c:pt>
                <c:pt idx="513">
                  <c:v>93.387</c:v>
                </c:pt>
                <c:pt idx="514">
                  <c:v>85.918999999999997</c:v>
                </c:pt>
                <c:pt idx="515">
                  <c:v>84.015000000000001</c:v>
                </c:pt>
                <c:pt idx="516">
                  <c:v>81.397999999999996</c:v>
                </c:pt>
                <c:pt idx="517">
                  <c:v>73.643000000000001</c:v>
                </c:pt>
                <c:pt idx="518">
                  <c:v>64.811000000000007</c:v>
                </c:pt>
                <c:pt idx="519">
                  <c:v>61.42</c:v>
                </c:pt>
                <c:pt idx="520">
                  <c:v>68.192999999999998</c:v>
                </c:pt>
                <c:pt idx="521">
                  <c:v>87.388999999999996</c:v>
                </c:pt>
                <c:pt idx="522">
                  <c:v>199.30600000000001</c:v>
                </c:pt>
                <c:pt idx="523">
                  <c:v>387.47199999999998</c:v>
                </c:pt>
                <c:pt idx="524">
                  <c:v>693.56299999999999</c:v>
                </c:pt>
                <c:pt idx="525">
                  <c:v>635.83000000000004</c:v>
                </c:pt>
                <c:pt idx="526">
                  <c:v>420.99799999999999</c:v>
                </c:pt>
                <c:pt idx="527">
                  <c:v>260.59399999999999</c:v>
                </c:pt>
                <c:pt idx="528">
                  <c:v>195.40700000000001</c:v>
                </c:pt>
                <c:pt idx="529">
                  <c:v>178.93899999999999</c:v>
                </c:pt>
                <c:pt idx="530">
                  <c:v>177.96299999999999</c:v>
                </c:pt>
                <c:pt idx="531">
                  <c:v>184.869</c:v>
                </c:pt>
                <c:pt idx="532">
                  <c:v>226.15299999999999</c:v>
                </c:pt>
                <c:pt idx="533">
                  <c:v>320.36700000000002</c:v>
                </c:pt>
                <c:pt idx="534">
                  <c:v>353.29300000000001</c:v>
                </c:pt>
                <c:pt idx="535">
                  <c:v>283.339</c:v>
                </c:pt>
                <c:pt idx="536">
                  <c:v>197.499</c:v>
                </c:pt>
                <c:pt idx="537">
                  <c:v>137.274</c:v>
                </c:pt>
                <c:pt idx="538">
                  <c:v>102.508</c:v>
                </c:pt>
                <c:pt idx="539">
                  <c:v>80.183000000000007</c:v>
                </c:pt>
                <c:pt idx="540">
                  <c:v>64.629000000000005</c:v>
                </c:pt>
                <c:pt idx="541">
                  <c:v>56.456000000000003</c:v>
                </c:pt>
                <c:pt idx="542">
                  <c:v>58.234999999999999</c:v>
                </c:pt>
                <c:pt idx="543">
                  <c:v>66.875</c:v>
                </c:pt>
                <c:pt idx="544">
                  <c:v>76.783000000000001</c:v>
                </c:pt>
                <c:pt idx="545">
                  <c:v>78.775000000000006</c:v>
                </c:pt>
                <c:pt idx="546">
                  <c:v>72.596999999999994</c:v>
                </c:pt>
                <c:pt idx="547">
                  <c:v>64.021000000000001</c:v>
                </c:pt>
                <c:pt idx="548">
                  <c:v>55.082000000000001</c:v>
                </c:pt>
                <c:pt idx="549">
                  <c:v>46.887</c:v>
                </c:pt>
                <c:pt idx="550">
                  <c:v>38.518999999999998</c:v>
                </c:pt>
                <c:pt idx="551">
                  <c:v>31.722999999999999</c:v>
                </c:pt>
                <c:pt idx="552">
                  <c:v>28.210999999999999</c:v>
                </c:pt>
                <c:pt idx="553">
                  <c:v>28.847000000000001</c:v>
                </c:pt>
                <c:pt idx="554">
                  <c:v>32.859000000000002</c:v>
                </c:pt>
                <c:pt idx="555">
                  <c:v>35.393000000000001</c:v>
                </c:pt>
                <c:pt idx="556">
                  <c:v>34.716999999999999</c:v>
                </c:pt>
                <c:pt idx="557">
                  <c:v>30.734999999999999</c:v>
                </c:pt>
                <c:pt idx="558">
                  <c:v>25.841999999999999</c:v>
                </c:pt>
                <c:pt idx="559">
                  <c:v>20.754000000000001</c:v>
                </c:pt>
                <c:pt idx="560">
                  <c:v>16.562000000000001</c:v>
                </c:pt>
                <c:pt idx="561">
                  <c:v>13.555</c:v>
                </c:pt>
                <c:pt idx="562">
                  <c:v>12.074</c:v>
                </c:pt>
                <c:pt idx="563">
                  <c:v>10.896000000000001</c:v>
                </c:pt>
                <c:pt idx="564">
                  <c:v>9.0609999999999999</c:v>
                </c:pt>
                <c:pt idx="565">
                  <c:v>7.2409999999999997</c:v>
                </c:pt>
                <c:pt idx="566">
                  <c:v>5.3049999999999997</c:v>
                </c:pt>
                <c:pt idx="567">
                  <c:v>3.6789999999999998</c:v>
                </c:pt>
                <c:pt idx="568">
                  <c:v>2.2490000000000001</c:v>
                </c:pt>
                <c:pt idx="569">
                  <c:v>1.0469999999999999</c:v>
                </c:pt>
                <c:pt idx="570">
                  <c:v>0.33300000000000002</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32.585000000000001</c:v>
                </c:pt>
                <c:pt idx="602">
                  <c:v>117.38</c:v>
                </c:pt>
                <c:pt idx="603">
                  <c:v>125.492</c:v>
                </c:pt>
                <c:pt idx="604">
                  <c:v>125.28100000000001</c:v>
                </c:pt>
                <c:pt idx="605">
                  <c:v>127.532</c:v>
                </c:pt>
                <c:pt idx="606">
                  <c:v>131.73099999999999</c:v>
                </c:pt>
                <c:pt idx="607">
                  <c:v>143.971</c:v>
                </c:pt>
                <c:pt idx="608">
                  <c:v>164.721</c:v>
                </c:pt>
                <c:pt idx="609">
                  <c:v>182.55699999999999</c:v>
                </c:pt>
                <c:pt idx="610">
                  <c:v>185.76499999999999</c:v>
                </c:pt>
                <c:pt idx="611">
                  <c:v>193.91399999999999</c:v>
                </c:pt>
                <c:pt idx="612">
                  <c:v>294.83999999999997</c:v>
                </c:pt>
                <c:pt idx="613">
                  <c:v>497.25400000000002</c:v>
                </c:pt>
                <c:pt idx="614">
                  <c:v>665.92</c:v>
                </c:pt>
                <c:pt idx="615">
                  <c:v>719.47</c:v>
                </c:pt>
                <c:pt idx="616">
                  <c:v>670.46699999999998</c:v>
                </c:pt>
                <c:pt idx="617">
                  <c:v>565.827</c:v>
                </c:pt>
                <c:pt idx="618">
                  <c:v>467.50700000000001</c:v>
                </c:pt>
                <c:pt idx="619">
                  <c:v>420.34899999999999</c:v>
                </c:pt>
                <c:pt idx="620">
                  <c:v>417.26900000000001</c:v>
                </c:pt>
                <c:pt idx="621">
                  <c:v>426.65</c:v>
                </c:pt>
                <c:pt idx="622">
                  <c:v>435.29700000000003</c:v>
                </c:pt>
                <c:pt idx="623">
                  <c:v>436.05900000000003</c:v>
                </c:pt>
                <c:pt idx="624">
                  <c:v>421.97800000000001</c:v>
                </c:pt>
                <c:pt idx="625">
                  <c:v>400.88900000000001</c:v>
                </c:pt>
                <c:pt idx="626">
                  <c:v>386.31</c:v>
                </c:pt>
                <c:pt idx="627">
                  <c:v>369.529</c:v>
                </c:pt>
                <c:pt idx="628">
                  <c:v>344.36599999999999</c:v>
                </c:pt>
                <c:pt idx="629">
                  <c:v>317.279</c:v>
                </c:pt>
                <c:pt idx="630">
                  <c:v>294.23399999999998</c:v>
                </c:pt>
                <c:pt idx="631">
                  <c:v>282.13400000000001</c:v>
                </c:pt>
                <c:pt idx="632">
                  <c:v>286.43299999999999</c:v>
                </c:pt>
                <c:pt idx="633">
                  <c:v>298.46899999999999</c:v>
                </c:pt>
                <c:pt idx="634">
                  <c:v>321.779</c:v>
                </c:pt>
                <c:pt idx="635">
                  <c:v>453.35500000000002</c:v>
                </c:pt>
                <c:pt idx="636">
                  <c:v>614.30100000000004</c:v>
                </c:pt>
                <c:pt idx="637">
                  <c:v>663.58500000000004</c:v>
                </c:pt>
                <c:pt idx="638">
                  <c:v>588.45699999999999</c:v>
                </c:pt>
                <c:pt idx="639">
                  <c:v>458.697</c:v>
                </c:pt>
                <c:pt idx="640">
                  <c:v>350.58600000000001</c:v>
                </c:pt>
                <c:pt idx="641">
                  <c:v>283.03100000000001</c:v>
                </c:pt>
                <c:pt idx="642">
                  <c:v>243.74</c:v>
                </c:pt>
                <c:pt idx="643">
                  <c:v>225.38200000000001</c:v>
                </c:pt>
                <c:pt idx="644">
                  <c:v>206.77799999999999</c:v>
                </c:pt>
                <c:pt idx="645">
                  <c:v>186.00800000000001</c:v>
                </c:pt>
                <c:pt idx="646">
                  <c:v>164.26499999999999</c:v>
                </c:pt>
                <c:pt idx="647">
                  <c:v>143.22800000000001</c:v>
                </c:pt>
                <c:pt idx="648">
                  <c:v>122.491</c:v>
                </c:pt>
                <c:pt idx="649">
                  <c:v>104.11499999999999</c:v>
                </c:pt>
                <c:pt idx="650">
                  <c:v>88.162000000000006</c:v>
                </c:pt>
                <c:pt idx="651">
                  <c:v>73.948999999999998</c:v>
                </c:pt>
                <c:pt idx="652">
                  <c:v>61.884</c:v>
                </c:pt>
                <c:pt idx="653">
                  <c:v>52.253999999999998</c:v>
                </c:pt>
                <c:pt idx="654">
                  <c:v>44.594999999999999</c:v>
                </c:pt>
                <c:pt idx="655">
                  <c:v>38.728000000000002</c:v>
                </c:pt>
                <c:pt idx="656">
                  <c:v>34.786999999999999</c:v>
                </c:pt>
                <c:pt idx="657">
                  <c:v>32.003999999999998</c:v>
                </c:pt>
                <c:pt idx="658">
                  <c:v>29.268000000000001</c:v>
                </c:pt>
                <c:pt idx="659">
                  <c:v>24.99</c:v>
                </c:pt>
                <c:pt idx="660">
                  <c:v>18.405999999999999</c:v>
                </c:pt>
                <c:pt idx="661">
                  <c:v>13.335000000000001</c:v>
                </c:pt>
                <c:pt idx="662">
                  <c:v>13.035</c:v>
                </c:pt>
                <c:pt idx="663">
                  <c:v>14.914999999999999</c:v>
                </c:pt>
                <c:pt idx="664">
                  <c:v>13.576000000000001</c:v>
                </c:pt>
                <c:pt idx="665">
                  <c:v>10.973000000000001</c:v>
                </c:pt>
                <c:pt idx="666">
                  <c:v>8.35</c:v>
                </c:pt>
                <c:pt idx="667">
                  <c:v>6.4029999999999996</c:v>
                </c:pt>
                <c:pt idx="668">
                  <c:v>4.9290000000000003</c:v>
                </c:pt>
                <c:pt idx="669">
                  <c:v>3.6309999999999998</c:v>
                </c:pt>
                <c:pt idx="670">
                  <c:v>2.5249999999999999</c:v>
                </c:pt>
                <c:pt idx="671">
                  <c:v>1.5009999999999999</c:v>
                </c:pt>
                <c:pt idx="672">
                  <c:v>0.65200000000000002</c:v>
                </c:pt>
                <c:pt idx="673">
                  <c:v>0.223</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0.21299999999999999</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0.222</c:v>
                </c:pt>
                <c:pt idx="734">
                  <c:v>2.024</c:v>
                </c:pt>
                <c:pt idx="735">
                  <c:v>0.74</c:v>
                </c:pt>
                <c:pt idx="736">
                  <c:v>14.837</c:v>
                </c:pt>
                <c:pt idx="737">
                  <c:v>64.668000000000006</c:v>
                </c:pt>
                <c:pt idx="738">
                  <c:v>59.098999999999997</c:v>
                </c:pt>
                <c:pt idx="739">
                  <c:v>39.365000000000002</c:v>
                </c:pt>
                <c:pt idx="740">
                  <c:v>23.350999999999999</c:v>
                </c:pt>
                <c:pt idx="741">
                  <c:v>14.831</c:v>
                </c:pt>
                <c:pt idx="742">
                  <c:v>12.323</c:v>
                </c:pt>
                <c:pt idx="743">
                  <c:v>11.288</c:v>
                </c:pt>
                <c:pt idx="744">
                  <c:v>9.7509999999999994</c:v>
                </c:pt>
                <c:pt idx="745">
                  <c:v>8.2010000000000005</c:v>
                </c:pt>
                <c:pt idx="746">
                  <c:v>6.641</c:v>
                </c:pt>
                <c:pt idx="747">
                  <c:v>6.6269999999999998</c:v>
                </c:pt>
                <c:pt idx="748">
                  <c:v>9.7170000000000005</c:v>
                </c:pt>
                <c:pt idx="749">
                  <c:v>45.875999999999998</c:v>
                </c:pt>
                <c:pt idx="750">
                  <c:v>485.053</c:v>
                </c:pt>
                <c:pt idx="751">
                  <c:v>1140.799</c:v>
                </c:pt>
                <c:pt idx="752">
                  <c:v>1494.7670000000001</c:v>
                </c:pt>
                <c:pt idx="753">
                  <c:v>1756.3920000000001</c:v>
                </c:pt>
                <c:pt idx="754">
                  <c:v>2095.2979999999998</c:v>
                </c:pt>
                <c:pt idx="755">
                  <c:v>2445.884</c:v>
                </c:pt>
                <c:pt idx="756">
                  <c:v>2754.8470000000002</c:v>
                </c:pt>
                <c:pt idx="757">
                  <c:v>3033.1590000000001</c:v>
                </c:pt>
                <c:pt idx="758">
                  <c:v>3247.0659999999998</c:v>
                </c:pt>
                <c:pt idx="759">
                  <c:v>3517.0430000000001</c:v>
                </c:pt>
                <c:pt idx="760">
                  <c:v>3885.5770000000002</c:v>
                </c:pt>
                <c:pt idx="761">
                  <c:v>4347.67</c:v>
                </c:pt>
                <c:pt idx="762">
                  <c:v>4906.7250000000004</c:v>
                </c:pt>
                <c:pt idx="763">
                  <c:v>5575.0860000000002</c:v>
                </c:pt>
                <c:pt idx="764">
                  <c:v>6177.1610000000001</c:v>
                </c:pt>
                <c:pt idx="765">
                  <c:v>6603.7259999999997</c:v>
                </c:pt>
                <c:pt idx="766">
                  <c:v>6795.2370000000001</c:v>
                </c:pt>
                <c:pt idx="767">
                  <c:v>6755.8059999999996</c:v>
                </c:pt>
                <c:pt idx="768">
                  <c:v>6503.8429999999998</c:v>
                </c:pt>
                <c:pt idx="769">
                  <c:v>6101.9139999999998</c:v>
                </c:pt>
                <c:pt idx="770">
                  <c:v>5696.1139999999996</c:v>
                </c:pt>
                <c:pt idx="771">
                  <c:v>5336.2030000000004</c:v>
                </c:pt>
                <c:pt idx="772">
                  <c:v>4796.45</c:v>
                </c:pt>
                <c:pt idx="773">
                  <c:v>4258.4610000000002</c:v>
                </c:pt>
                <c:pt idx="774">
                  <c:v>3727.223</c:v>
                </c:pt>
                <c:pt idx="775">
                  <c:v>3228.4760000000001</c:v>
                </c:pt>
                <c:pt idx="776">
                  <c:v>2855.65</c:v>
                </c:pt>
                <c:pt idx="777">
                  <c:v>2612.6550000000002</c:v>
                </c:pt>
                <c:pt idx="778">
                  <c:v>2492.127</c:v>
                </c:pt>
                <c:pt idx="779">
                  <c:v>2487.9720000000002</c:v>
                </c:pt>
                <c:pt idx="780">
                  <c:v>2556.848</c:v>
                </c:pt>
                <c:pt idx="781">
                  <c:v>2574.5169999999998</c:v>
                </c:pt>
                <c:pt idx="782">
                  <c:v>2562.04</c:v>
                </c:pt>
                <c:pt idx="783">
                  <c:v>2531.4879999999998</c:v>
                </c:pt>
                <c:pt idx="784">
                  <c:v>2355.92</c:v>
                </c:pt>
                <c:pt idx="785">
                  <c:v>1934.836</c:v>
                </c:pt>
                <c:pt idx="786">
                  <c:v>1591.0429999999999</c:v>
                </c:pt>
                <c:pt idx="787">
                  <c:v>1406.9110000000001</c:v>
                </c:pt>
                <c:pt idx="788">
                  <c:v>1336.778</c:v>
                </c:pt>
                <c:pt idx="789">
                  <c:v>1350.518</c:v>
                </c:pt>
                <c:pt idx="790">
                  <c:v>1411.01</c:v>
                </c:pt>
                <c:pt idx="791">
                  <c:v>1524.6969999999999</c:v>
                </c:pt>
                <c:pt idx="792">
                  <c:v>1741.47</c:v>
                </c:pt>
                <c:pt idx="793">
                  <c:v>2105.67</c:v>
                </c:pt>
                <c:pt idx="794">
                  <c:v>2552.7460000000001</c:v>
                </c:pt>
                <c:pt idx="795">
                  <c:v>2921.4749999999999</c:v>
                </c:pt>
                <c:pt idx="796">
                  <c:v>3168.8290000000002</c:v>
                </c:pt>
                <c:pt idx="797">
                  <c:v>3337.1390000000001</c:v>
                </c:pt>
                <c:pt idx="798">
                  <c:v>3465.1039999999998</c:v>
                </c:pt>
                <c:pt idx="799">
                  <c:v>3556.63</c:v>
                </c:pt>
                <c:pt idx="800">
                  <c:v>3638.942</c:v>
                </c:pt>
                <c:pt idx="801">
                  <c:v>3736.7469999999998</c:v>
                </c:pt>
                <c:pt idx="802">
                  <c:v>3860.6289999999999</c:v>
                </c:pt>
                <c:pt idx="803">
                  <c:v>4027.6840000000002</c:v>
                </c:pt>
                <c:pt idx="804">
                  <c:v>4251.2920000000004</c:v>
                </c:pt>
                <c:pt idx="805">
                  <c:v>4535.2520000000004</c:v>
                </c:pt>
                <c:pt idx="806">
                  <c:v>4878.3</c:v>
                </c:pt>
                <c:pt idx="807">
                  <c:v>5263.5929999999998</c:v>
                </c:pt>
                <c:pt idx="808">
                  <c:v>5665.7290000000003</c:v>
                </c:pt>
                <c:pt idx="809">
                  <c:v>5936.107</c:v>
                </c:pt>
                <c:pt idx="810">
                  <c:v>5998.7520000000004</c:v>
                </c:pt>
                <c:pt idx="811">
                  <c:v>5845.991</c:v>
                </c:pt>
                <c:pt idx="812">
                  <c:v>5491.4189999999999</c:v>
                </c:pt>
                <c:pt idx="813">
                  <c:v>5107.4049999999997</c:v>
                </c:pt>
                <c:pt idx="814">
                  <c:v>4818.0339999999997</c:v>
                </c:pt>
                <c:pt idx="815">
                  <c:v>4595.0240000000003</c:v>
                </c:pt>
                <c:pt idx="816">
                  <c:v>4477.9160000000002</c:v>
                </c:pt>
                <c:pt idx="817">
                  <c:v>4428.183</c:v>
                </c:pt>
                <c:pt idx="818">
                  <c:v>4382.3609999999999</c:v>
                </c:pt>
                <c:pt idx="819">
                  <c:v>4356.0249999999996</c:v>
                </c:pt>
                <c:pt idx="820">
                  <c:v>4318.701</c:v>
                </c:pt>
                <c:pt idx="821">
                  <c:v>4226.9539999999997</c:v>
                </c:pt>
                <c:pt idx="822">
                  <c:v>4096.6549999999997</c:v>
                </c:pt>
                <c:pt idx="823">
                  <c:v>3984.22</c:v>
                </c:pt>
                <c:pt idx="824">
                  <c:v>4018.1680000000001</c:v>
                </c:pt>
                <c:pt idx="825">
                  <c:v>3917.33</c:v>
                </c:pt>
                <c:pt idx="826">
                  <c:v>3671.424</c:v>
                </c:pt>
                <c:pt idx="827">
                  <c:v>3400.5250000000001</c:v>
                </c:pt>
                <c:pt idx="828">
                  <c:v>3148.8850000000002</c:v>
                </c:pt>
                <c:pt idx="829">
                  <c:v>3241.2260000000001</c:v>
                </c:pt>
                <c:pt idx="830">
                  <c:v>3561.2579999999998</c:v>
                </c:pt>
                <c:pt idx="831">
                  <c:v>4002.6109999999999</c:v>
                </c:pt>
                <c:pt idx="832">
                  <c:v>4517.5929999999998</c:v>
                </c:pt>
                <c:pt idx="833">
                  <c:v>5012.9210000000003</c:v>
                </c:pt>
                <c:pt idx="834">
                  <c:v>5616.1469999999999</c:v>
                </c:pt>
                <c:pt idx="835">
                  <c:v>6423.8320000000003</c:v>
                </c:pt>
                <c:pt idx="836">
                  <c:v>7475.1779999999999</c:v>
                </c:pt>
                <c:pt idx="837">
                  <c:v>8657.3799999999992</c:v>
                </c:pt>
                <c:pt idx="838">
                  <c:v>9924.875</c:v>
                </c:pt>
                <c:pt idx="839">
                  <c:v>11516.634</c:v>
                </c:pt>
                <c:pt idx="840">
                  <c:v>13145.003000000001</c:v>
                </c:pt>
                <c:pt idx="841">
                  <c:v>14553.659</c:v>
                </c:pt>
                <c:pt idx="842">
                  <c:v>15874.278</c:v>
                </c:pt>
                <c:pt idx="843">
                  <c:v>17062.665000000001</c:v>
                </c:pt>
                <c:pt idx="844">
                  <c:v>18089.212</c:v>
                </c:pt>
                <c:pt idx="845">
                  <c:v>19087.126</c:v>
                </c:pt>
                <c:pt idx="846">
                  <c:v>20115.542000000001</c:v>
                </c:pt>
                <c:pt idx="847">
                  <c:v>20996.46</c:v>
                </c:pt>
                <c:pt idx="848">
                  <c:v>21837.832999999999</c:v>
                </c:pt>
                <c:pt idx="849">
                  <c:v>22688.151000000002</c:v>
                </c:pt>
                <c:pt idx="850">
                  <c:v>23478.03</c:v>
                </c:pt>
                <c:pt idx="851">
                  <c:v>24202.649000000001</c:v>
                </c:pt>
                <c:pt idx="852">
                  <c:v>24900.829000000002</c:v>
                </c:pt>
                <c:pt idx="853">
                  <c:v>25644.795999999998</c:v>
                </c:pt>
                <c:pt idx="854">
                  <c:v>26348.403999999999</c:v>
                </c:pt>
                <c:pt idx="855">
                  <c:v>27001.207999999999</c:v>
                </c:pt>
                <c:pt idx="856">
                  <c:v>27610.434000000001</c:v>
                </c:pt>
                <c:pt idx="857">
                  <c:v>28222.822</c:v>
                </c:pt>
                <c:pt idx="858">
                  <c:v>28784.776999999998</c:v>
                </c:pt>
                <c:pt idx="859">
                  <c:v>29284.32</c:v>
                </c:pt>
                <c:pt idx="860">
                  <c:v>29683.341</c:v>
                </c:pt>
                <c:pt idx="861">
                  <c:v>30036.550999999999</c:v>
                </c:pt>
                <c:pt idx="862">
                  <c:v>30327.723000000002</c:v>
                </c:pt>
                <c:pt idx="863">
                  <c:v>30615.513999999999</c:v>
                </c:pt>
                <c:pt idx="864">
                  <c:v>30886.405999999999</c:v>
                </c:pt>
                <c:pt idx="865">
                  <c:v>31153.771000000001</c:v>
                </c:pt>
                <c:pt idx="866">
                  <c:v>31417.937000000002</c:v>
                </c:pt>
                <c:pt idx="867">
                  <c:v>31676.261999999999</c:v>
                </c:pt>
                <c:pt idx="868">
                  <c:v>31906.264999999999</c:v>
                </c:pt>
                <c:pt idx="869">
                  <c:v>32104.138999999999</c:v>
                </c:pt>
                <c:pt idx="870">
                  <c:v>32257.449000000001</c:v>
                </c:pt>
                <c:pt idx="871">
                  <c:v>32420.763999999999</c:v>
                </c:pt>
                <c:pt idx="872">
                  <c:v>32551.254000000001</c:v>
                </c:pt>
                <c:pt idx="873">
                  <c:v>32688.591</c:v>
                </c:pt>
                <c:pt idx="874">
                  <c:v>32830.360999999997</c:v>
                </c:pt>
                <c:pt idx="875">
                  <c:v>32931.49</c:v>
                </c:pt>
                <c:pt idx="876">
                  <c:v>32975.430999999997</c:v>
                </c:pt>
                <c:pt idx="877">
                  <c:v>33023.142999999996</c:v>
                </c:pt>
                <c:pt idx="878">
                  <c:v>33037.472999999998</c:v>
                </c:pt>
                <c:pt idx="879">
                  <c:v>32999.637000000002</c:v>
                </c:pt>
                <c:pt idx="880">
                  <c:v>32870.675000000003</c:v>
                </c:pt>
                <c:pt idx="881">
                  <c:v>32637.728999999999</c:v>
                </c:pt>
                <c:pt idx="882">
                  <c:v>32282.808000000001</c:v>
                </c:pt>
                <c:pt idx="883">
                  <c:v>31818.654999999999</c:v>
                </c:pt>
                <c:pt idx="884">
                  <c:v>31225.181</c:v>
                </c:pt>
                <c:pt idx="885">
                  <c:v>30530.236000000001</c:v>
                </c:pt>
                <c:pt idx="886">
                  <c:v>29697.159</c:v>
                </c:pt>
                <c:pt idx="887">
                  <c:v>28680.058000000001</c:v>
                </c:pt>
                <c:pt idx="888">
                  <c:v>27558.789000000001</c:v>
                </c:pt>
                <c:pt idx="889">
                  <c:v>26225.474999999999</c:v>
                </c:pt>
                <c:pt idx="890">
                  <c:v>24653.883999999998</c:v>
                </c:pt>
                <c:pt idx="891">
                  <c:v>23065.942999999999</c:v>
                </c:pt>
                <c:pt idx="892">
                  <c:v>21211.346000000001</c:v>
                </c:pt>
                <c:pt idx="893">
                  <c:v>19329.582999999999</c:v>
                </c:pt>
                <c:pt idx="894">
                  <c:v>17345.689999999999</c:v>
                </c:pt>
                <c:pt idx="895">
                  <c:v>15398.492</c:v>
                </c:pt>
                <c:pt idx="896">
                  <c:v>13642.33</c:v>
                </c:pt>
                <c:pt idx="897">
                  <c:v>12142.259</c:v>
                </c:pt>
                <c:pt idx="898">
                  <c:v>10937.344999999999</c:v>
                </c:pt>
                <c:pt idx="899">
                  <c:v>10018.01</c:v>
                </c:pt>
                <c:pt idx="900">
                  <c:v>9317.2669999999998</c:v>
                </c:pt>
                <c:pt idx="901">
                  <c:v>8797.4459999999999</c:v>
                </c:pt>
                <c:pt idx="902">
                  <c:v>8315.4699999999993</c:v>
                </c:pt>
                <c:pt idx="903">
                  <c:v>7837.48</c:v>
                </c:pt>
                <c:pt idx="904">
                  <c:v>7332.1819999999998</c:v>
                </c:pt>
                <c:pt idx="905">
                  <c:v>6847.8149999999996</c:v>
                </c:pt>
                <c:pt idx="906">
                  <c:v>6279.3630000000003</c:v>
                </c:pt>
                <c:pt idx="907">
                  <c:v>5526.2749999999996</c:v>
                </c:pt>
                <c:pt idx="908">
                  <c:v>4930.3440000000001</c:v>
                </c:pt>
                <c:pt idx="909">
                  <c:v>4489.49</c:v>
                </c:pt>
                <c:pt idx="910">
                  <c:v>4177.607</c:v>
                </c:pt>
                <c:pt idx="911">
                  <c:v>3936.2049999999999</c:v>
                </c:pt>
                <c:pt idx="912">
                  <c:v>3708.54</c:v>
                </c:pt>
                <c:pt idx="913">
                  <c:v>3467.3139999999999</c:v>
                </c:pt>
                <c:pt idx="914">
                  <c:v>3222.4029999999998</c:v>
                </c:pt>
                <c:pt idx="915">
                  <c:v>3028.5070000000001</c:v>
                </c:pt>
                <c:pt idx="916">
                  <c:v>2864.4380000000001</c:v>
                </c:pt>
                <c:pt idx="917">
                  <c:v>2710.8069999999998</c:v>
                </c:pt>
                <c:pt idx="918">
                  <c:v>2535.7080000000001</c:v>
                </c:pt>
                <c:pt idx="919">
                  <c:v>2314.5680000000002</c:v>
                </c:pt>
                <c:pt idx="920">
                  <c:v>2042.818</c:v>
                </c:pt>
                <c:pt idx="921">
                  <c:v>1810.8969999999999</c:v>
                </c:pt>
                <c:pt idx="922">
                  <c:v>1617.749</c:v>
                </c:pt>
                <c:pt idx="923">
                  <c:v>1412.557</c:v>
                </c:pt>
                <c:pt idx="924">
                  <c:v>1223.1980000000001</c:v>
                </c:pt>
                <c:pt idx="925">
                  <c:v>1067.2139999999999</c:v>
                </c:pt>
                <c:pt idx="926">
                  <c:v>952.44399999999996</c:v>
                </c:pt>
                <c:pt idx="927">
                  <c:v>908.09799999999996</c:v>
                </c:pt>
                <c:pt idx="928">
                  <c:v>898.64200000000005</c:v>
                </c:pt>
                <c:pt idx="929">
                  <c:v>887.91300000000001</c:v>
                </c:pt>
                <c:pt idx="930">
                  <c:v>866.07399999999996</c:v>
                </c:pt>
                <c:pt idx="931">
                  <c:v>817.64700000000005</c:v>
                </c:pt>
                <c:pt idx="932">
                  <c:v>777.02700000000004</c:v>
                </c:pt>
                <c:pt idx="933">
                  <c:v>724.65599999999995</c:v>
                </c:pt>
                <c:pt idx="934">
                  <c:v>678.67399999999998</c:v>
                </c:pt>
                <c:pt idx="935">
                  <c:v>646.13699999999994</c:v>
                </c:pt>
                <c:pt idx="936">
                  <c:v>631.95699999999999</c:v>
                </c:pt>
                <c:pt idx="937">
                  <c:v>610.21799999999996</c:v>
                </c:pt>
                <c:pt idx="938">
                  <c:v>576.62599999999998</c:v>
                </c:pt>
                <c:pt idx="939">
                  <c:v>541.79899999999998</c:v>
                </c:pt>
                <c:pt idx="940">
                  <c:v>513.39400000000001</c:v>
                </c:pt>
                <c:pt idx="941">
                  <c:v>552.31700000000001</c:v>
                </c:pt>
                <c:pt idx="942">
                  <c:v>554.08000000000004</c:v>
                </c:pt>
                <c:pt idx="943">
                  <c:v>532.70699999999999</c:v>
                </c:pt>
                <c:pt idx="944">
                  <c:v>500.97300000000001</c:v>
                </c:pt>
                <c:pt idx="945">
                  <c:v>473.47399999999999</c:v>
                </c:pt>
                <c:pt idx="946">
                  <c:v>455.81799999999998</c:v>
                </c:pt>
                <c:pt idx="947">
                  <c:v>435.80799999999999</c:v>
                </c:pt>
                <c:pt idx="948">
                  <c:v>400.697</c:v>
                </c:pt>
                <c:pt idx="949">
                  <c:v>361.75599999999997</c:v>
                </c:pt>
                <c:pt idx="950">
                  <c:v>327.536</c:v>
                </c:pt>
                <c:pt idx="951">
                  <c:v>299.78199999999998</c:v>
                </c:pt>
                <c:pt idx="952">
                  <c:v>279.97899999999998</c:v>
                </c:pt>
                <c:pt idx="953">
                  <c:v>267.584</c:v>
                </c:pt>
                <c:pt idx="954">
                  <c:v>263.08800000000002</c:v>
                </c:pt>
                <c:pt idx="955">
                  <c:v>264.286</c:v>
                </c:pt>
                <c:pt idx="956">
                  <c:v>275.76</c:v>
                </c:pt>
                <c:pt idx="957">
                  <c:v>301.55399999999997</c:v>
                </c:pt>
                <c:pt idx="958">
                  <c:v>348.92500000000001</c:v>
                </c:pt>
                <c:pt idx="959">
                  <c:v>407.50299999999999</c:v>
                </c:pt>
                <c:pt idx="960">
                  <c:v>457.77100000000002</c:v>
                </c:pt>
                <c:pt idx="961">
                  <c:v>483.12099999999998</c:v>
                </c:pt>
                <c:pt idx="962">
                  <c:v>486.19</c:v>
                </c:pt>
                <c:pt idx="963">
                  <c:v>468.702</c:v>
                </c:pt>
                <c:pt idx="964">
                  <c:v>444.77499999999998</c:v>
                </c:pt>
                <c:pt idx="965">
                  <c:v>417.68</c:v>
                </c:pt>
                <c:pt idx="966">
                  <c:v>389.90699999999998</c:v>
                </c:pt>
                <c:pt idx="967">
                  <c:v>358.79199999999997</c:v>
                </c:pt>
                <c:pt idx="968">
                  <c:v>332.255</c:v>
                </c:pt>
                <c:pt idx="969">
                  <c:v>295.21699999999998</c:v>
                </c:pt>
                <c:pt idx="970">
                  <c:v>262.68299999999999</c:v>
                </c:pt>
                <c:pt idx="971">
                  <c:v>232.32300000000001</c:v>
                </c:pt>
                <c:pt idx="972">
                  <c:v>208.095</c:v>
                </c:pt>
                <c:pt idx="973">
                  <c:v>188.642</c:v>
                </c:pt>
                <c:pt idx="974">
                  <c:v>203.32599999999999</c:v>
                </c:pt>
                <c:pt idx="975">
                  <c:v>257.88499999999999</c:v>
                </c:pt>
                <c:pt idx="976">
                  <c:v>299.959</c:v>
                </c:pt>
                <c:pt idx="977">
                  <c:v>315.18799999999999</c:v>
                </c:pt>
                <c:pt idx="978">
                  <c:v>313.06299999999999</c:v>
                </c:pt>
                <c:pt idx="979">
                  <c:v>299.15499999999997</c:v>
                </c:pt>
                <c:pt idx="980">
                  <c:v>277.161</c:v>
                </c:pt>
                <c:pt idx="981">
                  <c:v>250.48699999999999</c:v>
                </c:pt>
                <c:pt idx="982">
                  <c:v>232.98500000000001</c:v>
                </c:pt>
                <c:pt idx="983">
                  <c:v>228.886</c:v>
                </c:pt>
                <c:pt idx="984">
                  <c:v>249.47399999999999</c:v>
                </c:pt>
                <c:pt idx="985">
                  <c:v>285.47000000000003</c:v>
                </c:pt>
                <c:pt idx="986">
                  <c:v>301.16199999999998</c:v>
                </c:pt>
                <c:pt idx="987">
                  <c:v>297.553</c:v>
                </c:pt>
                <c:pt idx="988">
                  <c:v>283.93900000000002</c:v>
                </c:pt>
                <c:pt idx="989">
                  <c:v>265.92700000000002</c:v>
                </c:pt>
                <c:pt idx="990">
                  <c:v>247.929</c:v>
                </c:pt>
                <c:pt idx="991">
                  <c:v>235.49100000000001</c:v>
                </c:pt>
                <c:pt idx="992">
                  <c:v>235.798</c:v>
                </c:pt>
                <c:pt idx="993">
                  <c:v>247.28399999999999</c:v>
                </c:pt>
                <c:pt idx="994">
                  <c:v>249.37100000000001</c:v>
                </c:pt>
                <c:pt idx="995">
                  <c:v>232.71899999999999</c:v>
                </c:pt>
                <c:pt idx="996">
                  <c:v>206.50399999999999</c:v>
                </c:pt>
                <c:pt idx="997">
                  <c:v>175.84299999999999</c:v>
                </c:pt>
                <c:pt idx="998">
                  <c:v>154.001</c:v>
                </c:pt>
                <c:pt idx="999">
                  <c:v>140.88999999999999</c:v>
                </c:pt>
                <c:pt idx="1000">
                  <c:v>130.858</c:v>
                </c:pt>
                <c:pt idx="1001">
                  <c:v>121.47199999999999</c:v>
                </c:pt>
                <c:pt idx="1002">
                  <c:v>112.131</c:v>
                </c:pt>
                <c:pt idx="1003">
                  <c:v>106.85599999999999</c:v>
                </c:pt>
                <c:pt idx="1004">
                  <c:v>105.56699999999999</c:v>
                </c:pt>
                <c:pt idx="1005">
                  <c:v>103.483</c:v>
                </c:pt>
                <c:pt idx="1006">
                  <c:v>99.414000000000001</c:v>
                </c:pt>
                <c:pt idx="1007">
                  <c:v>95.724999999999994</c:v>
                </c:pt>
                <c:pt idx="1008">
                  <c:v>101.255</c:v>
                </c:pt>
                <c:pt idx="1009">
                  <c:v>129.41499999999999</c:v>
                </c:pt>
                <c:pt idx="1010">
                  <c:v>168.26400000000001</c:v>
                </c:pt>
                <c:pt idx="1011">
                  <c:v>172.44800000000001</c:v>
                </c:pt>
                <c:pt idx="1012">
                  <c:v>167.90799999999999</c:v>
                </c:pt>
                <c:pt idx="1013">
                  <c:v>164.89400000000001</c:v>
                </c:pt>
                <c:pt idx="1014">
                  <c:v>161.76</c:v>
                </c:pt>
                <c:pt idx="1015">
                  <c:v>160.78</c:v>
                </c:pt>
                <c:pt idx="1016">
                  <c:v>178.06100000000001</c:v>
                </c:pt>
                <c:pt idx="1017">
                  <c:v>207.26499999999999</c:v>
                </c:pt>
                <c:pt idx="1018">
                  <c:v>232.36</c:v>
                </c:pt>
                <c:pt idx="1019">
                  <c:v>259.26400000000001</c:v>
                </c:pt>
                <c:pt idx="1020">
                  <c:v>288.226</c:v>
                </c:pt>
                <c:pt idx="1021">
                  <c:v>309.43200000000002</c:v>
                </c:pt>
                <c:pt idx="1022">
                  <c:v>325.71699999999998</c:v>
                </c:pt>
                <c:pt idx="1023">
                  <c:v>502.56200000000001</c:v>
                </c:pt>
                <c:pt idx="1024">
                  <c:v>735.02800000000002</c:v>
                </c:pt>
                <c:pt idx="1025">
                  <c:v>843.25199999999995</c:v>
                </c:pt>
                <c:pt idx="1026">
                  <c:v>883.02800000000002</c:v>
                </c:pt>
                <c:pt idx="1027">
                  <c:v>754.87199999999996</c:v>
                </c:pt>
                <c:pt idx="1028">
                  <c:v>557.63300000000004</c:v>
                </c:pt>
                <c:pt idx="1029">
                  <c:v>414.661</c:v>
                </c:pt>
                <c:pt idx="1030">
                  <c:v>356.58600000000001</c:v>
                </c:pt>
                <c:pt idx="1031">
                  <c:v>340.92399999999998</c:v>
                </c:pt>
                <c:pt idx="1032">
                  <c:v>340.45</c:v>
                </c:pt>
                <c:pt idx="1033">
                  <c:v>348.541</c:v>
                </c:pt>
                <c:pt idx="1034">
                  <c:v>365.49299999999999</c:v>
                </c:pt>
                <c:pt idx="1035">
                  <c:v>395.63099999999997</c:v>
                </c:pt>
                <c:pt idx="1036">
                  <c:v>442.99299999999999</c:v>
                </c:pt>
                <c:pt idx="1037">
                  <c:v>503.14100000000002</c:v>
                </c:pt>
                <c:pt idx="1038">
                  <c:v>544.63300000000004</c:v>
                </c:pt>
                <c:pt idx="1039">
                  <c:v>547.31299999999999</c:v>
                </c:pt>
                <c:pt idx="1040">
                  <c:v>540.59199999999998</c:v>
                </c:pt>
                <c:pt idx="1041">
                  <c:v>535.15099999999995</c:v>
                </c:pt>
                <c:pt idx="1042">
                  <c:v>569.65800000000002</c:v>
                </c:pt>
                <c:pt idx="1043">
                  <c:v>655.70399999999995</c:v>
                </c:pt>
                <c:pt idx="1044">
                  <c:v>679.649</c:v>
                </c:pt>
                <c:pt idx="1045">
                  <c:v>660.21100000000001</c:v>
                </c:pt>
                <c:pt idx="1046">
                  <c:v>619.30399999999997</c:v>
                </c:pt>
                <c:pt idx="1047">
                  <c:v>571.15899999999999</c:v>
                </c:pt>
                <c:pt idx="1048">
                  <c:v>516.28599999999994</c:v>
                </c:pt>
                <c:pt idx="1049">
                  <c:v>458.86</c:v>
                </c:pt>
                <c:pt idx="1050">
                  <c:v>405.45100000000002</c:v>
                </c:pt>
                <c:pt idx="1051">
                  <c:v>365.45800000000003</c:v>
                </c:pt>
                <c:pt idx="1052">
                  <c:v>362.12200000000001</c:v>
                </c:pt>
                <c:pt idx="1053">
                  <c:v>429.91300000000001</c:v>
                </c:pt>
                <c:pt idx="1054">
                  <c:v>581.19600000000003</c:v>
                </c:pt>
                <c:pt idx="1055">
                  <c:v>890.56299999999999</c:v>
                </c:pt>
                <c:pt idx="1056">
                  <c:v>1205.194</c:v>
                </c:pt>
                <c:pt idx="1057">
                  <c:v>1729.2439999999999</c:v>
                </c:pt>
                <c:pt idx="1058">
                  <c:v>2375.114</c:v>
                </c:pt>
                <c:pt idx="1059">
                  <c:v>2931.8620000000001</c:v>
                </c:pt>
                <c:pt idx="1060">
                  <c:v>3311.732</c:v>
                </c:pt>
                <c:pt idx="1061">
                  <c:v>3493.1529999999998</c:v>
                </c:pt>
                <c:pt idx="1062">
                  <c:v>3463.1260000000002</c:v>
                </c:pt>
                <c:pt idx="1063">
                  <c:v>3216.45</c:v>
                </c:pt>
                <c:pt idx="1064">
                  <c:v>2731.8919999999998</c:v>
                </c:pt>
                <c:pt idx="1065">
                  <c:v>2138.7849999999999</c:v>
                </c:pt>
                <c:pt idx="1066">
                  <c:v>1574.8309999999999</c:v>
                </c:pt>
                <c:pt idx="1067">
                  <c:v>1144.7339999999999</c:v>
                </c:pt>
                <c:pt idx="1068">
                  <c:v>953.16700000000003</c:v>
                </c:pt>
                <c:pt idx="1069">
                  <c:v>950.13800000000003</c:v>
                </c:pt>
                <c:pt idx="1070">
                  <c:v>907.98699999999997</c:v>
                </c:pt>
                <c:pt idx="1071">
                  <c:v>859.47400000000005</c:v>
                </c:pt>
                <c:pt idx="1072">
                  <c:v>825.29399999999998</c:v>
                </c:pt>
                <c:pt idx="1073">
                  <c:v>808.30700000000002</c:v>
                </c:pt>
                <c:pt idx="1074">
                  <c:v>802.44299999999998</c:v>
                </c:pt>
                <c:pt idx="1075">
                  <c:v>803.83500000000004</c:v>
                </c:pt>
                <c:pt idx="1076">
                  <c:v>810.17600000000004</c:v>
                </c:pt>
                <c:pt idx="1077">
                  <c:v>819.99599999999998</c:v>
                </c:pt>
                <c:pt idx="1078">
                  <c:v>836.44100000000003</c:v>
                </c:pt>
                <c:pt idx="1079">
                  <c:v>856.73500000000001</c:v>
                </c:pt>
                <c:pt idx="1080">
                  <c:v>865.65099999999995</c:v>
                </c:pt>
                <c:pt idx="1081">
                  <c:v>848.73900000000003</c:v>
                </c:pt>
                <c:pt idx="1082">
                  <c:v>834.38800000000003</c:v>
                </c:pt>
                <c:pt idx="1083">
                  <c:v>852.69200000000001</c:v>
                </c:pt>
                <c:pt idx="1084">
                  <c:v>839.40700000000004</c:v>
                </c:pt>
                <c:pt idx="1085">
                  <c:v>870.03300000000002</c:v>
                </c:pt>
                <c:pt idx="1086">
                  <c:v>868.71400000000006</c:v>
                </c:pt>
                <c:pt idx="1087">
                  <c:v>842.00099999999998</c:v>
                </c:pt>
                <c:pt idx="1088">
                  <c:v>816.12099999999998</c:v>
                </c:pt>
                <c:pt idx="1089">
                  <c:v>848.53700000000003</c:v>
                </c:pt>
                <c:pt idx="1090">
                  <c:v>835.80200000000002</c:v>
                </c:pt>
                <c:pt idx="1091">
                  <c:v>873.71600000000001</c:v>
                </c:pt>
                <c:pt idx="1092">
                  <c:v>872.90599999999995</c:v>
                </c:pt>
                <c:pt idx="1093">
                  <c:v>844.90899999999999</c:v>
                </c:pt>
                <c:pt idx="1094">
                  <c:v>839.76800000000003</c:v>
                </c:pt>
                <c:pt idx="1095">
                  <c:v>876.04499999999996</c:v>
                </c:pt>
                <c:pt idx="1096">
                  <c:v>892.38900000000001</c:v>
                </c:pt>
                <c:pt idx="1097">
                  <c:v>890.19399999999996</c:v>
                </c:pt>
                <c:pt idx="1098">
                  <c:v>883.59799999999996</c:v>
                </c:pt>
                <c:pt idx="1099">
                  <c:v>871.029</c:v>
                </c:pt>
                <c:pt idx="1100">
                  <c:v>858.40499999999997</c:v>
                </c:pt>
                <c:pt idx="1101">
                  <c:v>845.83199999999999</c:v>
                </c:pt>
                <c:pt idx="1102">
                  <c:v>830.101</c:v>
                </c:pt>
                <c:pt idx="1103">
                  <c:v>810.47799999999995</c:v>
                </c:pt>
                <c:pt idx="1104">
                  <c:v>791.49</c:v>
                </c:pt>
                <c:pt idx="1105">
                  <c:v>772.48099999999999</c:v>
                </c:pt>
                <c:pt idx="1106">
                  <c:v>752.33199999999999</c:v>
                </c:pt>
                <c:pt idx="1107">
                  <c:v>729.596</c:v>
                </c:pt>
                <c:pt idx="1108">
                  <c:v>709.298</c:v>
                </c:pt>
                <c:pt idx="1109">
                  <c:v>690.84</c:v>
                </c:pt>
                <c:pt idx="1110">
                  <c:v>677.83799999999997</c:v>
                </c:pt>
                <c:pt idx="1111">
                  <c:v>680.28200000000004</c:v>
                </c:pt>
                <c:pt idx="1112">
                  <c:v>700.62699999999995</c:v>
                </c:pt>
                <c:pt idx="1113">
                  <c:v>697.83900000000006</c:v>
                </c:pt>
                <c:pt idx="1114">
                  <c:v>677.51</c:v>
                </c:pt>
                <c:pt idx="1115">
                  <c:v>655.48599999999999</c:v>
                </c:pt>
                <c:pt idx="1116">
                  <c:v>633.98099999999999</c:v>
                </c:pt>
                <c:pt idx="1117">
                  <c:v>612.71299999999997</c:v>
                </c:pt>
                <c:pt idx="1118">
                  <c:v>590.84900000000005</c:v>
                </c:pt>
                <c:pt idx="1119">
                  <c:v>568.16099999999994</c:v>
                </c:pt>
                <c:pt idx="1120">
                  <c:v>546.45100000000002</c:v>
                </c:pt>
                <c:pt idx="1121">
                  <c:v>529.07600000000002</c:v>
                </c:pt>
                <c:pt idx="1122">
                  <c:v>513.24699999999996</c:v>
                </c:pt>
                <c:pt idx="1123">
                  <c:v>498.23399999999998</c:v>
                </c:pt>
                <c:pt idx="1124">
                  <c:v>487.017</c:v>
                </c:pt>
                <c:pt idx="1125">
                  <c:v>473.447</c:v>
                </c:pt>
                <c:pt idx="1126">
                  <c:v>461.13099999999997</c:v>
                </c:pt>
                <c:pt idx="1127">
                  <c:v>448.57</c:v>
                </c:pt>
                <c:pt idx="1128">
                  <c:v>440.67899999999997</c:v>
                </c:pt>
                <c:pt idx="1129">
                  <c:v>438.60700000000003</c:v>
                </c:pt>
                <c:pt idx="1130">
                  <c:v>439.02699999999999</c:v>
                </c:pt>
                <c:pt idx="1131">
                  <c:v>436.536</c:v>
                </c:pt>
                <c:pt idx="1132">
                  <c:v>430.47800000000001</c:v>
                </c:pt>
                <c:pt idx="1133">
                  <c:v>419.13499999999999</c:v>
                </c:pt>
                <c:pt idx="1134">
                  <c:v>402.86599999999999</c:v>
                </c:pt>
                <c:pt idx="1135">
                  <c:v>381.32</c:v>
                </c:pt>
                <c:pt idx="1136">
                  <c:v>363.78500000000003</c:v>
                </c:pt>
                <c:pt idx="1137">
                  <c:v>354.471</c:v>
                </c:pt>
                <c:pt idx="1138">
                  <c:v>361.298</c:v>
                </c:pt>
                <c:pt idx="1139">
                  <c:v>387.69499999999999</c:v>
                </c:pt>
                <c:pt idx="1140">
                  <c:v>426.7</c:v>
                </c:pt>
                <c:pt idx="1141">
                  <c:v>460.041</c:v>
                </c:pt>
                <c:pt idx="1142">
                  <c:v>485.892</c:v>
                </c:pt>
                <c:pt idx="1143">
                  <c:v>499.22199999999998</c:v>
                </c:pt>
                <c:pt idx="1144">
                  <c:v>500.43200000000002</c:v>
                </c:pt>
                <c:pt idx="1145">
                  <c:v>491.91699999999997</c:v>
                </c:pt>
                <c:pt idx="1146">
                  <c:v>477.43700000000001</c:v>
                </c:pt>
                <c:pt idx="1147">
                  <c:v>468.05599999999998</c:v>
                </c:pt>
                <c:pt idx="1148">
                  <c:v>467.21800000000002</c:v>
                </c:pt>
                <c:pt idx="1149">
                  <c:v>475.53199999999998</c:v>
                </c:pt>
                <c:pt idx="1150">
                  <c:v>492.77499999999998</c:v>
                </c:pt>
                <c:pt idx="1151">
                  <c:v>517.62400000000002</c:v>
                </c:pt>
                <c:pt idx="1152">
                  <c:v>548.00599999999997</c:v>
                </c:pt>
                <c:pt idx="1153">
                  <c:v>592.03599999999994</c:v>
                </c:pt>
                <c:pt idx="1154">
                  <c:v>651.91099999999994</c:v>
                </c:pt>
                <c:pt idx="1155">
                  <c:v>700.21</c:v>
                </c:pt>
                <c:pt idx="1156">
                  <c:v>730.553</c:v>
                </c:pt>
                <c:pt idx="1157">
                  <c:v>739.52499999999998</c:v>
                </c:pt>
                <c:pt idx="1158">
                  <c:v>731.74099999999999</c:v>
                </c:pt>
                <c:pt idx="1159">
                  <c:v>717.03499999999997</c:v>
                </c:pt>
                <c:pt idx="1160">
                  <c:v>695.99599999999998</c:v>
                </c:pt>
                <c:pt idx="1161">
                  <c:v>664.25800000000004</c:v>
                </c:pt>
                <c:pt idx="1162">
                  <c:v>622.77599999999995</c:v>
                </c:pt>
                <c:pt idx="1163">
                  <c:v>578.96600000000001</c:v>
                </c:pt>
                <c:pt idx="1164">
                  <c:v>538.77200000000005</c:v>
                </c:pt>
                <c:pt idx="1165">
                  <c:v>514.02599999999995</c:v>
                </c:pt>
                <c:pt idx="1166">
                  <c:v>505.35899999999998</c:v>
                </c:pt>
                <c:pt idx="1167">
                  <c:v>517.52700000000004</c:v>
                </c:pt>
                <c:pt idx="1168">
                  <c:v>547.173</c:v>
                </c:pt>
                <c:pt idx="1169">
                  <c:v>592.50900000000001</c:v>
                </c:pt>
                <c:pt idx="1170">
                  <c:v>638.53599999999994</c:v>
                </c:pt>
                <c:pt idx="1171">
                  <c:v>668.80200000000002</c:v>
                </c:pt>
                <c:pt idx="1172">
                  <c:v>679.55799999999999</c:v>
                </c:pt>
                <c:pt idx="1173">
                  <c:v>674.67</c:v>
                </c:pt>
                <c:pt idx="1174">
                  <c:v>660.33299999999997</c:v>
                </c:pt>
                <c:pt idx="1175">
                  <c:v>637.55100000000004</c:v>
                </c:pt>
                <c:pt idx="1176">
                  <c:v>608.34900000000005</c:v>
                </c:pt>
                <c:pt idx="1177">
                  <c:v>580.46</c:v>
                </c:pt>
                <c:pt idx="1178">
                  <c:v>552.50699999999995</c:v>
                </c:pt>
                <c:pt idx="1179">
                  <c:v>517.76099999999997</c:v>
                </c:pt>
                <c:pt idx="1180">
                  <c:v>472.90800000000002</c:v>
                </c:pt>
                <c:pt idx="1181">
                  <c:v>428.85</c:v>
                </c:pt>
                <c:pt idx="1182">
                  <c:v>387.96600000000001</c:v>
                </c:pt>
                <c:pt idx="1183">
                  <c:v>354.60899999999998</c:v>
                </c:pt>
                <c:pt idx="1184">
                  <c:v>329.91800000000001</c:v>
                </c:pt>
                <c:pt idx="1185">
                  <c:v>310.08800000000002</c:v>
                </c:pt>
                <c:pt idx="1186">
                  <c:v>293.529</c:v>
                </c:pt>
                <c:pt idx="1187">
                  <c:v>280.79500000000002</c:v>
                </c:pt>
                <c:pt idx="1188">
                  <c:v>271.09500000000003</c:v>
                </c:pt>
                <c:pt idx="1189">
                  <c:v>262.95699999999999</c:v>
                </c:pt>
                <c:pt idx="1190">
                  <c:v>253.95099999999999</c:v>
                </c:pt>
                <c:pt idx="1191">
                  <c:v>244.41499999999999</c:v>
                </c:pt>
                <c:pt idx="1192">
                  <c:v>231.55199999999999</c:v>
                </c:pt>
                <c:pt idx="1193">
                  <c:v>212.465</c:v>
                </c:pt>
                <c:pt idx="1194">
                  <c:v>199.34700000000001</c:v>
                </c:pt>
                <c:pt idx="1195">
                  <c:v>192.96600000000001</c:v>
                </c:pt>
                <c:pt idx="1196">
                  <c:v>188.07900000000001</c:v>
                </c:pt>
                <c:pt idx="1197">
                  <c:v>184.69200000000001</c:v>
                </c:pt>
                <c:pt idx="1198">
                  <c:v>179.29</c:v>
                </c:pt>
                <c:pt idx="1199">
                  <c:v>170.69900000000001</c:v>
                </c:pt>
                <c:pt idx="1200">
                  <c:v>157.86600000000001</c:v>
                </c:pt>
                <c:pt idx="1201">
                  <c:v>142.75399999999999</c:v>
                </c:pt>
                <c:pt idx="1202">
                  <c:v>128.81700000000001</c:v>
                </c:pt>
                <c:pt idx="1203">
                  <c:v>117.102</c:v>
                </c:pt>
                <c:pt idx="1204">
                  <c:v>108.548</c:v>
                </c:pt>
                <c:pt idx="1205">
                  <c:v>112.398</c:v>
                </c:pt>
                <c:pt idx="1206">
                  <c:v>121.21299999999999</c:v>
                </c:pt>
                <c:pt idx="1207">
                  <c:v>150.09700000000001</c:v>
                </c:pt>
                <c:pt idx="1208">
                  <c:v>247.267</c:v>
                </c:pt>
                <c:pt idx="1209">
                  <c:v>380.47699999999998</c:v>
                </c:pt>
                <c:pt idx="1210">
                  <c:v>477.21800000000002</c:v>
                </c:pt>
                <c:pt idx="1211">
                  <c:v>515.23199999999997</c:v>
                </c:pt>
                <c:pt idx="1212">
                  <c:v>513.20699999999999</c:v>
                </c:pt>
                <c:pt idx="1213">
                  <c:v>497.13200000000001</c:v>
                </c:pt>
                <c:pt idx="1214">
                  <c:v>474.15899999999999</c:v>
                </c:pt>
                <c:pt idx="1215">
                  <c:v>441.26100000000002</c:v>
                </c:pt>
                <c:pt idx="1216">
                  <c:v>401.36399999999998</c:v>
                </c:pt>
                <c:pt idx="1217">
                  <c:v>361.12900000000002</c:v>
                </c:pt>
                <c:pt idx="1218">
                  <c:v>330.44099999999997</c:v>
                </c:pt>
                <c:pt idx="1219">
                  <c:v>306.59699999999998</c:v>
                </c:pt>
                <c:pt idx="1220">
                  <c:v>285.12900000000002</c:v>
                </c:pt>
                <c:pt idx="1221">
                  <c:v>261.94499999999999</c:v>
                </c:pt>
                <c:pt idx="1222">
                  <c:v>238.22499999999999</c:v>
                </c:pt>
                <c:pt idx="1223">
                  <c:v>214.63499999999999</c:v>
                </c:pt>
                <c:pt idx="1224">
                  <c:v>188.84100000000001</c:v>
                </c:pt>
                <c:pt idx="1225">
                  <c:v>168.30699999999999</c:v>
                </c:pt>
                <c:pt idx="1226">
                  <c:v>152.52500000000001</c:v>
                </c:pt>
                <c:pt idx="1227">
                  <c:v>140.012</c:v>
                </c:pt>
                <c:pt idx="1228">
                  <c:v>148.995</c:v>
                </c:pt>
                <c:pt idx="1229">
                  <c:v>173.58</c:v>
                </c:pt>
                <c:pt idx="1230">
                  <c:v>174.90700000000001</c:v>
                </c:pt>
                <c:pt idx="1231">
                  <c:v>161.001</c:v>
                </c:pt>
                <c:pt idx="1232">
                  <c:v>147.30199999999999</c:v>
                </c:pt>
                <c:pt idx="1233">
                  <c:v>145.363</c:v>
                </c:pt>
                <c:pt idx="1234">
                  <c:v>167.78100000000001</c:v>
                </c:pt>
                <c:pt idx="1235">
                  <c:v>192.49299999999999</c:v>
                </c:pt>
                <c:pt idx="1236">
                  <c:v>192.911</c:v>
                </c:pt>
                <c:pt idx="1237">
                  <c:v>194.91900000000001</c:v>
                </c:pt>
                <c:pt idx="1238">
                  <c:v>204.90700000000001</c:v>
                </c:pt>
                <c:pt idx="1239">
                  <c:v>228.166</c:v>
                </c:pt>
                <c:pt idx="1240">
                  <c:v>243.10499999999999</c:v>
                </c:pt>
                <c:pt idx="1241">
                  <c:v>232.96700000000001</c:v>
                </c:pt>
                <c:pt idx="1242">
                  <c:v>209.27099999999999</c:v>
                </c:pt>
                <c:pt idx="1243">
                  <c:v>184.72</c:v>
                </c:pt>
                <c:pt idx="1244">
                  <c:v>167.29300000000001</c:v>
                </c:pt>
                <c:pt idx="1245">
                  <c:v>156.22300000000001</c:v>
                </c:pt>
                <c:pt idx="1246">
                  <c:v>150.25700000000001</c:v>
                </c:pt>
                <c:pt idx="1247">
                  <c:v>149.03399999999999</c:v>
                </c:pt>
                <c:pt idx="1248">
                  <c:v>148.27699999999999</c:v>
                </c:pt>
                <c:pt idx="1249">
                  <c:v>135.37899999999999</c:v>
                </c:pt>
                <c:pt idx="1250">
                  <c:v>124.851</c:v>
                </c:pt>
                <c:pt idx="1251">
                  <c:v>138.76</c:v>
                </c:pt>
                <c:pt idx="1252">
                  <c:v>183.33600000000001</c:v>
                </c:pt>
                <c:pt idx="1253">
                  <c:v>236.32400000000001</c:v>
                </c:pt>
                <c:pt idx="1254">
                  <c:v>291.25200000000001</c:v>
                </c:pt>
                <c:pt idx="1255">
                  <c:v>346.96600000000001</c:v>
                </c:pt>
                <c:pt idx="1256">
                  <c:v>391.10500000000002</c:v>
                </c:pt>
                <c:pt idx="1257">
                  <c:v>429.09199999999998</c:v>
                </c:pt>
                <c:pt idx="1258">
                  <c:v>461.00099999999998</c:v>
                </c:pt>
                <c:pt idx="1259">
                  <c:v>470.22399999999999</c:v>
                </c:pt>
                <c:pt idx="1260">
                  <c:v>457.89299999999997</c:v>
                </c:pt>
                <c:pt idx="1261">
                  <c:v>435.85</c:v>
                </c:pt>
                <c:pt idx="1262">
                  <c:v>410.27600000000001</c:v>
                </c:pt>
                <c:pt idx="1263">
                  <c:v>382.44400000000002</c:v>
                </c:pt>
                <c:pt idx="1264">
                  <c:v>352.30900000000003</c:v>
                </c:pt>
                <c:pt idx="1265">
                  <c:v>319.80599999999998</c:v>
                </c:pt>
                <c:pt idx="1266">
                  <c:v>303.154</c:v>
                </c:pt>
                <c:pt idx="1267">
                  <c:v>355.04700000000003</c:v>
                </c:pt>
                <c:pt idx="1268">
                  <c:v>387.42500000000001</c:v>
                </c:pt>
                <c:pt idx="1269">
                  <c:v>367.209</c:v>
                </c:pt>
                <c:pt idx="1270">
                  <c:v>308.56900000000002</c:v>
                </c:pt>
                <c:pt idx="1271">
                  <c:v>257.46800000000002</c:v>
                </c:pt>
                <c:pt idx="1272">
                  <c:v>220.072</c:v>
                </c:pt>
                <c:pt idx="1273">
                  <c:v>201.86199999999999</c:v>
                </c:pt>
                <c:pt idx="1274">
                  <c:v>203.428</c:v>
                </c:pt>
                <c:pt idx="1275">
                  <c:v>207.523</c:v>
                </c:pt>
                <c:pt idx="1276">
                  <c:v>197.62899999999999</c:v>
                </c:pt>
                <c:pt idx="1277">
                  <c:v>193.524</c:v>
                </c:pt>
                <c:pt idx="1278">
                  <c:v>183.511</c:v>
                </c:pt>
                <c:pt idx="1279">
                  <c:v>185.29900000000001</c:v>
                </c:pt>
                <c:pt idx="1280">
                  <c:v>242.63300000000001</c:v>
                </c:pt>
                <c:pt idx="1281">
                  <c:v>285.637</c:v>
                </c:pt>
                <c:pt idx="1282">
                  <c:v>320.22500000000002</c:v>
                </c:pt>
                <c:pt idx="1283">
                  <c:v>378.322</c:v>
                </c:pt>
                <c:pt idx="1284">
                  <c:v>432.375</c:v>
                </c:pt>
                <c:pt idx="1285">
                  <c:v>458.125</c:v>
                </c:pt>
                <c:pt idx="1286">
                  <c:v>476.11099999999999</c:v>
                </c:pt>
                <c:pt idx="1287">
                  <c:v>481.92500000000001</c:v>
                </c:pt>
                <c:pt idx="1288">
                  <c:v>477.26299999999998</c:v>
                </c:pt>
                <c:pt idx="1289">
                  <c:v>469.76900000000001</c:v>
                </c:pt>
                <c:pt idx="1290">
                  <c:v>477.88799999999998</c:v>
                </c:pt>
                <c:pt idx="1291">
                  <c:v>513.37</c:v>
                </c:pt>
                <c:pt idx="1292">
                  <c:v>556.33500000000004</c:v>
                </c:pt>
                <c:pt idx="1293">
                  <c:v>578.83299999999997</c:v>
                </c:pt>
                <c:pt idx="1294">
                  <c:v>566.74599999999998</c:v>
                </c:pt>
                <c:pt idx="1295">
                  <c:v>531.52099999999996</c:v>
                </c:pt>
                <c:pt idx="1296">
                  <c:v>485.22300000000001</c:v>
                </c:pt>
                <c:pt idx="1297">
                  <c:v>438.08300000000003</c:v>
                </c:pt>
                <c:pt idx="1298">
                  <c:v>387.31400000000002</c:v>
                </c:pt>
                <c:pt idx="1299">
                  <c:v>335.10399999999998</c:v>
                </c:pt>
                <c:pt idx="1300">
                  <c:v>290.92500000000001</c:v>
                </c:pt>
                <c:pt idx="1301">
                  <c:v>254.65700000000001</c:v>
                </c:pt>
                <c:pt idx="1302">
                  <c:v>222.559</c:v>
                </c:pt>
                <c:pt idx="1303">
                  <c:v>189.62899999999999</c:v>
                </c:pt>
                <c:pt idx="1304">
                  <c:v>158.833</c:v>
                </c:pt>
                <c:pt idx="1305">
                  <c:v>132.71100000000001</c:v>
                </c:pt>
                <c:pt idx="1306">
                  <c:v>118.09</c:v>
                </c:pt>
                <c:pt idx="1307">
                  <c:v>115.608</c:v>
                </c:pt>
                <c:pt idx="1308">
                  <c:v>118.137</c:v>
                </c:pt>
                <c:pt idx="1309">
                  <c:v>115.80500000000001</c:v>
                </c:pt>
                <c:pt idx="1310">
                  <c:v>110.39700000000001</c:v>
                </c:pt>
                <c:pt idx="1311">
                  <c:v>105.821</c:v>
                </c:pt>
                <c:pt idx="1312">
                  <c:v>99.753</c:v>
                </c:pt>
                <c:pt idx="1313">
                  <c:v>90.849000000000004</c:v>
                </c:pt>
                <c:pt idx="1314">
                  <c:v>82.135999999999996</c:v>
                </c:pt>
                <c:pt idx="1315">
                  <c:v>70.094999999999999</c:v>
                </c:pt>
                <c:pt idx="1316">
                  <c:v>60.317999999999998</c:v>
                </c:pt>
                <c:pt idx="1317">
                  <c:v>52.234999999999999</c:v>
                </c:pt>
                <c:pt idx="1318">
                  <c:v>44.421999999999997</c:v>
                </c:pt>
                <c:pt idx="1319">
                  <c:v>37.939</c:v>
                </c:pt>
                <c:pt idx="1320">
                  <c:v>33.662999999999997</c:v>
                </c:pt>
                <c:pt idx="1321">
                  <c:v>29.988</c:v>
                </c:pt>
                <c:pt idx="1322">
                  <c:v>28.021000000000001</c:v>
                </c:pt>
                <c:pt idx="1323">
                  <c:v>25.794</c:v>
                </c:pt>
                <c:pt idx="1324">
                  <c:v>19.486999999999998</c:v>
                </c:pt>
                <c:pt idx="1325">
                  <c:v>13.515000000000001</c:v>
                </c:pt>
                <c:pt idx="1326">
                  <c:v>8.8829999999999991</c:v>
                </c:pt>
                <c:pt idx="1327">
                  <c:v>5.7329999999999997</c:v>
                </c:pt>
                <c:pt idx="1328">
                  <c:v>3.6110000000000002</c:v>
                </c:pt>
                <c:pt idx="1329">
                  <c:v>2.0750000000000002</c:v>
                </c:pt>
                <c:pt idx="1330">
                  <c:v>0.92500000000000004</c:v>
                </c:pt>
                <c:pt idx="1331">
                  <c:v>0.21</c:v>
                </c:pt>
                <c:pt idx="1332">
                  <c:v>0</c:v>
                </c:pt>
                <c:pt idx="1333">
                  <c:v>0</c:v>
                </c:pt>
                <c:pt idx="1334">
                  <c:v>0.111</c:v>
                </c:pt>
                <c:pt idx="1335">
                  <c:v>1.6910000000000001</c:v>
                </c:pt>
                <c:pt idx="1336">
                  <c:v>0.71199999999999997</c:v>
                </c:pt>
                <c:pt idx="1337">
                  <c:v>7.1999999999999995E-2</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42.081000000000003</c:v>
                </c:pt>
                <c:pt idx="1377">
                  <c:v>46.939</c:v>
                </c:pt>
                <c:pt idx="1378">
                  <c:v>34.439</c:v>
                </c:pt>
                <c:pt idx="1379">
                  <c:v>26.763000000000002</c:v>
                </c:pt>
                <c:pt idx="1380">
                  <c:v>21.611000000000001</c:v>
                </c:pt>
                <c:pt idx="1381">
                  <c:v>18.474</c:v>
                </c:pt>
                <c:pt idx="1382">
                  <c:v>76.591999999999999</c:v>
                </c:pt>
                <c:pt idx="1383">
                  <c:v>198.61500000000001</c:v>
                </c:pt>
                <c:pt idx="1384">
                  <c:v>242.30500000000001</c:v>
                </c:pt>
                <c:pt idx="1385">
                  <c:v>244.58</c:v>
                </c:pt>
                <c:pt idx="1386">
                  <c:v>229.11199999999999</c:v>
                </c:pt>
                <c:pt idx="1387">
                  <c:v>206.17099999999999</c:v>
                </c:pt>
                <c:pt idx="1388">
                  <c:v>184.38800000000001</c:v>
                </c:pt>
                <c:pt idx="1389">
                  <c:v>167.53100000000001</c:v>
                </c:pt>
                <c:pt idx="1390">
                  <c:v>163.14099999999999</c:v>
                </c:pt>
                <c:pt idx="1391">
                  <c:v>157.83600000000001</c:v>
                </c:pt>
                <c:pt idx="1392">
                  <c:v>163.21</c:v>
                </c:pt>
                <c:pt idx="1393">
                  <c:v>317.80399999999997</c:v>
                </c:pt>
                <c:pt idx="1394">
                  <c:v>545.83399999999995</c:v>
                </c:pt>
                <c:pt idx="1395">
                  <c:v>643.86400000000003</c:v>
                </c:pt>
                <c:pt idx="1396">
                  <c:v>719.505</c:v>
                </c:pt>
                <c:pt idx="1397">
                  <c:v>806.779</c:v>
                </c:pt>
                <c:pt idx="1398">
                  <c:v>865.61</c:v>
                </c:pt>
                <c:pt idx="1399">
                  <c:v>877.92600000000004</c:v>
                </c:pt>
                <c:pt idx="1400">
                  <c:v>849.41</c:v>
                </c:pt>
                <c:pt idx="1401">
                  <c:v>790.44</c:v>
                </c:pt>
                <c:pt idx="1402">
                  <c:v>712.45500000000004</c:v>
                </c:pt>
                <c:pt idx="1403">
                  <c:v>617.18600000000004</c:v>
                </c:pt>
                <c:pt idx="1404">
                  <c:v>516.64400000000001</c:v>
                </c:pt>
                <c:pt idx="1405">
                  <c:v>424.5</c:v>
                </c:pt>
                <c:pt idx="1406">
                  <c:v>342.88799999999998</c:v>
                </c:pt>
                <c:pt idx="1407">
                  <c:v>277.601</c:v>
                </c:pt>
                <c:pt idx="1408">
                  <c:v>228.47900000000001</c:v>
                </c:pt>
                <c:pt idx="1409">
                  <c:v>188.49700000000001</c:v>
                </c:pt>
                <c:pt idx="1410">
                  <c:v>156.67400000000001</c:v>
                </c:pt>
                <c:pt idx="1411">
                  <c:v>131.72800000000001</c:v>
                </c:pt>
                <c:pt idx="1412">
                  <c:v>110.834</c:v>
                </c:pt>
                <c:pt idx="1413">
                  <c:v>95.593000000000004</c:v>
                </c:pt>
                <c:pt idx="1414">
                  <c:v>82.105000000000004</c:v>
                </c:pt>
                <c:pt idx="1415">
                  <c:v>69.382000000000005</c:v>
                </c:pt>
                <c:pt idx="1416">
                  <c:v>59.56</c:v>
                </c:pt>
                <c:pt idx="1417">
                  <c:v>51.923999999999999</c:v>
                </c:pt>
                <c:pt idx="1418">
                  <c:v>48.174999999999997</c:v>
                </c:pt>
                <c:pt idx="1419">
                  <c:v>56.585000000000001</c:v>
                </c:pt>
                <c:pt idx="1420">
                  <c:v>52.829000000000001</c:v>
                </c:pt>
                <c:pt idx="1421">
                  <c:v>51.076999999999998</c:v>
                </c:pt>
                <c:pt idx="1422">
                  <c:v>75.552000000000007</c:v>
                </c:pt>
                <c:pt idx="1423">
                  <c:v>80.17</c:v>
                </c:pt>
                <c:pt idx="1424">
                  <c:v>64.977000000000004</c:v>
                </c:pt>
                <c:pt idx="1425">
                  <c:v>52.268000000000001</c:v>
                </c:pt>
                <c:pt idx="1426">
                  <c:v>44.741</c:v>
                </c:pt>
                <c:pt idx="1427">
                  <c:v>40.606999999999999</c:v>
                </c:pt>
                <c:pt idx="1428">
                  <c:v>37.765999999999998</c:v>
                </c:pt>
                <c:pt idx="1429">
                  <c:v>35.220999999999997</c:v>
                </c:pt>
                <c:pt idx="1430">
                  <c:v>33.173000000000002</c:v>
                </c:pt>
                <c:pt idx="1431">
                  <c:v>31.574999999999999</c:v>
                </c:pt>
                <c:pt idx="1432">
                  <c:v>30.248000000000001</c:v>
                </c:pt>
                <c:pt idx="1433">
                  <c:v>28.452000000000002</c:v>
                </c:pt>
                <c:pt idx="1434">
                  <c:v>26.876999999999999</c:v>
                </c:pt>
                <c:pt idx="1435">
                  <c:v>25.018000000000001</c:v>
                </c:pt>
                <c:pt idx="1436">
                  <c:v>23.077000000000002</c:v>
                </c:pt>
                <c:pt idx="1437">
                  <c:v>21.585000000000001</c:v>
                </c:pt>
                <c:pt idx="1438">
                  <c:v>20.108000000000001</c:v>
                </c:pt>
                <c:pt idx="1439">
                  <c:v>19.957999999999998</c:v>
                </c:pt>
                <c:pt idx="1440">
                  <c:v>19.298999999999999</c:v>
                </c:pt>
                <c:pt idx="1441">
                  <c:v>18.327000000000002</c:v>
                </c:pt>
                <c:pt idx="1442">
                  <c:v>17.625</c:v>
                </c:pt>
                <c:pt idx="1443">
                  <c:v>16.420000000000002</c:v>
                </c:pt>
                <c:pt idx="1444">
                  <c:v>17.367999999999999</c:v>
                </c:pt>
                <c:pt idx="1445">
                  <c:v>27.518000000000001</c:v>
                </c:pt>
                <c:pt idx="1446">
                  <c:v>35.956000000000003</c:v>
                </c:pt>
                <c:pt idx="1447">
                  <c:v>41.195999999999998</c:v>
                </c:pt>
                <c:pt idx="1448">
                  <c:v>37.31</c:v>
                </c:pt>
                <c:pt idx="1449">
                  <c:v>33.869</c:v>
                </c:pt>
                <c:pt idx="1450">
                  <c:v>188.89599999999999</c:v>
                </c:pt>
                <c:pt idx="1451">
                  <c:v>541.66300000000001</c:v>
                </c:pt>
                <c:pt idx="1452">
                  <c:v>739.03700000000003</c:v>
                </c:pt>
                <c:pt idx="1453">
                  <c:v>829.29899999999998</c:v>
                </c:pt>
                <c:pt idx="1454">
                  <c:v>873.74900000000002</c:v>
                </c:pt>
                <c:pt idx="1455">
                  <c:v>888.34299999999996</c:v>
                </c:pt>
                <c:pt idx="1456">
                  <c:v>881.53</c:v>
                </c:pt>
                <c:pt idx="1457">
                  <c:v>860.75400000000002</c:v>
                </c:pt>
                <c:pt idx="1458">
                  <c:v>828.51800000000003</c:v>
                </c:pt>
                <c:pt idx="1459">
                  <c:v>787.79399999999998</c:v>
                </c:pt>
                <c:pt idx="1460">
                  <c:v>737.78200000000004</c:v>
                </c:pt>
                <c:pt idx="1461">
                  <c:v>682.85400000000004</c:v>
                </c:pt>
                <c:pt idx="1462">
                  <c:v>618.61699999999996</c:v>
                </c:pt>
                <c:pt idx="1463">
                  <c:v>553.79600000000005</c:v>
                </c:pt>
                <c:pt idx="1464">
                  <c:v>490.31700000000001</c:v>
                </c:pt>
                <c:pt idx="1465">
                  <c:v>429.82</c:v>
                </c:pt>
                <c:pt idx="1466">
                  <c:v>376.517</c:v>
                </c:pt>
                <c:pt idx="1467">
                  <c:v>330.35500000000002</c:v>
                </c:pt>
                <c:pt idx="1468">
                  <c:v>291.92399999999998</c:v>
                </c:pt>
                <c:pt idx="1469">
                  <c:v>259.43200000000002</c:v>
                </c:pt>
                <c:pt idx="1470">
                  <c:v>231.94900000000001</c:v>
                </c:pt>
                <c:pt idx="1471">
                  <c:v>205.583</c:v>
                </c:pt>
                <c:pt idx="1472">
                  <c:v>182.13399999999999</c:v>
                </c:pt>
                <c:pt idx="1473">
                  <c:v>163.565</c:v>
                </c:pt>
                <c:pt idx="1474">
                  <c:v>145.99199999999999</c:v>
                </c:pt>
                <c:pt idx="1475">
                  <c:v>129.25700000000001</c:v>
                </c:pt>
                <c:pt idx="1476">
                  <c:v>115.702</c:v>
                </c:pt>
                <c:pt idx="1477">
                  <c:v>104.096</c:v>
                </c:pt>
                <c:pt idx="1478">
                  <c:v>94.942999999999998</c:v>
                </c:pt>
                <c:pt idx="1479">
                  <c:v>86.864000000000004</c:v>
                </c:pt>
                <c:pt idx="1480">
                  <c:v>79.343000000000004</c:v>
                </c:pt>
                <c:pt idx="1481">
                  <c:v>72.649000000000001</c:v>
                </c:pt>
                <c:pt idx="1482">
                  <c:v>67.894000000000005</c:v>
                </c:pt>
                <c:pt idx="1483">
                  <c:v>64.954999999999998</c:v>
                </c:pt>
                <c:pt idx="1484">
                  <c:v>62.825000000000003</c:v>
                </c:pt>
                <c:pt idx="1485">
                  <c:v>60.243000000000002</c:v>
                </c:pt>
                <c:pt idx="1486">
                  <c:v>58.143000000000001</c:v>
                </c:pt>
                <c:pt idx="1487">
                  <c:v>96.37</c:v>
                </c:pt>
                <c:pt idx="1488">
                  <c:v>168.42400000000001</c:v>
                </c:pt>
                <c:pt idx="1489">
                  <c:v>396.839</c:v>
                </c:pt>
                <c:pt idx="1490">
                  <c:v>573.19899999999996</c:v>
                </c:pt>
                <c:pt idx="1491">
                  <c:v>490.01100000000002</c:v>
                </c:pt>
                <c:pt idx="1492">
                  <c:v>335.40600000000001</c:v>
                </c:pt>
                <c:pt idx="1493">
                  <c:v>214.995</c:v>
                </c:pt>
                <c:pt idx="1494">
                  <c:v>144.024</c:v>
                </c:pt>
                <c:pt idx="1495">
                  <c:v>116.836</c:v>
                </c:pt>
                <c:pt idx="1496">
                  <c:v>115.76300000000001</c:v>
                </c:pt>
                <c:pt idx="1497">
                  <c:v>119.04900000000001</c:v>
                </c:pt>
                <c:pt idx="1498">
                  <c:v>112.5</c:v>
                </c:pt>
                <c:pt idx="1499">
                  <c:v>103.655</c:v>
                </c:pt>
                <c:pt idx="1500">
                  <c:v>95.671000000000006</c:v>
                </c:pt>
                <c:pt idx="1501">
                  <c:v>91.903000000000006</c:v>
                </c:pt>
                <c:pt idx="1502">
                  <c:v>93.945999999999998</c:v>
                </c:pt>
                <c:pt idx="1503">
                  <c:v>95.936000000000007</c:v>
                </c:pt>
                <c:pt idx="1504">
                  <c:v>93.734999999999999</c:v>
                </c:pt>
                <c:pt idx="1505">
                  <c:v>87.994</c:v>
                </c:pt>
                <c:pt idx="1506">
                  <c:v>74.724999999999994</c:v>
                </c:pt>
                <c:pt idx="1507">
                  <c:v>60.488</c:v>
                </c:pt>
                <c:pt idx="1508">
                  <c:v>55.445</c:v>
                </c:pt>
                <c:pt idx="1509">
                  <c:v>53.643999999999998</c:v>
                </c:pt>
                <c:pt idx="1510">
                  <c:v>50.665999999999997</c:v>
                </c:pt>
                <c:pt idx="1511">
                  <c:v>46.274999999999999</c:v>
                </c:pt>
                <c:pt idx="1512">
                  <c:v>41.223999999999997</c:v>
                </c:pt>
                <c:pt idx="1513">
                  <c:v>36.94</c:v>
                </c:pt>
                <c:pt idx="1514">
                  <c:v>33.226999999999997</c:v>
                </c:pt>
                <c:pt idx="1515">
                  <c:v>29.675999999999998</c:v>
                </c:pt>
                <c:pt idx="1516">
                  <c:v>26.960999999999999</c:v>
                </c:pt>
                <c:pt idx="1517">
                  <c:v>25.145</c:v>
                </c:pt>
                <c:pt idx="1518">
                  <c:v>23.48</c:v>
                </c:pt>
                <c:pt idx="1519">
                  <c:v>21.661000000000001</c:v>
                </c:pt>
                <c:pt idx="1520">
                  <c:v>19.657</c:v>
                </c:pt>
                <c:pt idx="1521">
                  <c:v>17.687999999999999</c:v>
                </c:pt>
                <c:pt idx="1522">
                  <c:v>16.018000000000001</c:v>
                </c:pt>
                <c:pt idx="1523">
                  <c:v>14.01</c:v>
                </c:pt>
                <c:pt idx="1524">
                  <c:v>12.388999999999999</c:v>
                </c:pt>
                <c:pt idx="1525">
                  <c:v>10.846</c:v>
                </c:pt>
                <c:pt idx="1526">
                  <c:v>9.7260000000000009</c:v>
                </c:pt>
                <c:pt idx="1527">
                  <c:v>9.2829999999999995</c:v>
                </c:pt>
                <c:pt idx="1528">
                  <c:v>8.1150000000000002</c:v>
                </c:pt>
                <c:pt idx="1529">
                  <c:v>7.0460000000000003</c:v>
                </c:pt>
                <c:pt idx="1530">
                  <c:v>5.7320000000000002</c:v>
                </c:pt>
                <c:pt idx="1531">
                  <c:v>4.9610000000000003</c:v>
                </c:pt>
                <c:pt idx="1532">
                  <c:v>4.2670000000000003</c:v>
                </c:pt>
                <c:pt idx="1533">
                  <c:v>3.3010000000000002</c:v>
                </c:pt>
                <c:pt idx="1534">
                  <c:v>2.6909999999999998</c:v>
                </c:pt>
                <c:pt idx="1535">
                  <c:v>2.2989999999999999</c:v>
                </c:pt>
                <c:pt idx="1536">
                  <c:v>1.925</c:v>
                </c:pt>
                <c:pt idx="1537">
                  <c:v>1.4239999999999999</c:v>
                </c:pt>
                <c:pt idx="1538">
                  <c:v>1.131</c:v>
                </c:pt>
                <c:pt idx="1539">
                  <c:v>0.58499999999999996</c:v>
                </c:pt>
                <c:pt idx="1540">
                  <c:v>9.4E-2</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47.664000000000001</c:v>
                </c:pt>
                <c:pt idx="1878">
                  <c:v>55.808</c:v>
                </c:pt>
                <c:pt idx="1879">
                  <c:v>50.82</c:v>
                </c:pt>
                <c:pt idx="1880">
                  <c:v>46.156999999999996</c:v>
                </c:pt>
                <c:pt idx="1881">
                  <c:v>41.911999999999999</c:v>
                </c:pt>
                <c:pt idx="1882">
                  <c:v>38.795999999999999</c:v>
                </c:pt>
                <c:pt idx="1883">
                  <c:v>36.316000000000003</c:v>
                </c:pt>
                <c:pt idx="1884">
                  <c:v>34.302</c:v>
                </c:pt>
                <c:pt idx="1885">
                  <c:v>32.829000000000001</c:v>
                </c:pt>
                <c:pt idx="1886">
                  <c:v>31.228999999999999</c:v>
                </c:pt>
              </c:numCache>
            </c:numRef>
          </c:val>
          <c:smooth val="1"/>
          <c:extLst xmlns:c16r2="http://schemas.microsoft.com/office/drawing/2015/06/chart">
            <c:ext xmlns:c16="http://schemas.microsoft.com/office/drawing/2014/chart" uri="{C3380CC4-5D6E-409C-BE32-E72D297353CC}">
              <c16:uniqueId val="{00000004-26F3-43EC-AA58-AAC5E0BB9EC4}"/>
            </c:ext>
          </c:extLst>
        </c:ser>
        <c:ser>
          <c:idx val="5"/>
          <c:order val="5"/>
          <c:tx>
            <c:strRef>
              <c:f>'All Time Flows'!$H$2</c:f>
              <c:strCache>
                <c:ptCount val="1"/>
                <c:pt idx="0">
                  <c:v>Bourke</c:v>
                </c:pt>
              </c:strCache>
            </c:strRef>
          </c:tx>
          <c:spPr>
            <a:ln w="12700" cap="rnd">
              <a:solidFill>
                <a:srgbClr val="00B0F0"/>
              </a:solidFill>
              <a:round/>
            </a:ln>
            <a:effectLst/>
          </c:spPr>
          <c:marker>
            <c:symbol val="none"/>
          </c:marker>
          <c:cat>
            <c:numRef>
              <c:f>'All Time Flows'!$B$3:$B$1889</c:f>
              <c:numCache>
                <c:formatCode>d/m/yy;@</c:formatCode>
                <c:ptCount val="1887"/>
                <c:pt idx="0">
                  <c:v>41791</c:v>
                </c:pt>
                <c:pt idx="1">
                  <c:v>41792</c:v>
                </c:pt>
                <c:pt idx="2">
                  <c:v>41793</c:v>
                </c:pt>
                <c:pt idx="3">
                  <c:v>41794</c:v>
                </c:pt>
                <c:pt idx="4">
                  <c:v>41795</c:v>
                </c:pt>
                <c:pt idx="5">
                  <c:v>41796</c:v>
                </c:pt>
                <c:pt idx="6">
                  <c:v>41797</c:v>
                </c:pt>
                <c:pt idx="7">
                  <c:v>41798</c:v>
                </c:pt>
                <c:pt idx="8">
                  <c:v>41799</c:v>
                </c:pt>
                <c:pt idx="9">
                  <c:v>41800</c:v>
                </c:pt>
                <c:pt idx="10">
                  <c:v>41801</c:v>
                </c:pt>
                <c:pt idx="11">
                  <c:v>41802</c:v>
                </c:pt>
                <c:pt idx="12">
                  <c:v>41803</c:v>
                </c:pt>
                <c:pt idx="13">
                  <c:v>41804</c:v>
                </c:pt>
                <c:pt idx="14">
                  <c:v>41805</c:v>
                </c:pt>
                <c:pt idx="15">
                  <c:v>41806</c:v>
                </c:pt>
                <c:pt idx="16">
                  <c:v>41807</c:v>
                </c:pt>
                <c:pt idx="17">
                  <c:v>41808</c:v>
                </c:pt>
                <c:pt idx="18">
                  <c:v>41809</c:v>
                </c:pt>
                <c:pt idx="19">
                  <c:v>41810</c:v>
                </c:pt>
                <c:pt idx="20">
                  <c:v>41811</c:v>
                </c:pt>
                <c:pt idx="21">
                  <c:v>41812</c:v>
                </c:pt>
                <c:pt idx="22">
                  <c:v>41813</c:v>
                </c:pt>
                <c:pt idx="23">
                  <c:v>41814</c:v>
                </c:pt>
                <c:pt idx="24">
                  <c:v>41815</c:v>
                </c:pt>
                <c:pt idx="25">
                  <c:v>41816</c:v>
                </c:pt>
                <c:pt idx="26">
                  <c:v>41817</c:v>
                </c:pt>
                <c:pt idx="27">
                  <c:v>41818</c:v>
                </c:pt>
                <c:pt idx="28">
                  <c:v>41819</c:v>
                </c:pt>
                <c:pt idx="29">
                  <c:v>41820</c:v>
                </c:pt>
                <c:pt idx="30">
                  <c:v>41821</c:v>
                </c:pt>
                <c:pt idx="31">
                  <c:v>41822</c:v>
                </c:pt>
                <c:pt idx="32">
                  <c:v>41823</c:v>
                </c:pt>
                <c:pt idx="33">
                  <c:v>41824</c:v>
                </c:pt>
                <c:pt idx="34">
                  <c:v>41825</c:v>
                </c:pt>
                <c:pt idx="35">
                  <c:v>41826</c:v>
                </c:pt>
                <c:pt idx="36">
                  <c:v>41827</c:v>
                </c:pt>
                <c:pt idx="37">
                  <c:v>41828</c:v>
                </c:pt>
                <c:pt idx="38">
                  <c:v>41829</c:v>
                </c:pt>
                <c:pt idx="39">
                  <c:v>41830</c:v>
                </c:pt>
                <c:pt idx="40">
                  <c:v>41831</c:v>
                </c:pt>
                <c:pt idx="41">
                  <c:v>41832</c:v>
                </c:pt>
                <c:pt idx="42">
                  <c:v>41833</c:v>
                </c:pt>
                <c:pt idx="43">
                  <c:v>41834</c:v>
                </c:pt>
                <c:pt idx="44">
                  <c:v>41835</c:v>
                </c:pt>
                <c:pt idx="45">
                  <c:v>41836</c:v>
                </c:pt>
                <c:pt idx="46">
                  <c:v>41837</c:v>
                </c:pt>
                <c:pt idx="47">
                  <c:v>41838</c:v>
                </c:pt>
                <c:pt idx="48">
                  <c:v>41839</c:v>
                </c:pt>
                <c:pt idx="49">
                  <c:v>41840</c:v>
                </c:pt>
                <c:pt idx="50">
                  <c:v>41841</c:v>
                </c:pt>
                <c:pt idx="51">
                  <c:v>41842</c:v>
                </c:pt>
                <c:pt idx="52">
                  <c:v>41843</c:v>
                </c:pt>
                <c:pt idx="53">
                  <c:v>41844</c:v>
                </c:pt>
                <c:pt idx="54">
                  <c:v>41845</c:v>
                </c:pt>
                <c:pt idx="55">
                  <c:v>41846</c:v>
                </c:pt>
                <c:pt idx="56">
                  <c:v>41847</c:v>
                </c:pt>
                <c:pt idx="57">
                  <c:v>41848</c:v>
                </c:pt>
                <c:pt idx="58">
                  <c:v>41849</c:v>
                </c:pt>
                <c:pt idx="59">
                  <c:v>41850</c:v>
                </c:pt>
                <c:pt idx="60">
                  <c:v>41851</c:v>
                </c:pt>
                <c:pt idx="61">
                  <c:v>41852</c:v>
                </c:pt>
                <c:pt idx="62">
                  <c:v>41853</c:v>
                </c:pt>
                <c:pt idx="63">
                  <c:v>41854</c:v>
                </c:pt>
                <c:pt idx="64">
                  <c:v>41855</c:v>
                </c:pt>
                <c:pt idx="65">
                  <c:v>41856</c:v>
                </c:pt>
                <c:pt idx="66">
                  <c:v>41857</c:v>
                </c:pt>
                <c:pt idx="67">
                  <c:v>41858</c:v>
                </c:pt>
                <c:pt idx="68">
                  <c:v>41859</c:v>
                </c:pt>
                <c:pt idx="69">
                  <c:v>41860</c:v>
                </c:pt>
                <c:pt idx="70">
                  <c:v>41861</c:v>
                </c:pt>
                <c:pt idx="71">
                  <c:v>41862</c:v>
                </c:pt>
                <c:pt idx="72">
                  <c:v>41863</c:v>
                </c:pt>
                <c:pt idx="73">
                  <c:v>41864</c:v>
                </c:pt>
                <c:pt idx="74">
                  <c:v>41865</c:v>
                </c:pt>
                <c:pt idx="75">
                  <c:v>41866</c:v>
                </c:pt>
                <c:pt idx="76">
                  <c:v>41867</c:v>
                </c:pt>
                <c:pt idx="77">
                  <c:v>41868</c:v>
                </c:pt>
                <c:pt idx="78">
                  <c:v>41869</c:v>
                </c:pt>
                <c:pt idx="79">
                  <c:v>41870</c:v>
                </c:pt>
                <c:pt idx="80">
                  <c:v>41871</c:v>
                </c:pt>
                <c:pt idx="81">
                  <c:v>41872</c:v>
                </c:pt>
                <c:pt idx="82">
                  <c:v>41873</c:v>
                </c:pt>
                <c:pt idx="83">
                  <c:v>41874</c:v>
                </c:pt>
                <c:pt idx="84">
                  <c:v>41875</c:v>
                </c:pt>
                <c:pt idx="85">
                  <c:v>41876</c:v>
                </c:pt>
                <c:pt idx="86">
                  <c:v>41877</c:v>
                </c:pt>
                <c:pt idx="87">
                  <c:v>41878</c:v>
                </c:pt>
                <c:pt idx="88">
                  <c:v>41879</c:v>
                </c:pt>
                <c:pt idx="89">
                  <c:v>41880</c:v>
                </c:pt>
                <c:pt idx="90">
                  <c:v>41881</c:v>
                </c:pt>
                <c:pt idx="91">
                  <c:v>41882</c:v>
                </c:pt>
                <c:pt idx="92">
                  <c:v>41883</c:v>
                </c:pt>
                <c:pt idx="93">
                  <c:v>41884</c:v>
                </c:pt>
                <c:pt idx="94">
                  <c:v>41885</c:v>
                </c:pt>
                <c:pt idx="95">
                  <c:v>41886</c:v>
                </c:pt>
                <c:pt idx="96">
                  <c:v>41887</c:v>
                </c:pt>
                <c:pt idx="97">
                  <c:v>41888</c:v>
                </c:pt>
                <c:pt idx="98">
                  <c:v>41889</c:v>
                </c:pt>
                <c:pt idx="99">
                  <c:v>41890</c:v>
                </c:pt>
                <c:pt idx="100">
                  <c:v>41891</c:v>
                </c:pt>
                <c:pt idx="101">
                  <c:v>41892</c:v>
                </c:pt>
                <c:pt idx="102">
                  <c:v>41893</c:v>
                </c:pt>
                <c:pt idx="103">
                  <c:v>41894</c:v>
                </c:pt>
                <c:pt idx="104">
                  <c:v>41895</c:v>
                </c:pt>
                <c:pt idx="105">
                  <c:v>41896</c:v>
                </c:pt>
                <c:pt idx="106">
                  <c:v>41897</c:v>
                </c:pt>
                <c:pt idx="107">
                  <c:v>41898</c:v>
                </c:pt>
                <c:pt idx="108">
                  <c:v>41899</c:v>
                </c:pt>
                <c:pt idx="109">
                  <c:v>41900</c:v>
                </c:pt>
                <c:pt idx="110">
                  <c:v>41901</c:v>
                </c:pt>
                <c:pt idx="111">
                  <c:v>41902</c:v>
                </c:pt>
                <c:pt idx="112">
                  <c:v>41903</c:v>
                </c:pt>
                <c:pt idx="113">
                  <c:v>41904</c:v>
                </c:pt>
                <c:pt idx="114">
                  <c:v>41905</c:v>
                </c:pt>
                <c:pt idx="115">
                  <c:v>41906</c:v>
                </c:pt>
                <c:pt idx="116">
                  <c:v>41907</c:v>
                </c:pt>
                <c:pt idx="117">
                  <c:v>41908</c:v>
                </c:pt>
                <c:pt idx="118">
                  <c:v>41909</c:v>
                </c:pt>
                <c:pt idx="119">
                  <c:v>41910</c:v>
                </c:pt>
                <c:pt idx="120">
                  <c:v>41911</c:v>
                </c:pt>
                <c:pt idx="121">
                  <c:v>41912</c:v>
                </c:pt>
                <c:pt idx="122">
                  <c:v>41913</c:v>
                </c:pt>
                <c:pt idx="123">
                  <c:v>41914</c:v>
                </c:pt>
                <c:pt idx="124">
                  <c:v>41915</c:v>
                </c:pt>
                <c:pt idx="125">
                  <c:v>41916</c:v>
                </c:pt>
                <c:pt idx="126">
                  <c:v>41917</c:v>
                </c:pt>
                <c:pt idx="127">
                  <c:v>41918</c:v>
                </c:pt>
                <c:pt idx="128">
                  <c:v>41919</c:v>
                </c:pt>
                <c:pt idx="129">
                  <c:v>41920</c:v>
                </c:pt>
                <c:pt idx="130">
                  <c:v>41921</c:v>
                </c:pt>
                <c:pt idx="131">
                  <c:v>41922</c:v>
                </c:pt>
                <c:pt idx="132">
                  <c:v>41923</c:v>
                </c:pt>
                <c:pt idx="133">
                  <c:v>41924</c:v>
                </c:pt>
                <c:pt idx="134">
                  <c:v>41925</c:v>
                </c:pt>
                <c:pt idx="135">
                  <c:v>41926</c:v>
                </c:pt>
                <c:pt idx="136">
                  <c:v>41927</c:v>
                </c:pt>
                <c:pt idx="137">
                  <c:v>41928</c:v>
                </c:pt>
                <c:pt idx="138">
                  <c:v>41929</c:v>
                </c:pt>
                <c:pt idx="139">
                  <c:v>41930</c:v>
                </c:pt>
                <c:pt idx="140">
                  <c:v>41931</c:v>
                </c:pt>
                <c:pt idx="141">
                  <c:v>41932</c:v>
                </c:pt>
                <c:pt idx="142">
                  <c:v>41933</c:v>
                </c:pt>
                <c:pt idx="143">
                  <c:v>41934</c:v>
                </c:pt>
                <c:pt idx="144">
                  <c:v>41935</c:v>
                </c:pt>
                <c:pt idx="145">
                  <c:v>41936</c:v>
                </c:pt>
                <c:pt idx="146">
                  <c:v>41937</c:v>
                </c:pt>
                <c:pt idx="147">
                  <c:v>41938</c:v>
                </c:pt>
                <c:pt idx="148">
                  <c:v>41939</c:v>
                </c:pt>
                <c:pt idx="149">
                  <c:v>41940</c:v>
                </c:pt>
                <c:pt idx="150">
                  <c:v>41941</c:v>
                </c:pt>
                <c:pt idx="151">
                  <c:v>41942</c:v>
                </c:pt>
                <c:pt idx="152">
                  <c:v>41943</c:v>
                </c:pt>
                <c:pt idx="153">
                  <c:v>41944</c:v>
                </c:pt>
                <c:pt idx="154">
                  <c:v>41945</c:v>
                </c:pt>
                <c:pt idx="155">
                  <c:v>41946</c:v>
                </c:pt>
                <c:pt idx="156">
                  <c:v>41947</c:v>
                </c:pt>
                <c:pt idx="157">
                  <c:v>41948</c:v>
                </c:pt>
                <c:pt idx="158">
                  <c:v>41949</c:v>
                </c:pt>
                <c:pt idx="159">
                  <c:v>41950</c:v>
                </c:pt>
                <c:pt idx="160">
                  <c:v>41951</c:v>
                </c:pt>
                <c:pt idx="161">
                  <c:v>41952</c:v>
                </c:pt>
                <c:pt idx="162">
                  <c:v>41953</c:v>
                </c:pt>
                <c:pt idx="163">
                  <c:v>41954</c:v>
                </c:pt>
                <c:pt idx="164">
                  <c:v>41955</c:v>
                </c:pt>
                <c:pt idx="165">
                  <c:v>41956</c:v>
                </c:pt>
                <c:pt idx="166">
                  <c:v>41957</c:v>
                </c:pt>
                <c:pt idx="167">
                  <c:v>41958</c:v>
                </c:pt>
                <c:pt idx="168">
                  <c:v>41959</c:v>
                </c:pt>
                <c:pt idx="169">
                  <c:v>41960</c:v>
                </c:pt>
                <c:pt idx="170">
                  <c:v>41961</c:v>
                </c:pt>
                <c:pt idx="171">
                  <c:v>41962</c:v>
                </c:pt>
                <c:pt idx="172">
                  <c:v>41963</c:v>
                </c:pt>
                <c:pt idx="173">
                  <c:v>41964</c:v>
                </c:pt>
                <c:pt idx="174">
                  <c:v>41965</c:v>
                </c:pt>
                <c:pt idx="175">
                  <c:v>41966</c:v>
                </c:pt>
                <c:pt idx="176">
                  <c:v>41967</c:v>
                </c:pt>
                <c:pt idx="177">
                  <c:v>41968</c:v>
                </c:pt>
                <c:pt idx="178">
                  <c:v>41969</c:v>
                </c:pt>
                <c:pt idx="179">
                  <c:v>41970</c:v>
                </c:pt>
                <c:pt idx="180">
                  <c:v>41971</c:v>
                </c:pt>
                <c:pt idx="181">
                  <c:v>41972</c:v>
                </c:pt>
                <c:pt idx="182">
                  <c:v>41973</c:v>
                </c:pt>
                <c:pt idx="183">
                  <c:v>41974</c:v>
                </c:pt>
                <c:pt idx="184">
                  <c:v>41975</c:v>
                </c:pt>
                <c:pt idx="185">
                  <c:v>41976</c:v>
                </c:pt>
                <c:pt idx="186">
                  <c:v>41977</c:v>
                </c:pt>
                <c:pt idx="187">
                  <c:v>41978</c:v>
                </c:pt>
                <c:pt idx="188">
                  <c:v>41979</c:v>
                </c:pt>
                <c:pt idx="189">
                  <c:v>41980</c:v>
                </c:pt>
                <c:pt idx="190">
                  <c:v>41981</c:v>
                </c:pt>
                <c:pt idx="191">
                  <c:v>41982</c:v>
                </c:pt>
                <c:pt idx="192">
                  <c:v>41983</c:v>
                </c:pt>
                <c:pt idx="193">
                  <c:v>41984</c:v>
                </c:pt>
                <c:pt idx="194">
                  <c:v>41985</c:v>
                </c:pt>
                <c:pt idx="195">
                  <c:v>41986</c:v>
                </c:pt>
                <c:pt idx="196">
                  <c:v>41987</c:v>
                </c:pt>
                <c:pt idx="197">
                  <c:v>41988</c:v>
                </c:pt>
                <c:pt idx="198">
                  <c:v>41989</c:v>
                </c:pt>
                <c:pt idx="199">
                  <c:v>41990</c:v>
                </c:pt>
                <c:pt idx="200">
                  <c:v>41991</c:v>
                </c:pt>
                <c:pt idx="201">
                  <c:v>41992</c:v>
                </c:pt>
                <c:pt idx="202">
                  <c:v>41993</c:v>
                </c:pt>
                <c:pt idx="203">
                  <c:v>41994</c:v>
                </c:pt>
                <c:pt idx="204">
                  <c:v>41995</c:v>
                </c:pt>
                <c:pt idx="205">
                  <c:v>41996</c:v>
                </c:pt>
                <c:pt idx="206">
                  <c:v>41997</c:v>
                </c:pt>
                <c:pt idx="207">
                  <c:v>41998</c:v>
                </c:pt>
                <c:pt idx="208">
                  <c:v>41999</c:v>
                </c:pt>
                <c:pt idx="209">
                  <c:v>42000</c:v>
                </c:pt>
                <c:pt idx="210">
                  <c:v>42001</c:v>
                </c:pt>
                <c:pt idx="211">
                  <c:v>42002</c:v>
                </c:pt>
                <c:pt idx="212">
                  <c:v>42003</c:v>
                </c:pt>
                <c:pt idx="213">
                  <c:v>42004</c:v>
                </c:pt>
                <c:pt idx="214">
                  <c:v>42005</c:v>
                </c:pt>
                <c:pt idx="215">
                  <c:v>42006</c:v>
                </c:pt>
                <c:pt idx="216">
                  <c:v>42007</c:v>
                </c:pt>
                <c:pt idx="217">
                  <c:v>42008</c:v>
                </c:pt>
                <c:pt idx="218">
                  <c:v>42009</c:v>
                </c:pt>
                <c:pt idx="219">
                  <c:v>42010</c:v>
                </c:pt>
                <c:pt idx="220">
                  <c:v>42011</c:v>
                </c:pt>
                <c:pt idx="221">
                  <c:v>42012</c:v>
                </c:pt>
                <c:pt idx="222">
                  <c:v>42013</c:v>
                </c:pt>
                <c:pt idx="223">
                  <c:v>42014</c:v>
                </c:pt>
                <c:pt idx="224">
                  <c:v>42015</c:v>
                </c:pt>
                <c:pt idx="225">
                  <c:v>42016</c:v>
                </c:pt>
                <c:pt idx="226">
                  <c:v>42017</c:v>
                </c:pt>
                <c:pt idx="227">
                  <c:v>42018</c:v>
                </c:pt>
                <c:pt idx="228">
                  <c:v>42019</c:v>
                </c:pt>
                <c:pt idx="229">
                  <c:v>42020</c:v>
                </c:pt>
                <c:pt idx="230">
                  <c:v>42021</c:v>
                </c:pt>
                <c:pt idx="231">
                  <c:v>42022</c:v>
                </c:pt>
                <c:pt idx="232">
                  <c:v>42023</c:v>
                </c:pt>
                <c:pt idx="233">
                  <c:v>42024</c:v>
                </c:pt>
                <c:pt idx="234">
                  <c:v>42025</c:v>
                </c:pt>
                <c:pt idx="235">
                  <c:v>42026</c:v>
                </c:pt>
                <c:pt idx="236">
                  <c:v>42027</c:v>
                </c:pt>
                <c:pt idx="237">
                  <c:v>42028</c:v>
                </c:pt>
                <c:pt idx="238">
                  <c:v>42029</c:v>
                </c:pt>
                <c:pt idx="239">
                  <c:v>42030</c:v>
                </c:pt>
                <c:pt idx="240">
                  <c:v>42031</c:v>
                </c:pt>
                <c:pt idx="241">
                  <c:v>42032</c:v>
                </c:pt>
                <c:pt idx="242">
                  <c:v>42033</c:v>
                </c:pt>
                <c:pt idx="243">
                  <c:v>42034</c:v>
                </c:pt>
                <c:pt idx="244">
                  <c:v>42035</c:v>
                </c:pt>
                <c:pt idx="245">
                  <c:v>42036</c:v>
                </c:pt>
                <c:pt idx="246">
                  <c:v>42037</c:v>
                </c:pt>
                <c:pt idx="247">
                  <c:v>42038</c:v>
                </c:pt>
                <c:pt idx="248">
                  <c:v>42039</c:v>
                </c:pt>
                <c:pt idx="249">
                  <c:v>42040</c:v>
                </c:pt>
                <c:pt idx="250">
                  <c:v>42041</c:v>
                </c:pt>
                <c:pt idx="251">
                  <c:v>42042</c:v>
                </c:pt>
                <c:pt idx="252">
                  <c:v>42043</c:v>
                </c:pt>
                <c:pt idx="253">
                  <c:v>42044</c:v>
                </c:pt>
                <c:pt idx="254">
                  <c:v>42045</c:v>
                </c:pt>
                <c:pt idx="255">
                  <c:v>42046</c:v>
                </c:pt>
                <c:pt idx="256">
                  <c:v>42047</c:v>
                </c:pt>
                <c:pt idx="257">
                  <c:v>42048</c:v>
                </c:pt>
                <c:pt idx="258">
                  <c:v>42049</c:v>
                </c:pt>
                <c:pt idx="259">
                  <c:v>42050</c:v>
                </c:pt>
                <c:pt idx="260">
                  <c:v>42051</c:v>
                </c:pt>
                <c:pt idx="261">
                  <c:v>42052</c:v>
                </c:pt>
                <c:pt idx="262">
                  <c:v>42053</c:v>
                </c:pt>
                <c:pt idx="263">
                  <c:v>42054</c:v>
                </c:pt>
                <c:pt idx="264">
                  <c:v>42055</c:v>
                </c:pt>
                <c:pt idx="265">
                  <c:v>42056</c:v>
                </c:pt>
                <c:pt idx="266">
                  <c:v>42057</c:v>
                </c:pt>
                <c:pt idx="267">
                  <c:v>42058</c:v>
                </c:pt>
                <c:pt idx="268">
                  <c:v>42059</c:v>
                </c:pt>
                <c:pt idx="269">
                  <c:v>42060</c:v>
                </c:pt>
                <c:pt idx="270">
                  <c:v>42061</c:v>
                </c:pt>
                <c:pt idx="271">
                  <c:v>42062</c:v>
                </c:pt>
                <c:pt idx="272">
                  <c:v>42063</c:v>
                </c:pt>
                <c:pt idx="273">
                  <c:v>42064</c:v>
                </c:pt>
                <c:pt idx="274">
                  <c:v>42065</c:v>
                </c:pt>
                <c:pt idx="275">
                  <c:v>42066</c:v>
                </c:pt>
                <c:pt idx="276">
                  <c:v>42067</c:v>
                </c:pt>
                <c:pt idx="277">
                  <c:v>42068</c:v>
                </c:pt>
                <c:pt idx="278">
                  <c:v>42069</c:v>
                </c:pt>
                <c:pt idx="279">
                  <c:v>42070</c:v>
                </c:pt>
                <c:pt idx="280">
                  <c:v>42071</c:v>
                </c:pt>
                <c:pt idx="281">
                  <c:v>42072</c:v>
                </c:pt>
                <c:pt idx="282">
                  <c:v>42073</c:v>
                </c:pt>
                <c:pt idx="283">
                  <c:v>42074</c:v>
                </c:pt>
                <c:pt idx="284">
                  <c:v>42075</c:v>
                </c:pt>
                <c:pt idx="285">
                  <c:v>42076</c:v>
                </c:pt>
                <c:pt idx="286">
                  <c:v>42077</c:v>
                </c:pt>
                <c:pt idx="287">
                  <c:v>42078</c:v>
                </c:pt>
                <c:pt idx="288">
                  <c:v>42079</c:v>
                </c:pt>
                <c:pt idx="289">
                  <c:v>42080</c:v>
                </c:pt>
                <c:pt idx="290">
                  <c:v>42081</c:v>
                </c:pt>
                <c:pt idx="291">
                  <c:v>42082</c:v>
                </c:pt>
                <c:pt idx="292">
                  <c:v>42083</c:v>
                </c:pt>
                <c:pt idx="293">
                  <c:v>42084</c:v>
                </c:pt>
                <c:pt idx="294">
                  <c:v>42085</c:v>
                </c:pt>
                <c:pt idx="295">
                  <c:v>42086</c:v>
                </c:pt>
                <c:pt idx="296">
                  <c:v>42087</c:v>
                </c:pt>
                <c:pt idx="297">
                  <c:v>42088</c:v>
                </c:pt>
                <c:pt idx="298">
                  <c:v>42089</c:v>
                </c:pt>
                <c:pt idx="299">
                  <c:v>42090</c:v>
                </c:pt>
                <c:pt idx="300">
                  <c:v>42091</c:v>
                </c:pt>
                <c:pt idx="301">
                  <c:v>42092</c:v>
                </c:pt>
                <c:pt idx="302">
                  <c:v>42093</c:v>
                </c:pt>
                <c:pt idx="303">
                  <c:v>42094</c:v>
                </c:pt>
                <c:pt idx="304">
                  <c:v>42095</c:v>
                </c:pt>
                <c:pt idx="305">
                  <c:v>42096</c:v>
                </c:pt>
                <c:pt idx="306">
                  <c:v>42097</c:v>
                </c:pt>
                <c:pt idx="307">
                  <c:v>42098</c:v>
                </c:pt>
                <c:pt idx="308">
                  <c:v>42099</c:v>
                </c:pt>
                <c:pt idx="309">
                  <c:v>42100</c:v>
                </c:pt>
                <c:pt idx="310">
                  <c:v>42101</c:v>
                </c:pt>
                <c:pt idx="311">
                  <c:v>42102</c:v>
                </c:pt>
                <c:pt idx="312">
                  <c:v>42103</c:v>
                </c:pt>
                <c:pt idx="313">
                  <c:v>42104</c:v>
                </c:pt>
                <c:pt idx="314">
                  <c:v>42105</c:v>
                </c:pt>
                <c:pt idx="315">
                  <c:v>42106</c:v>
                </c:pt>
                <c:pt idx="316">
                  <c:v>42107</c:v>
                </c:pt>
                <c:pt idx="317">
                  <c:v>42108</c:v>
                </c:pt>
                <c:pt idx="318">
                  <c:v>42109</c:v>
                </c:pt>
                <c:pt idx="319">
                  <c:v>42110</c:v>
                </c:pt>
                <c:pt idx="320">
                  <c:v>42111</c:v>
                </c:pt>
                <c:pt idx="321">
                  <c:v>42112</c:v>
                </c:pt>
                <c:pt idx="322">
                  <c:v>42113</c:v>
                </c:pt>
                <c:pt idx="323">
                  <c:v>42114</c:v>
                </c:pt>
                <c:pt idx="324">
                  <c:v>42115</c:v>
                </c:pt>
                <c:pt idx="325">
                  <c:v>42116</c:v>
                </c:pt>
                <c:pt idx="326">
                  <c:v>42117</c:v>
                </c:pt>
                <c:pt idx="327">
                  <c:v>42118</c:v>
                </c:pt>
                <c:pt idx="328">
                  <c:v>42119</c:v>
                </c:pt>
                <c:pt idx="329">
                  <c:v>42120</c:v>
                </c:pt>
                <c:pt idx="330">
                  <c:v>42121</c:v>
                </c:pt>
                <c:pt idx="331">
                  <c:v>42122</c:v>
                </c:pt>
                <c:pt idx="332">
                  <c:v>42123</c:v>
                </c:pt>
                <c:pt idx="333">
                  <c:v>42124</c:v>
                </c:pt>
                <c:pt idx="334">
                  <c:v>42125</c:v>
                </c:pt>
                <c:pt idx="335">
                  <c:v>42126</c:v>
                </c:pt>
                <c:pt idx="336">
                  <c:v>42127</c:v>
                </c:pt>
                <c:pt idx="337">
                  <c:v>42128</c:v>
                </c:pt>
                <c:pt idx="338">
                  <c:v>42129</c:v>
                </c:pt>
                <c:pt idx="339">
                  <c:v>42130</c:v>
                </c:pt>
                <c:pt idx="340">
                  <c:v>42131</c:v>
                </c:pt>
                <c:pt idx="341">
                  <c:v>42132</c:v>
                </c:pt>
                <c:pt idx="342">
                  <c:v>42133</c:v>
                </c:pt>
                <c:pt idx="343">
                  <c:v>42134</c:v>
                </c:pt>
                <c:pt idx="344">
                  <c:v>42135</c:v>
                </c:pt>
                <c:pt idx="345">
                  <c:v>42136</c:v>
                </c:pt>
                <c:pt idx="346">
                  <c:v>42137</c:v>
                </c:pt>
                <c:pt idx="347">
                  <c:v>42138</c:v>
                </c:pt>
                <c:pt idx="348">
                  <c:v>42139</c:v>
                </c:pt>
                <c:pt idx="349">
                  <c:v>42140</c:v>
                </c:pt>
                <c:pt idx="350">
                  <c:v>42141</c:v>
                </c:pt>
                <c:pt idx="351">
                  <c:v>42142</c:v>
                </c:pt>
                <c:pt idx="352">
                  <c:v>42143</c:v>
                </c:pt>
                <c:pt idx="353">
                  <c:v>42144</c:v>
                </c:pt>
                <c:pt idx="354">
                  <c:v>42145</c:v>
                </c:pt>
                <c:pt idx="355">
                  <c:v>42146</c:v>
                </c:pt>
                <c:pt idx="356">
                  <c:v>42147</c:v>
                </c:pt>
                <c:pt idx="357">
                  <c:v>42148</c:v>
                </c:pt>
                <c:pt idx="358">
                  <c:v>42149</c:v>
                </c:pt>
                <c:pt idx="359">
                  <c:v>42150</c:v>
                </c:pt>
                <c:pt idx="360">
                  <c:v>42151</c:v>
                </c:pt>
                <c:pt idx="361">
                  <c:v>42152</c:v>
                </c:pt>
                <c:pt idx="362">
                  <c:v>42153</c:v>
                </c:pt>
                <c:pt idx="363">
                  <c:v>42154</c:v>
                </c:pt>
                <c:pt idx="364">
                  <c:v>42155</c:v>
                </c:pt>
                <c:pt idx="365">
                  <c:v>42156</c:v>
                </c:pt>
                <c:pt idx="366">
                  <c:v>42157</c:v>
                </c:pt>
                <c:pt idx="367">
                  <c:v>42158</c:v>
                </c:pt>
                <c:pt idx="368">
                  <c:v>42159</c:v>
                </c:pt>
                <c:pt idx="369">
                  <c:v>42160</c:v>
                </c:pt>
                <c:pt idx="370">
                  <c:v>42161</c:v>
                </c:pt>
                <c:pt idx="371">
                  <c:v>42162</c:v>
                </c:pt>
                <c:pt idx="372">
                  <c:v>42163</c:v>
                </c:pt>
                <c:pt idx="373">
                  <c:v>42164</c:v>
                </c:pt>
                <c:pt idx="374">
                  <c:v>42165</c:v>
                </c:pt>
                <c:pt idx="375">
                  <c:v>42166</c:v>
                </c:pt>
                <c:pt idx="376">
                  <c:v>42167</c:v>
                </c:pt>
                <c:pt idx="377">
                  <c:v>42168</c:v>
                </c:pt>
                <c:pt idx="378">
                  <c:v>42169</c:v>
                </c:pt>
                <c:pt idx="379">
                  <c:v>42170</c:v>
                </c:pt>
                <c:pt idx="380">
                  <c:v>42171</c:v>
                </c:pt>
                <c:pt idx="381">
                  <c:v>42172</c:v>
                </c:pt>
                <c:pt idx="382">
                  <c:v>42173</c:v>
                </c:pt>
                <c:pt idx="383">
                  <c:v>42174</c:v>
                </c:pt>
                <c:pt idx="384">
                  <c:v>42175</c:v>
                </c:pt>
                <c:pt idx="385">
                  <c:v>42176</c:v>
                </c:pt>
                <c:pt idx="386">
                  <c:v>42177</c:v>
                </c:pt>
                <c:pt idx="387">
                  <c:v>42178</c:v>
                </c:pt>
                <c:pt idx="388">
                  <c:v>42179</c:v>
                </c:pt>
                <c:pt idx="389">
                  <c:v>42180</c:v>
                </c:pt>
                <c:pt idx="390">
                  <c:v>42181</c:v>
                </c:pt>
                <c:pt idx="391">
                  <c:v>42182</c:v>
                </c:pt>
                <c:pt idx="392">
                  <c:v>42183</c:v>
                </c:pt>
                <c:pt idx="393">
                  <c:v>42184</c:v>
                </c:pt>
                <c:pt idx="394">
                  <c:v>42185</c:v>
                </c:pt>
                <c:pt idx="395">
                  <c:v>42186</c:v>
                </c:pt>
                <c:pt idx="396">
                  <c:v>42187</c:v>
                </c:pt>
                <c:pt idx="397">
                  <c:v>42188</c:v>
                </c:pt>
                <c:pt idx="398">
                  <c:v>42189</c:v>
                </c:pt>
                <c:pt idx="399">
                  <c:v>42190</c:v>
                </c:pt>
                <c:pt idx="400">
                  <c:v>42191</c:v>
                </c:pt>
                <c:pt idx="401">
                  <c:v>42192</c:v>
                </c:pt>
                <c:pt idx="402">
                  <c:v>42193</c:v>
                </c:pt>
                <c:pt idx="403">
                  <c:v>42194</c:v>
                </c:pt>
                <c:pt idx="404">
                  <c:v>42195</c:v>
                </c:pt>
                <c:pt idx="405">
                  <c:v>42196</c:v>
                </c:pt>
                <c:pt idx="406">
                  <c:v>42197</c:v>
                </c:pt>
                <c:pt idx="407">
                  <c:v>42198</c:v>
                </c:pt>
                <c:pt idx="408">
                  <c:v>42199</c:v>
                </c:pt>
                <c:pt idx="409">
                  <c:v>42200</c:v>
                </c:pt>
                <c:pt idx="410">
                  <c:v>42201</c:v>
                </c:pt>
                <c:pt idx="411">
                  <c:v>42202</c:v>
                </c:pt>
                <c:pt idx="412">
                  <c:v>42203</c:v>
                </c:pt>
                <c:pt idx="413">
                  <c:v>42204</c:v>
                </c:pt>
                <c:pt idx="414">
                  <c:v>42205</c:v>
                </c:pt>
                <c:pt idx="415">
                  <c:v>42206</c:v>
                </c:pt>
                <c:pt idx="416">
                  <c:v>42207</c:v>
                </c:pt>
                <c:pt idx="417">
                  <c:v>42208</c:v>
                </c:pt>
                <c:pt idx="418">
                  <c:v>42209</c:v>
                </c:pt>
                <c:pt idx="419">
                  <c:v>42210</c:v>
                </c:pt>
                <c:pt idx="420">
                  <c:v>42211</c:v>
                </c:pt>
                <c:pt idx="421">
                  <c:v>42212</c:v>
                </c:pt>
                <c:pt idx="422">
                  <c:v>42213</c:v>
                </c:pt>
                <c:pt idx="423">
                  <c:v>42214</c:v>
                </c:pt>
                <c:pt idx="424">
                  <c:v>42215</c:v>
                </c:pt>
                <c:pt idx="425">
                  <c:v>42216</c:v>
                </c:pt>
                <c:pt idx="426">
                  <c:v>42217</c:v>
                </c:pt>
                <c:pt idx="427">
                  <c:v>42218</c:v>
                </c:pt>
                <c:pt idx="428">
                  <c:v>42219</c:v>
                </c:pt>
                <c:pt idx="429">
                  <c:v>42220</c:v>
                </c:pt>
                <c:pt idx="430">
                  <c:v>42221</c:v>
                </c:pt>
                <c:pt idx="431">
                  <c:v>42222</c:v>
                </c:pt>
                <c:pt idx="432">
                  <c:v>42223</c:v>
                </c:pt>
                <c:pt idx="433">
                  <c:v>42224</c:v>
                </c:pt>
                <c:pt idx="434">
                  <c:v>42225</c:v>
                </c:pt>
                <c:pt idx="435">
                  <c:v>42226</c:v>
                </c:pt>
                <c:pt idx="436">
                  <c:v>42227</c:v>
                </c:pt>
                <c:pt idx="437">
                  <c:v>42228</c:v>
                </c:pt>
                <c:pt idx="438">
                  <c:v>42229</c:v>
                </c:pt>
                <c:pt idx="439">
                  <c:v>42230</c:v>
                </c:pt>
                <c:pt idx="440">
                  <c:v>42231</c:v>
                </c:pt>
                <c:pt idx="441">
                  <c:v>42232</c:v>
                </c:pt>
                <c:pt idx="442">
                  <c:v>42233</c:v>
                </c:pt>
                <c:pt idx="443">
                  <c:v>42234</c:v>
                </c:pt>
                <c:pt idx="444">
                  <c:v>42235</c:v>
                </c:pt>
                <c:pt idx="445">
                  <c:v>42236</c:v>
                </c:pt>
                <c:pt idx="446">
                  <c:v>42237</c:v>
                </c:pt>
                <c:pt idx="447">
                  <c:v>42238</c:v>
                </c:pt>
                <c:pt idx="448">
                  <c:v>42239</c:v>
                </c:pt>
                <c:pt idx="449">
                  <c:v>42240</c:v>
                </c:pt>
                <c:pt idx="450">
                  <c:v>42241</c:v>
                </c:pt>
                <c:pt idx="451">
                  <c:v>42242</c:v>
                </c:pt>
                <c:pt idx="452">
                  <c:v>42243</c:v>
                </c:pt>
                <c:pt idx="453">
                  <c:v>42244</c:v>
                </c:pt>
                <c:pt idx="454">
                  <c:v>42245</c:v>
                </c:pt>
                <c:pt idx="455">
                  <c:v>42246</c:v>
                </c:pt>
                <c:pt idx="456">
                  <c:v>42247</c:v>
                </c:pt>
                <c:pt idx="457">
                  <c:v>42248</c:v>
                </c:pt>
                <c:pt idx="458">
                  <c:v>42249</c:v>
                </c:pt>
                <c:pt idx="459">
                  <c:v>42250</c:v>
                </c:pt>
                <c:pt idx="460">
                  <c:v>42251</c:v>
                </c:pt>
                <c:pt idx="461">
                  <c:v>42252</c:v>
                </c:pt>
                <c:pt idx="462">
                  <c:v>42253</c:v>
                </c:pt>
                <c:pt idx="463">
                  <c:v>42254</c:v>
                </c:pt>
                <c:pt idx="464">
                  <c:v>42255</c:v>
                </c:pt>
                <c:pt idx="465">
                  <c:v>42256</c:v>
                </c:pt>
                <c:pt idx="466">
                  <c:v>42257</c:v>
                </c:pt>
                <c:pt idx="467">
                  <c:v>42258</c:v>
                </c:pt>
                <c:pt idx="468">
                  <c:v>42259</c:v>
                </c:pt>
                <c:pt idx="469">
                  <c:v>42260</c:v>
                </c:pt>
                <c:pt idx="470">
                  <c:v>42261</c:v>
                </c:pt>
                <c:pt idx="471">
                  <c:v>42262</c:v>
                </c:pt>
                <c:pt idx="472">
                  <c:v>42263</c:v>
                </c:pt>
                <c:pt idx="473">
                  <c:v>42264</c:v>
                </c:pt>
                <c:pt idx="474">
                  <c:v>42265</c:v>
                </c:pt>
                <c:pt idx="475">
                  <c:v>42266</c:v>
                </c:pt>
                <c:pt idx="476">
                  <c:v>42267</c:v>
                </c:pt>
                <c:pt idx="477">
                  <c:v>42268</c:v>
                </c:pt>
                <c:pt idx="478">
                  <c:v>42269</c:v>
                </c:pt>
                <c:pt idx="479">
                  <c:v>42270</c:v>
                </c:pt>
                <c:pt idx="480">
                  <c:v>42271</c:v>
                </c:pt>
                <c:pt idx="481">
                  <c:v>42272</c:v>
                </c:pt>
                <c:pt idx="482">
                  <c:v>42273</c:v>
                </c:pt>
                <c:pt idx="483">
                  <c:v>42274</c:v>
                </c:pt>
                <c:pt idx="484">
                  <c:v>42275</c:v>
                </c:pt>
                <c:pt idx="485">
                  <c:v>42276</c:v>
                </c:pt>
                <c:pt idx="486">
                  <c:v>42277</c:v>
                </c:pt>
                <c:pt idx="487">
                  <c:v>42278</c:v>
                </c:pt>
                <c:pt idx="488">
                  <c:v>42279</c:v>
                </c:pt>
                <c:pt idx="489">
                  <c:v>42280</c:v>
                </c:pt>
                <c:pt idx="490">
                  <c:v>42281</c:v>
                </c:pt>
                <c:pt idx="491">
                  <c:v>42282</c:v>
                </c:pt>
                <c:pt idx="492">
                  <c:v>42283</c:v>
                </c:pt>
                <c:pt idx="493">
                  <c:v>42284</c:v>
                </c:pt>
                <c:pt idx="494">
                  <c:v>42285</c:v>
                </c:pt>
                <c:pt idx="495">
                  <c:v>42286</c:v>
                </c:pt>
                <c:pt idx="496">
                  <c:v>42287</c:v>
                </c:pt>
                <c:pt idx="497">
                  <c:v>42288</c:v>
                </c:pt>
                <c:pt idx="498">
                  <c:v>42289</c:v>
                </c:pt>
                <c:pt idx="499">
                  <c:v>42290</c:v>
                </c:pt>
                <c:pt idx="500">
                  <c:v>42291</c:v>
                </c:pt>
                <c:pt idx="501">
                  <c:v>42292</c:v>
                </c:pt>
                <c:pt idx="502">
                  <c:v>42293</c:v>
                </c:pt>
                <c:pt idx="503">
                  <c:v>42294</c:v>
                </c:pt>
                <c:pt idx="504">
                  <c:v>42295</c:v>
                </c:pt>
                <c:pt idx="505">
                  <c:v>42296</c:v>
                </c:pt>
                <c:pt idx="506">
                  <c:v>42297</c:v>
                </c:pt>
                <c:pt idx="507">
                  <c:v>42298</c:v>
                </c:pt>
                <c:pt idx="508">
                  <c:v>42299</c:v>
                </c:pt>
                <c:pt idx="509">
                  <c:v>42300</c:v>
                </c:pt>
                <c:pt idx="510">
                  <c:v>42301</c:v>
                </c:pt>
                <c:pt idx="511">
                  <c:v>42302</c:v>
                </c:pt>
                <c:pt idx="512">
                  <c:v>42303</c:v>
                </c:pt>
                <c:pt idx="513">
                  <c:v>42304</c:v>
                </c:pt>
                <c:pt idx="514">
                  <c:v>42305</c:v>
                </c:pt>
                <c:pt idx="515">
                  <c:v>42306</c:v>
                </c:pt>
                <c:pt idx="516">
                  <c:v>42307</c:v>
                </c:pt>
                <c:pt idx="517">
                  <c:v>42308</c:v>
                </c:pt>
                <c:pt idx="518">
                  <c:v>42309</c:v>
                </c:pt>
                <c:pt idx="519">
                  <c:v>42310</c:v>
                </c:pt>
                <c:pt idx="520">
                  <c:v>42311</c:v>
                </c:pt>
                <c:pt idx="521">
                  <c:v>42312</c:v>
                </c:pt>
                <c:pt idx="522">
                  <c:v>42313</c:v>
                </c:pt>
                <c:pt idx="523">
                  <c:v>42314</c:v>
                </c:pt>
                <c:pt idx="524">
                  <c:v>42315</c:v>
                </c:pt>
                <c:pt idx="525">
                  <c:v>42316</c:v>
                </c:pt>
                <c:pt idx="526">
                  <c:v>42317</c:v>
                </c:pt>
                <c:pt idx="527">
                  <c:v>42318</c:v>
                </c:pt>
                <c:pt idx="528">
                  <c:v>42319</c:v>
                </c:pt>
                <c:pt idx="529">
                  <c:v>42320</c:v>
                </c:pt>
                <c:pt idx="530">
                  <c:v>42321</c:v>
                </c:pt>
                <c:pt idx="531">
                  <c:v>42322</c:v>
                </c:pt>
                <c:pt idx="532">
                  <c:v>42323</c:v>
                </c:pt>
                <c:pt idx="533">
                  <c:v>42324</c:v>
                </c:pt>
                <c:pt idx="534">
                  <c:v>42325</c:v>
                </c:pt>
                <c:pt idx="535">
                  <c:v>42326</c:v>
                </c:pt>
                <c:pt idx="536">
                  <c:v>42327</c:v>
                </c:pt>
                <c:pt idx="537">
                  <c:v>42328</c:v>
                </c:pt>
                <c:pt idx="538">
                  <c:v>42329</c:v>
                </c:pt>
                <c:pt idx="539">
                  <c:v>42330</c:v>
                </c:pt>
                <c:pt idx="540">
                  <c:v>42331</c:v>
                </c:pt>
                <c:pt idx="541">
                  <c:v>42332</c:v>
                </c:pt>
                <c:pt idx="542">
                  <c:v>42333</c:v>
                </c:pt>
                <c:pt idx="543">
                  <c:v>42334</c:v>
                </c:pt>
                <c:pt idx="544">
                  <c:v>42335</c:v>
                </c:pt>
                <c:pt idx="545">
                  <c:v>42336</c:v>
                </c:pt>
                <c:pt idx="546">
                  <c:v>42337</c:v>
                </c:pt>
                <c:pt idx="547">
                  <c:v>42338</c:v>
                </c:pt>
                <c:pt idx="548">
                  <c:v>42339</c:v>
                </c:pt>
                <c:pt idx="549">
                  <c:v>42340</c:v>
                </c:pt>
                <c:pt idx="550">
                  <c:v>42341</c:v>
                </c:pt>
                <c:pt idx="551">
                  <c:v>42342</c:v>
                </c:pt>
                <c:pt idx="552">
                  <c:v>42343</c:v>
                </c:pt>
                <c:pt idx="553">
                  <c:v>42344</c:v>
                </c:pt>
                <c:pt idx="554">
                  <c:v>42345</c:v>
                </c:pt>
                <c:pt idx="555">
                  <c:v>42346</c:v>
                </c:pt>
                <c:pt idx="556">
                  <c:v>42347</c:v>
                </c:pt>
                <c:pt idx="557">
                  <c:v>42348</c:v>
                </c:pt>
                <c:pt idx="558">
                  <c:v>42349</c:v>
                </c:pt>
                <c:pt idx="559">
                  <c:v>42350</c:v>
                </c:pt>
                <c:pt idx="560">
                  <c:v>42351</c:v>
                </c:pt>
                <c:pt idx="561">
                  <c:v>42352</c:v>
                </c:pt>
                <c:pt idx="562">
                  <c:v>42353</c:v>
                </c:pt>
                <c:pt idx="563">
                  <c:v>42354</c:v>
                </c:pt>
                <c:pt idx="564">
                  <c:v>42355</c:v>
                </c:pt>
                <c:pt idx="565">
                  <c:v>42356</c:v>
                </c:pt>
                <c:pt idx="566">
                  <c:v>42357</c:v>
                </c:pt>
                <c:pt idx="567">
                  <c:v>42358</c:v>
                </c:pt>
                <c:pt idx="568">
                  <c:v>42359</c:v>
                </c:pt>
                <c:pt idx="569">
                  <c:v>42360</c:v>
                </c:pt>
                <c:pt idx="570">
                  <c:v>42361</c:v>
                </c:pt>
                <c:pt idx="571">
                  <c:v>42362</c:v>
                </c:pt>
                <c:pt idx="572">
                  <c:v>42363</c:v>
                </c:pt>
                <c:pt idx="573">
                  <c:v>42364</c:v>
                </c:pt>
                <c:pt idx="574">
                  <c:v>42365</c:v>
                </c:pt>
                <c:pt idx="575">
                  <c:v>42366</c:v>
                </c:pt>
                <c:pt idx="576">
                  <c:v>42367</c:v>
                </c:pt>
                <c:pt idx="577">
                  <c:v>42368</c:v>
                </c:pt>
                <c:pt idx="578">
                  <c:v>42369</c:v>
                </c:pt>
                <c:pt idx="579">
                  <c:v>42370</c:v>
                </c:pt>
                <c:pt idx="580">
                  <c:v>42371</c:v>
                </c:pt>
                <c:pt idx="581">
                  <c:v>42372</c:v>
                </c:pt>
                <c:pt idx="582">
                  <c:v>42373</c:v>
                </c:pt>
                <c:pt idx="583">
                  <c:v>42374</c:v>
                </c:pt>
                <c:pt idx="584">
                  <c:v>42375</c:v>
                </c:pt>
                <c:pt idx="585">
                  <c:v>42376</c:v>
                </c:pt>
                <c:pt idx="586">
                  <c:v>42377</c:v>
                </c:pt>
                <c:pt idx="587">
                  <c:v>42378</c:v>
                </c:pt>
                <c:pt idx="588">
                  <c:v>42379</c:v>
                </c:pt>
                <c:pt idx="589">
                  <c:v>42380</c:v>
                </c:pt>
                <c:pt idx="590">
                  <c:v>42381</c:v>
                </c:pt>
                <c:pt idx="591">
                  <c:v>42382</c:v>
                </c:pt>
                <c:pt idx="592">
                  <c:v>42383</c:v>
                </c:pt>
                <c:pt idx="593">
                  <c:v>42384</c:v>
                </c:pt>
                <c:pt idx="594">
                  <c:v>42385</c:v>
                </c:pt>
                <c:pt idx="595">
                  <c:v>42386</c:v>
                </c:pt>
                <c:pt idx="596">
                  <c:v>42387</c:v>
                </c:pt>
                <c:pt idx="597">
                  <c:v>42388</c:v>
                </c:pt>
                <c:pt idx="598">
                  <c:v>42389</c:v>
                </c:pt>
                <c:pt idx="599">
                  <c:v>42390</c:v>
                </c:pt>
                <c:pt idx="600">
                  <c:v>42391</c:v>
                </c:pt>
                <c:pt idx="601">
                  <c:v>42392</c:v>
                </c:pt>
                <c:pt idx="602">
                  <c:v>42393</c:v>
                </c:pt>
                <c:pt idx="603">
                  <c:v>42394</c:v>
                </c:pt>
                <c:pt idx="604">
                  <c:v>42395</c:v>
                </c:pt>
                <c:pt idx="605">
                  <c:v>42396</c:v>
                </c:pt>
                <c:pt idx="606">
                  <c:v>42397</c:v>
                </c:pt>
                <c:pt idx="607">
                  <c:v>42398</c:v>
                </c:pt>
                <c:pt idx="608">
                  <c:v>42399</c:v>
                </c:pt>
                <c:pt idx="609">
                  <c:v>42400</c:v>
                </c:pt>
                <c:pt idx="610">
                  <c:v>42401</c:v>
                </c:pt>
                <c:pt idx="611">
                  <c:v>42402</c:v>
                </c:pt>
                <c:pt idx="612">
                  <c:v>42403</c:v>
                </c:pt>
                <c:pt idx="613">
                  <c:v>42404</c:v>
                </c:pt>
                <c:pt idx="614">
                  <c:v>42405</c:v>
                </c:pt>
                <c:pt idx="615">
                  <c:v>42406</c:v>
                </c:pt>
                <c:pt idx="616">
                  <c:v>42407</c:v>
                </c:pt>
                <c:pt idx="617">
                  <c:v>42408</c:v>
                </c:pt>
                <c:pt idx="618">
                  <c:v>42409</c:v>
                </c:pt>
                <c:pt idx="619">
                  <c:v>42410</c:v>
                </c:pt>
                <c:pt idx="620">
                  <c:v>42411</c:v>
                </c:pt>
                <c:pt idx="621">
                  <c:v>42412</c:v>
                </c:pt>
                <c:pt idx="622">
                  <c:v>42413</c:v>
                </c:pt>
                <c:pt idx="623">
                  <c:v>42414</c:v>
                </c:pt>
                <c:pt idx="624">
                  <c:v>42415</c:v>
                </c:pt>
                <c:pt idx="625">
                  <c:v>42416</c:v>
                </c:pt>
                <c:pt idx="626">
                  <c:v>42417</c:v>
                </c:pt>
                <c:pt idx="627">
                  <c:v>42418</c:v>
                </c:pt>
                <c:pt idx="628">
                  <c:v>42419</c:v>
                </c:pt>
                <c:pt idx="629">
                  <c:v>42420</c:v>
                </c:pt>
                <c:pt idx="630">
                  <c:v>42421</c:v>
                </c:pt>
                <c:pt idx="631">
                  <c:v>42422</c:v>
                </c:pt>
                <c:pt idx="632">
                  <c:v>42423</c:v>
                </c:pt>
                <c:pt idx="633">
                  <c:v>42424</c:v>
                </c:pt>
                <c:pt idx="634">
                  <c:v>42425</c:v>
                </c:pt>
                <c:pt idx="635">
                  <c:v>42426</c:v>
                </c:pt>
                <c:pt idx="636">
                  <c:v>42427</c:v>
                </c:pt>
                <c:pt idx="637">
                  <c:v>42428</c:v>
                </c:pt>
                <c:pt idx="638">
                  <c:v>42429</c:v>
                </c:pt>
                <c:pt idx="639">
                  <c:v>42430</c:v>
                </c:pt>
                <c:pt idx="640">
                  <c:v>42431</c:v>
                </c:pt>
                <c:pt idx="641">
                  <c:v>42432</c:v>
                </c:pt>
                <c:pt idx="642">
                  <c:v>42433</c:v>
                </c:pt>
                <c:pt idx="643">
                  <c:v>42434</c:v>
                </c:pt>
                <c:pt idx="644">
                  <c:v>42435</c:v>
                </c:pt>
                <c:pt idx="645">
                  <c:v>42436</c:v>
                </c:pt>
                <c:pt idx="646">
                  <c:v>42437</c:v>
                </c:pt>
                <c:pt idx="647">
                  <c:v>42438</c:v>
                </c:pt>
                <c:pt idx="648">
                  <c:v>42439</c:v>
                </c:pt>
                <c:pt idx="649">
                  <c:v>42440</c:v>
                </c:pt>
                <c:pt idx="650">
                  <c:v>42441</c:v>
                </c:pt>
                <c:pt idx="651">
                  <c:v>42442</c:v>
                </c:pt>
                <c:pt idx="652">
                  <c:v>42443</c:v>
                </c:pt>
                <c:pt idx="653">
                  <c:v>42444</c:v>
                </c:pt>
                <c:pt idx="654">
                  <c:v>42445</c:v>
                </c:pt>
                <c:pt idx="655">
                  <c:v>42446</c:v>
                </c:pt>
                <c:pt idx="656">
                  <c:v>42447</c:v>
                </c:pt>
                <c:pt idx="657">
                  <c:v>42448</c:v>
                </c:pt>
                <c:pt idx="658">
                  <c:v>42449</c:v>
                </c:pt>
                <c:pt idx="659">
                  <c:v>42450</c:v>
                </c:pt>
                <c:pt idx="660">
                  <c:v>42451</c:v>
                </c:pt>
                <c:pt idx="661">
                  <c:v>42452</c:v>
                </c:pt>
                <c:pt idx="662">
                  <c:v>42453</c:v>
                </c:pt>
                <c:pt idx="663">
                  <c:v>42454</c:v>
                </c:pt>
                <c:pt idx="664">
                  <c:v>42455</c:v>
                </c:pt>
                <c:pt idx="665">
                  <c:v>42456</c:v>
                </c:pt>
                <c:pt idx="666">
                  <c:v>42457</c:v>
                </c:pt>
                <c:pt idx="667">
                  <c:v>42458</c:v>
                </c:pt>
                <c:pt idx="668">
                  <c:v>42459</c:v>
                </c:pt>
                <c:pt idx="669">
                  <c:v>42460</c:v>
                </c:pt>
                <c:pt idx="670">
                  <c:v>42461</c:v>
                </c:pt>
                <c:pt idx="671">
                  <c:v>42462</c:v>
                </c:pt>
                <c:pt idx="672">
                  <c:v>42463</c:v>
                </c:pt>
                <c:pt idx="673">
                  <c:v>42464</c:v>
                </c:pt>
                <c:pt idx="674">
                  <c:v>42465</c:v>
                </c:pt>
                <c:pt idx="675">
                  <c:v>42466</c:v>
                </c:pt>
                <c:pt idx="676">
                  <c:v>42467</c:v>
                </c:pt>
                <c:pt idx="677">
                  <c:v>42468</c:v>
                </c:pt>
                <c:pt idx="678">
                  <c:v>42469</c:v>
                </c:pt>
                <c:pt idx="679">
                  <c:v>42470</c:v>
                </c:pt>
                <c:pt idx="680">
                  <c:v>42471</c:v>
                </c:pt>
                <c:pt idx="681">
                  <c:v>42472</c:v>
                </c:pt>
                <c:pt idx="682">
                  <c:v>42473</c:v>
                </c:pt>
                <c:pt idx="683">
                  <c:v>42474</c:v>
                </c:pt>
                <c:pt idx="684">
                  <c:v>42475</c:v>
                </c:pt>
                <c:pt idx="685">
                  <c:v>42476</c:v>
                </c:pt>
                <c:pt idx="686">
                  <c:v>42477</c:v>
                </c:pt>
                <c:pt idx="687">
                  <c:v>42478</c:v>
                </c:pt>
                <c:pt idx="688">
                  <c:v>42479</c:v>
                </c:pt>
                <c:pt idx="689">
                  <c:v>42480</c:v>
                </c:pt>
                <c:pt idx="690">
                  <c:v>42481</c:v>
                </c:pt>
                <c:pt idx="691">
                  <c:v>42482</c:v>
                </c:pt>
                <c:pt idx="692">
                  <c:v>42483</c:v>
                </c:pt>
                <c:pt idx="693">
                  <c:v>42484</c:v>
                </c:pt>
                <c:pt idx="694">
                  <c:v>42485</c:v>
                </c:pt>
                <c:pt idx="695">
                  <c:v>42486</c:v>
                </c:pt>
                <c:pt idx="696">
                  <c:v>42487</c:v>
                </c:pt>
                <c:pt idx="697">
                  <c:v>42488</c:v>
                </c:pt>
                <c:pt idx="698">
                  <c:v>42489</c:v>
                </c:pt>
                <c:pt idx="699">
                  <c:v>42490</c:v>
                </c:pt>
                <c:pt idx="700">
                  <c:v>42491</c:v>
                </c:pt>
                <c:pt idx="701">
                  <c:v>42492</c:v>
                </c:pt>
                <c:pt idx="702">
                  <c:v>42493</c:v>
                </c:pt>
                <c:pt idx="703">
                  <c:v>42494</c:v>
                </c:pt>
                <c:pt idx="704">
                  <c:v>42495</c:v>
                </c:pt>
                <c:pt idx="705">
                  <c:v>42496</c:v>
                </c:pt>
                <c:pt idx="706">
                  <c:v>42497</c:v>
                </c:pt>
                <c:pt idx="707">
                  <c:v>42498</c:v>
                </c:pt>
                <c:pt idx="708">
                  <c:v>42499</c:v>
                </c:pt>
                <c:pt idx="709">
                  <c:v>42500</c:v>
                </c:pt>
                <c:pt idx="710">
                  <c:v>42501</c:v>
                </c:pt>
                <c:pt idx="711">
                  <c:v>42502</c:v>
                </c:pt>
                <c:pt idx="712">
                  <c:v>42503</c:v>
                </c:pt>
                <c:pt idx="713">
                  <c:v>42504</c:v>
                </c:pt>
                <c:pt idx="714">
                  <c:v>42505</c:v>
                </c:pt>
                <c:pt idx="715">
                  <c:v>42506</c:v>
                </c:pt>
                <c:pt idx="716">
                  <c:v>42507</c:v>
                </c:pt>
                <c:pt idx="717">
                  <c:v>42508</c:v>
                </c:pt>
                <c:pt idx="718">
                  <c:v>42509</c:v>
                </c:pt>
                <c:pt idx="719">
                  <c:v>42510</c:v>
                </c:pt>
                <c:pt idx="720">
                  <c:v>42511</c:v>
                </c:pt>
                <c:pt idx="721">
                  <c:v>42512</c:v>
                </c:pt>
                <c:pt idx="722">
                  <c:v>42513</c:v>
                </c:pt>
                <c:pt idx="723">
                  <c:v>42514</c:v>
                </c:pt>
                <c:pt idx="724">
                  <c:v>42515</c:v>
                </c:pt>
                <c:pt idx="725">
                  <c:v>42516</c:v>
                </c:pt>
                <c:pt idx="726">
                  <c:v>42517</c:v>
                </c:pt>
                <c:pt idx="727">
                  <c:v>42518</c:v>
                </c:pt>
                <c:pt idx="728">
                  <c:v>42519</c:v>
                </c:pt>
                <c:pt idx="729">
                  <c:v>42520</c:v>
                </c:pt>
                <c:pt idx="730">
                  <c:v>42521</c:v>
                </c:pt>
                <c:pt idx="731">
                  <c:v>42522</c:v>
                </c:pt>
                <c:pt idx="732">
                  <c:v>42523</c:v>
                </c:pt>
                <c:pt idx="733">
                  <c:v>42524</c:v>
                </c:pt>
                <c:pt idx="734">
                  <c:v>42525</c:v>
                </c:pt>
                <c:pt idx="735">
                  <c:v>42526</c:v>
                </c:pt>
                <c:pt idx="736">
                  <c:v>42527</c:v>
                </c:pt>
                <c:pt idx="737">
                  <c:v>42528</c:v>
                </c:pt>
                <c:pt idx="738">
                  <c:v>42529</c:v>
                </c:pt>
                <c:pt idx="739">
                  <c:v>42530</c:v>
                </c:pt>
                <c:pt idx="740">
                  <c:v>42531</c:v>
                </c:pt>
                <c:pt idx="741">
                  <c:v>42532</c:v>
                </c:pt>
                <c:pt idx="742">
                  <c:v>42533</c:v>
                </c:pt>
                <c:pt idx="743">
                  <c:v>42534</c:v>
                </c:pt>
                <c:pt idx="744">
                  <c:v>42535</c:v>
                </c:pt>
                <c:pt idx="745">
                  <c:v>42536</c:v>
                </c:pt>
                <c:pt idx="746">
                  <c:v>42537</c:v>
                </c:pt>
                <c:pt idx="747">
                  <c:v>42538</c:v>
                </c:pt>
                <c:pt idx="748">
                  <c:v>42539</c:v>
                </c:pt>
                <c:pt idx="749">
                  <c:v>42540</c:v>
                </c:pt>
                <c:pt idx="750">
                  <c:v>42541</c:v>
                </c:pt>
                <c:pt idx="751">
                  <c:v>42542</c:v>
                </c:pt>
                <c:pt idx="752">
                  <c:v>42543</c:v>
                </c:pt>
                <c:pt idx="753">
                  <c:v>42544</c:v>
                </c:pt>
                <c:pt idx="754">
                  <c:v>42545</c:v>
                </c:pt>
                <c:pt idx="755">
                  <c:v>42546</c:v>
                </c:pt>
                <c:pt idx="756">
                  <c:v>42547</c:v>
                </c:pt>
                <c:pt idx="757">
                  <c:v>42548</c:v>
                </c:pt>
                <c:pt idx="758">
                  <c:v>42549</c:v>
                </c:pt>
                <c:pt idx="759">
                  <c:v>42550</c:v>
                </c:pt>
                <c:pt idx="760">
                  <c:v>42551</c:v>
                </c:pt>
                <c:pt idx="761">
                  <c:v>42552</c:v>
                </c:pt>
                <c:pt idx="762">
                  <c:v>42553</c:v>
                </c:pt>
                <c:pt idx="763">
                  <c:v>42554</c:v>
                </c:pt>
                <c:pt idx="764">
                  <c:v>42555</c:v>
                </c:pt>
                <c:pt idx="765">
                  <c:v>42556</c:v>
                </c:pt>
                <c:pt idx="766">
                  <c:v>42557</c:v>
                </c:pt>
                <c:pt idx="767">
                  <c:v>42558</c:v>
                </c:pt>
                <c:pt idx="768">
                  <c:v>42559</c:v>
                </c:pt>
                <c:pt idx="769">
                  <c:v>42560</c:v>
                </c:pt>
                <c:pt idx="770">
                  <c:v>42561</c:v>
                </c:pt>
                <c:pt idx="771">
                  <c:v>42562</c:v>
                </c:pt>
                <c:pt idx="772">
                  <c:v>42563</c:v>
                </c:pt>
                <c:pt idx="773">
                  <c:v>42564</c:v>
                </c:pt>
                <c:pt idx="774">
                  <c:v>42565</c:v>
                </c:pt>
                <c:pt idx="775">
                  <c:v>42566</c:v>
                </c:pt>
                <c:pt idx="776">
                  <c:v>42567</c:v>
                </c:pt>
                <c:pt idx="777">
                  <c:v>42568</c:v>
                </c:pt>
                <c:pt idx="778">
                  <c:v>42569</c:v>
                </c:pt>
                <c:pt idx="779">
                  <c:v>42570</c:v>
                </c:pt>
                <c:pt idx="780">
                  <c:v>42571</c:v>
                </c:pt>
                <c:pt idx="781">
                  <c:v>42572</c:v>
                </c:pt>
                <c:pt idx="782">
                  <c:v>42573</c:v>
                </c:pt>
                <c:pt idx="783">
                  <c:v>42574</c:v>
                </c:pt>
                <c:pt idx="784">
                  <c:v>42575</c:v>
                </c:pt>
                <c:pt idx="785">
                  <c:v>42576</c:v>
                </c:pt>
                <c:pt idx="786">
                  <c:v>42577</c:v>
                </c:pt>
                <c:pt idx="787">
                  <c:v>42578</c:v>
                </c:pt>
                <c:pt idx="788">
                  <c:v>42579</c:v>
                </c:pt>
                <c:pt idx="789">
                  <c:v>42580</c:v>
                </c:pt>
                <c:pt idx="790">
                  <c:v>42581</c:v>
                </c:pt>
                <c:pt idx="791">
                  <c:v>42582</c:v>
                </c:pt>
                <c:pt idx="792">
                  <c:v>42583</c:v>
                </c:pt>
                <c:pt idx="793">
                  <c:v>42584</c:v>
                </c:pt>
                <c:pt idx="794">
                  <c:v>42585</c:v>
                </c:pt>
                <c:pt idx="795">
                  <c:v>42586</c:v>
                </c:pt>
                <c:pt idx="796">
                  <c:v>42587</c:v>
                </c:pt>
                <c:pt idx="797">
                  <c:v>42588</c:v>
                </c:pt>
                <c:pt idx="798">
                  <c:v>42589</c:v>
                </c:pt>
                <c:pt idx="799">
                  <c:v>42590</c:v>
                </c:pt>
                <c:pt idx="800">
                  <c:v>42591</c:v>
                </c:pt>
                <c:pt idx="801">
                  <c:v>42592</c:v>
                </c:pt>
                <c:pt idx="802">
                  <c:v>42593</c:v>
                </c:pt>
                <c:pt idx="803">
                  <c:v>42594</c:v>
                </c:pt>
                <c:pt idx="804">
                  <c:v>42595</c:v>
                </c:pt>
                <c:pt idx="805">
                  <c:v>42596</c:v>
                </c:pt>
                <c:pt idx="806">
                  <c:v>42597</c:v>
                </c:pt>
                <c:pt idx="807">
                  <c:v>42598</c:v>
                </c:pt>
                <c:pt idx="808">
                  <c:v>42599</c:v>
                </c:pt>
                <c:pt idx="809">
                  <c:v>42600</c:v>
                </c:pt>
                <c:pt idx="810">
                  <c:v>42601</c:v>
                </c:pt>
                <c:pt idx="811">
                  <c:v>42602</c:v>
                </c:pt>
                <c:pt idx="812">
                  <c:v>42603</c:v>
                </c:pt>
                <c:pt idx="813">
                  <c:v>42604</c:v>
                </c:pt>
                <c:pt idx="814">
                  <c:v>42605</c:v>
                </c:pt>
                <c:pt idx="815">
                  <c:v>42606</c:v>
                </c:pt>
                <c:pt idx="816">
                  <c:v>42607</c:v>
                </c:pt>
                <c:pt idx="817">
                  <c:v>42608</c:v>
                </c:pt>
                <c:pt idx="818">
                  <c:v>42609</c:v>
                </c:pt>
                <c:pt idx="819">
                  <c:v>42610</c:v>
                </c:pt>
                <c:pt idx="820">
                  <c:v>42611</c:v>
                </c:pt>
                <c:pt idx="821">
                  <c:v>42612</c:v>
                </c:pt>
                <c:pt idx="822">
                  <c:v>42613</c:v>
                </c:pt>
                <c:pt idx="823">
                  <c:v>42614</c:v>
                </c:pt>
                <c:pt idx="824">
                  <c:v>42615</c:v>
                </c:pt>
                <c:pt idx="825">
                  <c:v>42616</c:v>
                </c:pt>
                <c:pt idx="826">
                  <c:v>42617</c:v>
                </c:pt>
                <c:pt idx="827">
                  <c:v>42618</c:v>
                </c:pt>
                <c:pt idx="828">
                  <c:v>42619</c:v>
                </c:pt>
                <c:pt idx="829">
                  <c:v>42620</c:v>
                </c:pt>
                <c:pt idx="830">
                  <c:v>42621</c:v>
                </c:pt>
                <c:pt idx="831">
                  <c:v>42622</c:v>
                </c:pt>
                <c:pt idx="832">
                  <c:v>42623</c:v>
                </c:pt>
                <c:pt idx="833">
                  <c:v>42624</c:v>
                </c:pt>
                <c:pt idx="834">
                  <c:v>42625</c:v>
                </c:pt>
                <c:pt idx="835">
                  <c:v>42626</c:v>
                </c:pt>
                <c:pt idx="836">
                  <c:v>42627</c:v>
                </c:pt>
                <c:pt idx="837">
                  <c:v>42628</c:v>
                </c:pt>
                <c:pt idx="838">
                  <c:v>42629</c:v>
                </c:pt>
                <c:pt idx="839">
                  <c:v>42630</c:v>
                </c:pt>
                <c:pt idx="840">
                  <c:v>42631</c:v>
                </c:pt>
                <c:pt idx="841">
                  <c:v>42632</c:v>
                </c:pt>
                <c:pt idx="842">
                  <c:v>42633</c:v>
                </c:pt>
                <c:pt idx="843">
                  <c:v>42634</c:v>
                </c:pt>
                <c:pt idx="844">
                  <c:v>42635</c:v>
                </c:pt>
                <c:pt idx="845">
                  <c:v>42636</c:v>
                </c:pt>
                <c:pt idx="846">
                  <c:v>42637</c:v>
                </c:pt>
                <c:pt idx="847">
                  <c:v>42638</c:v>
                </c:pt>
                <c:pt idx="848">
                  <c:v>42639</c:v>
                </c:pt>
                <c:pt idx="849">
                  <c:v>42640</c:v>
                </c:pt>
                <c:pt idx="850">
                  <c:v>42641</c:v>
                </c:pt>
                <c:pt idx="851">
                  <c:v>42642</c:v>
                </c:pt>
                <c:pt idx="852">
                  <c:v>42643</c:v>
                </c:pt>
                <c:pt idx="853">
                  <c:v>42644</c:v>
                </c:pt>
                <c:pt idx="854">
                  <c:v>42645</c:v>
                </c:pt>
                <c:pt idx="855">
                  <c:v>42646</c:v>
                </c:pt>
                <c:pt idx="856">
                  <c:v>42647</c:v>
                </c:pt>
                <c:pt idx="857">
                  <c:v>42648</c:v>
                </c:pt>
                <c:pt idx="858">
                  <c:v>42649</c:v>
                </c:pt>
                <c:pt idx="859">
                  <c:v>42650</c:v>
                </c:pt>
                <c:pt idx="860">
                  <c:v>42651</c:v>
                </c:pt>
                <c:pt idx="861">
                  <c:v>42652</c:v>
                </c:pt>
                <c:pt idx="862">
                  <c:v>42653</c:v>
                </c:pt>
                <c:pt idx="863">
                  <c:v>42654</c:v>
                </c:pt>
                <c:pt idx="864">
                  <c:v>42655</c:v>
                </c:pt>
                <c:pt idx="865">
                  <c:v>42656</c:v>
                </c:pt>
                <c:pt idx="866">
                  <c:v>42657</c:v>
                </c:pt>
                <c:pt idx="867">
                  <c:v>42658</c:v>
                </c:pt>
                <c:pt idx="868">
                  <c:v>42659</c:v>
                </c:pt>
                <c:pt idx="869">
                  <c:v>42660</c:v>
                </c:pt>
                <c:pt idx="870">
                  <c:v>42661</c:v>
                </c:pt>
                <c:pt idx="871">
                  <c:v>42662</c:v>
                </c:pt>
                <c:pt idx="872">
                  <c:v>42663</c:v>
                </c:pt>
                <c:pt idx="873">
                  <c:v>42664</c:v>
                </c:pt>
                <c:pt idx="874">
                  <c:v>42665</c:v>
                </c:pt>
                <c:pt idx="875">
                  <c:v>42666</c:v>
                </c:pt>
                <c:pt idx="876">
                  <c:v>42667</c:v>
                </c:pt>
                <c:pt idx="877">
                  <c:v>42668</c:v>
                </c:pt>
                <c:pt idx="878">
                  <c:v>42669</c:v>
                </c:pt>
                <c:pt idx="879">
                  <c:v>42670</c:v>
                </c:pt>
                <c:pt idx="880">
                  <c:v>42671</c:v>
                </c:pt>
                <c:pt idx="881">
                  <c:v>42672</c:v>
                </c:pt>
                <c:pt idx="882">
                  <c:v>42673</c:v>
                </c:pt>
                <c:pt idx="883">
                  <c:v>42674</c:v>
                </c:pt>
                <c:pt idx="884">
                  <c:v>42675</c:v>
                </c:pt>
                <c:pt idx="885">
                  <c:v>42676</c:v>
                </c:pt>
                <c:pt idx="886">
                  <c:v>42677</c:v>
                </c:pt>
                <c:pt idx="887">
                  <c:v>42678</c:v>
                </c:pt>
                <c:pt idx="888">
                  <c:v>42679</c:v>
                </c:pt>
                <c:pt idx="889">
                  <c:v>42680</c:v>
                </c:pt>
                <c:pt idx="890">
                  <c:v>42681</c:v>
                </c:pt>
                <c:pt idx="891">
                  <c:v>42682</c:v>
                </c:pt>
                <c:pt idx="892">
                  <c:v>42683</c:v>
                </c:pt>
                <c:pt idx="893">
                  <c:v>42684</c:v>
                </c:pt>
                <c:pt idx="894">
                  <c:v>42685</c:v>
                </c:pt>
                <c:pt idx="895">
                  <c:v>42686</c:v>
                </c:pt>
                <c:pt idx="896">
                  <c:v>42687</c:v>
                </c:pt>
                <c:pt idx="897">
                  <c:v>42688</c:v>
                </c:pt>
                <c:pt idx="898">
                  <c:v>42689</c:v>
                </c:pt>
                <c:pt idx="899">
                  <c:v>42690</c:v>
                </c:pt>
                <c:pt idx="900">
                  <c:v>42691</c:v>
                </c:pt>
                <c:pt idx="901">
                  <c:v>42692</c:v>
                </c:pt>
                <c:pt idx="902">
                  <c:v>42693</c:v>
                </c:pt>
                <c:pt idx="903">
                  <c:v>42694</c:v>
                </c:pt>
                <c:pt idx="904">
                  <c:v>42695</c:v>
                </c:pt>
                <c:pt idx="905">
                  <c:v>42696</c:v>
                </c:pt>
                <c:pt idx="906">
                  <c:v>42697</c:v>
                </c:pt>
                <c:pt idx="907">
                  <c:v>42698</c:v>
                </c:pt>
                <c:pt idx="908">
                  <c:v>42699</c:v>
                </c:pt>
                <c:pt idx="909">
                  <c:v>42700</c:v>
                </c:pt>
                <c:pt idx="910">
                  <c:v>42701</c:v>
                </c:pt>
                <c:pt idx="911">
                  <c:v>42702</c:v>
                </c:pt>
                <c:pt idx="912">
                  <c:v>42703</c:v>
                </c:pt>
                <c:pt idx="913">
                  <c:v>42704</c:v>
                </c:pt>
                <c:pt idx="914">
                  <c:v>42705</c:v>
                </c:pt>
                <c:pt idx="915">
                  <c:v>42706</c:v>
                </c:pt>
                <c:pt idx="916">
                  <c:v>42707</c:v>
                </c:pt>
                <c:pt idx="917">
                  <c:v>42708</c:v>
                </c:pt>
                <c:pt idx="918">
                  <c:v>42709</c:v>
                </c:pt>
                <c:pt idx="919">
                  <c:v>42710</c:v>
                </c:pt>
                <c:pt idx="920">
                  <c:v>42711</c:v>
                </c:pt>
                <c:pt idx="921">
                  <c:v>42712</c:v>
                </c:pt>
                <c:pt idx="922">
                  <c:v>42713</c:v>
                </c:pt>
                <c:pt idx="923">
                  <c:v>42714</c:v>
                </c:pt>
                <c:pt idx="924">
                  <c:v>42715</c:v>
                </c:pt>
                <c:pt idx="925">
                  <c:v>42716</c:v>
                </c:pt>
                <c:pt idx="926">
                  <c:v>42717</c:v>
                </c:pt>
                <c:pt idx="927">
                  <c:v>42718</c:v>
                </c:pt>
                <c:pt idx="928">
                  <c:v>42719</c:v>
                </c:pt>
                <c:pt idx="929">
                  <c:v>42720</c:v>
                </c:pt>
                <c:pt idx="930">
                  <c:v>42721</c:v>
                </c:pt>
                <c:pt idx="931">
                  <c:v>42722</c:v>
                </c:pt>
                <c:pt idx="932">
                  <c:v>42723</c:v>
                </c:pt>
                <c:pt idx="933">
                  <c:v>42724</c:v>
                </c:pt>
                <c:pt idx="934">
                  <c:v>42725</c:v>
                </c:pt>
                <c:pt idx="935">
                  <c:v>42726</c:v>
                </c:pt>
                <c:pt idx="936">
                  <c:v>42727</c:v>
                </c:pt>
                <c:pt idx="937">
                  <c:v>42728</c:v>
                </c:pt>
                <c:pt idx="938">
                  <c:v>42729</c:v>
                </c:pt>
                <c:pt idx="939">
                  <c:v>42730</c:v>
                </c:pt>
                <c:pt idx="940">
                  <c:v>42731</c:v>
                </c:pt>
                <c:pt idx="941">
                  <c:v>42732</c:v>
                </c:pt>
                <c:pt idx="942">
                  <c:v>42733</c:v>
                </c:pt>
                <c:pt idx="943">
                  <c:v>42734</c:v>
                </c:pt>
                <c:pt idx="944">
                  <c:v>42735</c:v>
                </c:pt>
                <c:pt idx="945">
                  <c:v>42736</c:v>
                </c:pt>
                <c:pt idx="946">
                  <c:v>42737</c:v>
                </c:pt>
                <c:pt idx="947">
                  <c:v>42738</c:v>
                </c:pt>
                <c:pt idx="948">
                  <c:v>42739</c:v>
                </c:pt>
                <c:pt idx="949">
                  <c:v>42740</c:v>
                </c:pt>
                <c:pt idx="950">
                  <c:v>42741</c:v>
                </c:pt>
                <c:pt idx="951">
                  <c:v>42742</c:v>
                </c:pt>
                <c:pt idx="952">
                  <c:v>42743</c:v>
                </c:pt>
                <c:pt idx="953">
                  <c:v>42744</c:v>
                </c:pt>
                <c:pt idx="954">
                  <c:v>42745</c:v>
                </c:pt>
                <c:pt idx="955">
                  <c:v>42746</c:v>
                </c:pt>
                <c:pt idx="956">
                  <c:v>42747</c:v>
                </c:pt>
                <c:pt idx="957">
                  <c:v>42748</c:v>
                </c:pt>
                <c:pt idx="958">
                  <c:v>42749</c:v>
                </c:pt>
                <c:pt idx="959">
                  <c:v>42750</c:v>
                </c:pt>
                <c:pt idx="960">
                  <c:v>42751</c:v>
                </c:pt>
                <c:pt idx="961">
                  <c:v>42752</c:v>
                </c:pt>
                <c:pt idx="962">
                  <c:v>42753</c:v>
                </c:pt>
                <c:pt idx="963">
                  <c:v>42754</c:v>
                </c:pt>
                <c:pt idx="964">
                  <c:v>42755</c:v>
                </c:pt>
                <c:pt idx="965">
                  <c:v>42756</c:v>
                </c:pt>
                <c:pt idx="966">
                  <c:v>42757</c:v>
                </c:pt>
                <c:pt idx="967">
                  <c:v>42758</c:v>
                </c:pt>
                <c:pt idx="968">
                  <c:v>42759</c:v>
                </c:pt>
                <c:pt idx="969">
                  <c:v>42760</c:v>
                </c:pt>
                <c:pt idx="970">
                  <c:v>42761</c:v>
                </c:pt>
                <c:pt idx="971">
                  <c:v>42762</c:v>
                </c:pt>
                <c:pt idx="972">
                  <c:v>42763</c:v>
                </c:pt>
                <c:pt idx="973">
                  <c:v>42764</c:v>
                </c:pt>
                <c:pt idx="974">
                  <c:v>42765</c:v>
                </c:pt>
                <c:pt idx="975">
                  <c:v>42766</c:v>
                </c:pt>
                <c:pt idx="976">
                  <c:v>42767</c:v>
                </c:pt>
                <c:pt idx="977">
                  <c:v>42768</c:v>
                </c:pt>
                <c:pt idx="978">
                  <c:v>42769</c:v>
                </c:pt>
                <c:pt idx="979">
                  <c:v>42770</c:v>
                </c:pt>
                <c:pt idx="980">
                  <c:v>42771</c:v>
                </c:pt>
                <c:pt idx="981">
                  <c:v>42772</c:v>
                </c:pt>
                <c:pt idx="982">
                  <c:v>42773</c:v>
                </c:pt>
                <c:pt idx="983">
                  <c:v>42774</c:v>
                </c:pt>
                <c:pt idx="984">
                  <c:v>42775</c:v>
                </c:pt>
                <c:pt idx="985">
                  <c:v>42776</c:v>
                </c:pt>
                <c:pt idx="986">
                  <c:v>42777</c:v>
                </c:pt>
                <c:pt idx="987">
                  <c:v>42778</c:v>
                </c:pt>
                <c:pt idx="988">
                  <c:v>42779</c:v>
                </c:pt>
                <c:pt idx="989">
                  <c:v>42780</c:v>
                </c:pt>
                <c:pt idx="990">
                  <c:v>42781</c:v>
                </c:pt>
                <c:pt idx="991">
                  <c:v>42782</c:v>
                </c:pt>
                <c:pt idx="992">
                  <c:v>42783</c:v>
                </c:pt>
                <c:pt idx="993">
                  <c:v>42784</c:v>
                </c:pt>
                <c:pt idx="994">
                  <c:v>42785</c:v>
                </c:pt>
                <c:pt idx="995">
                  <c:v>42786</c:v>
                </c:pt>
                <c:pt idx="996">
                  <c:v>42787</c:v>
                </c:pt>
                <c:pt idx="997">
                  <c:v>42788</c:v>
                </c:pt>
                <c:pt idx="998">
                  <c:v>42789</c:v>
                </c:pt>
                <c:pt idx="999">
                  <c:v>42790</c:v>
                </c:pt>
                <c:pt idx="1000">
                  <c:v>42791</c:v>
                </c:pt>
                <c:pt idx="1001">
                  <c:v>42792</c:v>
                </c:pt>
                <c:pt idx="1002">
                  <c:v>42793</c:v>
                </c:pt>
                <c:pt idx="1003">
                  <c:v>42794</c:v>
                </c:pt>
                <c:pt idx="1004">
                  <c:v>42795</c:v>
                </c:pt>
                <c:pt idx="1005">
                  <c:v>42796</c:v>
                </c:pt>
                <c:pt idx="1006">
                  <c:v>42797</c:v>
                </c:pt>
                <c:pt idx="1007">
                  <c:v>42798</c:v>
                </c:pt>
                <c:pt idx="1008">
                  <c:v>42799</c:v>
                </c:pt>
                <c:pt idx="1009">
                  <c:v>42800</c:v>
                </c:pt>
                <c:pt idx="1010">
                  <c:v>42801</c:v>
                </c:pt>
                <c:pt idx="1011">
                  <c:v>42802</c:v>
                </c:pt>
                <c:pt idx="1012">
                  <c:v>42803</c:v>
                </c:pt>
                <c:pt idx="1013">
                  <c:v>42804</c:v>
                </c:pt>
                <c:pt idx="1014">
                  <c:v>42805</c:v>
                </c:pt>
                <c:pt idx="1015">
                  <c:v>42806</c:v>
                </c:pt>
                <c:pt idx="1016">
                  <c:v>42807</c:v>
                </c:pt>
                <c:pt idx="1017">
                  <c:v>42808</c:v>
                </c:pt>
                <c:pt idx="1018">
                  <c:v>42809</c:v>
                </c:pt>
                <c:pt idx="1019">
                  <c:v>42810</c:v>
                </c:pt>
                <c:pt idx="1020">
                  <c:v>42811</c:v>
                </c:pt>
                <c:pt idx="1021">
                  <c:v>42812</c:v>
                </c:pt>
                <c:pt idx="1022">
                  <c:v>42813</c:v>
                </c:pt>
                <c:pt idx="1023">
                  <c:v>42814</c:v>
                </c:pt>
                <c:pt idx="1024">
                  <c:v>42815</c:v>
                </c:pt>
                <c:pt idx="1025">
                  <c:v>42816</c:v>
                </c:pt>
                <c:pt idx="1026">
                  <c:v>42817</c:v>
                </c:pt>
                <c:pt idx="1027">
                  <c:v>42818</c:v>
                </c:pt>
                <c:pt idx="1028">
                  <c:v>42819</c:v>
                </c:pt>
                <c:pt idx="1029">
                  <c:v>42820</c:v>
                </c:pt>
                <c:pt idx="1030">
                  <c:v>42821</c:v>
                </c:pt>
                <c:pt idx="1031">
                  <c:v>42822</c:v>
                </c:pt>
                <c:pt idx="1032">
                  <c:v>42823</c:v>
                </c:pt>
                <c:pt idx="1033">
                  <c:v>42824</c:v>
                </c:pt>
                <c:pt idx="1034">
                  <c:v>42825</c:v>
                </c:pt>
                <c:pt idx="1035">
                  <c:v>42826</c:v>
                </c:pt>
                <c:pt idx="1036">
                  <c:v>42827</c:v>
                </c:pt>
                <c:pt idx="1037">
                  <c:v>42828</c:v>
                </c:pt>
                <c:pt idx="1038">
                  <c:v>42829</c:v>
                </c:pt>
                <c:pt idx="1039">
                  <c:v>42830</c:v>
                </c:pt>
                <c:pt idx="1040">
                  <c:v>42831</c:v>
                </c:pt>
                <c:pt idx="1041">
                  <c:v>42832</c:v>
                </c:pt>
                <c:pt idx="1042">
                  <c:v>42833</c:v>
                </c:pt>
                <c:pt idx="1043">
                  <c:v>42834</c:v>
                </c:pt>
                <c:pt idx="1044">
                  <c:v>42835</c:v>
                </c:pt>
                <c:pt idx="1045">
                  <c:v>42836</c:v>
                </c:pt>
                <c:pt idx="1046">
                  <c:v>42837</c:v>
                </c:pt>
                <c:pt idx="1047">
                  <c:v>42838</c:v>
                </c:pt>
                <c:pt idx="1048">
                  <c:v>42839</c:v>
                </c:pt>
                <c:pt idx="1049">
                  <c:v>42840</c:v>
                </c:pt>
                <c:pt idx="1050">
                  <c:v>42841</c:v>
                </c:pt>
                <c:pt idx="1051">
                  <c:v>42842</c:v>
                </c:pt>
                <c:pt idx="1052">
                  <c:v>42843</c:v>
                </c:pt>
                <c:pt idx="1053">
                  <c:v>42844</c:v>
                </c:pt>
                <c:pt idx="1054">
                  <c:v>42845</c:v>
                </c:pt>
                <c:pt idx="1055">
                  <c:v>42846</c:v>
                </c:pt>
                <c:pt idx="1056">
                  <c:v>42847</c:v>
                </c:pt>
                <c:pt idx="1057">
                  <c:v>42848</c:v>
                </c:pt>
                <c:pt idx="1058">
                  <c:v>42849</c:v>
                </c:pt>
                <c:pt idx="1059">
                  <c:v>42850</c:v>
                </c:pt>
                <c:pt idx="1060">
                  <c:v>42851</c:v>
                </c:pt>
                <c:pt idx="1061">
                  <c:v>42852</c:v>
                </c:pt>
                <c:pt idx="1062">
                  <c:v>42853</c:v>
                </c:pt>
                <c:pt idx="1063">
                  <c:v>42854</c:v>
                </c:pt>
                <c:pt idx="1064">
                  <c:v>42855</c:v>
                </c:pt>
                <c:pt idx="1065">
                  <c:v>42856</c:v>
                </c:pt>
                <c:pt idx="1066">
                  <c:v>42857</c:v>
                </c:pt>
                <c:pt idx="1067">
                  <c:v>42858</c:v>
                </c:pt>
                <c:pt idx="1068">
                  <c:v>42859</c:v>
                </c:pt>
                <c:pt idx="1069">
                  <c:v>42860</c:v>
                </c:pt>
                <c:pt idx="1070">
                  <c:v>42861</c:v>
                </c:pt>
                <c:pt idx="1071">
                  <c:v>42862</c:v>
                </c:pt>
                <c:pt idx="1072">
                  <c:v>42863</c:v>
                </c:pt>
                <c:pt idx="1073">
                  <c:v>42864</c:v>
                </c:pt>
                <c:pt idx="1074">
                  <c:v>42865</c:v>
                </c:pt>
                <c:pt idx="1075">
                  <c:v>42866</c:v>
                </c:pt>
                <c:pt idx="1076">
                  <c:v>42867</c:v>
                </c:pt>
                <c:pt idx="1077">
                  <c:v>42868</c:v>
                </c:pt>
                <c:pt idx="1078">
                  <c:v>42869</c:v>
                </c:pt>
                <c:pt idx="1079">
                  <c:v>42870</c:v>
                </c:pt>
                <c:pt idx="1080">
                  <c:v>42871</c:v>
                </c:pt>
                <c:pt idx="1081">
                  <c:v>42872</c:v>
                </c:pt>
                <c:pt idx="1082">
                  <c:v>42873</c:v>
                </c:pt>
                <c:pt idx="1083">
                  <c:v>42874</c:v>
                </c:pt>
                <c:pt idx="1084">
                  <c:v>42875</c:v>
                </c:pt>
                <c:pt idx="1085">
                  <c:v>42876</c:v>
                </c:pt>
                <c:pt idx="1086">
                  <c:v>42877</c:v>
                </c:pt>
                <c:pt idx="1087">
                  <c:v>42878</c:v>
                </c:pt>
                <c:pt idx="1088">
                  <c:v>42879</c:v>
                </c:pt>
                <c:pt idx="1089">
                  <c:v>42880</c:v>
                </c:pt>
                <c:pt idx="1090">
                  <c:v>42881</c:v>
                </c:pt>
                <c:pt idx="1091">
                  <c:v>42882</c:v>
                </c:pt>
                <c:pt idx="1092">
                  <c:v>42883</c:v>
                </c:pt>
                <c:pt idx="1093">
                  <c:v>42884</c:v>
                </c:pt>
                <c:pt idx="1094">
                  <c:v>42885</c:v>
                </c:pt>
                <c:pt idx="1095">
                  <c:v>42886</c:v>
                </c:pt>
                <c:pt idx="1096">
                  <c:v>42887</c:v>
                </c:pt>
                <c:pt idx="1097">
                  <c:v>42888</c:v>
                </c:pt>
                <c:pt idx="1098">
                  <c:v>42889</c:v>
                </c:pt>
                <c:pt idx="1099">
                  <c:v>42890</c:v>
                </c:pt>
                <c:pt idx="1100">
                  <c:v>42891</c:v>
                </c:pt>
                <c:pt idx="1101">
                  <c:v>42892</c:v>
                </c:pt>
                <c:pt idx="1102">
                  <c:v>42893</c:v>
                </c:pt>
                <c:pt idx="1103">
                  <c:v>42894</c:v>
                </c:pt>
                <c:pt idx="1104">
                  <c:v>42895</c:v>
                </c:pt>
                <c:pt idx="1105">
                  <c:v>42896</c:v>
                </c:pt>
                <c:pt idx="1106">
                  <c:v>42897</c:v>
                </c:pt>
                <c:pt idx="1107">
                  <c:v>42898</c:v>
                </c:pt>
                <c:pt idx="1108">
                  <c:v>42899</c:v>
                </c:pt>
                <c:pt idx="1109">
                  <c:v>42900</c:v>
                </c:pt>
                <c:pt idx="1110">
                  <c:v>42901</c:v>
                </c:pt>
                <c:pt idx="1111">
                  <c:v>42902</c:v>
                </c:pt>
                <c:pt idx="1112">
                  <c:v>42903</c:v>
                </c:pt>
                <c:pt idx="1113">
                  <c:v>42904</c:v>
                </c:pt>
                <c:pt idx="1114">
                  <c:v>42905</c:v>
                </c:pt>
                <c:pt idx="1115">
                  <c:v>42906</c:v>
                </c:pt>
                <c:pt idx="1116">
                  <c:v>42907</c:v>
                </c:pt>
                <c:pt idx="1117">
                  <c:v>42908</c:v>
                </c:pt>
                <c:pt idx="1118">
                  <c:v>42909</c:v>
                </c:pt>
                <c:pt idx="1119">
                  <c:v>42910</c:v>
                </c:pt>
                <c:pt idx="1120">
                  <c:v>42911</c:v>
                </c:pt>
                <c:pt idx="1121">
                  <c:v>42912</c:v>
                </c:pt>
                <c:pt idx="1122">
                  <c:v>42913</c:v>
                </c:pt>
                <c:pt idx="1123">
                  <c:v>42914</c:v>
                </c:pt>
                <c:pt idx="1124">
                  <c:v>42915</c:v>
                </c:pt>
                <c:pt idx="1125">
                  <c:v>42916</c:v>
                </c:pt>
                <c:pt idx="1126">
                  <c:v>42917</c:v>
                </c:pt>
                <c:pt idx="1127">
                  <c:v>42918</c:v>
                </c:pt>
                <c:pt idx="1128">
                  <c:v>42919</c:v>
                </c:pt>
                <c:pt idx="1129">
                  <c:v>42920</c:v>
                </c:pt>
                <c:pt idx="1130">
                  <c:v>42921</c:v>
                </c:pt>
                <c:pt idx="1131">
                  <c:v>42922</c:v>
                </c:pt>
                <c:pt idx="1132">
                  <c:v>42923</c:v>
                </c:pt>
                <c:pt idx="1133">
                  <c:v>42924</c:v>
                </c:pt>
                <c:pt idx="1134">
                  <c:v>42925</c:v>
                </c:pt>
                <c:pt idx="1135">
                  <c:v>42926</c:v>
                </c:pt>
                <c:pt idx="1136">
                  <c:v>42927</c:v>
                </c:pt>
                <c:pt idx="1137">
                  <c:v>42928</c:v>
                </c:pt>
                <c:pt idx="1138">
                  <c:v>42929</c:v>
                </c:pt>
                <c:pt idx="1139">
                  <c:v>42930</c:v>
                </c:pt>
                <c:pt idx="1140">
                  <c:v>42931</c:v>
                </c:pt>
                <c:pt idx="1141">
                  <c:v>42932</c:v>
                </c:pt>
                <c:pt idx="1142">
                  <c:v>42933</c:v>
                </c:pt>
                <c:pt idx="1143">
                  <c:v>42934</c:v>
                </c:pt>
                <c:pt idx="1144">
                  <c:v>42935</c:v>
                </c:pt>
                <c:pt idx="1145">
                  <c:v>42936</c:v>
                </c:pt>
                <c:pt idx="1146">
                  <c:v>42937</c:v>
                </c:pt>
                <c:pt idx="1147">
                  <c:v>42938</c:v>
                </c:pt>
                <c:pt idx="1148">
                  <c:v>42939</c:v>
                </c:pt>
                <c:pt idx="1149">
                  <c:v>42940</c:v>
                </c:pt>
                <c:pt idx="1150">
                  <c:v>42941</c:v>
                </c:pt>
                <c:pt idx="1151">
                  <c:v>42942</c:v>
                </c:pt>
                <c:pt idx="1152">
                  <c:v>42943</c:v>
                </c:pt>
                <c:pt idx="1153">
                  <c:v>42944</c:v>
                </c:pt>
                <c:pt idx="1154">
                  <c:v>42945</c:v>
                </c:pt>
                <c:pt idx="1155">
                  <c:v>42946</c:v>
                </c:pt>
                <c:pt idx="1156">
                  <c:v>42947</c:v>
                </c:pt>
                <c:pt idx="1157">
                  <c:v>42948</c:v>
                </c:pt>
                <c:pt idx="1158">
                  <c:v>42949</c:v>
                </c:pt>
                <c:pt idx="1159">
                  <c:v>42950</c:v>
                </c:pt>
                <c:pt idx="1160">
                  <c:v>42951</c:v>
                </c:pt>
                <c:pt idx="1161">
                  <c:v>42952</c:v>
                </c:pt>
                <c:pt idx="1162">
                  <c:v>42953</c:v>
                </c:pt>
                <c:pt idx="1163">
                  <c:v>42954</c:v>
                </c:pt>
                <c:pt idx="1164">
                  <c:v>42955</c:v>
                </c:pt>
                <c:pt idx="1165">
                  <c:v>42956</c:v>
                </c:pt>
                <c:pt idx="1166">
                  <c:v>42957</c:v>
                </c:pt>
                <c:pt idx="1167">
                  <c:v>42958</c:v>
                </c:pt>
                <c:pt idx="1168">
                  <c:v>42959</c:v>
                </c:pt>
                <c:pt idx="1169">
                  <c:v>42960</c:v>
                </c:pt>
                <c:pt idx="1170">
                  <c:v>42961</c:v>
                </c:pt>
                <c:pt idx="1171">
                  <c:v>42962</c:v>
                </c:pt>
                <c:pt idx="1172">
                  <c:v>42963</c:v>
                </c:pt>
                <c:pt idx="1173">
                  <c:v>42964</c:v>
                </c:pt>
                <c:pt idx="1174">
                  <c:v>42965</c:v>
                </c:pt>
                <c:pt idx="1175">
                  <c:v>42966</c:v>
                </c:pt>
                <c:pt idx="1176">
                  <c:v>42967</c:v>
                </c:pt>
                <c:pt idx="1177">
                  <c:v>42968</c:v>
                </c:pt>
                <c:pt idx="1178">
                  <c:v>42969</c:v>
                </c:pt>
                <c:pt idx="1179">
                  <c:v>42970</c:v>
                </c:pt>
                <c:pt idx="1180">
                  <c:v>42971</c:v>
                </c:pt>
                <c:pt idx="1181">
                  <c:v>42972</c:v>
                </c:pt>
                <c:pt idx="1182">
                  <c:v>42973</c:v>
                </c:pt>
                <c:pt idx="1183">
                  <c:v>42974</c:v>
                </c:pt>
                <c:pt idx="1184">
                  <c:v>42975</c:v>
                </c:pt>
                <c:pt idx="1185">
                  <c:v>42976</c:v>
                </c:pt>
                <c:pt idx="1186">
                  <c:v>42977</c:v>
                </c:pt>
                <c:pt idx="1187">
                  <c:v>42978</c:v>
                </c:pt>
                <c:pt idx="1188">
                  <c:v>42979</c:v>
                </c:pt>
                <c:pt idx="1189">
                  <c:v>42980</c:v>
                </c:pt>
                <c:pt idx="1190">
                  <c:v>42981</c:v>
                </c:pt>
                <c:pt idx="1191">
                  <c:v>42982</c:v>
                </c:pt>
                <c:pt idx="1192">
                  <c:v>42983</c:v>
                </c:pt>
                <c:pt idx="1193">
                  <c:v>42984</c:v>
                </c:pt>
                <c:pt idx="1194">
                  <c:v>42985</c:v>
                </c:pt>
                <c:pt idx="1195">
                  <c:v>42986</c:v>
                </c:pt>
                <c:pt idx="1196">
                  <c:v>42987</c:v>
                </c:pt>
                <c:pt idx="1197">
                  <c:v>42988</c:v>
                </c:pt>
                <c:pt idx="1198">
                  <c:v>42989</c:v>
                </c:pt>
                <c:pt idx="1199">
                  <c:v>42990</c:v>
                </c:pt>
                <c:pt idx="1200">
                  <c:v>42991</c:v>
                </c:pt>
                <c:pt idx="1201">
                  <c:v>42992</c:v>
                </c:pt>
                <c:pt idx="1202">
                  <c:v>42993</c:v>
                </c:pt>
                <c:pt idx="1203">
                  <c:v>42994</c:v>
                </c:pt>
                <c:pt idx="1204">
                  <c:v>42995</c:v>
                </c:pt>
                <c:pt idx="1205">
                  <c:v>42996</c:v>
                </c:pt>
                <c:pt idx="1206">
                  <c:v>42997</c:v>
                </c:pt>
                <c:pt idx="1207">
                  <c:v>42998</c:v>
                </c:pt>
                <c:pt idx="1208">
                  <c:v>42999</c:v>
                </c:pt>
                <c:pt idx="1209">
                  <c:v>43000</c:v>
                </c:pt>
                <c:pt idx="1210">
                  <c:v>43001</c:v>
                </c:pt>
                <c:pt idx="1211">
                  <c:v>43002</c:v>
                </c:pt>
                <c:pt idx="1212">
                  <c:v>43003</c:v>
                </c:pt>
                <c:pt idx="1213">
                  <c:v>43004</c:v>
                </c:pt>
                <c:pt idx="1214">
                  <c:v>43005</c:v>
                </c:pt>
                <c:pt idx="1215">
                  <c:v>43006</c:v>
                </c:pt>
                <c:pt idx="1216">
                  <c:v>43007</c:v>
                </c:pt>
                <c:pt idx="1217">
                  <c:v>43008</c:v>
                </c:pt>
                <c:pt idx="1218">
                  <c:v>43009</c:v>
                </c:pt>
                <c:pt idx="1219">
                  <c:v>43010</c:v>
                </c:pt>
                <c:pt idx="1220">
                  <c:v>43011</c:v>
                </c:pt>
                <c:pt idx="1221">
                  <c:v>43012</c:v>
                </c:pt>
                <c:pt idx="1222">
                  <c:v>43013</c:v>
                </c:pt>
                <c:pt idx="1223">
                  <c:v>43014</c:v>
                </c:pt>
                <c:pt idx="1224">
                  <c:v>43015</c:v>
                </c:pt>
                <c:pt idx="1225">
                  <c:v>43016</c:v>
                </c:pt>
                <c:pt idx="1226">
                  <c:v>43017</c:v>
                </c:pt>
                <c:pt idx="1227">
                  <c:v>43018</c:v>
                </c:pt>
                <c:pt idx="1228">
                  <c:v>43019</c:v>
                </c:pt>
                <c:pt idx="1229">
                  <c:v>43020</c:v>
                </c:pt>
                <c:pt idx="1230">
                  <c:v>43021</c:v>
                </c:pt>
                <c:pt idx="1231">
                  <c:v>43022</c:v>
                </c:pt>
                <c:pt idx="1232">
                  <c:v>43023</c:v>
                </c:pt>
                <c:pt idx="1233">
                  <c:v>43024</c:v>
                </c:pt>
                <c:pt idx="1234">
                  <c:v>43025</c:v>
                </c:pt>
                <c:pt idx="1235">
                  <c:v>43026</c:v>
                </c:pt>
                <c:pt idx="1236">
                  <c:v>43027</c:v>
                </c:pt>
                <c:pt idx="1237">
                  <c:v>43028</c:v>
                </c:pt>
                <c:pt idx="1238">
                  <c:v>43029</c:v>
                </c:pt>
                <c:pt idx="1239">
                  <c:v>43030</c:v>
                </c:pt>
                <c:pt idx="1240">
                  <c:v>43031</c:v>
                </c:pt>
                <c:pt idx="1241">
                  <c:v>43032</c:v>
                </c:pt>
                <c:pt idx="1242">
                  <c:v>43033</c:v>
                </c:pt>
                <c:pt idx="1243">
                  <c:v>43034</c:v>
                </c:pt>
                <c:pt idx="1244">
                  <c:v>43035</c:v>
                </c:pt>
                <c:pt idx="1245">
                  <c:v>43036</c:v>
                </c:pt>
                <c:pt idx="1246">
                  <c:v>43037</c:v>
                </c:pt>
                <c:pt idx="1247">
                  <c:v>43038</c:v>
                </c:pt>
                <c:pt idx="1248">
                  <c:v>43039</c:v>
                </c:pt>
                <c:pt idx="1249">
                  <c:v>43040</c:v>
                </c:pt>
                <c:pt idx="1250">
                  <c:v>43041</c:v>
                </c:pt>
                <c:pt idx="1251">
                  <c:v>43042</c:v>
                </c:pt>
                <c:pt idx="1252">
                  <c:v>43043</c:v>
                </c:pt>
                <c:pt idx="1253">
                  <c:v>43044</c:v>
                </c:pt>
                <c:pt idx="1254">
                  <c:v>43045</c:v>
                </c:pt>
                <c:pt idx="1255">
                  <c:v>43046</c:v>
                </c:pt>
                <c:pt idx="1256">
                  <c:v>43047</c:v>
                </c:pt>
                <c:pt idx="1257">
                  <c:v>43048</c:v>
                </c:pt>
                <c:pt idx="1258">
                  <c:v>43049</c:v>
                </c:pt>
                <c:pt idx="1259">
                  <c:v>43050</c:v>
                </c:pt>
                <c:pt idx="1260">
                  <c:v>43051</c:v>
                </c:pt>
                <c:pt idx="1261">
                  <c:v>43052</c:v>
                </c:pt>
                <c:pt idx="1262">
                  <c:v>43053</c:v>
                </c:pt>
                <c:pt idx="1263">
                  <c:v>43054</c:v>
                </c:pt>
                <c:pt idx="1264">
                  <c:v>43055</c:v>
                </c:pt>
                <c:pt idx="1265">
                  <c:v>43056</c:v>
                </c:pt>
                <c:pt idx="1266">
                  <c:v>43057</c:v>
                </c:pt>
                <c:pt idx="1267">
                  <c:v>43058</c:v>
                </c:pt>
                <c:pt idx="1268">
                  <c:v>43059</c:v>
                </c:pt>
                <c:pt idx="1269">
                  <c:v>43060</c:v>
                </c:pt>
                <c:pt idx="1270">
                  <c:v>43061</c:v>
                </c:pt>
                <c:pt idx="1271">
                  <c:v>43062</c:v>
                </c:pt>
                <c:pt idx="1272">
                  <c:v>43063</c:v>
                </c:pt>
                <c:pt idx="1273">
                  <c:v>43064</c:v>
                </c:pt>
                <c:pt idx="1274">
                  <c:v>43065</c:v>
                </c:pt>
                <c:pt idx="1275">
                  <c:v>43066</c:v>
                </c:pt>
                <c:pt idx="1276">
                  <c:v>43067</c:v>
                </c:pt>
                <c:pt idx="1277">
                  <c:v>43068</c:v>
                </c:pt>
                <c:pt idx="1278">
                  <c:v>43069</c:v>
                </c:pt>
                <c:pt idx="1279">
                  <c:v>43070</c:v>
                </c:pt>
                <c:pt idx="1280">
                  <c:v>43071</c:v>
                </c:pt>
                <c:pt idx="1281">
                  <c:v>43072</c:v>
                </c:pt>
                <c:pt idx="1282">
                  <c:v>43073</c:v>
                </c:pt>
                <c:pt idx="1283">
                  <c:v>43074</c:v>
                </c:pt>
                <c:pt idx="1284">
                  <c:v>43075</c:v>
                </c:pt>
                <c:pt idx="1285">
                  <c:v>43076</c:v>
                </c:pt>
                <c:pt idx="1286">
                  <c:v>43077</c:v>
                </c:pt>
                <c:pt idx="1287">
                  <c:v>43078</c:v>
                </c:pt>
                <c:pt idx="1288">
                  <c:v>43079</c:v>
                </c:pt>
                <c:pt idx="1289">
                  <c:v>43080</c:v>
                </c:pt>
                <c:pt idx="1290">
                  <c:v>43081</c:v>
                </c:pt>
                <c:pt idx="1291">
                  <c:v>43082</c:v>
                </c:pt>
                <c:pt idx="1292">
                  <c:v>43083</c:v>
                </c:pt>
                <c:pt idx="1293">
                  <c:v>43084</c:v>
                </c:pt>
                <c:pt idx="1294">
                  <c:v>43085</c:v>
                </c:pt>
                <c:pt idx="1295">
                  <c:v>43086</c:v>
                </c:pt>
                <c:pt idx="1296">
                  <c:v>43087</c:v>
                </c:pt>
                <c:pt idx="1297">
                  <c:v>43088</c:v>
                </c:pt>
                <c:pt idx="1298">
                  <c:v>43089</c:v>
                </c:pt>
                <c:pt idx="1299">
                  <c:v>43090</c:v>
                </c:pt>
                <c:pt idx="1300">
                  <c:v>43091</c:v>
                </c:pt>
                <c:pt idx="1301">
                  <c:v>43092</c:v>
                </c:pt>
                <c:pt idx="1302">
                  <c:v>43093</c:v>
                </c:pt>
                <c:pt idx="1303">
                  <c:v>43094</c:v>
                </c:pt>
                <c:pt idx="1304">
                  <c:v>43095</c:v>
                </c:pt>
                <c:pt idx="1305">
                  <c:v>43096</c:v>
                </c:pt>
                <c:pt idx="1306">
                  <c:v>43097</c:v>
                </c:pt>
                <c:pt idx="1307">
                  <c:v>43098</c:v>
                </c:pt>
                <c:pt idx="1308">
                  <c:v>43099</c:v>
                </c:pt>
                <c:pt idx="1309">
                  <c:v>43100</c:v>
                </c:pt>
                <c:pt idx="1310">
                  <c:v>43101</c:v>
                </c:pt>
                <c:pt idx="1311">
                  <c:v>43102</c:v>
                </c:pt>
                <c:pt idx="1312">
                  <c:v>43103</c:v>
                </c:pt>
                <c:pt idx="1313">
                  <c:v>43104</c:v>
                </c:pt>
                <c:pt idx="1314">
                  <c:v>43105</c:v>
                </c:pt>
                <c:pt idx="1315">
                  <c:v>43106</c:v>
                </c:pt>
                <c:pt idx="1316">
                  <c:v>43107</c:v>
                </c:pt>
                <c:pt idx="1317">
                  <c:v>43108</c:v>
                </c:pt>
                <c:pt idx="1318">
                  <c:v>43109</c:v>
                </c:pt>
                <c:pt idx="1319">
                  <c:v>43110</c:v>
                </c:pt>
                <c:pt idx="1320">
                  <c:v>43111</c:v>
                </c:pt>
                <c:pt idx="1321">
                  <c:v>43112</c:v>
                </c:pt>
                <c:pt idx="1322">
                  <c:v>43113</c:v>
                </c:pt>
                <c:pt idx="1323">
                  <c:v>43114</c:v>
                </c:pt>
                <c:pt idx="1324">
                  <c:v>43115</c:v>
                </c:pt>
                <c:pt idx="1325">
                  <c:v>43116</c:v>
                </c:pt>
                <c:pt idx="1326">
                  <c:v>43117</c:v>
                </c:pt>
                <c:pt idx="1327">
                  <c:v>43118</c:v>
                </c:pt>
                <c:pt idx="1328">
                  <c:v>43119</c:v>
                </c:pt>
                <c:pt idx="1329">
                  <c:v>43120</c:v>
                </c:pt>
                <c:pt idx="1330">
                  <c:v>43121</c:v>
                </c:pt>
                <c:pt idx="1331">
                  <c:v>43122</c:v>
                </c:pt>
                <c:pt idx="1332">
                  <c:v>43123</c:v>
                </c:pt>
                <c:pt idx="1333">
                  <c:v>43124</c:v>
                </c:pt>
                <c:pt idx="1334">
                  <c:v>43125</c:v>
                </c:pt>
                <c:pt idx="1335">
                  <c:v>43126</c:v>
                </c:pt>
                <c:pt idx="1336">
                  <c:v>43127</c:v>
                </c:pt>
                <c:pt idx="1337">
                  <c:v>43128</c:v>
                </c:pt>
                <c:pt idx="1338">
                  <c:v>43129</c:v>
                </c:pt>
                <c:pt idx="1339">
                  <c:v>43130</c:v>
                </c:pt>
                <c:pt idx="1340">
                  <c:v>43131</c:v>
                </c:pt>
                <c:pt idx="1341">
                  <c:v>43132</c:v>
                </c:pt>
                <c:pt idx="1342">
                  <c:v>43133</c:v>
                </c:pt>
                <c:pt idx="1343">
                  <c:v>43134</c:v>
                </c:pt>
                <c:pt idx="1344">
                  <c:v>43135</c:v>
                </c:pt>
                <c:pt idx="1345">
                  <c:v>43136</c:v>
                </c:pt>
                <c:pt idx="1346">
                  <c:v>43137</c:v>
                </c:pt>
                <c:pt idx="1347">
                  <c:v>43138</c:v>
                </c:pt>
                <c:pt idx="1348">
                  <c:v>43139</c:v>
                </c:pt>
                <c:pt idx="1349">
                  <c:v>43140</c:v>
                </c:pt>
                <c:pt idx="1350">
                  <c:v>43141</c:v>
                </c:pt>
                <c:pt idx="1351">
                  <c:v>43142</c:v>
                </c:pt>
                <c:pt idx="1352">
                  <c:v>43143</c:v>
                </c:pt>
                <c:pt idx="1353">
                  <c:v>43144</c:v>
                </c:pt>
                <c:pt idx="1354">
                  <c:v>43145</c:v>
                </c:pt>
                <c:pt idx="1355">
                  <c:v>43146</c:v>
                </c:pt>
                <c:pt idx="1356">
                  <c:v>43147</c:v>
                </c:pt>
                <c:pt idx="1357">
                  <c:v>43148</c:v>
                </c:pt>
                <c:pt idx="1358">
                  <c:v>43149</c:v>
                </c:pt>
                <c:pt idx="1359">
                  <c:v>43150</c:v>
                </c:pt>
                <c:pt idx="1360">
                  <c:v>43151</c:v>
                </c:pt>
                <c:pt idx="1361">
                  <c:v>43152</c:v>
                </c:pt>
                <c:pt idx="1362">
                  <c:v>43153</c:v>
                </c:pt>
                <c:pt idx="1363">
                  <c:v>43154</c:v>
                </c:pt>
                <c:pt idx="1364">
                  <c:v>43155</c:v>
                </c:pt>
                <c:pt idx="1365">
                  <c:v>43156</c:v>
                </c:pt>
                <c:pt idx="1366">
                  <c:v>43157</c:v>
                </c:pt>
                <c:pt idx="1367">
                  <c:v>43158</c:v>
                </c:pt>
                <c:pt idx="1368">
                  <c:v>43159</c:v>
                </c:pt>
                <c:pt idx="1369">
                  <c:v>43160</c:v>
                </c:pt>
                <c:pt idx="1370">
                  <c:v>43161</c:v>
                </c:pt>
                <c:pt idx="1371">
                  <c:v>43162</c:v>
                </c:pt>
                <c:pt idx="1372">
                  <c:v>43163</c:v>
                </c:pt>
                <c:pt idx="1373">
                  <c:v>43164</c:v>
                </c:pt>
                <c:pt idx="1374">
                  <c:v>43165</c:v>
                </c:pt>
                <c:pt idx="1375">
                  <c:v>43166</c:v>
                </c:pt>
                <c:pt idx="1376">
                  <c:v>43167</c:v>
                </c:pt>
                <c:pt idx="1377">
                  <c:v>43168</c:v>
                </c:pt>
                <c:pt idx="1378">
                  <c:v>43169</c:v>
                </c:pt>
                <c:pt idx="1379">
                  <c:v>43170</c:v>
                </c:pt>
                <c:pt idx="1380">
                  <c:v>43171</c:v>
                </c:pt>
                <c:pt idx="1381">
                  <c:v>43172</c:v>
                </c:pt>
                <c:pt idx="1382">
                  <c:v>43173</c:v>
                </c:pt>
                <c:pt idx="1383">
                  <c:v>43174</c:v>
                </c:pt>
                <c:pt idx="1384">
                  <c:v>43175</c:v>
                </c:pt>
                <c:pt idx="1385">
                  <c:v>43176</c:v>
                </c:pt>
                <c:pt idx="1386">
                  <c:v>43177</c:v>
                </c:pt>
                <c:pt idx="1387">
                  <c:v>43178</c:v>
                </c:pt>
                <c:pt idx="1388">
                  <c:v>43179</c:v>
                </c:pt>
                <c:pt idx="1389">
                  <c:v>43180</c:v>
                </c:pt>
                <c:pt idx="1390">
                  <c:v>43181</c:v>
                </c:pt>
                <c:pt idx="1391">
                  <c:v>43182</c:v>
                </c:pt>
                <c:pt idx="1392">
                  <c:v>43183</c:v>
                </c:pt>
                <c:pt idx="1393">
                  <c:v>43184</c:v>
                </c:pt>
                <c:pt idx="1394">
                  <c:v>43185</c:v>
                </c:pt>
                <c:pt idx="1395">
                  <c:v>43186</c:v>
                </c:pt>
                <c:pt idx="1396">
                  <c:v>43187</c:v>
                </c:pt>
                <c:pt idx="1397">
                  <c:v>43188</c:v>
                </c:pt>
                <c:pt idx="1398">
                  <c:v>43189</c:v>
                </c:pt>
                <c:pt idx="1399">
                  <c:v>43190</c:v>
                </c:pt>
                <c:pt idx="1400">
                  <c:v>43191</c:v>
                </c:pt>
                <c:pt idx="1401">
                  <c:v>43192</c:v>
                </c:pt>
                <c:pt idx="1402">
                  <c:v>43193</c:v>
                </c:pt>
                <c:pt idx="1403">
                  <c:v>43194</c:v>
                </c:pt>
                <c:pt idx="1404">
                  <c:v>43195</c:v>
                </c:pt>
                <c:pt idx="1405">
                  <c:v>43196</c:v>
                </c:pt>
                <c:pt idx="1406">
                  <c:v>43197</c:v>
                </c:pt>
                <c:pt idx="1407">
                  <c:v>43198</c:v>
                </c:pt>
                <c:pt idx="1408">
                  <c:v>43199</c:v>
                </c:pt>
                <c:pt idx="1409">
                  <c:v>43200</c:v>
                </c:pt>
                <c:pt idx="1410">
                  <c:v>43201</c:v>
                </c:pt>
                <c:pt idx="1411">
                  <c:v>43202</c:v>
                </c:pt>
                <c:pt idx="1412">
                  <c:v>43203</c:v>
                </c:pt>
                <c:pt idx="1413">
                  <c:v>43204</c:v>
                </c:pt>
                <c:pt idx="1414">
                  <c:v>43205</c:v>
                </c:pt>
                <c:pt idx="1415">
                  <c:v>43206</c:v>
                </c:pt>
                <c:pt idx="1416">
                  <c:v>43207</c:v>
                </c:pt>
                <c:pt idx="1417">
                  <c:v>43208</c:v>
                </c:pt>
                <c:pt idx="1418">
                  <c:v>43209</c:v>
                </c:pt>
                <c:pt idx="1419">
                  <c:v>43210</c:v>
                </c:pt>
                <c:pt idx="1420">
                  <c:v>43211</c:v>
                </c:pt>
                <c:pt idx="1421">
                  <c:v>43212</c:v>
                </c:pt>
                <c:pt idx="1422">
                  <c:v>43213</c:v>
                </c:pt>
                <c:pt idx="1423">
                  <c:v>43214</c:v>
                </c:pt>
                <c:pt idx="1424">
                  <c:v>43215</c:v>
                </c:pt>
                <c:pt idx="1425">
                  <c:v>43216</c:v>
                </c:pt>
                <c:pt idx="1426">
                  <c:v>43217</c:v>
                </c:pt>
                <c:pt idx="1427">
                  <c:v>43218</c:v>
                </c:pt>
                <c:pt idx="1428">
                  <c:v>43219</c:v>
                </c:pt>
                <c:pt idx="1429">
                  <c:v>43220</c:v>
                </c:pt>
                <c:pt idx="1430">
                  <c:v>43221</c:v>
                </c:pt>
                <c:pt idx="1431">
                  <c:v>43222</c:v>
                </c:pt>
                <c:pt idx="1432">
                  <c:v>43223</c:v>
                </c:pt>
                <c:pt idx="1433">
                  <c:v>43224</c:v>
                </c:pt>
                <c:pt idx="1434">
                  <c:v>43225</c:v>
                </c:pt>
                <c:pt idx="1435">
                  <c:v>43226</c:v>
                </c:pt>
                <c:pt idx="1436">
                  <c:v>43227</c:v>
                </c:pt>
                <c:pt idx="1437">
                  <c:v>43228</c:v>
                </c:pt>
                <c:pt idx="1438">
                  <c:v>43229</c:v>
                </c:pt>
                <c:pt idx="1439">
                  <c:v>43230</c:v>
                </c:pt>
                <c:pt idx="1440">
                  <c:v>43231</c:v>
                </c:pt>
                <c:pt idx="1441">
                  <c:v>43232</c:v>
                </c:pt>
                <c:pt idx="1442">
                  <c:v>43233</c:v>
                </c:pt>
                <c:pt idx="1443">
                  <c:v>43234</c:v>
                </c:pt>
                <c:pt idx="1444">
                  <c:v>43235</c:v>
                </c:pt>
                <c:pt idx="1445">
                  <c:v>43236</c:v>
                </c:pt>
                <c:pt idx="1446">
                  <c:v>43237</c:v>
                </c:pt>
                <c:pt idx="1447">
                  <c:v>43238</c:v>
                </c:pt>
                <c:pt idx="1448">
                  <c:v>43239</c:v>
                </c:pt>
                <c:pt idx="1449">
                  <c:v>43240</c:v>
                </c:pt>
                <c:pt idx="1450">
                  <c:v>43241</c:v>
                </c:pt>
                <c:pt idx="1451">
                  <c:v>43242</c:v>
                </c:pt>
                <c:pt idx="1452">
                  <c:v>43243</c:v>
                </c:pt>
                <c:pt idx="1453">
                  <c:v>43244</c:v>
                </c:pt>
                <c:pt idx="1454">
                  <c:v>43245</c:v>
                </c:pt>
                <c:pt idx="1455">
                  <c:v>43246</c:v>
                </c:pt>
                <c:pt idx="1456">
                  <c:v>43247</c:v>
                </c:pt>
                <c:pt idx="1457">
                  <c:v>43248</c:v>
                </c:pt>
                <c:pt idx="1458">
                  <c:v>43249</c:v>
                </c:pt>
                <c:pt idx="1459">
                  <c:v>43250</c:v>
                </c:pt>
                <c:pt idx="1460">
                  <c:v>43251</c:v>
                </c:pt>
                <c:pt idx="1461">
                  <c:v>43252</c:v>
                </c:pt>
                <c:pt idx="1462">
                  <c:v>43253</c:v>
                </c:pt>
                <c:pt idx="1463">
                  <c:v>43254</c:v>
                </c:pt>
                <c:pt idx="1464">
                  <c:v>43255</c:v>
                </c:pt>
                <c:pt idx="1465">
                  <c:v>43256</c:v>
                </c:pt>
                <c:pt idx="1466">
                  <c:v>43257</c:v>
                </c:pt>
                <c:pt idx="1467">
                  <c:v>43258</c:v>
                </c:pt>
                <c:pt idx="1468">
                  <c:v>43259</c:v>
                </c:pt>
                <c:pt idx="1469">
                  <c:v>43260</c:v>
                </c:pt>
                <c:pt idx="1470">
                  <c:v>43261</c:v>
                </c:pt>
                <c:pt idx="1471">
                  <c:v>43262</c:v>
                </c:pt>
                <c:pt idx="1472">
                  <c:v>43263</c:v>
                </c:pt>
                <c:pt idx="1473">
                  <c:v>43264</c:v>
                </c:pt>
                <c:pt idx="1474">
                  <c:v>43265</c:v>
                </c:pt>
                <c:pt idx="1475">
                  <c:v>43266</c:v>
                </c:pt>
                <c:pt idx="1476">
                  <c:v>43267</c:v>
                </c:pt>
                <c:pt idx="1477">
                  <c:v>43268</c:v>
                </c:pt>
                <c:pt idx="1478">
                  <c:v>43269</c:v>
                </c:pt>
                <c:pt idx="1479">
                  <c:v>43270</c:v>
                </c:pt>
                <c:pt idx="1480">
                  <c:v>43271</c:v>
                </c:pt>
                <c:pt idx="1481">
                  <c:v>43272</c:v>
                </c:pt>
                <c:pt idx="1482">
                  <c:v>43273</c:v>
                </c:pt>
                <c:pt idx="1483">
                  <c:v>43274</c:v>
                </c:pt>
                <c:pt idx="1484">
                  <c:v>43275</c:v>
                </c:pt>
                <c:pt idx="1485">
                  <c:v>43276</c:v>
                </c:pt>
                <c:pt idx="1486">
                  <c:v>43277</c:v>
                </c:pt>
                <c:pt idx="1487">
                  <c:v>43278</c:v>
                </c:pt>
                <c:pt idx="1488">
                  <c:v>43279</c:v>
                </c:pt>
                <c:pt idx="1489">
                  <c:v>43280</c:v>
                </c:pt>
                <c:pt idx="1490">
                  <c:v>43281</c:v>
                </c:pt>
                <c:pt idx="1491">
                  <c:v>43282</c:v>
                </c:pt>
                <c:pt idx="1492">
                  <c:v>43283</c:v>
                </c:pt>
                <c:pt idx="1493">
                  <c:v>43284</c:v>
                </c:pt>
                <c:pt idx="1494">
                  <c:v>43285</c:v>
                </c:pt>
                <c:pt idx="1495">
                  <c:v>43286</c:v>
                </c:pt>
                <c:pt idx="1496">
                  <c:v>43287</c:v>
                </c:pt>
                <c:pt idx="1497">
                  <c:v>43288</c:v>
                </c:pt>
                <c:pt idx="1498">
                  <c:v>43289</c:v>
                </c:pt>
                <c:pt idx="1499">
                  <c:v>43290</c:v>
                </c:pt>
                <c:pt idx="1500">
                  <c:v>43291</c:v>
                </c:pt>
                <c:pt idx="1501">
                  <c:v>43292</c:v>
                </c:pt>
                <c:pt idx="1502">
                  <c:v>43293</c:v>
                </c:pt>
                <c:pt idx="1503">
                  <c:v>43294</c:v>
                </c:pt>
                <c:pt idx="1504">
                  <c:v>43295</c:v>
                </c:pt>
                <c:pt idx="1505">
                  <c:v>43296</c:v>
                </c:pt>
                <c:pt idx="1506">
                  <c:v>43297</c:v>
                </c:pt>
                <c:pt idx="1507">
                  <c:v>43298</c:v>
                </c:pt>
                <c:pt idx="1508">
                  <c:v>43299</c:v>
                </c:pt>
                <c:pt idx="1509">
                  <c:v>43300</c:v>
                </c:pt>
                <c:pt idx="1510">
                  <c:v>43301</c:v>
                </c:pt>
                <c:pt idx="1511">
                  <c:v>43302</c:v>
                </c:pt>
                <c:pt idx="1512">
                  <c:v>43303</c:v>
                </c:pt>
                <c:pt idx="1513">
                  <c:v>43304</c:v>
                </c:pt>
                <c:pt idx="1514">
                  <c:v>43305</c:v>
                </c:pt>
                <c:pt idx="1515">
                  <c:v>43306</c:v>
                </c:pt>
                <c:pt idx="1516">
                  <c:v>43307</c:v>
                </c:pt>
                <c:pt idx="1517">
                  <c:v>43308</c:v>
                </c:pt>
                <c:pt idx="1518">
                  <c:v>43309</c:v>
                </c:pt>
                <c:pt idx="1519">
                  <c:v>43310</c:v>
                </c:pt>
                <c:pt idx="1520">
                  <c:v>43311</c:v>
                </c:pt>
                <c:pt idx="1521">
                  <c:v>43312</c:v>
                </c:pt>
                <c:pt idx="1522">
                  <c:v>43313</c:v>
                </c:pt>
                <c:pt idx="1523">
                  <c:v>43314</c:v>
                </c:pt>
                <c:pt idx="1524">
                  <c:v>43315</c:v>
                </c:pt>
                <c:pt idx="1525">
                  <c:v>43316</c:v>
                </c:pt>
                <c:pt idx="1526">
                  <c:v>43317</c:v>
                </c:pt>
                <c:pt idx="1527">
                  <c:v>43318</c:v>
                </c:pt>
                <c:pt idx="1528">
                  <c:v>43319</c:v>
                </c:pt>
                <c:pt idx="1529">
                  <c:v>43320</c:v>
                </c:pt>
                <c:pt idx="1530">
                  <c:v>43321</c:v>
                </c:pt>
                <c:pt idx="1531">
                  <c:v>43322</c:v>
                </c:pt>
                <c:pt idx="1532">
                  <c:v>43323</c:v>
                </c:pt>
                <c:pt idx="1533">
                  <c:v>43324</c:v>
                </c:pt>
                <c:pt idx="1534">
                  <c:v>43325</c:v>
                </c:pt>
                <c:pt idx="1535">
                  <c:v>43326</c:v>
                </c:pt>
                <c:pt idx="1536">
                  <c:v>43327</c:v>
                </c:pt>
                <c:pt idx="1537">
                  <c:v>43328</c:v>
                </c:pt>
                <c:pt idx="1538">
                  <c:v>43329</c:v>
                </c:pt>
                <c:pt idx="1539">
                  <c:v>43330</c:v>
                </c:pt>
                <c:pt idx="1540">
                  <c:v>43331</c:v>
                </c:pt>
                <c:pt idx="1541">
                  <c:v>43332</c:v>
                </c:pt>
                <c:pt idx="1542">
                  <c:v>43333</c:v>
                </c:pt>
                <c:pt idx="1543">
                  <c:v>43334</c:v>
                </c:pt>
                <c:pt idx="1544">
                  <c:v>43335</c:v>
                </c:pt>
                <c:pt idx="1545">
                  <c:v>43336</c:v>
                </c:pt>
                <c:pt idx="1546">
                  <c:v>43337</c:v>
                </c:pt>
                <c:pt idx="1547">
                  <c:v>43338</c:v>
                </c:pt>
                <c:pt idx="1548">
                  <c:v>43339</c:v>
                </c:pt>
                <c:pt idx="1549">
                  <c:v>43340</c:v>
                </c:pt>
                <c:pt idx="1550">
                  <c:v>43341</c:v>
                </c:pt>
                <c:pt idx="1551">
                  <c:v>43342</c:v>
                </c:pt>
                <c:pt idx="1552">
                  <c:v>43343</c:v>
                </c:pt>
                <c:pt idx="1553">
                  <c:v>43344</c:v>
                </c:pt>
                <c:pt idx="1554">
                  <c:v>43345</c:v>
                </c:pt>
                <c:pt idx="1555">
                  <c:v>43346</c:v>
                </c:pt>
                <c:pt idx="1556">
                  <c:v>43347</c:v>
                </c:pt>
                <c:pt idx="1557">
                  <c:v>43348</c:v>
                </c:pt>
                <c:pt idx="1558">
                  <c:v>43349</c:v>
                </c:pt>
                <c:pt idx="1559">
                  <c:v>43350</c:v>
                </c:pt>
                <c:pt idx="1560">
                  <c:v>43351</c:v>
                </c:pt>
                <c:pt idx="1561">
                  <c:v>43352</c:v>
                </c:pt>
                <c:pt idx="1562">
                  <c:v>43353</c:v>
                </c:pt>
                <c:pt idx="1563">
                  <c:v>43354</c:v>
                </c:pt>
                <c:pt idx="1564">
                  <c:v>43355</c:v>
                </c:pt>
                <c:pt idx="1565">
                  <c:v>43356</c:v>
                </c:pt>
                <c:pt idx="1566">
                  <c:v>43357</c:v>
                </c:pt>
                <c:pt idx="1567">
                  <c:v>43358</c:v>
                </c:pt>
                <c:pt idx="1568">
                  <c:v>43359</c:v>
                </c:pt>
                <c:pt idx="1569">
                  <c:v>43360</c:v>
                </c:pt>
                <c:pt idx="1570">
                  <c:v>43361</c:v>
                </c:pt>
                <c:pt idx="1571">
                  <c:v>43362</c:v>
                </c:pt>
                <c:pt idx="1572">
                  <c:v>43363</c:v>
                </c:pt>
                <c:pt idx="1573">
                  <c:v>43364</c:v>
                </c:pt>
                <c:pt idx="1574">
                  <c:v>43365</c:v>
                </c:pt>
                <c:pt idx="1575">
                  <c:v>43366</c:v>
                </c:pt>
                <c:pt idx="1576">
                  <c:v>43367</c:v>
                </c:pt>
                <c:pt idx="1577">
                  <c:v>43368</c:v>
                </c:pt>
                <c:pt idx="1578">
                  <c:v>43369</c:v>
                </c:pt>
                <c:pt idx="1579">
                  <c:v>43370</c:v>
                </c:pt>
                <c:pt idx="1580">
                  <c:v>43371</c:v>
                </c:pt>
                <c:pt idx="1581">
                  <c:v>43372</c:v>
                </c:pt>
                <c:pt idx="1582">
                  <c:v>43373</c:v>
                </c:pt>
                <c:pt idx="1583">
                  <c:v>43374</c:v>
                </c:pt>
                <c:pt idx="1584">
                  <c:v>43375</c:v>
                </c:pt>
                <c:pt idx="1585">
                  <c:v>43376</c:v>
                </c:pt>
                <c:pt idx="1586">
                  <c:v>43377</c:v>
                </c:pt>
                <c:pt idx="1587">
                  <c:v>43378</c:v>
                </c:pt>
                <c:pt idx="1588">
                  <c:v>43379</c:v>
                </c:pt>
                <c:pt idx="1589">
                  <c:v>43380</c:v>
                </c:pt>
                <c:pt idx="1590">
                  <c:v>43381</c:v>
                </c:pt>
                <c:pt idx="1591">
                  <c:v>43382</c:v>
                </c:pt>
                <c:pt idx="1592">
                  <c:v>43383</c:v>
                </c:pt>
                <c:pt idx="1593">
                  <c:v>43384</c:v>
                </c:pt>
                <c:pt idx="1594">
                  <c:v>43385</c:v>
                </c:pt>
                <c:pt idx="1595">
                  <c:v>43386</c:v>
                </c:pt>
                <c:pt idx="1596">
                  <c:v>43387</c:v>
                </c:pt>
                <c:pt idx="1597">
                  <c:v>43388</c:v>
                </c:pt>
                <c:pt idx="1598">
                  <c:v>43389</c:v>
                </c:pt>
                <c:pt idx="1599">
                  <c:v>43390</c:v>
                </c:pt>
                <c:pt idx="1600">
                  <c:v>43391</c:v>
                </c:pt>
                <c:pt idx="1601">
                  <c:v>43392</c:v>
                </c:pt>
                <c:pt idx="1602">
                  <c:v>43393</c:v>
                </c:pt>
                <c:pt idx="1603">
                  <c:v>43394</c:v>
                </c:pt>
                <c:pt idx="1604">
                  <c:v>43395</c:v>
                </c:pt>
                <c:pt idx="1605">
                  <c:v>43396</c:v>
                </c:pt>
                <c:pt idx="1606">
                  <c:v>43397</c:v>
                </c:pt>
                <c:pt idx="1607">
                  <c:v>43398</c:v>
                </c:pt>
                <c:pt idx="1608">
                  <c:v>43399</c:v>
                </c:pt>
                <c:pt idx="1609">
                  <c:v>43400</c:v>
                </c:pt>
                <c:pt idx="1610">
                  <c:v>43401</c:v>
                </c:pt>
                <c:pt idx="1611">
                  <c:v>43402</c:v>
                </c:pt>
                <c:pt idx="1612">
                  <c:v>43403</c:v>
                </c:pt>
                <c:pt idx="1613">
                  <c:v>43404</c:v>
                </c:pt>
                <c:pt idx="1614">
                  <c:v>43405</c:v>
                </c:pt>
                <c:pt idx="1615">
                  <c:v>43406</c:v>
                </c:pt>
                <c:pt idx="1616">
                  <c:v>43407</c:v>
                </c:pt>
                <c:pt idx="1617">
                  <c:v>43408</c:v>
                </c:pt>
                <c:pt idx="1618">
                  <c:v>43409</c:v>
                </c:pt>
                <c:pt idx="1619">
                  <c:v>43410</c:v>
                </c:pt>
                <c:pt idx="1620">
                  <c:v>43411</c:v>
                </c:pt>
                <c:pt idx="1621">
                  <c:v>43412</c:v>
                </c:pt>
                <c:pt idx="1622">
                  <c:v>43413</c:v>
                </c:pt>
                <c:pt idx="1623">
                  <c:v>43414</c:v>
                </c:pt>
                <c:pt idx="1624">
                  <c:v>43415</c:v>
                </c:pt>
                <c:pt idx="1625">
                  <c:v>43416</c:v>
                </c:pt>
                <c:pt idx="1626">
                  <c:v>43417</c:v>
                </c:pt>
                <c:pt idx="1627">
                  <c:v>43418</c:v>
                </c:pt>
                <c:pt idx="1628">
                  <c:v>43419</c:v>
                </c:pt>
                <c:pt idx="1629">
                  <c:v>43420</c:v>
                </c:pt>
                <c:pt idx="1630">
                  <c:v>43421</c:v>
                </c:pt>
                <c:pt idx="1631">
                  <c:v>43422</c:v>
                </c:pt>
                <c:pt idx="1632">
                  <c:v>43423</c:v>
                </c:pt>
                <c:pt idx="1633">
                  <c:v>43424</c:v>
                </c:pt>
                <c:pt idx="1634">
                  <c:v>43425</c:v>
                </c:pt>
                <c:pt idx="1635">
                  <c:v>43426</c:v>
                </c:pt>
                <c:pt idx="1636">
                  <c:v>43427</c:v>
                </c:pt>
                <c:pt idx="1637">
                  <c:v>43428</c:v>
                </c:pt>
                <c:pt idx="1638">
                  <c:v>43429</c:v>
                </c:pt>
                <c:pt idx="1639">
                  <c:v>43430</c:v>
                </c:pt>
                <c:pt idx="1640">
                  <c:v>43431</c:v>
                </c:pt>
                <c:pt idx="1641">
                  <c:v>43432</c:v>
                </c:pt>
                <c:pt idx="1642">
                  <c:v>43433</c:v>
                </c:pt>
                <c:pt idx="1643">
                  <c:v>43434</c:v>
                </c:pt>
                <c:pt idx="1644">
                  <c:v>43435</c:v>
                </c:pt>
                <c:pt idx="1645">
                  <c:v>43436</c:v>
                </c:pt>
                <c:pt idx="1646">
                  <c:v>43437</c:v>
                </c:pt>
                <c:pt idx="1647">
                  <c:v>43438</c:v>
                </c:pt>
                <c:pt idx="1648">
                  <c:v>43439</c:v>
                </c:pt>
                <c:pt idx="1649">
                  <c:v>43440</c:v>
                </c:pt>
                <c:pt idx="1650">
                  <c:v>43441</c:v>
                </c:pt>
                <c:pt idx="1651">
                  <c:v>43442</c:v>
                </c:pt>
                <c:pt idx="1652">
                  <c:v>43443</c:v>
                </c:pt>
                <c:pt idx="1653">
                  <c:v>43444</c:v>
                </c:pt>
                <c:pt idx="1654">
                  <c:v>43445</c:v>
                </c:pt>
                <c:pt idx="1655">
                  <c:v>43446</c:v>
                </c:pt>
                <c:pt idx="1656">
                  <c:v>43447</c:v>
                </c:pt>
                <c:pt idx="1657">
                  <c:v>43448</c:v>
                </c:pt>
                <c:pt idx="1658">
                  <c:v>43449</c:v>
                </c:pt>
                <c:pt idx="1659">
                  <c:v>43450</c:v>
                </c:pt>
                <c:pt idx="1660">
                  <c:v>43451</c:v>
                </c:pt>
                <c:pt idx="1661">
                  <c:v>43452</c:v>
                </c:pt>
                <c:pt idx="1662">
                  <c:v>43453</c:v>
                </c:pt>
                <c:pt idx="1663">
                  <c:v>43454</c:v>
                </c:pt>
                <c:pt idx="1664">
                  <c:v>43455</c:v>
                </c:pt>
                <c:pt idx="1665">
                  <c:v>43456</c:v>
                </c:pt>
                <c:pt idx="1666">
                  <c:v>43457</c:v>
                </c:pt>
                <c:pt idx="1667">
                  <c:v>43458</c:v>
                </c:pt>
                <c:pt idx="1668">
                  <c:v>43459</c:v>
                </c:pt>
                <c:pt idx="1669">
                  <c:v>43460</c:v>
                </c:pt>
                <c:pt idx="1670">
                  <c:v>43461</c:v>
                </c:pt>
                <c:pt idx="1671">
                  <c:v>43462</c:v>
                </c:pt>
                <c:pt idx="1672">
                  <c:v>43463</c:v>
                </c:pt>
                <c:pt idx="1673">
                  <c:v>43464</c:v>
                </c:pt>
                <c:pt idx="1674">
                  <c:v>43465</c:v>
                </c:pt>
                <c:pt idx="1675">
                  <c:v>43466</c:v>
                </c:pt>
                <c:pt idx="1676">
                  <c:v>43467</c:v>
                </c:pt>
                <c:pt idx="1677">
                  <c:v>43468</c:v>
                </c:pt>
                <c:pt idx="1678">
                  <c:v>43469</c:v>
                </c:pt>
                <c:pt idx="1679">
                  <c:v>43470</c:v>
                </c:pt>
                <c:pt idx="1680">
                  <c:v>43471</c:v>
                </c:pt>
                <c:pt idx="1681">
                  <c:v>43472</c:v>
                </c:pt>
                <c:pt idx="1682">
                  <c:v>43473</c:v>
                </c:pt>
                <c:pt idx="1683">
                  <c:v>43474</c:v>
                </c:pt>
                <c:pt idx="1684">
                  <c:v>43475</c:v>
                </c:pt>
                <c:pt idx="1685">
                  <c:v>43476</c:v>
                </c:pt>
                <c:pt idx="1686">
                  <c:v>43477</c:v>
                </c:pt>
                <c:pt idx="1687">
                  <c:v>43478</c:v>
                </c:pt>
                <c:pt idx="1688">
                  <c:v>43479</c:v>
                </c:pt>
                <c:pt idx="1689">
                  <c:v>43480</c:v>
                </c:pt>
                <c:pt idx="1690">
                  <c:v>43481</c:v>
                </c:pt>
                <c:pt idx="1691">
                  <c:v>43482</c:v>
                </c:pt>
                <c:pt idx="1692">
                  <c:v>43483</c:v>
                </c:pt>
                <c:pt idx="1693">
                  <c:v>43484</c:v>
                </c:pt>
                <c:pt idx="1694">
                  <c:v>43485</c:v>
                </c:pt>
                <c:pt idx="1695">
                  <c:v>43486</c:v>
                </c:pt>
                <c:pt idx="1696">
                  <c:v>43487</c:v>
                </c:pt>
                <c:pt idx="1697">
                  <c:v>43488</c:v>
                </c:pt>
                <c:pt idx="1698">
                  <c:v>43489</c:v>
                </c:pt>
                <c:pt idx="1699">
                  <c:v>43490</c:v>
                </c:pt>
                <c:pt idx="1700">
                  <c:v>43491</c:v>
                </c:pt>
                <c:pt idx="1701">
                  <c:v>43492</c:v>
                </c:pt>
                <c:pt idx="1702">
                  <c:v>43493</c:v>
                </c:pt>
                <c:pt idx="1703">
                  <c:v>43494</c:v>
                </c:pt>
                <c:pt idx="1704">
                  <c:v>43495</c:v>
                </c:pt>
                <c:pt idx="1705">
                  <c:v>43496</c:v>
                </c:pt>
                <c:pt idx="1706">
                  <c:v>43497</c:v>
                </c:pt>
                <c:pt idx="1707">
                  <c:v>43498</c:v>
                </c:pt>
                <c:pt idx="1708">
                  <c:v>43499</c:v>
                </c:pt>
                <c:pt idx="1709">
                  <c:v>43500</c:v>
                </c:pt>
                <c:pt idx="1710">
                  <c:v>43501</c:v>
                </c:pt>
                <c:pt idx="1711">
                  <c:v>43502</c:v>
                </c:pt>
                <c:pt idx="1712">
                  <c:v>43503</c:v>
                </c:pt>
                <c:pt idx="1713">
                  <c:v>43504</c:v>
                </c:pt>
                <c:pt idx="1714">
                  <c:v>43505</c:v>
                </c:pt>
                <c:pt idx="1715">
                  <c:v>43506</c:v>
                </c:pt>
                <c:pt idx="1716">
                  <c:v>43507</c:v>
                </c:pt>
                <c:pt idx="1717">
                  <c:v>43508</c:v>
                </c:pt>
                <c:pt idx="1718">
                  <c:v>43509</c:v>
                </c:pt>
                <c:pt idx="1719">
                  <c:v>43510</c:v>
                </c:pt>
                <c:pt idx="1720">
                  <c:v>43511</c:v>
                </c:pt>
                <c:pt idx="1721">
                  <c:v>43512</c:v>
                </c:pt>
                <c:pt idx="1722">
                  <c:v>43513</c:v>
                </c:pt>
                <c:pt idx="1723">
                  <c:v>43514</c:v>
                </c:pt>
                <c:pt idx="1724">
                  <c:v>43515</c:v>
                </c:pt>
                <c:pt idx="1725">
                  <c:v>43516</c:v>
                </c:pt>
                <c:pt idx="1726">
                  <c:v>43517</c:v>
                </c:pt>
                <c:pt idx="1727">
                  <c:v>43518</c:v>
                </c:pt>
                <c:pt idx="1728">
                  <c:v>43519</c:v>
                </c:pt>
                <c:pt idx="1729">
                  <c:v>43520</c:v>
                </c:pt>
                <c:pt idx="1730">
                  <c:v>43521</c:v>
                </c:pt>
                <c:pt idx="1731">
                  <c:v>43522</c:v>
                </c:pt>
                <c:pt idx="1732">
                  <c:v>43523</c:v>
                </c:pt>
                <c:pt idx="1733">
                  <c:v>43524</c:v>
                </c:pt>
                <c:pt idx="1734">
                  <c:v>43525</c:v>
                </c:pt>
                <c:pt idx="1735">
                  <c:v>43526</c:v>
                </c:pt>
                <c:pt idx="1736">
                  <c:v>43527</c:v>
                </c:pt>
                <c:pt idx="1737">
                  <c:v>43528</c:v>
                </c:pt>
                <c:pt idx="1738">
                  <c:v>43529</c:v>
                </c:pt>
                <c:pt idx="1739">
                  <c:v>43530</c:v>
                </c:pt>
                <c:pt idx="1740">
                  <c:v>43531</c:v>
                </c:pt>
                <c:pt idx="1741">
                  <c:v>43532</c:v>
                </c:pt>
                <c:pt idx="1742">
                  <c:v>43533</c:v>
                </c:pt>
                <c:pt idx="1743">
                  <c:v>43534</c:v>
                </c:pt>
                <c:pt idx="1744">
                  <c:v>43535</c:v>
                </c:pt>
                <c:pt idx="1745">
                  <c:v>43536</c:v>
                </c:pt>
                <c:pt idx="1746">
                  <c:v>43537</c:v>
                </c:pt>
                <c:pt idx="1747">
                  <c:v>43538</c:v>
                </c:pt>
                <c:pt idx="1748">
                  <c:v>43539</c:v>
                </c:pt>
                <c:pt idx="1749">
                  <c:v>43540</c:v>
                </c:pt>
                <c:pt idx="1750">
                  <c:v>43541</c:v>
                </c:pt>
                <c:pt idx="1751">
                  <c:v>43542</c:v>
                </c:pt>
                <c:pt idx="1752">
                  <c:v>43543</c:v>
                </c:pt>
                <c:pt idx="1753">
                  <c:v>43544</c:v>
                </c:pt>
                <c:pt idx="1754">
                  <c:v>43545</c:v>
                </c:pt>
                <c:pt idx="1755">
                  <c:v>43546</c:v>
                </c:pt>
                <c:pt idx="1756">
                  <c:v>43547</c:v>
                </c:pt>
                <c:pt idx="1757">
                  <c:v>43548</c:v>
                </c:pt>
                <c:pt idx="1758">
                  <c:v>43549</c:v>
                </c:pt>
                <c:pt idx="1759">
                  <c:v>43550</c:v>
                </c:pt>
                <c:pt idx="1760">
                  <c:v>43551</c:v>
                </c:pt>
                <c:pt idx="1761">
                  <c:v>43552</c:v>
                </c:pt>
                <c:pt idx="1762">
                  <c:v>43553</c:v>
                </c:pt>
                <c:pt idx="1763">
                  <c:v>43554</c:v>
                </c:pt>
                <c:pt idx="1764">
                  <c:v>43555</c:v>
                </c:pt>
                <c:pt idx="1765">
                  <c:v>43556</c:v>
                </c:pt>
                <c:pt idx="1766">
                  <c:v>43557</c:v>
                </c:pt>
                <c:pt idx="1767">
                  <c:v>43558</c:v>
                </c:pt>
                <c:pt idx="1768">
                  <c:v>43559</c:v>
                </c:pt>
                <c:pt idx="1769">
                  <c:v>43560</c:v>
                </c:pt>
                <c:pt idx="1770">
                  <c:v>43561</c:v>
                </c:pt>
                <c:pt idx="1771">
                  <c:v>43562</c:v>
                </c:pt>
                <c:pt idx="1772">
                  <c:v>43563</c:v>
                </c:pt>
                <c:pt idx="1773">
                  <c:v>43564</c:v>
                </c:pt>
                <c:pt idx="1774">
                  <c:v>43565</c:v>
                </c:pt>
                <c:pt idx="1775">
                  <c:v>43566</c:v>
                </c:pt>
                <c:pt idx="1776">
                  <c:v>43567</c:v>
                </c:pt>
                <c:pt idx="1777">
                  <c:v>43568</c:v>
                </c:pt>
                <c:pt idx="1778">
                  <c:v>43569</c:v>
                </c:pt>
                <c:pt idx="1779">
                  <c:v>43570</c:v>
                </c:pt>
                <c:pt idx="1780">
                  <c:v>43571</c:v>
                </c:pt>
                <c:pt idx="1781">
                  <c:v>43572</c:v>
                </c:pt>
                <c:pt idx="1782">
                  <c:v>43573</c:v>
                </c:pt>
                <c:pt idx="1783">
                  <c:v>43574</c:v>
                </c:pt>
                <c:pt idx="1784">
                  <c:v>43575</c:v>
                </c:pt>
                <c:pt idx="1785">
                  <c:v>43576</c:v>
                </c:pt>
                <c:pt idx="1786">
                  <c:v>43577</c:v>
                </c:pt>
                <c:pt idx="1787">
                  <c:v>43578</c:v>
                </c:pt>
                <c:pt idx="1788">
                  <c:v>43579</c:v>
                </c:pt>
                <c:pt idx="1789">
                  <c:v>43580</c:v>
                </c:pt>
                <c:pt idx="1790">
                  <c:v>43581</c:v>
                </c:pt>
                <c:pt idx="1791">
                  <c:v>43582</c:v>
                </c:pt>
                <c:pt idx="1792">
                  <c:v>43583</c:v>
                </c:pt>
                <c:pt idx="1793">
                  <c:v>43584</c:v>
                </c:pt>
                <c:pt idx="1794">
                  <c:v>43585</c:v>
                </c:pt>
                <c:pt idx="1795">
                  <c:v>43586</c:v>
                </c:pt>
                <c:pt idx="1796">
                  <c:v>43587</c:v>
                </c:pt>
                <c:pt idx="1797">
                  <c:v>43588</c:v>
                </c:pt>
                <c:pt idx="1798">
                  <c:v>43589</c:v>
                </c:pt>
                <c:pt idx="1799">
                  <c:v>43590</c:v>
                </c:pt>
                <c:pt idx="1800">
                  <c:v>43591</c:v>
                </c:pt>
                <c:pt idx="1801">
                  <c:v>43592</c:v>
                </c:pt>
                <c:pt idx="1802">
                  <c:v>43593</c:v>
                </c:pt>
                <c:pt idx="1803">
                  <c:v>43594</c:v>
                </c:pt>
                <c:pt idx="1804">
                  <c:v>43595</c:v>
                </c:pt>
                <c:pt idx="1805">
                  <c:v>43596</c:v>
                </c:pt>
                <c:pt idx="1806">
                  <c:v>43597</c:v>
                </c:pt>
                <c:pt idx="1807">
                  <c:v>43598</c:v>
                </c:pt>
                <c:pt idx="1808">
                  <c:v>43599</c:v>
                </c:pt>
                <c:pt idx="1809">
                  <c:v>43600</c:v>
                </c:pt>
                <c:pt idx="1810">
                  <c:v>43601</c:v>
                </c:pt>
                <c:pt idx="1811">
                  <c:v>43602</c:v>
                </c:pt>
                <c:pt idx="1812">
                  <c:v>43603</c:v>
                </c:pt>
                <c:pt idx="1813">
                  <c:v>43604</c:v>
                </c:pt>
                <c:pt idx="1814">
                  <c:v>43605</c:v>
                </c:pt>
                <c:pt idx="1815">
                  <c:v>43606</c:v>
                </c:pt>
                <c:pt idx="1816">
                  <c:v>43607</c:v>
                </c:pt>
                <c:pt idx="1817">
                  <c:v>43608</c:v>
                </c:pt>
                <c:pt idx="1818">
                  <c:v>43609</c:v>
                </c:pt>
                <c:pt idx="1819">
                  <c:v>43610</c:v>
                </c:pt>
                <c:pt idx="1820">
                  <c:v>43611</c:v>
                </c:pt>
                <c:pt idx="1821">
                  <c:v>43612</c:v>
                </c:pt>
                <c:pt idx="1822">
                  <c:v>43613</c:v>
                </c:pt>
                <c:pt idx="1823">
                  <c:v>43614</c:v>
                </c:pt>
                <c:pt idx="1824">
                  <c:v>43615</c:v>
                </c:pt>
                <c:pt idx="1825">
                  <c:v>43616</c:v>
                </c:pt>
                <c:pt idx="1826">
                  <c:v>43617</c:v>
                </c:pt>
                <c:pt idx="1827">
                  <c:v>43618</c:v>
                </c:pt>
                <c:pt idx="1828">
                  <c:v>43619</c:v>
                </c:pt>
                <c:pt idx="1829">
                  <c:v>43620</c:v>
                </c:pt>
                <c:pt idx="1830">
                  <c:v>43621</c:v>
                </c:pt>
                <c:pt idx="1831">
                  <c:v>43622</c:v>
                </c:pt>
                <c:pt idx="1832">
                  <c:v>43623</c:v>
                </c:pt>
                <c:pt idx="1833">
                  <c:v>43624</c:v>
                </c:pt>
                <c:pt idx="1834">
                  <c:v>43625</c:v>
                </c:pt>
                <c:pt idx="1835">
                  <c:v>43626</c:v>
                </c:pt>
                <c:pt idx="1836">
                  <c:v>43627</c:v>
                </c:pt>
                <c:pt idx="1837">
                  <c:v>43628</c:v>
                </c:pt>
                <c:pt idx="1838">
                  <c:v>43629</c:v>
                </c:pt>
                <c:pt idx="1839">
                  <c:v>43630</c:v>
                </c:pt>
                <c:pt idx="1840">
                  <c:v>43631</c:v>
                </c:pt>
                <c:pt idx="1841">
                  <c:v>43632</c:v>
                </c:pt>
                <c:pt idx="1842">
                  <c:v>43633</c:v>
                </c:pt>
                <c:pt idx="1843">
                  <c:v>43634</c:v>
                </c:pt>
                <c:pt idx="1844">
                  <c:v>43635</c:v>
                </c:pt>
                <c:pt idx="1845">
                  <c:v>43636</c:v>
                </c:pt>
                <c:pt idx="1846">
                  <c:v>43637</c:v>
                </c:pt>
                <c:pt idx="1847">
                  <c:v>43638</c:v>
                </c:pt>
                <c:pt idx="1848">
                  <c:v>43639</c:v>
                </c:pt>
                <c:pt idx="1849">
                  <c:v>43640</c:v>
                </c:pt>
                <c:pt idx="1850">
                  <c:v>43641</c:v>
                </c:pt>
                <c:pt idx="1851">
                  <c:v>43642</c:v>
                </c:pt>
                <c:pt idx="1852">
                  <c:v>43643</c:v>
                </c:pt>
                <c:pt idx="1853">
                  <c:v>43644</c:v>
                </c:pt>
                <c:pt idx="1854">
                  <c:v>43645</c:v>
                </c:pt>
                <c:pt idx="1855">
                  <c:v>43646</c:v>
                </c:pt>
                <c:pt idx="1856">
                  <c:v>43647</c:v>
                </c:pt>
                <c:pt idx="1857">
                  <c:v>43648</c:v>
                </c:pt>
                <c:pt idx="1858">
                  <c:v>43649</c:v>
                </c:pt>
                <c:pt idx="1859">
                  <c:v>43650</c:v>
                </c:pt>
                <c:pt idx="1860">
                  <c:v>43651</c:v>
                </c:pt>
                <c:pt idx="1861">
                  <c:v>43652</c:v>
                </c:pt>
                <c:pt idx="1862">
                  <c:v>43653</c:v>
                </c:pt>
                <c:pt idx="1863">
                  <c:v>43654</c:v>
                </c:pt>
                <c:pt idx="1864">
                  <c:v>43655</c:v>
                </c:pt>
                <c:pt idx="1865">
                  <c:v>43656</c:v>
                </c:pt>
                <c:pt idx="1866">
                  <c:v>43657</c:v>
                </c:pt>
                <c:pt idx="1867">
                  <c:v>43658</c:v>
                </c:pt>
                <c:pt idx="1868">
                  <c:v>43659</c:v>
                </c:pt>
                <c:pt idx="1869">
                  <c:v>43660</c:v>
                </c:pt>
                <c:pt idx="1870">
                  <c:v>43661</c:v>
                </c:pt>
                <c:pt idx="1871">
                  <c:v>43662</c:v>
                </c:pt>
                <c:pt idx="1872">
                  <c:v>43663</c:v>
                </c:pt>
                <c:pt idx="1873">
                  <c:v>43664</c:v>
                </c:pt>
                <c:pt idx="1874">
                  <c:v>43665</c:v>
                </c:pt>
                <c:pt idx="1875">
                  <c:v>43666</c:v>
                </c:pt>
                <c:pt idx="1876">
                  <c:v>43667</c:v>
                </c:pt>
                <c:pt idx="1877">
                  <c:v>43668</c:v>
                </c:pt>
                <c:pt idx="1878">
                  <c:v>43669</c:v>
                </c:pt>
                <c:pt idx="1879">
                  <c:v>43670</c:v>
                </c:pt>
                <c:pt idx="1880">
                  <c:v>43671</c:v>
                </c:pt>
                <c:pt idx="1881">
                  <c:v>43672</c:v>
                </c:pt>
                <c:pt idx="1882">
                  <c:v>43673</c:v>
                </c:pt>
                <c:pt idx="1883">
                  <c:v>43674</c:v>
                </c:pt>
                <c:pt idx="1884">
                  <c:v>43675</c:v>
                </c:pt>
                <c:pt idx="1885">
                  <c:v>43676</c:v>
                </c:pt>
                <c:pt idx="1886">
                  <c:v>43677</c:v>
                </c:pt>
              </c:numCache>
            </c:numRef>
          </c:cat>
          <c:val>
            <c:numRef>
              <c:f>'All Time Flows'!$H$3:$H$1889</c:f>
              <c:numCache>
                <c:formatCode>General</c:formatCode>
                <c:ptCount val="1887"/>
                <c:pt idx="0">
                  <c:v>122.202</c:v>
                </c:pt>
                <c:pt idx="1">
                  <c:v>157.958</c:v>
                </c:pt>
                <c:pt idx="2">
                  <c:v>141.50399999999999</c:v>
                </c:pt>
                <c:pt idx="3">
                  <c:v>131.744</c:v>
                </c:pt>
                <c:pt idx="4">
                  <c:v>123.879</c:v>
                </c:pt>
                <c:pt idx="5">
                  <c:v>122.733</c:v>
                </c:pt>
                <c:pt idx="6">
                  <c:v>128.07300000000001</c:v>
                </c:pt>
                <c:pt idx="7">
                  <c:v>136.036</c:v>
                </c:pt>
                <c:pt idx="8">
                  <c:v>136.386</c:v>
                </c:pt>
                <c:pt idx="9">
                  <c:v>134.30699999999999</c:v>
                </c:pt>
                <c:pt idx="10">
                  <c:v>129.172</c:v>
                </c:pt>
                <c:pt idx="11">
                  <c:v>125.444</c:v>
                </c:pt>
                <c:pt idx="12">
                  <c:v>121.658</c:v>
                </c:pt>
                <c:pt idx="13">
                  <c:v>124.206</c:v>
                </c:pt>
                <c:pt idx="14">
                  <c:v>121.166</c:v>
                </c:pt>
                <c:pt idx="15">
                  <c:v>119.611</c:v>
                </c:pt>
                <c:pt idx="16">
                  <c:v>119.248</c:v>
                </c:pt>
                <c:pt idx="17">
                  <c:v>119.693</c:v>
                </c:pt>
                <c:pt idx="18">
                  <c:v>123.26</c:v>
                </c:pt>
                <c:pt idx="19">
                  <c:v>123.74299999999999</c:v>
                </c:pt>
                <c:pt idx="20">
                  <c:v>121.29900000000001</c:v>
                </c:pt>
                <c:pt idx="21">
                  <c:v>123.209</c:v>
                </c:pt>
                <c:pt idx="22">
                  <c:v>131.61600000000001</c:v>
                </c:pt>
                <c:pt idx="23">
                  <c:v>135.04</c:v>
                </c:pt>
                <c:pt idx="24">
                  <c:v>133.054</c:v>
                </c:pt>
                <c:pt idx="25">
                  <c:v>139.99600000000001</c:v>
                </c:pt>
                <c:pt idx="26">
                  <c:v>160.584</c:v>
                </c:pt>
                <c:pt idx="27">
                  <c:v>241.01400000000001</c:v>
                </c:pt>
                <c:pt idx="28">
                  <c:v>389.40699999999998</c:v>
                </c:pt>
                <c:pt idx="29">
                  <c:v>511.04700000000003</c:v>
                </c:pt>
                <c:pt idx="30">
                  <c:v>533.17700000000002</c:v>
                </c:pt>
                <c:pt idx="31">
                  <c:v>489.85399999999998</c:v>
                </c:pt>
                <c:pt idx="32">
                  <c:v>437.423</c:v>
                </c:pt>
                <c:pt idx="33">
                  <c:v>380.31099999999998</c:v>
                </c:pt>
                <c:pt idx="34">
                  <c:v>316.935</c:v>
                </c:pt>
                <c:pt idx="35">
                  <c:v>272.32</c:v>
                </c:pt>
                <c:pt idx="36">
                  <c:v>248.61600000000001</c:v>
                </c:pt>
                <c:pt idx="37">
                  <c:v>227.30199999999999</c:v>
                </c:pt>
                <c:pt idx="38">
                  <c:v>210.19</c:v>
                </c:pt>
                <c:pt idx="39">
                  <c:v>174.72399999999999</c:v>
                </c:pt>
                <c:pt idx="40">
                  <c:v>159.232</c:v>
                </c:pt>
                <c:pt idx="41">
                  <c:v>149.22200000000001</c:v>
                </c:pt>
                <c:pt idx="42">
                  <c:v>129.857</c:v>
                </c:pt>
                <c:pt idx="43">
                  <c:v>117.309</c:v>
                </c:pt>
                <c:pt idx="44">
                  <c:v>108.301</c:v>
                </c:pt>
                <c:pt idx="45">
                  <c:v>100.745</c:v>
                </c:pt>
                <c:pt idx="46">
                  <c:v>92.224000000000004</c:v>
                </c:pt>
                <c:pt idx="47">
                  <c:v>85.444000000000003</c:v>
                </c:pt>
                <c:pt idx="48">
                  <c:v>76.165999999999997</c:v>
                </c:pt>
                <c:pt idx="49">
                  <c:v>80.89</c:v>
                </c:pt>
                <c:pt idx="50">
                  <c:v>81.097999999999999</c:v>
                </c:pt>
                <c:pt idx="51">
                  <c:v>79.218000000000004</c:v>
                </c:pt>
                <c:pt idx="52">
                  <c:v>76.504000000000005</c:v>
                </c:pt>
                <c:pt idx="53">
                  <c:v>78.116</c:v>
                </c:pt>
                <c:pt idx="54">
                  <c:v>74.353999999999999</c:v>
                </c:pt>
                <c:pt idx="55">
                  <c:v>73.146000000000001</c:v>
                </c:pt>
                <c:pt idx="56">
                  <c:v>70.718000000000004</c:v>
                </c:pt>
                <c:pt idx="57">
                  <c:v>71.328000000000003</c:v>
                </c:pt>
                <c:pt idx="58">
                  <c:v>68.631</c:v>
                </c:pt>
                <c:pt idx="59">
                  <c:v>65.546000000000006</c:v>
                </c:pt>
                <c:pt idx="60">
                  <c:v>62.223999999999997</c:v>
                </c:pt>
                <c:pt idx="61">
                  <c:v>59.747</c:v>
                </c:pt>
                <c:pt idx="62">
                  <c:v>49.265999999999998</c:v>
                </c:pt>
                <c:pt idx="63">
                  <c:v>55.220999999999997</c:v>
                </c:pt>
                <c:pt idx="64">
                  <c:v>54.497</c:v>
                </c:pt>
                <c:pt idx="65">
                  <c:v>51.634</c:v>
                </c:pt>
                <c:pt idx="66">
                  <c:v>49.531999999999996</c:v>
                </c:pt>
                <c:pt idx="67">
                  <c:v>45.841999999999999</c:v>
                </c:pt>
                <c:pt idx="68">
                  <c:v>42.905999999999999</c:v>
                </c:pt>
                <c:pt idx="69">
                  <c:v>41.220999999999997</c:v>
                </c:pt>
                <c:pt idx="70">
                  <c:v>39.893999999999998</c:v>
                </c:pt>
                <c:pt idx="71">
                  <c:v>35.978000000000002</c:v>
                </c:pt>
                <c:pt idx="72">
                  <c:v>33.006</c:v>
                </c:pt>
                <c:pt idx="73">
                  <c:v>34.548000000000002</c:v>
                </c:pt>
                <c:pt idx="74">
                  <c:v>35.499000000000002</c:v>
                </c:pt>
                <c:pt idx="75">
                  <c:v>36.341000000000001</c:v>
                </c:pt>
                <c:pt idx="76">
                  <c:v>36.731000000000002</c:v>
                </c:pt>
                <c:pt idx="77">
                  <c:v>56.243000000000002</c:v>
                </c:pt>
                <c:pt idx="78">
                  <c:v>60.993000000000002</c:v>
                </c:pt>
                <c:pt idx="79">
                  <c:v>51.237000000000002</c:v>
                </c:pt>
                <c:pt idx="80">
                  <c:v>52.39</c:v>
                </c:pt>
                <c:pt idx="81">
                  <c:v>55.438000000000002</c:v>
                </c:pt>
                <c:pt idx="82">
                  <c:v>57.947000000000003</c:v>
                </c:pt>
                <c:pt idx="83">
                  <c:v>74.099999999999994</c:v>
                </c:pt>
                <c:pt idx="84">
                  <c:v>98.733000000000004</c:v>
                </c:pt>
                <c:pt idx="85">
                  <c:v>96.558999999999997</c:v>
                </c:pt>
                <c:pt idx="86">
                  <c:v>88.289000000000001</c:v>
                </c:pt>
                <c:pt idx="87">
                  <c:v>84.881</c:v>
                </c:pt>
                <c:pt idx="88">
                  <c:v>86.183000000000007</c:v>
                </c:pt>
                <c:pt idx="89">
                  <c:v>87.638999999999996</c:v>
                </c:pt>
                <c:pt idx="90">
                  <c:v>109.798</c:v>
                </c:pt>
                <c:pt idx="91">
                  <c:v>145.011</c:v>
                </c:pt>
                <c:pt idx="92">
                  <c:v>188.35900000000001</c:v>
                </c:pt>
                <c:pt idx="93">
                  <c:v>203.02600000000001</c:v>
                </c:pt>
                <c:pt idx="94">
                  <c:v>179.85400000000001</c:v>
                </c:pt>
                <c:pt idx="95">
                  <c:v>181.81399999999999</c:v>
                </c:pt>
                <c:pt idx="96">
                  <c:v>167.697</c:v>
                </c:pt>
                <c:pt idx="97">
                  <c:v>144.21899999999999</c:v>
                </c:pt>
                <c:pt idx="98">
                  <c:v>115.556</c:v>
                </c:pt>
                <c:pt idx="99">
                  <c:v>100.81100000000001</c:v>
                </c:pt>
                <c:pt idx="100">
                  <c:v>89.224999999999994</c:v>
                </c:pt>
                <c:pt idx="101">
                  <c:v>79.417000000000002</c:v>
                </c:pt>
                <c:pt idx="102">
                  <c:v>58.514000000000003</c:v>
                </c:pt>
                <c:pt idx="103">
                  <c:v>64.953999999999994</c:v>
                </c:pt>
                <c:pt idx="104">
                  <c:v>64.227999999999994</c:v>
                </c:pt>
                <c:pt idx="105">
                  <c:v>67.391000000000005</c:v>
                </c:pt>
                <c:pt idx="106">
                  <c:v>66.941000000000003</c:v>
                </c:pt>
                <c:pt idx="107">
                  <c:v>66.061000000000007</c:v>
                </c:pt>
                <c:pt idx="108">
                  <c:v>55.93</c:v>
                </c:pt>
                <c:pt idx="109">
                  <c:v>59.57</c:v>
                </c:pt>
                <c:pt idx="110">
                  <c:v>60.427</c:v>
                </c:pt>
                <c:pt idx="111">
                  <c:v>57.186</c:v>
                </c:pt>
                <c:pt idx="112">
                  <c:v>52.914000000000001</c:v>
                </c:pt>
                <c:pt idx="113">
                  <c:v>48.981000000000002</c:v>
                </c:pt>
                <c:pt idx="114">
                  <c:v>45.165999999999997</c:v>
                </c:pt>
                <c:pt idx="115">
                  <c:v>38.372</c:v>
                </c:pt>
                <c:pt idx="116">
                  <c:v>42.026000000000003</c:v>
                </c:pt>
                <c:pt idx="117">
                  <c:v>46.210999999999999</c:v>
                </c:pt>
                <c:pt idx="118">
                  <c:v>42.835000000000001</c:v>
                </c:pt>
                <c:pt idx="119">
                  <c:v>41.511000000000003</c:v>
                </c:pt>
                <c:pt idx="120">
                  <c:v>41.537999999999997</c:v>
                </c:pt>
                <c:pt idx="121">
                  <c:v>35.743000000000002</c:v>
                </c:pt>
                <c:pt idx="122">
                  <c:v>29.811</c:v>
                </c:pt>
                <c:pt idx="123">
                  <c:v>25.859000000000002</c:v>
                </c:pt>
                <c:pt idx="124">
                  <c:v>28.096</c:v>
                </c:pt>
                <c:pt idx="125">
                  <c:v>27.018000000000001</c:v>
                </c:pt>
                <c:pt idx="126">
                  <c:v>24.792999999999999</c:v>
                </c:pt>
                <c:pt idx="127">
                  <c:v>22.527999999999999</c:v>
                </c:pt>
                <c:pt idx="128">
                  <c:v>21.678000000000001</c:v>
                </c:pt>
                <c:pt idx="129">
                  <c:v>14.747999999999999</c:v>
                </c:pt>
                <c:pt idx="130">
                  <c:v>14.603</c:v>
                </c:pt>
                <c:pt idx="131">
                  <c:v>14.347</c:v>
                </c:pt>
                <c:pt idx="132">
                  <c:v>12.311999999999999</c:v>
                </c:pt>
                <c:pt idx="133">
                  <c:v>10.539</c:v>
                </c:pt>
                <c:pt idx="134">
                  <c:v>9.1829999999999998</c:v>
                </c:pt>
                <c:pt idx="135">
                  <c:v>2.6930000000000001</c:v>
                </c:pt>
                <c:pt idx="136">
                  <c:v>1.2999999999999999E-2</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18.074999999999999</c:v>
                </c:pt>
                <c:pt idx="163">
                  <c:v>94.417000000000002</c:v>
                </c:pt>
                <c:pt idx="164">
                  <c:v>143.28700000000001</c:v>
                </c:pt>
                <c:pt idx="165">
                  <c:v>158.15</c:v>
                </c:pt>
                <c:pt idx="166">
                  <c:v>147.571</c:v>
                </c:pt>
                <c:pt idx="167">
                  <c:v>127.84099999999999</c:v>
                </c:pt>
                <c:pt idx="168">
                  <c:v>103.896</c:v>
                </c:pt>
                <c:pt idx="169">
                  <c:v>95.076999999999998</c:v>
                </c:pt>
                <c:pt idx="170">
                  <c:v>91.286000000000001</c:v>
                </c:pt>
                <c:pt idx="171">
                  <c:v>77.075000000000003</c:v>
                </c:pt>
                <c:pt idx="172">
                  <c:v>66.736000000000004</c:v>
                </c:pt>
                <c:pt idx="173">
                  <c:v>56.058</c:v>
                </c:pt>
                <c:pt idx="174">
                  <c:v>38.652999999999999</c:v>
                </c:pt>
                <c:pt idx="175">
                  <c:v>37.247</c:v>
                </c:pt>
                <c:pt idx="176">
                  <c:v>29.556000000000001</c:v>
                </c:pt>
                <c:pt idx="177">
                  <c:v>26.821000000000002</c:v>
                </c:pt>
                <c:pt idx="178">
                  <c:v>28.3</c:v>
                </c:pt>
                <c:pt idx="179">
                  <c:v>25.675000000000001</c:v>
                </c:pt>
                <c:pt idx="180">
                  <c:v>22.425999999999998</c:v>
                </c:pt>
                <c:pt idx="181">
                  <c:v>21.596</c:v>
                </c:pt>
                <c:pt idx="182">
                  <c:v>20.073</c:v>
                </c:pt>
                <c:pt idx="183">
                  <c:v>16.872</c:v>
                </c:pt>
                <c:pt idx="184">
                  <c:v>15.689</c:v>
                </c:pt>
                <c:pt idx="185">
                  <c:v>13.141</c:v>
                </c:pt>
                <c:pt idx="186">
                  <c:v>10.228</c:v>
                </c:pt>
                <c:pt idx="187">
                  <c:v>13.351000000000001</c:v>
                </c:pt>
                <c:pt idx="188">
                  <c:v>17.007000000000001</c:v>
                </c:pt>
                <c:pt idx="189">
                  <c:v>14.602</c:v>
                </c:pt>
                <c:pt idx="190">
                  <c:v>12.382</c:v>
                </c:pt>
                <c:pt idx="191">
                  <c:v>11.427</c:v>
                </c:pt>
                <c:pt idx="192">
                  <c:v>9.6039999999999992</c:v>
                </c:pt>
                <c:pt idx="193">
                  <c:v>7.2949999999999999</c:v>
                </c:pt>
                <c:pt idx="194">
                  <c:v>0.69599999999999995</c:v>
                </c:pt>
                <c:pt idx="195">
                  <c:v>8.0000000000000002E-3</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69.896000000000001</c:v>
                </c:pt>
                <c:pt idx="241">
                  <c:v>277.17700000000002</c:v>
                </c:pt>
                <c:pt idx="242">
                  <c:v>345.53100000000001</c:v>
                </c:pt>
                <c:pt idx="243">
                  <c:v>322.48200000000003</c:v>
                </c:pt>
                <c:pt idx="244">
                  <c:v>259.36399999999998</c:v>
                </c:pt>
                <c:pt idx="245">
                  <c:v>180.18700000000001</c:v>
                </c:pt>
                <c:pt idx="246">
                  <c:v>136.964</c:v>
                </c:pt>
                <c:pt idx="247">
                  <c:v>122.279</c:v>
                </c:pt>
                <c:pt idx="248">
                  <c:v>112.16</c:v>
                </c:pt>
                <c:pt idx="249">
                  <c:v>97.572999999999993</c:v>
                </c:pt>
                <c:pt idx="250">
                  <c:v>109.38200000000001</c:v>
                </c:pt>
                <c:pt idx="251">
                  <c:v>138.477</c:v>
                </c:pt>
                <c:pt idx="252">
                  <c:v>172.67099999999999</c:v>
                </c:pt>
                <c:pt idx="253">
                  <c:v>210.98</c:v>
                </c:pt>
                <c:pt idx="254">
                  <c:v>248.393</c:v>
                </c:pt>
                <c:pt idx="255">
                  <c:v>272.07100000000003</c:v>
                </c:pt>
                <c:pt idx="256">
                  <c:v>262.64499999999998</c:v>
                </c:pt>
                <c:pt idx="257">
                  <c:v>288.47300000000001</c:v>
                </c:pt>
                <c:pt idx="258">
                  <c:v>322.75599999999997</c:v>
                </c:pt>
                <c:pt idx="259">
                  <c:v>389.05</c:v>
                </c:pt>
                <c:pt idx="260">
                  <c:v>585.28200000000004</c:v>
                </c:pt>
                <c:pt idx="261">
                  <c:v>868.24</c:v>
                </c:pt>
                <c:pt idx="262">
                  <c:v>1147.5619999999999</c:v>
                </c:pt>
                <c:pt idx="263">
                  <c:v>1475.991</c:v>
                </c:pt>
                <c:pt idx="264">
                  <c:v>1762.2819999999999</c:v>
                </c:pt>
                <c:pt idx="265">
                  <c:v>1999.4069999999999</c:v>
                </c:pt>
                <c:pt idx="266">
                  <c:v>2548.6280000000002</c:v>
                </c:pt>
                <c:pt idx="267">
                  <c:v>2846.4050000000002</c:v>
                </c:pt>
                <c:pt idx="268">
                  <c:v>2893.5149999999999</c:v>
                </c:pt>
                <c:pt idx="269">
                  <c:v>2677.1959999999999</c:v>
                </c:pt>
                <c:pt idx="270">
                  <c:v>2245.8960000000002</c:v>
                </c:pt>
                <c:pt idx="271">
                  <c:v>1802.761</c:v>
                </c:pt>
                <c:pt idx="272">
                  <c:v>1510.915</c:v>
                </c:pt>
                <c:pt idx="273">
                  <c:v>1311.4459999999999</c:v>
                </c:pt>
                <c:pt idx="274">
                  <c:v>1147.4469999999999</c:v>
                </c:pt>
                <c:pt idx="275">
                  <c:v>1051.713</c:v>
                </c:pt>
                <c:pt idx="276">
                  <c:v>946.51700000000005</c:v>
                </c:pt>
                <c:pt idx="277">
                  <c:v>869.54399999999998</c:v>
                </c:pt>
                <c:pt idx="278">
                  <c:v>767.154</c:v>
                </c:pt>
                <c:pt idx="279">
                  <c:v>695.05499999999995</c:v>
                </c:pt>
                <c:pt idx="280">
                  <c:v>630.76199999999994</c:v>
                </c:pt>
                <c:pt idx="281">
                  <c:v>568.39599999999996</c:v>
                </c:pt>
                <c:pt idx="282">
                  <c:v>508.642</c:v>
                </c:pt>
                <c:pt idx="283">
                  <c:v>450.65699999999998</c:v>
                </c:pt>
                <c:pt idx="284">
                  <c:v>467.66199999999998</c:v>
                </c:pt>
                <c:pt idx="285">
                  <c:v>457.75299999999999</c:v>
                </c:pt>
                <c:pt idx="286">
                  <c:v>384.65800000000002</c:v>
                </c:pt>
                <c:pt idx="287">
                  <c:v>341.45</c:v>
                </c:pt>
                <c:pt idx="288">
                  <c:v>291.68700000000001</c:v>
                </c:pt>
                <c:pt idx="289">
                  <c:v>263.16899999999998</c:v>
                </c:pt>
                <c:pt idx="290">
                  <c:v>223.04300000000001</c:v>
                </c:pt>
                <c:pt idx="291">
                  <c:v>173.68</c:v>
                </c:pt>
                <c:pt idx="292">
                  <c:v>156.71199999999999</c:v>
                </c:pt>
                <c:pt idx="293">
                  <c:v>116.38</c:v>
                </c:pt>
                <c:pt idx="294">
                  <c:v>102.55800000000001</c:v>
                </c:pt>
                <c:pt idx="295">
                  <c:v>91.68</c:v>
                </c:pt>
                <c:pt idx="296">
                  <c:v>78.41</c:v>
                </c:pt>
                <c:pt idx="297">
                  <c:v>57.113</c:v>
                </c:pt>
                <c:pt idx="298">
                  <c:v>52.726999999999997</c:v>
                </c:pt>
                <c:pt idx="299">
                  <c:v>41.581000000000003</c:v>
                </c:pt>
                <c:pt idx="300">
                  <c:v>36.945</c:v>
                </c:pt>
                <c:pt idx="301">
                  <c:v>33.154000000000003</c:v>
                </c:pt>
                <c:pt idx="302">
                  <c:v>29.539000000000001</c:v>
                </c:pt>
                <c:pt idx="303">
                  <c:v>25.135999999999999</c:v>
                </c:pt>
                <c:pt idx="304">
                  <c:v>22.863</c:v>
                </c:pt>
                <c:pt idx="305">
                  <c:v>19.532</c:v>
                </c:pt>
                <c:pt idx="306">
                  <c:v>17.611000000000001</c:v>
                </c:pt>
                <c:pt idx="307">
                  <c:v>15.106999999999999</c:v>
                </c:pt>
                <c:pt idx="308">
                  <c:v>13.667</c:v>
                </c:pt>
                <c:pt idx="309">
                  <c:v>13.472</c:v>
                </c:pt>
                <c:pt idx="310">
                  <c:v>11.13</c:v>
                </c:pt>
                <c:pt idx="311">
                  <c:v>5.1479999999999997</c:v>
                </c:pt>
                <c:pt idx="312">
                  <c:v>3.4449999999999998</c:v>
                </c:pt>
                <c:pt idx="313">
                  <c:v>1.671</c:v>
                </c:pt>
                <c:pt idx="314">
                  <c:v>0.03</c:v>
                </c:pt>
                <c:pt idx="315">
                  <c:v>0</c:v>
                </c:pt>
                <c:pt idx="316">
                  <c:v>0</c:v>
                </c:pt>
                <c:pt idx="317">
                  <c:v>0</c:v>
                </c:pt>
                <c:pt idx="318">
                  <c:v>0</c:v>
                </c:pt>
                <c:pt idx="319">
                  <c:v>0</c:v>
                </c:pt>
                <c:pt idx="320">
                  <c:v>0</c:v>
                </c:pt>
                <c:pt idx="321">
                  <c:v>0</c:v>
                </c:pt>
                <c:pt idx="322">
                  <c:v>0</c:v>
                </c:pt>
                <c:pt idx="323">
                  <c:v>0</c:v>
                </c:pt>
                <c:pt idx="324">
                  <c:v>0</c:v>
                </c:pt>
                <c:pt idx="325">
                  <c:v>0</c:v>
                </c:pt>
                <c:pt idx="326">
                  <c:v>0</c:v>
                </c:pt>
                <c:pt idx="328">
                  <c:v>0</c:v>
                </c:pt>
                <c:pt idx="329">
                  <c:v>83.143000000000001</c:v>
                </c:pt>
                <c:pt idx="330">
                  <c:v>1033.5650000000001</c:v>
                </c:pt>
                <c:pt idx="331">
                  <c:v>1760.2660000000001</c:v>
                </c:pt>
                <c:pt idx="332">
                  <c:v>1911.4059999999999</c:v>
                </c:pt>
                <c:pt idx="333">
                  <c:v>1822.6780000000001</c:v>
                </c:pt>
                <c:pt idx="334">
                  <c:v>1762.356</c:v>
                </c:pt>
                <c:pt idx="335">
                  <c:v>1640.153</c:v>
                </c:pt>
                <c:pt idx="336">
                  <c:v>1520.653</c:v>
                </c:pt>
                <c:pt idx="337">
                  <c:v>1426.6559999999999</c:v>
                </c:pt>
                <c:pt idx="338">
                  <c:v>1327.479</c:v>
                </c:pt>
                <c:pt idx="339">
                  <c:v>1188.6199999999999</c:v>
                </c:pt>
                <c:pt idx="340">
                  <c:v>1080.0999999999999</c:v>
                </c:pt>
                <c:pt idx="341">
                  <c:v>1005.05</c:v>
                </c:pt>
                <c:pt idx="342">
                  <c:v>952.55399999999997</c:v>
                </c:pt>
                <c:pt idx="343">
                  <c:v>914.36</c:v>
                </c:pt>
                <c:pt idx="344">
                  <c:v>844.85599999999999</c:v>
                </c:pt>
                <c:pt idx="345">
                  <c:v>775.31200000000001</c:v>
                </c:pt>
                <c:pt idx="346">
                  <c:v>707.83100000000002</c:v>
                </c:pt>
                <c:pt idx="347">
                  <c:v>610.923</c:v>
                </c:pt>
                <c:pt idx="348">
                  <c:v>557.79899999999998</c:v>
                </c:pt>
                <c:pt idx="349">
                  <c:v>505.80799999999999</c:v>
                </c:pt>
                <c:pt idx="350">
                  <c:v>455.77</c:v>
                </c:pt>
                <c:pt idx="351">
                  <c:v>414.41199999999998</c:v>
                </c:pt>
                <c:pt idx="352">
                  <c:v>408.70600000000002</c:v>
                </c:pt>
                <c:pt idx="353">
                  <c:v>461.53399999999999</c:v>
                </c:pt>
                <c:pt idx="354">
                  <c:v>464.6</c:v>
                </c:pt>
                <c:pt idx="355">
                  <c:v>453.8</c:v>
                </c:pt>
                <c:pt idx="356">
                  <c:v>449.94499999999999</c:v>
                </c:pt>
                <c:pt idx="357">
                  <c:v>448.798</c:v>
                </c:pt>
                <c:pt idx="358">
                  <c:v>498.12599999999998</c:v>
                </c:pt>
                <c:pt idx="359">
                  <c:v>500.125</c:v>
                </c:pt>
                <c:pt idx="360">
                  <c:v>489.7</c:v>
                </c:pt>
                <c:pt idx="361">
                  <c:v>498.49400000000003</c:v>
                </c:pt>
                <c:pt idx="362">
                  <c:v>508.57600000000002</c:v>
                </c:pt>
                <c:pt idx="363">
                  <c:v>469.83600000000001</c:v>
                </c:pt>
                <c:pt idx="364">
                  <c:v>462.78500000000003</c:v>
                </c:pt>
                <c:pt idx="365">
                  <c:v>488.67599999999999</c:v>
                </c:pt>
                <c:pt idx="366">
                  <c:v>506.66199999999998</c:v>
                </c:pt>
                <c:pt idx="367">
                  <c:v>436.08300000000003</c:v>
                </c:pt>
                <c:pt idx="368">
                  <c:v>397.702</c:v>
                </c:pt>
                <c:pt idx="369">
                  <c:v>431.71899999999999</c:v>
                </c:pt>
                <c:pt idx="370">
                  <c:v>409.82499999999999</c:v>
                </c:pt>
                <c:pt idx="371">
                  <c:v>355.83100000000002</c:v>
                </c:pt>
                <c:pt idx="372">
                  <c:v>303.35000000000002</c:v>
                </c:pt>
                <c:pt idx="373">
                  <c:v>437.346</c:v>
                </c:pt>
                <c:pt idx="374">
                  <c:v>604.34299999999996</c:v>
                </c:pt>
                <c:pt idx="375">
                  <c:v>544.66300000000001</c:v>
                </c:pt>
                <c:pt idx="376">
                  <c:v>517.62199999999996</c:v>
                </c:pt>
                <c:pt idx="377">
                  <c:v>499.88</c:v>
                </c:pt>
                <c:pt idx="378">
                  <c:v>473.62700000000001</c:v>
                </c:pt>
                <c:pt idx="379">
                  <c:v>440.53399999999999</c:v>
                </c:pt>
                <c:pt idx="380">
                  <c:v>439.27199999999999</c:v>
                </c:pt>
                <c:pt idx="381">
                  <c:v>618.90200000000004</c:v>
                </c:pt>
                <c:pt idx="382">
                  <c:v>535.88599999999997</c:v>
                </c:pt>
                <c:pt idx="383">
                  <c:v>497.42700000000002</c:v>
                </c:pt>
                <c:pt idx="384">
                  <c:v>479.92200000000003</c:v>
                </c:pt>
                <c:pt idx="385">
                  <c:v>481.48899999999998</c:v>
                </c:pt>
                <c:pt idx="386">
                  <c:v>499.42200000000003</c:v>
                </c:pt>
                <c:pt idx="387">
                  <c:v>494.649</c:v>
                </c:pt>
                <c:pt idx="388">
                  <c:v>478.88299999999998</c:v>
                </c:pt>
                <c:pt idx="389">
                  <c:v>512.72699999999998</c:v>
                </c:pt>
                <c:pt idx="390">
                  <c:v>566.05899999999997</c:v>
                </c:pt>
                <c:pt idx="391">
                  <c:v>654.03099999999995</c:v>
                </c:pt>
                <c:pt idx="392">
                  <c:v>732.99599999999998</c:v>
                </c:pt>
                <c:pt idx="393">
                  <c:v>781.41200000000003</c:v>
                </c:pt>
                <c:pt idx="394">
                  <c:v>800.88</c:v>
                </c:pt>
                <c:pt idx="395">
                  <c:v>1208.3969999999999</c:v>
                </c:pt>
                <c:pt idx="396">
                  <c:v>1097.087</c:v>
                </c:pt>
                <c:pt idx="397">
                  <c:v>922.76800000000003</c:v>
                </c:pt>
                <c:pt idx="398">
                  <c:v>909.69799999999998</c:v>
                </c:pt>
                <c:pt idx="399">
                  <c:v>960.03899999999999</c:v>
                </c:pt>
                <c:pt idx="400">
                  <c:v>879.61900000000003</c:v>
                </c:pt>
                <c:pt idx="401">
                  <c:v>775.51400000000001</c:v>
                </c:pt>
                <c:pt idx="402">
                  <c:v>733.43</c:v>
                </c:pt>
                <c:pt idx="403">
                  <c:v>697.71500000000003</c:v>
                </c:pt>
                <c:pt idx="404">
                  <c:v>725.48099999999999</c:v>
                </c:pt>
                <c:pt idx="405">
                  <c:v>676.84199999999998</c:v>
                </c:pt>
                <c:pt idx="406">
                  <c:v>636.58000000000004</c:v>
                </c:pt>
                <c:pt idx="407">
                  <c:v>650.11599999999999</c:v>
                </c:pt>
                <c:pt idx="408">
                  <c:v>591.17399999999998</c:v>
                </c:pt>
                <c:pt idx="409">
                  <c:v>548.27</c:v>
                </c:pt>
                <c:pt idx="410">
                  <c:v>519.19899999999996</c:v>
                </c:pt>
                <c:pt idx="411">
                  <c:v>528.33900000000006</c:v>
                </c:pt>
                <c:pt idx="412">
                  <c:v>551.46500000000003</c:v>
                </c:pt>
                <c:pt idx="413">
                  <c:v>585.63599999999997</c:v>
                </c:pt>
                <c:pt idx="414">
                  <c:v>611.404</c:v>
                </c:pt>
                <c:pt idx="415">
                  <c:v>628.80700000000002</c:v>
                </c:pt>
                <c:pt idx="416">
                  <c:v>610.95299999999997</c:v>
                </c:pt>
                <c:pt idx="417">
                  <c:v>668.63400000000001</c:v>
                </c:pt>
                <c:pt idx="418">
                  <c:v>657.35</c:v>
                </c:pt>
                <c:pt idx="419">
                  <c:v>613.34799999999996</c:v>
                </c:pt>
                <c:pt idx="420">
                  <c:v>502.11500000000001</c:v>
                </c:pt>
                <c:pt idx="421">
                  <c:v>505.57799999999997</c:v>
                </c:pt>
                <c:pt idx="422">
                  <c:v>501.12599999999998</c:v>
                </c:pt>
                <c:pt idx="423">
                  <c:v>485.83199999999999</c:v>
                </c:pt>
                <c:pt idx="424">
                  <c:v>450.673</c:v>
                </c:pt>
                <c:pt idx="425">
                  <c:v>439.70699999999999</c:v>
                </c:pt>
                <c:pt idx="426">
                  <c:v>430.56</c:v>
                </c:pt>
                <c:pt idx="427">
                  <c:v>435.78</c:v>
                </c:pt>
                <c:pt idx="428">
                  <c:v>465.72199999999998</c:v>
                </c:pt>
                <c:pt idx="429">
                  <c:v>544.02800000000002</c:v>
                </c:pt>
                <c:pt idx="430">
                  <c:v>604.71100000000001</c:v>
                </c:pt>
                <c:pt idx="431">
                  <c:v>652.13400000000001</c:v>
                </c:pt>
                <c:pt idx="432">
                  <c:v>720.46500000000003</c:v>
                </c:pt>
                <c:pt idx="433">
                  <c:v>718.48</c:v>
                </c:pt>
                <c:pt idx="434">
                  <c:v>687.94600000000003</c:v>
                </c:pt>
                <c:pt idx="435">
                  <c:v>632.745</c:v>
                </c:pt>
                <c:pt idx="436">
                  <c:v>568.346</c:v>
                </c:pt>
                <c:pt idx="437">
                  <c:v>513.673</c:v>
                </c:pt>
                <c:pt idx="438">
                  <c:v>459.46199999999999</c:v>
                </c:pt>
                <c:pt idx="439">
                  <c:v>449.28699999999998</c:v>
                </c:pt>
                <c:pt idx="440">
                  <c:v>433.63400000000001</c:v>
                </c:pt>
                <c:pt idx="441">
                  <c:v>413.39600000000002</c:v>
                </c:pt>
                <c:pt idx="442">
                  <c:v>420.334</c:v>
                </c:pt>
                <c:pt idx="443">
                  <c:v>435.92899999999997</c:v>
                </c:pt>
                <c:pt idx="444">
                  <c:v>472.63200000000001</c:v>
                </c:pt>
                <c:pt idx="445">
                  <c:v>516.65599999999995</c:v>
                </c:pt>
                <c:pt idx="446">
                  <c:v>531.298</c:v>
                </c:pt>
                <c:pt idx="447">
                  <c:v>540.77200000000005</c:v>
                </c:pt>
                <c:pt idx="448">
                  <c:v>495.428</c:v>
                </c:pt>
                <c:pt idx="449">
                  <c:v>423.16399999999999</c:v>
                </c:pt>
                <c:pt idx="450">
                  <c:v>515.81399999999996</c:v>
                </c:pt>
                <c:pt idx="451">
                  <c:v>528.77800000000002</c:v>
                </c:pt>
                <c:pt idx="452">
                  <c:v>537.19000000000005</c:v>
                </c:pt>
                <c:pt idx="453">
                  <c:v>535.86300000000006</c:v>
                </c:pt>
                <c:pt idx="454">
                  <c:v>629.82500000000005</c:v>
                </c:pt>
                <c:pt idx="455">
                  <c:v>593.86800000000005</c:v>
                </c:pt>
                <c:pt idx="456">
                  <c:v>525.072</c:v>
                </c:pt>
                <c:pt idx="457">
                  <c:v>496.23099999999999</c:v>
                </c:pt>
                <c:pt idx="458">
                  <c:v>587.678</c:v>
                </c:pt>
                <c:pt idx="459">
                  <c:v>561.60599999999999</c:v>
                </c:pt>
                <c:pt idx="460">
                  <c:v>524.34299999999996</c:v>
                </c:pt>
                <c:pt idx="461">
                  <c:v>546.47299999999996</c:v>
                </c:pt>
                <c:pt idx="462">
                  <c:v>535.66</c:v>
                </c:pt>
                <c:pt idx="463">
                  <c:v>523.029</c:v>
                </c:pt>
                <c:pt idx="464">
                  <c:v>471.60899999999998</c:v>
                </c:pt>
                <c:pt idx="465">
                  <c:v>464.08600000000001</c:v>
                </c:pt>
                <c:pt idx="466">
                  <c:v>478.22699999999998</c:v>
                </c:pt>
                <c:pt idx="467">
                  <c:v>494.197</c:v>
                </c:pt>
                <c:pt idx="468">
                  <c:v>515.48400000000004</c:v>
                </c:pt>
                <c:pt idx="469">
                  <c:v>515.85699999999997</c:v>
                </c:pt>
                <c:pt idx="470">
                  <c:v>501.34199999999998</c:v>
                </c:pt>
                <c:pt idx="471">
                  <c:v>478.98500000000001</c:v>
                </c:pt>
                <c:pt idx="472">
                  <c:v>441.459</c:v>
                </c:pt>
                <c:pt idx="473">
                  <c:v>424.37900000000002</c:v>
                </c:pt>
                <c:pt idx="474">
                  <c:v>390.85399999999998</c:v>
                </c:pt>
                <c:pt idx="475">
                  <c:v>373.19299999999998</c:v>
                </c:pt>
                <c:pt idx="476">
                  <c:v>352.77699999999999</c:v>
                </c:pt>
                <c:pt idx="477">
                  <c:v>336.34100000000001</c:v>
                </c:pt>
                <c:pt idx="478">
                  <c:v>336.25799999999998</c:v>
                </c:pt>
                <c:pt idx="479">
                  <c:v>336.226</c:v>
                </c:pt>
                <c:pt idx="480">
                  <c:v>391.58100000000002</c:v>
                </c:pt>
                <c:pt idx="481">
                  <c:v>436.01799999999997</c:v>
                </c:pt>
                <c:pt idx="482">
                  <c:v>428.79599999999999</c:v>
                </c:pt>
                <c:pt idx="483">
                  <c:v>392.05099999999999</c:v>
                </c:pt>
                <c:pt idx="484">
                  <c:v>396.71300000000002</c:v>
                </c:pt>
                <c:pt idx="485">
                  <c:v>402.524</c:v>
                </c:pt>
                <c:pt idx="486">
                  <c:v>408.34699999999998</c:v>
                </c:pt>
                <c:pt idx="487">
                  <c:v>403.39600000000002</c:v>
                </c:pt>
                <c:pt idx="488">
                  <c:v>402.05599999999998</c:v>
                </c:pt>
                <c:pt idx="489">
                  <c:v>406.43</c:v>
                </c:pt>
                <c:pt idx="490">
                  <c:v>403.60700000000003</c:v>
                </c:pt>
                <c:pt idx="491">
                  <c:v>407.25700000000001</c:v>
                </c:pt>
                <c:pt idx="492">
                  <c:v>412.80200000000002</c:v>
                </c:pt>
                <c:pt idx="493">
                  <c:v>411.149</c:v>
                </c:pt>
                <c:pt idx="494">
                  <c:v>387.084</c:v>
                </c:pt>
                <c:pt idx="495">
                  <c:v>357.09399999999999</c:v>
                </c:pt>
                <c:pt idx="496">
                  <c:v>340.661</c:v>
                </c:pt>
                <c:pt idx="497">
                  <c:v>415.90499999999997</c:v>
                </c:pt>
                <c:pt idx="498">
                  <c:v>402.42099999999999</c:v>
                </c:pt>
                <c:pt idx="499">
                  <c:v>371.423</c:v>
                </c:pt>
                <c:pt idx="500">
                  <c:v>342.012</c:v>
                </c:pt>
                <c:pt idx="501">
                  <c:v>320.048</c:v>
                </c:pt>
                <c:pt idx="502">
                  <c:v>286.51799999999997</c:v>
                </c:pt>
                <c:pt idx="503">
                  <c:v>258.93299999999999</c:v>
                </c:pt>
                <c:pt idx="504">
                  <c:v>232.26900000000001</c:v>
                </c:pt>
                <c:pt idx="505">
                  <c:v>211.34899999999999</c:v>
                </c:pt>
                <c:pt idx="506">
                  <c:v>200.976</c:v>
                </c:pt>
                <c:pt idx="507">
                  <c:v>182.26599999999999</c:v>
                </c:pt>
                <c:pt idx="508">
                  <c:v>166.17099999999999</c:v>
                </c:pt>
                <c:pt idx="509">
                  <c:v>154.04900000000001</c:v>
                </c:pt>
                <c:pt idx="510">
                  <c:v>159.52500000000001</c:v>
                </c:pt>
                <c:pt idx="511">
                  <c:v>146.03299999999999</c:v>
                </c:pt>
                <c:pt idx="512">
                  <c:v>130.97300000000001</c:v>
                </c:pt>
                <c:pt idx="513">
                  <c:v>123.65900000000001</c:v>
                </c:pt>
                <c:pt idx="514">
                  <c:v>122.262</c:v>
                </c:pt>
                <c:pt idx="515">
                  <c:v>132.52600000000001</c:v>
                </c:pt>
                <c:pt idx="516">
                  <c:v>129.744</c:v>
                </c:pt>
                <c:pt idx="517">
                  <c:v>120.383</c:v>
                </c:pt>
                <c:pt idx="518">
                  <c:v>107.181</c:v>
                </c:pt>
                <c:pt idx="519">
                  <c:v>105.069</c:v>
                </c:pt>
                <c:pt idx="520">
                  <c:v>114.547</c:v>
                </c:pt>
                <c:pt idx="521">
                  <c:v>106.878</c:v>
                </c:pt>
                <c:pt idx="522">
                  <c:v>120.474</c:v>
                </c:pt>
                <c:pt idx="523">
                  <c:v>559.50699999999995</c:v>
                </c:pt>
                <c:pt idx="524">
                  <c:v>471.50900000000001</c:v>
                </c:pt>
                <c:pt idx="525">
                  <c:v>602.04499999999996</c:v>
                </c:pt>
                <c:pt idx="526">
                  <c:v>883.26300000000003</c:v>
                </c:pt>
                <c:pt idx="527">
                  <c:v>970.90599999999995</c:v>
                </c:pt>
                <c:pt idx="528">
                  <c:v>803.33199999999999</c:v>
                </c:pt>
                <c:pt idx="529">
                  <c:v>622.42899999999997</c:v>
                </c:pt>
                <c:pt idx="530">
                  <c:v>471.91699999999997</c:v>
                </c:pt>
                <c:pt idx="531">
                  <c:v>379.36</c:v>
                </c:pt>
                <c:pt idx="532">
                  <c:v>339.54300000000001</c:v>
                </c:pt>
                <c:pt idx="533">
                  <c:v>337.46600000000001</c:v>
                </c:pt>
                <c:pt idx="534">
                  <c:v>344.19400000000002</c:v>
                </c:pt>
                <c:pt idx="535">
                  <c:v>395.35500000000002</c:v>
                </c:pt>
                <c:pt idx="536">
                  <c:v>448.72300000000001</c:v>
                </c:pt>
                <c:pt idx="537">
                  <c:v>447.98599999999999</c:v>
                </c:pt>
                <c:pt idx="538">
                  <c:v>388.09300000000002</c:v>
                </c:pt>
                <c:pt idx="539">
                  <c:v>296.935</c:v>
                </c:pt>
                <c:pt idx="540">
                  <c:v>235.495</c:v>
                </c:pt>
                <c:pt idx="541">
                  <c:v>176.11699999999999</c:v>
                </c:pt>
                <c:pt idx="542">
                  <c:v>143.238</c:v>
                </c:pt>
                <c:pt idx="543">
                  <c:v>114.59</c:v>
                </c:pt>
                <c:pt idx="544">
                  <c:v>79.075000000000003</c:v>
                </c:pt>
                <c:pt idx="545">
                  <c:v>76.453000000000003</c:v>
                </c:pt>
                <c:pt idx="546">
                  <c:v>73.447000000000003</c:v>
                </c:pt>
                <c:pt idx="547">
                  <c:v>73.194999999999993</c:v>
                </c:pt>
                <c:pt idx="548">
                  <c:v>80.481999999999999</c:v>
                </c:pt>
                <c:pt idx="549">
                  <c:v>78.569000000000003</c:v>
                </c:pt>
                <c:pt idx="550">
                  <c:v>70.126999999999995</c:v>
                </c:pt>
                <c:pt idx="551">
                  <c:v>74.55</c:v>
                </c:pt>
                <c:pt idx="552">
                  <c:v>68.337999999999994</c:v>
                </c:pt>
                <c:pt idx="553">
                  <c:v>55.65</c:v>
                </c:pt>
                <c:pt idx="554">
                  <c:v>40.753999999999998</c:v>
                </c:pt>
                <c:pt idx="555">
                  <c:v>32.005000000000003</c:v>
                </c:pt>
                <c:pt idx="556">
                  <c:v>24.247</c:v>
                </c:pt>
                <c:pt idx="557">
                  <c:v>27.280999999999999</c:v>
                </c:pt>
                <c:pt idx="558">
                  <c:v>25.206</c:v>
                </c:pt>
                <c:pt idx="559">
                  <c:v>21.341000000000001</c:v>
                </c:pt>
                <c:pt idx="560">
                  <c:v>22.457999999999998</c:v>
                </c:pt>
                <c:pt idx="561">
                  <c:v>22.033000000000001</c:v>
                </c:pt>
                <c:pt idx="562">
                  <c:v>20.189</c:v>
                </c:pt>
                <c:pt idx="563">
                  <c:v>19.306999999999999</c:v>
                </c:pt>
                <c:pt idx="564">
                  <c:v>17.701000000000001</c:v>
                </c:pt>
                <c:pt idx="565">
                  <c:v>15.635</c:v>
                </c:pt>
                <c:pt idx="566">
                  <c:v>12.943</c:v>
                </c:pt>
                <c:pt idx="567">
                  <c:v>9.6839999999999993</c:v>
                </c:pt>
                <c:pt idx="568">
                  <c:v>5.3330000000000002</c:v>
                </c:pt>
                <c:pt idx="569">
                  <c:v>4.5999999999999999E-2</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8.7669999999999995</c:v>
                </c:pt>
                <c:pt idx="609">
                  <c:v>77.950999999999993</c:v>
                </c:pt>
                <c:pt idx="610">
                  <c:v>140.483</c:v>
                </c:pt>
                <c:pt idx="611">
                  <c:v>170.92500000000001</c:v>
                </c:pt>
                <c:pt idx="612">
                  <c:v>208.292</c:v>
                </c:pt>
                <c:pt idx="613">
                  <c:v>200.32400000000001</c:v>
                </c:pt>
                <c:pt idx="614">
                  <c:v>262.25400000000002</c:v>
                </c:pt>
                <c:pt idx="615">
                  <c:v>395.798</c:v>
                </c:pt>
                <c:pt idx="616">
                  <c:v>591.03599999999994</c:v>
                </c:pt>
                <c:pt idx="617">
                  <c:v>653.40599999999995</c:v>
                </c:pt>
                <c:pt idx="618">
                  <c:v>601.32799999999997</c:v>
                </c:pt>
                <c:pt idx="619">
                  <c:v>589.69000000000005</c:v>
                </c:pt>
                <c:pt idx="620">
                  <c:v>558.18299999999999</c:v>
                </c:pt>
                <c:pt idx="621">
                  <c:v>355.89699999999999</c:v>
                </c:pt>
                <c:pt idx="622">
                  <c:v>356.97300000000001</c:v>
                </c:pt>
                <c:pt idx="623">
                  <c:v>365.54700000000003</c:v>
                </c:pt>
                <c:pt idx="624">
                  <c:v>458.83699999999999</c:v>
                </c:pt>
                <c:pt idx="625">
                  <c:v>566.73599999999999</c:v>
                </c:pt>
                <c:pt idx="626">
                  <c:v>619.03300000000002</c:v>
                </c:pt>
                <c:pt idx="627">
                  <c:v>657.71299999999997</c:v>
                </c:pt>
                <c:pt idx="628">
                  <c:v>712.83</c:v>
                </c:pt>
                <c:pt idx="629">
                  <c:v>699.54300000000001</c:v>
                </c:pt>
                <c:pt idx="630">
                  <c:v>642.298</c:v>
                </c:pt>
                <c:pt idx="631">
                  <c:v>567.88300000000004</c:v>
                </c:pt>
                <c:pt idx="632">
                  <c:v>500.10599999999999</c:v>
                </c:pt>
                <c:pt idx="633">
                  <c:v>423.42899999999997</c:v>
                </c:pt>
                <c:pt idx="634">
                  <c:v>358.90199999999999</c:v>
                </c:pt>
                <c:pt idx="635">
                  <c:v>416.387</c:v>
                </c:pt>
                <c:pt idx="636">
                  <c:v>843.31299999999999</c:v>
                </c:pt>
                <c:pt idx="637">
                  <c:v>1320.0129999999999</c:v>
                </c:pt>
                <c:pt idx="638">
                  <c:v>1348.394</c:v>
                </c:pt>
                <c:pt idx="639">
                  <c:v>1324.5160000000001</c:v>
                </c:pt>
                <c:pt idx="640">
                  <c:v>1302.854</c:v>
                </c:pt>
                <c:pt idx="641">
                  <c:v>1210.653</c:v>
                </c:pt>
                <c:pt idx="642">
                  <c:v>1024.8869999999999</c:v>
                </c:pt>
                <c:pt idx="643">
                  <c:v>813.51099999999997</c:v>
                </c:pt>
                <c:pt idx="644">
                  <c:v>661.49400000000003</c:v>
                </c:pt>
                <c:pt idx="645">
                  <c:v>554.76400000000001</c:v>
                </c:pt>
                <c:pt idx="646">
                  <c:v>474.87</c:v>
                </c:pt>
                <c:pt idx="647">
                  <c:v>413.61500000000001</c:v>
                </c:pt>
                <c:pt idx="648">
                  <c:v>358.64699999999999</c:v>
                </c:pt>
                <c:pt idx="649">
                  <c:v>309.83699999999999</c:v>
                </c:pt>
                <c:pt idx="650">
                  <c:v>274.459</c:v>
                </c:pt>
                <c:pt idx="651">
                  <c:v>234.036</c:v>
                </c:pt>
                <c:pt idx="652">
                  <c:v>193.584</c:v>
                </c:pt>
                <c:pt idx="653">
                  <c:v>155.554</c:v>
                </c:pt>
                <c:pt idx="654">
                  <c:v>133.44900000000001</c:v>
                </c:pt>
                <c:pt idx="655">
                  <c:v>118.191</c:v>
                </c:pt>
                <c:pt idx="656">
                  <c:v>98.24</c:v>
                </c:pt>
                <c:pt idx="657">
                  <c:v>77.878</c:v>
                </c:pt>
                <c:pt idx="658">
                  <c:v>76.456000000000003</c:v>
                </c:pt>
                <c:pt idx="659">
                  <c:v>71.566000000000003</c:v>
                </c:pt>
                <c:pt idx="660">
                  <c:v>71.489999999999995</c:v>
                </c:pt>
                <c:pt idx="661">
                  <c:v>69.453999999999994</c:v>
                </c:pt>
                <c:pt idx="662">
                  <c:v>66.384</c:v>
                </c:pt>
                <c:pt idx="663">
                  <c:v>59.701000000000001</c:v>
                </c:pt>
                <c:pt idx="664">
                  <c:v>51.643000000000001</c:v>
                </c:pt>
                <c:pt idx="665">
                  <c:v>48.944000000000003</c:v>
                </c:pt>
                <c:pt idx="666">
                  <c:v>50.491999999999997</c:v>
                </c:pt>
                <c:pt idx="667">
                  <c:v>52.509</c:v>
                </c:pt>
                <c:pt idx="668">
                  <c:v>50.856000000000002</c:v>
                </c:pt>
                <c:pt idx="669">
                  <c:v>50.804000000000002</c:v>
                </c:pt>
                <c:pt idx="670">
                  <c:v>46.796999999999997</c:v>
                </c:pt>
                <c:pt idx="671">
                  <c:v>43.158999999999999</c:v>
                </c:pt>
                <c:pt idx="672">
                  <c:v>35.654000000000003</c:v>
                </c:pt>
                <c:pt idx="673">
                  <c:v>30.728999999999999</c:v>
                </c:pt>
                <c:pt idx="674">
                  <c:v>27.715</c:v>
                </c:pt>
                <c:pt idx="675">
                  <c:v>25.850999999999999</c:v>
                </c:pt>
                <c:pt idx="676">
                  <c:v>21.800999999999998</c:v>
                </c:pt>
                <c:pt idx="677">
                  <c:v>16.635000000000002</c:v>
                </c:pt>
                <c:pt idx="678">
                  <c:v>15.015000000000001</c:v>
                </c:pt>
                <c:pt idx="679">
                  <c:v>13.106999999999999</c:v>
                </c:pt>
                <c:pt idx="680">
                  <c:v>9.41</c:v>
                </c:pt>
                <c:pt idx="681">
                  <c:v>5.5090000000000003</c:v>
                </c:pt>
                <c:pt idx="682">
                  <c:v>2.2989999999999999</c:v>
                </c:pt>
                <c:pt idx="683">
                  <c:v>0.10100000000000001</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3.4849999999999999</c:v>
                </c:pt>
                <c:pt idx="749">
                  <c:v>26.904</c:v>
                </c:pt>
                <c:pt idx="750">
                  <c:v>168.93</c:v>
                </c:pt>
                <c:pt idx="751">
                  <c:v>380.67200000000003</c:v>
                </c:pt>
                <c:pt idx="752">
                  <c:v>759.71799999999996</c:v>
                </c:pt>
                <c:pt idx="753">
                  <c:v>1382.396</c:v>
                </c:pt>
                <c:pt idx="754">
                  <c:v>1655.067</c:v>
                </c:pt>
                <c:pt idx="755">
                  <c:v>2240.922</c:v>
                </c:pt>
                <c:pt idx="756">
                  <c:v>2670.5259999999998</c:v>
                </c:pt>
                <c:pt idx="757">
                  <c:v>3176.9949999999999</c:v>
                </c:pt>
                <c:pt idx="758">
                  <c:v>3690.8150000000001</c:v>
                </c:pt>
                <c:pt idx="759">
                  <c:v>4001.1289999999999</c:v>
                </c:pt>
                <c:pt idx="760">
                  <c:v>4329.5050000000001</c:v>
                </c:pt>
                <c:pt idx="761">
                  <c:v>4818.1940000000004</c:v>
                </c:pt>
                <c:pt idx="762">
                  <c:v>5510.1850000000004</c:v>
                </c:pt>
                <c:pt idx="763">
                  <c:v>6330.9089999999997</c:v>
                </c:pt>
                <c:pt idx="764">
                  <c:v>7108.7250000000004</c:v>
                </c:pt>
                <c:pt idx="765">
                  <c:v>7668.54</c:v>
                </c:pt>
                <c:pt idx="766">
                  <c:v>8166.0810000000001</c:v>
                </c:pt>
                <c:pt idx="767">
                  <c:v>8456.8150000000005</c:v>
                </c:pt>
                <c:pt idx="768">
                  <c:v>8543.7909999999993</c:v>
                </c:pt>
                <c:pt idx="769">
                  <c:v>8408.2250000000004</c:v>
                </c:pt>
                <c:pt idx="770">
                  <c:v>8082.2439999999997</c:v>
                </c:pt>
                <c:pt idx="771">
                  <c:v>7593.4489999999996</c:v>
                </c:pt>
                <c:pt idx="772">
                  <c:v>7171.2910000000002</c:v>
                </c:pt>
                <c:pt idx="773">
                  <c:v>6752.7020000000002</c:v>
                </c:pt>
                <c:pt idx="774">
                  <c:v>6245.3059999999996</c:v>
                </c:pt>
                <c:pt idx="775">
                  <c:v>5525.5529999999999</c:v>
                </c:pt>
                <c:pt idx="776">
                  <c:v>4902.1139999999996</c:v>
                </c:pt>
                <c:pt idx="777">
                  <c:v>4329.5060000000003</c:v>
                </c:pt>
                <c:pt idx="778">
                  <c:v>3894.9169999999999</c:v>
                </c:pt>
                <c:pt idx="779">
                  <c:v>3618.6979999999999</c:v>
                </c:pt>
                <c:pt idx="780">
                  <c:v>3659.7130000000002</c:v>
                </c:pt>
                <c:pt idx="781">
                  <c:v>3909.9870000000001</c:v>
                </c:pt>
                <c:pt idx="782">
                  <c:v>3926.71</c:v>
                </c:pt>
                <c:pt idx="783">
                  <c:v>3880.99</c:v>
                </c:pt>
                <c:pt idx="784">
                  <c:v>3890.752</c:v>
                </c:pt>
                <c:pt idx="785">
                  <c:v>3781.5430000000001</c:v>
                </c:pt>
                <c:pt idx="786">
                  <c:v>3247.8510000000001</c:v>
                </c:pt>
                <c:pt idx="787">
                  <c:v>2421.0100000000002</c:v>
                </c:pt>
                <c:pt idx="788">
                  <c:v>1658.124</c:v>
                </c:pt>
                <c:pt idx="789">
                  <c:v>1268.239</c:v>
                </c:pt>
                <c:pt idx="790">
                  <c:v>1466.9639999999999</c:v>
                </c:pt>
                <c:pt idx="791">
                  <c:v>1779.8920000000001</c:v>
                </c:pt>
                <c:pt idx="792">
                  <c:v>1686.7940000000001</c:v>
                </c:pt>
                <c:pt idx="793">
                  <c:v>1812.42</c:v>
                </c:pt>
                <c:pt idx="794">
                  <c:v>2091.6840000000002</c:v>
                </c:pt>
                <c:pt idx="795">
                  <c:v>2654.14</c:v>
                </c:pt>
                <c:pt idx="796">
                  <c:v>3102.732</c:v>
                </c:pt>
                <c:pt idx="797">
                  <c:v>3750.732</c:v>
                </c:pt>
                <c:pt idx="798">
                  <c:v>4168.68</c:v>
                </c:pt>
                <c:pt idx="799">
                  <c:v>4405.7349999999997</c:v>
                </c:pt>
                <c:pt idx="800">
                  <c:v>4759.451</c:v>
                </c:pt>
                <c:pt idx="801">
                  <c:v>4984.8729999999996</c:v>
                </c:pt>
                <c:pt idx="802">
                  <c:v>5184.7950000000001</c:v>
                </c:pt>
                <c:pt idx="803">
                  <c:v>5394.4229999999998</c:v>
                </c:pt>
                <c:pt idx="804">
                  <c:v>5984.3090000000002</c:v>
                </c:pt>
                <c:pt idx="805">
                  <c:v>6284.5150000000003</c:v>
                </c:pt>
                <c:pt idx="806">
                  <c:v>6517.9219999999996</c:v>
                </c:pt>
                <c:pt idx="807">
                  <c:v>6733.77</c:v>
                </c:pt>
                <c:pt idx="808">
                  <c:v>7010.9669999999996</c:v>
                </c:pt>
                <c:pt idx="809">
                  <c:v>7432.4309999999996</c:v>
                </c:pt>
                <c:pt idx="810">
                  <c:v>7921.3990000000003</c:v>
                </c:pt>
                <c:pt idx="811">
                  <c:v>8068.893</c:v>
                </c:pt>
                <c:pt idx="812">
                  <c:v>8146.2939999999999</c:v>
                </c:pt>
                <c:pt idx="813">
                  <c:v>8064.09</c:v>
                </c:pt>
                <c:pt idx="814">
                  <c:v>7937.2439999999997</c:v>
                </c:pt>
                <c:pt idx="815">
                  <c:v>7612.6909999999998</c:v>
                </c:pt>
                <c:pt idx="816">
                  <c:v>7319.1480000000001</c:v>
                </c:pt>
                <c:pt idx="817">
                  <c:v>7278.393</c:v>
                </c:pt>
                <c:pt idx="818">
                  <c:v>7122.375</c:v>
                </c:pt>
                <c:pt idx="819">
                  <c:v>6991.0990000000002</c:v>
                </c:pt>
                <c:pt idx="820">
                  <c:v>6957.2120000000004</c:v>
                </c:pt>
                <c:pt idx="821">
                  <c:v>6961.7349999999997</c:v>
                </c:pt>
                <c:pt idx="822">
                  <c:v>6978.3059999999996</c:v>
                </c:pt>
                <c:pt idx="823">
                  <c:v>6857.8149999999996</c:v>
                </c:pt>
                <c:pt idx="824">
                  <c:v>6773.8289999999997</c:v>
                </c:pt>
                <c:pt idx="825">
                  <c:v>7074.942</c:v>
                </c:pt>
                <c:pt idx="826">
                  <c:v>6914.8559999999998</c:v>
                </c:pt>
                <c:pt idx="827">
                  <c:v>6521.8450000000003</c:v>
                </c:pt>
                <c:pt idx="828">
                  <c:v>6003.9110000000001</c:v>
                </c:pt>
                <c:pt idx="829">
                  <c:v>5410.5870000000004</c:v>
                </c:pt>
                <c:pt idx="830">
                  <c:v>5064.7460000000001</c:v>
                </c:pt>
                <c:pt idx="831">
                  <c:v>5055.5150000000003</c:v>
                </c:pt>
                <c:pt idx="832">
                  <c:v>5437.0379999999996</c:v>
                </c:pt>
                <c:pt idx="833">
                  <c:v>6112.5240000000003</c:v>
                </c:pt>
                <c:pt idx="834">
                  <c:v>6558.5990000000002</c:v>
                </c:pt>
                <c:pt idx="835">
                  <c:v>6978.933</c:v>
                </c:pt>
                <c:pt idx="836">
                  <c:v>7492.0159999999996</c:v>
                </c:pt>
                <c:pt idx="837">
                  <c:v>8310.5859999999993</c:v>
                </c:pt>
                <c:pt idx="838">
                  <c:v>9184.1939999999995</c:v>
                </c:pt>
                <c:pt idx="839">
                  <c:v>10321.254999999999</c:v>
                </c:pt>
                <c:pt idx="840">
                  <c:v>11538.141</c:v>
                </c:pt>
                <c:pt idx="841">
                  <c:v>12707.013999999999</c:v>
                </c:pt>
                <c:pt idx="842">
                  <c:v>13969.076999999999</c:v>
                </c:pt>
                <c:pt idx="843">
                  <c:v>15248.958000000001</c:v>
                </c:pt>
                <c:pt idx="844">
                  <c:v>16588.995999999999</c:v>
                </c:pt>
                <c:pt idx="845">
                  <c:v>17876.419999999998</c:v>
                </c:pt>
                <c:pt idx="846">
                  <c:v>18956.055</c:v>
                </c:pt>
                <c:pt idx="847">
                  <c:v>19885.284</c:v>
                </c:pt>
                <c:pt idx="848">
                  <c:v>20737.793000000001</c:v>
                </c:pt>
                <c:pt idx="849">
                  <c:v>21516.287</c:v>
                </c:pt>
                <c:pt idx="850">
                  <c:v>22256.217000000001</c:v>
                </c:pt>
                <c:pt idx="851">
                  <c:v>22982.712</c:v>
                </c:pt>
                <c:pt idx="852">
                  <c:v>23709.401000000002</c:v>
                </c:pt>
                <c:pt idx="853">
                  <c:v>24353.58</c:v>
                </c:pt>
                <c:pt idx="854">
                  <c:v>24923.133999999998</c:v>
                </c:pt>
                <c:pt idx="855">
                  <c:v>25440.698</c:v>
                </c:pt>
                <c:pt idx="856">
                  <c:v>26084.006000000001</c:v>
                </c:pt>
                <c:pt idx="857">
                  <c:v>26676.598999999998</c:v>
                </c:pt>
                <c:pt idx="858">
                  <c:v>27271.916000000001</c:v>
                </c:pt>
                <c:pt idx="859">
                  <c:v>27866.633000000002</c:v>
                </c:pt>
                <c:pt idx="860">
                  <c:v>28460.421999999999</c:v>
                </c:pt>
                <c:pt idx="861">
                  <c:v>29250.082999999999</c:v>
                </c:pt>
                <c:pt idx="862">
                  <c:v>30295.285</c:v>
                </c:pt>
                <c:pt idx="863">
                  <c:v>31232.053</c:v>
                </c:pt>
                <c:pt idx="864">
                  <c:v>32143.263999999999</c:v>
                </c:pt>
                <c:pt idx="865">
                  <c:v>32987.561999999998</c:v>
                </c:pt>
                <c:pt idx="866">
                  <c:v>33824.597999999998</c:v>
                </c:pt>
                <c:pt idx="867">
                  <c:v>34603.061999999998</c:v>
                </c:pt>
                <c:pt idx="868">
                  <c:v>35330.904999999999</c:v>
                </c:pt>
                <c:pt idx="869">
                  <c:v>35950.101000000002</c:v>
                </c:pt>
                <c:pt idx="870">
                  <c:v>36444.955000000002</c:v>
                </c:pt>
                <c:pt idx="871">
                  <c:v>36831.678</c:v>
                </c:pt>
                <c:pt idx="872">
                  <c:v>37146.19</c:v>
                </c:pt>
                <c:pt idx="873">
                  <c:v>37371.116999999998</c:v>
                </c:pt>
                <c:pt idx="874">
                  <c:v>37637.724000000002</c:v>
                </c:pt>
                <c:pt idx="875">
                  <c:v>37882.718999999997</c:v>
                </c:pt>
                <c:pt idx="876">
                  <c:v>38138.264999999999</c:v>
                </c:pt>
                <c:pt idx="877">
                  <c:v>38336.445</c:v>
                </c:pt>
                <c:pt idx="878">
                  <c:v>38504.343000000001</c:v>
                </c:pt>
                <c:pt idx="879">
                  <c:v>38675.909</c:v>
                </c:pt>
                <c:pt idx="880">
                  <c:v>38820.03</c:v>
                </c:pt>
                <c:pt idx="881">
                  <c:v>38956.447999999997</c:v>
                </c:pt>
                <c:pt idx="882">
                  <c:v>39060.985999999997</c:v>
                </c:pt>
                <c:pt idx="883">
                  <c:v>39117.85</c:v>
                </c:pt>
                <c:pt idx="884">
                  <c:v>39034.334000000003</c:v>
                </c:pt>
                <c:pt idx="885">
                  <c:v>38870.396000000001</c:v>
                </c:pt>
                <c:pt idx="886">
                  <c:v>38530.235000000001</c:v>
                </c:pt>
                <c:pt idx="887">
                  <c:v>38004.440999999999</c:v>
                </c:pt>
                <c:pt idx="888">
                  <c:v>37378.881999999998</c:v>
                </c:pt>
                <c:pt idx="889">
                  <c:v>36483.726999999999</c:v>
                </c:pt>
                <c:pt idx="890">
                  <c:v>35281.156000000003</c:v>
                </c:pt>
                <c:pt idx="891">
                  <c:v>33747.582999999999</c:v>
                </c:pt>
                <c:pt idx="892">
                  <c:v>31829.665000000001</c:v>
                </c:pt>
                <c:pt idx="893">
                  <c:v>29436.593000000001</c:v>
                </c:pt>
                <c:pt idx="894">
                  <c:v>27503.248</c:v>
                </c:pt>
                <c:pt idx="895">
                  <c:v>25653.703000000001</c:v>
                </c:pt>
                <c:pt idx="896">
                  <c:v>23776.005000000001</c:v>
                </c:pt>
                <c:pt idx="897">
                  <c:v>21710.606</c:v>
                </c:pt>
                <c:pt idx="898">
                  <c:v>19403.530999999999</c:v>
                </c:pt>
                <c:pt idx="899">
                  <c:v>16902.712</c:v>
                </c:pt>
                <c:pt idx="900">
                  <c:v>14419.244000000001</c:v>
                </c:pt>
                <c:pt idx="901">
                  <c:v>12408.944</c:v>
                </c:pt>
                <c:pt idx="902">
                  <c:v>10870.96</c:v>
                </c:pt>
                <c:pt idx="903">
                  <c:v>9714.152</c:v>
                </c:pt>
                <c:pt idx="904">
                  <c:v>9083.3369999999995</c:v>
                </c:pt>
                <c:pt idx="905">
                  <c:v>8419.5120000000006</c:v>
                </c:pt>
                <c:pt idx="906">
                  <c:v>8047.2470000000003</c:v>
                </c:pt>
                <c:pt idx="907">
                  <c:v>7520.0259999999998</c:v>
                </c:pt>
                <c:pt idx="908">
                  <c:v>6835.6369999999997</c:v>
                </c:pt>
                <c:pt idx="909">
                  <c:v>6284.3540000000003</c:v>
                </c:pt>
                <c:pt idx="910">
                  <c:v>5473.0280000000002</c:v>
                </c:pt>
                <c:pt idx="911">
                  <c:v>4709.55</c:v>
                </c:pt>
                <c:pt idx="912">
                  <c:v>4301.9589999999998</c:v>
                </c:pt>
                <c:pt idx="913">
                  <c:v>3993.0770000000002</c:v>
                </c:pt>
                <c:pt idx="914">
                  <c:v>3698.752</c:v>
                </c:pt>
                <c:pt idx="915">
                  <c:v>3460.319</c:v>
                </c:pt>
                <c:pt idx="916">
                  <c:v>3150.482</c:v>
                </c:pt>
                <c:pt idx="917">
                  <c:v>2942.6129999999998</c:v>
                </c:pt>
                <c:pt idx="918">
                  <c:v>2763.2440000000001</c:v>
                </c:pt>
                <c:pt idx="919">
                  <c:v>2569.0030000000002</c:v>
                </c:pt>
                <c:pt idx="920">
                  <c:v>2385.221</c:v>
                </c:pt>
                <c:pt idx="921">
                  <c:v>2237.4090000000001</c:v>
                </c:pt>
                <c:pt idx="922">
                  <c:v>1894.0909999999999</c:v>
                </c:pt>
                <c:pt idx="923">
                  <c:v>1887.4480000000001</c:v>
                </c:pt>
                <c:pt idx="924">
                  <c:v>1643.0509999999999</c:v>
                </c:pt>
                <c:pt idx="925">
                  <c:v>1471.39</c:v>
                </c:pt>
                <c:pt idx="926">
                  <c:v>1339.278</c:v>
                </c:pt>
                <c:pt idx="927">
                  <c:v>1094.7190000000001</c:v>
                </c:pt>
                <c:pt idx="928">
                  <c:v>947.61</c:v>
                </c:pt>
                <c:pt idx="929">
                  <c:v>931.32899999999995</c:v>
                </c:pt>
                <c:pt idx="930">
                  <c:v>875.36900000000003</c:v>
                </c:pt>
                <c:pt idx="931">
                  <c:v>771.33500000000004</c:v>
                </c:pt>
                <c:pt idx="932">
                  <c:v>730.43100000000004</c:v>
                </c:pt>
                <c:pt idx="933">
                  <c:v>698.16600000000005</c:v>
                </c:pt>
                <c:pt idx="934">
                  <c:v>650.64</c:v>
                </c:pt>
                <c:pt idx="935">
                  <c:v>654.70100000000002</c:v>
                </c:pt>
                <c:pt idx="936">
                  <c:v>581.75199999999995</c:v>
                </c:pt>
                <c:pt idx="937">
                  <c:v>580.63800000000003</c:v>
                </c:pt>
                <c:pt idx="938">
                  <c:v>568.82399999999996</c:v>
                </c:pt>
                <c:pt idx="939">
                  <c:v>608.98099999999999</c:v>
                </c:pt>
                <c:pt idx="940">
                  <c:v>552.31899999999996</c:v>
                </c:pt>
                <c:pt idx="941">
                  <c:v>478.25200000000001</c:v>
                </c:pt>
                <c:pt idx="942">
                  <c:v>424.36</c:v>
                </c:pt>
                <c:pt idx="943">
                  <c:v>417.89100000000002</c:v>
                </c:pt>
                <c:pt idx="944">
                  <c:v>417.79</c:v>
                </c:pt>
                <c:pt idx="945">
                  <c:v>428.00400000000002</c:v>
                </c:pt>
                <c:pt idx="946">
                  <c:v>425.97300000000001</c:v>
                </c:pt>
                <c:pt idx="947">
                  <c:v>545.17399999999998</c:v>
                </c:pt>
                <c:pt idx="948">
                  <c:v>435.70600000000002</c:v>
                </c:pt>
                <c:pt idx="949">
                  <c:v>365.00799999999998</c:v>
                </c:pt>
                <c:pt idx="950">
                  <c:v>357.51900000000001</c:v>
                </c:pt>
                <c:pt idx="951">
                  <c:v>368.721</c:v>
                </c:pt>
                <c:pt idx="952">
                  <c:v>340.17500000000001</c:v>
                </c:pt>
                <c:pt idx="953">
                  <c:v>298.85000000000002</c:v>
                </c:pt>
                <c:pt idx="954">
                  <c:v>263.59100000000001</c:v>
                </c:pt>
                <c:pt idx="955">
                  <c:v>238.12899999999999</c:v>
                </c:pt>
                <c:pt idx="956">
                  <c:v>214.52600000000001</c:v>
                </c:pt>
                <c:pt idx="957">
                  <c:v>215.76400000000001</c:v>
                </c:pt>
                <c:pt idx="958">
                  <c:v>212.06200000000001</c:v>
                </c:pt>
                <c:pt idx="959">
                  <c:v>200.286</c:v>
                </c:pt>
                <c:pt idx="960">
                  <c:v>228.12200000000001</c:v>
                </c:pt>
                <c:pt idx="961">
                  <c:v>281.98500000000001</c:v>
                </c:pt>
                <c:pt idx="962">
                  <c:v>338.80200000000002</c:v>
                </c:pt>
                <c:pt idx="963">
                  <c:v>409.21899999999999</c:v>
                </c:pt>
                <c:pt idx="964">
                  <c:v>441.77300000000002</c:v>
                </c:pt>
                <c:pt idx="965">
                  <c:v>464.29599999999999</c:v>
                </c:pt>
                <c:pt idx="966">
                  <c:v>455.12799999999999</c:v>
                </c:pt>
                <c:pt idx="967">
                  <c:v>429.80799999999999</c:v>
                </c:pt>
                <c:pt idx="968">
                  <c:v>405.286</c:v>
                </c:pt>
                <c:pt idx="969">
                  <c:v>402.28800000000001</c:v>
                </c:pt>
                <c:pt idx="970">
                  <c:v>466.05500000000001</c:v>
                </c:pt>
                <c:pt idx="971">
                  <c:v>372.12</c:v>
                </c:pt>
                <c:pt idx="972">
                  <c:v>309.541</c:v>
                </c:pt>
                <c:pt idx="973">
                  <c:v>256.25</c:v>
                </c:pt>
                <c:pt idx="974">
                  <c:v>215.648</c:v>
                </c:pt>
                <c:pt idx="975">
                  <c:v>200.37700000000001</c:v>
                </c:pt>
                <c:pt idx="976">
                  <c:v>165.548</c:v>
                </c:pt>
                <c:pt idx="977">
                  <c:v>153.04599999999999</c:v>
                </c:pt>
                <c:pt idx="978">
                  <c:v>180.05600000000001</c:v>
                </c:pt>
                <c:pt idx="979">
                  <c:v>230.26300000000001</c:v>
                </c:pt>
                <c:pt idx="980">
                  <c:v>265.81099999999998</c:v>
                </c:pt>
                <c:pt idx="981">
                  <c:v>290.69099999999997</c:v>
                </c:pt>
                <c:pt idx="982">
                  <c:v>273.29399999999998</c:v>
                </c:pt>
                <c:pt idx="983">
                  <c:v>252.97399999999999</c:v>
                </c:pt>
                <c:pt idx="984">
                  <c:v>218.71600000000001</c:v>
                </c:pt>
                <c:pt idx="985">
                  <c:v>200.06700000000001</c:v>
                </c:pt>
                <c:pt idx="986">
                  <c:v>192.54599999999999</c:v>
                </c:pt>
                <c:pt idx="987">
                  <c:v>203.72200000000001</c:v>
                </c:pt>
                <c:pt idx="988">
                  <c:v>193.995</c:v>
                </c:pt>
                <c:pt idx="989">
                  <c:v>225.09899999999999</c:v>
                </c:pt>
                <c:pt idx="990">
                  <c:v>248.601</c:v>
                </c:pt>
                <c:pt idx="991">
                  <c:v>254.33500000000001</c:v>
                </c:pt>
                <c:pt idx="992">
                  <c:v>242.471</c:v>
                </c:pt>
                <c:pt idx="993">
                  <c:v>225.05</c:v>
                </c:pt>
                <c:pt idx="994">
                  <c:v>198.00899999999999</c:v>
                </c:pt>
                <c:pt idx="995">
                  <c:v>194.90100000000001</c:v>
                </c:pt>
                <c:pt idx="996">
                  <c:v>208.14099999999999</c:v>
                </c:pt>
                <c:pt idx="997">
                  <c:v>215.386</c:v>
                </c:pt>
                <c:pt idx="998">
                  <c:v>206.42</c:v>
                </c:pt>
                <c:pt idx="999">
                  <c:v>185.91499999999999</c:v>
                </c:pt>
                <c:pt idx="1000">
                  <c:v>156.59800000000001</c:v>
                </c:pt>
                <c:pt idx="1001">
                  <c:v>127.929</c:v>
                </c:pt>
                <c:pt idx="1002">
                  <c:v>117.922</c:v>
                </c:pt>
                <c:pt idx="1003">
                  <c:v>102.34399999999999</c:v>
                </c:pt>
                <c:pt idx="1004">
                  <c:v>90.83</c:v>
                </c:pt>
                <c:pt idx="1005">
                  <c:v>82.718000000000004</c:v>
                </c:pt>
                <c:pt idx="1006">
                  <c:v>79.641999999999996</c:v>
                </c:pt>
                <c:pt idx="1007">
                  <c:v>78.522000000000006</c:v>
                </c:pt>
                <c:pt idx="1008">
                  <c:v>82.774000000000001</c:v>
                </c:pt>
                <c:pt idx="1009">
                  <c:v>89.052000000000007</c:v>
                </c:pt>
                <c:pt idx="1010">
                  <c:v>83.296999999999997</c:v>
                </c:pt>
                <c:pt idx="1011">
                  <c:v>77.180000000000007</c:v>
                </c:pt>
                <c:pt idx="1012">
                  <c:v>82.42</c:v>
                </c:pt>
                <c:pt idx="1013">
                  <c:v>83.456000000000003</c:v>
                </c:pt>
                <c:pt idx="1014">
                  <c:v>96.518000000000001</c:v>
                </c:pt>
                <c:pt idx="1015">
                  <c:v>107.72199999999999</c:v>
                </c:pt>
                <c:pt idx="1016">
                  <c:v>110.045</c:v>
                </c:pt>
                <c:pt idx="1017">
                  <c:v>109.93600000000001</c:v>
                </c:pt>
                <c:pt idx="1018">
                  <c:v>128.291</c:v>
                </c:pt>
                <c:pt idx="1019">
                  <c:v>138.72900000000001</c:v>
                </c:pt>
                <c:pt idx="1020">
                  <c:v>158.94999999999999</c:v>
                </c:pt>
                <c:pt idx="1021">
                  <c:v>185.42500000000001</c:v>
                </c:pt>
                <c:pt idx="1022">
                  <c:v>221.608</c:v>
                </c:pt>
                <c:pt idx="1023">
                  <c:v>279.26400000000001</c:v>
                </c:pt>
                <c:pt idx="1024">
                  <c:v>439.50599999999997</c:v>
                </c:pt>
                <c:pt idx="1025">
                  <c:v>450.19</c:v>
                </c:pt>
                <c:pt idx="1026">
                  <c:v>701.47</c:v>
                </c:pt>
                <c:pt idx="1027">
                  <c:v>1134.2249999999999</c:v>
                </c:pt>
                <c:pt idx="1028">
                  <c:v>1254.0250000000001</c:v>
                </c:pt>
                <c:pt idx="1029">
                  <c:v>1065.3230000000001</c:v>
                </c:pt>
                <c:pt idx="1030">
                  <c:v>782.73</c:v>
                </c:pt>
                <c:pt idx="1031">
                  <c:v>572.11500000000001</c:v>
                </c:pt>
                <c:pt idx="1032">
                  <c:v>416.15</c:v>
                </c:pt>
                <c:pt idx="1033">
                  <c:v>417.02800000000002</c:v>
                </c:pt>
                <c:pt idx="1034">
                  <c:v>395.05900000000003</c:v>
                </c:pt>
                <c:pt idx="1035">
                  <c:v>407.05900000000003</c:v>
                </c:pt>
                <c:pt idx="1036">
                  <c:v>400.05200000000002</c:v>
                </c:pt>
                <c:pt idx="1037">
                  <c:v>402.11599999999999</c:v>
                </c:pt>
                <c:pt idx="1038">
                  <c:v>411.47300000000001</c:v>
                </c:pt>
                <c:pt idx="1039">
                  <c:v>438.84500000000003</c:v>
                </c:pt>
                <c:pt idx="1040">
                  <c:v>414.70600000000002</c:v>
                </c:pt>
                <c:pt idx="1041">
                  <c:v>487.23</c:v>
                </c:pt>
                <c:pt idx="1042">
                  <c:v>469.18299999999999</c:v>
                </c:pt>
                <c:pt idx="1043">
                  <c:v>458.81200000000001</c:v>
                </c:pt>
                <c:pt idx="1044">
                  <c:v>469.5</c:v>
                </c:pt>
                <c:pt idx="1045">
                  <c:v>534.69500000000005</c:v>
                </c:pt>
                <c:pt idx="1046">
                  <c:v>600.30899999999997</c:v>
                </c:pt>
                <c:pt idx="1047">
                  <c:v>630.303</c:v>
                </c:pt>
                <c:pt idx="1048">
                  <c:v>605.35299999999995</c:v>
                </c:pt>
                <c:pt idx="1049">
                  <c:v>580.077</c:v>
                </c:pt>
                <c:pt idx="1050">
                  <c:v>530.12099999999998</c:v>
                </c:pt>
                <c:pt idx="1051">
                  <c:v>481.33</c:v>
                </c:pt>
                <c:pt idx="1052">
                  <c:v>434.12700000000001</c:v>
                </c:pt>
                <c:pt idx="1053">
                  <c:v>409.13099999999997</c:v>
                </c:pt>
                <c:pt idx="1054">
                  <c:v>472.67500000000001</c:v>
                </c:pt>
                <c:pt idx="1055">
                  <c:v>644.34900000000005</c:v>
                </c:pt>
                <c:pt idx="1056">
                  <c:v>852.28599999999994</c:v>
                </c:pt>
                <c:pt idx="1057">
                  <c:v>1077.626</c:v>
                </c:pt>
                <c:pt idx="1058">
                  <c:v>1384.15</c:v>
                </c:pt>
                <c:pt idx="1059">
                  <c:v>2022.5830000000001</c:v>
                </c:pt>
                <c:pt idx="1060">
                  <c:v>2970.6060000000002</c:v>
                </c:pt>
                <c:pt idx="1061">
                  <c:v>3759.8020000000001</c:v>
                </c:pt>
                <c:pt idx="1062">
                  <c:v>4348.1710000000003</c:v>
                </c:pt>
                <c:pt idx="1063">
                  <c:v>4612.5050000000001</c:v>
                </c:pt>
                <c:pt idx="1064">
                  <c:v>4585.701</c:v>
                </c:pt>
                <c:pt idx="1065">
                  <c:v>4143.7520000000004</c:v>
                </c:pt>
                <c:pt idx="1066">
                  <c:v>3368.9989999999998</c:v>
                </c:pt>
                <c:pt idx="1067">
                  <c:v>2371.415</c:v>
                </c:pt>
                <c:pt idx="1068">
                  <c:v>1539.0329999999999</c:v>
                </c:pt>
                <c:pt idx="1069">
                  <c:v>1407.796</c:v>
                </c:pt>
                <c:pt idx="1070">
                  <c:v>1557.425</c:v>
                </c:pt>
                <c:pt idx="1071">
                  <c:v>1389.6790000000001</c:v>
                </c:pt>
                <c:pt idx="1072">
                  <c:v>1183.9190000000001</c:v>
                </c:pt>
                <c:pt idx="1073">
                  <c:v>947.01499999999999</c:v>
                </c:pt>
                <c:pt idx="1074">
                  <c:v>796.29700000000003</c:v>
                </c:pt>
                <c:pt idx="1075">
                  <c:v>603.20100000000002</c:v>
                </c:pt>
                <c:pt idx="1076">
                  <c:v>541.46500000000003</c:v>
                </c:pt>
                <c:pt idx="1077">
                  <c:v>516.00800000000004</c:v>
                </c:pt>
                <c:pt idx="1078">
                  <c:v>502.32900000000001</c:v>
                </c:pt>
                <c:pt idx="1079">
                  <c:v>498.709</c:v>
                </c:pt>
                <c:pt idx="1080">
                  <c:v>505.96100000000001</c:v>
                </c:pt>
                <c:pt idx="1081">
                  <c:v>521.76900000000001</c:v>
                </c:pt>
                <c:pt idx="1082">
                  <c:v>532.01300000000003</c:v>
                </c:pt>
                <c:pt idx="1083">
                  <c:v>531.44500000000005</c:v>
                </c:pt>
                <c:pt idx="1084">
                  <c:v>538.245</c:v>
                </c:pt>
                <c:pt idx="1085">
                  <c:v>545.96900000000005</c:v>
                </c:pt>
                <c:pt idx="1086">
                  <c:v>585.47500000000002</c:v>
                </c:pt>
                <c:pt idx="1087">
                  <c:v>637.80799999999999</c:v>
                </c:pt>
                <c:pt idx="1088">
                  <c:v>561.27</c:v>
                </c:pt>
                <c:pt idx="1089">
                  <c:v>594.79100000000005</c:v>
                </c:pt>
                <c:pt idx="1090">
                  <c:v>629.28700000000003</c:v>
                </c:pt>
                <c:pt idx="1091">
                  <c:v>741.73699999999997</c:v>
                </c:pt>
                <c:pt idx="1092">
                  <c:v>1009.333</c:v>
                </c:pt>
                <c:pt idx="1093">
                  <c:v>807.53</c:v>
                </c:pt>
                <c:pt idx="1094">
                  <c:v>771.96100000000001</c:v>
                </c:pt>
                <c:pt idx="1095">
                  <c:v>757.52200000000005</c:v>
                </c:pt>
                <c:pt idx="1096">
                  <c:v>719.13599999999997</c:v>
                </c:pt>
                <c:pt idx="1097">
                  <c:v>785.471</c:v>
                </c:pt>
                <c:pt idx="1098">
                  <c:v>770.83500000000004</c:v>
                </c:pt>
                <c:pt idx="1099">
                  <c:v>758.28499999999997</c:v>
                </c:pt>
                <c:pt idx="1100">
                  <c:v>751.31</c:v>
                </c:pt>
                <c:pt idx="1101">
                  <c:v>741.149</c:v>
                </c:pt>
                <c:pt idx="1102">
                  <c:v>791.07600000000002</c:v>
                </c:pt>
                <c:pt idx="1103">
                  <c:v>888.02300000000002</c:v>
                </c:pt>
                <c:pt idx="1104">
                  <c:v>882.82899999999995</c:v>
                </c:pt>
                <c:pt idx="1105">
                  <c:v>857.67399999999998</c:v>
                </c:pt>
                <c:pt idx="1106">
                  <c:v>845.46600000000001</c:v>
                </c:pt>
                <c:pt idx="1107">
                  <c:v>826.04600000000005</c:v>
                </c:pt>
                <c:pt idx="1108">
                  <c:v>789.92899999999997</c:v>
                </c:pt>
                <c:pt idx="1109">
                  <c:v>761.505</c:v>
                </c:pt>
                <c:pt idx="1110">
                  <c:v>735.22900000000004</c:v>
                </c:pt>
                <c:pt idx="1111">
                  <c:v>707.40200000000004</c:v>
                </c:pt>
                <c:pt idx="1112">
                  <c:v>716.08900000000006</c:v>
                </c:pt>
                <c:pt idx="1113">
                  <c:v>945.92899999999997</c:v>
                </c:pt>
                <c:pt idx="1114">
                  <c:v>1079.796</c:v>
                </c:pt>
                <c:pt idx="1115">
                  <c:v>1052.075</c:v>
                </c:pt>
                <c:pt idx="1116">
                  <c:v>960.83100000000002</c:v>
                </c:pt>
                <c:pt idx="1117">
                  <c:v>853.58699999999999</c:v>
                </c:pt>
                <c:pt idx="1118">
                  <c:v>770.40700000000004</c:v>
                </c:pt>
                <c:pt idx="1119">
                  <c:v>702.404</c:v>
                </c:pt>
                <c:pt idx="1120">
                  <c:v>656.50699999999995</c:v>
                </c:pt>
                <c:pt idx="1121">
                  <c:v>617.23400000000004</c:v>
                </c:pt>
                <c:pt idx="1122">
                  <c:v>580.45899999999995</c:v>
                </c:pt>
                <c:pt idx="1123">
                  <c:v>558.995</c:v>
                </c:pt>
                <c:pt idx="1124">
                  <c:v>549.58199999999999</c:v>
                </c:pt>
                <c:pt idx="1125">
                  <c:v>533.61599999999999</c:v>
                </c:pt>
                <c:pt idx="1126">
                  <c:v>513.03</c:v>
                </c:pt>
                <c:pt idx="1127">
                  <c:v>494.04899999999998</c:v>
                </c:pt>
                <c:pt idx="1128">
                  <c:v>473.01400000000001</c:v>
                </c:pt>
                <c:pt idx="1129">
                  <c:v>453.92099999999999</c:v>
                </c:pt>
                <c:pt idx="1130">
                  <c:v>441.76499999999999</c:v>
                </c:pt>
                <c:pt idx="1131">
                  <c:v>426.81700000000001</c:v>
                </c:pt>
                <c:pt idx="1132">
                  <c:v>434.15</c:v>
                </c:pt>
                <c:pt idx="1133">
                  <c:v>422.95499999999998</c:v>
                </c:pt>
                <c:pt idx="1134">
                  <c:v>425.78500000000003</c:v>
                </c:pt>
                <c:pt idx="1135">
                  <c:v>422.52100000000002</c:v>
                </c:pt>
                <c:pt idx="1136">
                  <c:v>413.82900000000001</c:v>
                </c:pt>
                <c:pt idx="1137">
                  <c:v>397.83499999999998</c:v>
                </c:pt>
                <c:pt idx="1138">
                  <c:v>382.94799999999998</c:v>
                </c:pt>
                <c:pt idx="1139">
                  <c:v>367.58499999999998</c:v>
                </c:pt>
                <c:pt idx="1140">
                  <c:v>354.47699999999998</c:v>
                </c:pt>
                <c:pt idx="1141">
                  <c:v>363.81700000000001</c:v>
                </c:pt>
                <c:pt idx="1142">
                  <c:v>386.85500000000002</c:v>
                </c:pt>
                <c:pt idx="1143">
                  <c:v>410.50400000000002</c:v>
                </c:pt>
                <c:pt idx="1144">
                  <c:v>430.40899999999999</c:v>
                </c:pt>
                <c:pt idx="1145">
                  <c:v>447.53100000000001</c:v>
                </c:pt>
                <c:pt idx="1146">
                  <c:v>490.15600000000001</c:v>
                </c:pt>
                <c:pt idx="1147">
                  <c:v>496.483</c:v>
                </c:pt>
                <c:pt idx="1148">
                  <c:v>487.17399999999998</c:v>
                </c:pt>
                <c:pt idx="1149">
                  <c:v>477.05799999999999</c:v>
                </c:pt>
                <c:pt idx="1150">
                  <c:v>467.18</c:v>
                </c:pt>
                <c:pt idx="1151">
                  <c:v>473.26600000000002</c:v>
                </c:pt>
                <c:pt idx="1152">
                  <c:v>468.99700000000001</c:v>
                </c:pt>
                <c:pt idx="1153">
                  <c:v>496.16399999999999</c:v>
                </c:pt>
                <c:pt idx="1154">
                  <c:v>512.31500000000005</c:v>
                </c:pt>
                <c:pt idx="1155">
                  <c:v>549.64400000000001</c:v>
                </c:pt>
                <c:pt idx="1156">
                  <c:v>584.73</c:v>
                </c:pt>
                <c:pt idx="1157">
                  <c:v>640.56600000000003</c:v>
                </c:pt>
                <c:pt idx="1158">
                  <c:v>637.45100000000002</c:v>
                </c:pt>
                <c:pt idx="1159">
                  <c:v>553.476</c:v>
                </c:pt>
                <c:pt idx="1160">
                  <c:v>527.04100000000005</c:v>
                </c:pt>
                <c:pt idx="1161">
                  <c:v>463.87700000000001</c:v>
                </c:pt>
                <c:pt idx="1162">
                  <c:v>471.87299999999999</c:v>
                </c:pt>
                <c:pt idx="1163">
                  <c:v>456.73099999999999</c:v>
                </c:pt>
                <c:pt idx="1164">
                  <c:v>421.62700000000001</c:v>
                </c:pt>
                <c:pt idx="1165">
                  <c:v>407.286</c:v>
                </c:pt>
                <c:pt idx="1166">
                  <c:v>425.46800000000002</c:v>
                </c:pt>
                <c:pt idx="1167">
                  <c:v>393.54500000000002</c:v>
                </c:pt>
                <c:pt idx="1168">
                  <c:v>399.77800000000002</c:v>
                </c:pt>
                <c:pt idx="1169">
                  <c:v>471.63400000000001</c:v>
                </c:pt>
                <c:pt idx="1170">
                  <c:v>466.53500000000003</c:v>
                </c:pt>
                <c:pt idx="1171">
                  <c:v>419.77499999999998</c:v>
                </c:pt>
                <c:pt idx="1172">
                  <c:v>430.27300000000002</c:v>
                </c:pt>
                <c:pt idx="1173">
                  <c:v>468.31099999999998</c:v>
                </c:pt>
                <c:pt idx="1174">
                  <c:v>461.13400000000001</c:v>
                </c:pt>
                <c:pt idx="1175">
                  <c:v>415.51</c:v>
                </c:pt>
                <c:pt idx="1176">
                  <c:v>505.27199999999999</c:v>
                </c:pt>
                <c:pt idx="1177">
                  <c:v>524.02599999999995</c:v>
                </c:pt>
                <c:pt idx="1178">
                  <c:v>498.23899999999998</c:v>
                </c:pt>
                <c:pt idx="1179">
                  <c:v>460.84899999999999</c:v>
                </c:pt>
                <c:pt idx="1180">
                  <c:v>439.94200000000001</c:v>
                </c:pt>
                <c:pt idx="1181">
                  <c:v>411.017</c:v>
                </c:pt>
                <c:pt idx="1182">
                  <c:v>388.452</c:v>
                </c:pt>
                <c:pt idx="1183">
                  <c:v>392.875</c:v>
                </c:pt>
                <c:pt idx="1184">
                  <c:v>401.851</c:v>
                </c:pt>
                <c:pt idx="1185">
                  <c:v>386.93400000000003</c:v>
                </c:pt>
                <c:pt idx="1186">
                  <c:v>359.28199999999998</c:v>
                </c:pt>
                <c:pt idx="1187">
                  <c:v>328.72500000000002</c:v>
                </c:pt>
                <c:pt idx="1188">
                  <c:v>306.98599999999999</c:v>
                </c:pt>
                <c:pt idx="1189">
                  <c:v>292.88600000000002</c:v>
                </c:pt>
                <c:pt idx="1190">
                  <c:v>271.71199999999999</c:v>
                </c:pt>
                <c:pt idx="1191">
                  <c:v>233.869</c:v>
                </c:pt>
                <c:pt idx="1192">
                  <c:v>236.70099999999999</c:v>
                </c:pt>
                <c:pt idx="1193">
                  <c:v>227.06700000000001</c:v>
                </c:pt>
                <c:pt idx="1194">
                  <c:v>222.15600000000001</c:v>
                </c:pt>
                <c:pt idx="1195">
                  <c:v>216.721</c:v>
                </c:pt>
                <c:pt idx="1196">
                  <c:v>199.17699999999999</c:v>
                </c:pt>
                <c:pt idx="1197">
                  <c:v>196.87299999999999</c:v>
                </c:pt>
                <c:pt idx="1198">
                  <c:v>186.42400000000001</c:v>
                </c:pt>
                <c:pt idx="1199">
                  <c:v>174.607</c:v>
                </c:pt>
                <c:pt idx="1200">
                  <c:v>165.99799999999999</c:v>
                </c:pt>
                <c:pt idx="1201">
                  <c:v>134.947</c:v>
                </c:pt>
                <c:pt idx="1202">
                  <c:v>138.72200000000001</c:v>
                </c:pt>
                <c:pt idx="1203">
                  <c:v>143.874</c:v>
                </c:pt>
                <c:pt idx="1204">
                  <c:v>126.337</c:v>
                </c:pt>
                <c:pt idx="1205">
                  <c:v>118.383</c:v>
                </c:pt>
                <c:pt idx="1206">
                  <c:v>99.563999999999993</c:v>
                </c:pt>
                <c:pt idx="1207">
                  <c:v>81.233000000000004</c:v>
                </c:pt>
                <c:pt idx="1208">
                  <c:v>82.947999999999993</c:v>
                </c:pt>
                <c:pt idx="1209">
                  <c:v>80.655000000000001</c:v>
                </c:pt>
                <c:pt idx="1210">
                  <c:v>88.203999999999994</c:v>
                </c:pt>
                <c:pt idx="1211">
                  <c:v>123.83199999999999</c:v>
                </c:pt>
                <c:pt idx="1212">
                  <c:v>242.999</c:v>
                </c:pt>
                <c:pt idx="1213">
                  <c:v>355.13</c:v>
                </c:pt>
                <c:pt idx="1214">
                  <c:v>415.24599999999998</c:v>
                </c:pt>
                <c:pt idx="1215">
                  <c:v>420.78699999999998</c:v>
                </c:pt>
                <c:pt idx="1216">
                  <c:v>422.73899999999998</c:v>
                </c:pt>
                <c:pt idx="1217">
                  <c:v>423.44600000000003</c:v>
                </c:pt>
                <c:pt idx="1218">
                  <c:v>401.27199999999999</c:v>
                </c:pt>
                <c:pt idx="1219">
                  <c:v>365.6</c:v>
                </c:pt>
                <c:pt idx="1220">
                  <c:v>336.59699999999998</c:v>
                </c:pt>
                <c:pt idx="1221">
                  <c:v>307.06</c:v>
                </c:pt>
                <c:pt idx="1222">
                  <c:v>283.59500000000003</c:v>
                </c:pt>
                <c:pt idx="1223">
                  <c:v>251.66</c:v>
                </c:pt>
                <c:pt idx="1224">
                  <c:v>220.05799999999999</c:v>
                </c:pt>
                <c:pt idx="1225">
                  <c:v>215.25</c:v>
                </c:pt>
                <c:pt idx="1226">
                  <c:v>223.28</c:v>
                </c:pt>
                <c:pt idx="1227">
                  <c:v>212.97399999999999</c:v>
                </c:pt>
                <c:pt idx="1228">
                  <c:v>175.065</c:v>
                </c:pt>
                <c:pt idx="1229">
                  <c:v>145.351</c:v>
                </c:pt>
                <c:pt idx="1230">
                  <c:v>142.428</c:v>
                </c:pt>
                <c:pt idx="1231">
                  <c:v>130.85599999999999</c:v>
                </c:pt>
                <c:pt idx="1232">
                  <c:v>124.467</c:v>
                </c:pt>
                <c:pt idx="1233">
                  <c:v>126.027</c:v>
                </c:pt>
                <c:pt idx="1234">
                  <c:v>119.99299999999999</c:v>
                </c:pt>
                <c:pt idx="1235">
                  <c:v>111.59699999999999</c:v>
                </c:pt>
                <c:pt idx="1236">
                  <c:v>101.73</c:v>
                </c:pt>
                <c:pt idx="1237">
                  <c:v>104.004</c:v>
                </c:pt>
                <c:pt idx="1238">
                  <c:v>274.40899999999999</c:v>
                </c:pt>
                <c:pt idx="1239">
                  <c:v>220.77500000000001</c:v>
                </c:pt>
                <c:pt idx="1240">
                  <c:v>182.215</c:v>
                </c:pt>
                <c:pt idx="1241">
                  <c:v>175.04300000000001</c:v>
                </c:pt>
                <c:pt idx="1242">
                  <c:v>183.63</c:v>
                </c:pt>
                <c:pt idx="1243">
                  <c:v>183.803</c:v>
                </c:pt>
                <c:pt idx="1244">
                  <c:v>160.70400000000001</c:v>
                </c:pt>
                <c:pt idx="1245">
                  <c:v>182.46600000000001</c:v>
                </c:pt>
                <c:pt idx="1246">
                  <c:v>165.57900000000001</c:v>
                </c:pt>
                <c:pt idx="1247">
                  <c:v>131.66200000000001</c:v>
                </c:pt>
                <c:pt idx="1248">
                  <c:v>107.02200000000001</c:v>
                </c:pt>
                <c:pt idx="1249">
                  <c:v>111.46</c:v>
                </c:pt>
                <c:pt idx="1250">
                  <c:v>104.89400000000001</c:v>
                </c:pt>
                <c:pt idx="1251">
                  <c:v>105.42400000000001</c:v>
                </c:pt>
                <c:pt idx="1252">
                  <c:v>102.967</c:v>
                </c:pt>
                <c:pt idx="1253">
                  <c:v>88.978999999999999</c:v>
                </c:pt>
                <c:pt idx="1254">
                  <c:v>96.894999999999996</c:v>
                </c:pt>
                <c:pt idx="1255">
                  <c:v>91.387</c:v>
                </c:pt>
                <c:pt idx="1256">
                  <c:v>132.733</c:v>
                </c:pt>
                <c:pt idx="1257">
                  <c:v>201.72900000000001</c:v>
                </c:pt>
                <c:pt idx="1258">
                  <c:v>259.322</c:v>
                </c:pt>
                <c:pt idx="1259">
                  <c:v>314.70600000000002</c:v>
                </c:pt>
                <c:pt idx="1260">
                  <c:v>358.15300000000002</c:v>
                </c:pt>
                <c:pt idx="1261">
                  <c:v>390.12900000000002</c:v>
                </c:pt>
                <c:pt idx="1262">
                  <c:v>403.95699999999999</c:v>
                </c:pt>
                <c:pt idx="1263">
                  <c:v>399.64</c:v>
                </c:pt>
                <c:pt idx="1264">
                  <c:v>383.64299999999997</c:v>
                </c:pt>
                <c:pt idx="1265">
                  <c:v>366.72399999999999</c:v>
                </c:pt>
                <c:pt idx="1266">
                  <c:v>353.31700000000001</c:v>
                </c:pt>
                <c:pt idx="1267">
                  <c:v>330.226</c:v>
                </c:pt>
                <c:pt idx="1268">
                  <c:v>297.76100000000002</c:v>
                </c:pt>
                <c:pt idx="1269">
                  <c:v>281.98899999999998</c:v>
                </c:pt>
                <c:pt idx="1270">
                  <c:v>297.35500000000002</c:v>
                </c:pt>
                <c:pt idx="1271">
                  <c:v>318.11599999999999</c:v>
                </c:pt>
                <c:pt idx="1272">
                  <c:v>313.678</c:v>
                </c:pt>
                <c:pt idx="1273">
                  <c:v>282.47500000000002</c:v>
                </c:pt>
                <c:pt idx="1274">
                  <c:v>245.12</c:v>
                </c:pt>
                <c:pt idx="1275">
                  <c:v>205.05799999999999</c:v>
                </c:pt>
                <c:pt idx="1276">
                  <c:v>182.90899999999999</c:v>
                </c:pt>
                <c:pt idx="1277">
                  <c:v>188.435</c:v>
                </c:pt>
                <c:pt idx="1278">
                  <c:v>274.43700000000001</c:v>
                </c:pt>
                <c:pt idx="1279">
                  <c:v>219.434</c:v>
                </c:pt>
                <c:pt idx="1280">
                  <c:v>185.12299999999999</c:v>
                </c:pt>
                <c:pt idx="1281">
                  <c:v>395.80799999999999</c:v>
                </c:pt>
                <c:pt idx="1282">
                  <c:v>361.15100000000001</c:v>
                </c:pt>
                <c:pt idx="1283">
                  <c:v>279.91000000000003</c:v>
                </c:pt>
                <c:pt idx="1284">
                  <c:v>280.38299999999998</c:v>
                </c:pt>
                <c:pt idx="1285">
                  <c:v>325.04300000000001</c:v>
                </c:pt>
                <c:pt idx="1286">
                  <c:v>380.24400000000003</c:v>
                </c:pt>
                <c:pt idx="1287">
                  <c:v>388.73599999999999</c:v>
                </c:pt>
                <c:pt idx="1288">
                  <c:v>414.28899999999999</c:v>
                </c:pt>
                <c:pt idx="1289">
                  <c:v>397.41500000000002</c:v>
                </c:pt>
                <c:pt idx="1290">
                  <c:v>386.54500000000002</c:v>
                </c:pt>
                <c:pt idx="1291">
                  <c:v>383.161</c:v>
                </c:pt>
                <c:pt idx="1292">
                  <c:v>374.95699999999999</c:v>
                </c:pt>
                <c:pt idx="1293">
                  <c:v>409.90800000000002</c:v>
                </c:pt>
                <c:pt idx="1294">
                  <c:v>437.42200000000003</c:v>
                </c:pt>
                <c:pt idx="1295">
                  <c:v>467.93900000000002</c:v>
                </c:pt>
                <c:pt idx="1296">
                  <c:v>418.83699999999999</c:v>
                </c:pt>
                <c:pt idx="1297">
                  <c:v>383.24099999999999</c:v>
                </c:pt>
                <c:pt idx="1298">
                  <c:v>378.81700000000001</c:v>
                </c:pt>
                <c:pt idx="1299">
                  <c:v>389.80900000000003</c:v>
                </c:pt>
                <c:pt idx="1300">
                  <c:v>387.89499999999998</c:v>
                </c:pt>
                <c:pt idx="1301">
                  <c:v>357.09199999999998</c:v>
                </c:pt>
                <c:pt idx="1302">
                  <c:v>311.80099999999999</c:v>
                </c:pt>
                <c:pt idx="1303">
                  <c:v>267.08199999999999</c:v>
                </c:pt>
                <c:pt idx="1304">
                  <c:v>230.905</c:v>
                </c:pt>
                <c:pt idx="1305">
                  <c:v>201.43600000000001</c:v>
                </c:pt>
                <c:pt idx="1306">
                  <c:v>162.702</c:v>
                </c:pt>
                <c:pt idx="1307">
                  <c:v>128.23099999999999</c:v>
                </c:pt>
                <c:pt idx="1308">
                  <c:v>102.95099999999999</c:v>
                </c:pt>
                <c:pt idx="1309">
                  <c:v>79.912999999999997</c:v>
                </c:pt>
                <c:pt idx="1310">
                  <c:v>79.207999999999998</c:v>
                </c:pt>
                <c:pt idx="1311">
                  <c:v>74.039000000000001</c:v>
                </c:pt>
                <c:pt idx="1312">
                  <c:v>64.599999999999994</c:v>
                </c:pt>
                <c:pt idx="1313">
                  <c:v>57.015999999999998</c:v>
                </c:pt>
                <c:pt idx="1314">
                  <c:v>58.828000000000003</c:v>
                </c:pt>
                <c:pt idx="1315">
                  <c:v>58.134</c:v>
                </c:pt>
                <c:pt idx="1316">
                  <c:v>54.706000000000003</c:v>
                </c:pt>
                <c:pt idx="1317">
                  <c:v>43.146000000000001</c:v>
                </c:pt>
                <c:pt idx="1318">
                  <c:v>38.582999999999998</c:v>
                </c:pt>
                <c:pt idx="1319">
                  <c:v>35.393000000000001</c:v>
                </c:pt>
                <c:pt idx="1320">
                  <c:v>29.22</c:v>
                </c:pt>
                <c:pt idx="1321">
                  <c:v>25.004000000000001</c:v>
                </c:pt>
                <c:pt idx="1322">
                  <c:v>19.725000000000001</c:v>
                </c:pt>
                <c:pt idx="1323">
                  <c:v>10.906000000000001</c:v>
                </c:pt>
                <c:pt idx="1324">
                  <c:v>7.2190000000000003</c:v>
                </c:pt>
                <c:pt idx="1325">
                  <c:v>5.3179999999999996</c:v>
                </c:pt>
                <c:pt idx="1326">
                  <c:v>3.226</c:v>
                </c:pt>
                <c:pt idx="1327">
                  <c:v>0.26800000000000002</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221.05699999999999</c:v>
                </c:pt>
                <c:pt idx="1395">
                  <c:v>1147.203</c:v>
                </c:pt>
                <c:pt idx="1396">
                  <c:v>1675.836</c:v>
                </c:pt>
                <c:pt idx="1397">
                  <c:v>1777.7139999999999</c:v>
                </c:pt>
                <c:pt idx="1398">
                  <c:v>1668.3910000000001</c:v>
                </c:pt>
                <c:pt idx="1399">
                  <c:v>1517.077</c:v>
                </c:pt>
                <c:pt idx="1400">
                  <c:v>1415.098</c:v>
                </c:pt>
                <c:pt idx="1401">
                  <c:v>1322.152</c:v>
                </c:pt>
                <c:pt idx="1402">
                  <c:v>1232.095</c:v>
                </c:pt>
                <c:pt idx="1403">
                  <c:v>1128.712</c:v>
                </c:pt>
                <c:pt idx="1404">
                  <c:v>1026.229</c:v>
                </c:pt>
                <c:pt idx="1405">
                  <c:v>906.798</c:v>
                </c:pt>
                <c:pt idx="1406">
                  <c:v>785.84299999999996</c:v>
                </c:pt>
                <c:pt idx="1407">
                  <c:v>673.88199999999995</c:v>
                </c:pt>
                <c:pt idx="1408">
                  <c:v>569.69899999999996</c:v>
                </c:pt>
                <c:pt idx="1409">
                  <c:v>479.07100000000003</c:v>
                </c:pt>
                <c:pt idx="1410">
                  <c:v>400.71</c:v>
                </c:pt>
                <c:pt idx="1411">
                  <c:v>335.55599999999998</c:v>
                </c:pt>
                <c:pt idx="1412">
                  <c:v>278.66000000000003</c:v>
                </c:pt>
                <c:pt idx="1413">
                  <c:v>232.08600000000001</c:v>
                </c:pt>
                <c:pt idx="1414">
                  <c:v>202.595</c:v>
                </c:pt>
                <c:pt idx="1415">
                  <c:v>162.536</c:v>
                </c:pt>
                <c:pt idx="1416">
                  <c:v>136.76900000000001</c:v>
                </c:pt>
                <c:pt idx="1417">
                  <c:v>113.495</c:v>
                </c:pt>
                <c:pt idx="1418">
                  <c:v>98.195999999999998</c:v>
                </c:pt>
                <c:pt idx="1419">
                  <c:v>84.597999999999999</c:v>
                </c:pt>
                <c:pt idx="1420">
                  <c:v>73.593000000000004</c:v>
                </c:pt>
                <c:pt idx="1421">
                  <c:v>64.677000000000007</c:v>
                </c:pt>
                <c:pt idx="1422">
                  <c:v>61.576999999999998</c:v>
                </c:pt>
                <c:pt idx="1423">
                  <c:v>57.423999999999999</c:v>
                </c:pt>
                <c:pt idx="1424">
                  <c:v>50.41</c:v>
                </c:pt>
                <c:pt idx="1425">
                  <c:v>47.18</c:v>
                </c:pt>
                <c:pt idx="1426">
                  <c:v>47.493000000000002</c:v>
                </c:pt>
                <c:pt idx="1427">
                  <c:v>49.226999999999997</c:v>
                </c:pt>
                <c:pt idx="1428">
                  <c:v>51.042999999999999</c:v>
                </c:pt>
                <c:pt idx="1429">
                  <c:v>54.421999999999997</c:v>
                </c:pt>
                <c:pt idx="1430">
                  <c:v>59.54</c:v>
                </c:pt>
                <c:pt idx="1431">
                  <c:v>61.334000000000003</c:v>
                </c:pt>
                <c:pt idx="1432">
                  <c:v>57.268000000000001</c:v>
                </c:pt>
                <c:pt idx="1433">
                  <c:v>52.765999999999998</c:v>
                </c:pt>
                <c:pt idx="1434">
                  <c:v>38.935000000000002</c:v>
                </c:pt>
                <c:pt idx="1435">
                  <c:v>39.688000000000002</c:v>
                </c:pt>
                <c:pt idx="1436">
                  <c:v>35.326999999999998</c:v>
                </c:pt>
                <c:pt idx="1437">
                  <c:v>33.380000000000003</c:v>
                </c:pt>
                <c:pt idx="1438">
                  <c:v>40.395000000000003</c:v>
                </c:pt>
                <c:pt idx="1439">
                  <c:v>54.048999999999999</c:v>
                </c:pt>
                <c:pt idx="1440">
                  <c:v>34.561</c:v>
                </c:pt>
                <c:pt idx="1441">
                  <c:v>26.36</c:v>
                </c:pt>
                <c:pt idx="1442">
                  <c:v>24.736999999999998</c:v>
                </c:pt>
                <c:pt idx="1443">
                  <c:v>23.844999999999999</c:v>
                </c:pt>
                <c:pt idx="1444">
                  <c:v>23.183</c:v>
                </c:pt>
                <c:pt idx="1445">
                  <c:v>21.474</c:v>
                </c:pt>
                <c:pt idx="1446">
                  <c:v>19.376999999999999</c:v>
                </c:pt>
                <c:pt idx="1447">
                  <c:v>18.260999999999999</c:v>
                </c:pt>
                <c:pt idx="1448">
                  <c:v>16.965</c:v>
                </c:pt>
                <c:pt idx="1449">
                  <c:v>16.265999999999998</c:v>
                </c:pt>
                <c:pt idx="1450">
                  <c:v>15.84</c:v>
                </c:pt>
                <c:pt idx="1451">
                  <c:v>15.698</c:v>
                </c:pt>
                <c:pt idx="1452">
                  <c:v>16.2</c:v>
                </c:pt>
                <c:pt idx="1453">
                  <c:v>47.685000000000002</c:v>
                </c:pt>
                <c:pt idx="1454">
                  <c:v>287.19600000000003</c:v>
                </c:pt>
                <c:pt idx="1455">
                  <c:v>604.85900000000004</c:v>
                </c:pt>
                <c:pt idx="1456">
                  <c:v>780.46100000000001</c:v>
                </c:pt>
                <c:pt idx="1457">
                  <c:v>857.50900000000001</c:v>
                </c:pt>
                <c:pt idx="1458">
                  <c:v>884.31</c:v>
                </c:pt>
                <c:pt idx="1459">
                  <c:v>874.41800000000001</c:v>
                </c:pt>
                <c:pt idx="1460">
                  <c:v>836.69600000000003</c:v>
                </c:pt>
                <c:pt idx="1461">
                  <c:v>805.78700000000003</c:v>
                </c:pt>
                <c:pt idx="1462">
                  <c:v>756.197</c:v>
                </c:pt>
                <c:pt idx="1463">
                  <c:v>692.06700000000001</c:v>
                </c:pt>
                <c:pt idx="1464">
                  <c:v>633.12099999999998</c:v>
                </c:pt>
                <c:pt idx="1465">
                  <c:v>574.29300000000001</c:v>
                </c:pt>
                <c:pt idx="1466">
                  <c:v>527.03099999999995</c:v>
                </c:pt>
                <c:pt idx="1467">
                  <c:v>468.15899999999999</c:v>
                </c:pt>
                <c:pt idx="1468">
                  <c:v>414.11799999999999</c:v>
                </c:pt>
                <c:pt idx="1469">
                  <c:v>365</c:v>
                </c:pt>
                <c:pt idx="1470">
                  <c:v>325.69600000000003</c:v>
                </c:pt>
                <c:pt idx="1471">
                  <c:v>292.233</c:v>
                </c:pt>
                <c:pt idx="1472">
                  <c:v>263.274</c:v>
                </c:pt>
                <c:pt idx="1473">
                  <c:v>218.06299999999999</c:v>
                </c:pt>
                <c:pt idx="1474">
                  <c:v>200.696</c:v>
                </c:pt>
                <c:pt idx="1475">
                  <c:v>175.07</c:v>
                </c:pt>
                <c:pt idx="1476">
                  <c:v>147.47</c:v>
                </c:pt>
                <c:pt idx="1477">
                  <c:v>130.59</c:v>
                </c:pt>
                <c:pt idx="1478">
                  <c:v>113.27200000000001</c:v>
                </c:pt>
                <c:pt idx="1479">
                  <c:v>105.95399999999999</c:v>
                </c:pt>
                <c:pt idx="1480">
                  <c:v>100.773</c:v>
                </c:pt>
                <c:pt idx="1481">
                  <c:v>92.813999999999993</c:v>
                </c:pt>
                <c:pt idx="1482">
                  <c:v>83.483999999999995</c:v>
                </c:pt>
                <c:pt idx="1483">
                  <c:v>77.531999999999996</c:v>
                </c:pt>
                <c:pt idx="1484">
                  <c:v>69.522999999999996</c:v>
                </c:pt>
                <c:pt idx="1485">
                  <c:v>63.74</c:v>
                </c:pt>
                <c:pt idx="1486">
                  <c:v>59.53</c:v>
                </c:pt>
                <c:pt idx="1487">
                  <c:v>56.57</c:v>
                </c:pt>
                <c:pt idx="1488">
                  <c:v>122.679</c:v>
                </c:pt>
                <c:pt idx="1489">
                  <c:v>147.494</c:v>
                </c:pt>
                <c:pt idx="1490">
                  <c:v>145.27699999999999</c:v>
                </c:pt>
                <c:pt idx="1491">
                  <c:v>200.09800000000001</c:v>
                </c:pt>
                <c:pt idx="1492">
                  <c:v>367.02199999999999</c:v>
                </c:pt>
                <c:pt idx="1493">
                  <c:v>529.5</c:v>
                </c:pt>
                <c:pt idx="1494">
                  <c:v>539.74900000000002</c:v>
                </c:pt>
                <c:pt idx="1495">
                  <c:v>452.37099999999998</c:v>
                </c:pt>
                <c:pt idx="1496">
                  <c:v>354.49599999999998</c:v>
                </c:pt>
                <c:pt idx="1497">
                  <c:v>261.10500000000002</c:v>
                </c:pt>
                <c:pt idx="1498">
                  <c:v>203.352</c:v>
                </c:pt>
                <c:pt idx="1499">
                  <c:v>174.67699999999999</c:v>
                </c:pt>
                <c:pt idx="1500">
                  <c:v>151.697</c:v>
                </c:pt>
                <c:pt idx="1501">
                  <c:v>136.73400000000001</c:v>
                </c:pt>
                <c:pt idx="1502">
                  <c:v>125.16800000000001</c:v>
                </c:pt>
                <c:pt idx="1503">
                  <c:v>112.41800000000001</c:v>
                </c:pt>
                <c:pt idx="1504">
                  <c:v>104.998</c:v>
                </c:pt>
                <c:pt idx="1505">
                  <c:v>102.669</c:v>
                </c:pt>
                <c:pt idx="1506">
                  <c:v>98.619</c:v>
                </c:pt>
                <c:pt idx="1507">
                  <c:v>95.423000000000002</c:v>
                </c:pt>
                <c:pt idx="1508">
                  <c:v>88.787999999999997</c:v>
                </c:pt>
                <c:pt idx="1509">
                  <c:v>85.570999999999998</c:v>
                </c:pt>
                <c:pt idx="1510">
                  <c:v>80.168000000000006</c:v>
                </c:pt>
                <c:pt idx="1511">
                  <c:v>64.620999999999995</c:v>
                </c:pt>
                <c:pt idx="1512">
                  <c:v>69.959000000000003</c:v>
                </c:pt>
                <c:pt idx="1513">
                  <c:v>66.84</c:v>
                </c:pt>
                <c:pt idx="1514">
                  <c:v>61.673999999999999</c:v>
                </c:pt>
                <c:pt idx="1515">
                  <c:v>52.973999999999997</c:v>
                </c:pt>
                <c:pt idx="1516">
                  <c:v>49.302999999999997</c:v>
                </c:pt>
                <c:pt idx="1517">
                  <c:v>45.841999999999999</c:v>
                </c:pt>
                <c:pt idx="1518">
                  <c:v>43.404000000000003</c:v>
                </c:pt>
                <c:pt idx="1519">
                  <c:v>40.585999999999999</c:v>
                </c:pt>
                <c:pt idx="1520">
                  <c:v>29.693999999999999</c:v>
                </c:pt>
                <c:pt idx="1521">
                  <c:v>31.024999999999999</c:v>
                </c:pt>
                <c:pt idx="1522">
                  <c:v>29.440999999999999</c:v>
                </c:pt>
                <c:pt idx="1523">
                  <c:v>26.893999999999998</c:v>
                </c:pt>
                <c:pt idx="1524">
                  <c:v>25.356999999999999</c:v>
                </c:pt>
                <c:pt idx="1525">
                  <c:v>21.518000000000001</c:v>
                </c:pt>
                <c:pt idx="1526">
                  <c:v>19.959</c:v>
                </c:pt>
                <c:pt idx="1527">
                  <c:v>19.138000000000002</c:v>
                </c:pt>
                <c:pt idx="1528">
                  <c:v>16.286999999999999</c:v>
                </c:pt>
                <c:pt idx="1529">
                  <c:v>15.212999999999999</c:v>
                </c:pt>
                <c:pt idx="1530">
                  <c:v>14.42</c:v>
                </c:pt>
                <c:pt idx="1531">
                  <c:v>14.182</c:v>
                </c:pt>
                <c:pt idx="1532">
                  <c:v>13.195</c:v>
                </c:pt>
                <c:pt idx="1533">
                  <c:v>8.8360000000000003</c:v>
                </c:pt>
                <c:pt idx="1534">
                  <c:v>7.3849999999999998</c:v>
                </c:pt>
                <c:pt idx="1535">
                  <c:v>6.6929999999999996</c:v>
                </c:pt>
                <c:pt idx="1536">
                  <c:v>6.556</c:v>
                </c:pt>
                <c:pt idx="1537">
                  <c:v>5.1829999999999998</c:v>
                </c:pt>
                <c:pt idx="1538">
                  <c:v>3.024</c:v>
                </c:pt>
                <c:pt idx="1539">
                  <c:v>2.226</c:v>
                </c:pt>
                <c:pt idx="1540">
                  <c:v>0.83699999999999997</c:v>
                </c:pt>
                <c:pt idx="1541">
                  <c:v>0</c:v>
                </c:pt>
                <c:pt idx="1542">
                  <c:v>0</c:v>
                </c:pt>
                <c:pt idx="1543">
                  <c:v>0</c:v>
                </c:pt>
                <c:pt idx="1544">
                  <c:v>0</c:v>
                </c:pt>
                <c:pt idx="1545">
                  <c:v>0</c:v>
                </c:pt>
                <c:pt idx="1546">
                  <c:v>0</c:v>
                </c:pt>
                <c:pt idx="1547">
                  <c:v>0.41099999999999998</c:v>
                </c:pt>
                <c:pt idx="1548">
                  <c:v>0.74199999999999999</c:v>
                </c:pt>
                <c:pt idx="1549">
                  <c:v>0.33900000000000002</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numCache>
            </c:numRef>
          </c:val>
          <c:smooth val="1"/>
          <c:extLst xmlns:c16r2="http://schemas.microsoft.com/office/drawing/2015/06/chart">
            <c:ext xmlns:c16="http://schemas.microsoft.com/office/drawing/2014/chart" uri="{C3380CC4-5D6E-409C-BE32-E72D297353CC}">
              <c16:uniqueId val="{00000005-26F3-43EC-AA58-AAC5E0BB9EC4}"/>
            </c:ext>
          </c:extLst>
        </c:ser>
        <c:ser>
          <c:idx val="6"/>
          <c:order val="6"/>
          <c:tx>
            <c:strRef>
              <c:f>'All Time Flows'!$I$2</c:f>
              <c:strCache>
                <c:ptCount val="1"/>
                <c:pt idx="0">
                  <c:v>Weir 19a</c:v>
                </c:pt>
              </c:strCache>
            </c:strRef>
          </c:tx>
          <c:spPr>
            <a:ln w="12700" cap="rnd">
              <a:solidFill>
                <a:srgbClr val="002060"/>
              </a:solidFill>
              <a:round/>
            </a:ln>
            <a:effectLst/>
          </c:spPr>
          <c:marker>
            <c:symbol val="none"/>
          </c:marker>
          <c:cat>
            <c:numRef>
              <c:f>'All Time Flows'!$B$3:$B$1889</c:f>
              <c:numCache>
                <c:formatCode>d/m/yy;@</c:formatCode>
                <c:ptCount val="1887"/>
                <c:pt idx="0">
                  <c:v>41791</c:v>
                </c:pt>
                <c:pt idx="1">
                  <c:v>41792</c:v>
                </c:pt>
                <c:pt idx="2">
                  <c:v>41793</c:v>
                </c:pt>
                <c:pt idx="3">
                  <c:v>41794</c:v>
                </c:pt>
                <c:pt idx="4">
                  <c:v>41795</c:v>
                </c:pt>
                <c:pt idx="5">
                  <c:v>41796</c:v>
                </c:pt>
                <c:pt idx="6">
                  <c:v>41797</c:v>
                </c:pt>
                <c:pt idx="7">
                  <c:v>41798</c:v>
                </c:pt>
                <c:pt idx="8">
                  <c:v>41799</c:v>
                </c:pt>
                <c:pt idx="9">
                  <c:v>41800</c:v>
                </c:pt>
                <c:pt idx="10">
                  <c:v>41801</c:v>
                </c:pt>
                <c:pt idx="11">
                  <c:v>41802</c:v>
                </c:pt>
                <c:pt idx="12">
                  <c:v>41803</c:v>
                </c:pt>
                <c:pt idx="13">
                  <c:v>41804</c:v>
                </c:pt>
                <c:pt idx="14">
                  <c:v>41805</c:v>
                </c:pt>
                <c:pt idx="15">
                  <c:v>41806</c:v>
                </c:pt>
                <c:pt idx="16">
                  <c:v>41807</c:v>
                </c:pt>
                <c:pt idx="17">
                  <c:v>41808</c:v>
                </c:pt>
                <c:pt idx="18">
                  <c:v>41809</c:v>
                </c:pt>
                <c:pt idx="19">
                  <c:v>41810</c:v>
                </c:pt>
                <c:pt idx="20">
                  <c:v>41811</c:v>
                </c:pt>
                <c:pt idx="21">
                  <c:v>41812</c:v>
                </c:pt>
                <c:pt idx="22">
                  <c:v>41813</c:v>
                </c:pt>
                <c:pt idx="23">
                  <c:v>41814</c:v>
                </c:pt>
                <c:pt idx="24">
                  <c:v>41815</c:v>
                </c:pt>
                <c:pt idx="25">
                  <c:v>41816</c:v>
                </c:pt>
                <c:pt idx="26">
                  <c:v>41817</c:v>
                </c:pt>
                <c:pt idx="27">
                  <c:v>41818</c:v>
                </c:pt>
                <c:pt idx="28">
                  <c:v>41819</c:v>
                </c:pt>
                <c:pt idx="29">
                  <c:v>41820</c:v>
                </c:pt>
                <c:pt idx="30">
                  <c:v>41821</c:v>
                </c:pt>
                <c:pt idx="31">
                  <c:v>41822</c:v>
                </c:pt>
                <c:pt idx="32">
                  <c:v>41823</c:v>
                </c:pt>
                <c:pt idx="33">
                  <c:v>41824</c:v>
                </c:pt>
                <c:pt idx="34">
                  <c:v>41825</c:v>
                </c:pt>
                <c:pt idx="35">
                  <c:v>41826</c:v>
                </c:pt>
                <c:pt idx="36">
                  <c:v>41827</c:v>
                </c:pt>
                <c:pt idx="37">
                  <c:v>41828</c:v>
                </c:pt>
                <c:pt idx="38">
                  <c:v>41829</c:v>
                </c:pt>
                <c:pt idx="39">
                  <c:v>41830</c:v>
                </c:pt>
                <c:pt idx="40">
                  <c:v>41831</c:v>
                </c:pt>
                <c:pt idx="41">
                  <c:v>41832</c:v>
                </c:pt>
                <c:pt idx="42">
                  <c:v>41833</c:v>
                </c:pt>
                <c:pt idx="43">
                  <c:v>41834</c:v>
                </c:pt>
                <c:pt idx="44">
                  <c:v>41835</c:v>
                </c:pt>
                <c:pt idx="45">
                  <c:v>41836</c:v>
                </c:pt>
                <c:pt idx="46">
                  <c:v>41837</c:v>
                </c:pt>
                <c:pt idx="47">
                  <c:v>41838</c:v>
                </c:pt>
                <c:pt idx="48">
                  <c:v>41839</c:v>
                </c:pt>
                <c:pt idx="49">
                  <c:v>41840</c:v>
                </c:pt>
                <c:pt idx="50">
                  <c:v>41841</c:v>
                </c:pt>
                <c:pt idx="51">
                  <c:v>41842</c:v>
                </c:pt>
                <c:pt idx="52">
                  <c:v>41843</c:v>
                </c:pt>
                <c:pt idx="53">
                  <c:v>41844</c:v>
                </c:pt>
                <c:pt idx="54">
                  <c:v>41845</c:v>
                </c:pt>
                <c:pt idx="55">
                  <c:v>41846</c:v>
                </c:pt>
                <c:pt idx="56">
                  <c:v>41847</c:v>
                </c:pt>
                <c:pt idx="57">
                  <c:v>41848</c:v>
                </c:pt>
                <c:pt idx="58">
                  <c:v>41849</c:v>
                </c:pt>
                <c:pt idx="59">
                  <c:v>41850</c:v>
                </c:pt>
                <c:pt idx="60">
                  <c:v>41851</c:v>
                </c:pt>
                <c:pt idx="61">
                  <c:v>41852</c:v>
                </c:pt>
                <c:pt idx="62">
                  <c:v>41853</c:v>
                </c:pt>
                <c:pt idx="63">
                  <c:v>41854</c:v>
                </c:pt>
                <c:pt idx="64">
                  <c:v>41855</c:v>
                </c:pt>
                <c:pt idx="65">
                  <c:v>41856</c:v>
                </c:pt>
                <c:pt idx="66">
                  <c:v>41857</c:v>
                </c:pt>
                <c:pt idx="67">
                  <c:v>41858</c:v>
                </c:pt>
                <c:pt idx="68">
                  <c:v>41859</c:v>
                </c:pt>
                <c:pt idx="69">
                  <c:v>41860</c:v>
                </c:pt>
                <c:pt idx="70">
                  <c:v>41861</c:v>
                </c:pt>
                <c:pt idx="71">
                  <c:v>41862</c:v>
                </c:pt>
                <c:pt idx="72">
                  <c:v>41863</c:v>
                </c:pt>
                <c:pt idx="73">
                  <c:v>41864</c:v>
                </c:pt>
                <c:pt idx="74">
                  <c:v>41865</c:v>
                </c:pt>
                <c:pt idx="75">
                  <c:v>41866</c:v>
                </c:pt>
                <c:pt idx="76">
                  <c:v>41867</c:v>
                </c:pt>
                <c:pt idx="77">
                  <c:v>41868</c:v>
                </c:pt>
                <c:pt idx="78">
                  <c:v>41869</c:v>
                </c:pt>
                <c:pt idx="79">
                  <c:v>41870</c:v>
                </c:pt>
                <c:pt idx="80">
                  <c:v>41871</c:v>
                </c:pt>
                <c:pt idx="81">
                  <c:v>41872</c:v>
                </c:pt>
                <c:pt idx="82">
                  <c:v>41873</c:v>
                </c:pt>
                <c:pt idx="83">
                  <c:v>41874</c:v>
                </c:pt>
                <c:pt idx="84">
                  <c:v>41875</c:v>
                </c:pt>
                <c:pt idx="85">
                  <c:v>41876</c:v>
                </c:pt>
                <c:pt idx="86">
                  <c:v>41877</c:v>
                </c:pt>
                <c:pt idx="87">
                  <c:v>41878</c:v>
                </c:pt>
                <c:pt idx="88">
                  <c:v>41879</c:v>
                </c:pt>
                <c:pt idx="89">
                  <c:v>41880</c:v>
                </c:pt>
                <c:pt idx="90">
                  <c:v>41881</c:v>
                </c:pt>
                <c:pt idx="91">
                  <c:v>41882</c:v>
                </c:pt>
                <c:pt idx="92">
                  <c:v>41883</c:v>
                </c:pt>
                <c:pt idx="93">
                  <c:v>41884</c:v>
                </c:pt>
                <c:pt idx="94">
                  <c:v>41885</c:v>
                </c:pt>
                <c:pt idx="95">
                  <c:v>41886</c:v>
                </c:pt>
                <c:pt idx="96">
                  <c:v>41887</c:v>
                </c:pt>
                <c:pt idx="97">
                  <c:v>41888</c:v>
                </c:pt>
                <c:pt idx="98">
                  <c:v>41889</c:v>
                </c:pt>
                <c:pt idx="99">
                  <c:v>41890</c:v>
                </c:pt>
                <c:pt idx="100">
                  <c:v>41891</c:v>
                </c:pt>
                <c:pt idx="101">
                  <c:v>41892</c:v>
                </c:pt>
                <c:pt idx="102">
                  <c:v>41893</c:v>
                </c:pt>
                <c:pt idx="103">
                  <c:v>41894</c:v>
                </c:pt>
                <c:pt idx="104">
                  <c:v>41895</c:v>
                </c:pt>
                <c:pt idx="105">
                  <c:v>41896</c:v>
                </c:pt>
                <c:pt idx="106">
                  <c:v>41897</c:v>
                </c:pt>
                <c:pt idx="107">
                  <c:v>41898</c:v>
                </c:pt>
                <c:pt idx="108">
                  <c:v>41899</c:v>
                </c:pt>
                <c:pt idx="109">
                  <c:v>41900</c:v>
                </c:pt>
                <c:pt idx="110">
                  <c:v>41901</c:v>
                </c:pt>
                <c:pt idx="111">
                  <c:v>41902</c:v>
                </c:pt>
                <c:pt idx="112">
                  <c:v>41903</c:v>
                </c:pt>
                <c:pt idx="113">
                  <c:v>41904</c:v>
                </c:pt>
                <c:pt idx="114">
                  <c:v>41905</c:v>
                </c:pt>
                <c:pt idx="115">
                  <c:v>41906</c:v>
                </c:pt>
                <c:pt idx="116">
                  <c:v>41907</c:v>
                </c:pt>
                <c:pt idx="117">
                  <c:v>41908</c:v>
                </c:pt>
                <c:pt idx="118">
                  <c:v>41909</c:v>
                </c:pt>
                <c:pt idx="119">
                  <c:v>41910</c:v>
                </c:pt>
                <c:pt idx="120">
                  <c:v>41911</c:v>
                </c:pt>
                <c:pt idx="121">
                  <c:v>41912</c:v>
                </c:pt>
                <c:pt idx="122">
                  <c:v>41913</c:v>
                </c:pt>
                <c:pt idx="123">
                  <c:v>41914</c:v>
                </c:pt>
                <c:pt idx="124">
                  <c:v>41915</c:v>
                </c:pt>
                <c:pt idx="125">
                  <c:v>41916</c:v>
                </c:pt>
                <c:pt idx="126">
                  <c:v>41917</c:v>
                </c:pt>
                <c:pt idx="127">
                  <c:v>41918</c:v>
                </c:pt>
                <c:pt idx="128">
                  <c:v>41919</c:v>
                </c:pt>
                <c:pt idx="129">
                  <c:v>41920</c:v>
                </c:pt>
                <c:pt idx="130">
                  <c:v>41921</c:v>
                </c:pt>
                <c:pt idx="131">
                  <c:v>41922</c:v>
                </c:pt>
                <c:pt idx="132">
                  <c:v>41923</c:v>
                </c:pt>
                <c:pt idx="133">
                  <c:v>41924</c:v>
                </c:pt>
                <c:pt idx="134">
                  <c:v>41925</c:v>
                </c:pt>
                <c:pt idx="135">
                  <c:v>41926</c:v>
                </c:pt>
                <c:pt idx="136">
                  <c:v>41927</c:v>
                </c:pt>
                <c:pt idx="137">
                  <c:v>41928</c:v>
                </c:pt>
                <c:pt idx="138">
                  <c:v>41929</c:v>
                </c:pt>
                <c:pt idx="139">
                  <c:v>41930</c:v>
                </c:pt>
                <c:pt idx="140">
                  <c:v>41931</c:v>
                </c:pt>
                <c:pt idx="141">
                  <c:v>41932</c:v>
                </c:pt>
                <c:pt idx="142">
                  <c:v>41933</c:v>
                </c:pt>
                <c:pt idx="143">
                  <c:v>41934</c:v>
                </c:pt>
                <c:pt idx="144">
                  <c:v>41935</c:v>
                </c:pt>
                <c:pt idx="145">
                  <c:v>41936</c:v>
                </c:pt>
                <c:pt idx="146">
                  <c:v>41937</c:v>
                </c:pt>
                <c:pt idx="147">
                  <c:v>41938</c:v>
                </c:pt>
                <c:pt idx="148">
                  <c:v>41939</c:v>
                </c:pt>
                <c:pt idx="149">
                  <c:v>41940</c:v>
                </c:pt>
                <c:pt idx="150">
                  <c:v>41941</c:v>
                </c:pt>
                <c:pt idx="151">
                  <c:v>41942</c:v>
                </c:pt>
                <c:pt idx="152">
                  <c:v>41943</c:v>
                </c:pt>
                <c:pt idx="153">
                  <c:v>41944</c:v>
                </c:pt>
                <c:pt idx="154">
                  <c:v>41945</c:v>
                </c:pt>
                <c:pt idx="155">
                  <c:v>41946</c:v>
                </c:pt>
                <c:pt idx="156">
                  <c:v>41947</c:v>
                </c:pt>
                <c:pt idx="157">
                  <c:v>41948</c:v>
                </c:pt>
                <c:pt idx="158">
                  <c:v>41949</c:v>
                </c:pt>
                <c:pt idx="159">
                  <c:v>41950</c:v>
                </c:pt>
                <c:pt idx="160">
                  <c:v>41951</c:v>
                </c:pt>
                <c:pt idx="161">
                  <c:v>41952</c:v>
                </c:pt>
                <c:pt idx="162">
                  <c:v>41953</c:v>
                </c:pt>
                <c:pt idx="163">
                  <c:v>41954</c:v>
                </c:pt>
                <c:pt idx="164">
                  <c:v>41955</c:v>
                </c:pt>
                <c:pt idx="165">
                  <c:v>41956</c:v>
                </c:pt>
                <c:pt idx="166">
                  <c:v>41957</c:v>
                </c:pt>
                <c:pt idx="167">
                  <c:v>41958</c:v>
                </c:pt>
                <c:pt idx="168">
                  <c:v>41959</c:v>
                </c:pt>
                <c:pt idx="169">
                  <c:v>41960</c:v>
                </c:pt>
                <c:pt idx="170">
                  <c:v>41961</c:v>
                </c:pt>
                <c:pt idx="171">
                  <c:v>41962</c:v>
                </c:pt>
                <c:pt idx="172">
                  <c:v>41963</c:v>
                </c:pt>
                <c:pt idx="173">
                  <c:v>41964</c:v>
                </c:pt>
                <c:pt idx="174">
                  <c:v>41965</c:v>
                </c:pt>
                <c:pt idx="175">
                  <c:v>41966</c:v>
                </c:pt>
                <c:pt idx="176">
                  <c:v>41967</c:v>
                </c:pt>
                <c:pt idx="177">
                  <c:v>41968</c:v>
                </c:pt>
                <c:pt idx="178">
                  <c:v>41969</c:v>
                </c:pt>
                <c:pt idx="179">
                  <c:v>41970</c:v>
                </c:pt>
                <c:pt idx="180">
                  <c:v>41971</c:v>
                </c:pt>
                <c:pt idx="181">
                  <c:v>41972</c:v>
                </c:pt>
                <c:pt idx="182">
                  <c:v>41973</c:v>
                </c:pt>
                <c:pt idx="183">
                  <c:v>41974</c:v>
                </c:pt>
                <c:pt idx="184">
                  <c:v>41975</c:v>
                </c:pt>
                <c:pt idx="185">
                  <c:v>41976</c:v>
                </c:pt>
                <c:pt idx="186">
                  <c:v>41977</c:v>
                </c:pt>
                <c:pt idx="187">
                  <c:v>41978</c:v>
                </c:pt>
                <c:pt idx="188">
                  <c:v>41979</c:v>
                </c:pt>
                <c:pt idx="189">
                  <c:v>41980</c:v>
                </c:pt>
                <c:pt idx="190">
                  <c:v>41981</c:v>
                </c:pt>
                <c:pt idx="191">
                  <c:v>41982</c:v>
                </c:pt>
                <c:pt idx="192">
                  <c:v>41983</c:v>
                </c:pt>
                <c:pt idx="193">
                  <c:v>41984</c:v>
                </c:pt>
                <c:pt idx="194">
                  <c:v>41985</c:v>
                </c:pt>
                <c:pt idx="195">
                  <c:v>41986</c:v>
                </c:pt>
                <c:pt idx="196">
                  <c:v>41987</c:v>
                </c:pt>
                <c:pt idx="197">
                  <c:v>41988</c:v>
                </c:pt>
                <c:pt idx="198">
                  <c:v>41989</c:v>
                </c:pt>
                <c:pt idx="199">
                  <c:v>41990</c:v>
                </c:pt>
                <c:pt idx="200">
                  <c:v>41991</c:v>
                </c:pt>
                <c:pt idx="201">
                  <c:v>41992</c:v>
                </c:pt>
                <c:pt idx="202">
                  <c:v>41993</c:v>
                </c:pt>
                <c:pt idx="203">
                  <c:v>41994</c:v>
                </c:pt>
                <c:pt idx="204">
                  <c:v>41995</c:v>
                </c:pt>
                <c:pt idx="205">
                  <c:v>41996</c:v>
                </c:pt>
                <c:pt idx="206">
                  <c:v>41997</c:v>
                </c:pt>
                <c:pt idx="207">
                  <c:v>41998</c:v>
                </c:pt>
                <c:pt idx="208">
                  <c:v>41999</c:v>
                </c:pt>
                <c:pt idx="209">
                  <c:v>42000</c:v>
                </c:pt>
                <c:pt idx="210">
                  <c:v>42001</c:v>
                </c:pt>
                <c:pt idx="211">
                  <c:v>42002</c:v>
                </c:pt>
                <c:pt idx="212">
                  <c:v>42003</c:v>
                </c:pt>
                <c:pt idx="213">
                  <c:v>42004</c:v>
                </c:pt>
                <c:pt idx="214">
                  <c:v>42005</c:v>
                </c:pt>
                <c:pt idx="215">
                  <c:v>42006</c:v>
                </c:pt>
                <c:pt idx="216">
                  <c:v>42007</c:v>
                </c:pt>
                <c:pt idx="217">
                  <c:v>42008</c:v>
                </c:pt>
                <c:pt idx="218">
                  <c:v>42009</c:v>
                </c:pt>
                <c:pt idx="219">
                  <c:v>42010</c:v>
                </c:pt>
                <c:pt idx="220">
                  <c:v>42011</c:v>
                </c:pt>
                <c:pt idx="221">
                  <c:v>42012</c:v>
                </c:pt>
                <c:pt idx="222">
                  <c:v>42013</c:v>
                </c:pt>
                <c:pt idx="223">
                  <c:v>42014</c:v>
                </c:pt>
                <c:pt idx="224">
                  <c:v>42015</c:v>
                </c:pt>
                <c:pt idx="225">
                  <c:v>42016</c:v>
                </c:pt>
                <c:pt idx="226">
                  <c:v>42017</c:v>
                </c:pt>
                <c:pt idx="227">
                  <c:v>42018</c:v>
                </c:pt>
                <c:pt idx="228">
                  <c:v>42019</c:v>
                </c:pt>
                <c:pt idx="229">
                  <c:v>42020</c:v>
                </c:pt>
                <c:pt idx="230">
                  <c:v>42021</c:v>
                </c:pt>
                <c:pt idx="231">
                  <c:v>42022</c:v>
                </c:pt>
                <c:pt idx="232">
                  <c:v>42023</c:v>
                </c:pt>
                <c:pt idx="233">
                  <c:v>42024</c:v>
                </c:pt>
                <c:pt idx="234">
                  <c:v>42025</c:v>
                </c:pt>
                <c:pt idx="235">
                  <c:v>42026</c:v>
                </c:pt>
                <c:pt idx="236">
                  <c:v>42027</c:v>
                </c:pt>
                <c:pt idx="237">
                  <c:v>42028</c:v>
                </c:pt>
                <c:pt idx="238">
                  <c:v>42029</c:v>
                </c:pt>
                <c:pt idx="239">
                  <c:v>42030</c:v>
                </c:pt>
                <c:pt idx="240">
                  <c:v>42031</c:v>
                </c:pt>
                <c:pt idx="241">
                  <c:v>42032</c:v>
                </c:pt>
                <c:pt idx="242">
                  <c:v>42033</c:v>
                </c:pt>
                <c:pt idx="243">
                  <c:v>42034</c:v>
                </c:pt>
                <c:pt idx="244">
                  <c:v>42035</c:v>
                </c:pt>
                <c:pt idx="245">
                  <c:v>42036</c:v>
                </c:pt>
                <c:pt idx="246">
                  <c:v>42037</c:v>
                </c:pt>
                <c:pt idx="247">
                  <c:v>42038</c:v>
                </c:pt>
                <c:pt idx="248">
                  <c:v>42039</c:v>
                </c:pt>
                <c:pt idx="249">
                  <c:v>42040</c:v>
                </c:pt>
                <c:pt idx="250">
                  <c:v>42041</c:v>
                </c:pt>
                <c:pt idx="251">
                  <c:v>42042</c:v>
                </c:pt>
                <c:pt idx="252">
                  <c:v>42043</c:v>
                </c:pt>
                <c:pt idx="253">
                  <c:v>42044</c:v>
                </c:pt>
                <c:pt idx="254">
                  <c:v>42045</c:v>
                </c:pt>
                <c:pt idx="255">
                  <c:v>42046</c:v>
                </c:pt>
                <c:pt idx="256">
                  <c:v>42047</c:v>
                </c:pt>
                <c:pt idx="257">
                  <c:v>42048</c:v>
                </c:pt>
                <c:pt idx="258">
                  <c:v>42049</c:v>
                </c:pt>
                <c:pt idx="259">
                  <c:v>42050</c:v>
                </c:pt>
                <c:pt idx="260">
                  <c:v>42051</c:v>
                </c:pt>
                <c:pt idx="261">
                  <c:v>42052</c:v>
                </c:pt>
                <c:pt idx="262">
                  <c:v>42053</c:v>
                </c:pt>
                <c:pt idx="263">
                  <c:v>42054</c:v>
                </c:pt>
                <c:pt idx="264">
                  <c:v>42055</c:v>
                </c:pt>
                <c:pt idx="265">
                  <c:v>42056</c:v>
                </c:pt>
                <c:pt idx="266">
                  <c:v>42057</c:v>
                </c:pt>
                <c:pt idx="267">
                  <c:v>42058</c:v>
                </c:pt>
                <c:pt idx="268">
                  <c:v>42059</c:v>
                </c:pt>
                <c:pt idx="269">
                  <c:v>42060</c:v>
                </c:pt>
                <c:pt idx="270">
                  <c:v>42061</c:v>
                </c:pt>
                <c:pt idx="271">
                  <c:v>42062</c:v>
                </c:pt>
                <c:pt idx="272">
                  <c:v>42063</c:v>
                </c:pt>
                <c:pt idx="273">
                  <c:v>42064</c:v>
                </c:pt>
                <c:pt idx="274">
                  <c:v>42065</c:v>
                </c:pt>
                <c:pt idx="275">
                  <c:v>42066</c:v>
                </c:pt>
                <c:pt idx="276">
                  <c:v>42067</c:v>
                </c:pt>
                <c:pt idx="277">
                  <c:v>42068</c:v>
                </c:pt>
                <c:pt idx="278">
                  <c:v>42069</c:v>
                </c:pt>
                <c:pt idx="279">
                  <c:v>42070</c:v>
                </c:pt>
                <c:pt idx="280">
                  <c:v>42071</c:v>
                </c:pt>
                <c:pt idx="281">
                  <c:v>42072</c:v>
                </c:pt>
                <c:pt idx="282">
                  <c:v>42073</c:v>
                </c:pt>
                <c:pt idx="283">
                  <c:v>42074</c:v>
                </c:pt>
                <c:pt idx="284">
                  <c:v>42075</c:v>
                </c:pt>
                <c:pt idx="285">
                  <c:v>42076</c:v>
                </c:pt>
                <c:pt idx="286">
                  <c:v>42077</c:v>
                </c:pt>
                <c:pt idx="287">
                  <c:v>42078</c:v>
                </c:pt>
                <c:pt idx="288">
                  <c:v>42079</c:v>
                </c:pt>
                <c:pt idx="289">
                  <c:v>42080</c:v>
                </c:pt>
                <c:pt idx="290">
                  <c:v>42081</c:v>
                </c:pt>
                <c:pt idx="291">
                  <c:v>42082</c:v>
                </c:pt>
                <c:pt idx="292">
                  <c:v>42083</c:v>
                </c:pt>
                <c:pt idx="293">
                  <c:v>42084</c:v>
                </c:pt>
                <c:pt idx="294">
                  <c:v>42085</c:v>
                </c:pt>
                <c:pt idx="295">
                  <c:v>42086</c:v>
                </c:pt>
                <c:pt idx="296">
                  <c:v>42087</c:v>
                </c:pt>
                <c:pt idx="297">
                  <c:v>42088</c:v>
                </c:pt>
                <c:pt idx="298">
                  <c:v>42089</c:v>
                </c:pt>
                <c:pt idx="299">
                  <c:v>42090</c:v>
                </c:pt>
                <c:pt idx="300">
                  <c:v>42091</c:v>
                </c:pt>
                <c:pt idx="301">
                  <c:v>42092</c:v>
                </c:pt>
                <c:pt idx="302">
                  <c:v>42093</c:v>
                </c:pt>
                <c:pt idx="303">
                  <c:v>42094</c:v>
                </c:pt>
                <c:pt idx="304">
                  <c:v>42095</c:v>
                </c:pt>
                <c:pt idx="305">
                  <c:v>42096</c:v>
                </c:pt>
                <c:pt idx="306">
                  <c:v>42097</c:v>
                </c:pt>
                <c:pt idx="307">
                  <c:v>42098</c:v>
                </c:pt>
                <c:pt idx="308">
                  <c:v>42099</c:v>
                </c:pt>
                <c:pt idx="309">
                  <c:v>42100</c:v>
                </c:pt>
                <c:pt idx="310">
                  <c:v>42101</c:v>
                </c:pt>
                <c:pt idx="311">
                  <c:v>42102</c:v>
                </c:pt>
                <c:pt idx="312">
                  <c:v>42103</c:v>
                </c:pt>
                <c:pt idx="313">
                  <c:v>42104</c:v>
                </c:pt>
                <c:pt idx="314">
                  <c:v>42105</c:v>
                </c:pt>
                <c:pt idx="315">
                  <c:v>42106</c:v>
                </c:pt>
                <c:pt idx="316">
                  <c:v>42107</c:v>
                </c:pt>
                <c:pt idx="317">
                  <c:v>42108</c:v>
                </c:pt>
                <c:pt idx="318">
                  <c:v>42109</c:v>
                </c:pt>
                <c:pt idx="319">
                  <c:v>42110</c:v>
                </c:pt>
                <c:pt idx="320">
                  <c:v>42111</c:v>
                </c:pt>
                <c:pt idx="321">
                  <c:v>42112</c:v>
                </c:pt>
                <c:pt idx="322">
                  <c:v>42113</c:v>
                </c:pt>
                <c:pt idx="323">
                  <c:v>42114</c:v>
                </c:pt>
                <c:pt idx="324">
                  <c:v>42115</c:v>
                </c:pt>
                <c:pt idx="325">
                  <c:v>42116</c:v>
                </c:pt>
                <c:pt idx="326">
                  <c:v>42117</c:v>
                </c:pt>
                <c:pt idx="327">
                  <c:v>42118</c:v>
                </c:pt>
                <c:pt idx="328">
                  <c:v>42119</c:v>
                </c:pt>
                <c:pt idx="329">
                  <c:v>42120</c:v>
                </c:pt>
                <c:pt idx="330">
                  <c:v>42121</c:v>
                </c:pt>
                <c:pt idx="331">
                  <c:v>42122</c:v>
                </c:pt>
                <c:pt idx="332">
                  <c:v>42123</c:v>
                </c:pt>
                <c:pt idx="333">
                  <c:v>42124</c:v>
                </c:pt>
                <c:pt idx="334">
                  <c:v>42125</c:v>
                </c:pt>
                <c:pt idx="335">
                  <c:v>42126</c:v>
                </c:pt>
                <c:pt idx="336">
                  <c:v>42127</c:v>
                </c:pt>
                <c:pt idx="337">
                  <c:v>42128</c:v>
                </c:pt>
                <c:pt idx="338">
                  <c:v>42129</c:v>
                </c:pt>
                <c:pt idx="339">
                  <c:v>42130</c:v>
                </c:pt>
                <c:pt idx="340">
                  <c:v>42131</c:v>
                </c:pt>
                <c:pt idx="341">
                  <c:v>42132</c:v>
                </c:pt>
                <c:pt idx="342">
                  <c:v>42133</c:v>
                </c:pt>
                <c:pt idx="343">
                  <c:v>42134</c:v>
                </c:pt>
                <c:pt idx="344">
                  <c:v>42135</c:v>
                </c:pt>
                <c:pt idx="345">
                  <c:v>42136</c:v>
                </c:pt>
                <c:pt idx="346">
                  <c:v>42137</c:v>
                </c:pt>
                <c:pt idx="347">
                  <c:v>42138</c:v>
                </c:pt>
                <c:pt idx="348">
                  <c:v>42139</c:v>
                </c:pt>
                <c:pt idx="349">
                  <c:v>42140</c:v>
                </c:pt>
                <c:pt idx="350">
                  <c:v>42141</c:v>
                </c:pt>
                <c:pt idx="351">
                  <c:v>42142</c:v>
                </c:pt>
                <c:pt idx="352">
                  <c:v>42143</c:v>
                </c:pt>
                <c:pt idx="353">
                  <c:v>42144</c:v>
                </c:pt>
                <c:pt idx="354">
                  <c:v>42145</c:v>
                </c:pt>
                <c:pt idx="355">
                  <c:v>42146</c:v>
                </c:pt>
                <c:pt idx="356">
                  <c:v>42147</c:v>
                </c:pt>
                <c:pt idx="357">
                  <c:v>42148</c:v>
                </c:pt>
                <c:pt idx="358">
                  <c:v>42149</c:v>
                </c:pt>
                <c:pt idx="359">
                  <c:v>42150</c:v>
                </c:pt>
                <c:pt idx="360">
                  <c:v>42151</c:v>
                </c:pt>
                <c:pt idx="361">
                  <c:v>42152</c:v>
                </c:pt>
                <c:pt idx="362">
                  <c:v>42153</c:v>
                </c:pt>
                <c:pt idx="363">
                  <c:v>42154</c:v>
                </c:pt>
                <c:pt idx="364">
                  <c:v>42155</c:v>
                </c:pt>
                <c:pt idx="365">
                  <c:v>42156</c:v>
                </c:pt>
                <c:pt idx="366">
                  <c:v>42157</c:v>
                </c:pt>
                <c:pt idx="367">
                  <c:v>42158</c:v>
                </c:pt>
                <c:pt idx="368">
                  <c:v>42159</c:v>
                </c:pt>
                <c:pt idx="369">
                  <c:v>42160</c:v>
                </c:pt>
                <c:pt idx="370">
                  <c:v>42161</c:v>
                </c:pt>
                <c:pt idx="371">
                  <c:v>42162</c:v>
                </c:pt>
                <c:pt idx="372">
                  <c:v>42163</c:v>
                </c:pt>
                <c:pt idx="373">
                  <c:v>42164</c:v>
                </c:pt>
                <c:pt idx="374">
                  <c:v>42165</c:v>
                </c:pt>
                <c:pt idx="375">
                  <c:v>42166</c:v>
                </c:pt>
                <c:pt idx="376">
                  <c:v>42167</c:v>
                </c:pt>
                <c:pt idx="377">
                  <c:v>42168</c:v>
                </c:pt>
                <c:pt idx="378">
                  <c:v>42169</c:v>
                </c:pt>
                <c:pt idx="379">
                  <c:v>42170</c:v>
                </c:pt>
                <c:pt idx="380">
                  <c:v>42171</c:v>
                </c:pt>
                <c:pt idx="381">
                  <c:v>42172</c:v>
                </c:pt>
                <c:pt idx="382">
                  <c:v>42173</c:v>
                </c:pt>
                <c:pt idx="383">
                  <c:v>42174</c:v>
                </c:pt>
                <c:pt idx="384">
                  <c:v>42175</c:v>
                </c:pt>
                <c:pt idx="385">
                  <c:v>42176</c:v>
                </c:pt>
                <c:pt idx="386">
                  <c:v>42177</c:v>
                </c:pt>
                <c:pt idx="387">
                  <c:v>42178</c:v>
                </c:pt>
                <c:pt idx="388">
                  <c:v>42179</c:v>
                </c:pt>
                <c:pt idx="389">
                  <c:v>42180</c:v>
                </c:pt>
                <c:pt idx="390">
                  <c:v>42181</c:v>
                </c:pt>
                <c:pt idx="391">
                  <c:v>42182</c:v>
                </c:pt>
                <c:pt idx="392">
                  <c:v>42183</c:v>
                </c:pt>
                <c:pt idx="393">
                  <c:v>42184</c:v>
                </c:pt>
                <c:pt idx="394">
                  <c:v>42185</c:v>
                </c:pt>
                <c:pt idx="395">
                  <c:v>42186</c:v>
                </c:pt>
                <c:pt idx="396">
                  <c:v>42187</c:v>
                </c:pt>
                <c:pt idx="397">
                  <c:v>42188</c:v>
                </c:pt>
                <c:pt idx="398">
                  <c:v>42189</c:v>
                </c:pt>
                <c:pt idx="399">
                  <c:v>42190</c:v>
                </c:pt>
                <c:pt idx="400">
                  <c:v>42191</c:v>
                </c:pt>
                <c:pt idx="401">
                  <c:v>42192</c:v>
                </c:pt>
                <c:pt idx="402">
                  <c:v>42193</c:v>
                </c:pt>
                <c:pt idx="403">
                  <c:v>42194</c:v>
                </c:pt>
                <c:pt idx="404">
                  <c:v>42195</c:v>
                </c:pt>
                <c:pt idx="405">
                  <c:v>42196</c:v>
                </c:pt>
                <c:pt idx="406">
                  <c:v>42197</c:v>
                </c:pt>
                <c:pt idx="407">
                  <c:v>42198</c:v>
                </c:pt>
                <c:pt idx="408">
                  <c:v>42199</c:v>
                </c:pt>
                <c:pt idx="409">
                  <c:v>42200</c:v>
                </c:pt>
                <c:pt idx="410">
                  <c:v>42201</c:v>
                </c:pt>
                <c:pt idx="411">
                  <c:v>42202</c:v>
                </c:pt>
                <c:pt idx="412">
                  <c:v>42203</c:v>
                </c:pt>
                <c:pt idx="413">
                  <c:v>42204</c:v>
                </c:pt>
                <c:pt idx="414">
                  <c:v>42205</c:v>
                </c:pt>
                <c:pt idx="415">
                  <c:v>42206</c:v>
                </c:pt>
                <c:pt idx="416">
                  <c:v>42207</c:v>
                </c:pt>
                <c:pt idx="417">
                  <c:v>42208</c:v>
                </c:pt>
                <c:pt idx="418">
                  <c:v>42209</c:v>
                </c:pt>
                <c:pt idx="419">
                  <c:v>42210</c:v>
                </c:pt>
                <c:pt idx="420">
                  <c:v>42211</c:v>
                </c:pt>
                <c:pt idx="421">
                  <c:v>42212</c:v>
                </c:pt>
                <c:pt idx="422">
                  <c:v>42213</c:v>
                </c:pt>
                <c:pt idx="423">
                  <c:v>42214</c:v>
                </c:pt>
                <c:pt idx="424">
                  <c:v>42215</c:v>
                </c:pt>
                <c:pt idx="425">
                  <c:v>42216</c:v>
                </c:pt>
                <c:pt idx="426">
                  <c:v>42217</c:v>
                </c:pt>
                <c:pt idx="427">
                  <c:v>42218</c:v>
                </c:pt>
                <c:pt idx="428">
                  <c:v>42219</c:v>
                </c:pt>
                <c:pt idx="429">
                  <c:v>42220</c:v>
                </c:pt>
                <c:pt idx="430">
                  <c:v>42221</c:v>
                </c:pt>
                <c:pt idx="431">
                  <c:v>42222</c:v>
                </c:pt>
                <c:pt idx="432">
                  <c:v>42223</c:v>
                </c:pt>
                <c:pt idx="433">
                  <c:v>42224</c:v>
                </c:pt>
                <c:pt idx="434">
                  <c:v>42225</c:v>
                </c:pt>
                <c:pt idx="435">
                  <c:v>42226</c:v>
                </c:pt>
                <c:pt idx="436">
                  <c:v>42227</c:v>
                </c:pt>
                <c:pt idx="437">
                  <c:v>42228</c:v>
                </c:pt>
                <c:pt idx="438">
                  <c:v>42229</c:v>
                </c:pt>
                <c:pt idx="439">
                  <c:v>42230</c:v>
                </c:pt>
                <c:pt idx="440">
                  <c:v>42231</c:v>
                </c:pt>
                <c:pt idx="441">
                  <c:v>42232</c:v>
                </c:pt>
                <c:pt idx="442">
                  <c:v>42233</c:v>
                </c:pt>
                <c:pt idx="443">
                  <c:v>42234</c:v>
                </c:pt>
                <c:pt idx="444">
                  <c:v>42235</c:v>
                </c:pt>
                <c:pt idx="445">
                  <c:v>42236</c:v>
                </c:pt>
                <c:pt idx="446">
                  <c:v>42237</c:v>
                </c:pt>
                <c:pt idx="447">
                  <c:v>42238</c:v>
                </c:pt>
                <c:pt idx="448">
                  <c:v>42239</c:v>
                </c:pt>
                <c:pt idx="449">
                  <c:v>42240</c:v>
                </c:pt>
                <c:pt idx="450">
                  <c:v>42241</c:v>
                </c:pt>
                <c:pt idx="451">
                  <c:v>42242</c:v>
                </c:pt>
                <c:pt idx="452">
                  <c:v>42243</c:v>
                </c:pt>
                <c:pt idx="453">
                  <c:v>42244</c:v>
                </c:pt>
                <c:pt idx="454">
                  <c:v>42245</c:v>
                </c:pt>
                <c:pt idx="455">
                  <c:v>42246</c:v>
                </c:pt>
                <c:pt idx="456">
                  <c:v>42247</c:v>
                </c:pt>
                <c:pt idx="457">
                  <c:v>42248</c:v>
                </c:pt>
                <c:pt idx="458">
                  <c:v>42249</c:v>
                </c:pt>
                <c:pt idx="459">
                  <c:v>42250</c:v>
                </c:pt>
                <c:pt idx="460">
                  <c:v>42251</c:v>
                </c:pt>
                <c:pt idx="461">
                  <c:v>42252</c:v>
                </c:pt>
                <c:pt idx="462">
                  <c:v>42253</c:v>
                </c:pt>
                <c:pt idx="463">
                  <c:v>42254</c:v>
                </c:pt>
                <c:pt idx="464">
                  <c:v>42255</c:v>
                </c:pt>
                <c:pt idx="465">
                  <c:v>42256</c:v>
                </c:pt>
                <c:pt idx="466">
                  <c:v>42257</c:v>
                </c:pt>
                <c:pt idx="467">
                  <c:v>42258</c:v>
                </c:pt>
                <c:pt idx="468">
                  <c:v>42259</c:v>
                </c:pt>
                <c:pt idx="469">
                  <c:v>42260</c:v>
                </c:pt>
                <c:pt idx="470">
                  <c:v>42261</c:v>
                </c:pt>
                <c:pt idx="471">
                  <c:v>42262</c:v>
                </c:pt>
                <c:pt idx="472">
                  <c:v>42263</c:v>
                </c:pt>
                <c:pt idx="473">
                  <c:v>42264</c:v>
                </c:pt>
                <c:pt idx="474">
                  <c:v>42265</c:v>
                </c:pt>
                <c:pt idx="475">
                  <c:v>42266</c:v>
                </c:pt>
                <c:pt idx="476">
                  <c:v>42267</c:v>
                </c:pt>
                <c:pt idx="477">
                  <c:v>42268</c:v>
                </c:pt>
                <c:pt idx="478">
                  <c:v>42269</c:v>
                </c:pt>
                <c:pt idx="479">
                  <c:v>42270</c:v>
                </c:pt>
                <c:pt idx="480">
                  <c:v>42271</c:v>
                </c:pt>
                <c:pt idx="481">
                  <c:v>42272</c:v>
                </c:pt>
                <c:pt idx="482">
                  <c:v>42273</c:v>
                </c:pt>
                <c:pt idx="483">
                  <c:v>42274</c:v>
                </c:pt>
                <c:pt idx="484">
                  <c:v>42275</c:v>
                </c:pt>
                <c:pt idx="485">
                  <c:v>42276</c:v>
                </c:pt>
                <c:pt idx="486">
                  <c:v>42277</c:v>
                </c:pt>
                <c:pt idx="487">
                  <c:v>42278</c:v>
                </c:pt>
                <c:pt idx="488">
                  <c:v>42279</c:v>
                </c:pt>
                <c:pt idx="489">
                  <c:v>42280</c:v>
                </c:pt>
                <c:pt idx="490">
                  <c:v>42281</c:v>
                </c:pt>
                <c:pt idx="491">
                  <c:v>42282</c:v>
                </c:pt>
                <c:pt idx="492">
                  <c:v>42283</c:v>
                </c:pt>
                <c:pt idx="493">
                  <c:v>42284</c:v>
                </c:pt>
                <c:pt idx="494">
                  <c:v>42285</c:v>
                </c:pt>
                <c:pt idx="495">
                  <c:v>42286</c:v>
                </c:pt>
                <c:pt idx="496">
                  <c:v>42287</c:v>
                </c:pt>
                <c:pt idx="497">
                  <c:v>42288</c:v>
                </c:pt>
                <c:pt idx="498">
                  <c:v>42289</c:v>
                </c:pt>
                <c:pt idx="499">
                  <c:v>42290</c:v>
                </c:pt>
                <c:pt idx="500">
                  <c:v>42291</c:v>
                </c:pt>
                <c:pt idx="501">
                  <c:v>42292</c:v>
                </c:pt>
                <c:pt idx="502">
                  <c:v>42293</c:v>
                </c:pt>
                <c:pt idx="503">
                  <c:v>42294</c:v>
                </c:pt>
                <c:pt idx="504">
                  <c:v>42295</c:v>
                </c:pt>
                <c:pt idx="505">
                  <c:v>42296</c:v>
                </c:pt>
                <c:pt idx="506">
                  <c:v>42297</c:v>
                </c:pt>
                <c:pt idx="507">
                  <c:v>42298</c:v>
                </c:pt>
                <c:pt idx="508">
                  <c:v>42299</c:v>
                </c:pt>
                <c:pt idx="509">
                  <c:v>42300</c:v>
                </c:pt>
                <c:pt idx="510">
                  <c:v>42301</c:v>
                </c:pt>
                <c:pt idx="511">
                  <c:v>42302</c:v>
                </c:pt>
                <c:pt idx="512">
                  <c:v>42303</c:v>
                </c:pt>
                <c:pt idx="513">
                  <c:v>42304</c:v>
                </c:pt>
                <c:pt idx="514">
                  <c:v>42305</c:v>
                </c:pt>
                <c:pt idx="515">
                  <c:v>42306</c:v>
                </c:pt>
                <c:pt idx="516">
                  <c:v>42307</c:v>
                </c:pt>
                <c:pt idx="517">
                  <c:v>42308</c:v>
                </c:pt>
                <c:pt idx="518">
                  <c:v>42309</c:v>
                </c:pt>
                <c:pt idx="519">
                  <c:v>42310</c:v>
                </c:pt>
                <c:pt idx="520">
                  <c:v>42311</c:v>
                </c:pt>
                <c:pt idx="521">
                  <c:v>42312</c:v>
                </c:pt>
                <c:pt idx="522">
                  <c:v>42313</c:v>
                </c:pt>
                <c:pt idx="523">
                  <c:v>42314</c:v>
                </c:pt>
                <c:pt idx="524">
                  <c:v>42315</c:v>
                </c:pt>
                <c:pt idx="525">
                  <c:v>42316</c:v>
                </c:pt>
                <c:pt idx="526">
                  <c:v>42317</c:v>
                </c:pt>
                <c:pt idx="527">
                  <c:v>42318</c:v>
                </c:pt>
                <c:pt idx="528">
                  <c:v>42319</c:v>
                </c:pt>
                <c:pt idx="529">
                  <c:v>42320</c:v>
                </c:pt>
                <c:pt idx="530">
                  <c:v>42321</c:v>
                </c:pt>
                <c:pt idx="531">
                  <c:v>42322</c:v>
                </c:pt>
                <c:pt idx="532">
                  <c:v>42323</c:v>
                </c:pt>
                <c:pt idx="533">
                  <c:v>42324</c:v>
                </c:pt>
                <c:pt idx="534">
                  <c:v>42325</c:v>
                </c:pt>
                <c:pt idx="535">
                  <c:v>42326</c:v>
                </c:pt>
                <c:pt idx="536">
                  <c:v>42327</c:v>
                </c:pt>
                <c:pt idx="537">
                  <c:v>42328</c:v>
                </c:pt>
                <c:pt idx="538">
                  <c:v>42329</c:v>
                </c:pt>
                <c:pt idx="539">
                  <c:v>42330</c:v>
                </c:pt>
                <c:pt idx="540">
                  <c:v>42331</c:v>
                </c:pt>
                <c:pt idx="541">
                  <c:v>42332</c:v>
                </c:pt>
                <c:pt idx="542">
                  <c:v>42333</c:v>
                </c:pt>
                <c:pt idx="543">
                  <c:v>42334</c:v>
                </c:pt>
                <c:pt idx="544">
                  <c:v>42335</c:v>
                </c:pt>
                <c:pt idx="545">
                  <c:v>42336</c:v>
                </c:pt>
                <c:pt idx="546">
                  <c:v>42337</c:v>
                </c:pt>
                <c:pt idx="547">
                  <c:v>42338</c:v>
                </c:pt>
                <c:pt idx="548">
                  <c:v>42339</c:v>
                </c:pt>
                <c:pt idx="549">
                  <c:v>42340</c:v>
                </c:pt>
                <c:pt idx="550">
                  <c:v>42341</c:v>
                </c:pt>
                <c:pt idx="551">
                  <c:v>42342</c:v>
                </c:pt>
                <c:pt idx="552">
                  <c:v>42343</c:v>
                </c:pt>
                <c:pt idx="553">
                  <c:v>42344</c:v>
                </c:pt>
                <c:pt idx="554">
                  <c:v>42345</c:v>
                </c:pt>
                <c:pt idx="555">
                  <c:v>42346</c:v>
                </c:pt>
                <c:pt idx="556">
                  <c:v>42347</c:v>
                </c:pt>
                <c:pt idx="557">
                  <c:v>42348</c:v>
                </c:pt>
                <c:pt idx="558">
                  <c:v>42349</c:v>
                </c:pt>
                <c:pt idx="559">
                  <c:v>42350</c:v>
                </c:pt>
                <c:pt idx="560">
                  <c:v>42351</c:v>
                </c:pt>
                <c:pt idx="561">
                  <c:v>42352</c:v>
                </c:pt>
                <c:pt idx="562">
                  <c:v>42353</c:v>
                </c:pt>
                <c:pt idx="563">
                  <c:v>42354</c:v>
                </c:pt>
                <c:pt idx="564">
                  <c:v>42355</c:v>
                </c:pt>
                <c:pt idx="565">
                  <c:v>42356</c:v>
                </c:pt>
                <c:pt idx="566">
                  <c:v>42357</c:v>
                </c:pt>
                <c:pt idx="567">
                  <c:v>42358</c:v>
                </c:pt>
                <c:pt idx="568">
                  <c:v>42359</c:v>
                </c:pt>
                <c:pt idx="569">
                  <c:v>42360</c:v>
                </c:pt>
                <c:pt idx="570">
                  <c:v>42361</c:v>
                </c:pt>
                <c:pt idx="571">
                  <c:v>42362</c:v>
                </c:pt>
                <c:pt idx="572">
                  <c:v>42363</c:v>
                </c:pt>
                <c:pt idx="573">
                  <c:v>42364</c:v>
                </c:pt>
                <c:pt idx="574">
                  <c:v>42365</c:v>
                </c:pt>
                <c:pt idx="575">
                  <c:v>42366</c:v>
                </c:pt>
                <c:pt idx="576">
                  <c:v>42367</c:v>
                </c:pt>
                <c:pt idx="577">
                  <c:v>42368</c:v>
                </c:pt>
                <c:pt idx="578">
                  <c:v>42369</c:v>
                </c:pt>
                <c:pt idx="579">
                  <c:v>42370</c:v>
                </c:pt>
                <c:pt idx="580">
                  <c:v>42371</c:v>
                </c:pt>
                <c:pt idx="581">
                  <c:v>42372</c:v>
                </c:pt>
                <c:pt idx="582">
                  <c:v>42373</c:v>
                </c:pt>
                <c:pt idx="583">
                  <c:v>42374</c:v>
                </c:pt>
                <c:pt idx="584">
                  <c:v>42375</c:v>
                </c:pt>
                <c:pt idx="585">
                  <c:v>42376</c:v>
                </c:pt>
                <c:pt idx="586">
                  <c:v>42377</c:v>
                </c:pt>
                <c:pt idx="587">
                  <c:v>42378</c:v>
                </c:pt>
                <c:pt idx="588">
                  <c:v>42379</c:v>
                </c:pt>
                <c:pt idx="589">
                  <c:v>42380</c:v>
                </c:pt>
                <c:pt idx="590">
                  <c:v>42381</c:v>
                </c:pt>
                <c:pt idx="591">
                  <c:v>42382</c:v>
                </c:pt>
                <c:pt idx="592">
                  <c:v>42383</c:v>
                </c:pt>
                <c:pt idx="593">
                  <c:v>42384</c:v>
                </c:pt>
                <c:pt idx="594">
                  <c:v>42385</c:v>
                </c:pt>
                <c:pt idx="595">
                  <c:v>42386</c:v>
                </c:pt>
                <c:pt idx="596">
                  <c:v>42387</c:v>
                </c:pt>
                <c:pt idx="597">
                  <c:v>42388</c:v>
                </c:pt>
                <c:pt idx="598">
                  <c:v>42389</c:v>
                </c:pt>
                <c:pt idx="599">
                  <c:v>42390</c:v>
                </c:pt>
                <c:pt idx="600">
                  <c:v>42391</c:v>
                </c:pt>
                <c:pt idx="601">
                  <c:v>42392</c:v>
                </c:pt>
                <c:pt idx="602">
                  <c:v>42393</c:v>
                </c:pt>
                <c:pt idx="603">
                  <c:v>42394</c:v>
                </c:pt>
                <c:pt idx="604">
                  <c:v>42395</c:v>
                </c:pt>
                <c:pt idx="605">
                  <c:v>42396</c:v>
                </c:pt>
                <c:pt idx="606">
                  <c:v>42397</c:v>
                </c:pt>
                <c:pt idx="607">
                  <c:v>42398</c:v>
                </c:pt>
                <c:pt idx="608">
                  <c:v>42399</c:v>
                </c:pt>
                <c:pt idx="609">
                  <c:v>42400</c:v>
                </c:pt>
                <c:pt idx="610">
                  <c:v>42401</c:v>
                </c:pt>
                <c:pt idx="611">
                  <c:v>42402</c:v>
                </c:pt>
                <c:pt idx="612">
                  <c:v>42403</c:v>
                </c:pt>
                <c:pt idx="613">
                  <c:v>42404</c:v>
                </c:pt>
                <c:pt idx="614">
                  <c:v>42405</c:v>
                </c:pt>
                <c:pt idx="615">
                  <c:v>42406</c:v>
                </c:pt>
                <c:pt idx="616">
                  <c:v>42407</c:v>
                </c:pt>
                <c:pt idx="617">
                  <c:v>42408</c:v>
                </c:pt>
                <c:pt idx="618">
                  <c:v>42409</c:v>
                </c:pt>
                <c:pt idx="619">
                  <c:v>42410</c:v>
                </c:pt>
                <c:pt idx="620">
                  <c:v>42411</c:v>
                </c:pt>
                <c:pt idx="621">
                  <c:v>42412</c:v>
                </c:pt>
                <c:pt idx="622">
                  <c:v>42413</c:v>
                </c:pt>
                <c:pt idx="623">
                  <c:v>42414</c:v>
                </c:pt>
                <c:pt idx="624">
                  <c:v>42415</c:v>
                </c:pt>
                <c:pt idx="625">
                  <c:v>42416</c:v>
                </c:pt>
                <c:pt idx="626">
                  <c:v>42417</c:v>
                </c:pt>
                <c:pt idx="627">
                  <c:v>42418</c:v>
                </c:pt>
                <c:pt idx="628">
                  <c:v>42419</c:v>
                </c:pt>
                <c:pt idx="629">
                  <c:v>42420</c:v>
                </c:pt>
                <c:pt idx="630">
                  <c:v>42421</c:v>
                </c:pt>
                <c:pt idx="631">
                  <c:v>42422</c:v>
                </c:pt>
                <c:pt idx="632">
                  <c:v>42423</c:v>
                </c:pt>
                <c:pt idx="633">
                  <c:v>42424</c:v>
                </c:pt>
                <c:pt idx="634">
                  <c:v>42425</c:v>
                </c:pt>
                <c:pt idx="635">
                  <c:v>42426</c:v>
                </c:pt>
                <c:pt idx="636">
                  <c:v>42427</c:v>
                </c:pt>
                <c:pt idx="637">
                  <c:v>42428</c:v>
                </c:pt>
                <c:pt idx="638">
                  <c:v>42429</c:v>
                </c:pt>
                <c:pt idx="639">
                  <c:v>42430</c:v>
                </c:pt>
                <c:pt idx="640">
                  <c:v>42431</c:v>
                </c:pt>
                <c:pt idx="641">
                  <c:v>42432</c:v>
                </c:pt>
                <c:pt idx="642">
                  <c:v>42433</c:v>
                </c:pt>
                <c:pt idx="643">
                  <c:v>42434</c:v>
                </c:pt>
                <c:pt idx="644">
                  <c:v>42435</c:v>
                </c:pt>
                <c:pt idx="645">
                  <c:v>42436</c:v>
                </c:pt>
                <c:pt idx="646">
                  <c:v>42437</c:v>
                </c:pt>
                <c:pt idx="647">
                  <c:v>42438</c:v>
                </c:pt>
                <c:pt idx="648">
                  <c:v>42439</c:v>
                </c:pt>
                <c:pt idx="649">
                  <c:v>42440</c:v>
                </c:pt>
                <c:pt idx="650">
                  <c:v>42441</c:v>
                </c:pt>
                <c:pt idx="651">
                  <c:v>42442</c:v>
                </c:pt>
                <c:pt idx="652">
                  <c:v>42443</c:v>
                </c:pt>
                <c:pt idx="653">
                  <c:v>42444</c:v>
                </c:pt>
                <c:pt idx="654">
                  <c:v>42445</c:v>
                </c:pt>
                <c:pt idx="655">
                  <c:v>42446</c:v>
                </c:pt>
                <c:pt idx="656">
                  <c:v>42447</c:v>
                </c:pt>
                <c:pt idx="657">
                  <c:v>42448</c:v>
                </c:pt>
                <c:pt idx="658">
                  <c:v>42449</c:v>
                </c:pt>
                <c:pt idx="659">
                  <c:v>42450</c:v>
                </c:pt>
                <c:pt idx="660">
                  <c:v>42451</c:v>
                </c:pt>
                <c:pt idx="661">
                  <c:v>42452</c:v>
                </c:pt>
                <c:pt idx="662">
                  <c:v>42453</c:v>
                </c:pt>
                <c:pt idx="663">
                  <c:v>42454</c:v>
                </c:pt>
                <c:pt idx="664">
                  <c:v>42455</c:v>
                </c:pt>
                <c:pt idx="665">
                  <c:v>42456</c:v>
                </c:pt>
                <c:pt idx="666">
                  <c:v>42457</c:v>
                </c:pt>
                <c:pt idx="667">
                  <c:v>42458</c:v>
                </c:pt>
                <c:pt idx="668">
                  <c:v>42459</c:v>
                </c:pt>
                <c:pt idx="669">
                  <c:v>42460</c:v>
                </c:pt>
                <c:pt idx="670">
                  <c:v>42461</c:v>
                </c:pt>
                <c:pt idx="671">
                  <c:v>42462</c:v>
                </c:pt>
                <c:pt idx="672">
                  <c:v>42463</c:v>
                </c:pt>
                <c:pt idx="673">
                  <c:v>42464</c:v>
                </c:pt>
                <c:pt idx="674">
                  <c:v>42465</c:v>
                </c:pt>
                <c:pt idx="675">
                  <c:v>42466</c:v>
                </c:pt>
                <c:pt idx="676">
                  <c:v>42467</c:v>
                </c:pt>
                <c:pt idx="677">
                  <c:v>42468</c:v>
                </c:pt>
                <c:pt idx="678">
                  <c:v>42469</c:v>
                </c:pt>
                <c:pt idx="679">
                  <c:v>42470</c:v>
                </c:pt>
                <c:pt idx="680">
                  <c:v>42471</c:v>
                </c:pt>
                <c:pt idx="681">
                  <c:v>42472</c:v>
                </c:pt>
                <c:pt idx="682">
                  <c:v>42473</c:v>
                </c:pt>
                <c:pt idx="683">
                  <c:v>42474</c:v>
                </c:pt>
                <c:pt idx="684">
                  <c:v>42475</c:v>
                </c:pt>
                <c:pt idx="685">
                  <c:v>42476</c:v>
                </c:pt>
                <c:pt idx="686">
                  <c:v>42477</c:v>
                </c:pt>
                <c:pt idx="687">
                  <c:v>42478</c:v>
                </c:pt>
                <c:pt idx="688">
                  <c:v>42479</c:v>
                </c:pt>
                <c:pt idx="689">
                  <c:v>42480</c:v>
                </c:pt>
                <c:pt idx="690">
                  <c:v>42481</c:v>
                </c:pt>
                <c:pt idx="691">
                  <c:v>42482</c:v>
                </c:pt>
                <c:pt idx="692">
                  <c:v>42483</c:v>
                </c:pt>
                <c:pt idx="693">
                  <c:v>42484</c:v>
                </c:pt>
                <c:pt idx="694">
                  <c:v>42485</c:v>
                </c:pt>
                <c:pt idx="695">
                  <c:v>42486</c:v>
                </c:pt>
                <c:pt idx="696">
                  <c:v>42487</c:v>
                </c:pt>
                <c:pt idx="697">
                  <c:v>42488</c:v>
                </c:pt>
                <c:pt idx="698">
                  <c:v>42489</c:v>
                </c:pt>
                <c:pt idx="699">
                  <c:v>42490</c:v>
                </c:pt>
                <c:pt idx="700">
                  <c:v>42491</c:v>
                </c:pt>
                <c:pt idx="701">
                  <c:v>42492</c:v>
                </c:pt>
                <c:pt idx="702">
                  <c:v>42493</c:v>
                </c:pt>
                <c:pt idx="703">
                  <c:v>42494</c:v>
                </c:pt>
                <c:pt idx="704">
                  <c:v>42495</c:v>
                </c:pt>
                <c:pt idx="705">
                  <c:v>42496</c:v>
                </c:pt>
                <c:pt idx="706">
                  <c:v>42497</c:v>
                </c:pt>
                <c:pt idx="707">
                  <c:v>42498</c:v>
                </c:pt>
                <c:pt idx="708">
                  <c:v>42499</c:v>
                </c:pt>
                <c:pt idx="709">
                  <c:v>42500</c:v>
                </c:pt>
                <c:pt idx="710">
                  <c:v>42501</c:v>
                </c:pt>
                <c:pt idx="711">
                  <c:v>42502</c:v>
                </c:pt>
                <c:pt idx="712">
                  <c:v>42503</c:v>
                </c:pt>
                <c:pt idx="713">
                  <c:v>42504</c:v>
                </c:pt>
                <c:pt idx="714">
                  <c:v>42505</c:v>
                </c:pt>
                <c:pt idx="715">
                  <c:v>42506</c:v>
                </c:pt>
                <c:pt idx="716">
                  <c:v>42507</c:v>
                </c:pt>
                <c:pt idx="717">
                  <c:v>42508</c:v>
                </c:pt>
                <c:pt idx="718">
                  <c:v>42509</c:v>
                </c:pt>
                <c:pt idx="719">
                  <c:v>42510</c:v>
                </c:pt>
                <c:pt idx="720">
                  <c:v>42511</c:v>
                </c:pt>
                <c:pt idx="721">
                  <c:v>42512</c:v>
                </c:pt>
                <c:pt idx="722">
                  <c:v>42513</c:v>
                </c:pt>
                <c:pt idx="723">
                  <c:v>42514</c:v>
                </c:pt>
                <c:pt idx="724">
                  <c:v>42515</c:v>
                </c:pt>
                <c:pt idx="725">
                  <c:v>42516</c:v>
                </c:pt>
                <c:pt idx="726">
                  <c:v>42517</c:v>
                </c:pt>
                <c:pt idx="727">
                  <c:v>42518</c:v>
                </c:pt>
                <c:pt idx="728">
                  <c:v>42519</c:v>
                </c:pt>
                <c:pt idx="729">
                  <c:v>42520</c:v>
                </c:pt>
                <c:pt idx="730">
                  <c:v>42521</c:v>
                </c:pt>
                <c:pt idx="731">
                  <c:v>42522</c:v>
                </c:pt>
                <c:pt idx="732">
                  <c:v>42523</c:v>
                </c:pt>
                <c:pt idx="733">
                  <c:v>42524</c:v>
                </c:pt>
                <c:pt idx="734">
                  <c:v>42525</c:v>
                </c:pt>
                <c:pt idx="735">
                  <c:v>42526</c:v>
                </c:pt>
                <c:pt idx="736">
                  <c:v>42527</c:v>
                </c:pt>
                <c:pt idx="737">
                  <c:v>42528</c:v>
                </c:pt>
                <c:pt idx="738">
                  <c:v>42529</c:v>
                </c:pt>
                <c:pt idx="739">
                  <c:v>42530</c:v>
                </c:pt>
                <c:pt idx="740">
                  <c:v>42531</c:v>
                </c:pt>
                <c:pt idx="741">
                  <c:v>42532</c:v>
                </c:pt>
                <c:pt idx="742">
                  <c:v>42533</c:v>
                </c:pt>
                <c:pt idx="743">
                  <c:v>42534</c:v>
                </c:pt>
                <c:pt idx="744">
                  <c:v>42535</c:v>
                </c:pt>
                <c:pt idx="745">
                  <c:v>42536</c:v>
                </c:pt>
                <c:pt idx="746">
                  <c:v>42537</c:v>
                </c:pt>
                <c:pt idx="747">
                  <c:v>42538</c:v>
                </c:pt>
                <c:pt idx="748">
                  <c:v>42539</c:v>
                </c:pt>
                <c:pt idx="749">
                  <c:v>42540</c:v>
                </c:pt>
                <c:pt idx="750">
                  <c:v>42541</c:v>
                </c:pt>
                <c:pt idx="751">
                  <c:v>42542</c:v>
                </c:pt>
                <c:pt idx="752">
                  <c:v>42543</c:v>
                </c:pt>
                <c:pt idx="753">
                  <c:v>42544</c:v>
                </c:pt>
                <c:pt idx="754">
                  <c:v>42545</c:v>
                </c:pt>
                <c:pt idx="755">
                  <c:v>42546</c:v>
                </c:pt>
                <c:pt idx="756">
                  <c:v>42547</c:v>
                </c:pt>
                <c:pt idx="757">
                  <c:v>42548</c:v>
                </c:pt>
                <c:pt idx="758">
                  <c:v>42549</c:v>
                </c:pt>
                <c:pt idx="759">
                  <c:v>42550</c:v>
                </c:pt>
                <c:pt idx="760">
                  <c:v>42551</c:v>
                </c:pt>
                <c:pt idx="761">
                  <c:v>42552</c:v>
                </c:pt>
                <c:pt idx="762">
                  <c:v>42553</c:v>
                </c:pt>
                <c:pt idx="763">
                  <c:v>42554</c:v>
                </c:pt>
                <c:pt idx="764">
                  <c:v>42555</c:v>
                </c:pt>
                <c:pt idx="765">
                  <c:v>42556</c:v>
                </c:pt>
                <c:pt idx="766">
                  <c:v>42557</c:v>
                </c:pt>
                <c:pt idx="767">
                  <c:v>42558</c:v>
                </c:pt>
                <c:pt idx="768">
                  <c:v>42559</c:v>
                </c:pt>
                <c:pt idx="769">
                  <c:v>42560</c:v>
                </c:pt>
                <c:pt idx="770">
                  <c:v>42561</c:v>
                </c:pt>
                <c:pt idx="771">
                  <c:v>42562</c:v>
                </c:pt>
                <c:pt idx="772">
                  <c:v>42563</c:v>
                </c:pt>
                <c:pt idx="773">
                  <c:v>42564</c:v>
                </c:pt>
                <c:pt idx="774">
                  <c:v>42565</c:v>
                </c:pt>
                <c:pt idx="775">
                  <c:v>42566</c:v>
                </c:pt>
                <c:pt idx="776">
                  <c:v>42567</c:v>
                </c:pt>
                <c:pt idx="777">
                  <c:v>42568</c:v>
                </c:pt>
                <c:pt idx="778">
                  <c:v>42569</c:v>
                </c:pt>
                <c:pt idx="779">
                  <c:v>42570</c:v>
                </c:pt>
                <c:pt idx="780">
                  <c:v>42571</c:v>
                </c:pt>
                <c:pt idx="781">
                  <c:v>42572</c:v>
                </c:pt>
                <c:pt idx="782">
                  <c:v>42573</c:v>
                </c:pt>
                <c:pt idx="783">
                  <c:v>42574</c:v>
                </c:pt>
                <c:pt idx="784">
                  <c:v>42575</c:v>
                </c:pt>
                <c:pt idx="785">
                  <c:v>42576</c:v>
                </c:pt>
                <c:pt idx="786">
                  <c:v>42577</c:v>
                </c:pt>
                <c:pt idx="787">
                  <c:v>42578</c:v>
                </c:pt>
                <c:pt idx="788">
                  <c:v>42579</c:v>
                </c:pt>
                <c:pt idx="789">
                  <c:v>42580</c:v>
                </c:pt>
                <c:pt idx="790">
                  <c:v>42581</c:v>
                </c:pt>
                <c:pt idx="791">
                  <c:v>42582</c:v>
                </c:pt>
                <c:pt idx="792">
                  <c:v>42583</c:v>
                </c:pt>
                <c:pt idx="793">
                  <c:v>42584</c:v>
                </c:pt>
                <c:pt idx="794">
                  <c:v>42585</c:v>
                </c:pt>
                <c:pt idx="795">
                  <c:v>42586</c:v>
                </c:pt>
                <c:pt idx="796">
                  <c:v>42587</c:v>
                </c:pt>
                <c:pt idx="797">
                  <c:v>42588</c:v>
                </c:pt>
                <c:pt idx="798">
                  <c:v>42589</c:v>
                </c:pt>
                <c:pt idx="799">
                  <c:v>42590</c:v>
                </c:pt>
                <c:pt idx="800">
                  <c:v>42591</c:v>
                </c:pt>
                <c:pt idx="801">
                  <c:v>42592</c:v>
                </c:pt>
                <c:pt idx="802">
                  <c:v>42593</c:v>
                </c:pt>
                <c:pt idx="803">
                  <c:v>42594</c:v>
                </c:pt>
                <c:pt idx="804">
                  <c:v>42595</c:v>
                </c:pt>
                <c:pt idx="805">
                  <c:v>42596</c:v>
                </c:pt>
                <c:pt idx="806">
                  <c:v>42597</c:v>
                </c:pt>
                <c:pt idx="807">
                  <c:v>42598</c:v>
                </c:pt>
                <c:pt idx="808">
                  <c:v>42599</c:v>
                </c:pt>
                <c:pt idx="809">
                  <c:v>42600</c:v>
                </c:pt>
                <c:pt idx="810">
                  <c:v>42601</c:v>
                </c:pt>
                <c:pt idx="811">
                  <c:v>42602</c:v>
                </c:pt>
                <c:pt idx="812">
                  <c:v>42603</c:v>
                </c:pt>
                <c:pt idx="813">
                  <c:v>42604</c:v>
                </c:pt>
                <c:pt idx="814">
                  <c:v>42605</c:v>
                </c:pt>
                <c:pt idx="815">
                  <c:v>42606</c:v>
                </c:pt>
                <c:pt idx="816">
                  <c:v>42607</c:v>
                </c:pt>
                <c:pt idx="817">
                  <c:v>42608</c:v>
                </c:pt>
                <c:pt idx="818">
                  <c:v>42609</c:v>
                </c:pt>
                <c:pt idx="819">
                  <c:v>42610</c:v>
                </c:pt>
                <c:pt idx="820">
                  <c:v>42611</c:v>
                </c:pt>
                <c:pt idx="821">
                  <c:v>42612</c:v>
                </c:pt>
                <c:pt idx="822">
                  <c:v>42613</c:v>
                </c:pt>
                <c:pt idx="823">
                  <c:v>42614</c:v>
                </c:pt>
                <c:pt idx="824">
                  <c:v>42615</c:v>
                </c:pt>
                <c:pt idx="825">
                  <c:v>42616</c:v>
                </c:pt>
                <c:pt idx="826">
                  <c:v>42617</c:v>
                </c:pt>
                <c:pt idx="827">
                  <c:v>42618</c:v>
                </c:pt>
                <c:pt idx="828">
                  <c:v>42619</c:v>
                </c:pt>
                <c:pt idx="829">
                  <c:v>42620</c:v>
                </c:pt>
                <c:pt idx="830">
                  <c:v>42621</c:v>
                </c:pt>
                <c:pt idx="831">
                  <c:v>42622</c:v>
                </c:pt>
                <c:pt idx="832">
                  <c:v>42623</c:v>
                </c:pt>
                <c:pt idx="833">
                  <c:v>42624</c:v>
                </c:pt>
                <c:pt idx="834">
                  <c:v>42625</c:v>
                </c:pt>
                <c:pt idx="835">
                  <c:v>42626</c:v>
                </c:pt>
                <c:pt idx="836">
                  <c:v>42627</c:v>
                </c:pt>
                <c:pt idx="837">
                  <c:v>42628</c:v>
                </c:pt>
                <c:pt idx="838">
                  <c:v>42629</c:v>
                </c:pt>
                <c:pt idx="839">
                  <c:v>42630</c:v>
                </c:pt>
                <c:pt idx="840">
                  <c:v>42631</c:v>
                </c:pt>
                <c:pt idx="841">
                  <c:v>42632</c:v>
                </c:pt>
                <c:pt idx="842">
                  <c:v>42633</c:v>
                </c:pt>
                <c:pt idx="843">
                  <c:v>42634</c:v>
                </c:pt>
                <c:pt idx="844">
                  <c:v>42635</c:v>
                </c:pt>
                <c:pt idx="845">
                  <c:v>42636</c:v>
                </c:pt>
                <c:pt idx="846">
                  <c:v>42637</c:v>
                </c:pt>
                <c:pt idx="847">
                  <c:v>42638</c:v>
                </c:pt>
                <c:pt idx="848">
                  <c:v>42639</c:v>
                </c:pt>
                <c:pt idx="849">
                  <c:v>42640</c:v>
                </c:pt>
                <c:pt idx="850">
                  <c:v>42641</c:v>
                </c:pt>
                <c:pt idx="851">
                  <c:v>42642</c:v>
                </c:pt>
                <c:pt idx="852">
                  <c:v>42643</c:v>
                </c:pt>
                <c:pt idx="853">
                  <c:v>42644</c:v>
                </c:pt>
                <c:pt idx="854">
                  <c:v>42645</c:v>
                </c:pt>
                <c:pt idx="855">
                  <c:v>42646</c:v>
                </c:pt>
                <c:pt idx="856">
                  <c:v>42647</c:v>
                </c:pt>
                <c:pt idx="857">
                  <c:v>42648</c:v>
                </c:pt>
                <c:pt idx="858">
                  <c:v>42649</c:v>
                </c:pt>
                <c:pt idx="859">
                  <c:v>42650</c:v>
                </c:pt>
                <c:pt idx="860">
                  <c:v>42651</c:v>
                </c:pt>
                <c:pt idx="861">
                  <c:v>42652</c:v>
                </c:pt>
                <c:pt idx="862">
                  <c:v>42653</c:v>
                </c:pt>
                <c:pt idx="863">
                  <c:v>42654</c:v>
                </c:pt>
                <c:pt idx="864">
                  <c:v>42655</c:v>
                </c:pt>
                <c:pt idx="865">
                  <c:v>42656</c:v>
                </c:pt>
                <c:pt idx="866">
                  <c:v>42657</c:v>
                </c:pt>
                <c:pt idx="867">
                  <c:v>42658</c:v>
                </c:pt>
                <c:pt idx="868">
                  <c:v>42659</c:v>
                </c:pt>
                <c:pt idx="869">
                  <c:v>42660</c:v>
                </c:pt>
                <c:pt idx="870">
                  <c:v>42661</c:v>
                </c:pt>
                <c:pt idx="871">
                  <c:v>42662</c:v>
                </c:pt>
                <c:pt idx="872">
                  <c:v>42663</c:v>
                </c:pt>
                <c:pt idx="873">
                  <c:v>42664</c:v>
                </c:pt>
                <c:pt idx="874">
                  <c:v>42665</c:v>
                </c:pt>
                <c:pt idx="875">
                  <c:v>42666</c:v>
                </c:pt>
                <c:pt idx="876">
                  <c:v>42667</c:v>
                </c:pt>
                <c:pt idx="877">
                  <c:v>42668</c:v>
                </c:pt>
                <c:pt idx="878">
                  <c:v>42669</c:v>
                </c:pt>
                <c:pt idx="879">
                  <c:v>42670</c:v>
                </c:pt>
                <c:pt idx="880">
                  <c:v>42671</c:v>
                </c:pt>
                <c:pt idx="881">
                  <c:v>42672</c:v>
                </c:pt>
                <c:pt idx="882">
                  <c:v>42673</c:v>
                </c:pt>
                <c:pt idx="883">
                  <c:v>42674</c:v>
                </c:pt>
                <c:pt idx="884">
                  <c:v>42675</c:v>
                </c:pt>
                <c:pt idx="885">
                  <c:v>42676</c:v>
                </c:pt>
                <c:pt idx="886">
                  <c:v>42677</c:v>
                </c:pt>
                <c:pt idx="887">
                  <c:v>42678</c:v>
                </c:pt>
                <c:pt idx="888">
                  <c:v>42679</c:v>
                </c:pt>
                <c:pt idx="889">
                  <c:v>42680</c:v>
                </c:pt>
                <c:pt idx="890">
                  <c:v>42681</c:v>
                </c:pt>
                <c:pt idx="891">
                  <c:v>42682</c:v>
                </c:pt>
                <c:pt idx="892">
                  <c:v>42683</c:v>
                </c:pt>
                <c:pt idx="893">
                  <c:v>42684</c:v>
                </c:pt>
                <c:pt idx="894">
                  <c:v>42685</c:v>
                </c:pt>
                <c:pt idx="895">
                  <c:v>42686</c:v>
                </c:pt>
                <c:pt idx="896">
                  <c:v>42687</c:v>
                </c:pt>
                <c:pt idx="897">
                  <c:v>42688</c:v>
                </c:pt>
                <c:pt idx="898">
                  <c:v>42689</c:v>
                </c:pt>
                <c:pt idx="899">
                  <c:v>42690</c:v>
                </c:pt>
                <c:pt idx="900">
                  <c:v>42691</c:v>
                </c:pt>
                <c:pt idx="901">
                  <c:v>42692</c:v>
                </c:pt>
                <c:pt idx="902">
                  <c:v>42693</c:v>
                </c:pt>
                <c:pt idx="903">
                  <c:v>42694</c:v>
                </c:pt>
                <c:pt idx="904">
                  <c:v>42695</c:v>
                </c:pt>
                <c:pt idx="905">
                  <c:v>42696</c:v>
                </c:pt>
                <c:pt idx="906">
                  <c:v>42697</c:v>
                </c:pt>
                <c:pt idx="907">
                  <c:v>42698</c:v>
                </c:pt>
                <c:pt idx="908">
                  <c:v>42699</c:v>
                </c:pt>
                <c:pt idx="909">
                  <c:v>42700</c:v>
                </c:pt>
                <c:pt idx="910">
                  <c:v>42701</c:v>
                </c:pt>
                <c:pt idx="911">
                  <c:v>42702</c:v>
                </c:pt>
                <c:pt idx="912">
                  <c:v>42703</c:v>
                </c:pt>
                <c:pt idx="913">
                  <c:v>42704</c:v>
                </c:pt>
                <c:pt idx="914">
                  <c:v>42705</c:v>
                </c:pt>
                <c:pt idx="915">
                  <c:v>42706</c:v>
                </c:pt>
                <c:pt idx="916">
                  <c:v>42707</c:v>
                </c:pt>
                <c:pt idx="917">
                  <c:v>42708</c:v>
                </c:pt>
                <c:pt idx="918">
                  <c:v>42709</c:v>
                </c:pt>
                <c:pt idx="919">
                  <c:v>42710</c:v>
                </c:pt>
                <c:pt idx="920">
                  <c:v>42711</c:v>
                </c:pt>
                <c:pt idx="921">
                  <c:v>42712</c:v>
                </c:pt>
                <c:pt idx="922">
                  <c:v>42713</c:v>
                </c:pt>
                <c:pt idx="923">
                  <c:v>42714</c:v>
                </c:pt>
                <c:pt idx="924">
                  <c:v>42715</c:v>
                </c:pt>
                <c:pt idx="925">
                  <c:v>42716</c:v>
                </c:pt>
                <c:pt idx="926">
                  <c:v>42717</c:v>
                </c:pt>
                <c:pt idx="927">
                  <c:v>42718</c:v>
                </c:pt>
                <c:pt idx="928">
                  <c:v>42719</c:v>
                </c:pt>
                <c:pt idx="929">
                  <c:v>42720</c:v>
                </c:pt>
                <c:pt idx="930">
                  <c:v>42721</c:v>
                </c:pt>
                <c:pt idx="931">
                  <c:v>42722</c:v>
                </c:pt>
                <c:pt idx="932">
                  <c:v>42723</c:v>
                </c:pt>
                <c:pt idx="933">
                  <c:v>42724</c:v>
                </c:pt>
                <c:pt idx="934">
                  <c:v>42725</c:v>
                </c:pt>
                <c:pt idx="935">
                  <c:v>42726</c:v>
                </c:pt>
                <c:pt idx="936">
                  <c:v>42727</c:v>
                </c:pt>
                <c:pt idx="937">
                  <c:v>42728</c:v>
                </c:pt>
                <c:pt idx="938">
                  <c:v>42729</c:v>
                </c:pt>
                <c:pt idx="939">
                  <c:v>42730</c:v>
                </c:pt>
                <c:pt idx="940">
                  <c:v>42731</c:v>
                </c:pt>
                <c:pt idx="941">
                  <c:v>42732</c:v>
                </c:pt>
                <c:pt idx="942">
                  <c:v>42733</c:v>
                </c:pt>
                <c:pt idx="943">
                  <c:v>42734</c:v>
                </c:pt>
                <c:pt idx="944">
                  <c:v>42735</c:v>
                </c:pt>
                <c:pt idx="945">
                  <c:v>42736</c:v>
                </c:pt>
                <c:pt idx="946">
                  <c:v>42737</c:v>
                </c:pt>
                <c:pt idx="947">
                  <c:v>42738</c:v>
                </c:pt>
                <c:pt idx="948">
                  <c:v>42739</c:v>
                </c:pt>
                <c:pt idx="949">
                  <c:v>42740</c:v>
                </c:pt>
                <c:pt idx="950">
                  <c:v>42741</c:v>
                </c:pt>
                <c:pt idx="951">
                  <c:v>42742</c:v>
                </c:pt>
                <c:pt idx="952">
                  <c:v>42743</c:v>
                </c:pt>
                <c:pt idx="953">
                  <c:v>42744</c:v>
                </c:pt>
                <c:pt idx="954">
                  <c:v>42745</c:v>
                </c:pt>
                <c:pt idx="955">
                  <c:v>42746</c:v>
                </c:pt>
                <c:pt idx="956">
                  <c:v>42747</c:v>
                </c:pt>
                <c:pt idx="957">
                  <c:v>42748</c:v>
                </c:pt>
                <c:pt idx="958">
                  <c:v>42749</c:v>
                </c:pt>
                <c:pt idx="959">
                  <c:v>42750</c:v>
                </c:pt>
                <c:pt idx="960">
                  <c:v>42751</c:v>
                </c:pt>
                <c:pt idx="961">
                  <c:v>42752</c:v>
                </c:pt>
                <c:pt idx="962">
                  <c:v>42753</c:v>
                </c:pt>
                <c:pt idx="963">
                  <c:v>42754</c:v>
                </c:pt>
                <c:pt idx="964">
                  <c:v>42755</c:v>
                </c:pt>
                <c:pt idx="965">
                  <c:v>42756</c:v>
                </c:pt>
                <c:pt idx="966">
                  <c:v>42757</c:v>
                </c:pt>
                <c:pt idx="967">
                  <c:v>42758</c:v>
                </c:pt>
                <c:pt idx="968">
                  <c:v>42759</c:v>
                </c:pt>
                <c:pt idx="969">
                  <c:v>42760</c:v>
                </c:pt>
                <c:pt idx="970">
                  <c:v>42761</c:v>
                </c:pt>
                <c:pt idx="971">
                  <c:v>42762</c:v>
                </c:pt>
                <c:pt idx="972">
                  <c:v>42763</c:v>
                </c:pt>
                <c:pt idx="973">
                  <c:v>42764</c:v>
                </c:pt>
                <c:pt idx="974">
                  <c:v>42765</c:v>
                </c:pt>
                <c:pt idx="975">
                  <c:v>42766</c:v>
                </c:pt>
                <c:pt idx="976">
                  <c:v>42767</c:v>
                </c:pt>
                <c:pt idx="977">
                  <c:v>42768</c:v>
                </c:pt>
                <c:pt idx="978">
                  <c:v>42769</c:v>
                </c:pt>
                <c:pt idx="979">
                  <c:v>42770</c:v>
                </c:pt>
                <c:pt idx="980">
                  <c:v>42771</c:v>
                </c:pt>
                <c:pt idx="981">
                  <c:v>42772</c:v>
                </c:pt>
                <c:pt idx="982">
                  <c:v>42773</c:v>
                </c:pt>
                <c:pt idx="983">
                  <c:v>42774</c:v>
                </c:pt>
                <c:pt idx="984">
                  <c:v>42775</c:v>
                </c:pt>
                <c:pt idx="985">
                  <c:v>42776</c:v>
                </c:pt>
                <c:pt idx="986">
                  <c:v>42777</c:v>
                </c:pt>
                <c:pt idx="987">
                  <c:v>42778</c:v>
                </c:pt>
                <c:pt idx="988">
                  <c:v>42779</c:v>
                </c:pt>
                <c:pt idx="989">
                  <c:v>42780</c:v>
                </c:pt>
                <c:pt idx="990">
                  <c:v>42781</c:v>
                </c:pt>
                <c:pt idx="991">
                  <c:v>42782</c:v>
                </c:pt>
                <c:pt idx="992">
                  <c:v>42783</c:v>
                </c:pt>
                <c:pt idx="993">
                  <c:v>42784</c:v>
                </c:pt>
                <c:pt idx="994">
                  <c:v>42785</c:v>
                </c:pt>
                <c:pt idx="995">
                  <c:v>42786</c:v>
                </c:pt>
                <c:pt idx="996">
                  <c:v>42787</c:v>
                </c:pt>
                <c:pt idx="997">
                  <c:v>42788</c:v>
                </c:pt>
                <c:pt idx="998">
                  <c:v>42789</c:v>
                </c:pt>
                <c:pt idx="999">
                  <c:v>42790</c:v>
                </c:pt>
                <c:pt idx="1000">
                  <c:v>42791</c:v>
                </c:pt>
                <c:pt idx="1001">
                  <c:v>42792</c:v>
                </c:pt>
                <c:pt idx="1002">
                  <c:v>42793</c:v>
                </c:pt>
                <c:pt idx="1003">
                  <c:v>42794</c:v>
                </c:pt>
                <c:pt idx="1004">
                  <c:v>42795</c:v>
                </c:pt>
                <c:pt idx="1005">
                  <c:v>42796</c:v>
                </c:pt>
                <c:pt idx="1006">
                  <c:v>42797</c:v>
                </c:pt>
                <c:pt idx="1007">
                  <c:v>42798</c:v>
                </c:pt>
                <c:pt idx="1008">
                  <c:v>42799</c:v>
                </c:pt>
                <c:pt idx="1009">
                  <c:v>42800</c:v>
                </c:pt>
                <c:pt idx="1010">
                  <c:v>42801</c:v>
                </c:pt>
                <c:pt idx="1011">
                  <c:v>42802</c:v>
                </c:pt>
                <c:pt idx="1012">
                  <c:v>42803</c:v>
                </c:pt>
                <c:pt idx="1013">
                  <c:v>42804</c:v>
                </c:pt>
                <c:pt idx="1014">
                  <c:v>42805</c:v>
                </c:pt>
                <c:pt idx="1015">
                  <c:v>42806</c:v>
                </c:pt>
                <c:pt idx="1016">
                  <c:v>42807</c:v>
                </c:pt>
                <c:pt idx="1017">
                  <c:v>42808</c:v>
                </c:pt>
                <c:pt idx="1018">
                  <c:v>42809</c:v>
                </c:pt>
                <c:pt idx="1019">
                  <c:v>42810</c:v>
                </c:pt>
                <c:pt idx="1020">
                  <c:v>42811</c:v>
                </c:pt>
                <c:pt idx="1021">
                  <c:v>42812</c:v>
                </c:pt>
                <c:pt idx="1022">
                  <c:v>42813</c:v>
                </c:pt>
                <c:pt idx="1023">
                  <c:v>42814</c:v>
                </c:pt>
                <c:pt idx="1024">
                  <c:v>42815</c:v>
                </c:pt>
                <c:pt idx="1025">
                  <c:v>42816</c:v>
                </c:pt>
                <c:pt idx="1026">
                  <c:v>42817</c:v>
                </c:pt>
                <c:pt idx="1027">
                  <c:v>42818</c:v>
                </c:pt>
                <c:pt idx="1028">
                  <c:v>42819</c:v>
                </c:pt>
                <c:pt idx="1029">
                  <c:v>42820</c:v>
                </c:pt>
                <c:pt idx="1030">
                  <c:v>42821</c:v>
                </c:pt>
                <c:pt idx="1031">
                  <c:v>42822</c:v>
                </c:pt>
                <c:pt idx="1032">
                  <c:v>42823</c:v>
                </c:pt>
                <c:pt idx="1033">
                  <c:v>42824</c:v>
                </c:pt>
                <c:pt idx="1034">
                  <c:v>42825</c:v>
                </c:pt>
                <c:pt idx="1035">
                  <c:v>42826</c:v>
                </c:pt>
                <c:pt idx="1036">
                  <c:v>42827</c:v>
                </c:pt>
                <c:pt idx="1037">
                  <c:v>42828</c:v>
                </c:pt>
                <c:pt idx="1038">
                  <c:v>42829</c:v>
                </c:pt>
                <c:pt idx="1039">
                  <c:v>42830</c:v>
                </c:pt>
                <c:pt idx="1040">
                  <c:v>42831</c:v>
                </c:pt>
                <c:pt idx="1041">
                  <c:v>42832</c:v>
                </c:pt>
                <c:pt idx="1042">
                  <c:v>42833</c:v>
                </c:pt>
                <c:pt idx="1043">
                  <c:v>42834</c:v>
                </c:pt>
                <c:pt idx="1044">
                  <c:v>42835</c:v>
                </c:pt>
                <c:pt idx="1045">
                  <c:v>42836</c:v>
                </c:pt>
                <c:pt idx="1046">
                  <c:v>42837</c:v>
                </c:pt>
                <c:pt idx="1047">
                  <c:v>42838</c:v>
                </c:pt>
                <c:pt idx="1048">
                  <c:v>42839</c:v>
                </c:pt>
                <c:pt idx="1049">
                  <c:v>42840</c:v>
                </c:pt>
                <c:pt idx="1050">
                  <c:v>42841</c:v>
                </c:pt>
                <c:pt idx="1051">
                  <c:v>42842</c:v>
                </c:pt>
                <c:pt idx="1052">
                  <c:v>42843</c:v>
                </c:pt>
                <c:pt idx="1053">
                  <c:v>42844</c:v>
                </c:pt>
                <c:pt idx="1054">
                  <c:v>42845</c:v>
                </c:pt>
                <c:pt idx="1055">
                  <c:v>42846</c:v>
                </c:pt>
                <c:pt idx="1056">
                  <c:v>42847</c:v>
                </c:pt>
                <c:pt idx="1057">
                  <c:v>42848</c:v>
                </c:pt>
                <c:pt idx="1058">
                  <c:v>42849</c:v>
                </c:pt>
                <c:pt idx="1059">
                  <c:v>42850</c:v>
                </c:pt>
                <c:pt idx="1060">
                  <c:v>42851</c:v>
                </c:pt>
                <c:pt idx="1061">
                  <c:v>42852</c:v>
                </c:pt>
                <c:pt idx="1062">
                  <c:v>42853</c:v>
                </c:pt>
                <c:pt idx="1063">
                  <c:v>42854</c:v>
                </c:pt>
                <c:pt idx="1064">
                  <c:v>42855</c:v>
                </c:pt>
                <c:pt idx="1065">
                  <c:v>42856</c:v>
                </c:pt>
                <c:pt idx="1066">
                  <c:v>42857</c:v>
                </c:pt>
                <c:pt idx="1067">
                  <c:v>42858</c:v>
                </c:pt>
                <c:pt idx="1068">
                  <c:v>42859</c:v>
                </c:pt>
                <c:pt idx="1069">
                  <c:v>42860</c:v>
                </c:pt>
                <c:pt idx="1070">
                  <c:v>42861</c:v>
                </c:pt>
                <c:pt idx="1071">
                  <c:v>42862</c:v>
                </c:pt>
                <c:pt idx="1072">
                  <c:v>42863</c:v>
                </c:pt>
                <c:pt idx="1073">
                  <c:v>42864</c:v>
                </c:pt>
                <c:pt idx="1074">
                  <c:v>42865</c:v>
                </c:pt>
                <c:pt idx="1075">
                  <c:v>42866</c:v>
                </c:pt>
                <c:pt idx="1076">
                  <c:v>42867</c:v>
                </c:pt>
                <c:pt idx="1077">
                  <c:v>42868</c:v>
                </c:pt>
                <c:pt idx="1078">
                  <c:v>42869</c:v>
                </c:pt>
                <c:pt idx="1079">
                  <c:v>42870</c:v>
                </c:pt>
                <c:pt idx="1080">
                  <c:v>42871</c:v>
                </c:pt>
                <c:pt idx="1081">
                  <c:v>42872</c:v>
                </c:pt>
                <c:pt idx="1082">
                  <c:v>42873</c:v>
                </c:pt>
                <c:pt idx="1083">
                  <c:v>42874</c:v>
                </c:pt>
                <c:pt idx="1084">
                  <c:v>42875</c:v>
                </c:pt>
                <c:pt idx="1085">
                  <c:v>42876</c:v>
                </c:pt>
                <c:pt idx="1086">
                  <c:v>42877</c:v>
                </c:pt>
                <c:pt idx="1087">
                  <c:v>42878</c:v>
                </c:pt>
                <c:pt idx="1088">
                  <c:v>42879</c:v>
                </c:pt>
                <c:pt idx="1089">
                  <c:v>42880</c:v>
                </c:pt>
                <c:pt idx="1090">
                  <c:v>42881</c:v>
                </c:pt>
                <c:pt idx="1091">
                  <c:v>42882</c:v>
                </c:pt>
                <c:pt idx="1092">
                  <c:v>42883</c:v>
                </c:pt>
                <c:pt idx="1093">
                  <c:v>42884</c:v>
                </c:pt>
                <c:pt idx="1094">
                  <c:v>42885</c:v>
                </c:pt>
                <c:pt idx="1095">
                  <c:v>42886</c:v>
                </c:pt>
                <c:pt idx="1096">
                  <c:v>42887</c:v>
                </c:pt>
                <c:pt idx="1097">
                  <c:v>42888</c:v>
                </c:pt>
                <c:pt idx="1098">
                  <c:v>42889</c:v>
                </c:pt>
                <c:pt idx="1099">
                  <c:v>42890</c:v>
                </c:pt>
                <c:pt idx="1100">
                  <c:v>42891</c:v>
                </c:pt>
                <c:pt idx="1101">
                  <c:v>42892</c:v>
                </c:pt>
                <c:pt idx="1102">
                  <c:v>42893</c:v>
                </c:pt>
                <c:pt idx="1103">
                  <c:v>42894</c:v>
                </c:pt>
                <c:pt idx="1104">
                  <c:v>42895</c:v>
                </c:pt>
                <c:pt idx="1105">
                  <c:v>42896</c:v>
                </c:pt>
                <c:pt idx="1106">
                  <c:v>42897</c:v>
                </c:pt>
                <c:pt idx="1107">
                  <c:v>42898</c:v>
                </c:pt>
                <c:pt idx="1108">
                  <c:v>42899</c:v>
                </c:pt>
                <c:pt idx="1109">
                  <c:v>42900</c:v>
                </c:pt>
                <c:pt idx="1110">
                  <c:v>42901</c:v>
                </c:pt>
                <c:pt idx="1111">
                  <c:v>42902</c:v>
                </c:pt>
                <c:pt idx="1112">
                  <c:v>42903</c:v>
                </c:pt>
                <c:pt idx="1113">
                  <c:v>42904</c:v>
                </c:pt>
                <c:pt idx="1114">
                  <c:v>42905</c:v>
                </c:pt>
                <c:pt idx="1115">
                  <c:v>42906</c:v>
                </c:pt>
                <c:pt idx="1116">
                  <c:v>42907</c:v>
                </c:pt>
                <c:pt idx="1117">
                  <c:v>42908</c:v>
                </c:pt>
                <c:pt idx="1118">
                  <c:v>42909</c:v>
                </c:pt>
                <c:pt idx="1119">
                  <c:v>42910</c:v>
                </c:pt>
                <c:pt idx="1120">
                  <c:v>42911</c:v>
                </c:pt>
                <c:pt idx="1121">
                  <c:v>42912</c:v>
                </c:pt>
                <c:pt idx="1122">
                  <c:v>42913</c:v>
                </c:pt>
                <c:pt idx="1123">
                  <c:v>42914</c:v>
                </c:pt>
                <c:pt idx="1124">
                  <c:v>42915</c:v>
                </c:pt>
                <c:pt idx="1125">
                  <c:v>42916</c:v>
                </c:pt>
                <c:pt idx="1126">
                  <c:v>42917</c:v>
                </c:pt>
                <c:pt idx="1127">
                  <c:v>42918</c:v>
                </c:pt>
                <c:pt idx="1128">
                  <c:v>42919</c:v>
                </c:pt>
                <c:pt idx="1129">
                  <c:v>42920</c:v>
                </c:pt>
                <c:pt idx="1130">
                  <c:v>42921</c:v>
                </c:pt>
                <c:pt idx="1131">
                  <c:v>42922</c:v>
                </c:pt>
                <c:pt idx="1132">
                  <c:v>42923</c:v>
                </c:pt>
                <c:pt idx="1133">
                  <c:v>42924</c:v>
                </c:pt>
                <c:pt idx="1134">
                  <c:v>42925</c:v>
                </c:pt>
                <c:pt idx="1135">
                  <c:v>42926</c:v>
                </c:pt>
                <c:pt idx="1136">
                  <c:v>42927</c:v>
                </c:pt>
                <c:pt idx="1137">
                  <c:v>42928</c:v>
                </c:pt>
                <c:pt idx="1138">
                  <c:v>42929</c:v>
                </c:pt>
                <c:pt idx="1139">
                  <c:v>42930</c:v>
                </c:pt>
                <c:pt idx="1140">
                  <c:v>42931</c:v>
                </c:pt>
                <c:pt idx="1141">
                  <c:v>42932</c:v>
                </c:pt>
                <c:pt idx="1142">
                  <c:v>42933</c:v>
                </c:pt>
                <c:pt idx="1143">
                  <c:v>42934</c:v>
                </c:pt>
                <c:pt idx="1144">
                  <c:v>42935</c:v>
                </c:pt>
                <c:pt idx="1145">
                  <c:v>42936</c:v>
                </c:pt>
                <c:pt idx="1146">
                  <c:v>42937</c:v>
                </c:pt>
                <c:pt idx="1147">
                  <c:v>42938</c:v>
                </c:pt>
                <c:pt idx="1148">
                  <c:v>42939</c:v>
                </c:pt>
                <c:pt idx="1149">
                  <c:v>42940</c:v>
                </c:pt>
                <c:pt idx="1150">
                  <c:v>42941</c:v>
                </c:pt>
                <c:pt idx="1151">
                  <c:v>42942</c:v>
                </c:pt>
                <c:pt idx="1152">
                  <c:v>42943</c:v>
                </c:pt>
                <c:pt idx="1153">
                  <c:v>42944</c:v>
                </c:pt>
                <c:pt idx="1154">
                  <c:v>42945</c:v>
                </c:pt>
                <c:pt idx="1155">
                  <c:v>42946</c:v>
                </c:pt>
                <c:pt idx="1156">
                  <c:v>42947</c:v>
                </c:pt>
                <c:pt idx="1157">
                  <c:v>42948</c:v>
                </c:pt>
                <c:pt idx="1158">
                  <c:v>42949</c:v>
                </c:pt>
                <c:pt idx="1159">
                  <c:v>42950</c:v>
                </c:pt>
                <c:pt idx="1160">
                  <c:v>42951</c:v>
                </c:pt>
                <c:pt idx="1161">
                  <c:v>42952</c:v>
                </c:pt>
                <c:pt idx="1162">
                  <c:v>42953</c:v>
                </c:pt>
                <c:pt idx="1163">
                  <c:v>42954</c:v>
                </c:pt>
                <c:pt idx="1164">
                  <c:v>42955</c:v>
                </c:pt>
                <c:pt idx="1165">
                  <c:v>42956</c:v>
                </c:pt>
                <c:pt idx="1166">
                  <c:v>42957</c:v>
                </c:pt>
                <c:pt idx="1167">
                  <c:v>42958</c:v>
                </c:pt>
                <c:pt idx="1168">
                  <c:v>42959</c:v>
                </c:pt>
                <c:pt idx="1169">
                  <c:v>42960</c:v>
                </c:pt>
                <c:pt idx="1170">
                  <c:v>42961</c:v>
                </c:pt>
                <c:pt idx="1171">
                  <c:v>42962</c:v>
                </c:pt>
                <c:pt idx="1172">
                  <c:v>42963</c:v>
                </c:pt>
                <c:pt idx="1173">
                  <c:v>42964</c:v>
                </c:pt>
                <c:pt idx="1174">
                  <c:v>42965</c:v>
                </c:pt>
                <c:pt idx="1175">
                  <c:v>42966</c:v>
                </c:pt>
                <c:pt idx="1176">
                  <c:v>42967</c:v>
                </c:pt>
                <c:pt idx="1177">
                  <c:v>42968</c:v>
                </c:pt>
                <c:pt idx="1178">
                  <c:v>42969</c:v>
                </c:pt>
                <c:pt idx="1179">
                  <c:v>42970</c:v>
                </c:pt>
                <c:pt idx="1180">
                  <c:v>42971</c:v>
                </c:pt>
                <c:pt idx="1181">
                  <c:v>42972</c:v>
                </c:pt>
                <c:pt idx="1182">
                  <c:v>42973</c:v>
                </c:pt>
                <c:pt idx="1183">
                  <c:v>42974</c:v>
                </c:pt>
                <c:pt idx="1184">
                  <c:v>42975</c:v>
                </c:pt>
                <c:pt idx="1185">
                  <c:v>42976</c:v>
                </c:pt>
                <c:pt idx="1186">
                  <c:v>42977</c:v>
                </c:pt>
                <c:pt idx="1187">
                  <c:v>42978</c:v>
                </c:pt>
                <c:pt idx="1188">
                  <c:v>42979</c:v>
                </c:pt>
                <c:pt idx="1189">
                  <c:v>42980</c:v>
                </c:pt>
                <c:pt idx="1190">
                  <c:v>42981</c:v>
                </c:pt>
                <c:pt idx="1191">
                  <c:v>42982</c:v>
                </c:pt>
                <c:pt idx="1192">
                  <c:v>42983</c:v>
                </c:pt>
                <c:pt idx="1193">
                  <c:v>42984</c:v>
                </c:pt>
                <c:pt idx="1194">
                  <c:v>42985</c:v>
                </c:pt>
                <c:pt idx="1195">
                  <c:v>42986</c:v>
                </c:pt>
                <c:pt idx="1196">
                  <c:v>42987</c:v>
                </c:pt>
                <c:pt idx="1197">
                  <c:v>42988</c:v>
                </c:pt>
                <c:pt idx="1198">
                  <c:v>42989</c:v>
                </c:pt>
                <c:pt idx="1199">
                  <c:v>42990</c:v>
                </c:pt>
                <c:pt idx="1200">
                  <c:v>42991</c:v>
                </c:pt>
                <c:pt idx="1201">
                  <c:v>42992</c:v>
                </c:pt>
                <c:pt idx="1202">
                  <c:v>42993</c:v>
                </c:pt>
                <c:pt idx="1203">
                  <c:v>42994</c:v>
                </c:pt>
                <c:pt idx="1204">
                  <c:v>42995</c:v>
                </c:pt>
                <c:pt idx="1205">
                  <c:v>42996</c:v>
                </c:pt>
                <c:pt idx="1206">
                  <c:v>42997</c:v>
                </c:pt>
                <c:pt idx="1207">
                  <c:v>42998</c:v>
                </c:pt>
                <c:pt idx="1208">
                  <c:v>42999</c:v>
                </c:pt>
                <c:pt idx="1209">
                  <c:v>43000</c:v>
                </c:pt>
                <c:pt idx="1210">
                  <c:v>43001</c:v>
                </c:pt>
                <c:pt idx="1211">
                  <c:v>43002</c:v>
                </c:pt>
                <c:pt idx="1212">
                  <c:v>43003</c:v>
                </c:pt>
                <c:pt idx="1213">
                  <c:v>43004</c:v>
                </c:pt>
                <c:pt idx="1214">
                  <c:v>43005</c:v>
                </c:pt>
                <c:pt idx="1215">
                  <c:v>43006</c:v>
                </c:pt>
                <c:pt idx="1216">
                  <c:v>43007</c:v>
                </c:pt>
                <c:pt idx="1217">
                  <c:v>43008</c:v>
                </c:pt>
                <c:pt idx="1218">
                  <c:v>43009</c:v>
                </c:pt>
                <c:pt idx="1219">
                  <c:v>43010</c:v>
                </c:pt>
                <c:pt idx="1220">
                  <c:v>43011</c:v>
                </c:pt>
                <c:pt idx="1221">
                  <c:v>43012</c:v>
                </c:pt>
                <c:pt idx="1222">
                  <c:v>43013</c:v>
                </c:pt>
                <c:pt idx="1223">
                  <c:v>43014</c:v>
                </c:pt>
                <c:pt idx="1224">
                  <c:v>43015</c:v>
                </c:pt>
                <c:pt idx="1225">
                  <c:v>43016</c:v>
                </c:pt>
                <c:pt idx="1226">
                  <c:v>43017</c:v>
                </c:pt>
                <c:pt idx="1227">
                  <c:v>43018</c:v>
                </c:pt>
                <c:pt idx="1228">
                  <c:v>43019</c:v>
                </c:pt>
                <c:pt idx="1229">
                  <c:v>43020</c:v>
                </c:pt>
                <c:pt idx="1230">
                  <c:v>43021</c:v>
                </c:pt>
                <c:pt idx="1231">
                  <c:v>43022</c:v>
                </c:pt>
                <c:pt idx="1232">
                  <c:v>43023</c:v>
                </c:pt>
                <c:pt idx="1233">
                  <c:v>43024</c:v>
                </c:pt>
                <c:pt idx="1234">
                  <c:v>43025</c:v>
                </c:pt>
                <c:pt idx="1235">
                  <c:v>43026</c:v>
                </c:pt>
                <c:pt idx="1236">
                  <c:v>43027</c:v>
                </c:pt>
                <c:pt idx="1237">
                  <c:v>43028</c:v>
                </c:pt>
                <c:pt idx="1238">
                  <c:v>43029</c:v>
                </c:pt>
                <c:pt idx="1239">
                  <c:v>43030</c:v>
                </c:pt>
                <c:pt idx="1240">
                  <c:v>43031</c:v>
                </c:pt>
                <c:pt idx="1241">
                  <c:v>43032</c:v>
                </c:pt>
                <c:pt idx="1242">
                  <c:v>43033</c:v>
                </c:pt>
                <c:pt idx="1243">
                  <c:v>43034</c:v>
                </c:pt>
                <c:pt idx="1244">
                  <c:v>43035</c:v>
                </c:pt>
                <c:pt idx="1245">
                  <c:v>43036</c:v>
                </c:pt>
                <c:pt idx="1246">
                  <c:v>43037</c:v>
                </c:pt>
                <c:pt idx="1247">
                  <c:v>43038</c:v>
                </c:pt>
                <c:pt idx="1248">
                  <c:v>43039</c:v>
                </c:pt>
                <c:pt idx="1249">
                  <c:v>43040</c:v>
                </c:pt>
                <c:pt idx="1250">
                  <c:v>43041</c:v>
                </c:pt>
                <c:pt idx="1251">
                  <c:v>43042</c:v>
                </c:pt>
                <c:pt idx="1252">
                  <c:v>43043</c:v>
                </c:pt>
                <c:pt idx="1253">
                  <c:v>43044</c:v>
                </c:pt>
                <c:pt idx="1254">
                  <c:v>43045</c:v>
                </c:pt>
                <c:pt idx="1255">
                  <c:v>43046</c:v>
                </c:pt>
                <c:pt idx="1256">
                  <c:v>43047</c:v>
                </c:pt>
                <c:pt idx="1257">
                  <c:v>43048</c:v>
                </c:pt>
                <c:pt idx="1258">
                  <c:v>43049</c:v>
                </c:pt>
                <c:pt idx="1259">
                  <c:v>43050</c:v>
                </c:pt>
                <c:pt idx="1260">
                  <c:v>43051</c:v>
                </c:pt>
                <c:pt idx="1261">
                  <c:v>43052</c:v>
                </c:pt>
                <c:pt idx="1262">
                  <c:v>43053</c:v>
                </c:pt>
                <c:pt idx="1263">
                  <c:v>43054</c:v>
                </c:pt>
                <c:pt idx="1264">
                  <c:v>43055</c:v>
                </c:pt>
                <c:pt idx="1265">
                  <c:v>43056</c:v>
                </c:pt>
                <c:pt idx="1266">
                  <c:v>43057</c:v>
                </c:pt>
                <c:pt idx="1267">
                  <c:v>43058</c:v>
                </c:pt>
                <c:pt idx="1268">
                  <c:v>43059</c:v>
                </c:pt>
                <c:pt idx="1269">
                  <c:v>43060</c:v>
                </c:pt>
                <c:pt idx="1270">
                  <c:v>43061</c:v>
                </c:pt>
                <c:pt idx="1271">
                  <c:v>43062</c:v>
                </c:pt>
                <c:pt idx="1272">
                  <c:v>43063</c:v>
                </c:pt>
                <c:pt idx="1273">
                  <c:v>43064</c:v>
                </c:pt>
                <c:pt idx="1274">
                  <c:v>43065</c:v>
                </c:pt>
                <c:pt idx="1275">
                  <c:v>43066</c:v>
                </c:pt>
                <c:pt idx="1276">
                  <c:v>43067</c:v>
                </c:pt>
                <c:pt idx="1277">
                  <c:v>43068</c:v>
                </c:pt>
                <c:pt idx="1278">
                  <c:v>43069</c:v>
                </c:pt>
                <c:pt idx="1279">
                  <c:v>43070</c:v>
                </c:pt>
                <c:pt idx="1280">
                  <c:v>43071</c:v>
                </c:pt>
                <c:pt idx="1281">
                  <c:v>43072</c:v>
                </c:pt>
                <c:pt idx="1282">
                  <c:v>43073</c:v>
                </c:pt>
                <c:pt idx="1283">
                  <c:v>43074</c:v>
                </c:pt>
                <c:pt idx="1284">
                  <c:v>43075</c:v>
                </c:pt>
                <c:pt idx="1285">
                  <c:v>43076</c:v>
                </c:pt>
                <c:pt idx="1286">
                  <c:v>43077</c:v>
                </c:pt>
                <c:pt idx="1287">
                  <c:v>43078</c:v>
                </c:pt>
                <c:pt idx="1288">
                  <c:v>43079</c:v>
                </c:pt>
                <c:pt idx="1289">
                  <c:v>43080</c:v>
                </c:pt>
                <c:pt idx="1290">
                  <c:v>43081</c:v>
                </c:pt>
                <c:pt idx="1291">
                  <c:v>43082</c:v>
                </c:pt>
                <c:pt idx="1292">
                  <c:v>43083</c:v>
                </c:pt>
                <c:pt idx="1293">
                  <c:v>43084</c:v>
                </c:pt>
                <c:pt idx="1294">
                  <c:v>43085</c:v>
                </c:pt>
                <c:pt idx="1295">
                  <c:v>43086</c:v>
                </c:pt>
                <c:pt idx="1296">
                  <c:v>43087</c:v>
                </c:pt>
                <c:pt idx="1297">
                  <c:v>43088</c:v>
                </c:pt>
                <c:pt idx="1298">
                  <c:v>43089</c:v>
                </c:pt>
                <c:pt idx="1299">
                  <c:v>43090</c:v>
                </c:pt>
                <c:pt idx="1300">
                  <c:v>43091</c:v>
                </c:pt>
                <c:pt idx="1301">
                  <c:v>43092</c:v>
                </c:pt>
                <c:pt idx="1302">
                  <c:v>43093</c:v>
                </c:pt>
                <c:pt idx="1303">
                  <c:v>43094</c:v>
                </c:pt>
                <c:pt idx="1304">
                  <c:v>43095</c:v>
                </c:pt>
                <c:pt idx="1305">
                  <c:v>43096</c:v>
                </c:pt>
                <c:pt idx="1306">
                  <c:v>43097</c:v>
                </c:pt>
                <c:pt idx="1307">
                  <c:v>43098</c:v>
                </c:pt>
                <c:pt idx="1308">
                  <c:v>43099</c:v>
                </c:pt>
                <c:pt idx="1309">
                  <c:v>43100</c:v>
                </c:pt>
                <c:pt idx="1310">
                  <c:v>43101</c:v>
                </c:pt>
                <c:pt idx="1311">
                  <c:v>43102</c:v>
                </c:pt>
                <c:pt idx="1312">
                  <c:v>43103</c:v>
                </c:pt>
                <c:pt idx="1313">
                  <c:v>43104</c:v>
                </c:pt>
                <c:pt idx="1314">
                  <c:v>43105</c:v>
                </c:pt>
                <c:pt idx="1315">
                  <c:v>43106</c:v>
                </c:pt>
                <c:pt idx="1316">
                  <c:v>43107</c:v>
                </c:pt>
                <c:pt idx="1317">
                  <c:v>43108</c:v>
                </c:pt>
                <c:pt idx="1318">
                  <c:v>43109</c:v>
                </c:pt>
                <c:pt idx="1319">
                  <c:v>43110</c:v>
                </c:pt>
                <c:pt idx="1320">
                  <c:v>43111</c:v>
                </c:pt>
                <c:pt idx="1321">
                  <c:v>43112</c:v>
                </c:pt>
                <c:pt idx="1322">
                  <c:v>43113</c:v>
                </c:pt>
                <c:pt idx="1323">
                  <c:v>43114</c:v>
                </c:pt>
                <c:pt idx="1324">
                  <c:v>43115</c:v>
                </c:pt>
                <c:pt idx="1325">
                  <c:v>43116</c:v>
                </c:pt>
                <c:pt idx="1326">
                  <c:v>43117</c:v>
                </c:pt>
                <c:pt idx="1327">
                  <c:v>43118</c:v>
                </c:pt>
                <c:pt idx="1328">
                  <c:v>43119</c:v>
                </c:pt>
                <c:pt idx="1329">
                  <c:v>43120</c:v>
                </c:pt>
                <c:pt idx="1330">
                  <c:v>43121</c:v>
                </c:pt>
                <c:pt idx="1331">
                  <c:v>43122</c:v>
                </c:pt>
                <c:pt idx="1332">
                  <c:v>43123</c:v>
                </c:pt>
                <c:pt idx="1333">
                  <c:v>43124</c:v>
                </c:pt>
                <c:pt idx="1334">
                  <c:v>43125</c:v>
                </c:pt>
                <c:pt idx="1335">
                  <c:v>43126</c:v>
                </c:pt>
                <c:pt idx="1336">
                  <c:v>43127</c:v>
                </c:pt>
                <c:pt idx="1337">
                  <c:v>43128</c:v>
                </c:pt>
                <c:pt idx="1338">
                  <c:v>43129</c:v>
                </c:pt>
                <c:pt idx="1339">
                  <c:v>43130</c:v>
                </c:pt>
                <c:pt idx="1340">
                  <c:v>43131</c:v>
                </c:pt>
                <c:pt idx="1341">
                  <c:v>43132</c:v>
                </c:pt>
                <c:pt idx="1342">
                  <c:v>43133</c:v>
                </c:pt>
                <c:pt idx="1343">
                  <c:v>43134</c:v>
                </c:pt>
                <c:pt idx="1344">
                  <c:v>43135</c:v>
                </c:pt>
                <c:pt idx="1345">
                  <c:v>43136</c:v>
                </c:pt>
                <c:pt idx="1346">
                  <c:v>43137</c:v>
                </c:pt>
                <c:pt idx="1347">
                  <c:v>43138</c:v>
                </c:pt>
                <c:pt idx="1348">
                  <c:v>43139</c:v>
                </c:pt>
                <c:pt idx="1349">
                  <c:v>43140</c:v>
                </c:pt>
                <c:pt idx="1350">
                  <c:v>43141</c:v>
                </c:pt>
                <c:pt idx="1351">
                  <c:v>43142</c:v>
                </c:pt>
                <c:pt idx="1352">
                  <c:v>43143</c:v>
                </c:pt>
                <c:pt idx="1353">
                  <c:v>43144</c:v>
                </c:pt>
                <c:pt idx="1354">
                  <c:v>43145</c:v>
                </c:pt>
                <c:pt idx="1355">
                  <c:v>43146</c:v>
                </c:pt>
                <c:pt idx="1356">
                  <c:v>43147</c:v>
                </c:pt>
                <c:pt idx="1357">
                  <c:v>43148</c:v>
                </c:pt>
                <c:pt idx="1358">
                  <c:v>43149</c:v>
                </c:pt>
                <c:pt idx="1359">
                  <c:v>43150</c:v>
                </c:pt>
                <c:pt idx="1360">
                  <c:v>43151</c:v>
                </c:pt>
                <c:pt idx="1361">
                  <c:v>43152</c:v>
                </c:pt>
                <c:pt idx="1362">
                  <c:v>43153</c:v>
                </c:pt>
                <c:pt idx="1363">
                  <c:v>43154</c:v>
                </c:pt>
                <c:pt idx="1364">
                  <c:v>43155</c:v>
                </c:pt>
                <c:pt idx="1365">
                  <c:v>43156</c:v>
                </c:pt>
                <c:pt idx="1366">
                  <c:v>43157</c:v>
                </c:pt>
                <c:pt idx="1367">
                  <c:v>43158</c:v>
                </c:pt>
                <c:pt idx="1368">
                  <c:v>43159</c:v>
                </c:pt>
                <c:pt idx="1369">
                  <c:v>43160</c:v>
                </c:pt>
                <c:pt idx="1370">
                  <c:v>43161</c:v>
                </c:pt>
                <c:pt idx="1371">
                  <c:v>43162</c:v>
                </c:pt>
                <c:pt idx="1372">
                  <c:v>43163</c:v>
                </c:pt>
                <c:pt idx="1373">
                  <c:v>43164</c:v>
                </c:pt>
                <c:pt idx="1374">
                  <c:v>43165</c:v>
                </c:pt>
                <c:pt idx="1375">
                  <c:v>43166</c:v>
                </c:pt>
                <c:pt idx="1376">
                  <c:v>43167</c:v>
                </c:pt>
                <c:pt idx="1377">
                  <c:v>43168</c:v>
                </c:pt>
                <c:pt idx="1378">
                  <c:v>43169</c:v>
                </c:pt>
                <c:pt idx="1379">
                  <c:v>43170</c:v>
                </c:pt>
                <c:pt idx="1380">
                  <c:v>43171</c:v>
                </c:pt>
                <c:pt idx="1381">
                  <c:v>43172</c:v>
                </c:pt>
                <c:pt idx="1382">
                  <c:v>43173</c:v>
                </c:pt>
                <c:pt idx="1383">
                  <c:v>43174</c:v>
                </c:pt>
                <c:pt idx="1384">
                  <c:v>43175</c:v>
                </c:pt>
                <c:pt idx="1385">
                  <c:v>43176</c:v>
                </c:pt>
                <c:pt idx="1386">
                  <c:v>43177</c:v>
                </c:pt>
                <c:pt idx="1387">
                  <c:v>43178</c:v>
                </c:pt>
                <c:pt idx="1388">
                  <c:v>43179</c:v>
                </c:pt>
                <c:pt idx="1389">
                  <c:v>43180</c:v>
                </c:pt>
                <c:pt idx="1390">
                  <c:v>43181</c:v>
                </c:pt>
                <c:pt idx="1391">
                  <c:v>43182</c:v>
                </c:pt>
                <c:pt idx="1392">
                  <c:v>43183</c:v>
                </c:pt>
                <c:pt idx="1393">
                  <c:v>43184</c:v>
                </c:pt>
                <c:pt idx="1394">
                  <c:v>43185</c:v>
                </c:pt>
                <c:pt idx="1395">
                  <c:v>43186</c:v>
                </c:pt>
                <c:pt idx="1396">
                  <c:v>43187</c:v>
                </c:pt>
                <c:pt idx="1397">
                  <c:v>43188</c:v>
                </c:pt>
                <c:pt idx="1398">
                  <c:v>43189</c:v>
                </c:pt>
                <c:pt idx="1399">
                  <c:v>43190</c:v>
                </c:pt>
                <c:pt idx="1400">
                  <c:v>43191</c:v>
                </c:pt>
                <c:pt idx="1401">
                  <c:v>43192</c:v>
                </c:pt>
                <c:pt idx="1402">
                  <c:v>43193</c:v>
                </c:pt>
                <c:pt idx="1403">
                  <c:v>43194</c:v>
                </c:pt>
                <c:pt idx="1404">
                  <c:v>43195</c:v>
                </c:pt>
                <c:pt idx="1405">
                  <c:v>43196</c:v>
                </c:pt>
                <c:pt idx="1406">
                  <c:v>43197</c:v>
                </c:pt>
                <c:pt idx="1407">
                  <c:v>43198</c:v>
                </c:pt>
                <c:pt idx="1408">
                  <c:v>43199</c:v>
                </c:pt>
                <c:pt idx="1409">
                  <c:v>43200</c:v>
                </c:pt>
                <c:pt idx="1410">
                  <c:v>43201</c:v>
                </c:pt>
                <c:pt idx="1411">
                  <c:v>43202</c:v>
                </c:pt>
                <c:pt idx="1412">
                  <c:v>43203</c:v>
                </c:pt>
                <c:pt idx="1413">
                  <c:v>43204</c:v>
                </c:pt>
                <c:pt idx="1414">
                  <c:v>43205</c:v>
                </c:pt>
                <c:pt idx="1415">
                  <c:v>43206</c:v>
                </c:pt>
                <c:pt idx="1416">
                  <c:v>43207</c:v>
                </c:pt>
                <c:pt idx="1417">
                  <c:v>43208</c:v>
                </c:pt>
                <c:pt idx="1418">
                  <c:v>43209</c:v>
                </c:pt>
                <c:pt idx="1419">
                  <c:v>43210</c:v>
                </c:pt>
                <c:pt idx="1420">
                  <c:v>43211</c:v>
                </c:pt>
                <c:pt idx="1421">
                  <c:v>43212</c:v>
                </c:pt>
                <c:pt idx="1422">
                  <c:v>43213</c:v>
                </c:pt>
                <c:pt idx="1423">
                  <c:v>43214</c:v>
                </c:pt>
                <c:pt idx="1424">
                  <c:v>43215</c:v>
                </c:pt>
                <c:pt idx="1425">
                  <c:v>43216</c:v>
                </c:pt>
                <c:pt idx="1426">
                  <c:v>43217</c:v>
                </c:pt>
                <c:pt idx="1427">
                  <c:v>43218</c:v>
                </c:pt>
                <c:pt idx="1428">
                  <c:v>43219</c:v>
                </c:pt>
                <c:pt idx="1429">
                  <c:v>43220</c:v>
                </c:pt>
                <c:pt idx="1430">
                  <c:v>43221</c:v>
                </c:pt>
                <c:pt idx="1431">
                  <c:v>43222</c:v>
                </c:pt>
                <c:pt idx="1432">
                  <c:v>43223</c:v>
                </c:pt>
                <c:pt idx="1433">
                  <c:v>43224</c:v>
                </c:pt>
                <c:pt idx="1434">
                  <c:v>43225</c:v>
                </c:pt>
                <c:pt idx="1435">
                  <c:v>43226</c:v>
                </c:pt>
                <c:pt idx="1436">
                  <c:v>43227</c:v>
                </c:pt>
                <c:pt idx="1437">
                  <c:v>43228</c:v>
                </c:pt>
                <c:pt idx="1438">
                  <c:v>43229</c:v>
                </c:pt>
                <c:pt idx="1439">
                  <c:v>43230</c:v>
                </c:pt>
                <c:pt idx="1440">
                  <c:v>43231</c:v>
                </c:pt>
                <c:pt idx="1441">
                  <c:v>43232</c:v>
                </c:pt>
                <c:pt idx="1442">
                  <c:v>43233</c:v>
                </c:pt>
                <c:pt idx="1443">
                  <c:v>43234</c:v>
                </c:pt>
                <c:pt idx="1444">
                  <c:v>43235</c:v>
                </c:pt>
                <c:pt idx="1445">
                  <c:v>43236</c:v>
                </c:pt>
                <c:pt idx="1446">
                  <c:v>43237</c:v>
                </c:pt>
                <c:pt idx="1447">
                  <c:v>43238</c:v>
                </c:pt>
                <c:pt idx="1448">
                  <c:v>43239</c:v>
                </c:pt>
                <c:pt idx="1449">
                  <c:v>43240</c:v>
                </c:pt>
                <c:pt idx="1450">
                  <c:v>43241</c:v>
                </c:pt>
                <c:pt idx="1451">
                  <c:v>43242</c:v>
                </c:pt>
                <c:pt idx="1452">
                  <c:v>43243</c:v>
                </c:pt>
                <c:pt idx="1453">
                  <c:v>43244</c:v>
                </c:pt>
                <c:pt idx="1454">
                  <c:v>43245</c:v>
                </c:pt>
                <c:pt idx="1455">
                  <c:v>43246</c:v>
                </c:pt>
                <c:pt idx="1456">
                  <c:v>43247</c:v>
                </c:pt>
                <c:pt idx="1457">
                  <c:v>43248</c:v>
                </c:pt>
                <c:pt idx="1458">
                  <c:v>43249</c:v>
                </c:pt>
                <c:pt idx="1459">
                  <c:v>43250</c:v>
                </c:pt>
                <c:pt idx="1460">
                  <c:v>43251</c:v>
                </c:pt>
                <c:pt idx="1461">
                  <c:v>43252</c:v>
                </c:pt>
                <c:pt idx="1462">
                  <c:v>43253</c:v>
                </c:pt>
                <c:pt idx="1463">
                  <c:v>43254</c:v>
                </c:pt>
                <c:pt idx="1464">
                  <c:v>43255</c:v>
                </c:pt>
                <c:pt idx="1465">
                  <c:v>43256</c:v>
                </c:pt>
                <c:pt idx="1466">
                  <c:v>43257</c:v>
                </c:pt>
                <c:pt idx="1467">
                  <c:v>43258</c:v>
                </c:pt>
                <c:pt idx="1468">
                  <c:v>43259</c:v>
                </c:pt>
                <c:pt idx="1469">
                  <c:v>43260</c:v>
                </c:pt>
                <c:pt idx="1470">
                  <c:v>43261</c:v>
                </c:pt>
                <c:pt idx="1471">
                  <c:v>43262</c:v>
                </c:pt>
                <c:pt idx="1472">
                  <c:v>43263</c:v>
                </c:pt>
                <c:pt idx="1473">
                  <c:v>43264</c:v>
                </c:pt>
                <c:pt idx="1474">
                  <c:v>43265</c:v>
                </c:pt>
                <c:pt idx="1475">
                  <c:v>43266</c:v>
                </c:pt>
                <c:pt idx="1476">
                  <c:v>43267</c:v>
                </c:pt>
                <c:pt idx="1477">
                  <c:v>43268</c:v>
                </c:pt>
                <c:pt idx="1478">
                  <c:v>43269</c:v>
                </c:pt>
                <c:pt idx="1479">
                  <c:v>43270</c:v>
                </c:pt>
                <c:pt idx="1480">
                  <c:v>43271</c:v>
                </c:pt>
                <c:pt idx="1481">
                  <c:v>43272</c:v>
                </c:pt>
                <c:pt idx="1482">
                  <c:v>43273</c:v>
                </c:pt>
                <c:pt idx="1483">
                  <c:v>43274</c:v>
                </c:pt>
                <c:pt idx="1484">
                  <c:v>43275</c:v>
                </c:pt>
                <c:pt idx="1485">
                  <c:v>43276</c:v>
                </c:pt>
                <c:pt idx="1486">
                  <c:v>43277</c:v>
                </c:pt>
                <c:pt idx="1487">
                  <c:v>43278</c:v>
                </c:pt>
                <c:pt idx="1488">
                  <c:v>43279</c:v>
                </c:pt>
                <c:pt idx="1489">
                  <c:v>43280</c:v>
                </c:pt>
                <c:pt idx="1490">
                  <c:v>43281</c:v>
                </c:pt>
                <c:pt idx="1491">
                  <c:v>43282</c:v>
                </c:pt>
                <c:pt idx="1492">
                  <c:v>43283</c:v>
                </c:pt>
                <c:pt idx="1493">
                  <c:v>43284</c:v>
                </c:pt>
                <c:pt idx="1494">
                  <c:v>43285</c:v>
                </c:pt>
                <c:pt idx="1495">
                  <c:v>43286</c:v>
                </c:pt>
                <c:pt idx="1496">
                  <c:v>43287</c:v>
                </c:pt>
                <c:pt idx="1497">
                  <c:v>43288</c:v>
                </c:pt>
                <c:pt idx="1498">
                  <c:v>43289</c:v>
                </c:pt>
                <c:pt idx="1499">
                  <c:v>43290</c:v>
                </c:pt>
                <c:pt idx="1500">
                  <c:v>43291</c:v>
                </c:pt>
                <c:pt idx="1501">
                  <c:v>43292</c:v>
                </c:pt>
                <c:pt idx="1502">
                  <c:v>43293</c:v>
                </c:pt>
                <c:pt idx="1503">
                  <c:v>43294</c:v>
                </c:pt>
                <c:pt idx="1504">
                  <c:v>43295</c:v>
                </c:pt>
                <c:pt idx="1505">
                  <c:v>43296</c:v>
                </c:pt>
                <c:pt idx="1506">
                  <c:v>43297</c:v>
                </c:pt>
                <c:pt idx="1507">
                  <c:v>43298</c:v>
                </c:pt>
                <c:pt idx="1508">
                  <c:v>43299</c:v>
                </c:pt>
                <c:pt idx="1509">
                  <c:v>43300</c:v>
                </c:pt>
                <c:pt idx="1510">
                  <c:v>43301</c:v>
                </c:pt>
                <c:pt idx="1511">
                  <c:v>43302</c:v>
                </c:pt>
                <c:pt idx="1512">
                  <c:v>43303</c:v>
                </c:pt>
                <c:pt idx="1513">
                  <c:v>43304</c:v>
                </c:pt>
                <c:pt idx="1514">
                  <c:v>43305</c:v>
                </c:pt>
                <c:pt idx="1515">
                  <c:v>43306</c:v>
                </c:pt>
                <c:pt idx="1516">
                  <c:v>43307</c:v>
                </c:pt>
                <c:pt idx="1517">
                  <c:v>43308</c:v>
                </c:pt>
                <c:pt idx="1518">
                  <c:v>43309</c:v>
                </c:pt>
                <c:pt idx="1519">
                  <c:v>43310</c:v>
                </c:pt>
                <c:pt idx="1520">
                  <c:v>43311</c:v>
                </c:pt>
                <c:pt idx="1521">
                  <c:v>43312</c:v>
                </c:pt>
                <c:pt idx="1522">
                  <c:v>43313</c:v>
                </c:pt>
                <c:pt idx="1523">
                  <c:v>43314</c:v>
                </c:pt>
                <c:pt idx="1524">
                  <c:v>43315</c:v>
                </c:pt>
                <c:pt idx="1525">
                  <c:v>43316</c:v>
                </c:pt>
                <c:pt idx="1526">
                  <c:v>43317</c:v>
                </c:pt>
                <c:pt idx="1527">
                  <c:v>43318</c:v>
                </c:pt>
                <c:pt idx="1528">
                  <c:v>43319</c:v>
                </c:pt>
                <c:pt idx="1529">
                  <c:v>43320</c:v>
                </c:pt>
                <c:pt idx="1530">
                  <c:v>43321</c:v>
                </c:pt>
                <c:pt idx="1531">
                  <c:v>43322</c:v>
                </c:pt>
                <c:pt idx="1532">
                  <c:v>43323</c:v>
                </c:pt>
                <c:pt idx="1533">
                  <c:v>43324</c:v>
                </c:pt>
                <c:pt idx="1534">
                  <c:v>43325</c:v>
                </c:pt>
                <c:pt idx="1535">
                  <c:v>43326</c:v>
                </c:pt>
                <c:pt idx="1536">
                  <c:v>43327</c:v>
                </c:pt>
                <c:pt idx="1537">
                  <c:v>43328</c:v>
                </c:pt>
                <c:pt idx="1538">
                  <c:v>43329</c:v>
                </c:pt>
                <c:pt idx="1539">
                  <c:v>43330</c:v>
                </c:pt>
                <c:pt idx="1540">
                  <c:v>43331</c:v>
                </c:pt>
                <c:pt idx="1541">
                  <c:v>43332</c:v>
                </c:pt>
                <c:pt idx="1542">
                  <c:v>43333</c:v>
                </c:pt>
                <c:pt idx="1543">
                  <c:v>43334</c:v>
                </c:pt>
                <c:pt idx="1544">
                  <c:v>43335</c:v>
                </c:pt>
                <c:pt idx="1545">
                  <c:v>43336</c:v>
                </c:pt>
                <c:pt idx="1546">
                  <c:v>43337</c:v>
                </c:pt>
                <c:pt idx="1547">
                  <c:v>43338</c:v>
                </c:pt>
                <c:pt idx="1548">
                  <c:v>43339</c:v>
                </c:pt>
                <c:pt idx="1549">
                  <c:v>43340</c:v>
                </c:pt>
                <c:pt idx="1550">
                  <c:v>43341</c:v>
                </c:pt>
                <c:pt idx="1551">
                  <c:v>43342</c:v>
                </c:pt>
                <c:pt idx="1552">
                  <c:v>43343</c:v>
                </c:pt>
                <c:pt idx="1553">
                  <c:v>43344</c:v>
                </c:pt>
                <c:pt idx="1554">
                  <c:v>43345</c:v>
                </c:pt>
                <c:pt idx="1555">
                  <c:v>43346</c:v>
                </c:pt>
                <c:pt idx="1556">
                  <c:v>43347</c:v>
                </c:pt>
                <c:pt idx="1557">
                  <c:v>43348</c:v>
                </c:pt>
                <c:pt idx="1558">
                  <c:v>43349</c:v>
                </c:pt>
                <c:pt idx="1559">
                  <c:v>43350</c:v>
                </c:pt>
                <c:pt idx="1560">
                  <c:v>43351</c:v>
                </c:pt>
                <c:pt idx="1561">
                  <c:v>43352</c:v>
                </c:pt>
                <c:pt idx="1562">
                  <c:v>43353</c:v>
                </c:pt>
                <c:pt idx="1563">
                  <c:v>43354</c:v>
                </c:pt>
                <c:pt idx="1564">
                  <c:v>43355</c:v>
                </c:pt>
                <c:pt idx="1565">
                  <c:v>43356</c:v>
                </c:pt>
                <c:pt idx="1566">
                  <c:v>43357</c:v>
                </c:pt>
                <c:pt idx="1567">
                  <c:v>43358</c:v>
                </c:pt>
                <c:pt idx="1568">
                  <c:v>43359</c:v>
                </c:pt>
                <c:pt idx="1569">
                  <c:v>43360</c:v>
                </c:pt>
                <c:pt idx="1570">
                  <c:v>43361</c:v>
                </c:pt>
                <c:pt idx="1571">
                  <c:v>43362</c:v>
                </c:pt>
                <c:pt idx="1572">
                  <c:v>43363</c:v>
                </c:pt>
                <c:pt idx="1573">
                  <c:v>43364</c:v>
                </c:pt>
                <c:pt idx="1574">
                  <c:v>43365</c:v>
                </c:pt>
                <c:pt idx="1575">
                  <c:v>43366</c:v>
                </c:pt>
                <c:pt idx="1576">
                  <c:v>43367</c:v>
                </c:pt>
                <c:pt idx="1577">
                  <c:v>43368</c:v>
                </c:pt>
                <c:pt idx="1578">
                  <c:v>43369</c:v>
                </c:pt>
                <c:pt idx="1579">
                  <c:v>43370</c:v>
                </c:pt>
                <c:pt idx="1580">
                  <c:v>43371</c:v>
                </c:pt>
                <c:pt idx="1581">
                  <c:v>43372</c:v>
                </c:pt>
                <c:pt idx="1582">
                  <c:v>43373</c:v>
                </c:pt>
                <c:pt idx="1583">
                  <c:v>43374</c:v>
                </c:pt>
                <c:pt idx="1584">
                  <c:v>43375</c:v>
                </c:pt>
                <c:pt idx="1585">
                  <c:v>43376</c:v>
                </c:pt>
                <c:pt idx="1586">
                  <c:v>43377</c:v>
                </c:pt>
                <c:pt idx="1587">
                  <c:v>43378</c:v>
                </c:pt>
                <c:pt idx="1588">
                  <c:v>43379</c:v>
                </c:pt>
                <c:pt idx="1589">
                  <c:v>43380</c:v>
                </c:pt>
                <c:pt idx="1590">
                  <c:v>43381</c:v>
                </c:pt>
                <c:pt idx="1591">
                  <c:v>43382</c:v>
                </c:pt>
                <c:pt idx="1592">
                  <c:v>43383</c:v>
                </c:pt>
                <c:pt idx="1593">
                  <c:v>43384</c:v>
                </c:pt>
                <c:pt idx="1594">
                  <c:v>43385</c:v>
                </c:pt>
                <c:pt idx="1595">
                  <c:v>43386</c:v>
                </c:pt>
                <c:pt idx="1596">
                  <c:v>43387</c:v>
                </c:pt>
                <c:pt idx="1597">
                  <c:v>43388</c:v>
                </c:pt>
                <c:pt idx="1598">
                  <c:v>43389</c:v>
                </c:pt>
                <c:pt idx="1599">
                  <c:v>43390</c:v>
                </c:pt>
                <c:pt idx="1600">
                  <c:v>43391</c:v>
                </c:pt>
                <c:pt idx="1601">
                  <c:v>43392</c:v>
                </c:pt>
                <c:pt idx="1602">
                  <c:v>43393</c:v>
                </c:pt>
                <c:pt idx="1603">
                  <c:v>43394</c:v>
                </c:pt>
                <c:pt idx="1604">
                  <c:v>43395</c:v>
                </c:pt>
                <c:pt idx="1605">
                  <c:v>43396</c:v>
                </c:pt>
                <c:pt idx="1606">
                  <c:v>43397</c:v>
                </c:pt>
                <c:pt idx="1607">
                  <c:v>43398</c:v>
                </c:pt>
                <c:pt idx="1608">
                  <c:v>43399</c:v>
                </c:pt>
                <c:pt idx="1609">
                  <c:v>43400</c:v>
                </c:pt>
                <c:pt idx="1610">
                  <c:v>43401</c:v>
                </c:pt>
                <c:pt idx="1611">
                  <c:v>43402</c:v>
                </c:pt>
                <c:pt idx="1612">
                  <c:v>43403</c:v>
                </c:pt>
                <c:pt idx="1613">
                  <c:v>43404</c:v>
                </c:pt>
                <c:pt idx="1614">
                  <c:v>43405</c:v>
                </c:pt>
                <c:pt idx="1615">
                  <c:v>43406</c:v>
                </c:pt>
                <c:pt idx="1616">
                  <c:v>43407</c:v>
                </c:pt>
                <c:pt idx="1617">
                  <c:v>43408</c:v>
                </c:pt>
                <c:pt idx="1618">
                  <c:v>43409</c:v>
                </c:pt>
                <c:pt idx="1619">
                  <c:v>43410</c:v>
                </c:pt>
                <c:pt idx="1620">
                  <c:v>43411</c:v>
                </c:pt>
                <c:pt idx="1621">
                  <c:v>43412</c:v>
                </c:pt>
                <c:pt idx="1622">
                  <c:v>43413</c:v>
                </c:pt>
                <c:pt idx="1623">
                  <c:v>43414</c:v>
                </c:pt>
                <c:pt idx="1624">
                  <c:v>43415</c:v>
                </c:pt>
                <c:pt idx="1625">
                  <c:v>43416</c:v>
                </c:pt>
                <c:pt idx="1626">
                  <c:v>43417</c:v>
                </c:pt>
                <c:pt idx="1627">
                  <c:v>43418</c:v>
                </c:pt>
                <c:pt idx="1628">
                  <c:v>43419</c:v>
                </c:pt>
                <c:pt idx="1629">
                  <c:v>43420</c:v>
                </c:pt>
                <c:pt idx="1630">
                  <c:v>43421</c:v>
                </c:pt>
                <c:pt idx="1631">
                  <c:v>43422</c:v>
                </c:pt>
                <c:pt idx="1632">
                  <c:v>43423</c:v>
                </c:pt>
                <c:pt idx="1633">
                  <c:v>43424</c:v>
                </c:pt>
                <c:pt idx="1634">
                  <c:v>43425</c:v>
                </c:pt>
                <c:pt idx="1635">
                  <c:v>43426</c:v>
                </c:pt>
                <c:pt idx="1636">
                  <c:v>43427</c:v>
                </c:pt>
                <c:pt idx="1637">
                  <c:v>43428</c:v>
                </c:pt>
                <c:pt idx="1638">
                  <c:v>43429</c:v>
                </c:pt>
                <c:pt idx="1639">
                  <c:v>43430</c:v>
                </c:pt>
                <c:pt idx="1640">
                  <c:v>43431</c:v>
                </c:pt>
                <c:pt idx="1641">
                  <c:v>43432</c:v>
                </c:pt>
                <c:pt idx="1642">
                  <c:v>43433</c:v>
                </c:pt>
                <c:pt idx="1643">
                  <c:v>43434</c:v>
                </c:pt>
                <c:pt idx="1644">
                  <c:v>43435</c:v>
                </c:pt>
                <c:pt idx="1645">
                  <c:v>43436</c:v>
                </c:pt>
                <c:pt idx="1646">
                  <c:v>43437</c:v>
                </c:pt>
                <c:pt idx="1647">
                  <c:v>43438</c:v>
                </c:pt>
                <c:pt idx="1648">
                  <c:v>43439</c:v>
                </c:pt>
                <c:pt idx="1649">
                  <c:v>43440</c:v>
                </c:pt>
                <c:pt idx="1650">
                  <c:v>43441</c:v>
                </c:pt>
                <c:pt idx="1651">
                  <c:v>43442</c:v>
                </c:pt>
                <c:pt idx="1652">
                  <c:v>43443</c:v>
                </c:pt>
                <c:pt idx="1653">
                  <c:v>43444</c:v>
                </c:pt>
                <c:pt idx="1654">
                  <c:v>43445</c:v>
                </c:pt>
                <c:pt idx="1655">
                  <c:v>43446</c:v>
                </c:pt>
                <c:pt idx="1656">
                  <c:v>43447</c:v>
                </c:pt>
                <c:pt idx="1657">
                  <c:v>43448</c:v>
                </c:pt>
                <c:pt idx="1658">
                  <c:v>43449</c:v>
                </c:pt>
                <c:pt idx="1659">
                  <c:v>43450</c:v>
                </c:pt>
                <c:pt idx="1660">
                  <c:v>43451</c:v>
                </c:pt>
                <c:pt idx="1661">
                  <c:v>43452</c:v>
                </c:pt>
                <c:pt idx="1662">
                  <c:v>43453</c:v>
                </c:pt>
                <c:pt idx="1663">
                  <c:v>43454</c:v>
                </c:pt>
                <c:pt idx="1664">
                  <c:v>43455</c:v>
                </c:pt>
                <c:pt idx="1665">
                  <c:v>43456</c:v>
                </c:pt>
                <c:pt idx="1666">
                  <c:v>43457</c:v>
                </c:pt>
                <c:pt idx="1667">
                  <c:v>43458</c:v>
                </c:pt>
                <c:pt idx="1668">
                  <c:v>43459</c:v>
                </c:pt>
                <c:pt idx="1669">
                  <c:v>43460</c:v>
                </c:pt>
                <c:pt idx="1670">
                  <c:v>43461</c:v>
                </c:pt>
                <c:pt idx="1671">
                  <c:v>43462</c:v>
                </c:pt>
                <c:pt idx="1672">
                  <c:v>43463</c:v>
                </c:pt>
                <c:pt idx="1673">
                  <c:v>43464</c:v>
                </c:pt>
                <c:pt idx="1674">
                  <c:v>43465</c:v>
                </c:pt>
                <c:pt idx="1675">
                  <c:v>43466</c:v>
                </c:pt>
                <c:pt idx="1676">
                  <c:v>43467</c:v>
                </c:pt>
                <c:pt idx="1677">
                  <c:v>43468</c:v>
                </c:pt>
                <c:pt idx="1678">
                  <c:v>43469</c:v>
                </c:pt>
                <c:pt idx="1679">
                  <c:v>43470</c:v>
                </c:pt>
                <c:pt idx="1680">
                  <c:v>43471</c:v>
                </c:pt>
                <c:pt idx="1681">
                  <c:v>43472</c:v>
                </c:pt>
                <c:pt idx="1682">
                  <c:v>43473</c:v>
                </c:pt>
                <c:pt idx="1683">
                  <c:v>43474</c:v>
                </c:pt>
                <c:pt idx="1684">
                  <c:v>43475</c:v>
                </c:pt>
                <c:pt idx="1685">
                  <c:v>43476</c:v>
                </c:pt>
                <c:pt idx="1686">
                  <c:v>43477</c:v>
                </c:pt>
                <c:pt idx="1687">
                  <c:v>43478</c:v>
                </c:pt>
                <c:pt idx="1688">
                  <c:v>43479</c:v>
                </c:pt>
                <c:pt idx="1689">
                  <c:v>43480</c:v>
                </c:pt>
                <c:pt idx="1690">
                  <c:v>43481</c:v>
                </c:pt>
                <c:pt idx="1691">
                  <c:v>43482</c:v>
                </c:pt>
                <c:pt idx="1692">
                  <c:v>43483</c:v>
                </c:pt>
                <c:pt idx="1693">
                  <c:v>43484</c:v>
                </c:pt>
                <c:pt idx="1694">
                  <c:v>43485</c:v>
                </c:pt>
                <c:pt idx="1695">
                  <c:v>43486</c:v>
                </c:pt>
                <c:pt idx="1696">
                  <c:v>43487</c:v>
                </c:pt>
                <c:pt idx="1697">
                  <c:v>43488</c:v>
                </c:pt>
                <c:pt idx="1698">
                  <c:v>43489</c:v>
                </c:pt>
                <c:pt idx="1699">
                  <c:v>43490</c:v>
                </c:pt>
                <c:pt idx="1700">
                  <c:v>43491</c:v>
                </c:pt>
                <c:pt idx="1701">
                  <c:v>43492</c:v>
                </c:pt>
                <c:pt idx="1702">
                  <c:v>43493</c:v>
                </c:pt>
                <c:pt idx="1703">
                  <c:v>43494</c:v>
                </c:pt>
                <c:pt idx="1704">
                  <c:v>43495</c:v>
                </c:pt>
                <c:pt idx="1705">
                  <c:v>43496</c:v>
                </c:pt>
                <c:pt idx="1706">
                  <c:v>43497</c:v>
                </c:pt>
                <c:pt idx="1707">
                  <c:v>43498</c:v>
                </c:pt>
                <c:pt idx="1708">
                  <c:v>43499</c:v>
                </c:pt>
                <c:pt idx="1709">
                  <c:v>43500</c:v>
                </c:pt>
                <c:pt idx="1710">
                  <c:v>43501</c:v>
                </c:pt>
                <c:pt idx="1711">
                  <c:v>43502</c:v>
                </c:pt>
                <c:pt idx="1712">
                  <c:v>43503</c:v>
                </c:pt>
                <c:pt idx="1713">
                  <c:v>43504</c:v>
                </c:pt>
                <c:pt idx="1714">
                  <c:v>43505</c:v>
                </c:pt>
                <c:pt idx="1715">
                  <c:v>43506</c:v>
                </c:pt>
                <c:pt idx="1716">
                  <c:v>43507</c:v>
                </c:pt>
                <c:pt idx="1717">
                  <c:v>43508</c:v>
                </c:pt>
                <c:pt idx="1718">
                  <c:v>43509</c:v>
                </c:pt>
                <c:pt idx="1719">
                  <c:v>43510</c:v>
                </c:pt>
                <c:pt idx="1720">
                  <c:v>43511</c:v>
                </c:pt>
                <c:pt idx="1721">
                  <c:v>43512</c:v>
                </c:pt>
                <c:pt idx="1722">
                  <c:v>43513</c:v>
                </c:pt>
                <c:pt idx="1723">
                  <c:v>43514</c:v>
                </c:pt>
                <c:pt idx="1724">
                  <c:v>43515</c:v>
                </c:pt>
                <c:pt idx="1725">
                  <c:v>43516</c:v>
                </c:pt>
                <c:pt idx="1726">
                  <c:v>43517</c:v>
                </c:pt>
                <c:pt idx="1727">
                  <c:v>43518</c:v>
                </c:pt>
                <c:pt idx="1728">
                  <c:v>43519</c:v>
                </c:pt>
                <c:pt idx="1729">
                  <c:v>43520</c:v>
                </c:pt>
                <c:pt idx="1730">
                  <c:v>43521</c:v>
                </c:pt>
                <c:pt idx="1731">
                  <c:v>43522</c:v>
                </c:pt>
                <c:pt idx="1732">
                  <c:v>43523</c:v>
                </c:pt>
                <c:pt idx="1733">
                  <c:v>43524</c:v>
                </c:pt>
                <c:pt idx="1734">
                  <c:v>43525</c:v>
                </c:pt>
                <c:pt idx="1735">
                  <c:v>43526</c:v>
                </c:pt>
                <c:pt idx="1736">
                  <c:v>43527</c:v>
                </c:pt>
                <c:pt idx="1737">
                  <c:v>43528</c:v>
                </c:pt>
                <c:pt idx="1738">
                  <c:v>43529</c:v>
                </c:pt>
                <c:pt idx="1739">
                  <c:v>43530</c:v>
                </c:pt>
                <c:pt idx="1740">
                  <c:v>43531</c:v>
                </c:pt>
                <c:pt idx="1741">
                  <c:v>43532</c:v>
                </c:pt>
                <c:pt idx="1742">
                  <c:v>43533</c:v>
                </c:pt>
                <c:pt idx="1743">
                  <c:v>43534</c:v>
                </c:pt>
                <c:pt idx="1744">
                  <c:v>43535</c:v>
                </c:pt>
                <c:pt idx="1745">
                  <c:v>43536</c:v>
                </c:pt>
                <c:pt idx="1746">
                  <c:v>43537</c:v>
                </c:pt>
                <c:pt idx="1747">
                  <c:v>43538</c:v>
                </c:pt>
                <c:pt idx="1748">
                  <c:v>43539</c:v>
                </c:pt>
                <c:pt idx="1749">
                  <c:v>43540</c:v>
                </c:pt>
                <c:pt idx="1750">
                  <c:v>43541</c:v>
                </c:pt>
                <c:pt idx="1751">
                  <c:v>43542</c:v>
                </c:pt>
                <c:pt idx="1752">
                  <c:v>43543</c:v>
                </c:pt>
                <c:pt idx="1753">
                  <c:v>43544</c:v>
                </c:pt>
                <c:pt idx="1754">
                  <c:v>43545</c:v>
                </c:pt>
                <c:pt idx="1755">
                  <c:v>43546</c:v>
                </c:pt>
                <c:pt idx="1756">
                  <c:v>43547</c:v>
                </c:pt>
                <c:pt idx="1757">
                  <c:v>43548</c:v>
                </c:pt>
                <c:pt idx="1758">
                  <c:v>43549</c:v>
                </c:pt>
                <c:pt idx="1759">
                  <c:v>43550</c:v>
                </c:pt>
                <c:pt idx="1760">
                  <c:v>43551</c:v>
                </c:pt>
                <c:pt idx="1761">
                  <c:v>43552</c:v>
                </c:pt>
                <c:pt idx="1762">
                  <c:v>43553</c:v>
                </c:pt>
                <c:pt idx="1763">
                  <c:v>43554</c:v>
                </c:pt>
                <c:pt idx="1764">
                  <c:v>43555</c:v>
                </c:pt>
                <c:pt idx="1765">
                  <c:v>43556</c:v>
                </c:pt>
                <c:pt idx="1766">
                  <c:v>43557</c:v>
                </c:pt>
                <c:pt idx="1767">
                  <c:v>43558</c:v>
                </c:pt>
                <c:pt idx="1768">
                  <c:v>43559</c:v>
                </c:pt>
                <c:pt idx="1769">
                  <c:v>43560</c:v>
                </c:pt>
                <c:pt idx="1770">
                  <c:v>43561</c:v>
                </c:pt>
                <c:pt idx="1771">
                  <c:v>43562</c:v>
                </c:pt>
                <c:pt idx="1772">
                  <c:v>43563</c:v>
                </c:pt>
                <c:pt idx="1773">
                  <c:v>43564</c:v>
                </c:pt>
                <c:pt idx="1774">
                  <c:v>43565</c:v>
                </c:pt>
                <c:pt idx="1775">
                  <c:v>43566</c:v>
                </c:pt>
                <c:pt idx="1776">
                  <c:v>43567</c:v>
                </c:pt>
                <c:pt idx="1777">
                  <c:v>43568</c:v>
                </c:pt>
                <c:pt idx="1778">
                  <c:v>43569</c:v>
                </c:pt>
                <c:pt idx="1779">
                  <c:v>43570</c:v>
                </c:pt>
                <c:pt idx="1780">
                  <c:v>43571</c:v>
                </c:pt>
                <c:pt idx="1781">
                  <c:v>43572</c:v>
                </c:pt>
                <c:pt idx="1782">
                  <c:v>43573</c:v>
                </c:pt>
                <c:pt idx="1783">
                  <c:v>43574</c:v>
                </c:pt>
                <c:pt idx="1784">
                  <c:v>43575</c:v>
                </c:pt>
                <c:pt idx="1785">
                  <c:v>43576</c:v>
                </c:pt>
                <c:pt idx="1786">
                  <c:v>43577</c:v>
                </c:pt>
                <c:pt idx="1787">
                  <c:v>43578</c:v>
                </c:pt>
                <c:pt idx="1788">
                  <c:v>43579</c:v>
                </c:pt>
                <c:pt idx="1789">
                  <c:v>43580</c:v>
                </c:pt>
                <c:pt idx="1790">
                  <c:v>43581</c:v>
                </c:pt>
                <c:pt idx="1791">
                  <c:v>43582</c:v>
                </c:pt>
                <c:pt idx="1792">
                  <c:v>43583</c:v>
                </c:pt>
                <c:pt idx="1793">
                  <c:v>43584</c:v>
                </c:pt>
                <c:pt idx="1794">
                  <c:v>43585</c:v>
                </c:pt>
                <c:pt idx="1795">
                  <c:v>43586</c:v>
                </c:pt>
                <c:pt idx="1796">
                  <c:v>43587</c:v>
                </c:pt>
                <c:pt idx="1797">
                  <c:v>43588</c:v>
                </c:pt>
                <c:pt idx="1798">
                  <c:v>43589</c:v>
                </c:pt>
                <c:pt idx="1799">
                  <c:v>43590</c:v>
                </c:pt>
                <c:pt idx="1800">
                  <c:v>43591</c:v>
                </c:pt>
                <c:pt idx="1801">
                  <c:v>43592</c:v>
                </c:pt>
                <c:pt idx="1802">
                  <c:v>43593</c:v>
                </c:pt>
                <c:pt idx="1803">
                  <c:v>43594</c:v>
                </c:pt>
                <c:pt idx="1804">
                  <c:v>43595</c:v>
                </c:pt>
                <c:pt idx="1805">
                  <c:v>43596</c:v>
                </c:pt>
                <c:pt idx="1806">
                  <c:v>43597</c:v>
                </c:pt>
                <c:pt idx="1807">
                  <c:v>43598</c:v>
                </c:pt>
                <c:pt idx="1808">
                  <c:v>43599</c:v>
                </c:pt>
                <c:pt idx="1809">
                  <c:v>43600</c:v>
                </c:pt>
                <c:pt idx="1810">
                  <c:v>43601</c:v>
                </c:pt>
                <c:pt idx="1811">
                  <c:v>43602</c:v>
                </c:pt>
                <c:pt idx="1812">
                  <c:v>43603</c:v>
                </c:pt>
                <c:pt idx="1813">
                  <c:v>43604</c:v>
                </c:pt>
                <c:pt idx="1814">
                  <c:v>43605</c:v>
                </c:pt>
                <c:pt idx="1815">
                  <c:v>43606</c:v>
                </c:pt>
                <c:pt idx="1816">
                  <c:v>43607</c:v>
                </c:pt>
                <c:pt idx="1817">
                  <c:v>43608</c:v>
                </c:pt>
                <c:pt idx="1818">
                  <c:v>43609</c:v>
                </c:pt>
                <c:pt idx="1819">
                  <c:v>43610</c:v>
                </c:pt>
                <c:pt idx="1820">
                  <c:v>43611</c:v>
                </c:pt>
                <c:pt idx="1821">
                  <c:v>43612</c:v>
                </c:pt>
                <c:pt idx="1822">
                  <c:v>43613</c:v>
                </c:pt>
                <c:pt idx="1823">
                  <c:v>43614</c:v>
                </c:pt>
                <c:pt idx="1824">
                  <c:v>43615</c:v>
                </c:pt>
                <c:pt idx="1825">
                  <c:v>43616</c:v>
                </c:pt>
                <c:pt idx="1826">
                  <c:v>43617</c:v>
                </c:pt>
                <c:pt idx="1827">
                  <c:v>43618</c:v>
                </c:pt>
                <c:pt idx="1828">
                  <c:v>43619</c:v>
                </c:pt>
                <c:pt idx="1829">
                  <c:v>43620</c:v>
                </c:pt>
                <c:pt idx="1830">
                  <c:v>43621</c:v>
                </c:pt>
                <c:pt idx="1831">
                  <c:v>43622</c:v>
                </c:pt>
                <c:pt idx="1832">
                  <c:v>43623</c:v>
                </c:pt>
                <c:pt idx="1833">
                  <c:v>43624</c:v>
                </c:pt>
                <c:pt idx="1834">
                  <c:v>43625</c:v>
                </c:pt>
                <c:pt idx="1835">
                  <c:v>43626</c:v>
                </c:pt>
                <c:pt idx="1836">
                  <c:v>43627</c:v>
                </c:pt>
                <c:pt idx="1837">
                  <c:v>43628</c:v>
                </c:pt>
                <c:pt idx="1838">
                  <c:v>43629</c:v>
                </c:pt>
                <c:pt idx="1839">
                  <c:v>43630</c:v>
                </c:pt>
                <c:pt idx="1840">
                  <c:v>43631</c:v>
                </c:pt>
                <c:pt idx="1841">
                  <c:v>43632</c:v>
                </c:pt>
                <c:pt idx="1842">
                  <c:v>43633</c:v>
                </c:pt>
                <c:pt idx="1843">
                  <c:v>43634</c:v>
                </c:pt>
                <c:pt idx="1844">
                  <c:v>43635</c:v>
                </c:pt>
                <c:pt idx="1845">
                  <c:v>43636</c:v>
                </c:pt>
                <c:pt idx="1846">
                  <c:v>43637</c:v>
                </c:pt>
                <c:pt idx="1847">
                  <c:v>43638</c:v>
                </c:pt>
                <c:pt idx="1848">
                  <c:v>43639</c:v>
                </c:pt>
                <c:pt idx="1849">
                  <c:v>43640</c:v>
                </c:pt>
                <c:pt idx="1850">
                  <c:v>43641</c:v>
                </c:pt>
                <c:pt idx="1851">
                  <c:v>43642</c:v>
                </c:pt>
                <c:pt idx="1852">
                  <c:v>43643</c:v>
                </c:pt>
                <c:pt idx="1853">
                  <c:v>43644</c:v>
                </c:pt>
                <c:pt idx="1854">
                  <c:v>43645</c:v>
                </c:pt>
                <c:pt idx="1855">
                  <c:v>43646</c:v>
                </c:pt>
                <c:pt idx="1856">
                  <c:v>43647</c:v>
                </c:pt>
                <c:pt idx="1857">
                  <c:v>43648</c:v>
                </c:pt>
                <c:pt idx="1858">
                  <c:v>43649</c:v>
                </c:pt>
                <c:pt idx="1859">
                  <c:v>43650</c:v>
                </c:pt>
                <c:pt idx="1860">
                  <c:v>43651</c:v>
                </c:pt>
                <c:pt idx="1861">
                  <c:v>43652</c:v>
                </c:pt>
                <c:pt idx="1862">
                  <c:v>43653</c:v>
                </c:pt>
                <c:pt idx="1863">
                  <c:v>43654</c:v>
                </c:pt>
                <c:pt idx="1864">
                  <c:v>43655</c:v>
                </c:pt>
                <c:pt idx="1865">
                  <c:v>43656</c:v>
                </c:pt>
                <c:pt idx="1866">
                  <c:v>43657</c:v>
                </c:pt>
                <c:pt idx="1867">
                  <c:v>43658</c:v>
                </c:pt>
                <c:pt idx="1868">
                  <c:v>43659</c:v>
                </c:pt>
                <c:pt idx="1869">
                  <c:v>43660</c:v>
                </c:pt>
                <c:pt idx="1870">
                  <c:v>43661</c:v>
                </c:pt>
                <c:pt idx="1871">
                  <c:v>43662</c:v>
                </c:pt>
                <c:pt idx="1872">
                  <c:v>43663</c:v>
                </c:pt>
                <c:pt idx="1873">
                  <c:v>43664</c:v>
                </c:pt>
                <c:pt idx="1874">
                  <c:v>43665</c:v>
                </c:pt>
                <c:pt idx="1875">
                  <c:v>43666</c:v>
                </c:pt>
                <c:pt idx="1876">
                  <c:v>43667</c:v>
                </c:pt>
                <c:pt idx="1877">
                  <c:v>43668</c:v>
                </c:pt>
                <c:pt idx="1878">
                  <c:v>43669</c:v>
                </c:pt>
                <c:pt idx="1879">
                  <c:v>43670</c:v>
                </c:pt>
                <c:pt idx="1880">
                  <c:v>43671</c:v>
                </c:pt>
                <c:pt idx="1881">
                  <c:v>43672</c:v>
                </c:pt>
                <c:pt idx="1882">
                  <c:v>43673</c:v>
                </c:pt>
                <c:pt idx="1883">
                  <c:v>43674</c:v>
                </c:pt>
                <c:pt idx="1884">
                  <c:v>43675</c:v>
                </c:pt>
                <c:pt idx="1885">
                  <c:v>43676</c:v>
                </c:pt>
                <c:pt idx="1886">
                  <c:v>43677</c:v>
                </c:pt>
              </c:numCache>
            </c:numRef>
          </c:cat>
          <c:val>
            <c:numRef>
              <c:f>'All Time Flows'!$I$3:$I$1889</c:f>
              <c:numCache>
                <c:formatCode>General</c:formatCode>
                <c:ptCount val="1887"/>
                <c:pt idx="0">
                  <c:v>154.94800000000001</c:v>
                </c:pt>
                <c:pt idx="1">
                  <c:v>173.37899999999999</c:v>
                </c:pt>
                <c:pt idx="2">
                  <c:v>169.10900000000001</c:v>
                </c:pt>
                <c:pt idx="3">
                  <c:v>160.483</c:v>
                </c:pt>
                <c:pt idx="4">
                  <c:v>152.94300000000001</c:v>
                </c:pt>
                <c:pt idx="5">
                  <c:v>146.554</c:v>
                </c:pt>
                <c:pt idx="6">
                  <c:v>144.767</c:v>
                </c:pt>
                <c:pt idx="7">
                  <c:v>148.72499999999999</c:v>
                </c:pt>
                <c:pt idx="8">
                  <c:v>151.93700000000001</c:v>
                </c:pt>
                <c:pt idx="9">
                  <c:v>153.726</c:v>
                </c:pt>
                <c:pt idx="10">
                  <c:v>153.792</c:v>
                </c:pt>
                <c:pt idx="11">
                  <c:v>152.72300000000001</c:v>
                </c:pt>
                <c:pt idx="12">
                  <c:v>150.334</c:v>
                </c:pt>
                <c:pt idx="13">
                  <c:v>149.839</c:v>
                </c:pt>
                <c:pt idx="14">
                  <c:v>148.52500000000001</c:v>
                </c:pt>
                <c:pt idx="15">
                  <c:v>144.50299999999999</c:v>
                </c:pt>
                <c:pt idx="16">
                  <c:v>142.86600000000001</c:v>
                </c:pt>
                <c:pt idx="17">
                  <c:v>142.02699999999999</c:v>
                </c:pt>
                <c:pt idx="18">
                  <c:v>143.398</c:v>
                </c:pt>
                <c:pt idx="19">
                  <c:v>145.809</c:v>
                </c:pt>
                <c:pt idx="20">
                  <c:v>144.79400000000001</c:v>
                </c:pt>
                <c:pt idx="21">
                  <c:v>143.28800000000001</c:v>
                </c:pt>
                <c:pt idx="22">
                  <c:v>144.792</c:v>
                </c:pt>
                <c:pt idx="23">
                  <c:v>149.41900000000001</c:v>
                </c:pt>
                <c:pt idx="24">
                  <c:v>148.042</c:v>
                </c:pt>
                <c:pt idx="25">
                  <c:v>149.69499999999999</c:v>
                </c:pt>
                <c:pt idx="26">
                  <c:v>156.047</c:v>
                </c:pt>
                <c:pt idx="27">
                  <c:v>170.91399999999999</c:v>
                </c:pt>
                <c:pt idx="28">
                  <c:v>229.02199999999999</c:v>
                </c:pt>
                <c:pt idx="29">
                  <c:v>356.60599999999999</c:v>
                </c:pt>
                <c:pt idx="30">
                  <c:v>472.04399999999998</c:v>
                </c:pt>
                <c:pt idx="31">
                  <c:v>503.47</c:v>
                </c:pt>
                <c:pt idx="32">
                  <c:v>469.15100000000001</c:v>
                </c:pt>
                <c:pt idx="33">
                  <c:v>409.89600000000002</c:v>
                </c:pt>
                <c:pt idx="34">
                  <c:v>345.36099999999999</c:v>
                </c:pt>
                <c:pt idx="35">
                  <c:v>283.52999999999997</c:v>
                </c:pt>
                <c:pt idx="36">
                  <c:v>247.09</c:v>
                </c:pt>
                <c:pt idx="37">
                  <c:v>227.43299999999999</c:v>
                </c:pt>
                <c:pt idx="38">
                  <c:v>213.059</c:v>
                </c:pt>
                <c:pt idx="39">
                  <c:v>191.95099999999999</c:v>
                </c:pt>
                <c:pt idx="40">
                  <c:v>174.12899999999999</c:v>
                </c:pt>
                <c:pt idx="41">
                  <c:v>167.57499999999999</c:v>
                </c:pt>
                <c:pt idx="42">
                  <c:v>158.23599999999999</c:v>
                </c:pt>
                <c:pt idx="43">
                  <c:v>148.345</c:v>
                </c:pt>
                <c:pt idx="44">
                  <c:v>141.72</c:v>
                </c:pt>
                <c:pt idx="45">
                  <c:v>136.20099999999999</c:v>
                </c:pt>
                <c:pt idx="46">
                  <c:v>130.852</c:v>
                </c:pt>
                <c:pt idx="47">
                  <c:v>120.47799999999999</c:v>
                </c:pt>
                <c:pt idx="48">
                  <c:v>110.64</c:v>
                </c:pt>
                <c:pt idx="49">
                  <c:v>108.82599999999999</c:v>
                </c:pt>
                <c:pt idx="50">
                  <c:v>108.745</c:v>
                </c:pt>
                <c:pt idx="51">
                  <c:v>108.08199999999999</c:v>
                </c:pt>
                <c:pt idx="52">
                  <c:v>106.294</c:v>
                </c:pt>
                <c:pt idx="53">
                  <c:v>106.17100000000001</c:v>
                </c:pt>
                <c:pt idx="54">
                  <c:v>108.006</c:v>
                </c:pt>
                <c:pt idx="55">
                  <c:v>106.736</c:v>
                </c:pt>
                <c:pt idx="56">
                  <c:v>103.53700000000001</c:v>
                </c:pt>
                <c:pt idx="57">
                  <c:v>103.604</c:v>
                </c:pt>
                <c:pt idx="58">
                  <c:v>103.83499999999999</c:v>
                </c:pt>
                <c:pt idx="59">
                  <c:v>101.584</c:v>
                </c:pt>
                <c:pt idx="60">
                  <c:v>98.652000000000001</c:v>
                </c:pt>
                <c:pt idx="61">
                  <c:v>96.748999999999995</c:v>
                </c:pt>
                <c:pt idx="62">
                  <c:v>90.41</c:v>
                </c:pt>
                <c:pt idx="63">
                  <c:v>86.531999999999996</c:v>
                </c:pt>
                <c:pt idx="64">
                  <c:v>87.215999999999994</c:v>
                </c:pt>
                <c:pt idx="65">
                  <c:v>87.986000000000004</c:v>
                </c:pt>
                <c:pt idx="66">
                  <c:v>88.122</c:v>
                </c:pt>
                <c:pt idx="67">
                  <c:v>85.981999999999999</c:v>
                </c:pt>
                <c:pt idx="68">
                  <c:v>83.275999999999996</c:v>
                </c:pt>
                <c:pt idx="69">
                  <c:v>80.186999999999998</c:v>
                </c:pt>
                <c:pt idx="70">
                  <c:v>78.099000000000004</c:v>
                </c:pt>
                <c:pt idx="71">
                  <c:v>75.599000000000004</c:v>
                </c:pt>
                <c:pt idx="72">
                  <c:v>70.994</c:v>
                </c:pt>
                <c:pt idx="73">
                  <c:v>66.700999999999993</c:v>
                </c:pt>
                <c:pt idx="74">
                  <c:v>65.174000000000007</c:v>
                </c:pt>
                <c:pt idx="75">
                  <c:v>66.510999999999996</c:v>
                </c:pt>
                <c:pt idx="76">
                  <c:v>69.466999999999999</c:v>
                </c:pt>
                <c:pt idx="77">
                  <c:v>94.322999999999993</c:v>
                </c:pt>
                <c:pt idx="78">
                  <c:v>121.574</c:v>
                </c:pt>
                <c:pt idx="79">
                  <c:v>99.048000000000002</c:v>
                </c:pt>
                <c:pt idx="80">
                  <c:v>88.534000000000006</c:v>
                </c:pt>
                <c:pt idx="81">
                  <c:v>85.727000000000004</c:v>
                </c:pt>
                <c:pt idx="82">
                  <c:v>83.814999999999998</c:v>
                </c:pt>
                <c:pt idx="83">
                  <c:v>91.441000000000003</c:v>
                </c:pt>
                <c:pt idx="84">
                  <c:v>120.27</c:v>
                </c:pt>
                <c:pt idx="85">
                  <c:v>117.377</c:v>
                </c:pt>
                <c:pt idx="86">
                  <c:v>111.396</c:v>
                </c:pt>
                <c:pt idx="87">
                  <c:v>108.19</c:v>
                </c:pt>
                <c:pt idx="88">
                  <c:v>108.509</c:v>
                </c:pt>
                <c:pt idx="89">
                  <c:v>107.328</c:v>
                </c:pt>
                <c:pt idx="90">
                  <c:v>110.125</c:v>
                </c:pt>
                <c:pt idx="91">
                  <c:v>122.56100000000001</c:v>
                </c:pt>
                <c:pt idx="92">
                  <c:v>144.18100000000001</c:v>
                </c:pt>
                <c:pt idx="93">
                  <c:v>165.86600000000001</c:v>
                </c:pt>
                <c:pt idx="94">
                  <c:v>166.14699999999999</c:v>
                </c:pt>
                <c:pt idx="95">
                  <c:v>171.22399999999999</c:v>
                </c:pt>
                <c:pt idx="96">
                  <c:v>167.518</c:v>
                </c:pt>
                <c:pt idx="97">
                  <c:v>157.59</c:v>
                </c:pt>
                <c:pt idx="98">
                  <c:v>149.07300000000001</c:v>
                </c:pt>
                <c:pt idx="99">
                  <c:v>137.04599999999999</c:v>
                </c:pt>
                <c:pt idx="100">
                  <c:v>124.66</c:v>
                </c:pt>
                <c:pt idx="101">
                  <c:v>114.077</c:v>
                </c:pt>
                <c:pt idx="102">
                  <c:v>95.501999999999995</c:v>
                </c:pt>
                <c:pt idx="103">
                  <c:v>85.837999999999994</c:v>
                </c:pt>
                <c:pt idx="104">
                  <c:v>81.900999999999996</c:v>
                </c:pt>
                <c:pt idx="105">
                  <c:v>81.225999999999999</c:v>
                </c:pt>
                <c:pt idx="106">
                  <c:v>81.387</c:v>
                </c:pt>
                <c:pt idx="107">
                  <c:v>80.334000000000003</c:v>
                </c:pt>
                <c:pt idx="108">
                  <c:v>72.731999999999999</c:v>
                </c:pt>
                <c:pt idx="109">
                  <c:v>69.477000000000004</c:v>
                </c:pt>
                <c:pt idx="110">
                  <c:v>69.756</c:v>
                </c:pt>
                <c:pt idx="111">
                  <c:v>70.253</c:v>
                </c:pt>
                <c:pt idx="112">
                  <c:v>68.305000000000007</c:v>
                </c:pt>
                <c:pt idx="113">
                  <c:v>65.757999999999996</c:v>
                </c:pt>
                <c:pt idx="114">
                  <c:v>67.396000000000001</c:v>
                </c:pt>
                <c:pt idx="115">
                  <c:v>64.736999999999995</c:v>
                </c:pt>
                <c:pt idx="116">
                  <c:v>63.981000000000002</c:v>
                </c:pt>
                <c:pt idx="117">
                  <c:v>70.997</c:v>
                </c:pt>
                <c:pt idx="118">
                  <c:v>63.542999999999999</c:v>
                </c:pt>
                <c:pt idx="119">
                  <c:v>56.848999999999997</c:v>
                </c:pt>
                <c:pt idx="120">
                  <c:v>53.872999999999998</c:v>
                </c:pt>
                <c:pt idx="121">
                  <c:v>51.225999999999999</c:v>
                </c:pt>
                <c:pt idx="122">
                  <c:v>43.018999999999998</c:v>
                </c:pt>
                <c:pt idx="123">
                  <c:v>27.489000000000001</c:v>
                </c:pt>
                <c:pt idx="124">
                  <c:v>18.495999999999999</c:v>
                </c:pt>
                <c:pt idx="125">
                  <c:v>15.066000000000001</c:v>
                </c:pt>
                <c:pt idx="126">
                  <c:v>13.132999999999999</c:v>
                </c:pt>
                <c:pt idx="127">
                  <c:v>10.09</c:v>
                </c:pt>
                <c:pt idx="128">
                  <c:v>7.5620000000000003</c:v>
                </c:pt>
                <c:pt idx="129">
                  <c:v>3.5979999999999999</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9.1829999999999998</c:v>
                </c:pt>
                <c:pt idx="167">
                  <c:v>86.819000000000003</c:v>
                </c:pt>
                <c:pt idx="168">
                  <c:v>111.557</c:v>
                </c:pt>
                <c:pt idx="169">
                  <c:v>103.59699999999999</c:v>
                </c:pt>
                <c:pt idx="170">
                  <c:v>102.85299999999999</c:v>
                </c:pt>
                <c:pt idx="171">
                  <c:v>96.935000000000002</c:v>
                </c:pt>
                <c:pt idx="172">
                  <c:v>88.212000000000003</c:v>
                </c:pt>
                <c:pt idx="173">
                  <c:v>77.867000000000004</c:v>
                </c:pt>
                <c:pt idx="174">
                  <c:v>60.671999999999997</c:v>
                </c:pt>
                <c:pt idx="175">
                  <c:v>45.860999999999997</c:v>
                </c:pt>
                <c:pt idx="176">
                  <c:v>36.201999999999998</c:v>
                </c:pt>
                <c:pt idx="177">
                  <c:v>22.821999999999999</c:v>
                </c:pt>
                <c:pt idx="178">
                  <c:v>16.215</c:v>
                </c:pt>
                <c:pt idx="179">
                  <c:v>8.8829999999999991</c:v>
                </c:pt>
                <c:pt idx="180">
                  <c:v>0.4</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52.106999999999999</c:v>
                </c:pt>
                <c:pt idx="244">
                  <c:v>191.40299999999999</c:v>
                </c:pt>
                <c:pt idx="245">
                  <c:v>198.773</c:v>
                </c:pt>
                <c:pt idx="246">
                  <c:v>165.149</c:v>
                </c:pt>
                <c:pt idx="247">
                  <c:v>139.06800000000001</c:v>
                </c:pt>
                <c:pt idx="248">
                  <c:v>128.548</c:v>
                </c:pt>
                <c:pt idx="249">
                  <c:v>117.75700000000001</c:v>
                </c:pt>
                <c:pt idx="250">
                  <c:v>109.533</c:v>
                </c:pt>
                <c:pt idx="251">
                  <c:v>114.596</c:v>
                </c:pt>
                <c:pt idx="252">
                  <c:v>131.495</c:v>
                </c:pt>
                <c:pt idx="253">
                  <c:v>152.87299999999999</c:v>
                </c:pt>
                <c:pt idx="254">
                  <c:v>174.12299999999999</c:v>
                </c:pt>
                <c:pt idx="255">
                  <c:v>202.952</c:v>
                </c:pt>
                <c:pt idx="256">
                  <c:v>222.47</c:v>
                </c:pt>
                <c:pt idx="257">
                  <c:v>226.22399999999999</c:v>
                </c:pt>
                <c:pt idx="258">
                  <c:v>248.46</c:v>
                </c:pt>
                <c:pt idx="259">
                  <c:v>284.98500000000001</c:v>
                </c:pt>
                <c:pt idx="260">
                  <c:v>375.84800000000001</c:v>
                </c:pt>
                <c:pt idx="261">
                  <c:v>596.928</c:v>
                </c:pt>
                <c:pt idx="262">
                  <c:v>877.44100000000003</c:v>
                </c:pt>
                <c:pt idx="263">
                  <c:v>1164.0830000000001</c:v>
                </c:pt>
                <c:pt idx="264">
                  <c:v>1436.8989999999999</c:v>
                </c:pt>
                <c:pt idx="265">
                  <c:v>1681.28</c:v>
                </c:pt>
                <c:pt idx="266">
                  <c:v>1945.07</c:v>
                </c:pt>
                <c:pt idx="267">
                  <c:v>2321.9870000000001</c:v>
                </c:pt>
                <c:pt idx="268">
                  <c:v>2593.134</c:v>
                </c:pt>
                <c:pt idx="270">
                  <c:v>2485.4780000000001</c:v>
                </c:pt>
                <c:pt idx="271">
                  <c:v>2141.6909999999998</c:v>
                </c:pt>
                <c:pt idx="272">
                  <c:v>1807.239</c:v>
                </c:pt>
                <c:pt idx="273">
                  <c:v>1552.182</c:v>
                </c:pt>
                <c:pt idx="274">
                  <c:v>1364.3050000000001</c:v>
                </c:pt>
                <c:pt idx="275">
                  <c:v>1216.9749999999999</c:v>
                </c:pt>
                <c:pt idx="276">
                  <c:v>1116.1030000000001</c:v>
                </c:pt>
                <c:pt idx="277">
                  <c:v>1008.967</c:v>
                </c:pt>
                <c:pt idx="278">
                  <c:v>917.01300000000003</c:v>
                </c:pt>
                <c:pt idx="279">
                  <c:v>822.22799999999995</c:v>
                </c:pt>
                <c:pt idx="280">
                  <c:v>740.71299999999997</c:v>
                </c:pt>
                <c:pt idx="281">
                  <c:v>664.59199999999998</c:v>
                </c:pt>
                <c:pt idx="282">
                  <c:v>588.89700000000005</c:v>
                </c:pt>
                <c:pt idx="283">
                  <c:v>518.76199999999994</c:v>
                </c:pt>
                <c:pt idx="284">
                  <c:v>481.76900000000001</c:v>
                </c:pt>
                <c:pt idx="285">
                  <c:v>571.59299999999996</c:v>
                </c:pt>
                <c:pt idx="286">
                  <c:v>461.95800000000003</c:v>
                </c:pt>
                <c:pt idx="287">
                  <c:v>373.90199999999999</c:v>
                </c:pt>
                <c:pt idx="288">
                  <c:v>310.78899999999999</c:v>
                </c:pt>
                <c:pt idx="289">
                  <c:v>262.459</c:v>
                </c:pt>
                <c:pt idx="290">
                  <c:v>229.59200000000001</c:v>
                </c:pt>
                <c:pt idx="291">
                  <c:v>193.458</c:v>
                </c:pt>
                <c:pt idx="292">
                  <c:v>169.84299999999999</c:v>
                </c:pt>
                <c:pt idx="293">
                  <c:v>147.61199999999999</c:v>
                </c:pt>
                <c:pt idx="294">
                  <c:v>124.289</c:v>
                </c:pt>
                <c:pt idx="295">
                  <c:v>115.166</c:v>
                </c:pt>
                <c:pt idx="296">
                  <c:v>105.845</c:v>
                </c:pt>
                <c:pt idx="297">
                  <c:v>87.022000000000006</c:v>
                </c:pt>
                <c:pt idx="298">
                  <c:v>68.739999999999995</c:v>
                </c:pt>
                <c:pt idx="299">
                  <c:v>54.860999999999997</c:v>
                </c:pt>
                <c:pt idx="300">
                  <c:v>40.484999999999999</c:v>
                </c:pt>
                <c:pt idx="301">
                  <c:v>30.995000000000001</c:v>
                </c:pt>
                <c:pt idx="302">
                  <c:v>22.573</c:v>
                </c:pt>
                <c:pt idx="303">
                  <c:v>13.624000000000001</c:v>
                </c:pt>
                <c:pt idx="304">
                  <c:v>5.5270000000000001</c:v>
                </c:pt>
                <c:pt idx="305">
                  <c:v>0.60599999999999998</c:v>
                </c:pt>
                <c:pt idx="306">
                  <c:v>0</c:v>
                </c:pt>
                <c:pt idx="307">
                  <c:v>0</c:v>
                </c:pt>
                <c:pt idx="308">
                  <c:v>2.4E-2</c:v>
                </c:pt>
                <c:pt idx="309">
                  <c:v>0.16500000000000001</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50.600999999999999</c:v>
                </c:pt>
                <c:pt idx="331">
                  <c:v>897.99300000000005</c:v>
                </c:pt>
                <c:pt idx="332">
                  <c:v>1563.588</c:v>
                </c:pt>
                <c:pt idx="333">
                  <c:v>1723.729</c:v>
                </c:pt>
                <c:pt idx="334">
                  <c:v>1730.2180000000001</c:v>
                </c:pt>
                <c:pt idx="335">
                  <c:v>1686.165</c:v>
                </c:pt>
                <c:pt idx="336">
                  <c:v>1589.5219999999999</c:v>
                </c:pt>
                <c:pt idx="337">
                  <c:v>1488.768</c:v>
                </c:pt>
                <c:pt idx="338">
                  <c:v>1402.3430000000001</c:v>
                </c:pt>
                <c:pt idx="339">
                  <c:v>1310.9359999999999</c:v>
                </c:pt>
                <c:pt idx="340">
                  <c:v>1200.4090000000001</c:v>
                </c:pt>
                <c:pt idx="341">
                  <c:v>1103.827</c:v>
                </c:pt>
                <c:pt idx="342">
                  <c:v>1029.3420000000001</c:v>
                </c:pt>
                <c:pt idx="343">
                  <c:v>979.77099999999996</c:v>
                </c:pt>
                <c:pt idx="344">
                  <c:v>936.67200000000003</c:v>
                </c:pt>
                <c:pt idx="345">
                  <c:v>877.86400000000003</c:v>
                </c:pt>
                <c:pt idx="346">
                  <c:v>808.91899999999998</c:v>
                </c:pt>
                <c:pt idx="347">
                  <c:v>723.74699999999996</c:v>
                </c:pt>
                <c:pt idx="348">
                  <c:v>643.23699999999997</c:v>
                </c:pt>
                <c:pt idx="349">
                  <c:v>579.87699999999995</c:v>
                </c:pt>
                <c:pt idx="350">
                  <c:v>525.83900000000006</c:v>
                </c:pt>
                <c:pt idx="351">
                  <c:v>477.05900000000003</c:v>
                </c:pt>
                <c:pt idx="352">
                  <c:v>429.47899999999998</c:v>
                </c:pt>
                <c:pt idx="353">
                  <c:v>436.339</c:v>
                </c:pt>
                <c:pt idx="354">
                  <c:v>472.58699999999999</c:v>
                </c:pt>
                <c:pt idx="355">
                  <c:v>482.03100000000001</c:v>
                </c:pt>
                <c:pt idx="356">
                  <c:v>473.76499999999999</c:v>
                </c:pt>
                <c:pt idx="357">
                  <c:v>467.96600000000001</c:v>
                </c:pt>
                <c:pt idx="358">
                  <c:v>476.48700000000002</c:v>
                </c:pt>
                <c:pt idx="359">
                  <c:v>509.56599999999997</c:v>
                </c:pt>
                <c:pt idx="360">
                  <c:v>517.48</c:v>
                </c:pt>
                <c:pt idx="361">
                  <c:v>515.34400000000005</c:v>
                </c:pt>
                <c:pt idx="362">
                  <c:v>532.31500000000005</c:v>
                </c:pt>
                <c:pt idx="363">
                  <c:v>527.96699999999998</c:v>
                </c:pt>
                <c:pt idx="364">
                  <c:v>512.79300000000001</c:v>
                </c:pt>
                <c:pt idx="365">
                  <c:v>531.31600000000003</c:v>
                </c:pt>
                <c:pt idx="366">
                  <c:v>520.07799999999997</c:v>
                </c:pt>
                <c:pt idx="367">
                  <c:v>506.77199999999999</c:v>
                </c:pt>
                <c:pt idx="368">
                  <c:v>431.29700000000003</c:v>
                </c:pt>
                <c:pt idx="369">
                  <c:v>411.64400000000001</c:v>
                </c:pt>
                <c:pt idx="370">
                  <c:v>417.16</c:v>
                </c:pt>
                <c:pt idx="371">
                  <c:v>395.69200000000001</c:v>
                </c:pt>
                <c:pt idx="372">
                  <c:v>332.87599999999998</c:v>
                </c:pt>
                <c:pt idx="373">
                  <c:v>308.56299999999999</c:v>
                </c:pt>
                <c:pt idx="374">
                  <c:v>445.178</c:v>
                </c:pt>
                <c:pt idx="375">
                  <c:v>559.74300000000005</c:v>
                </c:pt>
                <c:pt idx="376">
                  <c:v>547.50800000000004</c:v>
                </c:pt>
                <c:pt idx="377">
                  <c:v>524.23</c:v>
                </c:pt>
                <c:pt idx="378">
                  <c:v>503.82799999999997</c:v>
                </c:pt>
                <c:pt idx="379">
                  <c:v>474.51900000000001</c:v>
                </c:pt>
                <c:pt idx="380">
                  <c:v>454.25599999999997</c:v>
                </c:pt>
                <c:pt idx="381">
                  <c:v>726.37800000000004</c:v>
                </c:pt>
                <c:pt idx="382">
                  <c:v>659.86099999999999</c:v>
                </c:pt>
                <c:pt idx="383">
                  <c:v>572.94000000000005</c:v>
                </c:pt>
                <c:pt idx="384">
                  <c:v>528.94000000000005</c:v>
                </c:pt>
                <c:pt idx="385">
                  <c:v>502.44499999999999</c:v>
                </c:pt>
                <c:pt idx="386">
                  <c:v>501.78500000000003</c:v>
                </c:pt>
                <c:pt idx="387">
                  <c:v>511.02800000000002</c:v>
                </c:pt>
                <c:pt idx="388">
                  <c:v>508.73399999999998</c:v>
                </c:pt>
                <c:pt idx="389">
                  <c:v>555.024</c:v>
                </c:pt>
                <c:pt idx="390">
                  <c:v>584.75699999999995</c:v>
                </c:pt>
                <c:pt idx="391">
                  <c:v>597.67200000000003</c:v>
                </c:pt>
                <c:pt idx="392">
                  <c:v>671.45500000000004</c:v>
                </c:pt>
                <c:pt idx="393">
                  <c:v>742.53200000000004</c:v>
                </c:pt>
                <c:pt idx="394">
                  <c:v>787.82399999999996</c:v>
                </c:pt>
                <c:pt idx="395">
                  <c:v>868.13499999999999</c:v>
                </c:pt>
                <c:pt idx="396">
                  <c:v>1166.9179999999999</c:v>
                </c:pt>
                <c:pt idx="397">
                  <c:v>1067.722</c:v>
                </c:pt>
                <c:pt idx="398">
                  <c:v>958.68700000000001</c:v>
                </c:pt>
                <c:pt idx="399">
                  <c:v>948.46799999999996</c:v>
                </c:pt>
                <c:pt idx="400">
                  <c:v>960.05399999999997</c:v>
                </c:pt>
                <c:pt idx="401">
                  <c:v>893.673</c:v>
                </c:pt>
                <c:pt idx="402">
                  <c:v>816.39300000000003</c:v>
                </c:pt>
                <c:pt idx="403">
                  <c:v>760.33500000000004</c:v>
                </c:pt>
                <c:pt idx="404">
                  <c:v>739.72699999999998</c:v>
                </c:pt>
                <c:pt idx="405">
                  <c:v>746.67399999999998</c:v>
                </c:pt>
                <c:pt idx="406">
                  <c:v>715.02700000000004</c:v>
                </c:pt>
                <c:pt idx="407">
                  <c:v>671.88499999999999</c:v>
                </c:pt>
                <c:pt idx="408">
                  <c:v>668.553</c:v>
                </c:pt>
                <c:pt idx="409">
                  <c:v>628.54899999999998</c:v>
                </c:pt>
                <c:pt idx="410">
                  <c:v>568.01099999999997</c:v>
                </c:pt>
                <c:pt idx="411">
                  <c:v>543.13</c:v>
                </c:pt>
                <c:pt idx="412">
                  <c:v>544.04999999999995</c:v>
                </c:pt>
                <c:pt idx="413">
                  <c:v>568.99599999999998</c:v>
                </c:pt>
                <c:pt idx="414">
                  <c:v>600.23800000000006</c:v>
                </c:pt>
                <c:pt idx="415">
                  <c:v>636.976</c:v>
                </c:pt>
                <c:pt idx="416">
                  <c:v>635.81100000000004</c:v>
                </c:pt>
                <c:pt idx="417">
                  <c:v>668.13099999999997</c:v>
                </c:pt>
                <c:pt idx="418">
                  <c:v>697.80399999999997</c:v>
                </c:pt>
                <c:pt idx="419">
                  <c:v>682.78499999999997</c:v>
                </c:pt>
                <c:pt idx="420">
                  <c:v>616.05600000000004</c:v>
                </c:pt>
                <c:pt idx="421">
                  <c:v>541.35599999999999</c:v>
                </c:pt>
                <c:pt idx="422">
                  <c:v>519.22500000000002</c:v>
                </c:pt>
                <c:pt idx="423">
                  <c:v>513.41700000000003</c:v>
                </c:pt>
                <c:pt idx="424">
                  <c:v>493.19400000000002</c:v>
                </c:pt>
                <c:pt idx="425">
                  <c:v>462.86399999999998</c:v>
                </c:pt>
                <c:pt idx="426">
                  <c:v>444.24799999999999</c:v>
                </c:pt>
                <c:pt idx="427">
                  <c:v>432.16399999999999</c:v>
                </c:pt>
                <c:pt idx="428">
                  <c:v>436.82400000000001</c:v>
                </c:pt>
                <c:pt idx="429">
                  <c:v>475.21800000000002</c:v>
                </c:pt>
                <c:pt idx="430">
                  <c:v>545.89</c:v>
                </c:pt>
                <c:pt idx="431">
                  <c:v>605.06200000000001</c:v>
                </c:pt>
                <c:pt idx="432">
                  <c:v>661.471</c:v>
                </c:pt>
                <c:pt idx="433">
                  <c:v>714.76800000000003</c:v>
                </c:pt>
                <c:pt idx="434">
                  <c:v>718.47900000000004</c:v>
                </c:pt>
                <c:pt idx="435">
                  <c:v>689.255</c:v>
                </c:pt>
                <c:pt idx="436">
                  <c:v>636.274</c:v>
                </c:pt>
                <c:pt idx="437">
                  <c:v>565.399</c:v>
                </c:pt>
                <c:pt idx="438">
                  <c:v>509.024</c:v>
                </c:pt>
                <c:pt idx="439">
                  <c:v>464.37799999999999</c:v>
                </c:pt>
                <c:pt idx="440">
                  <c:v>436.07499999999999</c:v>
                </c:pt>
                <c:pt idx="441">
                  <c:v>411.29700000000003</c:v>
                </c:pt>
                <c:pt idx="442">
                  <c:v>393.86399999999998</c:v>
                </c:pt>
                <c:pt idx="443">
                  <c:v>395.66</c:v>
                </c:pt>
                <c:pt idx="444">
                  <c:v>411.00400000000002</c:v>
                </c:pt>
                <c:pt idx="445">
                  <c:v>455.70100000000002</c:v>
                </c:pt>
                <c:pt idx="446">
                  <c:v>500.53100000000001</c:v>
                </c:pt>
                <c:pt idx="447">
                  <c:v>521.43299999999999</c:v>
                </c:pt>
                <c:pt idx="448">
                  <c:v>529.096</c:v>
                </c:pt>
                <c:pt idx="449">
                  <c:v>475.48599999999999</c:v>
                </c:pt>
                <c:pt idx="450">
                  <c:v>471.37900000000002</c:v>
                </c:pt>
                <c:pt idx="451">
                  <c:v>489.05099999999999</c:v>
                </c:pt>
                <c:pt idx="452">
                  <c:v>512.101</c:v>
                </c:pt>
                <c:pt idx="453">
                  <c:v>511.08</c:v>
                </c:pt>
                <c:pt idx="454">
                  <c:v>529.721</c:v>
                </c:pt>
                <c:pt idx="455">
                  <c:v>590.84799999999996</c:v>
                </c:pt>
                <c:pt idx="456">
                  <c:v>549.45000000000005</c:v>
                </c:pt>
                <c:pt idx="457">
                  <c:v>488.95</c:v>
                </c:pt>
                <c:pt idx="458">
                  <c:v>497.87200000000001</c:v>
                </c:pt>
                <c:pt idx="459">
                  <c:v>543.774</c:v>
                </c:pt>
                <c:pt idx="460">
                  <c:v>526.34400000000005</c:v>
                </c:pt>
                <c:pt idx="461">
                  <c:v>512.375</c:v>
                </c:pt>
                <c:pt idx="462">
                  <c:v>511.52800000000002</c:v>
                </c:pt>
                <c:pt idx="463">
                  <c:v>501.82100000000003</c:v>
                </c:pt>
                <c:pt idx="464">
                  <c:v>478.26</c:v>
                </c:pt>
                <c:pt idx="465">
                  <c:v>442.84899999999999</c:v>
                </c:pt>
                <c:pt idx="466">
                  <c:v>428.48700000000002</c:v>
                </c:pt>
                <c:pt idx="467">
                  <c:v>444.92599999999999</c:v>
                </c:pt>
                <c:pt idx="468">
                  <c:v>460.47199999999998</c:v>
                </c:pt>
                <c:pt idx="469">
                  <c:v>480.33100000000002</c:v>
                </c:pt>
                <c:pt idx="470">
                  <c:v>482.75099999999998</c:v>
                </c:pt>
                <c:pt idx="471">
                  <c:v>468.01900000000001</c:v>
                </c:pt>
                <c:pt idx="472">
                  <c:v>433.07</c:v>
                </c:pt>
                <c:pt idx="473">
                  <c:v>397.98</c:v>
                </c:pt>
                <c:pt idx="474">
                  <c:v>369.58100000000002</c:v>
                </c:pt>
                <c:pt idx="475">
                  <c:v>336.06799999999998</c:v>
                </c:pt>
                <c:pt idx="476">
                  <c:v>319.565</c:v>
                </c:pt>
                <c:pt idx="477">
                  <c:v>305.315</c:v>
                </c:pt>
                <c:pt idx="478">
                  <c:v>275.90199999999999</c:v>
                </c:pt>
                <c:pt idx="479">
                  <c:v>255.846</c:v>
                </c:pt>
                <c:pt idx="480">
                  <c:v>270.94299999999998</c:v>
                </c:pt>
                <c:pt idx="481">
                  <c:v>316.483</c:v>
                </c:pt>
                <c:pt idx="482">
                  <c:v>365.59100000000001</c:v>
                </c:pt>
                <c:pt idx="483">
                  <c:v>356.03399999999999</c:v>
                </c:pt>
                <c:pt idx="484">
                  <c:v>328.72</c:v>
                </c:pt>
                <c:pt idx="485">
                  <c:v>325.36500000000001</c:v>
                </c:pt>
                <c:pt idx="486">
                  <c:v>329.82100000000003</c:v>
                </c:pt>
                <c:pt idx="487">
                  <c:v>330.22300000000001</c:v>
                </c:pt>
                <c:pt idx="488">
                  <c:v>323.952</c:v>
                </c:pt>
                <c:pt idx="489">
                  <c:v>328.67399999999998</c:v>
                </c:pt>
                <c:pt idx="490">
                  <c:v>335.30399999999997</c:v>
                </c:pt>
                <c:pt idx="491">
                  <c:v>332.66500000000002</c:v>
                </c:pt>
                <c:pt idx="492">
                  <c:v>330.95</c:v>
                </c:pt>
                <c:pt idx="493">
                  <c:v>335.76900000000001</c:v>
                </c:pt>
                <c:pt idx="494">
                  <c:v>324.88200000000001</c:v>
                </c:pt>
                <c:pt idx="495">
                  <c:v>321.19299999999998</c:v>
                </c:pt>
                <c:pt idx="496">
                  <c:v>287.01100000000002</c:v>
                </c:pt>
                <c:pt idx="497">
                  <c:v>298.69900000000001</c:v>
                </c:pt>
                <c:pt idx="498">
                  <c:v>342.93799999999999</c:v>
                </c:pt>
                <c:pt idx="499">
                  <c:v>339.36200000000002</c:v>
                </c:pt>
                <c:pt idx="500">
                  <c:v>307.589</c:v>
                </c:pt>
                <c:pt idx="501">
                  <c:v>279.983</c:v>
                </c:pt>
                <c:pt idx="502">
                  <c:v>250.86500000000001</c:v>
                </c:pt>
                <c:pt idx="503">
                  <c:v>216.804</c:v>
                </c:pt>
                <c:pt idx="504">
                  <c:v>188.75399999999999</c:v>
                </c:pt>
                <c:pt idx="505">
                  <c:v>168.70500000000001</c:v>
                </c:pt>
                <c:pt idx="506">
                  <c:v>159.90799999999999</c:v>
                </c:pt>
                <c:pt idx="507">
                  <c:v>151.119</c:v>
                </c:pt>
                <c:pt idx="508">
                  <c:v>138.78100000000001</c:v>
                </c:pt>
                <c:pt idx="509">
                  <c:v>128.40299999999999</c:v>
                </c:pt>
                <c:pt idx="510">
                  <c:v>123.678</c:v>
                </c:pt>
                <c:pt idx="511">
                  <c:v>118.164</c:v>
                </c:pt>
                <c:pt idx="512">
                  <c:v>111.34</c:v>
                </c:pt>
                <c:pt idx="513">
                  <c:v>102.67400000000001</c:v>
                </c:pt>
                <c:pt idx="514">
                  <c:v>96.26</c:v>
                </c:pt>
                <c:pt idx="515">
                  <c:v>98.391000000000005</c:v>
                </c:pt>
                <c:pt idx="516">
                  <c:v>105.80200000000001</c:v>
                </c:pt>
                <c:pt idx="517">
                  <c:v>106.29600000000001</c:v>
                </c:pt>
                <c:pt idx="518">
                  <c:v>110.042</c:v>
                </c:pt>
                <c:pt idx="519">
                  <c:v>112.093</c:v>
                </c:pt>
                <c:pt idx="520">
                  <c:v>110.959</c:v>
                </c:pt>
                <c:pt idx="521">
                  <c:v>104.626</c:v>
                </c:pt>
                <c:pt idx="522">
                  <c:v>113.215</c:v>
                </c:pt>
                <c:pt idx="523">
                  <c:v>491.57600000000002</c:v>
                </c:pt>
                <c:pt idx="524">
                  <c:v>539.98099999999999</c:v>
                </c:pt>
                <c:pt idx="525">
                  <c:v>479.14100000000002</c:v>
                </c:pt>
                <c:pt idx="526">
                  <c:v>615.80499999999995</c:v>
                </c:pt>
                <c:pt idx="527">
                  <c:v>854.11800000000005</c:v>
                </c:pt>
                <c:pt idx="528">
                  <c:v>903.97799999999995</c:v>
                </c:pt>
                <c:pt idx="529">
                  <c:v>778.33199999999999</c:v>
                </c:pt>
                <c:pt idx="530">
                  <c:v>633.94799999999998</c:v>
                </c:pt>
                <c:pt idx="531">
                  <c:v>518.39</c:v>
                </c:pt>
                <c:pt idx="532">
                  <c:v>337.31799999999998</c:v>
                </c:pt>
                <c:pt idx="533">
                  <c:v>280.75</c:v>
                </c:pt>
                <c:pt idx="534">
                  <c:v>271.88799999999998</c:v>
                </c:pt>
                <c:pt idx="535">
                  <c:v>283.47699999999998</c:v>
                </c:pt>
                <c:pt idx="536">
                  <c:v>327.29199999999997</c:v>
                </c:pt>
                <c:pt idx="537">
                  <c:v>379.005</c:v>
                </c:pt>
                <c:pt idx="538">
                  <c:v>382.053</c:v>
                </c:pt>
                <c:pt idx="539">
                  <c:v>311.25400000000002</c:v>
                </c:pt>
                <c:pt idx="540">
                  <c:v>241.637</c:v>
                </c:pt>
                <c:pt idx="541">
                  <c:v>180.22499999999999</c:v>
                </c:pt>
                <c:pt idx="542">
                  <c:v>146.375</c:v>
                </c:pt>
                <c:pt idx="543">
                  <c:v>122.18300000000001</c:v>
                </c:pt>
                <c:pt idx="544">
                  <c:v>95.790999999999997</c:v>
                </c:pt>
                <c:pt idx="545">
                  <c:v>73.945999999999998</c:v>
                </c:pt>
                <c:pt idx="546">
                  <c:v>66.789000000000001</c:v>
                </c:pt>
                <c:pt idx="547">
                  <c:v>61.436</c:v>
                </c:pt>
                <c:pt idx="548">
                  <c:v>60.284999999999997</c:v>
                </c:pt>
                <c:pt idx="549">
                  <c:v>63.048999999999999</c:v>
                </c:pt>
                <c:pt idx="550">
                  <c:v>62.691000000000003</c:v>
                </c:pt>
                <c:pt idx="551">
                  <c:v>56.262</c:v>
                </c:pt>
                <c:pt idx="552">
                  <c:v>58.581000000000003</c:v>
                </c:pt>
                <c:pt idx="553">
                  <c:v>53.55</c:v>
                </c:pt>
                <c:pt idx="554">
                  <c:v>43.337000000000003</c:v>
                </c:pt>
                <c:pt idx="555">
                  <c:v>31.114000000000001</c:v>
                </c:pt>
                <c:pt idx="556">
                  <c:v>15.76</c:v>
                </c:pt>
                <c:pt idx="557">
                  <c:v>9.1069999999999993</c:v>
                </c:pt>
                <c:pt idx="558">
                  <c:v>2.7989999999999999</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8.5999999999999993E-2</c:v>
                </c:pt>
                <c:pt idx="612">
                  <c:v>80.454999999999998</c:v>
                </c:pt>
                <c:pt idx="613">
                  <c:v>151.97499999999999</c:v>
                </c:pt>
                <c:pt idx="614">
                  <c:v>170.32300000000001</c:v>
                </c:pt>
                <c:pt idx="615">
                  <c:v>227.53</c:v>
                </c:pt>
                <c:pt idx="616">
                  <c:v>368.137</c:v>
                </c:pt>
                <c:pt idx="617">
                  <c:v>562.09199999999998</c:v>
                </c:pt>
                <c:pt idx="618">
                  <c:v>617.28499999999997</c:v>
                </c:pt>
                <c:pt idx="619">
                  <c:v>590.35199999999998</c:v>
                </c:pt>
                <c:pt idx="620">
                  <c:v>590.64800000000002</c:v>
                </c:pt>
                <c:pt idx="621">
                  <c:v>498.82</c:v>
                </c:pt>
                <c:pt idx="622">
                  <c:v>366.15600000000001</c:v>
                </c:pt>
                <c:pt idx="623">
                  <c:v>327.505</c:v>
                </c:pt>
                <c:pt idx="624">
                  <c:v>335.89299999999997</c:v>
                </c:pt>
                <c:pt idx="625">
                  <c:v>428.089</c:v>
                </c:pt>
                <c:pt idx="626">
                  <c:v>533.67499999999995</c:v>
                </c:pt>
                <c:pt idx="627">
                  <c:v>595.54399999999998</c:v>
                </c:pt>
                <c:pt idx="628">
                  <c:v>651.71799999999996</c:v>
                </c:pt>
                <c:pt idx="629">
                  <c:v>698.68700000000001</c:v>
                </c:pt>
                <c:pt idx="630">
                  <c:v>693.03</c:v>
                </c:pt>
                <c:pt idx="631">
                  <c:v>643.03499999999997</c:v>
                </c:pt>
                <c:pt idx="632">
                  <c:v>571.79</c:v>
                </c:pt>
                <c:pt idx="633">
                  <c:v>494.50099999999998</c:v>
                </c:pt>
                <c:pt idx="634">
                  <c:v>398.23899999999998</c:v>
                </c:pt>
                <c:pt idx="635">
                  <c:v>338.476</c:v>
                </c:pt>
                <c:pt idx="636">
                  <c:v>441.98500000000001</c:v>
                </c:pt>
                <c:pt idx="637">
                  <c:v>859.97900000000004</c:v>
                </c:pt>
                <c:pt idx="638">
                  <c:v>1196.652</c:v>
                </c:pt>
                <c:pt idx="639">
                  <c:v>1250.0619999999999</c:v>
                </c:pt>
                <c:pt idx="640">
                  <c:v>1248.307</c:v>
                </c:pt>
                <c:pt idx="641">
                  <c:v>1225.048</c:v>
                </c:pt>
                <c:pt idx="642">
                  <c:v>1162.7619999999999</c:v>
                </c:pt>
                <c:pt idx="643">
                  <c:v>1010.5410000000001</c:v>
                </c:pt>
                <c:pt idx="644">
                  <c:v>829.2</c:v>
                </c:pt>
                <c:pt idx="645">
                  <c:v>671.22299999999996</c:v>
                </c:pt>
                <c:pt idx="646">
                  <c:v>556.072</c:v>
                </c:pt>
                <c:pt idx="647">
                  <c:v>472.70699999999999</c:v>
                </c:pt>
                <c:pt idx="648">
                  <c:v>396.28800000000001</c:v>
                </c:pt>
                <c:pt idx="649">
                  <c:v>335.65600000000001</c:v>
                </c:pt>
                <c:pt idx="650">
                  <c:v>285.26100000000002</c:v>
                </c:pt>
                <c:pt idx="651">
                  <c:v>238.941</c:v>
                </c:pt>
                <c:pt idx="652">
                  <c:v>199.101</c:v>
                </c:pt>
                <c:pt idx="653">
                  <c:v>169.499</c:v>
                </c:pt>
                <c:pt idx="654">
                  <c:v>147.72800000000001</c:v>
                </c:pt>
                <c:pt idx="655">
                  <c:v>129.81700000000001</c:v>
                </c:pt>
                <c:pt idx="656">
                  <c:v>115.73699999999999</c:v>
                </c:pt>
                <c:pt idx="657">
                  <c:v>103.223</c:v>
                </c:pt>
                <c:pt idx="658">
                  <c:v>84.397999999999996</c:v>
                </c:pt>
                <c:pt idx="659">
                  <c:v>73.058999999999997</c:v>
                </c:pt>
                <c:pt idx="660">
                  <c:v>65.677000000000007</c:v>
                </c:pt>
                <c:pt idx="661">
                  <c:v>61.716999999999999</c:v>
                </c:pt>
                <c:pt idx="662">
                  <c:v>58.286999999999999</c:v>
                </c:pt>
                <c:pt idx="663">
                  <c:v>52.25</c:v>
                </c:pt>
                <c:pt idx="664">
                  <c:v>43.853999999999999</c:v>
                </c:pt>
                <c:pt idx="665">
                  <c:v>33.707000000000001</c:v>
                </c:pt>
                <c:pt idx="666">
                  <c:v>26.224</c:v>
                </c:pt>
                <c:pt idx="667">
                  <c:v>23.974</c:v>
                </c:pt>
                <c:pt idx="668">
                  <c:v>24.927</c:v>
                </c:pt>
                <c:pt idx="669">
                  <c:v>29.908000000000001</c:v>
                </c:pt>
                <c:pt idx="670">
                  <c:v>28.077999999999999</c:v>
                </c:pt>
                <c:pt idx="671">
                  <c:v>23.276</c:v>
                </c:pt>
                <c:pt idx="672">
                  <c:v>16.459</c:v>
                </c:pt>
                <c:pt idx="673">
                  <c:v>6.6669999999999998</c:v>
                </c:pt>
                <c:pt idx="674">
                  <c:v>0.17199999999999999</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8.0570000000000004</c:v>
                </c:pt>
                <c:pt idx="702">
                  <c:v>8.2390000000000008</c:v>
                </c:pt>
                <c:pt idx="703">
                  <c:v>0.115</c:v>
                </c:pt>
                <c:pt idx="704">
                  <c:v>0</c:v>
                </c:pt>
                <c:pt idx="705">
                  <c:v>0</c:v>
                </c:pt>
                <c:pt idx="706">
                  <c:v>0</c:v>
                </c:pt>
                <c:pt idx="707">
                  <c:v>0</c:v>
                </c:pt>
                <c:pt idx="708">
                  <c:v>0</c:v>
                </c:pt>
                <c:pt idx="709">
                  <c:v>238.012</c:v>
                </c:pt>
                <c:pt idx="710">
                  <c:v>182.185</c:v>
                </c:pt>
                <c:pt idx="711">
                  <c:v>93.971999999999994</c:v>
                </c:pt>
                <c:pt idx="712">
                  <c:v>54.991999999999997</c:v>
                </c:pt>
                <c:pt idx="713">
                  <c:v>31.507999999999999</c:v>
                </c:pt>
                <c:pt idx="714">
                  <c:v>17.591000000000001</c:v>
                </c:pt>
                <c:pt idx="715">
                  <c:v>9.3810000000000002</c:v>
                </c:pt>
                <c:pt idx="716">
                  <c:v>4.8499999999999996</c:v>
                </c:pt>
                <c:pt idx="717">
                  <c:v>2.08</c:v>
                </c:pt>
                <c:pt idx="718">
                  <c:v>0.439</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0.20899999999999999</c:v>
                </c:pt>
                <c:pt idx="735">
                  <c:v>1.0269999999999999</c:v>
                </c:pt>
                <c:pt idx="736">
                  <c:v>1.2999999999999999E-2</c:v>
                </c:pt>
                <c:pt idx="737">
                  <c:v>0</c:v>
                </c:pt>
                <c:pt idx="738">
                  <c:v>0</c:v>
                </c:pt>
                <c:pt idx="739">
                  <c:v>0</c:v>
                </c:pt>
                <c:pt idx="740">
                  <c:v>0</c:v>
                </c:pt>
                <c:pt idx="741">
                  <c:v>0</c:v>
                </c:pt>
                <c:pt idx="742">
                  <c:v>0</c:v>
                </c:pt>
                <c:pt idx="743">
                  <c:v>0</c:v>
                </c:pt>
                <c:pt idx="744">
                  <c:v>0</c:v>
                </c:pt>
                <c:pt idx="745">
                  <c:v>0</c:v>
                </c:pt>
                <c:pt idx="746">
                  <c:v>0</c:v>
                </c:pt>
                <c:pt idx="747">
                  <c:v>0</c:v>
                </c:pt>
                <c:pt idx="748">
                  <c:v>0.379</c:v>
                </c:pt>
                <c:pt idx="749">
                  <c:v>0.89600000000000002</c:v>
                </c:pt>
                <c:pt idx="750">
                  <c:v>58.302</c:v>
                </c:pt>
                <c:pt idx="751">
                  <c:v>213.25800000000001</c:v>
                </c:pt>
                <c:pt idx="752">
                  <c:v>404.58699999999999</c:v>
                </c:pt>
                <c:pt idx="753">
                  <c:v>800.53200000000004</c:v>
                </c:pt>
                <c:pt idx="754">
                  <c:v>1228.0429999999999</c:v>
                </c:pt>
                <c:pt idx="755">
                  <c:v>1562.1289999999999</c:v>
                </c:pt>
                <c:pt idx="756">
                  <c:v>1947.5260000000001</c:v>
                </c:pt>
                <c:pt idx="757">
                  <c:v>2274.826</c:v>
                </c:pt>
                <c:pt idx="758">
                  <c:v>2271.3560000000002</c:v>
                </c:pt>
                <c:pt idx="759">
                  <c:v>2389.8919999999998</c:v>
                </c:pt>
                <c:pt idx="760">
                  <c:v>2611.8180000000002</c:v>
                </c:pt>
                <c:pt idx="761">
                  <c:v>2864.8620000000001</c:v>
                </c:pt>
                <c:pt idx="762">
                  <c:v>3290.3589999999999</c:v>
                </c:pt>
                <c:pt idx="763">
                  <c:v>3924.7640000000001</c:v>
                </c:pt>
                <c:pt idx="764">
                  <c:v>4720.2870000000003</c:v>
                </c:pt>
                <c:pt idx="765">
                  <c:v>5503.81</c:v>
                </c:pt>
                <c:pt idx="766">
                  <c:v>6138.31</c:v>
                </c:pt>
                <c:pt idx="767">
                  <c:v>6648.6570000000002</c:v>
                </c:pt>
                <c:pt idx="768">
                  <c:v>6911.6840000000002</c:v>
                </c:pt>
                <c:pt idx="769">
                  <c:v>7012.0389999999998</c:v>
                </c:pt>
                <c:pt idx="770">
                  <c:v>6912.0169999999998</c:v>
                </c:pt>
                <c:pt idx="771">
                  <c:v>6630.7129999999997</c:v>
                </c:pt>
                <c:pt idx="772">
                  <c:v>6258.4170000000004</c:v>
                </c:pt>
                <c:pt idx="773">
                  <c:v>5865.1509999999998</c:v>
                </c:pt>
                <c:pt idx="774">
                  <c:v>5352.4279999999999</c:v>
                </c:pt>
                <c:pt idx="775">
                  <c:v>4715.3860000000004</c:v>
                </c:pt>
                <c:pt idx="776">
                  <c:v>4100.1760000000004</c:v>
                </c:pt>
                <c:pt idx="777">
                  <c:v>3653.5219999999999</c:v>
                </c:pt>
                <c:pt idx="778">
                  <c:v>3164.2150000000001</c:v>
                </c:pt>
                <c:pt idx="779">
                  <c:v>2734.1179999999999</c:v>
                </c:pt>
                <c:pt idx="780">
                  <c:v>2534.3330000000001</c:v>
                </c:pt>
                <c:pt idx="781">
                  <c:v>2679.8719999999998</c:v>
                </c:pt>
                <c:pt idx="782">
                  <c:v>2999.6219999999998</c:v>
                </c:pt>
                <c:pt idx="783">
                  <c:v>3077.0549999999998</c:v>
                </c:pt>
                <c:pt idx="784">
                  <c:v>3042.2220000000002</c:v>
                </c:pt>
                <c:pt idx="785">
                  <c:v>3075.0569999999998</c:v>
                </c:pt>
                <c:pt idx="786">
                  <c:v>2950.2089999999998</c:v>
                </c:pt>
                <c:pt idx="787">
                  <c:v>2473.2840000000001</c:v>
                </c:pt>
                <c:pt idx="788">
                  <c:v>1813.838</c:v>
                </c:pt>
                <c:pt idx="789">
                  <c:v>1235.1389999999999</c:v>
                </c:pt>
                <c:pt idx="790">
                  <c:v>994.23900000000003</c:v>
                </c:pt>
                <c:pt idx="791">
                  <c:v>1366.6990000000001</c:v>
                </c:pt>
                <c:pt idx="792">
                  <c:v>1383.2059999999999</c:v>
                </c:pt>
                <c:pt idx="793">
                  <c:v>1324.675</c:v>
                </c:pt>
                <c:pt idx="794">
                  <c:v>1441.0809999999999</c:v>
                </c:pt>
                <c:pt idx="795">
                  <c:v>1738.758</c:v>
                </c:pt>
                <c:pt idx="796">
                  <c:v>2186.596</c:v>
                </c:pt>
                <c:pt idx="797">
                  <c:v>2667.223</c:v>
                </c:pt>
                <c:pt idx="798">
                  <c:v>3130.0329999999999</c:v>
                </c:pt>
                <c:pt idx="799">
                  <c:v>3431.31</c:v>
                </c:pt>
                <c:pt idx="800">
                  <c:v>3768.261</c:v>
                </c:pt>
                <c:pt idx="801">
                  <c:v>4057.1390000000001</c:v>
                </c:pt>
                <c:pt idx="802">
                  <c:v>4368.8019999999997</c:v>
                </c:pt>
                <c:pt idx="803">
                  <c:v>4632.1369999999997</c:v>
                </c:pt>
                <c:pt idx="804">
                  <c:v>4980.2169999999996</c:v>
                </c:pt>
                <c:pt idx="805">
                  <c:v>5394.6049999999996</c:v>
                </c:pt>
                <c:pt idx="806">
                  <c:v>5687.7120000000004</c:v>
                </c:pt>
                <c:pt idx="807">
                  <c:v>5960.8789999999999</c:v>
                </c:pt>
                <c:pt idx="808">
                  <c:v>6193.48</c:v>
                </c:pt>
                <c:pt idx="809">
                  <c:v>6566.6319999999996</c:v>
                </c:pt>
                <c:pt idx="810">
                  <c:v>7037.5829999999996</c:v>
                </c:pt>
                <c:pt idx="811">
                  <c:v>7375.5450000000001</c:v>
                </c:pt>
                <c:pt idx="812">
                  <c:v>7502.6210000000001</c:v>
                </c:pt>
                <c:pt idx="813">
                  <c:v>7545.4440000000004</c:v>
                </c:pt>
                <c:pt idx="814">
                  <c:v>7497.2160000000003</c:v>
                </c:pt>
                <c:pt idx="815">
                  <c:v>7451.5339999999997</c:v>
                </c:pt>
                <c:pt idx="816">
                  <c:v>7238.7669999999998</c:v>
                </c:pt>
                <c:pt idx="817">
                  <c:v>7099.1850000000004</c:v>
                </c:pt>
                <c:pt idx="818">
                  <c:v>6874.4960000000001</c:v>
                </c:pt>
                <c:pt idx="819">
                  <c:v>6640.8</c:v>
                </c:pt>
                <c:pt idx="820">
                  <c:v>6463.4430000000002</c:v>
                </c:pt>
                <c:pt idx="821">
                  <c:v>6415.72</c:v>
                </c:pt>
                <c:pt idx="822">
                  <c:v>6621.1139999999996</c:v>
                </c:pt>
                <c:pt idx="823">
                  <c:v>6684.6459999999997</c:v>
                </c:pt>
                <c:pt idx="824">
                  <c:v>6633.7160000000003</c:v>
                </c:pt>
                <c:pt idx="825">
                  <c:v>6939.6989999999996</c:v>
                </c:pt>
                <c:pt idx="826">
                  <c:v>7068.4009999999998</c:v>
                </c:pt>
                <c:pt idx="827">
                  <c:v>6663.8509999999997</c:v>
                </c:pt>
                <c:pt idx="828">
                  <c:v>6200.2839999999997</c:v>
                </c:pt>
                <c:pt idx="829">
                  <c:v>5697.5129999999999</c:v>
                </c:pt>
                <c:pt idx="830">
                  <c:v>5262.2920000000004</c:v>
                </c:pt>
                <c:pt idx="831">
                  <c:v>4856.5429999999997</c:v>
                </c:pt>
                <c:pt idx="832">
                  <c:v>4788.3890000000001</c:v>
                </c:pt>
                <c:pt idx="833">
                  <c:v>5151.0020000000004</c:v>
                </c:pt>
                <c:pt idx="834">
                  <c:v>5717.5720000000001</c:v>
                </c:pt>
                <c:pt idx="835">
                  <c:v>6235.4979999999996</c:v>
                </c:pt>
                <c:pt idx="836">
                  <c:v>6759.2619999999997</c:v>
                </c:pt>
                <c:pt idx="837">
                  <c:v>7347.8969999999999</c:v>
                </c:pt>
                <c:pt idx="838">
                  <c:v>7920.5780000000004</c:v>
                </c:pt>
                <c:pt idx="839">
                  <c:v>8462.6980000000003</c:v>
                </c:pt>
                <c:pt idx="840">
                  <c:v>9107.6020000000008</c:v>
                </c:pt>
                <c:pt idx="841">
                  <c:v>9786.0499999999993</c:v>
                </c:pt>
                <c:pt idx="901">
                  <c:v>12637.341</c:v>
                </c:pt>
                <c:pt idx="902">
                  <c:v>11242.299000000001</c:v>
                </c:pt>
                <c:pt idx="903">
                  <c:v>10195.386</c:v>
                </c:pt>
                <c:pt idx="904">
                  <c:v>9377.4539999999997</c:v>
                </c:pt>
                <c:pt idx="905">
                  <c:v>8705.2649999999994</c:v>
                </c:pt>
                <c:pt idx="906">
                  <c:v>8053.6009999999997</c:v>
                </c:pt>
                <c:pt idx="907">
                  <c:v>7710.058</c:v>
                </c:pt>
                <c:pt idx="908">
                  <c:v>7129.9830000000002</c:v>
                </c:pt>
                <c:pt idx="909">
                  <c:v>6508.3109999999997</c:v>
                </c:pt>
                <c:pt idx="910">
                  <c:v>5837.64</c:v>
                </c:pt>
                <c:pt idx="911">
                  <c:v>5153.357</c:v>
                </c:pt>
                <c:pt idx="912">
                  <c:v>4565.8689999999997</c:v>
                </c:pt>
                <c:pt idx="913">
                  <c:v>4156.7120000000004</c:v>
                </c:pt>
                <c:pt idx="914">
                  <c:v>3810.7550000000001</c:v>
                </c:pt>
                <c:pt idx="915">
                  <c:v>3501.732</c:v>
                </c:pt>
                <c:pt idx="916">
                  <c:v>3215.931</c:v>
                </c:pt>
                <c:pt idx="917">
                  <c:v>2900.4740000000002</c:v>
                </c:pt>
                <c:pt idx="918">
                  <c:v>2687.8209999999999</c:v>
                </c:pt>
                <c:pt idx="919">
                  <c:v>2481.2559999999999</c:v>
                </c:pt>
                <c:pt idx="920">
                  <c:v>2287.8429999999998</c:v>
                </c:pt>
                <c:pt idx="921">
                  <c:v>2095.0610000000001</c:v>
                </c:pt>
                <c:pt idx="922">
                  <c:v>1769.6790000000001</c:v>
                </c:pt>
                <c:pt idx="923">
                  <c:v>1623.6279999999999</c:v>
                </c:pt>
                <c:pt idx="924">
                  <c:v>1486.7139999999999</c:v>
                </c:pt>
                <c:pt idx="925">
                  <c:v>1415.482</c:v>
                </c:pt>
                <c:pt idx="926">
                  <c:v>1231.3889999999999</c:v>
                </c:pt>
                <c:pt idx="927">
                  <c:v>1105.53</c:v>
                </c:pt>
                <c:pt idx="928">
                  <c:v>1107.2619999999999</c:v>
                </c:pt>
                <c:pt idx="929">
                  <c:v>1094.8920000000001</c:v>
                </c:pt>
                <c:pt idx="930">
                  <c:v>1064.1880000000001</c:v>
                </c:pt>
                <c:pt idx="931">
                  <c:v>982.78599999999994</c:v>
                </c:pt>
                <c:pt idx="932">
                  <c:v>889.41099999999994</c:v>
                </c:pt>
                <c:pt idx="933">
                  <c:v>834.36699999999996</c:v>
                </c:pt>
                <c:pt idx="934">
                  <c:v>777.69299999999998</c:v>
                </c:pt>
                <c:pt idx="935">
                  <c:v>733.45600000000002</c:v>
                </c:pt>
                <c:pt idx="936">
                  <c:v>697.3</c:v>
                </c:pt>
                <c:pt idx="937">
                  <c:v>647.49</c:v>
                </c:pt>
                <c:pt idx="938">
                  <c:v>620.72400000000005</c:v>
                </c:pt>
                <c:pt idx="939">
                  <c:v>617.08699999999999</c:v>
                </c:pt>
                <c:pt idx="940">
                  <c:v>625.23900000000003</c:v>
                </c:pt>
                <c:pt idx="941">
                  <c:v>583.82600000000002</c:v>
                </c:pt>
                <c:pt idx="942">
                  <c:v>534.01400000000001</c:v>
                </c:pt>
                <c:pt idx="943">
                  <c:v>494.64</c:v>
                </c:pt>
                <c:pt idx="944">
                  <c:v>482.262</c:v>
                </c:pt>
                <c:pt idx="945">
                  <c:v>488.80900000000003</c:v>
                </c:pt>
                <c:pt idx="946">
                  <c:v>479.43299999999999</c:v>
                </c:pt>
                <c:pt idx="947">
                  <c:v>515.40599999999995</c:v>
                </c:pt>
                <c:pt idx="948">
                  <c:v>557.85</c:v>
                </c:pt>
                <c:pt idx="949">
                  <c:v>488.89699999999999</c:v>
                </c:pt>
                <c:pt idx="950">
                  <c:v>408.714</c:v>
                </c:pt>
                <c:pt idx="951">
                  <c:v>391.33300000000003</c:v>
                </c:pt>
                <c:pt idx="952">
                  <c:v>385.50200000000001</c:v>
                </c:pt>
                <c:pt idx="953">
                  <c:v>365.22899999999998</c:v>
                </c:pt>
                <c:pt idx="954">
                  <c:v>329.62099999999998</c:v>
                </c:pt>
                <c:pt idx="955">
                  <c:v>289.47000000000003</c:v>
                </c:pt>
                <c:pt idx="956">
                  <c:v>252.1</c:v>
                </c:pt>
                <c:pt idx="957">
                  <c:v>225.93600000000001</c:v>
                </c:pt>
                <c:pt idx="958">
                  <c:v>220.946</c:v>
                </c:pt>
                <c:pt idx="959">
                  <c:v>196.77799999999999</c:v>
                </c:pt>
                <c:pt idx="960">
                  <c:v>197.86</c:v>
                </c:pt>
                <c:pt idx="961">
                  <c:v>231.86600000000001</c:v>
                </c:pt>
                <c:pt idx="962">
                  <c:v>289.80900000000003</c:v>
                </c:pt>
                <c:pt idx="963">
                  <c:v>366.06</c:v>
                </c:pt>
                <c:pt idx="964">
                  <c:v>422.43700000000001</c:v>
                </c:pt>
                <c:pt idx="965">
                  <c:v>466.72399999999999</c:v>
                </c:pt>
                <c:pt idx="966">
                  <c:v>476.541</c:v>
                </c:pt>
                <c:pt idx="967">
                  <c:v>464.97</c:v>
                </c:pt>
                <c:pt idx="968">
                  <c:v>463.339</c:v>
                </c:pt>
                <c:pt idx="969">
                  <c:v>457.64400000000001</c:v>
                </c:pt>
                <c:pt idx="970">
                  <c:v>493.49599999999998</c:v>
                </c:pt>
                <c:pt idx="971">
                  <c:v>452.60599999999999</c:v>
                </c:pt>
                <c:pt idx="972">
                  <c:v>372.78199999999998</c:v>
                </c:pt>
                <c:pt idx="973">
                  <c:v>308.59500000000003</c:v>
                </c:pt>
                <c:pt idx="974">
                  <c:v>304.31299999999999</c:v>
                </c:pt>
                <c:pt idx="975">
                  <c:v>510.56799999999998</c:v>
                </c:pt>
                <c:pt idx="976">
                  <c:v>274.57799999999997</c:v>
                </c:pt>
                <c:pt idx="977">
                  <c:v>171.58699999999999</c:v>
                </c:pt>
                <c:pt idx="978">
                  <c:v>144.63</c:v>
                </c:pt>
                <c:pt idx="979">
                  <c:v>155.45699999999999</c:v>
                </c:pt>
                <c:pt idx="980">
                  <c:v>196.93199999999999</c:v>
                </c:pt>
                <c:pt idx="981">
                  <c:v>240.54900000000001</c:v>
                </c:pt>
                <c:pt idx="982">
                  <c:v>260.65499999999997</c:v>
                </c:pt>
                <c:pt idx="983">
                  <c:v>246.34</c:v>
                </c:pt>
                <c:pt idx="984">
                  <c:v>226.166</c:v>
                </c:pt>
                <c:pt idx="985">
                  <c:v>197.86099999999999</c:v>
                </c:pt>
                <c:pt idx="986">
                  <c:v>173.24100000000001</c:v>
                </c:pt>
                <c:pt idx="987">
                  <c:v>163.33600000000001</c:v>
                </c:pt>
                <c:pt idx="988">
                  <c:v>153.44200000000001</c:v>
                </c:pt>
                <c:pt idx="989">
                  <c:v>151.03200000000001</c:v>
                </c:pt>
                <c:pt idx="990">
                  <c:v>181.76599999999999</c:v>
                </c:pt>
                <c:pt idx="991">
                  <c:v>207.55500000000001</c:v>
                </c:pt>
                <c:pt idx="992">
                  <c:v>214.95099999999999</c:v>
                </c:pt>
                <c:pt idx="993">
                  <c:v>203.56</c:v>
                </c:pt>
                <c:pt idx="994">
                  <c:v>175.709</c:v>
                </c:pt>
                <c:pt idx="995">
                  <c:v>155.471</c:v>
                </c:pt>
                <c:pt idx="996">
                  <c:v>157.309</c:v>
                </c:pt>
                <c:pt idx="997">
                  <c:v>167.48599999999999</c:v>
                </c:pt>
                <c:pt idx="998">
                  <c:v>172.673</c:v>
                </c:pt>
                <c:pt idx="999">
                  <c:v>167.613</c:v>
                </c:pt>
                <c:pt idx="1000">
                  <c:v>148.995</c:v>
                </c:pt>
                <c:pt idx="1001">
                  <c:v>133.124</c:v>
                </c:pt>
                <c:pt idx="1002">
                  <c:v>127.092</c:v>
                </c:pt>
                <c:pt idx="1003">
                  <c:v>116.378</c:v>
                </c:pt>
                <c:pt idx="1004">
                  <c:v>100.86199999999999</c:v>
                </c:pt>
                <c:pt idx="1005">
                  <c:v>91.668999999999997</c:v>
                </c:pt>
                <c:pt idx="1006">
                  <c:v>84.418999999999997</c:v>
                </c:pt>
                <c:pt idx="1007">
                  <c:v>79.238</c:v>
                </c:pt>
                <c:pt idx="1008">
                  <c:v>88.944999999999993</c:v>
                </c:pt>
                <c:pt idx="1009">
                  <c:v>118.827</c:v>
                </c:pt>
                <c:pt idx="1010">
                  <c:v>117.523</c:v>
                </c:pt>
                <c:pt idx="1011">
                  <c:v>114.33499999999999</c:v>
                </c:pt>
                <c:pt idx="1012">
                  <c:v>107.423</c:v>
                </c:pt>
                <c:pt idx="1013">
                  <c:v>106.02200000000001</c:v>
                </c:pt>
                <c:pt idx="1014">
                  <c:v>107.45</c:v>
                </c:pt>
                <c:pt idx="1015">
                  <c:v>118.21599999999999</c:v>
                </c:pt>
                <c:pt idx="1016">
                  <c:v>129.09200000000001</c:v>
                </c:pt>
                <c:pt idx="1017">
                  <c:v>124.791</c:v>
                </c:pt>
                <c:pt idx="1018">
                  <c:v>132.89699999999999</c:v>
                </c:pt>
                <c:pt idx="1019">
                  <c:v>145.63499999999999</c:v>
                </c:pt>
                <c:pt idx="1020">
                  <c:v>151.923</c:v>
                </c:pt>
                <c:pt idx="1021">
                  <c:v>157.55600000000001</c:v>
                </c:pt>
                <c:pt idx="1022">
                  <c:v>180.33699999999999</c:v>
                </c:pt>
                <c:pt idx="1023">
                  <c:v>224.053</c:v>
                </c:pt>
                <c:pt idx="1024">
                  <c:v>333.17500000000001</c:v>
                </c:pt>
                <c:pt idx="1025">
                  <c:v>458.178</c:v>
                </c:pt>
                <c:pt idx="1026">
                  <c:v>507.87</c:v>
                </c:pt>
                <c:pt idx="1027">
                  <c:v>769.08699999999999</c:v>
                </c:pt>
                <c:pt idx="1028">
                  <c:v>1100.54</c:v>
                </c:pt>
                <c:pt idx="1029">
                  <c:v>1203.232</c:v>
                </c:pt>
                <c:pt idx="1030">
                  <c:v>1063.479</c:v>
                </c:pt>
                <c:pt idx="1031">
                  <c:v>829.48599999999999</c:v>
                </c:pt>
                <c:pt idx="1032">
                  <c:v>610.97299999999996</c:v>
                </c:pt>
                <c:pt idx="1033">
                  <c:v>461.75799999999998</c:v>
                </c:pt>
                <c:pt idx="1034">
                  <c:v>409.911</c:v>
                </c:pt>
                <c:pt idx="1035">
                  <c:v>388.00900000000001</c:v>
                </c:pt>
                <c:pt idx="1036">
                  <c:v>387.34800000000001</c:v>
                </c:pt>
                <c:pt idx="1037">
                  <c:v>386.10899999999998</c:v>
                </c:pt>
                <c:pt idx="1038">
                  <c:v>388.16899999999998</c:v>
                </c:pt>
                <c:pt idx="1039">
                  <c:v>403.137</c:v>
                </c:pt>
                <c:pt idx="1040">
                  <c:v>429.94900000000001</c:v>
                </c:pt>
                <c:pt idx="1041">
                  <c:v>435.29300000000001</c:v>
                </c:pt>
                <c:pt idx="1042">
                  <c:v>492.97699999999998</c:v>
                </c:pt>
                <c:pt idx="1043">
                  <c:v>486.40800000000002</c:v>
                </c:pt>
                <c:pt idx="1044">
                  <c:v>483.029</c:v>
                </c:pt>
                <c:pt idx="1045">
                  <c:v>491.791</c:v>
                </c:pt>
                <c:pt idx="1046">
                  <c:v>550.601</c:v>
                </c:pt>
                <c:pt idx="1047">
                  <c:v>608.36</c:v>
                </c:pt>
                <c:pt idx="1048">
                  <c:v>631.048</c:v>
                </c:pt>
                <c:pt idx="1049">
                  <c:v>615.34199999999998</c:v>
                </c:pt>
                <c:pt idx="1050">
                  <c:v>583.56299999999999</c:v>
                </c:pt>
                <c:pt idx="1051">
                  <c:v>535.77200000000005</c:v>
                </c:pt>
                <c:pt idx="1052">
                  <c:v>484.11599999999999</c:v>
                </c:pt>
                <c:pt idx="1053">
                  <c:v>434.96600000000001</c:v>
                </c:pt>
                <c:pt idx="1054">
                  <c:v>418.03300000000002</c:v>
                </c:pt>
                <c:pt idx="1055">
                  <c:v>490.92500000000001</c:v>
                </c:pt>
                <c:pt idx="1056">
                  <c:v>649.41700000000003</c:v>
                </c:pt>
                <c:pt idx="1057">
                  <c:v>842.08699999999999</c:v>
                </c:pt>
                <c:pt idx="1058">
                  <c:v>1075.298</c:v>
                </c:pt>
                <c:pt idx="1059">
                  <c:v>1379.9380000000001</c:v>
                </c:pt>
                <c:pt idx="1060">
                  <c:v>1883.1569999999999</c:v>
                </c:pt>
                <c:pt idx="1061">
                  <c:v>2265.9369999999999</c:v>
                </c:pt>
                <c:pt idx="1062">
                  <c:v>2728.335</c:v>
                </c:pt>
                <c:pt idx="1063">
                  <c:v>3132.442</c:v>
                </c:pt>
                <c:pt idx="1064">
                  <c:v>3410.27</c:v>
                </c:pt>
                <c:pt idx="1065">
                  <c:v>3320.2339999999999</c:v>
                </c:pt>
                <c:pt idx="1066">
                  <c:v>2875.683</c:v>
                </c:pt>
                <c:pt idx="1067">
                  <c:v>2300.3609999999999</c:v>
                </c:pt>
                <c:pt idx="1068">
                  <c:v>1522.153</c:v>
                </c:pt>
                <c:pt idx="1069">
                  <c:v>835.90200000000004</c:v>
                </c:pt>
                <c:pt idx="1070">
                  <c:v>887.62300000000005</c:v>
                </c:pt>
                <c:pt idx="1071">
                  <c:v>797.85699999999997</c:v>
                </c:pt>
                <c:pt idx="1072">
                  <c:v>833.56500000000005</c:v>
                </c:pt>
                <c:pt idx="1073">
                  <c:v>1008.443</c:v>
                </c:pt>
                <c:pt idx="1074">
                  <c:v>962.96600000000001</c:v>
                </c:pt>
                <c:pt idx="1075">
                  <c:v>810.58600000000001</c:v>
                </c:pt>
                <c:pt idx="1076">
                  <c:v>658.71299999999997</c:v>
                </c:pt>
                <c:pt idx="1077">
                  <c:v>584.56399999999996</c:v>
                </c:pt>
                <c:pt idx="1078">
                  <c:v>550.89400000000001</c:v>
                </c:pt>
                <c:pt idx="1079">
                  <c:v>533.47699999999998</c:v>
                </c:pt>
                <c:pt idx="1080">
                  <c:v>527.28399999999999</c:v>
                </c:pt>
                <c:pt idx="1081">
                  <c:v>532.78300000000002</c:v>
                </c:pt>
                <c:pt idx="1082">
                  <c:v>546.32799999999997</c:v>
                </c:pt>
                <c:pt idx="1083">
                  <c:v>563.072</c:v>
                </c:pt>
                <c:pt idx="1084">
                  <c:v>583.01900000000001</c:v>
                </c:pt>
                <c:pt idx="1085">
                  <c:v>578.83299999999997</c:v>
                </c:pt>
                <c:pt idx="1086">
                  <c:v>573.28099999999995</c:v>
                </c:pt>
                <c:pt idx="1087">
                  <c:v>628.36099999999999</c:v>
                </c:pt>
                <c:pt idx="1088">
                  <c:v>641.24099999999999</c:v>
                </c:pt>
                <c:pt idx="1089">
                  <c:v>603.08199999999999</c:v>
                </c:pt>
                <c:pt idx="1090">
                  <c:v>631.14700000000005</c:v>
                </c:pt>
                <c:pt idx="1091">
                  <c:v>675.35400000000004</c:v>
                </c:pt>
                <c:pt idx="1092">
                  <c:v>803.62099999999998</c:v>
                </c:pt>
                <c:pt idx="1093">
                  <c:v>939.375</c:v>
                </c:pt>
                <c:pt idx="1094">
                  <c:v>854.63900000000001</c:v>
                </c:pt>
                <c:pt idx="1095">
                  <c:v>807.428</c:v>
                </c:pt>
                <c:pt idx="1096">
                  <c:v>777.18</c:v>
                </c:pt>
                <c:pt idx="1097">
                  <c:v>762.19500000000005</c:v>
                </c:pt>
                <c:pt idx="1098">
                  <c:v>803.33</c:v>
                </c:pt>
                <c:pt idx="1099">
                  <c:v>796.24599999999998</c:v>
                </c:pt>
                <c:pt idx="1100">
                  <c:v>786.20899999999995</c:v>
                </c:pt>
                <c:pt idx="1101">
                  <c:v>777.36500000000001</c:v>
                </c:pt>
                <c:pt idx="1102">
                  <c:v>770.20100000000002</c:v>
                </c:pt>
                <c:pt idx="1103">
                  <c:v>833.83699999999999</c:v>
                </c:pt>
                <c:pt idx="1104">
                  <c:v>895.97699999999998</c:v>
                </c:pt>
                <c:pt idx="1105">
                  <c:v>900.51499999999999</c:v>
                </c:pt>
                <c:pt idx="1106">
                  <c:v>888.89400000000001</c:v>
                </c:pt>
                <c:pt idx="1107">
                  <c:v>887.39400000000001</c:v>
                </c:pt>
                <c:pt idx="1108">
                  <c:v>856.40599999999995</c:v>
                </c:pt>
                <c:pt idx="1109">
                  <c:v>820.30700000000002</c:v>
                </c:pt>
                <c:pt idx="1110">
                  <c:v>793.44299999999998</c:v>
                </c:pt>
                <c:pt idx="1111">
                  <c:v>765.34699999999998</c:v>
                </c:pt>
                <c:pt idx="1112">
                  <c:v>738.976</c:v>
                </c:pt>
                <c:pt idx="1113">
                  <c:v>780.44899999999996</c:v>
                </c:pt>
                <c:pt idx="1114">
                  <c:v>951.3</c:v>
                </c:pt>
                <c:pt idx="1115">
                  <c:v>1056.9749999999999</c:v>
                </c:pt>
                <c:pt idx="1116">
                  <c:v>1042.3209999999999</c:v>
                </c:pt>
                <c:pt idx="1117">
                  <c:v>965.49800000000005</c:v>
                </c:pt>
                <c:pt idx="1118">
                  <c:v>874.67600000000004</c:v>
                </c:pt>
                <c:pt idx="1119">
                  <c:v>794.23199999999997</c:v>
                </c:pt>
                <c:pt idx="1120">
                  <c:v>731.34699999999998</c:v>
                </c:pt>
                <c:pt idx="1121">
                  <c:v>684.84799999999996</c:v>
                </c:pt>
                <c:pt idx="1122">
                  <c:v>640.60400000000004</c:v>
                </c:pt>
                <c:pt idx="1123">
                  <c:v>608.27</c:v>
                </c:pt>
                <c:pt idx="1124">
                  <c:v>597.20299999999997</c:v>
                </c:pt>
                <c:pt idx="1125">
                  <c:v>587.423</c:v>
                </c:pt>
                <c:pt idx="1126">
                  <c:v>559.94299999999998</c:v>
                </c:pt>
                <c:pt idx="1127">
                  <c:v>534.49199999999996</c:v>
                </c:pt>
                <c:pt idx="1128">
                  <c:v>513.67100000000005</c:v>
                </c:pt>
                <c:pt idx="1129">
                  <c:v>499.99099999999999</c:v>
                </c:pt>
                <c:pt idx="1130">
                  <c:v>476.62</c:v>
                </c:pt>
                <c:pt idx="1131">
                  <c:v>454.22300000000001</c:v>
                </c:pt>
                <c:pt idx="1132">
                  <c:v>443.66199999999998</c:v>
                </c:pt>
                <c:pt idx="1133">
                  <c:v>438.80099999999999</c:v>
                </c:pt>
                <c:pt idx="1134">
                  <c:v>432.52</c:v>
                </c:pt>
                <c:pt idx="1135">
                  <c:v>430.964</c:v>
                </c:pt>
                <c:pt idx="1136">
                  <c:v>426.17700000000002</c:v>
                </c:pt>
                <c:pt idx="1137">
                  <c:v>414.96600000000001</c:v>
                </c:pt>
                <c:pt idx="1138">
                  <c:v>400.459</c:v>
                </c:pt>
                <c:pt idx="1139">
                  <c:v>383.82</c:v>
                </c:pt>
                <c:pt idx="1140">
                  <c:v>366.517</c:v>
                </c:pt>
                <c:pt idx="1141">
                  <c:v>354.99599999999998</c:v>
                </c:pt>
                <c:pt idx="1142">
                  <c:v>359.41500000000002</c:v>
                </c:pt>
                <c:pt idx="1143">
                  <c:v>379.73500000000001</c:v>
                </c:pt>
                <c:pt idx="1144">
                  <c:v>399.21899999999999</c:v>
                </c:pt>
                <c:pt idx="1145">
                  <c:v>417.541</c:v>
                </c:pt>
                <c:pt idx="1146">
                  <c:v>450.91800000000001</c:v>
                </c:pt>
                <c:pt idx="1147">
                  <c:v>477.64100000000002</c:v>
                </c:pt>
                <c:pt idx="1148">
                  <c:v>483.53800000000001</c:v>
                </c:pt>
                <c:pt idx="1149">
                  <c:v>476.59399999999999</c:v>
                </c:pt>
                <c:pt idx="1150">
                  <c:v>464.67500000000001</c:v>
                </c:pt>
                <c:pt idx="1151">
                  <c:v>457.57600000000002</c:v>
                </c:pt>
                <c:pt idx="1152">
                  <c:v>454.32100000000003</c:v>
                </c:pt>
                <c:pt idx="1153">
                  <c:v>460.58499999999998</c:v>
                </c:pt>
                <c:pt idx="1154">
                  <c:v>478.67200000000003</c:v>
                </c:pt>
                <c:pt idx="1155">
                  <c:v>501.88600000000002</c:v>
                </c:pt>
                <c:pt idx="1156">
                  <c:v>536.08100000000002</c:v>
                </c:pt>
                <c:pt idx="1157">
                  <c:v>572.40599999999995</c:v>
                </c:pt>
                <c:pt idx="1158">
                  <c:v>622.46299999999997</c:v>
                </c:pt>
                <c:pt idx="1159">
                  <c:v>595.36</c:v>
                </c:pt>
                <c:pt idx="1160">
                  <c:v>556.72199999999998</c:v>
                </c:pt>
                <c:pt idx="1161">
                  <c:v>510.89100000000002</c:v>
                </c:pt>
                <c:pt idx="1162">
                  <c:v>458.11900000000003</c:v>
                </c:pt>
                <c:pt idx="1163">
                  <c:v>444.51100000000002</c:v>
                </c:pt>
                <c:pt idx="1164">
                  <c:v>421.25900000000001</c:v>
                </c:pt>
                <c:pt idx="1165">
                  <c:v>390.84699999999998</c:v>
                </c:pt>
                <c:pt idx="1166">
                  <c:v>388.18</c:v>
                </c:pt>
                <c:pt idx="1167">
                  <c:v>405.661</c:v>
                </c:pt>
                <c:pt idx="1168">
                  <c:v>391.31299999999999</c:v>
                </c:pt>
                <c:pt idx="1169">
                  <c:v>417.93299999999999</c:v>
                </c:pt>
                <c:pt idx="1170">
                  <c:v>463.88400000000001</c:v>
                </c:pt>
                <c:pt idx="1171">
                  <c:v>458.14600000000002</c:v>
                </c:pt>
                <c:pt idx="1172">
                  <c:v>434.13900000000001</c:v>
                </c:pt>
                <c:pt idx="1173">
                  <c:v>437.166</c:v>
                </c:pt>
                <c:pt idx="1174">
                  <c:v>469.06900000000002</c:v>
                </c:pt>
                <c:pt idx="1175">
                  <c:v>439.38900000000001</c:v>
                </c:pt>
                <c:pt idx="1176">
                  <c:v>440.28399999999999</c:v>
                </c:pt>
                <c:pt idx="1177">
                  <c:v>495.70400000000001</c:v>
                </c:pt>
                <c:pt idx="1178">
                  <c:v>513.71500000000003</c:v>
                </c:pt>
                <c:pt idx="1179">
                  <c:v>490.70100000000002</c:v>
                </c:pt>
                <c:pt idx="1180">
                  <c:v>462.53899999999999</c:v>
                </c:pt>
                <c:pt idx="1181">
                  <c:v>435.10700000000003</c:v>
                </c:pt>
                <c:pt idx="1182">
                  <c:v>410.83199999999999</c:v>
                </c:pt>
                <c:pt idx="1183">
                  <c:v>386.39600000000002</c:v>
                </c:pt>
                <c:pt idx="1184">
                  <c:v>385.78</c:v>
                </c:pt>
                <c:pt idx="1185">
                  <c:v>386.88799999999998</c:v>
                </c:pt>
                <c:pt idx="1186">
                  <c:v>373.18599999999998</c:v>
                </c:pt>
                <c:pt idx="1187">
                  <c:v>345.267</c:v>
                </c:pt>
                <c:pt idx="1188">
                  <c:v>320.09899999999999</c:v>
                </c:pt>
                <c:pt idx="1189">
                  <c:v>299.29599999999999</c:v>
                </c:pt>
                <c:pt idx="1190">
                  <c:v>281.64600000000002</c:v>
                </c:pt>
                <c:pt idx="1191">
                  <c:v>256.40899999999999</c:v>
                </c:pt>
                <c:pt idx="1192">
                  <c:v>233.77199999999999</c:v>
                </c:pt>
                <c:pt idx="1193">
                  <c:v>224.41300000000001</c:v>
                </c:pt>
                <c:pt idx="1194">
                  <c:v>217.05500000000001</c:v>
                </c:pt>
                <c:pt idx="1195">
                  <c:v>211.61799999999999</c:v>
                </c:pt>
                <c:pt idx="1196">
                  <c:v>199.179</c:v>
                </c:pt>
                <c:pt idx="1197">
                  <c:v>191.74100000000001</c:v>
                </c:pt>
                <c:pt idx="1198">
                  <c:v>183.09</c:v>
                </c:pt>
                <c:pt idx="1199">
                  <c:v>171.91200000000001</c:v>
                </c:pt>
                <c:pt idx="1200">
                  <c:v>164.154</c:v>
                </c:pt>
                <c:pt idx="1201">
                  <c:v>151.28100000000001</c:v>
                </c:pt>
                <c:pt idx="1202">
                  <c:v>138.119</c:v>
                </c:pt>
                <c:pt idx="1203">
                  <c:v>146.61500000000001</c:v>
                </c:pt>
                <c:pt idx="1204">
                  <c:v>142.48699999999999</c:v>
                </c:pt>
                <c:pt idx="1205">
                  <c:v>136.83600000000001</c:v>
                </c:pt>
                <c:pt idx="1206">
                  <c:v>133.066</c:v>
                </c:pt>
                <c:pt idx="1207">
                  <c:v>116.78400000000001</c:v>
                </c:pt>
                <c:pt idx="1208">
                  <c:v>110.774</c:v>
                </c:pt>
                <c:pt idx="1209">
                  <c:v>109.27</c:v>
                </c:pt>
                <c:pt idx="1210">
                  <c:v>108.13500000000001</c:v>
                </c:pt>
                <c:pt idx="1211">
                  <c:v>115.133</c:v>
                </c:pt>
                <c:pt idx="1212">
                  <c:v>144.38499999999999</c:v>
                </c:pt>
                <c:pt idx="1213">
                  <c:v>230.32</c:v>
                </c:pt>
                <c:pt idx="1214">
                  <c:v>334.73399999999998</c:v>
                </c:pt>
                <c:pt idx="1215">
                  <c:v>404.81</c:v>
                </c:pt>
                <c:pt idx="1216">
                  <c:v>425.60899999999998</c:v>
                </c:pt>
                <c:pt idx="1217">
                  <c:v>443.79199999999997</c:v>
                </c:pt>
                <c:pt idx="1218">
                  <c:v>440.35899999999998</c:v>
                </c:pt>
                <c:pt idx="1219">
                  <c:v>408.50700000000001</c:v>
                </c:pt>
                <c:pt idx="1220">
                  <c:v>373.42399999999998</c:v>
                </c:pt>
                <c:pt idx="1221">
                  <c:v>337.15499999999997</c:v>
                </c:pt>
                <c:pt idx="1222">
                  <c:v>306.09800000000001</c:v>
                </c:pt>
                <c:pt idx="1223">
                  <c:v>279.15300000000002</c:v>
                </c:pt>
                <c:pt idx="1224">
                  <c:v>238.80500000000001</c:v>
                </c:pt>
                <c:pt idx="1225">
                  <c:v>225.97399999999999</c:v>
                </c:pt>
                <c:pt idx="1226">
                  <c:v>255.215</c:v>
                </c:pt>
                <c:pt idx="1227">
                  <c:v>274.56</c:v>
                </c:pt>
                <c:pt idx="1228">
                  <c:v>222.81299999999999</c:v>
                </c:pt>
                <c:pt idx="1229">
                  <c:v>178.029</c:v>
                </c:pt>
                <c:pt idx="1230">
                  <c:v>159.751</c:v>
                </c:pt>
                <c:pt idx="1231">
                  <c:v>147.779</c:v>
                </c:pt>
                <c:pt idx="1232">
                  <c:v>135.726</c:v>
                </c:pt>
                <c:pt idx="1233">
                  <c:v>136.75700000000001</c:v>
                </c:pt>
                <c:pt idx="1234">
                  <c:v>134.542</c:v>
                </c:pt>
                <c:pt idx="1235">
                  <c:v>130.11500000000001</c:v>
                </c:pt>
                <c:pt idx="1236">
                  <c:v>125.824</c:v>
                </c:pt>
                <c:pt idx="1237">
                  <c:v>118.688</c:v>
                </c:pt>
                <c:pt idx="1238">
                  <c:v>197.536</c:v>
                </c:pt>
                <c:pt idx="1239">
                  <c:v>239.74700000000001</c:v>
                </c:pt>
                <c:pt idx="1240">
                  <c:v>202.57900000000001</c:v>
                </c:pt>
                <c:pt idx="1241">
                  <c:v>172.22300000000001</c:v>
                </c:pt>
                <c:pt idx="1242">
                  <c:v>163.02500000000001</c:v>
                </c:pt>
                <c:pt idx="1243">
                  <c:v>160.68700000000001</c:v>
                </c:pt>
                <c:pt idx="1244">
                  <c:v>152.529</c:v>
                </c:pt>
                <c:pt idx="1245">
                  <c:v>152.07599999999999</c:v>
                </c:pt>
                <c:pt idx="1246">
                  <c:v>158.154</c:v>
                </c:pt>
                <c:pt idx="1247">
                  <c:v>159.714</c:v>
                </c:pt>
                <c:pt idx="1248">
                  <c:v>135.40299999999999</c:v>
                </c:pt>
                <c:pt idx="1249">
                  <c:v>121.001</c:v>
                </c:pt>
                <c:pt idx="1250">
                  <c:v>114.298</c:v>
                </c:pt>
                <c:pt idx="1251">
                  <c:v>110.995</c:v>
                </c:pt>
                <c:pt idx="1252">
                  <c:v>109.964</c:v>
                </c:pt>
                <c:pt idx="1253">
                  <c:v>100.361</c:v>
                </c:pt>
                <c:pt idx="1254">
                  <c:v>99.082999999999998</c:v>
                </c:pt>
                <c:pt idx="1255">
                  <c:v>95.525000000000006</c:v>
                </c:pt>
                <c:pt idx="1256">
                  <c:v>97.043000000000006</c:v>
                </c:pt>
                <c:pt idx="1257">
                  <c:v>126.783</c:v>
                </c:pt>
                <c:pt idx="1258">
                  <c:v>169.822</c:v>
                </c:pt>
                <c:pt idx="1259">
                  <c:v>221.11</c:v>
                </c:pt>
                <c:pt idx="1260">
                  <c:v>269.73500000000001</c:v>
                </c:pt>
                <c:pt idx="1261">
                  <c:v>314.66899999999998</c:v>
                </c:pt>
                <c:pt idx="1262">
                  <c:v>349.50299999999999</c:v>
                </c:pt>
                <c:pt idx="1263">
                  <c:v>368.15600000000001</c:v>
                </c:pt>
                <c:pt idx="1264">
                  <c:v>367.17399999999998</c:v>
                </c:pt>
                <c:pt idx="1265">
                  <c:v>354.73500000000001</c:v>
                </c:pt>
                <c:pt idx="1266">
                  <c:v>340.745</c:v>
                </c:pt>
                <c:pt idx="1267">
                  <c:v>328.56700000000001</c:v>
                </c:pt>
                <c:pt idx="1268">
                  <c:v>305.916</c:v>
                </c:pt>
                <c:pt idx="1269">
                  <c:v>274.78199999999998</c:v>
                </c:pt>
                <c:pt idx="1270">
                  <c:v>255.929</c:v>
                </c:pt>
                <c:pt idx="1271">
                  <c:v>260.404</c:v>
                </c:pt>
                <c:pt idx="1272">
                  <c:v>271.35700000000003</c:v>
                </c:pt>
                <c:pt idx="1273">
                  <c:v>264.28399999999999</c:v>
                </c:pt>
                <c:pt idx="1274">
                  <c:v>239.339</c:v>
                </c:pt>
                <c:pt idx="1275">
                  <c:v>208.74799999999999</c:v>
                </c:pt>
                <c:pt idx="1276">
                  <c:v>186.864</c:v>
                </c:pt>
                <c:pt idx="1277">
                  <c:v>206.20099999999999</c:v>
                </c:pt>
                <c:pt idx="1278">
                  <c:v>393.40300000000002</c:v>
                </c:pt>
                <c:pt idx="1279">
                  <c:v>281.64800000000002</c:v>
                </c:pt>
                <c:pt idx="1280">
                  <c:v>212.24299999999999</c:v>
                </c:pt>
                <c:pt idx="1281">
                  <c:v>331.029</c:v>
                </c:pt>
                <c:pt idx="1282">
                  <c:v>411.23599999999999</c:v>
                </c:pt>
                <c:pt idx="1283">
                  <c:v>333.178</c:v>
                </c:pt>
                <c:pt idx="1284">
                  <c:v>266.53500000000003</c:v>
                </c:pt>
                <c:pt idx="1285">
                  <c:v>262.03699999999998</c:v>
                </c:pt>
                <c:pt idx="1286">
                  <c:v>301.77499999999998</c:v>
                </c:pt>
                <c:pt idx="1287">
                  <c:v>327.21499999999997</c:v>
                </c:pt>
                <c:pt idx="1288">
                  <c:v>365.78100000000001</c:v>
                </c:pt>
                <c:pt idx="1289">
                  <c:v>376.48</c:v>
                </c:pt>
                <c:pt idx="1290">
                  <c:v>370.20100000000002</c:v>
                </c:pt>
                <c:pt idx="1291">
                  <c:v>356.65499999999997</c:v>
                </c:pt>
                <c:pt idx="1292">
                  <c:v>348.26100000000002</c:v>
                </c:pt>
                <c:pt idx="1293">
                  <c:v>349.96499999999997</c:v>
                </c:pt>
                <c:pt idx="1294">
                  <c:v>370.66500000000002</c:v>
                </c:pt>
                <c:pt idx="1295">
                  <c:v>415.35700000000003</c:v>
                </c:pt>
                <c:pt idx="1296">
                  <c:v>426.93099999999998</c:v>
                </c:pt>
                <c:pt idx="1297">
                  <c:v>390.86500000000001</c:v>
                </c:pt>
                <c:pt idx="1298">
                  <c:v>354.04700000000003</c:v>
                </c:pt>
                <c:pt idx="1299">
                  <c:v>341.54</c:v>
                </c:pt>
                <c:pt idx="1300">
                  <c:v>354.315</c:v>
                </c:pt>
                <c:pt idx="1301">
                  <c:v>349.858</c:v>
                </c:pt>
                <c:pt idx="1302">
                  <c:v>316.08600000000001</c:v>
                </c:pt>
                <c:pt idx="1303">
                  <c:v>271.31</c:v>
                </c:pt>
                <c:pt idx="1304">
                  <c:v>227.56800000000001</c:v>
                </c:pt>
                <c:pt idx="1305">
                  <c:v>198.84</c:v>
                </c:pt>
                <c:pt idx="1306">
                  <c:v>174.297</c:v>
                </c:pt>
                <c:pt idx="1307">
                  <c:v>152.79499999999999</c:v>
                </c:pt>
                <c:pt idx="1308">
                  <c:v>135.13399999999999</c:v>
                </c:pt>
                <c:pt idx="1309">
                  <c:v>108.675</c:v>
                </c:pt>
                <c:pt idx="1310">
                  <c:v>92.99</c:v>
                </c:pt>
                <c:pt idx="1311">
                  <c:v>79.965000000000003</c:v>
                </c:pt>
                <c:pt idx="1312">
                  <c:v>66.652000000000001</c:v>
                </c:pt>
                <c:pt idx="1313">
                  <c:v>54.097000000000001</c:v>
                </c:pt>
                <c:pt idx="1314">
                  <c:v>51.618000000000002</c:v>
                </c:pt>
                <c:pt idx="1315">
                  <c:v>51.292000000000002</c:v>
                </c:pt>
                <c:pt idx="1316">
                  <c:v>51.783000000000001</c:v>
                </c:pt>
                <c:pt idx="1317">
                  <c:v>47.88</c:v>
                </c:pt>
                <c:pt idx="1318">
                  <c:v>35.92</c:v>
                </c:pt>
                <c:pt idx="1319">
                  <c:v>30.984000000000002</c:v>
                </c:pt>
                <c:pt idx="1320">
                  <c:v>20.103999999999999</c:v>
                </c:pt>
                <c:pt idx="1321">
                  <c:v>5.9509999999999996</c:v>
                </c:pt>
                <c:pt idx="1322">
                  <c:v>0.61399999999999999</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262.13</c:v>
                </c:pt>
                <c:pt idx="1397">
                  <c:v>1275.5609999999999</c:v>
                </c:pt>
                <c:pt idx="1398">
                  <c:v>1589.7329999999999</c:v>
                </c:pt>
                <c:pt idx="1399">
                  <c:v>1577.6610000000001</c:v>
                </c:pt>
                <c:pt idx="1400">
                  <c:v>1477.816</c:v>
                </c:pt>
                <c:pt idx="1401">
                  <c:v>1389.133</c:v>
                </c:pt>
                <c:pt idx="1402">
                  <c:v>1308.5820000000001</c:v>
                </c:pt>
                <c:pt idx="1403">
                  <c:v>1215.3040000000001</c:v>
                </c:pt>
                <c:pt idx="1404">
                  <c:v>1123.3789999999999</c:v>
                </c:pt>
                <c:pt idx="1405">
                  <c:v>1021.491</c:v>
                </c:pt>
                <c:pt idx="1406">
                  <c:v>904.7</c:v>
                </c:pt>
                <c:pt idx="1407">
                  <c:v>781.9</c:v>
                </c:pt>
                <c:pt idx="1408">
                  <c:v>666.59199999999998</c:v>
                </c:pt>
                <c:pt idx="1409">
                  <c:v>557.28899999999999</c:v>
                </c:pt>
                <c:pt idx="1410">
                  <c:v>458.108</c:v>
                </c:pt>
                <c:pt idx="1411">
                  <c:v>370.101</c:v>
                </c:pt>
                <c:pt idx="1412">
                  <c:v>297.50200000000001</c:v>
                </c:pt>
                <c:pt idx="1413">
                  <c:v>234.898</c:v>
                </c:pt>
                <c:pt idx="1414">
                  <c:v>194.511</c:v>
                </c:pt>
                <c:pt idx="1415">
                  <c:v>155.69200000000001</c:v>
                </c:pt>
                <c:pt idx="1416">
                  <c:v>137.39400000000001</c:v>
                </c:pt>
                <c:pt idx="1417">
                  <c:v>121.84399999999999</c:v>
                </c:pt>
                <c:pt idx="1418">
                  <c:v>106.959</c:v>
                </c:pt>
                <c:pt idx="1419">
                  <c:v>92.522000000000006</c:v>
                </c:pt>
                <c:pt idx="1420">
                  <c:v>80.653999999999996</c:v>
                </c:pt>
                <c:pt idx="1421">
                  <c:v>65.316999999999993</c:v>
                </c:pt>
                <c:pt idx="1422">
                  <c:v>54.415999999999997</c:v>
                </c:pt>
                <c:pt idx="1423">
                  <c:v>48.444000000000003</c:v>
                </c:pt>
                <c:pt idx="1424">
                  <c:v>41.445999999999998</c:v>
                </c:pt>
                <c:pt idx="1425">
                  <c:v>32.365000000000002</c:v>
                </c:pt>
                <c:pt idx="1426">
                  <c:v>24.530999999999999</c:v>
                </c:pt>
                <c:pt idx="1427">
                  <c:v>20.38</c:v>
                </c:pt>
                <c:pt idx="1428">
                  <c:v>23.065999999999999</c:v>
                </c:pt>
                <c:pt idx="1429">
                  <c:v>25.591000000000001</c:v>
                </c:pt>
                <c:pt idx="1430">
                  <c:v>28.341000000000001</c:v>
                </c:pt>
                <c:pt idx="1431">
                  <c:v>35.066000000000003</c:v>
                </c:pt>
                <c:pt idx="1432">
                  <c:v>38.752000000000002</c:v>
                </c:pt>
                <c:pt idx="1433">
                  <c:v>40.125</c:v>
                </c:pt>
                <c:pt idx="1434">
                  <c:v>32.478999999999999</c:v>
                </c:pt>
                <c:pt idx="1435">
                  <c:v>21.015000000000001</c:v>
                </c:pt>
                <c:pt idx="1436">
                  <c:v>6.806</c:v>
                </c:pt>
                <c:pt idx="1437">
                  <c:v>2.1000000000000001E-2</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3.05</c:v>
                </c:pt>
                <c:pt idx="1455">
                  <c:v>168.98599999999999</c:v>
                </c:pt>
                <c:pt idx="1456">
                  <c:v>463.61399999999998</c:v>
                </c:pt>
                <c:pt idx="1457">
                  <c:v>672.84900000000005</c:v>
                </c:pt>
                <c:pt idx="1458">
                  <c:v>767.46600000000001</c:v>
                </c:pt>
                <c:pt idx="1459">
                  <c:v>803.51599999999996</c:v>
                </c:pt>
                <c:pt idx="1460">
                  <c:v>794.798</c:v>
                </c:pt>
                <c:pt idx="1461">
                  <c:v>772.69100000000003</c:v>
                </c:pt>
                <c:pt idx="1462">
                  <c:v>740.63499999999999</c:v>
                </c:pt>
                <c:pt idx="1463">
                  <c:v>694.24</c:v>
                </c:pt>
                <c:pt idx="1464">
                  <c:v>639.82100000000003</c:v>
                </c:pt>
                <c:pt idx="1465">
                  <c:v>583.54499999999996</c:v>
                </c:pt>
                <c:pt idx="1466">
                  <c:v>525.47699999999998</c:v>
                </c:pt>
                <c:pt idx="1467">
                  <c:v>478.00799999999998</c:v>
                </c:pt>
                <c:pt idx="1468">
                  <c:v>424.27100000000002</c:v>
                </c:pt>
                <c:pt idx="1469">
                  <c:v>370.392</c:v>
                </c:pt>
                <c:pt idx="1470">
                  <c:v>322.14400000000001</c:v>
                </c:pt>
                <c:pt idx="1471">
                  <c:v>280.62900000000002</c:v>
                </c:pt>
                <c:pt idx="1472">
                  <c:v>247.52799999999999</c:v>
                </c:pt>
                <c:pt idx="1473">
                  <c:v>213.292</c:v>
                </c:pt>
                <c:pt idx="1474">
                  <c:v>181.542</c:v>
                </c:pt>
                <c:pt idx="1475">
                  <c:v>159.952</c:v>
                </c:pt>
                <c:pt idx="1476">
                  <c:v>144.06800000000001</c:v>
                </c:pt>
                <c:pt idx="1477">
                  <c:v>131.54499999999999</c:v>
                </c:pt>
                <c:pt idx="1478">
                  <c:v>118.28100000000001</c:v>
                </c:pt>
                <c:pt idx="1479">
                  <c:v>107.32599999999999</c:v>
                </c:pt>
                <c:pt idx="1480">
                  <c:v>100.53400000000001</c:v>
                </c:pt>
                <c:pt idx="1481">
                  <c:v>93.745999999999995</c:v>
                </c:pt>
                <c:pt idx="1482">
                  <c:v>84.92</c:v>
                </c:pt>
                <c:pt idx="1483">
                  <c:v>74.981999999999999</c:v>
                </c:pt>
                <c:pt idx="1484">
                  <c:v>65.179000000000002</c:v>
                </c:pt>
                <c:pt idx="1485">
                  <c:v>55.296999999999997</c:v>
                </c:pt>
                <c:pt idx="1486">
                  <c:v>48.76</c:v>
                </c:pt>
                <c:pt idx="1487">
                  <c:v>43.994</c:v>
                </c:pt>
                <c:pt idx="1488">
                  <c:v>69.424000000000007</c:v>
                </c:pt>
                <c:pt idx="1489">
                  <c:v>113.79900000000001</c:v>
                </c:pt>
                <c:pt idx="1490">
                  <c:v>122.009</c:v>
                </c:pt>
                <c:pt idx="1491">
                  <c:v>125.309</c:v>
                </c:pt>
                <c:pt idx="1492">
                  <c:v>160.155</c:v>
                </c:pt>
                <c:pt idx="1493">
                  <c:v>278.84800000000001</c:v>
                </c:pt>
                <c:pt idx="1494">
                  <c:v>417.75200000000001</c:v>
                </c:pt>
                <c:pt idx="1495">
                  <c:v>446.03899999999999</c:v>
                </c:pt>
                <c:pt idx="1496">
                  <c:v>384.88600000000002</c:v>
                </c:pt>
                <c:pt idx="1497">
                  <c:v>294.68400000000003</c:v>
                </c:pt>
                <c:pt idx="1498">
                  <c:v>212.922</c:v>
                </c:pt>
                <c:pt idx="1499">
                  <c:v>164.47800000000001</c:v>
                </c:pt>
                <c:pt idx="1500">
                  <c:v>142.40799999999999</c:v>
                </c:pt>
                <c:pt idx="1501">
                  <c:v>129.066</c:v>
                </c:pt>
                <c:pt idx="1502">
                  <c:v>118.77800000000001</c:v>
                </c:pt>
                <c:pt idx="1503">
                  <c:v>107.85899999999999</c:v>
                </c:pt>
                <c:pt idx="1504">
                  <c:v>98.322000000000003</c:v>
                </c:pt>
                <c:pt idx="1505">
                  <c:v>91.183000000000007</c:v>
                </c:pt>
                <c:pt idx="1506">
                  <c:v>86.540999999999997</c:v>
                </c:pt>
                <c:pt idx="1507">
                  <c:v>81.944999999999993</c:v>
                </c:pt>
                <c:pt idx="1508">
                  <c:v>77.852000000000004</c:v>
                </c:pt>
                <c:pt idx="1509">
                  <c:v>71.466999999999999</c:v>
                </c:pt>
                <c:pt idx="1510">
                  <c:v>66.394000000000005</c:v>
                </c:pt>
                <c:pt idx="1511">
                  <c:v>55.796999999999997</c:v>
                </c:pt>
                <c:pt idx="1512">
                  <c:v>51.868000000000002</c:v>
                </c:pt>
                <c:pt idx="1513">
                  <c:v>50.368000000000002</c:v>
                </c:pt>
                <c:pt idx="1514">
                  <c:v>48.046999999999997</c:v>
                </c:pt>
                <c:pt idx="1515">
                  <c:v>42.223999999999997</c:v>
                </c:pt>
                <c:pt idx="1516">
                  <c:v>34.792000000000002</c:v>
                </c:pt>
                <c:pt idx="1517">
                  <c:v>28.494</c:v>
                </c:pt>
                <c:pt idx="1518">
                  <c:v>23.026</c:v>
                </c:pt>
                <c:pt idx="1519">
                  <c:v>22.291</c:v>
                </c:pt>
                <c:pt idx="1520">
                  <c:v>9.7690000000000001</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11.157</c:v>
                </c:pt>
                <c:pt idx="1687">
                  <c:v>50.619</c:v>
                </c:pt>
                <c:pt idx="1688">
                  <c:v>39.256</c:v>
                </c:pt>
                <c:pt idx="1689">
                  <c:v>31.457999999999998</c:v>
                </c:pt>
                <c:pt idx="1690">
                  <c:v>18.654</c:v>
                </c:pt>
                <c:pt idx="1691">
                  <c:v>13.093999999999999</c:v>
                </c:pt>
                <c:pt idx="1692">
                  <c:v>4.5839999999999996</c:v>
                </c:pt>
                <c:pt idx="1693">
                  <c:v>0.18099999999999999</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88">
                  <c:v>365.37799999999999</c:v>
                </c:pt>
                <c:pt idx="1789">
                  <c:v>124.23099999999999</c:v>
                </c:pt>
                <c:pt idx="1790">
                  <c:v>63.148000000000003</c:v>
                </c:pt>
                <c:pt idx="1791">
                  <c:v>32.947000000000003</c:v>
                </c:pt>
                <c:pt idx="1792">
                  <c:v>20.509</c:v>
                </c:pt>
                <c:pt idx="1793">
                  <c:v>16.757999999999999</c:v>
                </c:pt>
                <c:pt idx="1794">
                  <c:v>10.499000000000001</c:v>
                </c:pt>
                <c:pt idx="1795">
                  <c:v>2.2650000000000001</c:v>
                </c:pt>
                <c:pt idx="1796">
                  <c:v>4.5999999999999999E-2</c:v>
                </c:pt>
                <c:pt idx="1797">
                  <c:v>0</c:v>
                </c:pt>
                <c:pt idx="1798">
                  <c:v>1.04</c:v>
                </c:pt>
                <c:pt idx="1799">
                  <c:v>3.895</c:v>
                </c:pt>
                <c:pt idx="1800">
                  <c:v>4.2629999999999999</c:v>
                </c:pt>
                <c:pt idx="1801">
                  <c:v>2.8279999999999998</c:v>
                </c:pt>
                <c:pt idx="1802">
                  <c:v>1.018</c:v>
                </c:pt>
                <c:pt idx="1803">
                  <c:v>3.6999999999999998E-2</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numCache>
            </c:numRef>
          </c:val>
          <c:smooth val="1"/>
          <c:extLst xmlns:c16r2="http://schemas.microsoft.com/office/drawing/2015/06/chart">
            <c:ext xmlns:c16="http://schemas.microsoft.com/office/drawing/2014/chart" uri="{C3380CC4-5D6E-409C-BE32-E72D297353CC}">
              <c16:uniqueId val="{00000006-26F3-43EC-AA58-AAC5E0BB9EC4}"/>
            </c:ext>
          </c:extLst>
        </c:ser>
        <c:ser>
          <c:idx val="7"/>
          <c:order val="7"/>
          <c:tx>
            <c:strRef>
              <c:f>'All Time Flows'!$J$2</c:f>
              <c:strCache>
                <c:ptCount val="1"/>
                <c:pt idx="0">
                  <c:v>Louth</c:v>
                </c:pt>
              </c:strCache>
            </c:strRef>
          </c:tx>
          <c:spPr>
            <a:ln w="12700" cap="rnd">
              <a:solidFill>
                <a:srgbClr val="7030A0"/>
              </a:solidFill>
              <a:round/>
            </a:ln>
            <a:effectLst/>
          </c:spPr>
          <c:marker>
            <c:symbol val="none"/>
          </c:marker>
          <c:cat>
            <c:numRef>
              <c:f>'All Time Flows'!$B$3:$B$1889</c:f>
              <c:numCache>
                <c:formatCode>d/m/yy;@</c:formatCode>
                <c:ptCount val="1887"/>
                <c:pt idx="0">
                  <c:v>41791</c:v>
                </c:pt>
                <c:pt idx="1">
                  <c:v>41792</c:v>
                </c:pt>
                <c:pt idx="2">
                  <c:v>41793</c:v>
                </c:pt>
                <c:pt idx="3">
                  <c:v>41794</c:v>
                </c:pt>
                <c:pt idx="4">
                  <c:v>41795</c:v>
                </c:pt>
                <c:pt idx="5">
                  <c:v>41796</c:v>
                </c:pt>
                <c:pt idx="6">
                  <c:v>41797</c:v>
                </c:pt>
                <c:pt idx="7">
                  <c:v>41798</c:v>
                </c:pt>
                <c:pt idx="8">
                  <c:v>41799</c:v>
                </c:pt>
                <c:pt idx="9">
                  <c:v>41800</c:v>
                </c:pt>
                <c:pt idx="10">
                  <c:v>41801</c:v>
                </c:pt>
                <c:pt idx="11">
                  <c:v>41802</c:v>
                </c:pt>
                <c:pt idx="12">
                  <c:v>41803</c:v>
                </c:pt>
                <c:pt idx="13">
                  <c:v>41804</c:v>
                </c:pt>
                <c:pt idx="14">
                  <c:v>41805</c:v>
                </c:pt>
                <c:pt idx="15">
                  <c:v>41806</c:v>
                </c:pt>
                <c:pt idx="16">
                  <c:v>41807</c:v>
                </c:pt>
                <c:pt idx="17">
                  <c:v>41808</c:v>
                </c:pt>
                <c:pt idx="18">
                  <c:v>41809</c:v>
                </c:pt>
                <c:pt idx="19">
                  <c:v>41810</c:v>
                </c:pt>
                <c:pt idx="20">
                  <c:v>41811</c:v>
                </c:pt>
                <c:pt idx="21">
                  <c:v>41812</c:v>
                </c:pt>
                <c:pt idx="22">
                  <c:v>41813</c:v>
                </c:pt>
                <c:pt idx="23">
                  <c:v>41814</c:v>
                </c:pt>
                <c:pt idx="24">
                  <c:v>41815</c:v>
                </c:pt>
                <c:pt idx="25">
                  <c:v>41816</c:v>
                </c:pt>
                <c:pt idx="26">
                  <c:v>41817</c:v>
                </c:pt>
                <c:pt idx="27">
                  <c:v>41818</c:v>
                </c:pt>
                <c:pt idx="28">
                  <c:v>41819</c:v>
                </c:pt>
                <c:pt idx="29">
                  <c:v>41820</c:v>
                </c:pt>
                <c:pt idx="30">
                  <c:v>41821</c:v>
                </c:pt>
                <c:pt idx="31">
                  <c:v>41822</c:v>
                </c:pt>
                <c:pt idx="32">
                  <c:v>41823</c:v>
                </c:pt>
                <c:pt idx="33">
                  <c:v>41824</c:v>
                </c:pt>
                <c:pt idx="34">
                  <c:v>41825</c:v>
                </c:pt>
                <c:pt idx="35">
                  <c:v>41826</c:v>
                </c:pt>
                <c:pt idx="36">
                  <c:v>41827</c:v>
                </c:pt>
                <c:pt idx="37">
                  <c:v>41828</c:v>
                </c:pt>
                <c:pt idx="38">
                  <c:v>41829</c:v>
                </c:pt>
                <c:pt idx="39">
                  <c:v>41830</c:v>
                </c:pt>
                <c:pt idx="40">
                  <c:v>41831</c:v>
                </c:pt>
                <c:pt idx="41">
                  <c:v>41832</c:v>
                </c:pt>
                <c:pt idx="42">
                  <c:v>41833</c:v>
                </c:pt>
                <c:pt idx="43">
                  <c:v>41834</c:v>
                </c:pt>
                <c:pt idx="44">
                  <c:v>41835</c:v>
                </c:pt>
                <c:pt idx="45">
                  <c:v>41836</c:v>
                </c:pt>
                <c:pt idx="46">
                  <c:v>41837</c:v>
                </c:pt>
                <c:pt idx="47">
                  <c:v>41838</c:v>
                </c:pt>
                <c:pt idx="48">
                  <c:v>41839</c:v>
                </c:pt>
                <c:pt idx="49">
                  <c:v>41840</c:v>
                </c:pt>
                <c:pt idx="50">
                  <c:v>41841</c:v>
                </c:pt>
                <c:pt idx="51">
                  <c:v>41842</c:v>
                </c:pt>
                <c:pt idx="52">
                  <c:v>41843</c:v>
                </c:pt>
                <c:pt idx="53">
                  <c:v>41844</c:v>
                </c:pt>
                <c:pt idx="54">
                  <c:v>41845</c:v>
                </c:pt>
                <c:pt idx="55">
                  <c:v>41846</c:v>
                </c:pt>
                <c:pt idx="56">
                  <c:v>41847</c:v>
                </c:pt>
                <c:pt idx="57">
                  <c:v>41848</c:v>
                </c:pt>
                <c:pt idx="58">
                  <c:v>41849</c:v>
                </c:pt>
                <c:pt idx="59">
                  <c:v>41850</c:v>
                </c:pt>
                <c:pt idx="60">
                  <c:v>41851</c:v>
                </c:pt>
                <c:pt idx="61">
                  <c:v>41852</c:v>
                </c:pt>
                <c:pt idx="62">
                  <c:v>41853</c:v>
                </c:pt>
                <c:pt idx="63">
                  <c:v>41854</c:v>
                </c:pt>
                <c:pt idx="64">
                  <c:v>41855</c:v>
                </c:pt>
                <c:pt idx="65">
                  <c:v>41856</c:v>
                </c:pt>
                <c:pt idx="66">
                  <c:v>41857</c:v>
                </c:pt>
                <c:pt idx="67">
                  <c:v>41858</c:v>
                </c:pt>
                <c:pt idx="68">
                  <c:v>41859</c:v>
                </c:pt>
                <c:pt idx="69">
                  <c:v>41860</c:v>
                </c:pt>
                <c:pt idx="70">
                  <c:v>41861</c:v>
                </c:pt>
                <c:pt idx="71">
                  <c:v>41862</c:v>
                </c:pt>
                <c:pt idx="72">
                  <c:v>41863</c:v>
                </c:pt>
                <c:pt idx="73">
                  <c:v>41864</c:v>
                </c:pt>
                <c:pt idx="74">
                  <c:v>41865</c:v>
                </c:pt>
                <c:pt idx="75">
                  <c:v>41866</c:v>
                </c:pt>
                <c:pt idx="76">
                  <c:v>41867</c:v>
                </c:pt>
                <c:pt idx="77">
                  <c:v>41868</c:v>
                </c:pt>
                <c:pt idx="78">
                  <c:v>41869</c:v>
                </c:pt>
                <c:pt idx="79">
                  <c:v>41870</c:v>
                </c:pt>
                <c:pt idx="80">
                  <c:v>41871</c:v>
                </c:pt>
                <c:pt idx="81">
                  <c:v>41872</c:v>
                </c:pt>
                <c:pt idx="82">
                  <c:v>41873</c:v>
                </c:pt>
                <c:pt idx="83">
                  <c:v>41874</c:v>
                </c:pt>
                <c:pt idx="84">
                  <c:v>41875</c:v>
                </c:pt>
                <c:pt idx="85">
                  <c:v>41876</c:v>
                </c:pt>
                <c:pt idx="86">
                  <c:v>41877</c:v>
                </c:pt>
                <c:pt idx="87">
                  <c:v>41878</c:v>
                </c:pt>
                <c:pt idx="88">
                  <c:v>41879</c:v>
                </c:pt>
                <c:pt idx="89">
                  <c:v>41880</c:v>
                </c:pt>
                <c:pt idx="90">
                  <c:v>41881</c:v>
                </c:pt>
                <c:pt idx="91">
                  <c:v>41882</c:v>
                </c:pt>
                <c:pt idx="92">
                  <c:v>41883</c:v>
                </c:pt>
                <c:pt idx="93">
                  <c:v>41884</c:v>
                </c:pt>
                <c:pt idx="94">
                  <c:v>41885</c:v>
                </c:pt>
                <c:pt idx="95">
                  <c:v>41886</c:v>
                </c:pt>
                <c:pt idx="96">
                  <c:v>41887</c:v>
                </c:pt>
                <c:pt idx="97">
                  <c:v>41888</c:v>
                </c:pt>
                <c:pt idx="98">
                  <c:v>41889</c:v>
                </c:pt>
                <c:pt idx="99">
                  <c:v>41890</c:v>
                </c:pt>
                <c:pt idx="100">
                  <c:v>41891</c:v>
                </c:pt>
                <c:pt idx="101">
                  <c:v>41892</c:v>
                </c:pt>
                <c:pt idx="102">
                  <c:v>41893</c:v>
                </c:pt>
                <c:pt idx="103">
                  <c:v>41894</c:v>
                </c:pt>
                <c:pt idx="104">
                  <c:v>41895</c:v>
                </c:pt>
                <c:pt idx="105">
                  <c:v>41896</c:v>
                </c:pt>
                <c:pt idx="106">
                  <c:v>41897</c:v>
                </c:pt>
                <c:pt idx="107">
                  <c:v>41898</c:v>
                </c:pt>
                <c:pt idx="108">
                  <c:v>41899</c:v>
                </c:pt>
                <c:pt idx="109">
                  <c:v>41900</c:v>
                </c:pt>
                <c:pt idx="110">
                  <c:v>41901</c:v>
                </c:pt>
                <c:pt idx="111">
                  <c:v>41902</c:v>
                </c:pt>
                <c:pt idx="112">
                  <c:v>41903</c:v>
                </c:pt>
                <c:pt idx="113">
                  <c:v>41904</c:v>
                </c:pt>
                <c:pt idx="114">
                  <c:v>41905</c:v>
                </c:pt>
                <c:pt idx="115">
                  <c:v>41906</c:v>
                </c:pt>
                <c:pt idx="116">
                  <c:v>41907</c:v>
                </c:pt>
                <c:pt idx="117">
                  <c:v>41908</c:v>
                </c:pt>
                <c:pt idx="118">
                  <c:v>41909</c:v>
                </c:pt>
                <c:pt idx="119">
                  <c:v>41910</c:v>
                </c:pt>
                <c:pt idx="120">
                  <c:v>41911</c:v>
                </c:pt>
                <c:pt idx="121">
                  <c:v>41912</c:v>
                </c:pt>
                <c:pt idx="122">
                  <c:v>41913</c:v>
                </c:pt>
                <c:pt idx="123">
                  <c:v>41914</c:v>
                </c:pt>
                <c:pt idx="124">
                  <c:v>41915</c:v>
                </c:pt>
                <c:pt idx="125">
                  <c:v>41916</c:v>
                </c:pt>
                <c:pt idx="126">
                  <c:v>41917</c:v>
                </c:pt>
                <c:pt idx="127">
                  <c:v>41918</c:v>
                </c:pt>
                <c:pt idx="128">
                  <c:v>41919</c:v>
                </c:pt>
                <c:pt idx="129">
                  <c:v>41920</c:v>
                </c:pt>
                <c:pt idx="130">
                  <c:v>41921</c:v>
                </c:pt>
                <c:pt idx="131">
                  <c:v>41922</c:v>
                </c:pt>
                <c:pt idx="132">
                  <c:v>41923</c:v>
                </c:pt>
                <c:pt idx="133">
                  <c:v>41924</c:v>
                </c:pt>
                <c:pt idx="134">
                  <c:v>41925</c:v>
                </c:pt>
                <c:pt idx="135">
                  <c:v>41926</c:v>
                </c:pt>
                <c:pt idx="136">
                  <c:v>41927</c:v>
                </c:pt>
                <c:pt idx="137">
                  <c:v>41928</c:v>
                </c:pt>
                <c:pt idx="138">
                  <c:v>41929</c:v>
                </c:pt>
                <c:pt idx="139">
                  <c:v>41930</c:v>
                </c:pt>
                <c:pt idx="140">
                  <c:v>41931</c:v>
                </c:pt>
                <c:pt idx="141">
                  <c:v>41932</c:v>
                </c:pt>
                <c:pt idx="142">
                  <c:v>41933</c:v>
                </c:pt>
                <c:pt idx="143">
                  <c:v>41934</c:v>
                </c:pt>
                <c:pt idx="144">
                  <c:v>41935</c:v>
                </c:pt>
                <c:pt idx="145">
                  <c:v>41936</c:v>
                </c:pt>
                <c:pt idx="146">
                  <c:v>41937</c:v>
                </c:pt>
                <c:pt idx="147">
                  <c:v>41938</c:v>
                </c:pt>
                <c:pt idx="148">
                  <c:v>41939</c:v>
                </c:pt>
                <c:pt idx="149">
                  <c:v>41940</c:v>
                </c:pt>
                <c:pt idx="150">
                  <c:v>41941</c:v>
                </c:pt>
                <c:pt idx="151">
                  <c:v>41942</c:v>
                </c:pt>
                <c:pt idx="152">
                  <c:v>41943</c:v>
                </c:pt>
                <c:pt idx="153">
                  <c:v>41944</c:v>
                </c:pt>
                <c:pt idx="154">
                  <c:v>41945</c:v>
                </c:pt>
                <c:pt idx="155">
                  <c:v>41946</c:v>
                </c:pt>
                <c:pt idx="156">
                  <c:v>41947</c:v>
                </c:pt>
                <c:pt idx="157">
                  <c:v>41948</c:v>
                </c:pt>
                <c:pt idx="158">
                  <c:v>41949</c:v>
                </c:pt>
                <c:pt idx="159">
                  <c:v>41950</c:v>
                </c:pt>
                <c:pt idx="160">
                  <c:v>41951</c:v>
                </c:pt>
                <c:pt idx="161">
                  <c:v>41952</c:v>
                </c:pt>
                <c:pt idx="162">
                  <c:v>41953</c:v>
                </c:pt>
                <c:pt idx="163">
                  <c:v>41954</c:v>
                </c:pt>
                <c:pt idx="164">
                  <c:v>41955</c:v>
                </c:pt>
                <c:pt idx="165">
                  <c:v>41956</c:v>
                </c:pt>
                <c:pt idx="166">
                  <c:v>41957</c:v>
                </c:pt>
                <c:pt idx="167">
                  <c:v>41958</c:v>
                </c:pt>
                <c:pt idx="168">
                  <c:v>41959</c:v>
                </c:pt>
                <c:pt idx="169">
                  <c:v>41960</c:v>
                </c:pt>
                <c:pt idx="170">
                  <c:v>41961</c:v>
                </c:pt>
                <c:pt idx="171">
                  <c:v>41962</c:v>
                </c:pt>
                <c:pt idx="172">
                  <c:v>41963</c:v>
                </c:pt>
                <c:pt idx="173">
                  <c:v>41964</c:v>
                </c:pt>
                <c:pt idx="174">
                  <c:v>41965</c:v>
                </c:pt>
                <c:pt idx="175">
                  <c:v>41966</c:v>
                </c:pt>
                <c:pt idx="176">
                  <c:v>41967</c:v>
                </c:pt>
                <c:pt idx="177">
                  <c:v>41968</c:v>
                </c:pt>
                <c:pt idx="178">
                  <c:v>41969</c:v>
                </c:pt>
                <c:pt idx="179">
                  <c:v>41970</c:v>
                </c:pt>
                <c:pt idx="180">
                  <c:v>41971</c:v>
                </c:pt>
                <c:pt idx="181">
                  <c:v>41972</c:v>
                </c:pt>
                <c:pt idx="182">
                  <c:v>41973</c:v>
                </c:pt>
                <c:pt idx="183">
                  <c:v>41974</c:v>
                </c:pt>
                <c:pt idx="184">
                  <c:v>41975</c:v>
                </c:pt>
                <c:pt idx="185">
                  <c:v>41976</c:v>
                </c:pt>
                <c:pt idx="186">
                  <c:v>41977</c:v>
                </c:pt>
                <c:pt idx="187">
                  <c:v>41978</c:v>
                </c:pt>
                <c:pt idx="188">
                  <c:v>41979</c:v>
                </c:pt>
                <c:pt idx="189">
                  <c:v>41980</c:v>
                </c:pt>
                <c:pt idx="190">
                  <c:v>41981</c:v>
                </c:pt>
                <c:pt idx="191">
                  <c:v>41982</c:v>
                </c:pt>
                <c:pt idx="192">
                  <c:v>41983</c:v>
                </c:pt>
                <c:pt idx="193">
                  <c:v>41984</c:v>
                </c:pt>
                <c:pt idx="194">
                  <c:v>41985</c:v>
                </c:pt>
                <c:pt idx="195">
                  <c:v>41986</c:v>
                </c:pt>
                <c:pt idx="196">
                  <c:v>41987</c:v>
                </c:pt>
                <c:pt idx="197">
                  <c:v>41988</c:v>
                </c:pt>
                <c:pt idx="198">
                  <c:v>41989</c:v>
                </c:pt>
                <c:pt idx="199">
                  <c:v>41990</c:v>
                </c:pt>
                <c:pt idx="200">
                  <c:v>41991</c:v>
                </c:pt>
                <c:pt idx="201">
                  <c:v>41992</c:v>
                </c:pt>
                <c:pt idx="202">
                  <c:v>41993</c:v>
                </c:pt>
                <c:pt idx="203">
                  <c:v>41994</c:v>
                </c:pt>
                <c:pt idx="204">
                  <c:v>41995</c:v>
                </c:pt>
                <c:pt idx="205">
                  <c:v>41996</c:v>
                </c:pt>
                <c:pt idx="206">
                  <c:v>41997</c:v>
                </c:pt>
                <c:pt idx="207">
                  <c:v>41998</c:v>
                </c:pt>
                <c:pt idx="208">
                  <c:v>41999</c:v>
                </c:pt>
                <c:pt idx="209">
                  <c:v>42000</c:v>
                </c:pt>
                <c:pt idx="210">
                  <c:v>42001</c:v>
                </c:pt>
                <c:pt idx="211">
                  <c:v>42002</c:v>
                </c:pt>
                <c:pt idx="212">
                  <c:v>42003</c:v>
                </c:pt>
                <c:pt idx="213">
                  <c:v>42004</c:v>
                </c:pt>
                <c:pt idx="214">
                  <c:v>42005</c:v>
                </c:pt>
                <c:pt idx="215">
                  <c:v>42006</c:v>
                </c:pt>
                <c:pt idx="216">
                  <c:v>42007</c:v>
                </c:pt>
                <c:pt idx="217">
                  <c:v>42008</c:v>
                </c:pt>
                <c:pt idx="218">
                  <c:v>42009</c:v>
                </c:pt>
                <c:pt idx="219">
                  <c:v>42010</c:v>
                </c:pt>
                <c:pt idx="220">
                  <c:v>42011</c:v>
                </c:pt>
                <c:pt idx="221">
                  <c:v>42012</c:v>
                </c:pt>
                <c:pt idx="222">
                  <c:v>42013</c:v>
                </c:pt>
                <c:pt idx="223">
                  <c:v>42014</c:v>
                </c:pt>
                <c:pt idx="224">
                  <c:v>42015</c:v>
                </c:pt>
                <c:pt idx="225">
                  <c:v>42016</c:v>
                </c:pt>
                <c:pt idx="226">
                  <c:v>42017</c:v>
                </c:pt>
                <c:pt idx="227">
                  <c:v>42018</c:v>
                </c:pt>
                <c:pt idx="228">
                  <c:v>42019</c:v>
                </c:pt>
                <c:pt idx="229">
                  <c:v>42020</c:v>
                </c:pt>
                <c:pt idx="230">
                  <c:v>42021</c:v>
                </c:pt>
                <c:pt idx="231">
                  <c:v>42022</c:v>
                </c:pt>
                <c:pt idx="232">
                  <c:v>42023</c:v>
                </c:pt>
                <c:pt idx="233">
                  <c:v>42024</c:v>
                </c:pt>
                <c:pt idx="234">
                  <c:v>42025</c:v>
                </c:pt>
                <c:pt idx="235">
                  <c:v>42026</c:v>
                </c:pt>
                <c:pt idx="236">
                  <c:v>42027</c:v>
                </c:pt>
                <c:pt idx="237">
                  <c:v>42028</c:v>
                </c:pt>
                <c:pt idx="238">
                  <c:v>42029</c:v>
                </c:pt>
                <c:pt idx="239">
                  <c:v>42030</c:v>
                </c:pt>
                <c:pt idx="240">
                  <c:v>42031</c:v>
                </c:pt>
                <c:pt idx="241">
                  <c:v>42032</c:v>
                </c:pt>
                <c:pt idx="242">
                  <c:v>42033</c:v>
                </c:pt>
                <c:pt idx="243">
                  <c:v>42034</c:v>
                </c:pt>
                <c:pt idx="244">
                  <c:v>42035</c:v>
                </c:pt>
                <c:pt idx="245">
                  <c:v>42036</c:v>
                </c:pt>
                <c:pt idx="246">
                  <c:v>42037</c:v>
                </c:pt>
                <c:pt idx="247">
                  <c:v>42038</c:v>
                </c:pt>
                <c:pt idx="248">
                  <c:v>42039</c:v>
                </c:pt>
                <c:pt idx="249">
                  <c:v>42040</c:v>
                </c:pt>
                <c:pt idx="250">
                  <c:v>42041</c:v>
                </c:pt>
                <c:pt idx="251">
                  <c:v>42042</c:v>
                </c:pt>
                <c:pt idx="252">
                  <c:v>42043</c:v>
                </c:pt>
                <c:pt idx="253">
                  <c:v>42044</c:v>
                </c:pt>
                <c:pt idx="254">
                  <c:v>42045</c:v>
                </c:pt>
                <c:pt idx="255">
                  <c:v>42046</c:v>
                </c:pt>
                <c:pt idx="256">
                  <c:v>42047</c:v>
                </c:pt>
                <c:pt idx="257">
                  <c:v>42048</c:v>
                </c:pt>
                <c:pt idx="258">
                  <c:v>42049</c:v>
                </c:pt>
                <c:pt idx="259">
                  <c:v>42050</c:v>
                </c:pt>
                <c:pt idx="260">
                  <c:v>42051</c:v>
                </c:pt>
                <c:pt idx="261">
                  <c:v>42052</c:v>
                </c:pt>
                <c:pt idx="262">
                  <c:v>42053</c:v>
                </c:pt>
                <c:pt idx="263">
                  <c:v>42054</c:v>
                </c:pt>
                <c:pt idx="264">
                  <c:v>42055</c:v>
                </c:pt>
                <c:pt idx="265">
                  <c:v>42056</c:v>
                </c:pt>
                <c:pt idx="266">
                  <c:v>42057</c:v>
                </c:pt>
                <c:pt idx="267">
                  <c:v>42058</c:v>
                </c:pt>
                <c:pt idx="268">
                  <c:v>42059</c:v>
                </c:pt>
                <c:pt idx="269">
                  <c:v>42060</c:v>
                </c:pt>
                <c:pt idx="270">
                  <c:v>42061</c:v>
                </c:pt>
                <c:pt idx="271">
                  <c:v>42062</c:v>
                </c:pt>
                <c:pt idx="272">
                  <c:v>42063</c:v>
                </c:pt>
                <c:pt idx="273">
                  <c:v>42064</c:v>
                </c:pt>
                <c:pt idx="274">
                  <c:v>42065</c:v>
                </c:pt>
                <c:pt idx="275">
                  <c:v>42066</c:v>
                </c:pt>
                <c:pt idx="276">
                  <c:v>42067</c:v>
                </c:pt>
                <c:pt idx="277">
                  <c:v>42068</c:v>
                </c:pt>
                <c:pt idx="278">
                  <c:v>42069</c:v>
                </c:pt>
                <c:pt idx="279">
                  <c:v>42070</c:v>
                </c:pt>
                <c:pt idx="280">
                  <c:v>42071</c:v>
                </c:pt>
                <c:pt idx="281">
                  <c:v>42072</c:v>
                </c:pt>
                <c:pt idx="282">
                  <c:v>42073</c:v>
                </c:pt>
                <c:pt idx="283">
                  <c:v>42074</c:v>
                </c:pt>
                <c:pt idx="284">
                  <c:v>42075</c:v>
                </c:pt>
                <c:pt idx="285">
                  <c:v>42076</c:v>
                </c:pt>
                <c:pt idx="286">
                  <c:v>42077</c:v>
                </c:pt>
                <c:pt idx="287">
                  <c:v>42078</c:v>
                </c:pt>
                <c:pt idx="288">
                  <c:v>42079</c:v>
                </c:pt>
                <c:pt idx="289">
                  <c:v>42080</c:v>
                </c:pt>
                <c:pt idx="290">
                  <c:v>42081</c:v>
                </c:pt>
                <c:pt idx="291">
                  <c:v>42082</c:v>
                </c:pt>
                <c:pt idx="292">
                  <c:v>42083</c:v>
                </c:pt>
                <c:pt idx="293">
                  <c:v>42084</c:v>
                </c:pt>
                <c:pt idx="294">
                  <c:v>42085</c:v>
                </c:pt>
                <c:pt idx="295">
                  <c:v>42086</c:v>
                </c:pt>
                <c:pt idx="296">
                  <c:v>42087</c:v>
                </c:pt>
                <c:pt idx="297">
                  <c:v>42088</c:v>
                </c:pt>
                <c:pt idx="298">
                  <c:v>42089</c:v>
                </c:pt>
                <c:pt idx="299">
                  <c:v>42090</c:v>
                </c:pt>
                <c:pt idx="300">
                  <c:v>42091</c:v>
                </c:pt>
                <c:pt idx="301">
                  <c:v>42092</c:v>
                </c:pt>
                <c:pt idx="302">
                  <c:v>42093</c:v>
                </c:pt>
                <c:pt idx="303">
                  <c:v>42094</c:v>
                </c:pt>
                <c:pt idx="304">
                  <c:v>42095</c:v>
                </c:pt>
                <c:pt idx="305">
                  <c:v>42096</c:v>
                </c:pt>
                <c:pt idx="306">
                  <c:v>42097</c:v>
                </c:pt>
                <c:pt idx="307">
                  <c:v>42098</c:v>
                </c:pt>
                <c:pt idx="308">
                  <c:v>42099</c:v>
                </c:pt>
                <c:pt idx="309">
                  <c:v>42100</c:v>
                </c:pt>
                <c:pt idx="310">
                  <c:v>42101</c:v>
                </c:pt>
                <c:pt idx="311">
                  <c:v>42102</c:v>
                </c:pt>
                <c:pt idx="312">
                  <c:v>42103</c:v>
                </c:pt>
                <c:pt idx="313">
                  <c:v>42104</c:v>
                </c:pt>
                <c:pt idx="314">
                  <c:v>42105</c:v>
                </c:pt>
                <c:pt idx="315">
                  <c:v>42106</c:v>
                </c:pt>
                <c:pt idx="316">
                  <c:v>42107</c:v>
                </c:pt>
                <c:pt idx="317">
                  <c:v>42108</c:v>
                </c:pt>
                <c:pt idx="318">
                  <c:v>42109</c:v>
                </c:pt>
                <c:pt idx="319">
                  <c:v>42110</c:v>
                </c:pt>
                <c:pt idx="320">
                  <c:v>42111</c:v>
                </c:pt>
                <c:pt idx="321">
                  <c:v>42112</c:v>
                </c:pt>
                <c:pt idx="322">
                  <c:v>42113</c:v>
                </c:pt>
                <c:pt idx="323">
                  <c:v>42114</c:v>
                </c:pt>
                <c:pt idx="324">
                  <c:v>42115</c:v>
                </c:pt>
                <c:pt idx="325">
                  <c:v>42116</c:v>
                </c:pt>
                <c:pt idx="326">
                  <c:v>42117</c:v>
                </c:pt>
                <c:pt idx="327">
                  <c:v>42118</c:v>
                </c:pt>
                <c:pt idx="328">
                  <c:v>42119</c:v>
                </c:pt>
                <c:pt idx="329">
                  <c:v>42120</c:v>
                </c:pt>
                <c:pt idx="330">
                  <c:v>42121</c:v>
                </c:pt>
                <c:pt idx="331">
                  <c:v>42122</c:v>
                </c:pt>
                <c:pt idx="332">
                  <c:v>42123</c:v>
                </c:pt>
                <c:pt idx="333">
                  <c:v>42124</c:v>
                </c:pt>
                <c:pt idx="334">
                  <c:v>42125</c:v>
                </c:pt>
                <c:pt idx="335">
                  <c:v>42126</c:v>
                </c:pt>
                <c:pt idx="336">
                  <c:v>42127</c:v>
                </c:pt>
                <c:pt idx="337">
                  <c:v>42128</c:v>
                </c:pt>
                <c:pt idx="338">
                  <c:v>42129</c:v>
                </c:pt>
                <c:pt idx="339">
                  <c:v>42130</c:v>
                </c:pt>
                <c:pt idx="340">
                  <c:v>42131</c:v>
                </c:pt>
                <c:pt idx="341">
                  <c:v>42132</c:v>
                </c:pt>
                <c:pt idx="342">
                  <c:v>42133</c:v>
                </c:pt>
                <c:pt idx="343">
                  <c:v>42134</c:v>
                </c:pt>
                <c:pt idx="344">
                  <c:v>42135</c:v>
                </c:pt>
                <c:pt idx="345">
                  <c:v>42136</c:v>
                </c:pt>
                <c:pt idx="346">
                  <c:v>42137</c:v>
                </c:pt>
                <c:pt idx="347">
                  <c:v>42138</c:v>
                </c:pt>
                <c:pt idx="348">
                  <c:v>42139</c:v>
                </c:pt>
                <c:pt idx="349">
                  <c:v>42140</c:v>
                </c:pt>
                <c:pt idx="350">
                  <c:v>42141</c:v>
                </c:pt>
                <c:pt idx="351">
                  <c:v>42142</c:v>
                </c:pt>
                <c:pt idx="352">
                  <c:v>42143</c:v>
                </c:pt>
                <c:pt idx="353">
                  <c:v>42144</c:v>
                </c:pt>
                <c:pt idx="354">
                  <c:v>42145</c:v>
                </c:pt>
                <c:pt idx="355">
                  <c:v>42146</c:v>
                </c:pt>
                <c:pt idx="356">
                  <c:v>42147</c:v>
                </c:pt>
                <c:pt idx="357">
                  <c:v>42148</c:v>
                </c:pt>
                <c:pt idx="358">
                  <c:v>42149</c:v>
                </c:pt>
                <c:pt idx="359">
                  <c:v>42150</c:v>
                </c:pt>
                <c:pt idx="360">
                  <c:v>42151</c:v>
                </c:pt>
                <c:pt idx="361">
                  <c:v>42152</c:v>
                </c:pt>
                <c:pt idx="362">
                  <c:v>42153</c:v>
                </c:pt>
                <c:pt idx="363">
                  <c:v>42154</c:v>
                </c:pt>
                <c:pt idx="364">
                  <c:v>42155</c:v>
                </c:pt>
                <c:pt idx="365">
                  <c:v>42156</c:v>
                </c:pt>
                <c:pt idx="366">
                  <c:v>42157</c:v>
                </c:pt>
                <c:pt idx="367">
                  <c:v>42158</c:v>
                </c:pt>
                <c:pt idx="368">
                  <c:v>42159</c:v>
                </c:pt>
                <c:pt idx="369">
                  <c:v>42160</c:v>
                </c:pt>
                <c:pt idx="370">
                  <c:v>42161</c:v>
                </c:pt>
                <c:pt idx="371">
                  <c:v>42162</c:v>
                </c:pt>
                <c:pt idx="372">
                  <c:v>42163</c:v>
                </c:pt>
                <c:pt idx="373">
                  <c:v>42164</c:v>
                </c:pt>
                <c:pt idx="374">
                  <c:v>42165</c:v>
                </c:pt>
                <c:pt idx="375">
                  <c:v>42166</c:v>
                </c:pt>
                <c:pt idx="376">
                  <c:v>42167</c:v>
                </c:pt>
                <c:pt idx="377">
                  <c:v>42168</c:v>
                </c:pt>
                <c:pt idx="378">
                  <c:v>42169</c:v>
                </c:pt>
                <c:pt idx="379">
                  <c:v>42170</c:v>
                </c:pt>
                <c:pt idx="380">
                  <c:v>42171</c:v>
                </c:pt>
                <c:pt idx="381">
                  <c:v>42172</c:v>
                </c:pt>
                <c:pt idx="382">
                  <c:v>42173</c:v>
                </c:pt>
                <c:pt idx="383">
                  <c:v>42174</c:v>
                </c:pt>
                <c:pt idx="384">
                  <c:v>42175</c:v>
                </c:pt>
                <c:pt idx="385">
                  <c:v>42176</c:v>
                </c:pt>
                <c:pt idx="386">
                  <c:v>42177</c:v>
                </c:pt>
                <c:pt idx="387">
                  <c:v>42178</c:v>
                </c:pt>
                <c:pt idx="388">
                  <c:v>42179</c:v>
                </c:pt>
                <c:pt idx="389">
                  <c:v>42180</c:v>
                </c:pt>
                <c:pt idx="390">
                  <c:v>42181</c:v>
                </c:pt>
                <c:pt idx="391">
                  <c:v>42182</c:v>
                </c:pt>
                <c:pt idx="392">
                  <c:v>42183</c:v>
                </c:pt>
                <c:pt idx="393">
                  <c:v>42184</c:v>
                </c:pt>
                <c:pt idx="394">
                  <c:v>42185</c:v>
                </c:pt>
                <c:pt idx="395">
                  <c:v>42186</c:v>
                </c:pt>
                <c:pt idx="396">
                  <c:v>42187</c:v>
                </c:pt>
                <c:pt idx="397">
                  <c:v>42188</c:v>
                </c:pt>
                <c:pt idx="398">
                  <c:v>42189</c:v>
                </c:pt>
                <c:pt idx="399">
                  <c:v>42190</c:v>
                </c:pt>
                <c:pt idx="400">
                  <c:v>42191</c:v>
                </c:pt>
                <c:pt idx="401">
                  <c:v>42192</c:v>
                </c:pt>
                <c:pt idx="402">
                  <c:v>42193</c:v>
                </c:pt>
                <c:pt idx="403">
                  <c:v>42194</c:v>
                </c:pt>
                <c:pt idx="404">
                  <c:v>42195</c:v>
                </c:pt>
                <c:pt idx="405">
                  <c:v>42196</c:v>
                </c:pt>
                <c:pt idx="406">
                  <c:v>42197</c:v>
                </c:pt>
                <c:pt idx="407">
                  <c:v>42198</c:v>
                </c:pt>
                <c:pt idx="408">
                  <c:v>42199</c:v>
                </c:pt>
                <c:pt idx="409">
                  <c:v>42200</c:v>
                </c:pt>
                <c:pt idx="410">
                  <c:v>42201</c:v>
                </c:pt>
                <c:pt idx="411">
                  <c:v>42202</c:v>
                </c:pt>
                <c:pt idx="412">
                  <c:v>42203</c:v>
                </c:pt>
                <c:pt idx="413">
                  <c:v>42204</c:v>
                </c:pt>
                <c:pt idx="414">
                  <c:v>42205</c:v>
                </c:pt>
                <c:pt idx="415">
                  <c:v>42206</c:v>
                </c:pt>
                <c:pt idx="416">
                  <c:v>42207</c:v>
                </c:pt>
                <c:pt idx="417">
                  <c:v>42208</c:v>
                </c:pt>
                <c:pt idx="418">
                  <c:v>42209</c:v>
                </c:pt>
                <c:pt idx="419">
                  <c:v>42210</c:v>
                </c:pt>
                <c:pt idx="420">
                  <c:v>42211</c:v>
                </c:pt>
                <c:pt idx="421">
                  <c:v>42212</c:v>
                </c:pt>
                <c:pt idx="422">
                  <c:v>42213</c:v>
                </c:pt>
                <c:pt idx="423">
                  <c:v>42214</c:v>
                </c:pt>
                <c:pt idx="424">
                  <c:v>42215</c:v>
                </c:pt>
                <c:pt idx="425">
                  <c:v>42216</c:v>
                </c:pt>
                <c:pt idx="426">
                  <c:v>42217</c:v>
                </c:pt>
                <c:pt idx="427">
                  <c:v>42218</c:v>
                </c:pt>
                <c:pt idx="428">
                  <c:v>42219</c:v>
                </c:pt>
                <c:pt idx="429">
                  <c:v>42220</c:v>
                </c:pt>
                <c:pt idx="430">
                  <c:v>42221</c:v>
                </c:pt>
                <c:pt idx="431">
                  <c:v>42222</c:v>
                </c:pt>
                <c:pt idx="432">
                  <c:v>42223</c:v>
                </c:pt>
                <c:pt idx="433">
                  <c:v>42224</c:v>
                </c:pt>
                <c:pt idx="434">
                  <c:v>42225</c:v>
                </c:pt>
                <c:pt idx="435">
                  <c:v>42226</c:v>
                </c:pt>
                <c:pt idx="436">
                  <c:v>42227</c:v>
                </c:pt>
                <c:pt idx="437">
                  <c:v>42228</c:v>
                </c:pt>
                <c:pt idx="438">
                  <c:v>42229</c:v>
                </c:pt>
                <c:pt idx="439">
                  <c:v>42230</c:v>
                </c:pt>
                <c:pt idx="440">
                  <c:v>42231</c:v>
                </c:pt>
                <c:pt idx="441">
                  <c:v>42232</c:v>
                </c:pt>
                <c:pt idx="442">
                  <c:v>42233</c:v>
                </c:pt>
                <c:pt idx="443">
                  <c:v>42234</c:v>
                </c:pt>
                <c:pt idx="444">
                  <c:v>42235</c:v>
                </c:pt>
                <c:pt idx="445">
                  <c:v>42236</c:v>
                </c:pt>
                <c:pt idx="446">
                  <c:v>42237</c:v>
                </c:pt>
                <c:pt idx="447">
                  <c:v>42238</c:v>
                </c:pt>
                <c:pt idx="448">
                  <c:v>42239</c:v>
                </c:pt>
                <c:pt idx="449">
                  <c:v>42240</c:v>
                </c:pt>
                <c:pt idx="450">
                  <c:v>42241</c:v>
                </c:pt>
                <c:pt idx="451">
                  <c:v>42242</c:v>
                </c:pt>
                <c:pt idx="452">
                  <c:v>42243</c:v>
                </c:pt>
                <c:pt idx="453">
                  <c:v>42244</c:v>
                </c:pt>
                <c:pt idx="454">
                  <c:v>42245</c:v>
                </c:pt>
                <c:pt idx="455">
                  <c:v>42246</c:v>
                </c:pt>
                <c:pt idx="456">
                  <c:v>42247</c:v>
                </c:pt>
                <c:pt idx="457">
                  <c:v>42248</c:v>
                </c:pt>
                <c:pt idx="458">
                  <c:v>42249</c:v>
                </c:pt>
                <c:pt idx="459">
                  <c:v>42250</c:v>
                </c:pt>
                <c:pt idx="460">
                  <c:v>42251</c:v>
                </c:pt>
                <c:pt idx="461">
                  <c:v>42252</c:v>
                </c:pt>
                <c:pt idx="462">
                  <c:v>42253</c:v>
                </c:pt>
                <c:pt idx="463">
                  <c:v>42254</c:v>
                </c:pt>
                <c:pt idx="464">
                  <c:v>42255</c:v>
                </c:pt>
                <c:pt idx="465">
                  <c:v>42256</c:v>
                </c:pt>
                <c:pt idx="466">
                  <c:v>42257</c:v>
                </c:pt>
                <c:pt idx="467">
                  <c:v>42258</c:v>
                </c:pt>
                <c:pt idx="468">
                  <c:v>42259</c:v>
                </c:pt>
                <c:pt idx="469">
                  <c:v>42260</c:v>
                </c:pt>
                <c:pt idx="470">
                  <c:v>42261</c:v>
                </c:pt>
                <c:pt idx="471">
                  <c:v>42262</c:v>
                </c:pt>
                <c:pt idx="472">
                  <c:v>42263</c:v>
                </c:pt>
                <c:pt idx="473">
                  <c:v>42264</c:v>
                </c:pt>
                <c:pt idx="474">
                  <c:v>42265</c:v>
                </c:pt>
                <c:pt idx="475">
                  <c:v>42266</c:v>
                </c:pt>
                <c:pt idx="476">
                  <c:v>42267</c:v>
                </c:pt>
                <c:pt idx="477">
                  <c:v>42268</c:v>
                </c:pt>
                <c:pt idx="478">
                  <c:v>42269</c:v>
                </c:pt>
                <c:pt idx="479">
                  <c:v>42270</c:v>
                </c:pt>
                <c:pt idx="480">
                  <c:v>42271</c:v>
                </c:pt>
                <c:pt idx="481">
                  <c:v>42272</c:v>
                </c:pt>
                <c:pt idx="482">
                  <c:v>42273</c:v>
                </c:pt>
                <c:pt idx="483">
                  <c:v>42274</c:v>
                </c:pt>
                <c:pt idx="484">
                  <c:v>42275</c:v>
                </c:pt>
                <c:pt idx="485">
                  <c:v>42276</c:v>
                </c:pt>
                <c:pt idx="486">
                  <c:v>42277</c:v>
                </c:pt>
                <c:pt idx="487">
                  <c:v>42278</c:v>
                </c:pt>
                <c:pt idx="488">
                  <c:v>42279</c:v>
                </c:pt>
                <c:pt idx="489">
                  <c:v>42280</c:v>
                </c:pt>
                <c:pt idx="490">
                  <c:v>42281</c:v>
                </c:pt>
                <c:pt idx="491">
                  <c:v>42282</c:v>
                </c:pt>
                <c:pt idx="492">
                  <c:v>42283</c:v>
                </c:pt>
                <c:pt idx="493">
                  <c:v>42284</c:v>
                </c:pt>
                <c:pt idx="494">
                  <c:v>42285</c:v>
                </c:pt>
                <c:pt idx="495">
                  <c:v>42286</c:v>
                </c:pt>
                <c:pt idx="496">
                  <c:v>42287</c:v>
                </c:pt>
                <c:pt idx="497">
                  <c:v>42288</c:v>
                </c:pt>
                <c:pt idx="498">
                  <c:v>42289</c:v>
                </c:pt>
                <c:pt idx="499">
                  <c:v>42290</c:v>
                </c:pt>
                <c:pt idx="500">
                  <c:v>42291</c:v>
                </c:pt>
                <c:pt idx="501">
                  <c:v>42292</c:v>
                </c:pt>
                <c:pt idx="502">
                  <c:v>42293</c:v>
                </c:pt>
                <c:pt idx="503">
                  <c:v>42294</c:v>
                </c:pt>
                <c:pt idx="504">
                  <c:v>42295</c:v>
                </c:pt>
                <c:pt idx="505">
                  <c:v>42296</c:v>
                </c:pt>
                <c:pt idx="506">
                  <c:v>42297</c:v>
                </c:pt>
                <c:pt idx="507">
                  <c:v>42298</c:v>
                </c:pt>
                <c:pt idx="508">
                  <c:v>42299</c:v>
                </c:pt>
                <c:pt idx="509">
                  <c:v>42300</c:v>
                </c:pt>
                <c:pt idx="510">
                  <c:v>42301</c:v>
                </c:pt>
                <c:pt idx="511">
                  <c:v>42302</c:v>
                </c:pt>
                <c:pt idx="512">
                  <c:v>42303</c:v>
                </c:pt>
                <c:pt idx="513">
                  <c:v>42304</c:v>
                </c:pt>
                <c:pt idx="514">
                  <c:v>42305</c:v>
                </c:pt>
                <c:pt idx="515">
                  <c:v>42306</c:v>
                </c:pt>
                <c:pt idx="516">
                  <c:v>42307</c:v>
                </c:pt>
                <c:pt idx="517">
                  <c:v>42308</c:v>
                </c:pt>
                <c:pt idx="518">
                  <c:v>42309</c:v>
                </c:pt>
                <c:pt idx="519">
                  <c:v>42310</c:v>
                </c:pt>
                <c:pt idx="520">
                  <c:v>42311</c:v>
                </c:pt>
                <c:pt idx="521">
                  <c:v>42312</c:v>
                </c:pt>
                <c:pt idx="522">
                  <c:v>42313</c:v>
                </c:pt>
                <c:pt idx="523">
                  <c:v>42314</c:v>
                </c:pt>
                <c:pt idx="524">
                  <c:v>42315</c:v>
                </c:pt>
                <c:pt idx="525">
                  <c:v>42316</c:v>
                </c:pt>
                <c:pt idx="526">
                  <c:v>42317</c:v>
                </c:pt>
                <c:pt idx="527">
                  <c:v>42318</c:v>
                </c:pt>
                <c:pt idx="528">
                  <c:v>42319</c:v>
                </c:pt>
                <c:pt idx="529">
                  <c:v>42320</c:v>
                </c:pt>
                <c:pt idx="530">
                  <c:v>42321</c:v>
                </c:pt>
                <c:pt idx="531">
                  <c:v>42322</c:v>
                </c:pt>
                <c:pt idx="532">
                  <c:v>42323</c:v>
                </c:pt>
                <c:pt idx="533">
                  <c:v>42324</c:v>
                </c:pt>
                <c:pt idx="534">
                  <c:v>42325</c:v>
                </c:pt>
                <c:pt idx="535">
                  <c:v>42326</c:v>
                </c:pt>
                <c:pt idx="536">
                  <c:v>42327</c:v>
                </c:pt>
                <c:pt idx="537">
                  <c:v>42328</c:v>
                </c:pt>
                <c:pt idx="538">
                  <c:v>42329</c:v>
                </c:pt>
                <c:pt idx="539">
                  <c:v>42330</c:v>
                </c:pt>
                <c:pt idx="540">
                  <c:v>42331</c:v>
                </c:pt>
                <c:pt idx="541">
                  <c:v>42332</c:v>
                </c:pt>
                <c:pt idx="542">
                  <c:v>42333</c:v>
                </c:pt>
                <c:pt idx="543">
                  <c:v>42334</c:v>
                </c:pt>
                <c:pt idx="544">
                  <c:v>42335</c:v>
                </c:pt>
                <c:pt idx="545">
                  <c:v>42336</c:v>
                </c:pt>
                <c:pt idx="546">
                  <c:v>42337</c:v>
                </c:pt>
                <c:pt idx="547">
                  <c:v>42338</c:v>
                </c:pt>
                <c:pt idx="548">
                  <c:v>42339</c:v>
                </c:pt>
                <c:pt idx="549">
                  <c:v>42340</c:v>
                </c:pt>
                <c:pt idx="550">
                  <c:v>42341</c:v>
                </c:pt>
                <c:pt idx="551">
                  <c:v>42342</c:v>
                </c:pt>
                <c:pt idx="552">
                  <c:v>42343</c:v>
                </c:pt>
                <c:pt idx="553">
                  <c:v>42344</c:v>
                </c:pt>
                <c:pt idx="554">
                  <c:v>42345</c:v>
                </c:pt>
                <c:pt idx="555">
                  <c:v>42346</c:v>
                </c:pt>
                <c:pt idx="556">
                  <c:v>42347</c:v>
                </c:pt>
                <c:pt idx="557">
                  <c:v>42348</c:v>
                </c:pt>
                <c:pt idx="558">
                  <c:v>42349</c:v>
                </c:pt>
                <c:pt idx="559">
                  <c:v>42350</c:v>
                </c:pt>
                <c:pt idx="560">
                  <c:v>42351</c:v>
                </c:pt>
                <c:pt idx="561">
                  <c:v>42352</c:v>
                </c:pt>
                <c:pt idx="562">
                  <c:v>42353</c:v>
                </c:pt>
                <c:pt idx="563">
                  <c:v>42354</c:v>
                </c:pt>
                <c:pt idx="564">
                  <c:v>42355</c:v>
                </c:pt>
                <c:pt idx="565">
                  <c:v>42356</c:v>
                </c:pt>
                <c:pt idx="566">
                  <c:v>42357</c:v>
                </c:pt>
                <c:pt idx="567">
                  <c:v>42358</c:v>
                </c:pt>
                <c:pt idx="568">
                  <c:v>42359</c:v>
                </c:pt>
                <c:pt idx="569">
                  <c:v>42360</c:v>
                </c:pt>
                <c:pt idx="570">
                  <c:v>42361</c:v>
                </c:pt>
                <c:pt idx="571">
                  <c:v>42362</c:v>
                </c:pt>
                <c:pt idx="572">
                  <c:v>42363</c:v>
                </c:pt>
                <c:pt idx="573">
                  <c:v>42364</c:v>
                </c:pt>
                <c:pt idx="574">
                  <c:v>42365</c:v>
                </c:pt>
                <c:pt idx="575">
                  <c:v>42366</c:v>
                </c:pt>
                <c:pt idx="576">
                  <c:v>42367</c:v>
                </c:pt>
                <c:pt idx="577">
                  <c:v>42368</c:v>
                </c:pt>
                <c:pt idx="578">
                  <c:v>42369</c:v>
                </c:pt>
                <c:pt idx="579">
                  <c:v>42370</c:v>
                </c:pt>
                <c:pt idx="580">
                  <c:v>42371</c:v>
                </c:pt>
                <c:pt idx="581">
                  <c:v>42372</c:v>
                </c:pt>
                <c:pt idx="582">
                  <c:v>42373</c:v>
                </c:pt>
                <c:pt idx="583">
                  <c:v>42374</c:v>
                </c:pt>
                <c:pt idx="584">
                  <c:v>42375</c:v>
                </c:pt>
                <c:pt idx="585">
                  <c:v>42376</c:v>
                </c:pt>
                <c:pt idx="586">
                  <c:v>42377</c:v>
                </c:pt>
                <c:pt idx="587">
                  <c:v>42378</c:v>
                </c:pt>
                <c:pt idx="588">
                  <c:v>42379</c:v>
                </c:pt>
                <c:pt idx="589">
                  <c:v>42380</c:v>
                </c:pt>
                <c:pt idx="590">
                  <c:v>42381</c:v>
                </c:pt>
                <c:pt idx="591">
                  <c:v>42382</c:v>
                </c:pt>
                <c:pt idx="592">
                  <c:v>42383</c:v>
                </c:pt>
                <c:pt idx="593">
                  <c:v>42384</c:v>
                </c:pt>
                <c:pt idx="594">
                  <c:v>42385</c:v>
                </c:pt>
                <c:pt idx="595">
                  <c:v>42386</c:v>
                </c:pt>
                <c:pt idx="596">
                  <c:v>42387</c:v>
                </c:pt>
                <c:pt idx="597">
                  <c:v>42388</c:v>
                </c:pt>
                <c:pt idx="598">
                  <c:v>42389</c:v>
                </c:pt>
                <c:pt idx="599">
                  <c:v>42390</c:v>
                </c:pt>
                <c:pt idx="600">
                  <c:v>42391</c:v>
                </c:pt>
                <c:pt idx="601">
                  <c:v>42392</c:v>
                </c:pt>
                <c:pt idx="602">
                  <c:v>42393</c:v>
                </c:pt>
                <c:pt idx="603">
                  <c:v>42394</c:v>
                </c:pt>
                <c:pt idx="604">
                  <c:v>42395</c:v>
                </c:pt>
                <c:pt idx="605">
                  <c:v>42396</c:v>
                </c:pt>
                <c:pt idx="606">
                  <c:v>42397</c:v>
                </c:pt>
                <c:pt idx="607">
                  <c:v>42398</c:v>
                </c:pt>
                <c:pt idx="608">
                  <c:v>42399</c:v>
                </c:pt>
                <c:pt idx="609">
                  <c:v>42400</c:v>
                </c:pt>
                <c:pt idx="610">
                  <c:v>42401</c:v>
                </c:pt>
                <c:pt idx="611">
                  <c:v>42402</c:v>
                </c:pt>
                <c:pt idx="612">
                  <c:v>42403</c:v>
                </c:pt>
                <c:pt idx="613">
                  <c:v>42404</c:v>
                </c:pt>
                <c:pt idx="614">
                  <c:v>42405</c:v>
                </c:pt>
                <c:pt idx="615">
                  <c:v>42406</c:v>
                </c:pt>
                <c:pt idx="616">
                  <c:v>42407</c:v>
                </c:pt>
                <c:pt idx="617">
                  <c:v>42408</c:v>
                </c:pt>
                <c:pt idx="618">
                  <c:v>42409</c:v>
                </c:pt>
                <c:pt idx="619">
                  <c:v>42410</c:v>
                </c:pt>
                <c:pt idx="620">
                  <c:v>42411</c:v>
                </c:pt>
                <c:pt idx="621">
                  <c:v>42412</c:v>
                </c:pt>
                <c:pt idx="622">
                  <c:v>42413</c:v>
                </c:pt>
                <c:pt idx="623">
                  <c:v>42414</c:v>
                </c:pt>
                <c:pt idx="624">
                  <c:v>42415</c:v>
                </c:pt>
                <c:pt idx="625">
                  <c:v>42416</c:v>
                </c:pt>
                <c:pt idx="626">
                  <c:v>42417</c:v>
                </c:pt>
                <c:pt idx="627">
                  <c:v>42418</c:v>
                </c:pt>
                <c:pt idx="628">
                  <c:v>42419</c:v>
                </c:pt>
                <c:pt idx="629">
                  <c:v>42420</c:v>
                </c:pt>
                <c:pt idx="630">
                  <c:v>42421</c:v>
                </c:pt>
                <c:pt idx="631">
                  <c:v>42422</c:v>
                </c:pt>
                <c:pt idx="632">
                  <c:v>42423</c:v>
                </c:pt>
                <c:pt idx="633">
                  <c:v>42424</c:v>
                </c:pt>
                <c:pt idx="634">
                  <c:v>42425</c:v>
                </c:pt>
                <c:pt idx="635">
                  <c:v>42426</c:v>
                </c:pt>
                <c:pt idx="636">
                  <c:v>42427</c:v>
                </c:pt>
                <c:pt idx="637">
                  <c:v>42428</c:v>
                </c:pt>
                <c:pt idx="638">
                  <c:v>42429</c:v>
                </c:pt>
                <c:pt idx="639">
                  <c:v>42430</c:v>
                </c:pt>
                <c:pt idx="640">
                  <c:v>42431</c:v>
                </c:pt>
                <c:pt idx="641">
                  <c:v>42432</c:v>
                </c:pt>
                <c:pt idx="642">
                  <c:v>42433</c:v>
                </c:pt>
                <c:pt idx="643">
                  <c:v>42434</c:v>
                </c:pt>
                <c:pt idx="644">
                  <c:v>42435</c:v>
                </c:pt>
                <c:pt idx="645">
                  <c:v>42436</c:v>
                </c:pt>
                <c:pt idx="646">
                  <c:v>42437</c:v>
                </c:pt>
                <c:pt idx="647">
                  <c:v>42438</c:v>
                </c:pt>
                <c:pt idx="648">
                  <c:v>42439</c:v>
                </c:pt>
                <c:pt idx="649">
                  <c:v>42440</c:v>
                </c:pt>
                <c:pt idx="650">
                  <c:v>42441</c:v>
                </c:pt>
                <c:pt idx="651">
                  <c:v>42442</c:v>
                </c:pt>
                <c:pt idx="652">
                  <c:v>42443</c:v>
                </c:pt>
                <c:pt idx="653">
                  <c:v>42444</c:v>
                </c:pt>
                <c:pt idx="654">
                  <c:v>42445</c:v>
                </c:pt>
                <c:pt idx="655">
                  <c:v>42446</c:v>
                </c:pt>
                <c:pt idx="656">
                  <c:v>42447</c:v>
                </c:pt>
                <c:pt idx="657">
                  <c:v>42448</c:v>
                </c:pt>
                <c:pt idx="658">
                  <c:v>42449</c:v>
                </c:pt>
                <c:pt idx="659">
                  <c:v>42450</c:v>
                </c:pt>
                <c:pt idx="660">
                  <c:v>42451</c:v>
                </c:pt>
                <c:pt idx="661">
                  <c:v>42452</c:v>
                </c:pt>
                <c:pt idx="662">
                  <c:v>42453</c:v>
                </c:pt>
                <c:pt idx="663">
                  <c:v>42454</c:v>
                </c:pt>
                <c:pt idx="664">
                  <c:v>42455</c:v>
                </c:pt>
                <c:pt idx="665">
                  <c:v>42456</c:v>
                </c:pt>
                <c:pt idx="666">
                  <c:v>42457</c:v>
                </c:pt>
                <c:pt idx="667">
                  <c:v>42458</c:v>
                </c:pt>
                <c:pt idx="668">
                  <c:v>42459</c:v>
                </c:pt>
                <c:pt idx="669">
                  <c:v>42460</c:v>
                </c:pt>
                <c:pt idx="670">
                  <c:v>42461</c:v>
                </c:pt>
                <c:pt idx="671">
                  <c:v>42462</c:v>
                </c:pt>
                <c:pt idx="672">
                  <c:v>42463</c:v>
                </c:pt>
                <c:pt idx="673">
                  <c:v>42464</c:v>
                </c:pt>
                <c:pt idx="674">
                  <c:v>42465</c:v>
                </c:pt>
                <c:pt idx="675">
                  <c:v>42466</c:v>
                </c:pt>
                <c:pt idx="676">
                  <c:v>42467</c:v>
                </c:pt>
                <c:pt idx="677">
                  <c:v>42468</c:v>
                </c:pt>
                <c:pt idx="678">
                  <c:v>42469</c:v>
                </c:pt>
                <c:pt idx="679">
                  <c:v>42470</c:v>
                </c:pt>
                <c:pt idx="680">
                  <c:v>42471</c:v>
                </c:pt>
                <c:pt idx="681">
                  <c:v>42472</c:v>
                </c:pt>
                <c:pt idx="682">
                  <c:v>42473</c:v>
                </c:pt>
                <c:pt idx="683">
                  <c:v>42474</c:v>
                </c:pt>
                <c:pt idx="684">
                  <c:v>42475</c:v>
                </c:pt>
                <c:pt idx="685">
                  <c:v>42476</c:v>
                </c:pt>
                <c:pt idx="686">
                  <c:v>42477</c:v>
                </c:pt>
                <c:pt idx="687">
                  <c:v>42478</c:v>
                </c:pt>
                <c:pt idx="688">
                  <c:v>42479</c:v>
                </c:pt>
                <c:pt idx="689">
                  <c:v>42480</c:v>
                </c:pt>
                <c:pt idx="690">
                  <c:v>42481</c:v>
                </c:pt>
                <c:pt idx="691">
                  <c:v>42482</c:v>
                </c:pt>
                <c:pt idx="692">
                  <c:v>42483</c:v>
                </c:pt>
                <c:pt idx="693">
                  <c:v>42484</c:v>
                </c:pt>
                <c:pt idx="694">
                  <c:v>42485</c:v>
                </c:pt>
                <c:pt idx="695">
                  <c:v>42486</c:v>
                </c:pt>
                <c:pt idx="696">
                  <c:v>42487</c:v>
                </c:pt>
                <c:pt idx="697">
                  <c:v>42488</c:v>
                </c:pt>
                <c:pt idx="698">
                  <c:v>42489</c:v>
                </c:pt>
                <c:pt idx="699">
                  <c:v>42490</c:v>
                </c:pt>
                <c:pt idx="700">
                  <c:v>42491</c:v>
                </c:pt>
                <c:pt idx="701">
                  <c:v>42492</c:v>
                </c:pt>
                <c:pt idx="702">
                  <c:v>42493</c:v>
                </c:pt>
                <c:pt idx="703">
                  <c:v>42494</c:v>
                </c:pt>
                <c:pt idx="704">
                  <c:v>42495</c:v>
                </c:pt>
                <c:pt idx="705">
                  <c:v>42496</c:v>
                </c:pt>
                <c:pt idx="706">
                  <c:v>42497</c:v>
                </c:pt>
                <c:pt idx="707">
                  <c:v>42498</c:v>
                </c:pt>
                <c:pt idx="708">
                  <c:v>42499</c:v>
                </c:pt>
                <c:pt idx="709">
                  <c:v>42500</c:v>
                </c:pt>
                <c:pt idx="710">
                  <c:v>42501</c:v>
                </c:pt>
                <c:pt idx="711">
                  <c:v>42502</c:v>
                </c:pt>
                <c:pt idx="712">
                  <c:v>42503</c:v>
                </c:pt>
                <c:pt idx="713">
                  <c:v>42504</c:v>
                </c:pt>
                <c:pt idx="714">
                  <c:v>42505</c:v>
                </c:pt>
                <c:pt idx="715">
                  <c:v>42506</c:v>
                </c:pt>
                <c:pt idx="716">
                  <c:v>42507</c:v>
                </c:pt>
                <c:pt idx="717">
                  <c:v>42508</c:v>
                </c:pt>
                <c:pt idx="718">
                  <c:v>42509</c:v>
                </c:pt>
                <c:pt idx="719">
                  <c:v>42510</c:v>
                </c:pt>
                <c:pt idx="720">
                  <c:v>42511</c:v>
                </c:pt>
                <c:pt idx="721">
                  <c:v>42512</c:v>
                </c:pt>
                <c:pt idx="722">
                  <c:v>42513</c:v>
                </c:pt>
                <c:pt idx="723">
                  <c:v>42514</c:v>
                </c:pt>
                <c:pt idx="724">
                  <c:v>42515</c:v>
                </c:pt>
                <c:pt idx="725">
                  <c:v>42516</c:v>
                </c:pt>
                <c:pt idx="726">
                  <c:v>42517</c:v>
                </c:pt>
                <c:pt idx="727">
                  <c:v>42518</c:v>
                </c:pt>
                <c:pt idx="728">
                  <c:v>42519</c:v>
                </c:pt>
                <c:pt idx="729">
                  <c:v>42520</c:v>
                </c:pt>
                <c:pt idx="730">
                  <c:v>42521</c:v>
                </c:pt>
                <c:pt idx="731">
                  <c:v>42522</c:v>
                </c:pt>
                <c:pt idx="732">
                  <c:v>42523</c:v>
                </c:pt>
                <c:pt idx="733">
                  <c:v>42524</c:v>
                </c:pt>
                <c:pt idx="734">
                  <c:v>42525</c:v>
                </c:pt>
                <c:pt idx="735">
                  <c:v>42526</c:v>
                </c:pt>
                <c:pt idx="736">
                  <c:v>42527</c:v>
                </c:pt>
                <c:pt idx="737">
                  <c:v>42528</c:v>
                </c:pt>
                <c:pt idx="738">
                  <c:v>42529</c:v>
                </c:pt>
                <c:pt idx="739">
                  <c:v>42530</c:v>
                </c:pt>
                <c:pt idx="740">
                  <c:v>42531</c:v>
                </c:pt>
                <c:pt idx="741">
                  <c:v>42532</c:v>
                </c:pt>
                <c:pt idx="742">
                  <c:v>42533</c:v>
                </c:pt>
                <c:pt idx="743">
                  <c:v>42534</c:v>
                </c:pt>
                <c:pt idx="744">
                  <c:v>42535</c:v>
                </c:pt>
                <c:pt idx="745">
                  <c:v>42536</c:v>
                </c:pt>
                <c:pt idx="746">
                  <c:v>42537</c:v>
                </c:pt>
                <c:pt idx="747">
                  <c:v>42538</c:v>
                </c:pt>
                <c:pt idx="748">
                  <c:v>42539</c:v>
                </c:pt>
                <c:pt idx="749">
                  <c:v>42540</c:v>
                </c:pt>
                <c:pt idx="750">
                  <c:v>42541</c:v>
                </c:pt>
                <c:pt idx="751">
                  <c:v>42542</c:v>
                </c:pt>
                <c:pt idx="752">
                  <c:v>42543</c:v>
                </c:pt>
                <c:pt idx="753">
                  <c:v>42544</c:v>
                </c:pt>
                <c:pt idx="754">
                  <c:v>42545</c:v>
                </c:pt>
                <c:pt idx="755">
                  <c:v>42546</c:v>
                </c:pt>
                <c:pt idx="756">
                  <c:v>42547</c:v>
                </c:pt>
                <c:pt idx="757">
                  <c:v>42548</c:v>
                </c:pt>
                <c:pt idx="758">
                  <c:v>42549</c:v>
                </c:pt>
                <c:pt idx="759">
                  <c:v>42550</c:v>
                </c:pt>
                <c:pt idx="760">
                  <c:v>42551</c:v>
                </c:pt>
                <c:pt idx="761">
                  <c:v>42552</c:v>
                </c:pt>
                <c:pt idx="762">
                  <c:v>42553</c:v>
                </c:pt>
                <c:pt idx="763">
                  <c:v>42554</c:v>
                </c:pt>
                <c:pt idx="764">
                  <c:v>42555</c:v>
                </c:pt>
                <c:pt idx="765">
                  <c:v>42556</c:v>
                </c:pt>
                <c:pt idx="766">
                  <c:v>42557</c:v>
                </c:pt>
                <c:pt idx="767">
                  <c:v>42558</c:v>
                </c:pt>
                <c:pt idx="768">
                  <c:v>42559</c:v>
                </c:pt>
                <c:pt idx="769">
                  <c:v>42560</c:v>
                </c:pt>
                <c:pt idx="770">
                  <c:v>42561</c:v>
                </c:pt>
                <c:pt idx="771">
                  <c:v>42562</c:v>
                </c:pt>
                <c:pt idx="772">
                  <c:v>42563</c:v>
                </c:pt>
                <c:pt idx="773">
                  <c:v>42564</c:v>
                </c:pt>
                <c:pt idx="774">
                  <c:v>42565</c:v>
                </c:pt>
                <c:pt idx="775">
                  <c:v>42566</c:v>
                </c:pt>
                <c:pt idx="776">
                  <c:v>42567</c:v>
                </c:pt>
                <c:pt idx="777">
                  <c:v>42568</c:v>
                </c:pt>
                <c:pt idx="778">
                  <c:v>42569</c:v>
                </c:pt>
                <c:pt idx="779">
                  <c:v>42570</c:v>
                </c:pt>
                <c:pt idx="780">
                  <c:v>42571</c:v>
                </c:pt>
                <c:pt idx="781">
                  <c:v>42572</c:v>
                </c:pt>
                <c:pt idx="782">
                  <c:v>42573</c:v>
                </c:pt>
                <c:pt idx="783">
                  <c:v>42574</c:v>
                </c:pt>
                <c:pt idx="784">
                  <c:v>42575</c:v>
                </c:pt>
                <c:pt idx="785">
                  <c:v>42576</c:v>
                </c:pt>
                <c:pt idx="786">
                  <c:v>42577</c:v>
                </c:pt>
                <c:pt idx="787">
                  <c:v>42578</c:v>
                </c:pt>
                <c:pt idx="788">
                  <c:v>42579</c:v>
                </c:pt>
                <c:pt idx="789">
                  <c:v>42580</c:v>
                </c:pt>
                <c:pt idx="790">
                  <c:v>42581</c:v>
                </c:pt>
                <c:pt idx="791">
                  <c:v>42582</c:v>
                </c:pt>
                <c:pt idx="792">
                  <c:v>42583</c:v>
                </c:pt>
                <c:pt idx="793">
                  <c:v>42584</c:v>
                </c:pt>
                <c:pt idx="794">
                  <c:v>42585</c:v>
                </c:pt>
                <c:pt idx="795">
                  <c:v>42586</c:v>
                </c:pt>
                <c:pt idx="796">
                  <c:v>42587</c:v>
                </c:pt>
                <c:pt idx="797">
                  <c:v>42588</c:v>
                </c:pt>
                <c:pt idx="798">
                  <c:v>42589</c:v>
                </c:pt>
                <c:pt idx="799">
                  <c:v>42590</c:v>
                </c:pt>
                <c:pt idx="800">
                  <c:v>42591</c:v>
                </c:pt>
                <c:pt idx="801">
                  <c:v>42592</c:v>
                </c:pt>
                <c:pt idx="802">
                  <c:v>42593</c:v>
                </c:pt>
                <c:pt idx="803">
                  <c:v>42594</c:v>
                </c:pt>
                <c:pt idx="804">
                  <c:v>42595</c:v>
                </c:pt>
                <c:pt idx="805">
                  <c:v>42596</c:v>
                </c:pt>
                <c:pt idx="806">
                  <c:v>42597</c:v>
                </c:pt>
                <c:pt idx="807">
                  <c:v>42598</c:v>
                </c:pt>
                <c:pt idx="808">
                  <c:v>42599</c:v>
                </c:pt>
                <c:pt idx="809">
                  <c:v>42600</c:v>
                </c:pt>
                <c:pt idx="810">
                  <c:v>42601</c:v>
                </c:pt>
                <c:pt idx="811">
                  <c:v>42602</c:v>
                </c:pt>
                <c:pt idx="812">
                  <c:v>42603</c:v>
                </c:pt>
                <c:pt idx="813">
                  <c:v>42604</c:v>
                </c:pt>
                <c:pt idx="814">
                  <c:v>42605</c:v>
                </c:pt>
                <c:pt idx="815">
                  <c:v>42606</c:v>
                </c:pt>
                <c:pt idx="816">
                  <c:v>42607</c:v>
                </c:pt>
                <c:pt idx="817">
                  <c:v>42608</c:v>
                </c:pt>
                <c:pt idx="818">
                  <c:v>42609</c:v>
                </c:pt>
                <c:pt idx="819">
                  <c:v>42610</c:v>
                </c:pt>
                <c:pt idx="820">
                  <c:v>42611</c:v>
                </c:pt>
                <c:pt idx="821">
                  <c:v>42612</c:v>
                </c:pt>
                <c:pt idx="822">
                  <c:v>42613</c:v>
                </c:pt>
                <c:pt idx="823">
                  <c:v>42614</c:v>
                </c:pt>
                <c:pt idx="824">
                  <c:v>42615</c:v>
                </c:pt>
                <c:pt idx="825">
                  <c:v>42616</c:v>
                </c:pt>
                <c:pt idx="826">
                  <c:v>42617</c:v>
                </c:pt>
                <c:pt idx="827">
                  <c:v>42618</c:v>
                </c:pt>
                <c:pt idx="828">
                  <c:v>42619</c:v>
                </c:pt>
                <c:pt idx="829">
                  <c:v>42620</c:v>
                </c:pt>
                <c:pt idx="830">
                  <c:v>42621</c:v>
                </c:pt>
                <c:pt idx="831">
                  <c:v>42622</c:v>
                </c:pt>
                <c:pt idx="832">
                  <c:v>42623</c:v>
                </c:pt>
                <c:pt idx="833">
                  <c:v>42624</c:v>
                </c:pt>
                <c:pt idx="834">
                  <c:v>42625</c:v>
                </c:pt>
                <c:pt idx="835">
                  <c:v>42626</c:v>
                </c:pt>
                <c:pt idx="836">
                  <c:v>42627</c:v>
                </c:pt>
                <c:pt idx="837">
                  <c:v>42628</c:v>
                </c:pt>
                <c:pt idx="838">
                  <c:v>42629</c:v>
                </c:pt>
                <c:pt idx="839">
                  <c:v>42630</c:v>
                </c:pt>
                <c:pt idx="840">
                  <c:v>42631</c:v>
                </c:pt>
                <c:pt idx="841">
                  <c:v>42632</c:v>
                </c:pt>
                <c:pt idx="842">
                  <c:v>42633</c:v>
                </c:pt>
                <c:pt idx="843">
                  <c:v>42634</c:v>
                </c:pt>
                <c:pt idx="844">
                  <c:v>42635</c:v>
                </c:pt>
                <c:pt idx="845">
                  <c:v>42636</c:v>
                </c:pt>
                <c:pt idx="846">
                  <c:v>42637</c:v>
                </c:pt>
                <c:pt idx="847">
                  <c:v>42638</c:v>
                </c:pt>
                <c:pt idx="848">
                  <c:v>42639</c:v>
                </c:pt>
                <c:pt idx="849">
                  <c:v>42640</c:v>
                </c:pt>
                <c:pt idx="850">
                  <c:v>42641</c:v>
                </c:pt>
                <c:pt idx="851">
                  <c:v>42642</c:v>
                </c:pt>
                <c:pt idx="852">
                  <c:v>42643</c:v>
                </c:pt>
                <c:pt idx="853">
                  <c:v>42644</c:v>
                </c:pt>
                <c:pt idx="854">
                  <c:v>42645</c:v>
                </c:pt>
                <c:pt idx="855">
                  <c:v>42646</c:v>
                </c:pt>
                <c:pt idx="856">
                  <c:v>42647</c:v>
                </c:pt>
                <c:pt idx="857">
                  <c:v>42648</c:v>
                </c:pt>
                <c:pt idx="858">
                  <c:v>42649</c:v>
                </c:pt>
                <c:pt idx="859">
                  <c:v>42650</c:v>
                </c:pt>
                <c:pt idx="860">
                  <c:v>42651</c:v>
                </c:pt>
                <c:pt idx="861">
                  <c:v>42652</c:v>
                </c:pt>
                <c:pt idx="862">
                  <c:v>42653</c:v>
                </c:pt>
                <c:pt idx="863">
                  <c:v>42654</c:v>
                </c:pt>
                <c:pt idx="864">
                  <c:v>42655</c:v>
                </c:pt>
                <c:pt idx="865">
                  <c:v>42656</c:v>
                </c:pt>
                <c:pt idx="866">
                  <c:v>42657</c:v>
                </c:pt>
                <c:pt idx="867">
                  <c:v>42658</c:v>
                </c:pt>
                <c:pt idx="868">
                  <c:v>42659</c:v>
                </c:pt>
                <c:pt idx="869">
                  <c:v>42660</c:v>
                </c:pt>
                <c:pt idx="870">
                  <c:v>42661</c:v>
                </c:pt>
                <c:pt idx="871">
                  <c:v>42662</c:v>
                </c:pt>
                <c:pt idx="872">
                  <c:v>42663</c:v>
                </c:pt>
                <c:pt idx="873">
                  <c:v>42664</c:v>
                </c:pt>
                <c:pt idx="874">
                  <c:v>42665</c:v>
                </c:pt>
                <c:pt idx="875">
                  <c:v>42666</c:v>
                </c:pt>
                <c:pt idx="876">
                  <c:v>42667</c:v>
                </c:pt>
                <c:pt idx="877">
                  <c:v>42668</c:v>
                </c:pt>
                <c:pt idx="878">
                  <c:v>42669</c:v>
                </c:pt>
                <c:pt idx="879">
                  <c:v>42670</c:v>
                </c:pt>
                <c:pt idx="880">
                  <c:v>42671</c:v>
                </c:pt>
                <c:pt idx="881">
                  <c:v>42672</c:v>
                </c:pt>
                <c:pt idx="882">
                  <c:v>42673</c:v>
                </c:pt>
                <c:pt idx="883">
                  <c:v>42674</c:v>
                </c:pt>
                <c:pt idx="884">
                  <c:v>42675</c:v>
                </c:pt>
                <c:pt idx="885">
                  <c:v>42676</c:v>
                </c:pt>
                <c:pt idx="886">
                  <c:v>42677</c:v>
                </c:pt>
                <c:pt idx="887">
                  <c:v>42678</c:v>
                </c:pt>
                <c:pt idx="888">
                  <c:v>42679</c:v>
                </c:pt>
                <c:pt idx="889">
                  <c:v>42680</c:v>
                </c:pt>
                <c:pt idx="890">
                  <c:v>42681</c:v>
                </c:pt>
                <c:pt idx="891">
                  <c:v>42682</c:v>
                </c:pt>
                <c:pt idx="892">
                  <c:v>42683</c:v>
                </c:pt>
                <c:pt idx="893">
                  <c:v>42684</c:v>
                </c:pt>
                <c:pt idx="894">
                  <c:v>42685</c:v>
                </c:pt>
                <c:pt idx="895">
                  <c:v>42686</c:v>
                </c:pt>
                <c:pt idx="896">
                  <c:v>42687</c:v>
                </c:pt>
                <c:pt idx="897">
                  <c:v>42688</c:v>
                </c:pt>
                <c:pt idx="898">
                  <c:v>42689</c:v>
                </c:pt>
                <c:pt idx="899">
                  <c:v>42690</c:v>
                </c:pt>
                <c:pt idx="900">
                  <c:v>42691</c:v>
                </c:pt>
                <c:pt idx="901">
                  <c:v>42692</c:v>
                </c:pt>
                <c:pt idx="902">
                  <c:v>42693</c:v>
                </c:pt>
                <c:pt idx="903">
                  <c:v>42694</c:v>
                </c:pt>
                <c:pt idx="904">
                  <c:v>42695</c:v>
                </c:pt>
                <c:pt idx="905">
                  <c:v>42696</c:v>
                </c:pt>
                <c:pt idx="906">
                  <c:v>42697</c:v>
                </c:pt>
                <c:pt idx="907">
                  <c:v>42698</c:v>
                </c:pt>
                <c:pt idx="908">
                  <c:v>42699</c:v>
                </c:pt>
                <c:pt idx="909">
                  <c:v>42700</c:v>
                </c:pt>
                <c:pt idx="910">
                  <c:v>42701</c:v>
                </c:pt>
                <c:pt idx="911">
                  <c:v>42702</c:v>
                </c:pt>
                <c:pt idx="912">
                  <c:v>42703</c:v>
                </c:pt>
                <c:pt idx="913">
                  <c:v>42704</c:v>
                </c:pt>
                <c:pt idx="914">
                  <c:v>42705</c:v>
                </c:pt>
                <c:pt idx="915">
                  <c:v>42706</c:v>
                </c:pt>
                <c:pt idx="916">
                  <c:v>42707</c:v>
                </c:pt>
                <c:pt idx="917">
                  <c:v>42708</c:v>
                </c:pt>
                <c:pt idx="918">
                  <c:v>42709</c:v>
                </c:pt>
                <c:pt idx="919">
                  <c:v>42710</c:v>
                </c:pt>
                <c:pt idx="920">
                  <c:v>42711</c:v>
                </c:pt>
                <c:pt idx="921">
                  <c:v>42712</c:v>
                </c:pt>
                <c:pt idx="922">
                  <c:v>42713</c:v>
                </c:pt>
                <c:pt idx="923">
                  <c:v>42714</c:v>
                </c:pt>
                <c:pt idx="924">
                  <c:v>42715</c:v>
                </c:pt>
                <c:pt idx="925">
                  <c:v>42716</c:v>
                </c:pt>
                <c:pt idx="926">
                  <c:v>42717</c:v>
                </c:pt>
                <c:pt idx="927">
                  <c:v>42718</c:v>
                </c:pt>
                <c:pt idx="928">
                  <c:v>42719</c:v>
                </c:pt>
                <c:pt idx="929">
                  <c:v>42720</c:v>
                </c:pt>
                <c:pt idx="930">
                  <c:v>42721</c:v>
                </c:pt>
                <c:pt idx="931">
                  <c:v>42722</c:v>
                </c:pt>
                <c:pt idx="932">
                  <c:v>42723</c:v>
                </c:pt>
                <c:pt idx="933">
                  <c:v>42724</c:v>
                </c:pt>
                <c:pt idx="934">
                  <c:v>42725</c:v>
                </c:pt>
                <c:pt idx="935">
                  <c:v>42726</c:v>
                </c:pt>
                <c:pt idx="936">
                  <c:v>42727</c:v>
                </c:pt>
                <c:pt idx="937">
                  <c:v>42728</c:v>
                </c:pt>
                <c:pt idx="938">
                  <c:v>42729</c:v>
                </c:pt>
                <c:pt idx="939">
                  <c:v>42730</c:v>
                </c:pt>
                <c:pt idx="940">
                  <c:v>42731</c:v>
                </c:pt>
                <c:pt idx="941">
                  <c:v>42732</c:v>
                </c:pt>
                <c:pt idx="942">
                  <c:v>42733</c:v>
                </c:pt>
                <c:pt idx="943">
                  <c:v>42734</c:v>
                </c:pt>
                <c:pt idx="944">
                  <c:v>42735</c:v>
                </c:pt>
                <c:pt idx="945">
                  <c:v>42736</c:v>
                </c:pt>
                <c:pt idx="946">
                  <c:v>42737</c:v>
                </c:pt>
                <c:pt idx="947">
                  <c:v>42738</c:v>
                </c:pt>
                <c:pt idx="948">
                  <c:v>42739</c:v>
                </c:pt>
                <c:pt idx="949">
                  <c:v>42740</c:v>
                </c:pt>
                <c:pt idx="950">
                  <c:v>42741</c:v>
                </c:pt>
                <c:pt idx="951">
                  <c:v>42742</c:v>
                </c:pt>
                <c:pt idx="952">
                  <c:v>42743</c:v>
                </c:pt>
                <c:pt idx="953">
                  <c:v>42744</c:v>
                </c:pt>
                <c:pt idx="954">
                  <c:v>42745</c:v>
                </c:pt>
                <c:pt idx="955">
                  <c:v>42746</c:v>
                </c:pt>
                <c:pt idx="956">
                  <c:v>42747</c:v>
                </c:pt>
                <c:pt idx="957">
                  <c:v>42748</c:v>
                </c:pt>
                <c:pt idx="958">
                  <c:v>42749</c:v>
                </c:pt>
                <c:pt idx="959">
                  <c:v>42750</c:v>
                </c:pt>
                <c:pt idx="960">
                  <c:v>42751</c:v>
                </c:pt>
                <c:pt idx="961">
                  <c:v>42752</c:v>
                </c:pt>
                <c:pt idx="962">
                  <c:v>42753</c:v>
                </c:pt>
                <c:pt idx="963">
                  <c:v>42754</c:v>
                </c:pt>
                <c:pt idx="964">
                  <c:v>42755</c:v>
                </c:pt>
                <c:pt idx="965">
                  <c:v>42756</c:v>
                </c:pt>
                <c:pt idx="966">
                  <c:v>42757</c:v>
                </c:pt>
                <c:pt idx="967">
                  <c:v>42758</c:v>
                </c:pt>
                <c:pt idx="968">
                  <c:v>42759</c:v>
                </c:pt>
                <c:pt idx="969">
                  <c:v>42760</c:v>
                </c:pt>
                <c:pt idx="970">
                  <c:v>42761</c:v>
                </c:pt>
                <c:pt idx="971">
                  <c:v>42762</c:v>
                </c:pt>
                <c:pt idx="972">
                  <c:v>42763</c:v>
                </c:pt>
                <c:pt idx="973">
                  <c:v>42764</c:v>
                </c:pt>
                <c:pt idx="974">
                  <c:v>42765</c:v>
                </c:pt>
                <c:pt idx="975">
                  <c:v>42766</c:v>
                </c:pt>
                <c:pt idx="976">
                  <c:v>42767</c:v>
                </c:pt>
                <c:pt idx="977">
                  <c:v>42768</c:v>
                </c:pt>
                <c:pt idx="978">
                  <c:v>42769</c:v>
                </c:pt>
                <c:pt idx="979">
                  <c:v>42770</c:v>
                </c:pt>
                <c:pt idx="980">
                  <c:v>42771</c:v>
                </c:pt>
                <c:pt idx="981">
                  <c:v>42772</c:v>
                </c:pt>
                <c:pt idx="982">
                  <c:v>42773</c:v>
                </c:pt>
                <c:pt idx="983">
                  <c:v>42774</c:v>
                </c:pt>
                <c:pt idx="984">
                  <c:v>42775</c:v>
                </c:pt>
                <c:pt idx="985">
                  <c:v>42776</c:v>
                </c:pt>
                <c:pt idx="986">
                  <c:v>42777</c:v>
                </c:pt>
                <c:pt idx="987">
                  <c:v>42778</c:v>
                </c:pt>
                <c:pt idx="988">
                  <c:v>42779</c:v>
                </c:pt>
                <c:pt idx="989">
                  <c:v>42780</c:v>
                </c:pt>
                <c:pt idx="990">
                  <c:v>42781</c:v>
                </c:pt>
                <c:pt idx="991">
                  <c:v>42782</c:v>
                </c:pt>
                <c:pt idx="992">
                  <c:v>42783</c:v>
                </c:pt>
                <c:pt idx="993">
                  <c:v>42784</c:v>
                </c:pt>
                <c:pt idx="994">
                  <c:v>42785</c:v>
                </c:pt>
                <c:pt idx="995">
                  <c:v>42786</c:v>
                </c:pt>
                <c:pt idx="996">
                  <c:v>42787</c:v>
                </c:pt>
                <c:pt idx="997">
                  <c:v>42788</c:v>
                </c:pt>
                <c:pt idx="998">
                  <c:v>42789</c:v>
                </c:pt>
                <c:pt idx="999">
                  <c:v>42790</c:v>
                </c:pt>
                <c:pt idx="1000">
                  <c:v>42791</c:v>
                </c:pt>
                <c:pt idx="1001">
                  <c:v>42792</c:v>
                </c:pt>
                <c:pt idx="1002">
                  <c:v>42793</c:v>
                </c:pt>
                <c:pt idx="1003">
                  <c:v>42794</c:v>
                </c:pt>
                <c:pt idx="1004">
                  <c:v>42795</c:v>
                </c:pt>
                <c:pt idx="1005">
                  <c:v>42796</c:v>
                </c:pt>
                <c:pt idx="1006">
                  <c:v>42797</c:v>
                </c:pt>
                <c:pt idx="1007">
                  <c:v>42798</c:v>
                </c:pt>
                <c:pt idx="1008">
                  <c:v>42799</c:v>
                </c:pt>
                <c:pt idx="1009">
                  <c:v>42800</c:v>
                </c:pt>
                <c:pt idx="1010">
                  <c:v>42801</c:v>
                </c:pt>
                <c:pt idx="1011">
                  <c:v>42802</c:v>
                </c:pt>
                <c:pt idx="1012">
                  <c:v>42803</c:v>
                </c:pt>
                <c:pt idx="1013">
                  <c:v>42804</c:v>
                </c:pt>
                <c:pt idx="1014">
                  <c:v>42805</c:v>
                </c:pt>
                <c:pt idx="1015">
                  <c:v>42806</c:v>
                </c:pt>
                <c:pt idx="1016">
                  <c:v>42807</c:v>
                </c:pt>
                <c:pt idx="1017">
                  <c:v>42808</c:v>
                </c:pt>
                <c:pt idx="1018">
                  <c:v>42809</c:v>
                </c:pt>
                <c:pt idx="1019">
                  <c:v>42810</c:v>
                </c:pt>
                <c:pt idx="1020">
                  <c:v>42811</c:v>
                </c:pt>
                <c:pt idx="1021">
                  <c:v>42812</c:v>
                </c:pt>
                <c:pt idx="1022">
                  <c:v>42813</c:v>
                </c:pt>
                <c:pt idx="1023">
                  <c:v>42814</c:v>
                </c:pt>
                <c:pt idx="1024">
                  <c:v>42815</c:v>
                </c:pt>
                <c:pt idx="1025">
                  <c:v>42816</c:v>
                </c:pt>
                <c:pt idx="1026">
                  <c:v>42817</c:v>
                </c:pt>
                <c:pt idx="1027">
                  <c:v>42818</c:v>
                </c:pt>
                <c:pt idx="1028">
                  <c:v>42819</c:v>
                </c:pt>
                <c:pt idx="1029">
                  <c:v>42820</c:v>
                </c:pt>
                <c:pt idx="1030">
                  <c:v>42821</c:v>
                </c:pt>
                <c:pt idx="1031">
                  <c:v>42822</c:v>
                </c:pt>
                <c:pt idx="1032">
                  <c:v>42823</c:v>
                </c:pt>
                <c:pt idx="1033">
                  <c:v>42824</c:v>
                </c:pt>
                <c:pt idx="1034">
                  <c:v>42825</c:v>
                </c:pt>
                <c:pt idx="1035">
                  <c:v>42826</c:v>
                </c:pt>
                <c:pt idx="1036">
                  <c:v>42827</c:v>
                </c:pt>
                <c:pt idx="1037">
                  <c:v>42828</c:v>
                </c:pt>
                <c:pt idx="1038">
                  <c:v>42829</c:v>
                </c:pt>
                <c:pt idx="1039">
                  <c:v>42830</c:v>
                </c:pt>
                <c:pt idx="1040">
                  <c:v>42831</c:v>
                </c:pt>
                <c:pt idx="1041">
                  <c:v>42832</c:v>
                </c:pt>
                <c:pt idx="1042">
                  <c:v>42833</c:v>
                </c:pt>
                <c:pt idx="1043">
                  <c:v>42834</c:v>
                </c:pt>
                <c:pt idx="1044">
                  <c:v>42835</c:v>
                </c:pt>
                <c:pt idx="1045">
                  <c:v>42836</c:v>
                </c:pt>
                <c:pt idx="1046">
                  <c:v>42837</c:v>
                </c:pt>
                <c:pt idx="1047">
                  <c:v>42838</c:v>
                </c:pt>
                <c:pt idx="1048">
                  <c:v>42839</c:v>
                </c:pt>
                <c:pt idx="1049">
                  <c:v>42840</c:v>
                </c:pt>
                <c:pt idx="1050">
                  <c:v>42841</c:v>
                </c:pt>
                <c:pt idx="1051">
                  <c:v>42842</c:v>
                </c:pt>
                <c:pt idx="1052">
                  <c:v>42843</c:v>
                </c:pt>
                <c:pt idx="1053">
                  <c:v>42844</c:v>
                </c:pt>
                <c:pt idx="1054">
                  <c:v>42845</c:v>
                </c:pt>
                <c:pt idx="1055">
                  <c:v>42846</c:v>
                </c:pt>
                <c:pt idx="1056">
                  <c:v>42847</c:v>
                </c:pt>
                <c:pt idx="1057">
                  <c:v>42848</c:v>
                </c:pt>
                <c:pt idx="1058">
                  <c:v>42849</c:v>
                </c:pt>
                <c:pt idx="1059">
                  <c:v>42850</c:v>
                </c:pt>
                <c:pt idx="1060">
                  <c:v>42851</c:v>
                </c:pt>
                <c:pt idx="1061">
                  <c:v>42852</c:v>
                </c:pt>
                <c:pt idx="1062">
                  <c:v>42853</c:v>
                </c:pt>
                <c:pt idx="1063">
                  <c:v>42854</c:v>
                </c:pt>
                <c:pt idx="1064">
                  <c:v>42855</c:v>
                </c:pt>
                <c:pt idx="1065">
                  <c:v>42856</c:v>
                </c:pt>
                <c:pt idx="1066">
                  <c:v>42857</c:v>
                </c:pt>
                <c:pt idx="1067">
                  <c:v>42858</c:v>
                </c:pt>
                <c:pt idx="1068">
                  <c:v>42859</c:v>
                </c:pt>
                <c:pt idx="1069">
                  <c:v>42860</c:v>
                </c:pt>
                <c:pt idx="1070">
                  <c:v>42861</c:v>
                </c:pt>
                <c:pt idx="1071">
                  <c:v>42862</c:v>
                </c:pt>
                <c:pt idx="1072">
                  <c:v>42863</c:v>
                </c:pt>
                <c:pt idx="1073">
                  <c:v>42864</c:v>
                </c:pt>
                <c:pt idx="1074">
                  <c:v>42865</c:v>
                </c:pt>
                <c:pt idx="1075">
                  <c:v>42866</c:v>
                </c:pt>
                <c:pt idx="1076">
                  <c:v>42867</c:v>
                </c:pt>
                <c:pt idx="1077">
                  <c:v>42868</c:v>
                </c:pt>
                <c:pt idx="1078">
                  <c:v>42869</c:v>
                </c:pt>
                <c:pt idx="1079">
                  <c:v>42870</c:v>
                </c:pt>
                <c:pt idx="1080">
                  <c:v>42871</c:v>
                </c:pt>
                <c:pt idx="1081">
                  <c:v>42872</c:v>
                </c:pt>
                <c:pt idx="1082">
                  <c:v>42873</c:v>
                </c:pt>
                <c:pt idx="1083">
                  <c:v>42874</c:v>
                </c:pt>
                <c:pt idx="1084">
                  <c:v>42875</c:v>
                </c:pt>
                <c:pt idx="1085">
                  <c:v>42876</c:v>
                </c:pt>
                <c:pt idx="1086">
                  <c:v>42877</c:v>
                </c:pt>
                <c:pt idx="1087">
                  <c:v>42878</c:v>
                </c:pt>
                <c:pt idx="1088">
                  <c:v>42879</c:v>
                </c:pt>
                <c:pt idx="1089">
                  <c:v>42880</c:v>
                </c:pt>
                <c:pt idx="1090">
                  <c:v>42881</c:v>
                </c:pt>
                <c:pt idx="1091">
                  <c:v>42882</c:v>
                </c:pt>
                <c:pt idx="1092">
                  <c:v>42883</c:v>
                </c:pt>
                <c:pt idx="1093">
                  <c:v>42884</c:v>
                </c:pt>
                <c:pt idx="1094">
                  <c:v>42885</c:v>
                </c:pt>
                <c:pt idx="1095">
                  <c:v>42886</c:v>
                </c:pt>
                <c:pt idx="1096">
                  <c:v>42887</c:v>
                </c:pt>
                <c:pt idx="1097">
                  <c:v>42888</c:v>
                </c:pt>
                <c:pt idx="1098">
                  <c:v>42889</c:v>
                </c:pt>
                <c:pt idx="1099">
                  <c:v>42890</c:v>
                </c:pt>
                <c:pt idx="1100">
                  <c:v>42891</c:v>
                </c:pt>
                <c:pt idx="1101">
                  <c:v>42892</c:v>
                </c:pt>
                <c:pt idx="1102">
                  <c:v>42893</c:v>
                </c:pt>
                <c:pt idx="1103">
                  <c:v>42894</c:v>
                </c:pt>
                <c:pt idx="1104">
                  <c:v>42895</c:v>
                </c:pt>
                <c:pt idx="1105">
                  <c:v>42896</c:v>
                </c:pt>
                <c:pt idx="1106">
                  <c:v>42897</c:v>
                </c:pt>
                <c:pt idx="1107">
                  <c:v>42898</c:v>
                </c:pt>
                <c:pt idx="1108">
                  <c:v>42899</c:v>
                </c:pt>
                <c:pt idx="1109">
                  <c:v>42900</c:v>
                </c:pt>
                <c:pt idx="1110">
                  <c:v>42901</c:v>
                </c:pt>
                <c:pt idx="1111">
                  <c:v>42902</c:v>
                </c:pt>
                <c:pt idx="1112">
                  <c:v>42903</c:v>
                </c:pt>
                <c:pt idx="1113">
                  <c:v>42904</c:v>
                </c:pt>
                <c:pt idx="1114">
                  <c:v>42905</c:v>
                </c:pt>
                <c:pt idx="1115">
                  <c:v>42906</c:v>
                </c:pt>
                <c:pt idx="1116">
                  <c:v>42907</c:v>
                </c:pt>
                <c:pt idx="1117">
                  <c:v>42908</c:v>
                </c:pt>
                <c:pt idx="1118">
                  <c:v>42909</c:v>
                </c:pt>
                <c:pt idx="1119">
                  <c:v>42910</c:v>
                </c:pt>
                <c:pt idx="1120">
                  <c:v>42911</c:v>
                </c:pt>
                <c:pt idx="1121">
                  <c:v>42912</c:v>
                </c:pt>
                <c:pt idx="1122">
                  <c:v>42913</c:v>
                </c:pt>
                <c:pt idx="1123">
                  <c:v>42914</c:v>
                </c:pt>
                <c:pt idx="1124">
                  <c:v>42915</c:v>
                </c:pt>
                <c:pt idx="1125">
                  <c:v>42916</c:v>
                </c:pt>
                <c:pt idx="1126">
                  <c:v>42917</c:v>
                </c:pt>
                <c:pt idx="1127">
                  <c:v>42918</c:v>
                </c:pt>
                <c:pt idx="1128">
                  <c:v>42919</c:v>
                </c:pt>
                <c:pt idx="1129">
                  <c:v>42920</c:v>
                </c:pt>
                <c:pt idx="1130">
                  <c:v>42921</c:v>
                </c:pt>
                <c:pt idx="1131">
                  <c:v>42922</c:v>
                </c:pt>
                <c:pt idx="1132">
                  <c:v>42923</c:v>
                </c:pt>
                <c:pt idx="1133">
                  <c:v>42924</c:v>
                </c:pt>
                <c:pt idx="1134">
                  <c:v>42925</c:v>
                </c:pt>
                <c:pt idx="1135">
                  <c:v>42926</c:v>
                </c:pt>
                <c:pt idx="1136">
                  <c:v>42927</c:v>
                </c:pt>
                <c:pt idx="1137">
                  <c:v>42928</c:v>
                </c:pt>
                <c:pt idx="1138">
                  <c:v>42929</c:v>
                </c:pt>
                <c:pt idx="1139">
                  <c:v>42930</c:v>
                </c:pt>
                <c:pt idx="1140">
                  <c:v>42931</c:v>
                </c:pt>
                <c:pt idx="1141">
                  <c:v>42932</c:v>
                </c:pt>
                <c:pt idx="1142">
                  <c:v>42933</c:v>
                </c:pt>
                <c:pt idx="1143">
                  <c:v>42934</c:v>
                </c:pt>
                <c:pt idx="1144">
                  <c:v>42935</c:v>
                </c:pt>
                <c:pt idx="1145">
                  <c:v>42936</c:v>
                </c:pt>
                <c:pt idx="1146">
                  <c:v>42937</c:v>
                </c:pt>
                <c:pt idx="1147">
                  <c:v>42938</c:v>
                </c:pt>
                <c:pt idx="1148">
                  <c:v>42939</c:v>
                </c:pt>
                <c:pt idx="1149">
                  <c:v>42940</c:v>
                </c:pt>
                <c:pt idx="1150">
                  <c:v>42941</c:v>
                </c:pt>
                <c:pt idx="1151">
                  <c:v>42942</c:v>
                </c:pt>
                <c:pt idx="1152">
                  <c:v>42943</c:v>
                </c:pt>
                <c:pt idx="1153">
                  <c:v>42944</c:v>
                </c:pt>
                <c:pt idx="1154">
                  <c:v>42945</c:v>
                </c:pt>
                <c:pt idx="1155">
                  <c:v>42946</c:v>
                </c:pt>
                <c:pt idx="1156">
                  <c:v>42947</c:v>
                </c:pt>
                <c:pt idx="1157">
                  <c:v>42948</c:v>
                </c:pt>
                <c:pt idx="1158">
                  <c:v>42949</c:v>
                </c:pt>
                <c:pt idx="1159">
                  <c:v>42950</c:v>
                </c:pt>
                <c:pt idx="1160">
                  <c:v>42951</c:v>
                </c:pt>
                <c:pt idx="1161">
                  <c:v>42952</c:v>
                </c:pt>
                <c:pt idx="1162">
                  <c:v>42953</c:v>
                </c:pt>
                <c:pt idx="1163">
                  <c:v>42954</c:v>
                </c:pt>
                <c:pt idx="1164">
                  <c:v>42955</c:v>
                </c:pt>
                <c:pt idx="1165">
                  <c:v>42956</c:v>
                </c:pt>
                <c:pt idx="1166">
                  <c:v>42957</c:v>
                </c:pt>
                <c:pt idx="1167">
                  <c:v>42958</c:v>
                </c:pt>
                <c:pt idx="1168">
                  <c:v>42959</c:v>
                </c:pt>
                <c:pt idx="1169">
                  <c:v>42960</c:v>
                </c:pt>
                <c:pt idx="1170">
                  <c:v>42961</c:v>
                </c:pt>
                <c:pt idx="1171">
                  <c:v>42962</c:v>
                </c:pt>
                <c:pt idx="1172">
                  <c:v>42963</c:v>
                </c:pt>
                <c:pt idx="1173">
                  <c:v>42964</c:v>
                </c:pt>
                <c:pt idx="1174">
                  <c:v>42965</c:v>
                </c:pt>
                <c:pt idx="1175">
                  <c:v>42966</c:v>
                </c:pt>
                <c:pt idx="1176">
                  <c:v>42967</c:v>
                </c:pt>
                <c:pt idx="1177">
                  <c:v>42968</c:v>
                </c:pt>
                <c:pt idx="1178">
                  <c:v>42969</c:v>
                </c:pt>
                <c:pt idx="1179">
                  <c:v>42970</c:v>
                </c:pt>
                <c:pt idx="1180">
                  <c:v>42971</c:v>
                </c:pt>
                <c:pt idx="1181">
                  <c:v>42972</c:v>
                </c:pt>
                <c:pt idx="1182">
                  <c:v>42973</c:v>
                </c:pt>
                <c:pt idx="1183">
                  <c:v>42974</c:v>
                </c:pt>
                <c:pt idx="1184">
                  <c:v>42975</c:v>
                </c:pt>
                <c:pt idx="1185">
                  <c:v>42976</c:v>
                </c:pt>
                <c:pt idx="1186">
                  <c:v>42977</c:v>
                </c:pt>
                <c:pt idx="1187">
                  <c:v>42978</c:v>
                </c:pt>
                <c:pt idx="1188">
                  <c:v>42979</c:v>
                </c:pt>
                <c:pt idx="1189">
                  <c:v>42980</c:v>
                </c:pt>
                <c:pt idx="1190">
                  <c:v>42981</c:v>
                </c:pt>
                <c:pt idx="1191">
                  <c:v>42982</c:v>
                </c:pt>
                <c:pt idx="1192">
                  <c:v>42983</c:v>
                </c:pt>
                <c:pt idx="1193">
                  <c:v>42984</c:v>
                </c:pt>
                <c:pt idx="1194">
                  <c:v>42985</c:v>
                </c:pt>
                <c:pt idx="1195">
                  <c:v>42986</c:v>
                </c:pt>
                <c:pt idx="1196">
                  <c:v>42987</c:v>
                </c:pt>
                <c:pt idx="1197">
                  <c:v>42988</c:v>
                </c:pt>
                <c:pt idx="1198">
                  <c:v>42989</c:v>
                </c:pt>
                <c:pt idx="1199">
                  <c:v>42990</c:v>
                </c:pt>
                <c:pt idx="1200">
                  <c:v>42991</c:v>
                </c:pt>
                <c:pt idx="1201">
                  <c:v>42992</c:v>
                </c:pt>
                <c:pt idx="1202">
                  <c:v>42993</c:v>
                </c:pt>
                <c:pt idx="1203">
                  <c:v>42994</c:v>
                </c:pt>
                <c:pt idx="1204">
                  <c:v>42995</c:v>
                </c:pt>
                <c:pt idx="1205">
                  <c:v>42996</c:v>
                </c:pt>
                <c:pt idx="1206">
                  <c:v>42997</c:v>
                </c:pt>
                <c:pt idx="1207">
                  <c:v>42998</c:v>
                </c:pt>
                <c:pt idx="1208">
                  <c:v>42999</c:v>
                </c:pt>
                <c:pt idx="1209">
                  <c:v>43000</c:v>
                </c:pt>
                <c:pt idx="1210">
                  <c:v>43001</c:v>
                </c:pt>
                <c:pt idx="1211">
                  <c:v>43002</c:v>
                </c:pt>
                <c:pt idx="1212">
                  <c:v>43003</c:v>
                </c:pt>
                <c:pt idx="1213">
                  <c:v>43004</c:v>
                </c:pt>
                <c:pt idx="1214">
                  <c:v>43005</c:v>
                </c:pt>
                <c:pt idx="1215">
                  <c:v>43006</c:v>
                </c:pt>
                <c:pt idx="1216">
                  <c:v>43007</c:v>
                </c:pt>
                <c:pt idx="1217">
                  <c:v>43008</c:v>
                </c:pt>
                <c:pt idx="1218">
                  <c:v>43009</c:v>
                </c:pt>
                <c:pt idx="1219">
                  <c:v>43010</c:v>
                </c:pt>
                <c:pt idx="1220">
                  <c:v>43011</c:v>
                </c:pt>
                <c:pt idx="1221">
                  <c:v>43012</c:v>
                </c:pt>
                <c:pt idx="1222">
                  <c:v>43013</c:v>
                </c:pt>
                <c:pt idx="1223">
                  <c:v>43014</c:v>
                </c:pt>
                <c:pt idx="1224">
                  <c:v>43015</c:v>
                </c:pt>
                <c:pt idx="1225">
                  <c:v>43016</c:v>
                </c:pt>
                <c:pt idx="1226">
                  <c:v>43017</c:v>
                </c:pt>
                <c:pt idx="1227">
                  <c:v>43018</c:v>
                </c:pt>
                <c:pt idx="1228">
                  <c:v>43019</c:v>
                </c:pt>
                <c:pt idx="1229">
                  <c:v>43020</c:v>
                </c:pt>
                <c:pt idx="1230">
                  <c:v>43021</c:v>
                </c:pt>
                <c:pt idx="1231">
                  <c:v>43022</c:v>
                </c:pt>
                <c:pt idx="1232">
                  <c:v>43023</c:v>
                </c:pt>
                <c:pt idx="1233">
                  <c:v>43024</c:v>
                </c:pt>
                <c:pt idx="1234">
                  <c:v>43025</c:v>
                </c:pt>
                <c:pt idx="1235">
                  <c:v>43026</c:v>
                </c:pt>
                <c:pt idx="1236">
                  <c:v>43027</c:v>
                </c:pt>
                <c:pt idx="1237">
                  <c:v>43028</c:v>
                </c:pt>
                <c:pt idx="1238">
                  <c:v>43029</c:v>
                </c:pt>
                <c:pt idx="1239">
                  <c:v>43030</c:v>
                </c:pt>
                <c:pt idx="1240">
                  <c:v>43031</c:v>
                </c:pt>
                <c:pt idx="1241">
                  <c:v>43032</c:v>
                </c:pt>
                <c:pt idx="1242">
                  <c:v>43033</c:v>
                </c:pt>
                <c:pt idx="1243">
                  <c:v>43034</c:v>
                </c:pt>
                <c:pt idx="1244">
                  <c:v>43035</c:v>
                </c:pt>
                <c:pt idx="1245">
                  <c:v>43036</c:v>
                </c:pt>
                <c:pt idx="1246">
                  <c:v>43037</c:v>
                </c:pt>
                <c:pt idx="1247">
                  <c:v>43038</c:v>
                </c:pt>
                <c:pt idx="1248">
                  <c:v>43039</c:v>
                </c:pt>
                <c:pt idx="1249">
                  <c:v>43040</c:v>
                </c:pt>
                <c:pt idx="1250">
                  <c:v>43041</c:v>
                </c:pt>
                <c:pt idx="1251">
                  <c:v>43042</c:v>
                </c:pt>
                <c:pt idx="1252">
                  <c:v>43043</c:v>
                </c:pt>
                <c:pt idx="1253">
                  <c:v>43044</c:v>
                </c:pt>
                <c:pt idx="1254">
                  <c:v>43045</c:v>
                </c:pt>
                <c:pt idx="1255">
                  <c:v>43046</c:v>
                </c:pt>
                <c:pt idx="1256">
                  <c:v>43047</c:v>
                </c:pt>
                <c:pt idx="1257">
                  <c:v>43048</c:v>
                </c:pt>
                <c:pt idx="1258">
                  <c:v>43049</c:v>
                </c:pt>
                <c:pt idx="1259">
                  <c:v>43050</c:v>
                </c:pt>
                <c:pt idx="1260">
                  <c:v>43051</c:v>
                </c:pt>
                <c:pt idx="1261">
                  <c:v>43052</c:v>
                </c:pt>
                <c:pt idx="1262">
                  <c:v>43053</c:v>
                </c:pt>
                <c:pt idx="1263">
                  <c:v>43054</c:v>
                </c:pt>
                <c:pt idx="1264">
                  <c:v>43055</c:v>
                </c:pt>
                <c:pt idx="1265">
                  <c:v>43056</c:v>
                </c:pt>
                <c:pt idx="1266">
                  <c:v>43057</c:v>
                </c:pt>
                <c:pt idx="1267">
                  <c:v>43058</c:v>
                </c:pt>
                <c:pt idx="1268">
                  <c:v>43059</c:v>
                </c:pt>
                <c:pt idx="1269">
                  <c:v>43060</c:v>
                </c:pt>
                <c:pt idx="1270">
                  <c:v>43061</c:v>
                </c:pt>
                <c:pt idx="1271">
                  <c:v>43062</c:v>
                </c:pt>
                <c:pt idx="1272">
                  <c:v>43063</c:v>
                </c:pt>
                <c:pt idx="1273">
                  <c:v>43064</c:v>
                </c:pt>
                <c:pt idx="1274">
                  <c:v>43065</c:v>
                </c:pt>
                <c:pt idx="1275">
                  <c:v>43066</c:v>
                </c:pt>
                <c:pt idx="1276">
                  <c:v>43067</c:v>
                </c:pt>
                <c:pt idx="1277">
                  <c:v>43068</c:v>
                </c:pt>
                <c:pt idx="1278">
                  <c:v>43069</c:v>
                </c:pt>
                <c:pt idx="1279">
                  <c:v>43070</c:v>
                </c:pt>
                <c:pt idx="1280">
                  <c:v>43071</c:v>
                </c:pt>
                <c:pt idx="1281">
                  <c:v>43072</c:v>
                </c:pt>
                <c:pt idx="1282">
                  <c:v>43073</c:v>
                </c:pt>
                <c:pt idx="1283">
                  <c:v>43074</c:v>
                </c:pt>
                <c:pt idx="1284">
                  <c:v>43075</c:v>
                </c:pt>
                <c:pt idx="1285">
                  <c:v>43076</c:v>
                </c:pt>
                <c:pt idx="1286">
                  <c:v>43077</c:v>
                </c:pt>
                <c:pt idx="1287">
                  <c:v>43078</c:v>
                </c:pt>
                <c:pt idx="1288">
                  <c:v>43079</c:v>
                </c:pt>
                <c:pt idx="1289">
                  <c:v>43080</c:v>
                </c:pt>
                <c:pt idx="1290">
                  <c:v>43081</c:v>
                </c:pt>
                <c:pt idx="1291">
                  <c:v>43082</c:v>
                </c:pt>
                <c:pt idx="1292">
                  <c:v>43083</c:v>
                </c:pt>
                <c:pt idx="1293">
                  <c:v>43084</c:v>
                </c:pt>
                <c:pt idx="1294">
                  <c:v>43085</c:v>
                </c:pt>
                <c:pt idx="1295">
                  <c:v>43086</c:v>
                </c:pt>
                <c:pt idx="1296">
                  <c:v>43087</c:v>
                </c:pt>
                <c:pt idx="1297">
                  <c:v>43088</c:v>
                </c:pt>
                <c:pt idx="1298">
                  <c:v>43089</c:v>
                </c:pt>
                <c:pt idx="1299">
                  <c:v>43090</c:v>
                </c:pt>
                <c:pt idx="1300">
                  <c:v>43091</c:v>
                </c:pt>
                <c:pt idx="1301">
                  <c:v>43092</c:v>
                </c:pt>
                <c:pt idx="1302">
                  <c:v>43093</c:v>
                </c:pt>
                <c:pt idx="1303">
                  <c:v>43094</c:v>
                </c:pt>
                <c:pt idx="1304">
                  <c:v>43095</c:v>
                </c:pt>
                <c:pt idx="1305">
                  <c:v>43096</c:v>
                </c:pt>
                <c:pt idx="1306">
                  <c:v>43097</c:v>
                </c:pt>
                <c:pt idx="1307">
                  <c:v>43098</c:v>
                </c:pt>
                <c:pt idx="1308">
                  <c:v>43099</c:v>
                </c:pt>
                <c:pt idx="1309">
                  <c:v>43100</c:v>
                </c:pt>
                <c:pt idx="1310">
                  <c:v>43101</c:v>
                </c:pt>
                <c:pt idx="1311">
                  <c:v>43102</c:v>
                </c:pt>
                <c:pt idx="1312">
                  <c:v>43103</c:v>
                </c:pt>
                <c:pt idx="1313">
                  <c:v>43104</c:v>
                </c:pt>
                <c:pt idx="1314">
                  <c:v>43105</c:v>
                </c:pt>
                <c:pt idx="1315">
                  <c:v>43106</c:v>
                </c:pt>
                <c:pt idx="1316">
                  <c:v>43107</c:v>
                </c:pt>
                <c:pt idx="1317">
                  <c:v>43108</c:v>
                </c:pt>
                <c:pt idx="1318">
                  <c:v>43109</c:v>
                </c:pt>
                <c:pt idx="1319">
                  <c:v>43110</c:v>
                </c:pt>
                <c:pt idx="1320">
                  <c:v>43111</c:v>
                </c:pt>
                <c:pt idx="1321">
                  <c:v>43112</c:v>
                </c:pt>
                <c:pt idx="1322">
                  <c:v>43113</c:v>
                </c:pt>
                <c:pt idx="1323">
                  <c:v>43114</c:v>
                </c:pt>
                <c:pt idx="1324">
                  <c:v>43115</c:v>
                </c:pt>
                <c:pt idx="1325">
                  <c:v>43116</c:v>
                </c:pt>
                <c:pt idx="1326">
                  <c:v>43117</c:v>
                </c:pt>
                <c:pt idx="1327">
                  <c:v>43118</c:v>
                </c:pt>
                <c:pt idx="1328">
                  <c:v>43119</c:v>
                </c:pt>
                <c:pt idx="1329">
                  <c:v>43120</c:v>
                </c:pt>
                <c:pt idx="1330">
                  <c:v>43121</c:v>
                </c:pt>
                <c:pt idx="1331">
                  <c:v>43122</c:v>
                </c:pt>
                <c:pt idx="1332">
                  <c:v>43123</c:v>
                </c:pt>
                <c:pt idx="1333">
                  <c:v>43124</c:v>
                </c:pt>
                <c:pt idx="1334">
                  <c:v>43125</c:v>
                </c:pt>
                <c:pt idx="1335">
                  <c:v>43126</c:v>
                </c:pt>
                <c:pt idx="1336">
                  <c:v>43127</c:v>
                </c:pt>
                <c:pt idx="1337">
                  <c:v>43128</c:v>
                </c:pt>
                <c:pt idx="1338">
                  <c:v>43129</c:v>
                </c:pt>
                <c:pt idx="1339">
                  <c:v>43130</c:v>
                </c:pt>
                <c:pt idx="1340">
                  <c:v>43131</c:v>
                </c:pt>
                <c:pt idx="1341">
                  <c:v>43132</c:v>
                </c:pt>
                <c:pt idx="1342">
                  <c:v>43133</c:v>
                </c:pt>
                <c:pt idx="1343">
                  <c:v>43134</c:v>
                </c:pt>
                <c:pt idx="1344">
                  <c:v>43135</c:v>
                </c:pt>
                <c:pt idx="1345">
                  <c:v>43136</c:v>
                </c:pt>
                <c:pt idx="1346">
                  <c:v>43137</c:v>
                </c:pt>
                <c:pt idx="1347">
                  <c:v>43138</c:v>
                </c:pt>
                <c:pt idx="1348">
                  <c:v>43139</c:v>
                </c:pt>
                <c:pt idx="1349">
                  <c:v>43140</c:v>
                </c:pt>
                <c:pt idx="1350">
                  <c:v>43141</c:v>
                </c:pt>
                <c:pt idx="1351">
                  <c:v>43142</c:v>
                </c:pt>
                <c:pt idx="1352">
                  <c:v>43143</c:v>
                </c:pt>
                <c:pt idx="1353">
                  <c:v>43144</c:v>
                </c:pt>
                <c:pt idx="1354">
                  <c:v>43145</c:v>
                </c:pt>
                <c:pt idx="1355">
                  <c:v>43146</c:v>
                </c:pt>
                <c:pt idx="1356">
                  <c:v>43147</c:v>
                </c:pt>
                <c:pt idx="1357">
                  <c:v>43148</c:v>
                </c:pt>
                <c:pt idx="1358">
                  <c:v>43149</c:v>
                </c:pt>
                <c:pt idx="1359">
                  <c:v>43150</c:v>
                </c:pt>
                <c:pt idx="1360">
                  <c:v>43151</c:v>
                </c:pt>
                <c:pt idx="1361">
                  <c:v>43152</c:v>
                </c:pt>
                <c:pt idx="1362">
                  <c:v>43153</c:v>
                </c:pt>
                <c:pt idx="1363">
                  <c:v>43154</c:v>
                </c:pt>
                <c:pt idx="1364">
                  <c:v>43155</c:v>
                </c:pt>
                <c:pt idx="1365">
                  <c:v>43156</c:v>
                </c:pt>
                <c:pt idx="1366">
                  <c:v>43157</c:v>
                </c:pt>
                <c:pt idx="1367">
                  <c:v>43158</c:v>
                </c:pt>
                <c:pt idx="1368">
                  <c:v>43159</c:v>
                </c:pt>
                <c:pt idx="1369">
                  <c:v>43160</c:v>
                </c:pt>
                <c:pt idx="1370">
                  <c:v>43161</c:v>
                </c:pt>
                <c:pt idx="1371">
                  <c:v>43162</c:v>
                </c:pt>
                <c:pt idx="1372">
                  <c:v>43163</c:v>
                </c:pt>
                <c:pt idx="1373">
                  <c:v>43164</c:v>
                </c:pt>
                <c:pt idx="1374">
                  <c:v>43165</c:v>
                </c:pt>
                <c:pt idx="1375">
                  <c:v>43166</c:v>
                </c:pt>
                <c:pt idx="1376">
                  <c:v>43167</c:v>
                </c:pt>
                <c:pt idx="1377">
                  <c:v>43168</c:v>
                </c:pt>
                <c:pt idx="1378">
                  <c:v>43169</c:v>
                </c:pt>
                <c:pt idx="1379">
                  <c:v>43170</c:v>
                </c:pt>
                <c:pt idx="1380">
                  <c:v>43171</c:v>
                </c:pt>
                <c:pt idx="1381">
                  <c:v>43172</c:v>
                </c:pt>
                <c:pt idx="1382">
                  <c:v>43173</c:v>
                </c:pt>
                <c:pt idx="1383">
                  <c:v>43174</c:v>
                </c:pt>
                <c:pt idx="1384">
                  <c:v>43175</c:v>
                </c:pt>
                <c:pt idx="1385">
                  <c:v>43176</c:v>
                </c:pt>
                <c:pt idx="1386">
                  <c:v>43177</c:v>
                </c:pt>
                <c:pt idx="1387">
                  <c:v>43178</c:v>
                </c:pt>
                <c:pt idx="1388">
                  <c:v>43179</c:v>
                </c:pt>
                <c:pt idx="1389">
                  <c:v>43180</c:v>
                </c:pt>
                <c:pt idx="1390">
                  <c:v>43181</c:v>
                </c:pt>
                <c:pt idx="1391">
                  <c:v>43182</c:v>
                </c:pt>
                <c:pt idx="1392">
                  <c:v>43183</c:v>
                </c:pt>
                <c:pt idx="1393">
                  <c:v>43184</c:v>
                </c:pt>
                <c:pt idx="1394">
                  <c:v>43185</c:v>
                </c:pt>
                <c:pt idx="1395">
                  <c:v>43186</c:v>
                </c:pt>
                <c:pt idx="1396">
                  <c:v>43187</c:v>
                </c:pt>
                <c:pt idx="1397">
                  <c:v>43188</c:v>
                </c:pt>
                <c:pt idx="1398">
                  <c:v>43189</c:v>
                </c:pt>
                <c:pt idx="1399">
                  <c:v>43190</c:v>
                </c:pt>
                <c:pt idx="1400">
                  <c:v>43191</c:v>
                </c:pt>
                <c:pt idx="1401">
                  <c:v>43192</c:v>
                </c:pt>
                <c:pt idx="1402">
                  <c:v>43193</c:v>
                </c:pt>
                <c:pt idx="1403">
                  <c:v>43194</c:v>
                </c:pt>
                <c:pt idx="1404">
                  <c:v>43195</c:v>
                </c:pt>
                <c:pt idx="1405">
                  <c:v>43196</c:v>
                </c:pt>
                <c:pt idx="1406">
                  <c:v>43197</c:v>
                </c:pt>
                <c:pt idx="1407">
                  <c:v>43198</c:v>
                </c:pt>
                <c:pt idx="1408">
                  <c:v>43199</c:v>
                </c:pt>
                <c:pt idx="1409">
                  <c:v>43200</c:v>
                </c:pt>
                <c:pt idx="1410">
                  <c:v>43201</c:v>
                </c:pt>
                <c:pt idx="1411">
                  <c:v>43202</c:v>
                </c:pt>
                <c:pt idx="1412">
                  <c:v>43203</c:v>
                </c:pt>
                <c:pt idx="1413">
                  <c:v>43204</c:v>
                </c:pt>
                <c:pt idx="1414">
                  <c:v>43205</c:v>
                </c:pt>
                <c:pt idx="1415">
                  <c:v>43206</c:v>
                </c:pt>
                <c:pt idx="1416">
                  <c:v>43207</c:v>
                </c:pt>
                <c:pt idx="1417">
                  <c:v>43208</c:v>
                </c:pt>
                <c:pt idx="1418">
                  <c:v>43209</c:v>
                </c:pt>
                <c:pt idx="1419">
                  <c:v>43210</c:v>
                </c:pt>
                <c:pt idx="1420">
                  <c:v>43211</c:v>
                </c:pt>
                <c:pt idx="1421">
                  <c:v>43212</c:v>
                </c:pt>
                <c:pt idx="1422">
                  <c:v>43213</c:v>
                </c:pt>
                <c:pt idx="1423">
                  <c:v>43214</c:v>
                </c:pt>
                <c:pt idx="1424">
                  <c:v>43215</c:v>
                </c:pt>
                <c:pt idx="1425">
                  <c:v>43216</c:v>
                </c:pt>
                <c:pt idx="1426">
                  <c:v>43217</c:v>
                </c:pt>
                <c:pt idx="1427">
                  <c:v>43218</c:v>
                </c:pt>
                <c:pt idx="1428">
                  <c:v>43219</c:v>
                </c:pt>
                <c:pt idx="1429">
                  <c:v>43220</c:v>
                </c:pt>
                <c:pt idx="1430">
                  <c:v>43221</c:v>
                </c:pt>
                <c:pt idx="1431">
                  <c:v>43222</c:v>
                </c:pt>
                <c:pt idx="1432">
                  <c:v>43223</c:v>
                </c:pt>
                <c:pt idx="1433">
                  <c:v>43224</c:v>
                </c:pt>
                <c:pt idx="1434">
                  <c:v>43225</c:v>
                </c:pt>
                <c:pt idx="1435">
                  <c:v>43226</c:v>
                </c:pt>
                <c:pt idx="1436">
                  <c:v>43227</c:v>
                </c:pt>
                <c:pt idx="1437">
                  <c:v>43228</c:v>
                </c:pt>
                <c:pt idx="1438">
                  <c:v>43229</c:v>
                </c:pt>
                <c:pt idx="1439">
                  <c:v>43230</c:v>
                </c:pt>
                <c:pt idx="1440">
                  <c:v>43231</c:v>
                </c:pt>
                <c:pt idx="1441">
                  <c:v>43232</c:v>
                </c:pt>
                <c:pt idx="1442">
                  <c:v>43233</c:v>
                </c:pt>
                <c:pt idx="1443">
                  <c:v>43234</c:v>
                </c:pt>
                <c:pt idx="1444">
                  <c:v>43235</c:v>
                </c:pt>
                <c:pt idx="1445">
                  <c:v>43236</c:v>
                </c:pt>
                <c:pt idx="1446">
                  <c:v>43237</c:v>
                </c:pt>
                <c:pt idx="1447">
                  <c:v>43238</c:v>
                </c:pt>
                <c:pt idx="1448">
                  <c:v>43239</c:v>
                </c:pt>
                <c:pt idx="1449">
                  <c:v>43240</c:v>
                </c:pt>
                <c:pt idx="1450">
                  <c:v>43241</c:v>
                </c:pt>
                <c:pt idx="1451">
                  <c:v>43242</c:v>
                </c:pt>
                <c:pt idx="1452">
                  <c:v>43243</c:v>
                </c:pt>
                <c:pt idx="1453">
                  <c:v>43244</c:v>
                </c:pt>
                <c:pt idx="1454">
                  <c:v>43245</c:v>
                </c:pt>
                <c:pt idx="1455">
                  <c:v>43246</c:v>
                </c:pt>
                <c:pt idx="1456">
                  <c:v>43247</c:v>
                </c:pt>
                <c:pt idx="1457">
                  <c:v>43248</c:v>
                </c:pt>
                <c:pt idx="1458">
                  <c:v>43249</c:v>
                </c:pt>
                <c:pt idx="1459">
                  <c:v>43250</c:v>
                </c:pt>
                <c:pt idx="1460">
                  <c:v>43251</c:v>
                </c:pt>
                <c:pt idx="1461">
                  <c:v>43252</c:v>
                </c:pt>
                <c:pt idx="1462">
                  <c:v>43253</c:v>
                </c:pt>
                <c:pt idx="1463">
                  <c:v>43254</c:v>
                </c:pt>
                <c:pt idx="1464">
                  <c:v>43255</c:v>
                </c:pt>
                <c:pt idx="1465">
                  <c:v>43256</c:v>
                </c:pt>
                <c:pt idx="1466">
                  <c:v>43257</c:v>
                </c:pt>
                <c:pt idx="1467">
                  <c:v>43258</c:v>
                </c:pt>
                <c:pt idx="1468">
                  <c:v>43259</c:v>
                </c:pt>
                <c:pt idx="1469">
                  <c:v>43260</c:v>
                </c:pt>
                <c:pt idx="1470">
                  <c:v>43261</c:v>
                </c:pt>
                <c:pt idx="1471">
                  <c:v>43262</c:v>
                </c:pt>
                <c:pt idx="1472">
                  <c:v>43263</c:v>
                </c:pt>
                <c:pt idx="1473">
                  <c:v>43264</c:v>
                </c:pt>
                <c:pt idx="1474">
                  <c:v>43265</c:v>
                </c:pt>
                <c:pt idx="1475">
                  <c:v>43266</c:v>
                </c:pt>
                <c:pt idx="1476">
                  <c:v>43267</c:v>
                </c:pt>
                <c:pt idx="1477">
                  <c:v>43268</c:v>
                </c:pt>
                <c:pt idx="1478">
                  <c:v>43269</c:v>
                </c:pt>
                <c:pt idx="1479">
                  <c:v>43270</c:v>
                </c:pt>
                <c:pt idx="1480">
                  <c:v>43271</c:v>
                </c:pt>
                <c:pt idx="1481">
                  <c:v>43272</c:v>
                </c:pt>
                <c:pt idx="1482">
                  <c:v>43273</c:v>
                </c:pt>
                <c:pt idx="1483">
                  <c:v>43274</c:v>
                </c:pt>
                <c:pt idx="1484">
                  <c:v>43275</c:v>
                </c:pt>
                <c:pt idx="1485">
                  <c:v>43276</c:v>
                </c:pt>
                <c:pt idx="1486">
                  <c:v>43277</c:v>
                </c:pt>
                <c:pt idx="1487">
                  <c:v>43278</c:v>
                </c:pt>
                <c:pt idx="1488">
                  <c:v>43279</c:v>
                </c:pt>
                <c:pt idx="1489">
                  <c:v>43280</c:v>
                </c:pt>
                <c:pt idx="1490">
                  <c:v>43281</c:v>
                </c:pt>
                <c:pt idx="1491">
                  <c:v>43282</c:v>
                </c:pt>
                <c:pt idx="1492">
                  <c:v>43283</c:v>
                </c:pt>
                <c:pt idx="1493">
                  <c:v>43284</c:v>
                </c:pt>
                <c:pt idx="1494">
                  <c:v>43285</c:v>
                </c:pt>
                <c:pt idx="1495">
                  <c:v>43286</c:v>
                </c:pt>
                <c:pt idx="1496">
                  <c:v>43287</c:v>
                </c:pt>
                <c:pt idx="1497">
                  <c:v>43288</c:v>
                </c:pt>
                <c:pt idx="1498">
                  <c:v>43289</c:v>
                </c:pt>
                <c:pt idx="1499">
                  <c:v>43290</c:v>
                </c:pt>
                <c:pt idx="1500">
                  <c:v>43291</c:v>
                </c:pt>
                <c:pt idx="1501">
                  <c:v>43292</c:v>
                </c:pt>
                <c:pt idx="1502">
                  <c:v>43293</c:v>
                </c:pt>
                <c:pt idx="1503">
                  <c:v>43294</c:v>
                </c:pt>
                <c:pt idx="1504">
                  <c:v>43295</c:v>
                </c:pt>
                <c:pt idx="1505">
                  <c:v>43296</c:v>
                </c:pt>
                <c:pt idx="1506">
                  <c:v>43297</c:v>
                </c:pt>
                <c:pt idx="1507">
                  <c:v>43298</c:v>
                </c:pt>
                <c:pt idx="1508">
                  <c:v>43299</c:v>
                </c:pt>
                <c:pt idx="1509">
                  <c:v>43300</c:v>
                </c:pt>
                <c:pt idx="1510">
                  <c:v>43301</c:v>
                </c:pt>
                <c:pt idx="1511">
                  <c:v>43302</c:v>
                </c:pt>
                <c:pt idx="1512">
                  <c:v>43303</c:v>
                </c:pt>
                <c:pt idx="1513">
                  <c:v>43304</c:v>
                </c:pt>
                <c:pt idx="1514">
                  <c:v>43305</c:v>
                </c:pt>
                <c:pt idx="1515">
                  <c:v>43306</c:v>
                </c:pt>
                <c:pt idx="1516">
                  <c:v>43307</c:v>
                </c:pt>
                <c:pt idx="1517">
                  <c:v>43308</c:v>
                </c:pt>
                <c:pt idx="1518">
                  <c:v>43309</c:v>
                </c:pt>
                <c:pt idx="1519">
                  <c:v>43310</c:v>
                </c:pt>
                <c:pt idx="1520">
                  <c:v>43311</c:v>
                </c:pt>
                <c:pt idx="1521">
                  <c:v>43312</c:v>
                </c:pt>
                <c:pt idx="1522">
                  <c:v>43313</c:v>
                </c:pt>
                <c:pt idx="1523">
                  <c:v>43314</c:v>
                </c:pt>
                <c:pt idx="1524">
                  <c:v>43315</c:v>
                </c:pt>
                <c:pt idx="1525">
                  <c:v>43316</c:v>
                </c:pt>
                <c:pt idx="1526">
                  <c:v>43317</c:v>
                </c:pt>
                <c:pt idx="1527">
                  <c:v>43318</c:v>
                </c:pt>
                <c:pt idx="1528">
                  <c:v>43319</c:v>
                </c:pt>
                <c:pt idx="1529">
                  <c:v>43320</c:v>
                </c:pt>
                <c:pt idx="1530">
                  <c:v>43321</c:v>
                </c:pt>
                <c:pt idx="1531">
                  <c:v>43322</c:v>
                </c:pt>
                <c:pt idx="1532">
                  <c:v>43323</c:v>
                </c:pt>
                <c:pt idx="1533">
                  <c:v>43324</c:v>
                </c:pt>
                <c:pt idx="1534">
                  <c:v>43325</c:v>
                </c:pt>
                <c:pt idx="1535">
                  <c:v>43326</c:v>
                </c:pt>
                <c:pt idx="1536">
                  <c:v>43327</c:v>
                </c:pt>
                <c:pt idx="1537">
                  <c:v>43328</c:v>
                </c:pt>
                <c:pt idx="1538">
                  <c:v>43329</c:v>
                </c:pt>
                <c:pt idx="1539">
                  <c:v>43330</c:v>
                </c:pt>
                <c:pt idx="1540">
                  <c:v>43331</c:v>
                </c:pt>
                <c:pt idx="1541">
                  <c:v>43332</c:v>
                </c:pt>
                <c:pt idx="1542">
                  <c:v>43333</c:v>
                </c:pt>
                <c:pt idx="1543">
                  <c:v>43334</c:v>
                </c:pt>
                <c:pt idx="1544">
                  <c:v>43335</c:v>
                </c:pt>
                <c:pt idx="1545">
                  <c:v>43336</c:v>
                </c:pt>
                <c:pt idx="1546">
                  <c:v>43337</c:v>
                </c:pt>
                <c:pt idx="1547">
                  <c:v>43338</c:v>
                </c:pt>
                <c:pt idx="1548">
                  <c:v>43339</c:v>
                </c:pt>
                <c:pt idx="1549">
                  <c:v>43340</c:v>
                </c:pt>
                <c:pt idx="1550">
                  <c:v>43341</c:v>
                </c:pt>
                <c:pt idx="1551">
                  <c:v>43342</c:v>
                </c:pt>
                <c:pt idx="1552">
                  <c:v>43343</c:v>
                </c:pt>
                <c:pt idx="1553">
                  <c:v>43344</c:v>
                </c:pt>
                <c:pt idx="1554">
                  <c:v>43345</c:v>
                </c:pt>
                <c:pt idx="1555">
                  <c:v>43346</c:v>
                </c:pt>
                <c:pt idx="1556">
                  <c:v>43347</c:v>
                </c:pt>
                <c:pt idx="1557">
                  <c:v>43348</c:v>
                </c:pt>
                <c:pt idx="1558">
                  <c:v>43349</c:v>
                </c:pt>
                <c:pt idx="1559">
                  <c:v>43350</c:v>
                </c:pt>
                <c:pt idx="1560">
                  <c:v>43351</c:v>
                </c:pt>
                <c:pt idx="1561">
                  <c:v>43352</c:v>
                </c:pt>
                <c:pt idx="1562">
                  <c:v>43353</c:v>
                </c:pt>
                <c:pt idx="1563">
                  <c:v>43354</c:v>
                </c:pt>
                <c:pt idx="1564">
                  <c:v>43355</c:v>
                </c:pt>
                <c:pt idx="1565">
                  <c:v>43356</c:v>
                </c:pt>
                <c:pt idx="1566">
                  <c:v>43357</c:v>
                </c:pt>
                <c:pt idx="1567">
                  <c:v>43358</c:v>
                </c:pt>
                <c:pt idx="1568">
                  <c:v>43359</c:v>
                </c:pt>
                <c:pt idx="1569">
                  <c:v>43360</c:v>
                </c:pt>
                <c:pt idx="1570">
                  <c:v>43361</c:v>
                </c:pt>
                <c:pt idx="1571">
                  <c:v>43362</c:v>
                </c:pt>
                <c:pt idx="1572">
                  <c:v>43363</c:v>
                </c:pt>
                <c:pt idx="1573">
                  <c:v>43364</c:v>
                </c:pt>
                <c:pt idx="1574">
                  <c:v>43365</c:v>
                </c:pt>
                <c:pt idx="1575">
                  <c:v>43366</c:v>
                </c:pt>
                <c:pt idx="1576">
                  <c:v>43367</c:v>
                </c:pt>
                <c:pt idx="1577">
                  <c:v>43368</c:v>
                </c:pt>
                <c:pt idx="1578">
                  <c:v>43369</c:v>
                </c:pt>
                <c:pt idx="1579">
                  <c:v>43370</c:v>
                </c:pt>
                <c:pt idx="1580">
                  <c:v>43371</c:v>
                </c:pt>
                <c:pt idx="1581">
                  <c:v>43372</c:v>
                </c:pt>
                <c:pt idx="1582">
                  <c:v>43373</c:v>
                </c:pt>
                <c:pt idx="1583">
                  <c:v>43374</c:v>
                </c:pt>
                <c:pt idx="1584">
                  <c:v>43375</c:v>
                </c:pt>
                <c:pt idx="1585">
                  <c:v>43376</c:v>
                </c:pt>
                <c:pt idx="1586">
                  <c:v>43377</c:v>
                </c:pt>
                <c:pt idx="1587">
                  <c:v>43378</c:v>
                </c:pt>
                <c:pt idx="1588">
                  <c:v>43379</c:v>
                </c:pt>
                <c:pt idx="1589">
                  <c:v>43380</c:v>
                </c:pt>
                <c:pt idx="1590">
                  <c:v>43381</c:v>
                </c:pt>
                <c:pt idx="1591">
                  <c:v>43382</c:v>
                </c:pt>
                <c:pt idx="1592">
                  <c:v>43383</c:v>
                </c:pt>
                <c:pt idx="1593">
                  <c:v>43384</c:v>
                </c:pt>
                <c:pt idx="1594">
                  <c:v>43385</c:v>
                </c:pt>
                <c:pt idx="1595">
                  <c:v>43386</c:v>
                </c:pt>
                <c:pt idx="1596">
                  <c:v>43387</c:v>
                </c:pt>
                <c:pt idx="1597">
                  <c:v>43388</c:v>
                </c:pt>
                <c:pt idx="1598">
                  <c:v>43389</c:v>
                </c:pt>
                <c:pt idx="1599">
                  <c:v>43390</c:v>
                </c:pt>
                <c:pt idx="1600">
                  <c:v>43391</c:v>
                </c:pt>
                <c:pt idx="1601">
                  <c:v>43392</c:v>
                </c:pt>
                <c:pt idx="1602">
                  <c:v>43393</c:v>
                </c:pt>
                <c:pt idx="1603">
                  <c:v>43394</c:v>
                </c:pt>
                <c:pt idx="1604">
                  <c:v>43395</c:v>
                </c:pt>
                <c:pt idx="1605">
                  <c:v>43396</c:v>
                </c:pt>
                <c:pt idx="1606">
                  <c:v>43397</c:v>
                </c:pt>
                <c:pt idx="1607">
                  <c:v>43398</c:v>
                </c:pt>
                <c:pt idx="1608">
                  <c:v>43399</c:v>
                </c:pt>
                <c:pt idx="1609">
                  <c:v>43400</c:v>
                </c:pt>
                <c:pt idx="1610">
                  <c:v>43401</c:v>
                </c:pt>
                <c:pt idx="1611">
                  <c:v>43402</c:v>
                </c:pt>
                <c:pt idx="1612">
                  <c:v>43403</c:v>
                </c:pt>
                <c:pt idx="1613">
                  <c:v>43404</c:v>
                </c:pt>
                <c:pt idx="1614">
                  <c:v>43405</c:v>
                </c:pt>
                <c:pt idx="1615">
                  <c:v>43406</c:v>
                </c:pt>
                <c:pt idx="1616">
                  <c:v>43407</c:v>
                </c:pt>
                <c:pt idx="1617">
                  <c:v>43408</c:v>
                </c:pt>
                <c:pt idx="1618">
                  <c:v>43409</c:v>
                </c:pt>
                <c:pt idx="1619">
                  <c:v>43410</c:v>
                </c:pt>
                <c:pt idx="1620">
                  <c:v>43411</c:v>
                </c:pt>
                <c:pt idx="1621">
                  <c:v>43412</c:v>
                </c:pt>
                <c:pt idx="1622">
                  <c:v>43413</c:v>
                </c:pt>
                <c:pt idx="1623">
                  <c:v>43414</c:v>
                </c:pt>
                <c:pt idx="1624">
                  <c:v>43415</c:v>
                </c:pt>
                <c:pt idx="1625">
                  <c:v>43416</c:v>
                </c:pt>
                <c:pt idx="1626">
                  <c:v>43417</c:v>
                </c:pt>
                <c:pt idx="1627">
                  <c:v>43418</c:v>
                </c:pt>
                <c:pt idx="1628">
                  <c:v>43419</c:v>
                </c:pt>
                <c:pt idx="1629">
                  <c:v>43420</c:v>
                </c:pt>
                <c:pt idx="1630">
                  <c:v>43421</c:v>
                </c:pt>
                <c:pt idx="1631">
                  <c:v>43422</c:v>
                </c:pt>
                <c:pt idx="1632">
                  <c:v>43423</c:v>
                </c:pt>
                <c:pt idx="1633">
                  <c:v>43424</c:v>
                </c:pt>
                <c:pt idx="1634">
                  <c:v>43425</c:v>
                </c:pt>
                <c:pt idx="1635">
                  <c:v>43426</c:v>
                </c:pt>
                <c:pt idx="1636">
                  <c:v>43427</c:v>
                </c:pt>
                <c:pt idx="1637">
                  <c:v>43428</c:v>
                </c:pt>
                <c:pt idx="1638">
                  <c:v>43429</c:v>
                </c:pt>
                <c:pt idx="1639">
                  <c:v>43430</c:v>
                </c:pt>
                <c:pt idx="1640">
                  <c:v>43431</c:v>
                </c:pt>
                <c:pt idx="1641">
                  <c:v>43432</c:v>
                </c:pt>
                <c:pt idx="1642">
                  <c:v>43433</c:v>
                </c:pt>
                <c:pt idx="1643">
                  <c:v>43434</c:v>
                </c:pt>
                <c:pt idx="1644">
                  <c:v>43435</c:v>
                </c:pt>
                <c:pt idx="1645">
                  <c:v>43436</c:v>
                </c:pt>
                <c:pt idx="1646">
                  <c:v>43437</c:v>
                </c:pt>
                <c:pt idx="1647">
                  <c:v>43438</c:v>
                </c:pt>
                <c:pt idx="1648">
                  <c:v>43439</c:v>
                </c:pt>
                <c:pt idx="1649">
                  <c:v>43440</c:v>
                </c:pt>
                <c:pt idx="1650">
                  <c:v>43441</c:v>
                </c:pt>
                <c:pt idx="1651">
                  <c:v>43442</c:v>
                </c:pt>
                <c:pt idx="1652">
                  <c:v>43443</c:v>
                </c:pt>
                <c:pt idx="1653">
                  <c:v>43444</c:v>
                </c:pt>
                <c:pt idx="1654">
                  <c:v>43445</c:v>
                </c:pt>
                <c:pt idx="1655">
                  <c:v>43446</c:v>
                </c:pt>
                <c:pt idx="1656">
                  <c:v>43447</c:v>
                </c:pt>
                <c:pt idx="1657">
                  <c:v>43448</c:v>
                </c:pt>
                <c:pt idx="1658">
                  <c:v>43449</c:v>
                </c:pt>
                <c:pt idx="1659">
                  <c:v>43450</c:v>
                </c:pt>
                <c:pt idx="1660">
                  <c:v>43451</c:v>
                </c:pt>
                <c:pt idx="1661">
                  <c:v>43452</c:v>
                </c:pt>
                <c:pt idx="1662">
                  <c:v>43453</c:v>
                </c:pt>
                <c:pt idx="1663">
                  <c:v>43454</c:v>
                </c:pt>
                <c:pt idx="1664">
                  <c:v>43455</c:v>
                </c:pt>
                <c:pt idx="1665">
                  <c:v>43456</c:v>
                </c:pt>
                <c:pt idx="1666">
                  <c:v>43457</c:v>
                </c:pt>
                <c:pt idx="1667">
                  <c:v>43458</c:v>
                </c:pt>
                <c:pt idx="1668">
                  <c:v>43459</c:v>
                </c:pt>
                <c:pt idx="1669">
                  <c:v>43460</c:v>
                </c:pt>
                <c:pt idx="1670">
                  <c:v>43461</c:v>
                </c:pt>
                <c:pt idx="1671">
                  <c:v>43462</c:v>
                </c:pt>
                <c:pt idx="1672">
                  <c:v>43463</c:v>
                </c:pt>
                <c:pt idx="1673">
                  <c:v>43464</c:v>
                </c:pt>
                <c:pt idx="1674">
                  <c:v>43465</c:v>
                </c:pt>
                <c:pt idx="1675">
                  <c:v>43466</c:v>
                </c:pt>
                <c:pt idx="1676">
                  <c:v>43467</c:v>
                </c:pt>
                <c:pt idx="1677">
                  <c:v>43468</c:v>
                </c:pt>
                <c:pt idx="1678">
                  <c:v>43469</c:v>
                </c:pt>
                <c:pt idx="1679">
                  <c:v>43470</c:v>
                </c:pt>
                <c:pt idx="1680">
                  <c:v>43471</c:v>
                </c:pt>
                <c:pt idx="1681">
                  <c:v>43472</c:v>
                </c:pt>
                <c:pt idx="1682">
                  <c:v>43473</c:v>
                </c:pt>
                <c:pt idx="1683">
                  <c:v>43474</c:v>
                </c:pt>
                <c:pt idx="1684">
                  <c:v>43475</c:v>
                </c:pt>
                <c:pt idx="1685">
                  <c:v>43476</c:v>
                </c:pt>
                <c:pt idx="1686">
                  <c:v>43477</c:v>
                </c:pt>
                <c:pt idx="1687">
                  <c:v>43478</c:v>
                </c:pt>
                <c:pt idx="1688">
                  <c:v>43479</c:v>
                </c:pt>
                <c:pt idx="1689">
                  <c:v>43480</c:v>
                </c:pt>
                <c:pt idx="1690">
                  <c:v>43481</c:v>
                </c:pt>
                <c:pt idx="1691">
                  <c:v>43482</c:v>
                </c:pt>
                <c:pt idx="1692">
                  <c:v>43483</c:v>
                </c:pt>
                <c:pt idx="1693">
                  <c:v>43484</c:v>
                </c:pt>
                <c:pt idx="1694">
                  <c:v>43485</c:v>
                </c:pt>
                <c:pt idx="1695">
                  <c:v>43486</c:v>
                </c:pt>
                <c:pt idx="1696">
                  <c:v>43487</c:v>
                </c:pt>
                <c:pt idx="1697">
                  <c:v>43488</c:v>
                </c:pt>
                <c:pt idx="1698">
                  <c:v>43489</c:v>
                </c:pt>
                <c:pt idx="1699">
                  <c:v>43490</c:v>
                </c:pt>
                <c:pt idx="1700">
                  <c:v>43491</c:v>
                </c:pt>
                <c:pt idx="1701">
                  <c:v>43492</c:v>
                </c:pt>
                <c:pt idx="1702">
                  <c:v>43493</c:v>
                </c:pt>
                <c:pt idx="1703">
                  <c:v>43494</c:v>
                </c:pt>
                <c:pt idx="1704">
                  <c:v>43495</c:v>
                </c:pt>
                <c:pt idx="1705">
                  <c:v>43496</c:v>
                </c:pt>
                <c:pt idx="1706">
                  <c:v>43497</c:v>
                </c:pt>
                <c:pt idx="1707">
                  <c:v>43498</c:v>
                </c:pt>
                <c:pt idx="1708">
                  <c:v>43499</c:v>
                </c:pt>
                <c:pt idx="1709">
                  <c:v>43500</c:v>
                </c:pt>
                <c:pt idx="1710">
                  <c:v>43501</c:v>
                </c:pt>
                <c:pt idx="1711">
                  <c:v>43502</c:v>
                </c:pt>
                <c:pt idx="1712">
                  <c:v>43503</c:v>
                </c:pt>
                <c:pt idx="1713">
                  <c:v>43504</c:v>
                </c:pt>
                <c:pt idx="1714">
                  <c:v>43505</c:v>
                </c:pt>
                <c:pt idx="1715">
                  <c:v>43506</c:v>
                </c:pt>
                <c:pt idx="1716">
                  <c:v>43507</c:v>
                </c:pt>
                <c:pt idx="1717">
                  <c:v>43508</c:v>
                </c:pt>
                <c:pt idx="1718">
                  <c:v>43509</c:v>
                </c:pt>
                <c:pt idx="1719">
                  <c:v>43510</c:v>
                </c:pt>
                <c:pt idx="1720">
                  <c:v>43511</c:v>
                </c:pt>
                <c:pt idx="1721">
                  <c:v>43512</c:v>
                </c:pt>
                <c:pt idx="1722">
                  <c:v>43513</c:v>
                </c:pt>
                <c:pt idx="1723">
                  <c:v>43514</c:v>
                </c:pt>
                <c:pt idx="1724">
                  <c:v>43515</c:v>
                </c:pt>
                <c:pt idx="1725">
                  <c:v>43516</c:v>
                </c:pt>
                <c:pt idx="1726">
                  <c:v>43517</c:v>
                </c:pt>
                <c:pt idx="1727">
                  <c:v>43518</c:v>
                </c:pt>
                <c:pt idx="1728">
                  <c:v>43519</c:v>
                </c:pt>
                <c:pt idx="1729">
                  <c:v>43520</c:v>
                </c:pt>
                <c:pt idx="1730">
                  <c:v>43521</c:v>
                </c:pt>
                <c:pt idx="1731">
                  <c:v>43522</c:v>
                </c:pt>
                <c:pt idx="1732">
                  <c:v>43523</c:v>
                </c:pt>
                <c:pt idx="1733">
                  <c:v>43524</c:v>
                </c:pt>
                <c:pt idx="1734">
                  <c:v>43525</c:v>
                </c:pt>
                <c:pt idx="1735">
                  <c:v>43526</c:v>
                </c:pt>
                <c:pt idx="1736">
                  <c:v>43527</c:v>
                </c:pt>
                <c:pt idx="1737">
                  <c:v>43528</c:v>
                </c:pt>
                <c:pt idx="1738">
                  <c:v>43529</c:v>
                </c:pt>
                <c:pt idx="1739">
                  <c:v>43530</c:v>
                </c:pt>
                <c:pt idx="1740">
                  <c:v>43531</c:v>
                </c:pt>
                <c:pt idx="1741">
                  <c:v>43532</c:v>
                </c:pt>
                <c:pt idx="1742">
                  <c:v>43533</c:v>
                </c:pt>
                <c:pt idx="1743">
                  <c:v>43534</c:v>
                </c:pt>
                <c:pt idx="1744">
                  <c:v>43535</c:v>
                </c:pt>
                <c:pt idx="1745">
                  <c:v>43536</c:v>
                </c:pt>
                <c:pt idx="1746">
                  <c:v>43537</c:v>
                </c:pt>
                <c:pt idx="1747">
                  <c:v>43538</c:v>
                </c:pt>
                <c:pt idx="1748">
                  <c:v>43539</c:v>
                </c:pt>
                <c:pt idx="1749">
                  <c:v>43540</c:v>
                </c:pt>
                <c:pt idx="1750">
                  <c:v>43541</c:v>
                </c:pt>
                <c:pt idx="1751">
                  <c:v>43542</c:v>
                </c:pt>
                <c:pt idx="1752">
                  <c:v>43543</c:v>
                </c:pt>
                <c:pt idx="1753">
                  <c:v>43544</c:v>
                </c:pt>
                <c:pt idx="1754">
                  <c:v>43545</c:v>
                </c:pt>
                <c:pt idx="1755">
                  <c:v>43546</c:v>
                </c:pt>
                <c:pt idx="1756">
                  <c:v>43547</c:v>
                </c:pt>
                <c:pt idx="1757">
                  <c:v>43548</c:v>
                </c:pt>
                <c:pt idx="1758">
                  <c:v>43549</c:v>
                </c:pt>
                <c:pt idx="1759">
                  <c:v>43550</c:v>
                </c:pt>
                <c:pt idx="1760">
                  <c:v>43551</c:v>
                </c:pt>
                <c:pt idx="1761">
                  <c:v>43552</c:v>
                </c:pt>
                <c:pt idx="1762">
                  <c:v>43553</c:v>
                </c:pt>
                <c:pt idx="1763">
                  <c:v>43554</c:v>
                </c:pt>
                <c:pt idx="1764">
                  <c:v>43555</c:v>
                </c:pt>
                <c:pt idx="1765">
                  <c:v>43556</c:v>
                </c:pt>
                <c:pt idx="1766">
                  <c:v>43557</c:v>
                </c:pt>
                <c:pt idx="1767">
                  <c:v>43558</c:v>
                </c:pt>
                <c:pt idx="1768">
                  <c:v>43559</c:v>
                </c:pt>
                <c:pt idx="1769">
                  <c:v>43560</c:v>
                </c:pt>
                <c:pt idx="1770">
                  <c:v>43561</c:v>
                </c:pt>
                <c:pt idx="1771">
                  <c:v>43562</c:v>
                </c:pt>
                <c:pt idx="1772">
                  <c:v>43563</c:v>
                </c:pt>
                <c:pt idx="1773">
                  <c:v>43564</c:v>
                </c:pt>
                <c:pt idx="1774">
                  <c:v>43565</c:v>
                </c:pt>
                <c:pt idx="1775">
                  <c:v>43566</c:v>
                </c:pt>
                <c:pt idx="1776">
                  <c:v>43567</c:v>
                </c:pt>
                <c:pt idx="1777">
                  <c:v>43568</c:v>
                </c:pt>
                <c:pt idx="1778">
                  <c:v>43569</c:v>
                </c:pt>
                <c:pt idx="1779">
                  <c:v>43570</c:v>
                </c:pt>
                <c:pt idx="1780">
                  <c:v>43571</c:v>
                </c:pt>
                <c:pt idx="1781">
                  <c:v>43572</c:v>
                </c:pt>
                <c:pt idx="1782">
                  <c:v>43573</c:v>
                </c:pt>
                <c:pt idx="1783">
                  <c:v>43574</c:v>
                </c:pt>
                <c:pt idx="1784">
                  <c:v>43575</c:v>
                </c:pt>
                <c:pt idx="1785">
                  <c:v>43576</c:v>
                </c:pt>
                <c:pt idx="1786">
                  <c:v>43577</c:v>
                </c:pt>
                <c:pt idx="1787">
                  <c:v>43578</c:v>
                </c:pt>
                <c:pt idx="1788">
                  <c:v>43579</c:v>
                </c:pt>
                <c:pt idx="1789">
                  <c:v>43580</c:v>
                </c:pt>
                <c:pt idx="1790">
                  <c:v>43581</c:v>
                </c:pt>
                <c:pt idx="1791">
                  <c:v>43582</c:v>
                </c:pt>
                <c:pt idx="1792">
                  <c:v>43583</c:v>
                </c:pt>
                <c:pt idx="1793">
                  <c:v>43584</c:v>
                </c:pt>
                <c:pt idx="1794">
                  <c:v>43585</c:v>
                </c:pt>
                <c:pt idx="1795">
                  <c:v>43586</c:v>
                </c:pt>
                <c:pt idx="1796">
                  <c:v>43587</c:v>
                </c:pt>
                <c:pt idx="1797">
                  <c:v>43588</c:v>
                </c:pt>
                <c:pt idx="1798">
                  <c:v>43589</c:v>
                </c:pt>
                <c:pt idx="1799">
                  <c:v>43590</c:v>
                </c:pt>
                <c:pt idx="1800">
                  <c:v>43591</c:v>
                </c:pt>
                <c:pt idx="1801">
                  <c:v>43592</c:v>
                </c:pt>
                <c:pt idx="1802">
                  <c:v>43593</c:v>
                </c:pt>
                <c:pt idx="1803">
                  <c:v>43594</c:v>
                </c:pt>
                <c:pt idx="1804">
                  <c:v>43595</c:v>
                </c:pt>
                <c:pt idx="1805">
                  <c:v>43596</c:v>
                </c:pt>
                <c:pt idx="1806">
                  <c:v>43597</c:v>
                </c:pt>
                <c:pt idx="1807">
                  <c:v>43598</c:v>
                </c:pt>
                <c:pt idx="1808">
                  <c:v>43599</c:v>
                </c:pt>
                <c:pt idx="1809">
                  <c:v>43600</c:v>
                </c:pt>
                <c:pt idx="1810">
                  <c:v>43601</c:v>
                </c:pt>
                <c:pt idx="1811">
                  <c:v>43602</c:v>
                </c:pt>
                <c:pt idx="1812">
                  <c:v>43603</c:v>
                </c:pt>
                <c:pt idx="1813">
                  <c:v>43604</c:v>
                </c:pt>
                <c:pt idx="1814">
                  <c:v>43605</c:v>
                </c:pt>
                <c:pt idx="1815">
                  <c:v>43606</c:v>
                </c:pt>
                <c:pt idx="1816">
                  <c:v>43607</c:v>
                </c:pt>
                <c:pt idx="1817">
                  <c:v>43608</c:v>
                </c:pt>
                <c:pt idx="1818">
                  <c:v>43609</c:v>
                </c:pt>
                <c:pt idx="1819">
                  <c:v>43610</c:v>
                </c:pt>
                <c:pt idx="1820">
                  <c:v>43611</c:v>
                </c:pt>
                <c:pt idx="1821">
                  <c:v>43612</c:v>
                </c:pt>
                <c:pt idx="1822">
                  <c:v>43613</c:v>
                </c:pt>
                <c:pt idx="1823">
                  <c:v>43614</c:v>
                </c:pt>
                <c:pt idx="1824">
                  <c:v>43615</c:v>
                </c:pt>
                <c:pt idx="1825">
                  <c:v>43616</c:v>
                </c:pt>
                <c:pt idx="1826">
                  <c:v>43617</c:v>
                </c:pt>
                <c:pt idx="1827">
                  <c:v>43618</c:v>
                </c:pt>
                <c:pt idx="1828">
                  <c:v>43619</c:v>
                </c:pt>
                <c:pt idx="1829">
                  <c:v>43620</c:v>
                </c:pt>
                <c:pt idx="1830">
                  <c:v>43621</c:v>
                </c:pt>
                <c:pt idx="1831">
                  <c:v>43622</c:v>
                </c:pt>
                <c:pt idx="1832">
                  <c:v>43623</c:v>
                </c:pt>
                <c:pt idx="1833">
                  <c:v>43624</c:v>
                </c:pt>
                <c:pt idx="1834">
                  <c:v>43625</c:v>
                </c:pt>
                <c:pt idx="1835">
                  <c:v>43626</c:v>
                </c:pt>
                <c:pt idx="1836">
                  <c:v>43627</c:v>
                </c:pt>
                <c:pt idx="1837">
                  <c:v>43628</c:v>
                </c:pt>
                <c:pt idx="1838">
                  <c:v>43629</c:v>
                </c:pt>
                <c:pt idx="1839">
                  <c:v>43630</c:v>
                </c:pt>
                <c:pt idx="1840">
                  <c:v>43631</c:v>
                </c:pt>
                <c:pt idx="1841">
                  <c:v>43632</c:v>
                </c:pt>
                <c:pt idx="1842">
                  <c:v>43633</c:v>
                </c:pt>
                <c:pt idx="1843">
                  <c:v>43634</c:v>
                </c:pt>
                <c:pt idx="1844">
                  <c:v>43635</c:v>
                </c:pt>
                <c:pt idx="1845">
                  <c:v>43636</c:v>
                </c:pt>
                <c:pt idx="1846">
                  <c:v>43637</c:v>
                </c:pt>
                <c:pt idx="1847">
                  <c:v>43638</c:v>
                </c:pt>
                <c:pt idx="1848">
                  <c:v>43639</c:v>
                </c:pt>
                <c:pt idx="1849">
                  <c:v>43640</c:v>
                </c:pt>
                <c:pt idx="1850">
                  <c:v>43641</c:v>
                </c:pt>
                <c:pt idx="1851">
                  <c:v>43642</c:v>
                </c:pt>
                <c:pt idx="1852">
                  <c:v>43643</c:v>
                </c:pt>
                <c:pt idx="1853">
                  <c:v>43644</c:v>
                </c:pt>
                <c:pt idx="1854">
                  <c:v>43645</c:v>
                </c:pt>
                <c:pt idx="1855">
                  <c:v>43646</c:v>
                </c:pt>
                <c:pt idx="1856">
                  <c:v>43647</c:v>
                </c:pt>
                <c:pt idx="1857">
                  <c:v>43648</c:v>
                </c:pt>
                <c:pt idx="1858">
                  <c:v>43649</c:v>
                </c:pt>
                <c:pt idx="1859">
                  <c:v>43650</c:v>
                </c:pt>
                <c:pt idx="1860">
                  <c:v>43651</c:v>
                </c:pt>
                <c:pt idx="1861">
                  <c:v>43652</c:v>
                </c:pt>
                <c:pt idx="1862">
                  <c:v>43653</c:v>
                </c:pt>
                <c:pt idx="1863">
                  <c:v>43654</c:v>
                </c:pt>
                <c:pt idx="1864">
                  <c:v>43655</c:v>
                </c:pt>
                <c:pt idx="1865">
                  <c:v>43656</c:v>
                </c:pt>
                <c:pt idx="1866">
                  <c:v>43657</c:v>
                </c:pt>
                <c:pt idx="1867">
                  <c:v>43658</c:v>
                </c:pt>
                <c:pt idx="1868">
                  <c:v>43659</c:v>
                </c:pt>
                <c:pt idx="1869">
                  <c:v>43660</c:v>
                </c:pt>
                <c:pt idx="1870">
                  <c:v>43661</c:v>
                </c:pt>
                <c:pt idx="1871">
                  <c:v>43662</c:v>
                </c:pt>
                <c:pt idx="1872">
                  <c:v>43663</c:v>
                </c:pt>
                <c:pt idx="1873">
                  <c:v>43664</c:v>
                </c:pt>
                <c:pt idx="1874">
                  <c:v>43665</c:v>
                </c:pt>
                <c:pt idx="1875">
                  <c:v>43666</c:v>
                </c:pt>
                <c:pt idx="1876">
                  <c:v>43667</c:v>
                </c:pt>
                <c:pt idx="1877">
                  <c:v>43668</c:v>
                </c:pt>
                <c:pt idx="1878">
                  <c:v>43669</c:v>
                </c:pt>
                <c:pt idx="1879">
                  <c:v>43670</c:v>
                </c:pt>
                <c:pt idx="1880">
                  <c:v>43671</c:v>
                </c:pt>
                <c:pt idx="1881">
                  <c:v>43672</c:v>
                </c:pt>
                <c:pt idx="1882">
                  <c:v>43673</c:v>
                </c:pt>
                <c:pt idx="1883">
                  <c:v>43674</c:v>
                </c:pt>
                <c:pt idx="1884">
                  <c:v>43675</c:v>
                </c:pt>
                <c:pt idx="1885">
                  <c:v>43676</c:v>
                </c:pt>
                <c:pt idx="1886">
                  <c:v>43677</c:v>
                </c:pt>
              </c:numCache>
            </c:numRef>
          </c:cat>
          <c:val>
            <c:numRef>
              <c:f>'All Time Flows'!$J$3:$J$1889</c:f>
              <c:numCache>
                <c:formatCode>General</c:formatCode>
                <c:ptCount val="1887"/>
                <c:pt idx="0">
                  <c:v>210.02500000000001</c:v>
                </c:pt>
                <c:pt idx="1">
                  <c:v>295.214</c:v>
                </c:pt>
                <c:pt idx="2">
                  <c:v>277.589</c:v>
                </c:pt>
                <c:pt idx="3">
                  <c:v>253.05</c:v>
                </c:pt>
                <c:pt idx="4">
                  <c:v>247.21899999999999</c:v>
                </c:pt>
                <c:pt idx="5">
                  <c:v>241.18700000000001</c:v>
                </c:pt>
                <c:pt idx="6">
                  <c:v>232.44900000000001</c:v>
                </c:pt>
                <c:pt idx="7">
                  <c:v>209.44900000000001</c:v>
                </c:pt>
                <c:pt idx="8">
                  <c:v>183.14500000000001</c:v>
                </c:pt>
                <c:pt idx="9">
                  <c:v>171.51300000000001</c:v>
                </c:pt>
                <c:pt idx="10">
                  <c:v>169.40799999999999</c:v>
                </c:pt>
                <c:pt idx="11">
                  <c:v>177.33199999999999</c:v>
                </c:pt>
                <c:pt idx="12">
                  <c:v>182.21600000000001</c:v>
                </c:pt>
                <c:pt idx="13">
                  <c:v>126.983</c:v>
                </c:pt>
                <c:pt idx="14">
                  <c:v>121.18</c:v>
                </c:pt>
                <c:pt idx="15">
                  <c:v>141.89099999999999</c:v>
                </c:pt>
                <c:pt idx="16">
                  <c:v>150.66</c:v>
                </c:pt>
                <c:pt idx="17">
                  <c:v>145.065</c:v>
                </c:pt>
                <c:pt idx="18">
                  <c:v>137.642</c:v>
                </c:pt>
                <c:pt idx="19">
                  <c:v>133.54900000000001</c:v>
                </c:pt>
                <c:pt idx="20">
                  <c:v>134.614</c:v>
                </c:pt>
                <c:pt idx="21">
                  <c:v>130.91200000000001</c:v>
                </c:pt>
                <c:pt idx="22">
                  <c:v>126.461</c:v>
                </c:pt>
                <c:pt idx="23">
                  <c:v>124.705</c:v>
                </c:pt>
                <c:pt idx="24">
                  <c:v>126.214</c:v>
                </c:pt>
                <c:pt idx="25">
                  <c:v>124.331</c:v>
                </c:pt>
                <c:pt idx="26">
                  <c:v>123.289</c:v>
                </c:pt>
                <c:pt idx="27">
                  <c:v>124.643</c:v>
                </c:pt>
                <c:pt idx="28">
                  <c:v>132.45699999999999</c:v>
                </c:pt>
                <c:pt idx="29">
                  <c:v>135.79400000000001</c:v>
                </c:pt>
                <c:pt idx="30">
                  <c:v>149.238</c:v>
                </c:pt>
                <c:pt idx="31">
                  <c:v>209.32499999999999</c:v>
                </c:pt>
                <c:pt idx="32">
                  <c:v>328.59699999999998</c:v>
                </c:pt>
                <c:pt idx="33">
                  <c:v>419.53800000000001</c:v>
                </c:pt>
                <c:pt idx="34">
                  <c:v>453.846</c:v>
                </c:pt>
                <c:pt idx="35">
                  <c:v>448.15300000000002</c:v>
                </c:pt>
                <c:pt idx="36">
                  <c:v>418.517</c:v>
                </c:pt>
                <c:pt idx="37">
                  <c:v>386.74400000000003</c:v>
                </c:pt>
                <c:pt idx="38">
                  <c:v>348.255</c:v>
                </c:pt>
                <c:pt idx="39">
                  <c:v>316.89</c:v>
                </c:pt>
                <c:pt idx="40">
                  <c:v>283.75</c:v>
                </c:pt>
                <c:pt idx="41">
                  <c:v>256.399</c:v>
                </c:pt>
                <c:pt idx="42">
                  <c:v>239.99100000000001</c:v>
                </c:pt>
                <c:pt idx="43">
                  <c:v>217.923</c:v>
                </c:pt>
                <c:pt idx="44">
                  <c:v>195.03899999999999</c:v>
                </c:pt>
                <c:pt idx="45">
                  <c:v>182.17400000000001</c:v>
                </c:pt>
                <c:pt idx="46">
                  <c:v>179.13900000000001</c:v>
                </c:pt>
                <c:pt idx="47">
                  <c:v>164.33699999999999</c:v>
                </c:pt>
                <c:pt idx="48">
                  <c:v>149.119</c:v>
                </c:pt>
                <c:pt idx="49">
                  <c:v>129.404</c:v>
                </c:pt>
                <c:pt idx="50">
                  <c:v>114.49299999999999</c:v>
                </c:pt>
                <c:pt idx="51">
                  <c:v>103.108</c:v>
                </c:pt>
                <c:pt idx="52">
                  <c:v>88.991</c:v>
                </c:pt>
                <c:pt idx="53">
                  <c:v>72.777000000000001</c:v>
                </c:pt>
                <c:pt idx="54">
                  <c:v>63.545999999999999</c:v>
                </c:pt>
                <c:pt idx="55">
                  <c:v>56.325000000000003</c:v>
                </c:pt>
                <c:pt idx="56">
                  <c:v>49.347000000000001</c:v>
                </c:pt>
                <c:pt idx="57">
                  <c:v>39.360999999999997</c:v>
                </c:pt>
                <c:pt idx="58">
                  <c:v>34.130000000000003</c:v>
                </c:pt>
                <c:pt idx="59">
                  <c:v>31.135000000000002</c:v>
                </c:pt>
                <c:pt idx="60">
                  <c:v>28.17</c:v>
                </c:pt>
                <c:pt idx="61">
                  <c:v>25.009</c:v>
                </c:pt>
                <c:pt idx="62">
                  <c:v>25.611000000000001</c:v>
                </c:pt>
                <c:pt idx="63">
                  <c:v>20.376000000000001</c:v>
                </c:pt>
                <c:pt idx="64">
                  <c:v>16.309000000000001</c:v>
                </c:pt>
                <c:pt idx="65">
                  <c:v>14.39</c:v>
                </c:pt>
                <c:pt idx="66">
                  <c:v>14.702999999999999</c:v>
                </c:pt>
                <c:pt idx="67">
                  <c:v>13.849</c:v>
                </c:pt>
                <c:pt idx="68">
                  <c:v>13.236000000000001</c:v>
                </c:pt>
                <c:pt idx="69">
                  <c:v>11.236000000000001</c:v>
                </c:pt>
                <c:pt idx="70">
                  <c:v>9.8759999999999994</c:v>
                </c:pt>
                <c:pt idx="71">
                  <c:v>10.707000000000001</c:v>
                </c:pt>
                <c:pt idx="72">
                  <c:v>10.029</c:v>
                </c:pt>
                <c:pt idx="73">
                  <c:v>8.2829999999999995</c:v>
                </c:pt>
                <c:pt idx="74">
                  <c:v>6.3659999999999997</c:v>
                </c:pt>
                <c:pt idx="75">
                  <c:v>5.1790000000000003</c:v>
                </c:pt>
                <c:pt idx="76">
                  <c:v>4.9560000000000004</c:v>
                </c:pt>
                <c:pt idx="77">
                  <c:v>22.157</c:v>
                </c:pt>
                <c:pt idx="78">
                  <c:v>69.876999999999995</c:v>
                </c:pt>
                <c:pt idx="79">
                  <c:v>94.867000000000004</c:v>
                </c:pt>
                <c:pt idx="80">
                  <c:v>93.643000000000001</c:v>
                </c:pt>
                <c:pt idx="81">
                  <c:v>86.168000000000006</c:v>
                </c:pt>
                <c:pt idx="82">
                  <c:v>84.367999999999995</c:v>
                </c:pt>
                <c:pt idx="83">
                  <c:v>87.953000000000003</c:v>
                </c:pt>
                <c:pt idx="84">
                  <c:v>90.715999999999994</c:v>
                </c:pt>
                <c:pt idx="85">
                  <c:v>91.478999999999999</c:v>
                </c:pt>
                <c:pt idx="86">
                  <c:v>89.832999999999998</c:v>
                </c:pt>
                <c:pt idx="87">
                  <c:v>83.927000000000007</c:v>
                </c:pt>
                <c:pt idx="88">
                  <c:v>84.366</c:v>
                </c:pt>
                <c:pt idx="89">
                  <c:v>92.878</c:v>
                </c:pt>
                <c:pt idx="90">
                  <c:v>97.546000000000006</c:v>
                </c:pt>
                <c:pt idx="91">
                  <c:v>101.76</c:v>
                </c:pt>
                <c:pt idx="92">
                  <c:v>103.229</c:v>
                </c:pt>
                <c:pt idx="93">
                  <c:v>107.849</c:v>
                </c:pt>
                <c:pt idx="94">
                  <c:v>117.271</c:v>
                </c:pt>
                <c:pt idx="95">
                  <c:v>119.053</c:v>
                </c:pt>
                <c:pt idx="96">
                  <c:v>136.40600000000001</c:v>
                </c:pt>
                <c:pt idx="97">
                  <c:v>166.86799999999999</c:v>
                </c:pt>
                <c:pt idx="98">
                  <c:v>190.54499999999999</c:v>
                </c:pt>
                <c:pt idx="99">
                  <c:v>205.26599999999999</c:v>
                </c:pt>
                <c:pt idx="100">
                  <c:v>209.56800000000001</c:v>
                </c:pt>
                <c:pt idx="101">
                  <c:v>204.125</c:v>
                </c:pt>
                <c:pt idx="102">
                  <c:v>200.09299999999999</c:v>
                </c:pt>
                <c:pt idx="103">
                  <c:v>173.011</c:v>
                </c:pt>
                <c:pt idx="104">
                  <c:v>155.10400000000001</c:v>
                </c:pt>
                <c:pt idx="105">
                  <c:v>136.667</c:v>
                </c:pt>
                <c:pt idx="106">
                  <c:v>119.572</c:v>
                </c:pt>
                <c:pt idx="107">
                  <c:v>100.818</c:v>
                </c:pt>
                <c:pt idx="108">
                  <c:v>85.188000000000002</c:v>
                </c:pt>
                <c:pt idx="109">
                  <c:v>66.613</c:v>
                </c:pt>
                <c:pt idx="110">
                  <c:v>47.530999999999999</c:v>
                </c:pt>
                <c:pt idx="111">
                  <c:v>30.838999999999999</c:v>
                </c:pt>
                <c:pt idx="112">
                  <c:v>23.759</c:v>
                </c:pt>
                <c:pt idx="113">
                  <c:v>16.954000000000001</c:v>
                </c:pt>
                <c:pt idx="114">
                  <c:v>10.044</c:v>
                </c:pt>
                <c:pt idx="115">
                  <c:v>6.2039999999999997</c:v>
                </c:pt>
                <c:pt idx="116">
                  <c:v>13.522</c:v>
                </c:pt>
                <c:pt idx="117">
                  <c:v>30.228000000000002</c:v>
                </c:pt>
                <c:pt idx="118">
                  <c:v>28.012</c:v>
                </c:pt>
                <c:pt idx="119">
                  <c:v>23.044</c:v>
                </c:pt>
                <c:pt idx="120">
                  <c:v>17.664999999999999</c:v>
                </c:pt>
                <c:pt idx="121">
                  <c:v>15.018000000000001</c:v>
                </c:pt>
                <c:pt idx="122">
                  <c:v>14.12</c:v>
                </c:pt>
                <c:pt idx="123">
                  <c:v>11.654999999999999</c:v>
                </c:pt>
                <c:pt idx="124">
                  <c:v>6.17</c:v>
                </c:pt>
                <c:pt idx="125">
                  <c:v>3.6429999999999998</c:v>
                </c:pt>
                <c:pt idx="126">
                  <c:v>1.8859999999999999</c:v>
                </c:pt>
                <c:pt idx="127">
                  <c:v>0.69699999999999995</c:v>
                </c:pt>
                <c:pt idx="128">
                  <c:v>0.17599999999999999</c:v>
                </c:pt>
                <c:pt idx="129">
                  <c:v>0.71199999999999997</c:v>
                </c:pt>
                <c:pt idx="130">
                  <c:v>0.2</c:v>
                </c:pt>
                <c:pt idx="131">
                  <c:v>8.9999999999999993E-3</c:v>
                </c:pt>
                <c:pt idx="132">
                  <c:v>1E-3</c:v>
                </c:pt>
                <c:pt idx="133">
                  <c:v>0</c:v>
                </c:pt>
                <c:pt idx="134">
                  <c:v>0</c:v>
                </c:pt>
                <c:pt idx="135">
                  <c:v>5.8000000000000003E-2</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8.0000000000000002E-3</c:v>
                </c:pt>
                <c:pt idx="244">
                  <c:v>24.488</c:v>
                </c:pt>
                <c:pt idx="245">
                  <c:v>101.155</c:v>
                </c:pt>
                <c:pt idx="246">
                  <c:v>185.37299999999999</c:v>
                </c:pt>
                <c:pt idx="247">
                  <c:v>289.01</c:v>
                </c:pt>
                <c:pt idx="248">
                  <c:v>381.76900000000001</c:v>
                </c:pt>
                <c:pt idx="249">
                  <c:v>418.19299999999998</c:v>
                </c:pt>
                <c:pt idx="250">
                  <c:v>416.74</c:v>
                </c:pt>
                <c:pt idx="251">
                  <c:v>423.40300000000002</c:v>
                </c:pt>
                <c:pt idx="252">
                  <c:v>421.48599999999999</c:v>
                </c:pt>
                <c:pt idx="253">
                  <c:v>405.74799999999999</c:v>
                </c:pt>
                <c:pt idx="254">
                  <c:v>382.089</c:v>
                </c:pt>
                <c:pt idx="255">
                  <c:v>328.69099999999997</c:v>
                </c:pt>
                <c:pt idx="256">
                  <c:v>301.077</c:v>
                </c:pt>
                <c:pt idx="257">
                  <c:v>290.7</c:v>
                </c:pt>
                <c:pt idx="258">
                  <c:v>286.14499999999998</c:v>
                </c:pt>
                <c:pt idx="259">
                  <c:v>295.30599999999998</c:v>
                </c:pt>
                <c:pt idx="260">
                  <c:v>306.80900000000003</c:v>
                </c:pt>
                <c:pt idx="261">
                  <c:v>320.27999999999997</c:v>
                </c:pt>
                <c:pt idx="262">
                  <c:v>369.16300000000001</c:v>
                </c:pt>
                <c:pt idx="263">
                  <c:v>474.38099999999997</c:v>
                </c:pt>
                <c:pt idx="264">
                  <c:v>661.12199999999996</c:v>
                </c:pt>
                <c:pt idx="265">
                  <c:v>942.30200000000002</c:v>
                </c:pt>
                <c:pt idx="266">
                  <c:v>1205.008</c:v>
                </c:pt>
                <c:pt idx="267">
                  <c:v>1462.625</c:v>
                </c:pt>
                <c:pt idx="268">
                  <c:v>1755.9870000000001</c:v>
                </c:pt>
                <c:pt idx="269">
                  <c:v>2067.0479999999998</c:v>
                </c:pt>
                <c:pt idx="270">
                  <c:v>2273.0070000000001</c:v>
                </c:pt>
                <c:pt idx="271">
                  <c:v>2294.9560000000001</c:v>
                </c:pt>
                <c:pt idx="272">
                  <c:v>2150.846</c:v>
                </c:pt>
                <c:pt idx="273">
                  <c:v>1911.181</c:v>
                </c:pt>
                <c:pt idx="274">
                  <c:v>1649.0419999999999</c:v>
                </c:pt>
                <c:pt idx="275">
                  <c:v>1407.5039999999999</c:v>
                </c:pt>
                <c:pt idx="276">
                  <c:v>1227.7860000000001</c:v>
                </c:pt>
                <c:pt idx="277">
                  <c:v>1076.76</c:v>
                </c:pt>
                <c:pt idx="278">
                  <c:v>973.62300000000005</c:v>
                </c:pt>
                <c:pt idx="279">
                  <c:v>862.38400000000001</c:v>
                </c:pt>
                <c:pt idx="280">
                  <c:v>775.09299999999996</c:v>
                </c:pt>
                <c:pt idx="281">
                  <c:v>708.79700000000003</c:v>
                </c:pt>
                <c:pt idx="282">
                  <c:v>645.82399999999996</c:v>
                </c:pt>
                <c:pt idx="283">
                  <c:v>586.755</c:v>
                </c:pt>
                <c:pt idx="284">
                  <c:v>530.93799999999999</c:v>
                </c:pt>
                <c:pt idx="285">
                  <c:v>491.154</c:v>
                </c:pt>
                <c:pt idx="286">
                  <c:v>448.85</c:v>
                </c:pt>
                <c:pt idx="287">
                  <c:v>433.14600000000002</c:v>
                </c:pt>
                <c:pt idx="288">
                  <c:v>425.52100000000002</c:v>
                </c:pt>
                <c:pt idx="289">
                  <c:v>377.214</c:v>
                </c:pt>
                <c:pt idx="290">
                  <c:v>335.83199999999999</c:v>
                </c:pt>
                <c:pt idx="291">
                  <c:v>300.85899999999998</c:v>
                </c:pt>
                <c:pt idx="292">
                  <c:v>239.97900000000001</c:v>
                </c:pt>
                <c:pt idx="293">
                  <c:v>218.48400000000001</c:v>
                </c:pt>
                <c:pt idx="294">
                  <c:v>175.119</c:v>
                </c:pt>
                <c:pt idx="295">
                  <c:v>138.11099999999999</c:v>
                </c:pt>
                <c:pt idx="296">
                  <c:v>115.244</c:v>
                </c:pt>
                <c:pt idx="297">
                  <c:v>99.819000000000003</c:v>
                </c:pt>
                <c:pt idx="298">
                  <c:v>62.491999999999997</c:v>
                </c:pt>
                <c:pt idx="299">
                  <c:v>39.369</c:v>
                </c:pt>
                <c:pt idx="300">
                  <c:v>22.475999999999999</c:v>
                </c:pt>
                <c:pt idx="301">
                  <c:v>10.292</c:v>
                </c:pt>
                <c:pt idx="302">
                  <c:v>5.024</c:v>
                </c:pt>
                <c:pt idx="303">
                  <c:v>3.0710000000000002</c:v>
                </c:pt>
                <c:pt idx="304">
                  <c:v>1.5109999999999999</c:v>
                </c:pt>
                <c:pt idx="305">
                  <c:v>0.72799999999999998</c:v>
                </c:pt>
                <c:pt idx="306">
                  <c:v>0.77200000000000002</c:v>
                </c:pt>
                <c:pt idx="307">
                  <c:v>0.98799999999999999</c:v>
                </c:pt>
                <c:pt idx="308">
                  <c:v>0.87</c:v>
                </c:pt>
                <c:pt idx="309">
                  <c:v>0.84</c:v>
                </c:pt>
                <c:pt idx="310">
                  <c:v>1.0369999999999999</c:v>
                </c:pt>
                <c:pt idx="311">
                  <c:v>0.69099999999999995</c:v>
                </c:pt>
                <c:pt idx="312">
                  <c:v>0.69899999999999995</c:v>
                </c:pt>
                <c:pt idx="313">
                  <c:v>0.41099999999999998</c:v>
                </c:pt>
                <c:pt idx="314">
                  <c:v>0.24</c:v>
                </c:pt>
                <c:pt idx="315">
                  <c:v>0.28100000000000003</c:v>
                </c:pt>
                <c:pt idx="316">
                  <c:v>0.28599999999999998</c:v>
                </c:pt>
                <c:pt idx="317">
                  <c:v>0.21199999999999999</c:v>
                </c:pt>
                <c:pt idx="318">
                  <c:v>0.22700000000000001</c:v>
                </c:pt>
                <c:pt idx="319">
                  <c:v>0.53300000000000003</c:v>
                </c:pt>
                <c:pt idx="320">
                  <c:v>0.71599999999999997</c:v>
                </c:pt>
                <c:pt idx="321">
                  <c:v>0.49399999999999999</c:v>
                </c:pt>
                <c:pt idx="322">
                  <c:v>1.657</c:v>
                </c:pt>
                <c:pt idx="323">
                  <c:v>4.2759999999999998</c:v>
                </c:pt>
                <c:pt idx="324">
                  <c:v>2.907</c:v>
                </c:pt>
                <c:pt idx="325">
                  <c:v>2.1949999999999998</c:v>
                </c:pt>
                <c:pt idx="326">
                  <c:v>1.6240000000000001</c:v>
                </c:pt>
                <c:pt idx="327">
                  <c:v>1.3320000000000001</c:v>
                </c:pt>
                <c:pt idx="328">
                  <c:v>0.84099999999999997</c:v>
                </c:pt>
                <c:pt idx="329">
                  <c:v>0.82799999999999996</c:v>
                </c:pt>
                <c:pt idx="330">
                  <c:v>0.157</c:v>
                </c:pt>
                <c:pt idx="331">
                  <c:v>0.11</c:v>
                </c:pt>
                <c:pt idx="332">
                  <c:v>3.4000000000000002E-2</c:v>
                </c:pt>
                <c:pt idx="333">
                  <c:v>0.38</c:v>
                </c:pt>
                <c:pt idx="334">
                  <c:v>270.91199999999998</c:v>
                </c:pt>
                <c:pt idx="335">
                  <c:v>1122.855</c:v>
                </c:pt>
                <c:pt idx="336">
                  <c:v>1423.136</c:v>
                </c:pt>
                <c:pt idx="337">
                  <c:v>1468.51</c:v>
                </c:pt>
                <c:pt idx="338">
                  <c:v>1430.0709999999999</c:v>
                </c:pt>
                <c:pt idx="339">
                  <c:v>1339.434</c:v>
                </c:pt>
                <c:pt idx="340">
                  <c:v>1250.5930000000001</c:v>
                </c:pt>
                <c:pt idx="341">
                  <c:v>1175.3420000000001</c:v>
                </c:pt>
                <c:pt idx="342">
                  <c:v>1069.94</c:v>
                </c:pt>
                <c:pt idx="343">
                  <c:v>990.09400000000005</c:v>
                </c:pt>
                <c:pt idx="344">
                  <c:v>917.7</c:v>
                </c:pt>
                <c:pt idx="345">
                  <c:v>857.64200000000005</c:v>
                </c:pt>
                <c:pt idx="346">
                  <c:v>812.6</c:v>
                </c:pt>
                <c:pt idx="347">
                  <c:v>774.28700000000003</c:v>
                </c:pt>
                <c:pt idx="348">
                  <c:v>717.38099999999997</c:v>
                </c:pt>
                <c:pt idx="349">
                  <c:v>669.18899999999996</c:v>
                </c:pt>
                <c:pt idx="350">
                  <c:v>618.66300000000001</c:v>
                </c:pt>
                <c:pt idx="351">
                  <c:v>572.99699999999996</c:v>
                </c:pt>
                <c:pt idx="352">
                  <c:v>525.95100000000002</c:v>
                </c:pt>
                <c:pt idx="353">
                  <c:v>491.053</c:v>
                </c:pt>
                <c:pt idx="354">
                  <c:v>467.14400000000001</c:v>
                </c:pt>
                <c:pt idx="355">
                  <c:v>467.28500000000003</c:v>
                </c:pt>
                <c:pt idx="356">
                  <c:v>476.58499999999998</c:v>
                </c:pt>
                <c:pt idx="357">
                  <c:v>471.44900000000001</c:v>
                </c:pt>
                <c:pt idx="358">
                  <c:v>470.14699999999999</c:v>
                </c:pt>
                <c:pt idx="359">
                  <c:v>465.65499999999997</c:v>
                </c:pt>
                <c:pt idx="360">
                  <c:v>464.08800000000002</c:v>
                </c:pt>
                <c:pt idx="361">
                  <c:v>470.161</c:v>
                </c:pt>
                <c:pt idx="362">
                  <c:v>487.73899999999998</c:v>
                </c:pt>
                <c:pt idx="363">
                  <c:v>523.36900000000003</c:v>
                </c:pt>
                <c:pt idx="364">
                  <c:v>530.26</c:v>
                </c:pt>
                <c:pt idx="365">
                  <c:v>565.47</c:v>
                </c:pt>
                <c:pt idx="366">
                  <c:v>578.40599999999995</c:v>
                </c:pt>
                <c:pt idx="367">
                  <c:v>556.03300000000002</c:v>
                </c:pt>
                <c:pt idx="368">
                  <c:v>534.02300000000002</c:v>
                </c:pt>
                <c:pt idx="369">
                  <c:v>516.47299999999996</c:v>
                </c:pt>
                <c:pt idx="370">
                  <c:v>493.23399999999998</c:v>
                </c:pt>
                <c:pt idx="371">
                  <c:v>465.48899999999998</c:v>
                </c:pt>
                <c:pt idx="372">
                  <c:v>408.815</c:v>
                </c:pt>
                <c:pt idx="373">
                  <c:v>345.57600000000002</c:v>
                </c:pt>
                <c:pt idx="374">
                  <c:v>323.25900000000001</c:v>
                </c:pt>
                <c:pt idx="375">
                  <c:v>295.887</c:v>
                </c:pt>
                <c:pt idx="376">
                  <c:v>304.73200000000003</c:v>
                </c:pt>
                <c:pt idx="377">
                  <c:v>366.83300000000003</c:v>
                </c:pt>
                <c:pt idx="378">
                  <c:v>406.64600000000002</c:v>
                </c:pt>
                <c:pt idx="379">
                  <c:v>418.47300000000001</c:v>
                </c:pt>
                <c:pt idx="380">
                  <c:v>457.709</c:v>
                </c:pt>
                <c:pt idx="381">
                  <c:v>681.25900000000001</c:v>
                </c:pt>
                <c:pt idx="382">
                  <c:v>961.23099999999999</c:v>
                </c:pt>
                <c:pt idx="383">
                  <c:v>760.80399999999997</c:v>
                </c:pt>
                <c:pt idx="384">
                  <c:v>665.12900000000002</c:v>
                </c:pt>
                <c:pt idx="385">
                  <c:v>566.48800000000006</c:v>
                </c:pt>
                <c:pt idx="386">
                  <c:v>508.17899999999997</c:v>
                </c:pt>
                <c:pt idx="387">
                  <c:v>504.709</c:v>
                </c:pt>
                <c:pt idx="388">
                  <c:v>493.46199999999999</c:v>
                </c:pt>
                <c:pt idx="389">
                  <c:v>614.38199999999995</c:v>
                </c:pt>
                <c:pt idx="390">
                  <c:v>627.96</c:v>
                </c:pt>
                <c:pt idx="391">
                  <c:v>572.125</c:v>
                </c:pt>
                <c:pt idx="392">
                  <c:v>557.40800000000002</c:v>
                </c:pt>
                <c:pt idx="393">
                  <c:v>560.87699999999995</c:v>
                </c:pt>
                <c:pt idx="394">
                  <c:v>587.18100000000004</c:v>
                </c:pt>
                <c:pt idx="395">
                  <c:v>623.46699999999998</c:v>
                </c:pt>
                <c:pt idx="396">
                  <c:v>662.62300000000005</c:v>
                </c:pt>
                <c:pt idx="397">
                  <c:v>735.47400000000005</c:v>
                </c:pt>
                <c:pt idx="398">
                  <c:v>879.81600000000003</c:v>
                </c:pt>
                <c:pt idx="399">
                  <c:v>911.91300000000001</c:v>
                </c:pt>
                <c:pt idx="400">
                  <c:v>864.98500000000001</c:v>
                </c:pt>
                <c:pt idx="401">
                  <c:v>838.84699999999998</c:v>
                </c:pt>
                <c:pt idx="402">
                  <c:v>824.88499999999999</c:v>
                </c:pt>
                <c:pt idx="403">
                  <c:v>793.98800000000006</c:v>
                </c:pt>
                <c:pt idx="404">
                  <c:v>757.005</c:v>
                </c:pt>
                <c:pt idx="405">
                  <c:v>728.255</c:v>
                </c:pt>
                <c:pt idx="406">
                  <c:v>711.48199999999997</c:v>
                </c:pt>
                <c:pt idx="407">
                  <c:v>700.30799999999999</c:v>
                </c:pt>
                <c:pt idx="408">
                  <c:v>671.18200000000002</c:v>
                </c:pt>
                <c:pt idx="409">
                  <c:v>639.85299999999995</c:v>
                </c:pt>
                <c:pt idx="410">
                  <c:v>631.22699999999998</c:v>
                </c:pt>
                <c:pt idx="411">
                  <c:v>615.78300000000002</c:v>
                </c:pt>
                <c:pt idx="412">
                  <c:v>578.74699999999996</c:v>
                </c:pt>
                <c:pt idx="413">
                  <c:v>535.20899999999995</c:v>
                </c:pt>
                <c:pt idx="414">
                  <c:v>516.47900000000004</c:v>
                </c:pt>
                <c:pt idx="415">
                  <c:v>512.92899999999997</c:v>
                </c:pt>
                <c:pt idx="416">
                  <c:v>523.375</c:v>
                </c:pt>
                <c:pt idx="417">
                  <c:v>556.95600000000002</c:v>
                </c:pt>
                <c:pt idx="418">
                  <c:v>597.64800000000002</c:v>
                </c:pt>
                <c:pt idx="419">
                  <c:v>622.33299999999997</c:v>
                </c:pt>
                <c:pt idx="420">
                  <c:v>623.54300000000001</c:v>
                </c:pt>
                <c:pt idx="421">
                  <c:v>622.74</c:v>
                </c:pt>
                <c:pt idx="422">
                  <c:v>595.13499999999999</c:v>
                </c:pt>
                <c:pt idx="423">
                  <c:v>552.68700000000001</c:v>
                </c:pt>
                <c:pt idx="424">
                  <c:v>522.19000000000005</c:v>
                </c:pt>
                <c:pt idx="425">
                  <c:v>503.97500000000002</c:v>
                </c:pt>
                <c:pt idx="426">
                  <c:v>492.59899999999999</c:v>
                </c:pt>
                <c:pt idx="427">
                  <c:v>483.90499999999997</c:v>
                </c:pt>
                <c:pt idx="428">
                  <c:v>482.20499999999998</c:v>
                </c:pt>
                <c:pt idx="429">
                  <c:v>465.44299999999998</c:v>
                </c:pt>
                <c:pt idx="430">
                  <c:v>442.02800000000002</c:v>
                </c:pt>
                <c:pt idx="431">
                  <c:v>443.45699999999999</c:v>
                </c:pt>
                <c:pt idx="432">
                  <c:v>468.87</c:v>
                </c:pt>
                <c:pt idx="433">
                  <c:v>506.37299999999999</c:v>
                </c:pt>
                <c:pt idx="434">
                  <c:v>554.60199999999998</c:v>
                </c:pt>
                <c:pt idx="435">
                  <c:v>600.98500000000001</c:v>
                </c:pt>
                <c:pt idx="436">
                  <c:v>630.28700000000003</c:v>
                </c:pt>
                <c:pt idx="437">
                  <c:v>622.11199999999997</c:v>
                </c:pt>
                <c:pt idx="438">
                  <c:v>590.78599999999994</c:v>
                </c:pt>
                <c:pt idx="439">
                  <c:v>548.49599999999998</c:v>
                </c:pt>
                <c:pt idx="440">
                  <c:v>512.18200000000002</c:v>
                </c:pt>
                <c:pt idx="441">
                  <c:v>482.94799999999998</c:v>
                </c:pt>
                <c:pt idx="442">
                  <c:v>454.27499999999998</c:v>
                </c:pt>
                <c:pt idx="443">
                  <c:v>431.51400000000001</c:v>
                </c:pt>
                <c:pt idx="444">
                  <c:v>413.14499999999998</c:v>
                </c:pt>
                <c:pt idx="445">
                  <c:v>399.34500000000003</c:v>
                </c:pt>
                <c:pt idx="446">
                  <c:v>400.66699999999997</c:v>
                </c:pt>
                <c:pt idx="447">
                  <c:v>413.69099999999997</c:v>
                </c:pt>
                <c:pt idx="448">
                  <c:v>434.07299999999998</c:v>
                </c:pt>
                <c:pt idx="449">
                  <c:v>472.84199999999998</c:v>
                </c:pt>
                <c:pt idx="450">
                  <c:v>532.32600000000002</c:v>
                </c:pt>
                <c:pt idx="451">
                  <c:v>500.101</c:v>
                </c:pt>
                <c:pt idx="452">
                  <c:v>474.72199999999998</c:v>
                </c:pt>
                <c:pt idx="453">
                  <c:v>475.31200000000001</c:v>
                </c:pt>
                <c:pt idx="454">
                  <c:v>473.673</c:v>
                </c:pt>
                <c:pt idx="455">
                  <c:v>477.55399999999997</c:v>
                </c:pt>
                <c:pt idx="456">
                  <c:v>488.69200000000001</c:v>
                </c:pt>
                <c:pt idx="457">
                  <c:v>507.49700000000001</c:v>
                </c:pt>
                <c:pt idx="458">
                  <c:v>511</c:v>
                </c:pt>
                <c:pt idx="459">
                  <c:v>500.43200000000002</c:v>
                </c:pt>
                <c:pt idx="460">
                  <c:v>500.65300000000002</c:v>
                </c:pt>
                <c:pt idx="461">
                  <c:v>499.4</c:v>
                </c:pt>
                <c:pt idx="462">
                  <c:v>509.31900000000002</c:v>
                </c:pt>
                <c:pt idx="463">
                  <c:v>503.54</c:v>
                </c:pt>
                <c:pt idx="464">
                  <c:v>507.31599999999997</c:v>
                </c:pt>
                <c:pt idx="465">
                  <c:v>496.63200000000001</c:v>
                </c:pt>
                <c:pt idx="466">
                  <c:v>489.24</c:v>
                </c:pt>
                <c:pt idx="467">
                  <c:v>477.61200000000002</c:v>
                </c:pt>
                <c:pt idx="468">
                  <c:v>464.52</c:v>
                </c:pt>
                <c:pt idx="469">
                  <c:v>467.38200000000001</c:v>
                </c:pt>
                <c:pt idx="470">
                  <c:v>475.06099999999998</c:v>
                </c:pt>
                <c:pt idx="471">
                  <c:v>488.72199999999998</c:v>
                </c:pt>
                <c:pt idx="472">
                  <c:v>495.24799999999999</c:v>
                </c:pt>
                <c:pt idx="473">
                  <c:v>487.18200000000002</c:v>
                </c:pt>
                <c:pt idx="474">
                  <c:v>478.45</c:v>
                </c:pt>
                <c:pt idx="475">
                  <c:v>458.86700000000002</c:v>
                </c:pt>
                <c:pt idx="476">
                  <c:v>440.16500000000002</c:v>
                </c:pt>
                <c:pt idx="477">
                  <c:v>431.11700000000002</c:v>
                </c:pt>
                <c:pt idx="478">
                  <c:v>421.572</c:v>
                </c:pt>
                <c:pt idx="479">
                  <c:v>409.50099999999998</c:v>
                </c:pt>
                <c:pt idx="480">
                  <c:v>385.154</c:v>
                </c:pt>
                <c:pt idx="481">
                  <c:v>364.33800000000002</c:v>
                </c:pt>
                <c:pt idx="482">
                  <c:v>354.06799999999998</c:v>
                </c:pt>
                <c:pt idx="483">
                  <c:v>210.851</c:v>
                </c:pt>
                <c:pt idx="484">
                  <c:v>246.07300000000001</c:v>
                </c:pt>
                <c:pt idx="485">
                  <c:v>278.72399999999999</c:v>
                </c:pt>
                <c:pt idx="486">
                  <c:v>289.10500000000002</c:v>
                </c:pt>
                <c:pt idx="487">
                  <c:v>287.28800000000001</c:v>
                </c:pt>
                <c:pt idx="488">
                  <c:v>280.87400000000002</c:v>
                </c:pt>
                <c:pt idx="489">
                  <c:v>274.34399999999999</c:v>
                </c:pt>
                <c:pt idx="490">
                  <c:v>280.73899999999998</c:v>
                </c:pt>
                <c:pt idx="491">
                  <c:v>288.47300000000001</c:v>
                </c:pt>
                <c:pt idx="492">
                  <c:v>291.899</c:v>
                </c:pt>
                <c:pt idx="493">
                  <c:v>293.13200000000001</c:v>
                </c:pt>
                <c:pt idx="494">
                  <c:v>291.20600000000002</c:v>
                </c:pt>
                <c:pt idx="495">
                  <c:v>284.702</c:v>
                </c:pt>
                <c:pt idx="496">
                  <c:v>296.36599999999999</c:v>
                </c:pt>
                <c:pt idx="497">
                  <c:v>292.83</c:v>
                </c:pt>
                <c:pt idx="498">
                  <c:v>288.00200000000001</c:v>
                </c:pt>
                <c:pt idx="499">
                  <c:v>281.43299999999999</c:v>
                </c:pt>
                <c:pt idx="500">
                  <c:v>270.50599999999997</c:v>
                </c:pt>
                <c:pt idx="501">
                  <c:v>259.05200000000002</c:v>
                </c:pt>
                <c:pt idx="502">
                  <c:v>281.255</c:v>
                </c:pt>
                <c:pt idx="503">
                  <c:v>279.35300000000001</c:v>
                </c:pt>
                <c:pt idx="504">
                  <c:v>262.47199999999998</c:v>
                </c:pt>
                <c:pt idx="505">
                  <c:v>235.75200000000001</c:v>
                </c:pt>
                <c:pt idx="506">
                  <c:v>216.93</c:v>
                </c:pt>
                <c:pt idx="507">
                  <c:v>200.76</c:v>
                </c:pt>
                <c:pt idx="508">
                  <c:v>186.08699999999999</c:v>
                </c:pt>
                <c:pt idx="509">
                  <c:v>152.28899999999999</c:v>
                </c:pt>
                <c:pt idx="510">
                  <c:v>121.33499999999999</c:v>
                </c:pt>
                <c:pt idx="511">
                  <c:v>102.81</c:v>
                </c:pt>
                <c:pt idx="512">
                  <c:v>89.950999999999993</c:v>
                </c:pt>
                <c:pt idx="513">
                  <c:v>90.245999999999995</c:v>
                </c:pt>
                <c:pt idx="514">
                  <c:v>80.355000000000004</c:v>
                </c:pt>
                <c:pt idx="515">
                  <c:v>65.168999999999997</c:v>
                </c:pt>
                <c:pt idx="516">
                  <c:v>56.155999999999999</c:v>
                </c:pt>
                <c:pt idx="517">
                  <c:v>49.093000000000004</c:v>
                </c:pt>
                <c:pt idx="518">
                  <c:v>45.375999999999998</c:v>
                </c:pt>
                <c:pt idx="519">
                  <c:v>80.534999999999997</c:v>
                </c:pt>
                <c:pt idx="520">
                  <c:v>239.84800000000001</c:v>
                </c:pt>
                <c:pt idx="521">
                  <c:v>172.16399999999999</c:v>
                </c:pt>
                <c:pt idx="522">
                  <c:v>157.82599999999999</c:v>
                </c:pt>
                <c:pt idx="523">
                  <c:v>646.20899999999995</c:v>
                </c:pt>
                <c:pt idx="524">
                  <c:v>577.39400000000001</c:v>
                </c:pt>
                <c:pt idx="525">
                  <c:v>497.90600000000001</c:v>
                </c:pt>
                <c:pt idx="526">
                  <c:v>493.03</c:v>
                </c:pt>
                <c:pt idx="527">
                  <c:v>485.97</c:v>
                </c:pt>
                <c:pt idx="528">
                  <c:v>582.32100000000003</c:v>
                </c:pt>
                <c:pt idx="529">
                  <c:v>722.34699999999998</c:v>
                </c:pt>
                <c:pt idx="530">
                  <c:v>817.65300000000002</c:v>
                </c:pt>
                <c:pt idx="531">
                  <c:v>821.92200000000003</c:v>
                </c:pt>
                <c:pt idx="532">
                  <c:v>761.32399999999996</c:v>
                </c:pt>
                <c:pt idx="533">
                  <c:v>640.34699999999998</c:v>
                </c:pt>
                <c:pt idx="534">
                  <c:v>501.15800000000002</c:v>
                </c:pt>
                <c:pt idx="535">
                  <c:v>396.63299999999998</c:v>
                </c:pt>
                <c:pt idx="536">
                  <c:v>324.78899999999999</c:v>
                </c:pt>
                <c:pt idx="537">
                  <c:v>287.65800000000002</c:v>
                </c:pt>
                <c:pt idx="538">
                  <c:v>285.57600000000002</c:v>
                </c:pt>
                <c:pt idx="539">
                  <c:v>317.57400000000001</c:v>
                </c:pt>
                <c:pt idx="540">
                  <c:v>331.24900000000002</c:v>
                </c:pt>
                <c:pt idx="541">
                  <c:v>325.03300000000002</c:v>
                </c:pt>
                <c:pt idx="542">
                  <c:v>284.62299999999999</c:v>
                </c:pt>
                <c:pt idx="543">
                  <c:v>228.24</c:v>
                </c:pt>
                <c:pt idx="544">
                  <c:v>215.87299999999999</c:v>
                </c:pt>
                <c:pt idx="545">
                  <c:v>166.41499999999999</c:v>
                </c:pt>
                <c:pt idx="546">
                  <c:v>122.721</c:v>
                </c:pt>
                <c:pt idx="547">
                  <c:v>90.53</c:v>
                </c:pt>
                <c:pt idx="548">
                  <c:v>62.463000000000001</c:v>
                </c:pt>
                <c:pt idx="549">
                  <c:v>46.048999999999999</c:v>
                </c:pt>
                <c:pt idx="550">
                  <c:v>33.304000000000002</c:v>
                </c:pt>
                <c:pt idx="551">
                  <c:v>15.287000000000001</c:v>
                </c:pt>
                <c:pt idx="552">
                  <c:v>5.7670000000000003</c:v>
                </c:pt>
                <c:pt idx="553">
                  <c:v>2.5510000000000002</c:v>
                </c:pt>
                <c:pt idx="554">
                  <c:v>0.79400000000000004</c:v>
                </c:pt>
                <c:pt idx="555">
                  <c:v>7.0999999999999994E-2</c:v>
                </c:pt>
                <c:pt idx="556">
                  <c:v>3.1E-2</c:v>
                </c:pt>
                <c:pt idx="557">
                  <c:v>1.4999999999999999E-2</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7">
                  <c:v>355.83199999999999</c:v>
                </c:pt>
                <c:pt idx="628">
                  <c:v>407.28100000000001</c:v>
                </c:pt>
                <c:pt idx="629">
                  <c:v>491.43900000000002</c:v>
                </c:pt>
                <c:pt idx="630">
                  <c:v>585.09699999999998</c:v>
                </c:pt>
                <c:pt idx="631">
                  <c:v>637.68299999999999</c:v>
                </c:pt>
                <c:pt idx="632">
                  <c:v>660.16</c:v>
                </c:pt>
                <c:pt idx="633">
                  <c:v>642.19500000000005</c:v>
                </c:pt>
                <c:pt idx="634">
                  <c:v>590.42899999999997</c:v>
                </c:pt>
                <c:pt idx="635">
                  <c:v>514.55499999999995</c:v>
                </c:pt>
                <c:pt idx="636">
                  <c:v>445.19299999999998</c:v>
                </c:pt>
                <c:pt idx="637">
                  <c:v>367.75200000000001</c:v>
                </c:pt>
                <c:pt idx="638">
                  <c:v>364.96600000000001</c:v>
                </c:pt>
                <c:pt idx="639">
                  <c:v>605.34400000000005</c:v>
                </c:pt>
                <c:pt idx="640">
                  <c:v>946.24300000000005</c:v>
                </c:pt>
                <c:pt idx="641">
                  <c:v>1170.3009999999999</c:v>
                </c:pt>
                <c:pt idx="642">
                  <c:v>1252.182</c:v>
                </c:pt>
                <c:pt idx="643">
                  <c:v>1259.539</c:v>
                </c:pt>
                <c:pt idx="644">
                  <c:v>1200.2570000000001</c:v>
                </c:pt>
                <c:pt idx="645">
                  <c:v>1057.4390000000001</c:v>
                </c:pt>
                <c:pt idx="646">
                  <c:v>891.68</c:v>
                </c:pt>
                <c:pt idx="647">
                  <c:v>756.30600000000004</c:v>
                </c:pt>
                <c:pt idx="648">
                  <c:v>653.84699999999998</c:v>
                </c:pt>
                <c:pt idx="649">
                  <c:v>573.89499999999998</c:v>
                </c:pt>
                <c:pt idx="650">
                  <c:v>491.27300000000002</c:v>
                </c:pt>
                <c:pt idx="651">
                  <c:v>421.95699999999999</c:v>
                </c:pt>
                <c:pt idx="652">
                  <c:v>360.67700000000002</c:v>
                </c:pt>
                <c:pt idx="653">
                  <c:v>295.89600000000002</c:v>
                </c:pt>
                <c:pt idx="654">
                  <c:v>227.44399999999999</c:v>
                </c:pt>
                <c:pt idx="655">
                  <c:v>171.435</c:v>
                </c:pt>
                <c:pt idx="656">
                  <c:v>125.146</c:v>
                </c:pt>
                <c:pt idx="657">
                  <c:v>100.988</c:v>
                </c:pt>
                <c:pt idx="658">
                  <c:v>65.78</c:v>
                </c:pt>
                <c:pt idx="659">
                  <c:v>42.268999999999998</c:v>
                </c:pt>
                <c:pt idx="660">
                  <c:v>22.756</c:v>
                </c:pt>
                <c:pt idx="661">
                  <c:v>10.423</c:v>
                </c:pt>
                <c:pt idx="662">
                  <c:v>2.681</c:v>
                </c:pt>
                <c:pt idx="663">
                  <c:v>0.184</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16.221</c:v>
                </c:pt>
                <c:pt idx="709">
                  <c:v>1012.019</c:v>
                </c:pt>
                <c:pt idx="710">
                  <c:v>907.97699999999998</c:v>
                </c:pt>
                <c:pt idx="711">
                  <c:v>735.63099999999997</c:v>
                </c:pt>
                <c:pt idx="712">
                  <c:v>541.06100000000004</c:v>
                </c:pt>
                <c:pt idx="713">
                  <c:v>299.94400000000002</c:v>
                </c:pt>
                <c:pt idx="714">
                  <c:v>160.667</c:v>
                </c:pt>
                <c:pt idx="715">
                  <c:v>92.424999999999997</c:v>
                </c:pt>
                <c:pt idx="716">
                  <c:v>53.546999999999997</c:v>
                </c:pt>
                <c:pt idx="717">
                  <c:v>32.378999999999998</c:v>
                </c:pt>
                <c:pt idx="718">
                  <c:v>17.965</c:v>
                </c:pt>
                <c:pt idx="719">
                  <c:v>9.4329999999999998</c:v>
                </c:pt>
                <c:pt idx="720">
                  <c:v>2.1139999999999999</c:v>
                </c:pt>
                <c:pt idx="721">
                  <c:v>8.3000000000000004E-2</c:v>
                </c:pt>
                <c:pt idx="722">
                  <c:v>2E-3</c:v>
                </c:pt>
                <c:pt idx="723">
                  <c:v>6.0000000000000001E-3</c:v>
                </c:pt>
                <c:pt idx="724">
                  <c:v>0</c:v>
                </c:pt>
                <c:pt idx="725">
                  <c:v>0</c:v>
                </c:pt>
                <c:pt idx="726">
                  <c:v>1.448</c:v>
                </c:pt>
                <c:pt idx="727">
                  <c:v>2.4820000000000002</c:v>
                </c:pt>
                <c:pt idx="728">
                  <c:v>0.91800000000000004</c:v>
                </c:pt>
                <c:pt idx="729">
                  <c:v>4.8000000000000001E-2</c:v>
                </c:pt>
                <c:pt idx="730">
                  <c:v>0</c:v>
                </c:pt>
                <c:pt idx="731">
                  <c:v>0</c:v>
                </c:pt>
                <c:pt idx="732">
                  <c:v>0</c:v>
                </c:pt>
                <c:pt idx="733">
                  <c:v>0</c:v>
                </c:pt>
                <c:pt idx="734">
                  <c:v>1.4999999999999999E-2</c:v>
                </c:pt>
                <c:pt idx="735">
                  <c:v>0.14199999999999999</c:v>
                </c:pt>
                <c:pt idx="736">
                  <c:v>5.2999999999999999E-2</c:v>
                </c:pt>
                <c:pt idx="737">
                  <c:v>8.0000000000000002E-3</c:v>
                </c:pt>
                <c:pt idx="738">
                  <c:v>2E-3</c:v>
                </c:pt>
                <c:pt idx="739">
                  <c:v>0</c:v>
                </c:pt>
                <c:pt idx="740">
                  <c:v>0</c:v>
                </c:pt>
                <c:pt idx="741">
                  <c:v>0</c:v>
                </c:pt>
                <c:pt idx="742">
                  <c:v>0</c:v>
                </c:pt>
                <c:pt idx="743">
                  <c:v>0</c:v>
                </c:pt>
                <c:pt idx="744">
                  <c:v>0</c:v>
                </c:pt>
                <c:pt idx="745">
                  <c:v>0</c:v>
                </c:pt>
                <c:pt idx="746">
                  <c:v>0</c:v>
                </c:pt>
                <c:pt idx="747">
                  <c:v>0</c:v>
                </c:pt>
                <c:pt idx="748">
                  <c:v>2.5999999999999999E-2</c:v>
                </c:pt>
                <c:pt idx="749">
                  <c:v>0.249</c:v>
                </c:pt>
                <c:pt idx="750">
                  <c:v>24.824000000000002</c:v>
                </c:pt>
                <c:pt idx="751">
                  <c:v>75.978999999999999</c:v>
                </c:pt>
                <c:pt idx="752">
                  <c:v>61.942999999999998</c:v>
                </c:pt>
                <c:pt idx="753">
                  <c:v>44.948999999999998</c:v>
                </c:pt>
                <c:pt idx="754">
                  <c:v>50.384</c:v>
                </c:pt>
                <c:pt idx="755">
                  <c:v>353.64699999999999</c:v>
                </c:pt>
                <c:pt idx="756">
                  <c:v>941.47400000000005</c:v>
                </c:pt>
                <c:pt idx="757">
                  <c:v>1403.213</c:v>
                </c:pt>
                <c:pt idx="758">
                  <c:v>1787.5429999999999</c:v>
                </c:pt>
                <c:pt idx="759">
                  <c:v>2027.066</c:v>
                </c:pt>
                <c:pt idx="760">
                  <c:v>2125.52</c:v>
                </c:pt>
                <c:pt idx="761">
                  <c:v>2247.5010000000002</c:v>
                </c:pt>
                <c:pt idx="762">
                  <c:v>2435.9090000000001</c:v>
                </c:pt>
                <c:pt idx="763">
                  <c:v>2703.0909999999999</c:v>
                </c:pt>
                <c:pt idx="764">
                  <c:v>3112.7730000000001</c:v>
                </c:pt>
                <c:pt idx="765">
                  <c:v>3696.9879999999998</c:v>
                </c:pt>
                <c:pt idx="766">
                  <c:v>4371.0249999999996</c:v>
                </c:pt>
                <c:pt idx="767">
                  <c:v>5049.6139999999996</c:v>
                </c:pt>
                <c:pt idx="768">
                  <c:v>5652.8760000000002</c:v>
                </c:pt>
                <c:pt idx="769">
                  <c:v>6081.5709999999999</c:v>
                </c:pt>
                <c:pt idx="770">
                  <c:v>6329.1180000000004</c:v>
                </c:pt>
                <c:pt idx="771">
                  <c:v>6387.1229999999996</c:v>
                </c:pt>
                <c:pt idx="772">
                  <c:v>6261.2070000000003</c:v>
                </c:pt>
                <c:pt idx="773">
                  <c:v>6005.6049999999996</c:v>
                </c:pt>
                <c:pt idx="774">
                  <c:v>5676.2160000000003</c:v>
                </c:pt>
                <c:pt idx="775">
                  <c:v>5282.4629999999997</c:v>
                </c:pt>
                <c:pt idx="776">
                  <c:v>4809.2349999999997</c:v>
                </c:pt>
                <c:pt idx="777">
                  <c:v>4294.5159999999996</c:v>
                </c:pt>
                <c:pt idx="778">
                  <c:v>3863.2240000000002</c:v>
                </c:pt>
                <c:pt idx="779">
                  <c:v>3510.634</c:v>
                </c:pt>
                <c:pt idx="780">
                  <c:v>3183.8960000000002</c:v>
                </c:pt>
                <c:pt idx="781">
                  <c:v>2960.5909999999999</c:v>
                </c:pt>
                <c:pt idx="782">
                  <c:v>2814.9870000000001</c:v>
                </c:pt>
                <c:pt idx="783">
                  <c:v>2841.6950000000002</c:v>
                </c:pt>
                <c:pt idx="784">
                  <c:v>2947.6610000000001</c:v>
                </c:pt>
                <c:pt idx="785">
                  <c:v>2964.837</c:v>
                </c:pt>
                <c:pt idx="786">
                  <c:v>2955.634</c:v>
                </c:pt>
                <c:pt idx="787">
                  <c:v>2928.2359999999999</c:v>
                </c:pt>
                <c:pt idx="788">
                  <c:v>2758.701</c:v>
                </c:pt>
                <c:pt idx="789">
                  <c:v>2365.002</c:v>
                </c:pt>
                <c:pt idx="790">
                  <c:v>1852.1079999999999</c:v>
                </c:pt>
                <c:pt idx="791">
                  <c:v>1404.4849999999999</c:v>
                </c:pt>
                <c:pt idx="792">
                  <c:v>1175.248</c:v>
                </c:pt>
                <c:pt idx="793">
                  <c:v>1232.751</c:v>
                </c:pt>
                <c:pt idx="794">
                  <c:v>1294.0730000000001</c:v>
                </c:pt>
                <c:pt idx="795">
                  <c:v>1312.9480000000001</c:v>
                </c:pt>
                <c:pt idx="796">
                  <c:v>1402.614</c:v>
                </c:pt>
                <c:pt idx="797">
                  <c:v>1655.489</c:v>
                </c:pt>
                <c:pt idx="798">
                  <c:v>2059.8789999999999</c:v>
                </c:pt>
                <c:pt idx="799">
                  <c:v>2515.7510000000002</c:v>
                </c:pt>
                <c:pt idx="800">
                  <c:v>2905.7950000000001</c:v>
                </c:pt>
                <c:pt idx="801">
                  <c:v>3232.3270000000002</c:v>
                </c:pt>
                <c:pt idx="802">
                  <c:v>3544.4609999999998</c:v>
                </c:pt>
                <c:pt idx="803">
                  <c:v>3794.3760000000002</c:v>
                </c:pt>
                <c:pt idx="804">
                  <c:v>4052.364</c:v>
                </c:pt>
                <c:pt idx="805">
                  <c:v>4319.9470000000001</c:v>
                </c:pt>
                <c:pt idx="806">
                  <c:v>4670.62</c:v>
                </c:pt>
                <c:pt idx="807">
                  <c:v>5005.915</c:v>
                </c:pt>
                <c:pt idx="808">
                  <c:v>5295.9650000000001</c:v>
                </c:pt>
                <c:pt idx="809">
                  <c:v>5554.5640000000003</c:v>
                </c:pt>
                <c:pt idx="810">
                  <c:v>5859.1019999999999</c:v>
                </c:pt>
                <c:pt idx="811">
                  <c:v>6266.6080000000002</c:v>
                </c:pt>
                <c:pt idx="812">
                  <c:v>6664.1459999999997</c:v>
                </c:pt>
                <c:pt idx="813">
                  <c:v>6874.2020000000002</c:v>
                </c:pt>
                <c:pt idx="814">
                  <c:v>6983.8779999999997</c:v>
                </c:pt>
                <c:pt idx="815">
                  <c:v>7012.7740000000003</c:v>
                </c:pt>
                <c:pt idx="816">
                  <c:v>7009.49</c:v>
                </c:pt>
                <c:pt idx="817">
                  <c:v>6915.0919999999996</c:v>
                </c:pt>
                <c:pt idx="818">
                  <c:v>6796.335</c:v>
                </c:pt>
                <c:pt idx="822">
                  <c:v>6088.768</c:v>
                </c:pt>
                <c:pt idx="823">
                  <c:v>6325.692</c:v>
                </c:pt>
                <c:pt idx="824">
                  <c:v>6365.1459999999997</c:v>
                </c:pt>
                <c:pt idx="825">
                  <c:v>6713.4269999999997</c:v>
                </c:pt>
                <c:pt idx="826">
                  <c:v>6875.89</c:v>
                </c:pt>
                <c:pt idx="827">
                  <c:v>6793.1989999999996</c:v>
                </c:pt>
                <c:pt idx="828">
                  <c:v>6568.5959999999995</c:v>
                </c:pt>
                <c:pt idx="829">
                  <c:v>6184.2160000000003</c:v>
                </c:pt>
                <c:pt idx="830">
                  <c:v>5762.1509999999998</c:v>
                </c:pt>
                <c:pt idx="831">
                  <c:v>5360.3789999999999</c:v>
                </c:pt>
                <c:pt idx="832">
                  <c:v>5045.7849999999999</c:v>
                </c:pt>
                <c:pt idx="833">
                  <c:v>4838.9040000000005</c:v>
                </c:pt>
                <c:pt idx="834">
                  <c:v>4736.0460000000003</c:v>
                </c:pt>
                <c:pt idx="835">
                  <c:v>5031.25</c:v>
                </c:pt>
                <c:pt idx="836">
                  <c:v>5510.42</c:v>
                </c:pt>
                <c:pt idx="837">
                  <c:v>6089.5110000000004</c:v>
                </c:pt>
                <c:pt idx="838">
                  <c:v>6699.8220000000001</c:v>
                </c:pt>
                <c:pt idx="839">
                  <c:v>7202.4740000000002</c:v>
                </c:pt>
                <c:pt idx="840">
                  <c:v>7723.259</c:v>
                </c:pt>
                <c:pt idx="841">
                  <c:v>8416.8369999999995</c:v>
                </c:pt>
                <c:pt idx="842">
                  <c:v>9265.1749999999993</c:v>
                </c:pt>
                <c:pt idx="843">
                  <c:v>10150.228999999999</c:v>
                </c:pt>
                <c:pt idx="844">
                  <c:v>11128.267</c:v>
                </c:pt>
                <c:pt idx="845">
                  <c:v>12116.983</c:v>
                </c:pt>
                <c:pt idx="846">
                  <c:v>13035.69</c:v>
                </c:pt>
                <c:pt idx="847">
                  <c:v>13883.531999999999</c:v>
                </c:pt>
                <c:pt idx="848">
                  <c:v>14663.297</c:v>
                </c:pt>
                <c:pt idx="849">
                  <c:v>15418.534</c:v>
                </c:pt>
                <c:pt idx="850">
                  <c:v>16189.465</c:v>
                </c:pt>
                <c:pt idx="851">
                  <c:v>16921.258000000002</c:v>
                </c:pt>
                <c:pt idx="852">
                  <c:v>17590.695</c:v>
                </c:pt>
                <c:pt idx="853">
                  <c:v>18195.909</c:v>
                </c:pt>
                <c:pt idx="854">
                  <c:v>18846.170999999998</c:v>
                </c:pt>
                <c:pt idx="855">
                  <c:v>19421.577000000001</c:v>
                </c:pt>
                <c:pt idx="856">
                  <c:v>20001.348000000002</c:v>
                </c:pt>
                <c:pt idx="857">
                  <c:v>20570.016</c:v>
                </c:pt>
                <c:pt idx="858">
                  <c:v>21067.498</c:v>
                </c:pt>
                <c:pt idx="859">
                  <c:v>21562.914000000001</c:v>
                </c:pt>
                <c:pt idx="860">
                  <c:v>22066.489000000001</c:v>
                </c:pt>
                <c:pt idx="861">
                  <c:v>22473.365000000002</c:v>
                </c:pt>
                <c:pt idx="862">
                  <c:v>23086.364000000001</c:v>
                </c:pt>
                <c:pt idx="863">
                  <c:v>23672.550999999999</c:v>
                </c:pt>
                <c:pt idx="864">
                  <c:v>24335.304</c:v>
                </c:pt>
                <c:pt idx="865">
                  <c:v>24958.714</c:v>
                </c:pt>
                <c:pt idx="866">
                  <c:v>25486.076000000001</c:v>
                </c:pt>
                <c:pt idx="867">
                  <c:v>26039.848000000002</c:v>
                </c:pt>
                <c:pt idx="868">
                  <c:v>26530.5</c:v>
                </c:pt>
                <c:pt idx="869">
                  <c:v>27057.609</c:v>
                </c:pt>
                <c:pt idx="870">
                  <c:v>27474.026000000002</c:v>
                </c:pt>
                <c:pt idx="871">
                  <c:v>27805.276999999998</c:v>
                </c:pt>
                <c:pt idx="872">
                  <c:v>28064.673999999999</c:v>
                </c:pt>
                <c:pt idx="873">
                  <c:v>28467.121999999999</c:v>
                </c:pt>
                <c:pt idx="874">
                  <c:v>28970.575000000001</c:v>
                </c:pt>
                <c:pt idx="875">
                  <c:v>29460.697</c:v>
                </c:pt>
                <c:pt idx="876">
                  <c:v>29942.436000000002</c:v>
                </c:pt>
                <c:pt idx="877">
                  <c:v>30413.357</c:v>
                </c:pt>
                <c:pt idx="878">
                  <c:v>30776.420999999998</c:v>
                </c:pt>
                <c:pt idx="879">
                  <c:v>31192.68</c:v>
                </c:pt>
                <c:pt idx="880">
                  <c:v>31511.082999999999</c:v>
                </c:pt>
                <c:pt idx="881">
                  <c:v>31825.687000000002</c:v>
                </c:pt>
                <c:pt idx="882">
                  <c:v>32107.972000000002</c:v>
                </c:pt>
                <c:pt idx="883">
                  <c:v>32354.28</c:v>
                </c:pt>
                <c:pt idx="884">
                  <c:v>32571.574000000001</c:v>
                </c:pt>
                <c:pt idx="885">
                  <c:v>32791.067999999999</c:v>
                </c:pt>
                <c:pt idx="886">
                  <c:v>32997.498</c:v>
                </c:pt>
                <c:pt idx="887">
                  <c:v>33201.79</c:v>
                </c:pt>
                <c:pt idx="888">
                  <c:v>33385.730000000003</c:v>
                </c:pt>
                <c:pt idx="889">
                  <c:v>33520.44</c:v>
                </c:pt>
                <c:pt idx="890">
                  <c:v>33609.341</c:v>
                </c:pt>
                <c:pt idx="891">
                  <c:v>33684.580999999998</c:v>
                </c:pt>
                <c:pt idx="892">
                  <c:v>33697.203999999998</c:v>
                </c:pt>
                <c:pt idx="893">
                  <c:v>33640.059000000001</c:v>
                </c:pt>
                <c:pt idx="894">
                  <c:v>33429.654000000002</c:v>
                </c:pt>
                <c:pt idx="895">
                  <c:v>33069.639000000003</c:v>
                </c:pt>
                <c:pt idx="896">
                  <c:v>32442.050999999999</c:v>
                </c:pt>
                <c:pt idx="897">
                  <c:v>31422.275000000001</c:v>
                </c:pt>
                <c:pt idx="898">
                  <c:v>29951.992999999999</c:v>
                </c:pt>
                <c:pt idx="899">
                  <c:v>28137.478999999999</c:v>
                </c:pt>
                <c:pt idx="900">
                  <c:v>26132.800999999999</c:v>
                </c:pt>
                <c:pt idx="901">
                  <c:v>23608.210999999999</c:v>
                </c:pt>
                <c:pt idx="902">
                  <c:v>20883.684000000001</c:v>
                </c:pt>
                <c:pt idx="903">
                  <c:v>18483.163</c:v>
                </c:pt>
                <c:pt idx="904">
                  <c:v>16138.236000000001</c:v>
                </c:pt>
                <c:pt idx="905">
                  <c:v>13974.646000000001</c:v>
                </c:pt>
                <c:pt idx="906">
                  <c:v>12070.502</c:v>
                </c:pt>
                <c:pt idx="907">
                  <c:v>10286.557000000001</c:v>
                </c:pt>
                <c:pt idx="908">
                  <c:v>8951.8080000000009</c:v>
                </c:pt>
                <c:pt idx="909">
                  <c:v>7882.0529999999999</c:v>
                </c:pt>
                <c:pt idx="910">
                  <c:v>7036.8869999999997</c:v>
                </c:pt>
                <c:pt idx="911">
                  <c:v>6214.3630000000003</c:v>
                </c:pt>
                <c:pt idx="912">
                  <c:v>5468.8760000000002</c:v>
                </c:pt>
                <c:pt idx="913">
                  <c:v>4846.4089999999997</c:v>
                </c:pt>
                <c:pt idx="914">
                  <c:v>4345.1890000000003</c:v>
                </c:pt>
                <c:pt idx="915">
                  <c:v>3953.13</c:v>
                </c:pt>
                <c:pt idx="916">
                  <c:v>3648.8589999999999</c:v>
                </c:pt>
                <c:pt idx="917">
                  <c:v>3373.1669999999999</c:v>
                </c:pt>
                <c:pt idx="918">
                  <c:v>3092.797</c:v>
                </c:pt>
                <c:pt idx="919">
                  <c:v>2838.1669999999999</c:v>
                </c:pt>
                <c:pt idx="920">
                  <c:v>2637.7069999999999</c:v>
                </c:pt>
                <c:pt idx="921">
                  <c:v>2465.6790000000001</c:v>
                </c:pt>
                <c:pt idx="922">
                  <c:v>2258.1889999999999</c:v>
                </c:pt>
                <c:pt idx="923">
                  <c:v>2022.1610000000001</c:v>
                </c:pt>
                <c:pt idx="924">
                  <c:v>1761.8810000000001</c:v>
                </c:pt>
                <c:pt idx="925">
                  <c:v>1568.826</c:v>
                </c:pt>
                <c:pt idx="926">
                  <c:v>1424.3869999999999</c:v>
                </c:pt>
                <c:pt idx="927">
                  <c:v>1309.867</c:v>
                </c:pt>
                <c:pt idx="928">
                  <c:v>1171.5519999999999</c:v>
                </c:pt>
                <c:pt idx="929">
                  <c:v>1075.0150000000001</c:v>
                </c:pt>
                <c:pt idx="930">
                  <c:v>1075.1890000000001</c:v>
                </c:pt>
                <c:pt idx="931">
                  <c:v>1027.596</c:v>
                </c:pt>
                <c:pt idx="932">
                  <c:v>955.08600000000001</c:v>
                </c:pt>
                <c:pt idx="933">
                  <c:v>869.65599999999995</c:v>
                </c:pt>
                <c:pt idx="934">
                  <c:v>790.16499999999996</c:v>
                </c:pt>
                <c:pt idx="935">
                  <c:v>720.56500000000005</c:v>
                </c:pt>
                <c:pt idx="936">
                  <c:v>654.053</c:v>
                </c:pt>
                <c:pt idx="937">
                  <c:v>604.86300000000006</c:v>
                </c:pt>
                <c:pt idx="938">
                  <c:v>555.11599999999999</c:v>
                </c:pt>
                <c:pt idx="939">
                  <c:v>493.93299999999999</c:v>
                </c:pt>
                <c:pt idx="940">
                  <c:v>458.82900000000001</c:v>
                </c:pt>
                <c:pt idx="941">
                  <c:v>425.66800000000001</c:v>
                </c:pt>
                <c:pt idx="942">
                  <c:v>406.58199999999999</c:v>
                </c:pt>
                <c:pt idx="943">
                  <c:v>400.06</c:v>
                </c:pt>
                <c:pt idx="944">
                  <c:v>396.65800000000002</c:v>
                </c:pt>
                <c:pt idx="945">
                  <c:v>368.46499999999997</c:v>
                </c:pt>
                <c:pt idx="946">
                  <c:v>358.55099999999999</c:v>
                </c:pt>
                <c:pt idx="947">
                  <c:v>344.70600000000002</c:v>
                </c:pt>
                <c:pt idx="948">
                  <c:v>308.59100000000001</c:v>
                </c:pt>
                <c:pt idx="949">
                  <c:v>298.02600000000001</c:v>
                </c:pt>
                <c:pt idx="950">
                  <c:v>330.79899999999998</c:v>
                </c:pt>
                <c:pt idx="951">
                  <c:v>322.09500000000003</c:v>
                </c:pt>
                <c:pt idx="952">
                  <c:v>282.89600000000002</c:v>
                </c:pt>
                <c:pt idx="953">
                  <c:v>244.202</c:v>
                </c:pt>
                <c:pt idx="954">
                  <c:v>199.94800000000001</c:v>
                </c:pt>
                <c:pt idx="955">
                  <c:v>171.119</c:v>
                </c:pt>
                <c:pt idx="956">
                  <c:v>155.773</c:v>
                </c:pt>
                <c:pt idx="957">
                  <c:v>129.11600000000001</c:v>
                </c:pt>
                <c:pt idx="958">
                  <c:v>112.316</c:v>
                </c:pt>
                <c:pt idx="959">
                  <c:v>101.036</c:v>
                </c:pt>
                <c:pt idx="960">
                  <c:v>77.105000000000004</c:v>
                </c:pt>
                <c:pt idx="961">
                  <c:v>62.213999999999999</c:v>
                </c:pt>
                <c:pt idx="962">
                  <c:v>61.451000000000001</c:v>
                </c:pt>
                <c:pt idx="963">
                  <c:v>80.494</c:v>
                </c:pt>
                <c:pt idx="964">
                  <c:v>133.417</c:v>
                </c:pt>
                <c:pt idx="965">
                  <c:v>245.19800000000001</c:v>
                </c:pt>
                <c:pt idx="966">
                  <c:v>291.17</c:v>
                </c:pt>
                <c:pt idx="967">
                  <c:v>316.86399999999998</c:v>
                </c:pt>
                <c:pt idx="968">
                  <c:v>331.93900000000002</c:v>
                </c:pt>
                <c:pt idx="969">
                  <c:v>347.791</c:v>
                </c:pt>
                <c:pt idx="970">
                  <c:v>355.00400000000002</c:v>
                </c:pt>
                <c:pt idx="971">
                  <c:v>352.48399999999998</c:v>
                </c:pt>
                <c:pt idx="972">
                  <c:v>333.50599999999997</c:v>
                </c:pt>
                <c:pt idx="973">
                  <c:v>348.822</c:v>
                </c:pt>
                <c:pt idx="974">
                  <c:v>305.37200000000001</c:v>
                </c:pt>
                <c:pt idx="975">
                  <c:v>261.56299999999999</c:v>
                </c:pt>
                <c:pt idx="976">
                  <c:v>250.858</c:v>
                </c:pt>
                <c:pt idx="977">
                  <c:v>284.93599999999998</c:v>
                </c:pt>
                <c:pt idx="978">
                  <c:v>284.75400000000002</c:v>
                </c:pt>
                <c:pt idx="979">
                  <c:v>224.078</c:v>
                </c:pt>
                <c:pt idx="980">
                  <c:v>165.422</c:v>
                </c:pt>
                <c:pt idx="981">
                  <c:v>123.116</c:v>
                </c:pt>
                <c:pt idx="982">
                  <c:v>101.78700000000001</c:v>
                </c:pt>
                <c:pt idx="983">
                  <c:v>100.16200000000001</c:v>
                </c:pt>
                <c:pt idx="984">
                  <c:v>106.526</c:v>
                </c:pt>
                <c:pt idx="985">
                  <c:v>126.363</c:v>
                </c:pt>
                <c:pt idx="986">
                  <c:v>138.87</c:v>
                </c:pt>
                <c:pt idx="987">
                  <c:v>135.928</c:v>
                </c:pt>
                <c:pt idx="988">
                  <c:v>136.70400000000001</c:v>
                </c:pt>
                <c:pt idx="989">
                  <c:v>112.196</c:v>
                </c:pt>
                <c:pt idx="990">
                  <c:v>94.832999999999998</c:v>
                </c:pt>
                <c:pt idx="991">
                  <c:v>84.168999999999997</c:v>
                </c:pt>
                <c:pt idx="992">
                  <c:v>81.266000000000005</c:v>
                </c:pt>
                <c:pt idx="993">
                  <c:v>86.06</c:v>
                </c:pt>
                <c:pt idx="994">
                  <c:v>100.932</c:v>
                </c:pt>
                <c:pt idx="995">
                  <c:v>104.327</c:v>
                </c:pt>
                <c:pt idx="996">
                  <c:v>104.379</c:v>
                </c:pt>
                <c:pt idx="997">
                  <c:v>99.472999999999999</c:v>
                </c:pt>
                <c:pt idx="998">
                  <c:v>95.846999999999994</c:v>
                </c:pt>
                <c:pt idx="999">
                  <c:v>100.901</c:v>
                </c:pt>
                <c:pt idx="1000">
                  <c:v>110.523</c:v>
                </c:pt>
                <c:pt idx="1001">
                  <c:v>104.34</c:v>
                </c:pt>
                <c:pt idx="1002">
                  <c:v>92.451999999999998</c:v>
                </c:pt>
                <c:pt idx="1003">
                  <c:v>89.396000000000001</c:v>
                </c:pt>
                <c:pt idx="1004">
                  <c:v>84.536000000000001</c:v>
                </c:pt>
                <c:pt idx="1005">
                  <c:v>74.986000000000004</c:v>
                </c:pt>
                <c:pt idx="1006">
                  <c:v>64.352999999999994</c:v>
                </c:pt>
                <c:pt idx="1007">
                  <c:v>48.344999999999999</c:v>
                </c:pt>
                <c:pt idx="1008">
                  <c:v>34.634999999999998</c:v>
                </c:pt>
                <c:pt idx="1009">
                  <c:v>26.251000000000001</c:v>
                </c:pt>
                <c:pt idx="1010">
                  <c:v>22.251999999999999</c:v>
                </c:pt>
                <c:pt idx="1011">
                  <c:v>20.338000000000001</c:v>
                </c:pt>
                <c:pt idx="1012">
                  <c:v>21.045999999999999</c:v>
                </c:pt>
                <c:pt idx="1013">
                  <c:v>17.558</c:v>
                </c:pt>
                <c:pt idx="1014">
                  <c:v>12.688000000000001</c:v>
                </c:pt>
                <c:pt idx="1015">
                  <c:v>8.5990000000000002</c:v>
                </c:pt>
                <c:pt idx="1016">
                  <c:v>4.5990000000000002</c:v>
                </c:pt>
                <c:pt idx="1017">
                  <c:v>2.9809999999999999</c:v>
                </c:pt>
                <c:pt idx="1018">
                  <c:v>1.0209999999999999</c:v>
                </c:pt>
                <c:pt idx="1019">
                  <c:v>0.34399999999999997</c:v>
                </c:pt>
                <c:pt idx="1020">
                  <c:v>0.442</c:v>
                </c:pt>
                <c:pt idx="1021">
                  <c:v>0.78600000000000003</c:v>
                </c:pt>
                <c:pt idx="1022">
                  <c:v>0.79700000000000004</c:v>
                </c:pt>
                <c:pt idx="1023">
                  <c:v>3.2480000000000002</c:v>
                </c:pt>
                <c:pt idx="1024">
                  <c:v>18.716999999999999</c:v>
                </c:pt>
                <c:pt idx="1025">
                  <c:v>481.07799999999997</c:v>
                </c:pt>
                <c:pt idx="1026">
                  <c:v>599.53899999999999</c:v>
                </c:pt>
                <c:pt idx="1027">
                  <c:v>760.12400000000002</c:v>
                </c:pt>
                <c:pt idx="1028">
                  <c:v>947.17499999999995</c:v>
                </c:pt>
                <c:pt idx="1029">
                  <c:v>1092.3389999999999</c:v>
                </c:pt>
                <c:pt idx="1030">
                  <c:v>1281.0070000000001</c:v>
                </c:pt>
                <c:pt idx="1031">
                  <c:v>1376.817</c:v>
                </c:pt>
                <c:pt idx="1032">
                  <c:v>1302.5619999999999</c:v>
                </c:pt>
                <c:pt idx="1033">
                  <c:v>1159.1310000000001</c:v>
                </c:pt>
                <c:pt idx="1034">
                  <c:v>1005.283</c:v>
                </c:pt>
                <c:pt idx="1035">
                  <c:v>831.173</c:v>
                </c:pt>
                <c:pt idx="1036">
                  <c:v>717.81399999999996</c:v>
                </c:pt>
                <c:pt idx="1037">
                  <c:v>649.46100000000001</c:v>
                </c:pt>
                <c:pt idx="1038">
                  <c:v>616.55499999999995</c:v>
                </c:pt>
                <c:pt idx="1039">
                  <c:v>590.80700000000002</c:v>
                </c:pt>
                <c:pt idx="1040">
                  <c:v>584.54300000000001</c:v>
                </c:pt>
                <c:pt idx="1041">
                  <c:v>592.88599999999997</c:v>
                </c:pt>
                <c:pt idx="1042">
                  <c:v>609.50199999999995</c:v>
                </c:pt>
                <c:pt idx="1043">
                  <c:v>629.06200000000001</c:v>
                </c:pt>
                <c:pt idx="1044">
                  <c:v>657.44799999999998</c:v>
                </c:pt>
                <c:pt idx="1045">
                  <c:v>662.87</c:v>
                </c:pt>
                <c:pt idx="1046">
                  <c:v>674.78899999999999</c:v>
                </c:pt>
                <c:pt idx="1047">
                  <c:v>688.84699999999998</c:v>
                </c:pt>
                <c:pt idx="1048">
                  <c:v>713.55600000000004</c:v>
                </c:pt>
                <c:pt idx="1049">
                  <c:v>757.00199999999995</c:v>
                </c:pt>
                <c:pt idx="1050">
                  <c:v>796.25800000000004</c:v>
                </c:pt>
                <c:pt idx="1051">
                  <c:v>815.93700000000001</c:v>
                </c:pt>
                <c:pt idx="1052">
                  <c:v>803.29300000000001</c:v>
                </c:pt>
                <c:pt idx="1053">
                  <c:v>774.00599999999997</c:v>
                </c:pt>
                <c:pt idx="1054">
                  <c:v>735.13599999999997</c:v>
                </c:pt>
                <c:pt idx="1055">
                  <c:v>693.44500000000005</c:v>
                </c:pt>
                <c:pt idx="1056">
                  <c:v>654.79399999999998</c:v>
                </c:pt>
                <c:pt idx="1057">
                  <c:v>662.68799999999999</c:v>
                </c:pt>
                <c:pt idx="1058">
                  <c:v>747.95699999999999</c:v>
                </c:pt>
                <c:pt idx="1059">
                  <c:v>926.505</c:v>
                </c:pt>
                <c:pt idx="1060">
                  <c:v>1140.4449999999999</c:v>
                </c:pt>
                <c:pt idx="1061">
                  <c:v>1443.4059999999999</c:v>
                </c:pt>
                <c:pt idx="1062">
                  <c:v>1797.355</c:v>
                </c:pt>
                <c:pt idx="1063">
                  <c:v>2117.0529999999999</c:v>
                </c:pt>
                <c:pt idx="1064">
                  <c:v>2475.712</c:v>
                </c:pt>
                <c:pt idx="1065">
                  <c:v>2785.6370000000002</c:v>
                </c:pt>
                <c:pt idx="1066">
                  <c:v>2955.6840000000002</c:v>
                </c:pt>
                <c:pt idx="1067">
                  <c:v>2896.5219999999999</c:v>
                </c:pt>
                <c:pt idx="1068">
                  <c:v>2601.4830000000002</c:v>
                </c:pt>
                <c:pt idx="1069">
                  <c:v>2161.5610000000001</c:v>
                </c:pt>
                <c:pt idx="1070">
                  <c:v>1611.45</c:v>
                </c:pt>
                <c:pt idx="1071">
                  <c:v>1147.67</c:v>
                </c:pt>
                <c:pt idx="1072">
                  <c:v>919.053</c:v>
                </c:pt>
                <c:pt idx="1073">
                  <c:v>793.73199999999997</c:v>
                </c:pt>
                <c:pt idx="1074">
                  <c:v>765.81600000000003</c:v>
                </c:pt>
                <c:pt idx="1075">
                  <c:v>827.70100000000002</c:v>
                </c:pt>
                <c:pt idx="1076">
                  <c:v>846.07600000000002</c:v>
                </c:pt>
                <c:pt idx="1077">
                  <c:v>781.96500000000003</c:v>
                </c:pt>
                <c:pt idx="1078">
                  <c:v>683.92600000000004</c:v>
                </c:pt>
                <c:pt idx="1079">
                  <c:v>596.15300000000002</c:v>
                </c:pt>
                <c:pt idx="1080">
                  <c:v>550.274</c:v>
                </c:pt>
                <c:pt idx="1081">
                  <c:v>514.35699999999997</c:v>
                </c:pt>
                <c:pt idx="1082">
                  <c:v>499.57900000000001</c:v>
                </c:pt>
                <c:pt idx="1083">
                  <c:v>524.38</c:v>
                </c:pt>
                <c:pt idx="1084">
                  <c:v>853.19899999999996</c:v>
                </c:pt>
                <c:pt idx="1085">
                  <c:v>705.73199999999997</c:v>
                </c:pt>
                <c:pt idx="1086">
                  <c:v>584.74800000000005</c:v>
                </c:pt>
                <c:pt idx="1087">
                  <c:v>559.56200000000001</c:v>
                </c:pt>
                <c:pt idx="1088">
                  <c:v>545.21799999999996</c:v>
                </c:pt>
                <c:pt idx="1089">
                  <c:v>554.95600000000002</c:v>
                </c:pt>
                <c:pt idx="1090">
                  <c:v>567.36400000000003</c:v>
                </c:pt>
                <c:pt idx="1091">
                  <c:v>579.85</c:v>
                </c:pt>
                <c:pt idx="1092">
                  <c:v>582.73400000000004</c:v>
                </c:pt>
                <c:pt idx="1093">
                  <c:v>610.38900000000001</c:v>
                </c:pt>
                <c:pt idx="1094">
                  <c:v>675.89400000000001</c:v>
                </c:pt>
                <c:pt idx="1095">
                  <c:v>772.72900000000004</c:v>
                </c:pt>
                <c:pt idx="1096">
                  <c:v>797.43499999999995</c:v>
                </c:pt>
                <c:pt idx="1097">
                  <c:v>779.66899999999998</c:v>
                </c:pt>
                <c:pt idx="1098">
                  <c:v>761.78099999999995</c:v>
                </c:pt>
                <c:pt idx="1099">
                  <c:v>741.279</c:v>
                </c:pt>
                <c:pt idx="1100">
                  <c:v>739.19299999999998</c:v>
                </c:pt>
                <c:pt idx="1101">
                  <c:v>770.21600000000001</c:v>
                </c:pt>
                <c:pt idx="1102">
                  <c:v>770.86900000000003</c:v>
                </c:pt>
                <c:pt idx="1103">
                  <c:v>762.09400000000005</c:v>
                </c:pt>
                <c:pt idx="1104">
                  <c:v>770.84400000000005</c:v>
                </c:pt>
                <c:pt idx="1105">
                  <c:v>797.38</c:v>
                </c:pt>
                <c:pt idx="1106">
                  <c:v>840.95100000000002</c:v>
                </c:pt>
                <c:pt idx="1107">
                  <c:v>964.68399999999997</c:v>
                </c:pt>
                <c:pt idx="1108">
                  <c:v>934.48199999999997</c:v>
                </c:pt>
                <c:pt idx="1109">
                  <c:v>880.44</c:v>
                </c:pt>
                <c:pt idx="1110">
                  <c:v>844.72</c:v>
                </c:pt>
                <c:pt idx="1111">
                  <c:v>813.56500000000005</c:v>
                </c:pt>
                <c:pt idx="1112">
                  <c:v>781.03499999999997</c:v>
                </c:pt>
                <c:pt idx="1113">
                  <c:v>755.76199999999994</c:v>
                </c:pt>
                <c:pt idx="1114">
                  <c:v>734.65700000000004</c:v>
                </c:pt>
                <c:pt idx="1115">
                  <c:v>747.14400000000001</c:v>
                </c:pt>
                <c:pt idx="1116">
                  <c:v>835.93299999999999</c:v>
                </c:pt>
                <c:pt idx="1117">
                  <c:v>938.96900000000005</c:v>
                </c:pt>
                <c:pt idx="1118">
                  <c:v>973.96299999999997</c:v>
                </c:pt>
                <c:pt idx="1119">
                  <c:v>948.87</c:v>
                </c:pt>
                <c:pt idx="1120">
                  <c:v>883.63499999999999</c:v>
                </c:pt>
                <c:pt idx="1121">
                  <c:v>816.21400000000006</c:v>
                </c:pt>
                <c:pt idx="1122">
                  <c:v>751.75</c:v>
                </c:pt>
                <c:pt idx="1123">
                  <c:v>698.82100000000003</c:v>
                </c:pt>
                <c:pt idx="1124">
                  <c:v>672.56500000000005</c:v>
                </c:pt>
                <c:pt idx="1125">
                  <c:v>654.58600000000001</c:v>
                </c:pt>
                <c:pt idx="1126">
                  <c:v>628.37800000000004</c:v>
                </c:pt>
                <c:pt idx="1127">
                  <c:v>598.35900000000004</c:v>
                </c:pt>
                <c:pt idx="1128">
                  <c:v>575.66800000000001</c:v>
                </c:pt>
                <c:pt idx="1129">
                  <c:v>560.71400000000006</c:v>
                </c:pt>
                <c:pt idx="1130">
                  <c:v>538.28800000000001</c:v>
                </c:pt>
                <c:pt idx="1131">
                  <c:v>520.56899999999996</c:v>
                </c:pt>
                <c:pt idx="1132">
                  <c:v>500.928</c:v>
                </c:pt>
                <c:pt idx="1133">
                  <c:v>491.58800000000002</c:v>
                </c:pt>
                <c:pt idx="1134">
                  <c:v>476.24400000000003</c:v>
                </c:pt>
                <c:pt idx="1135">
                  <c:v>465.178</c:v>
                </c:pt>
                <c:pt idx="1136">
                  <c:v>462.05399999999997</c:v>
                </c:pt>
                <c:pt idx="1137">
                  <c:v>459.46</c:v>
                </c:pt>
                <c:pt idx="1138">
                  <c:v>456.02600000000001</c:v>
                </c:pt>
                <c:pt idx="1139">
                  <c:v>449.79700000000003</c:v>
                </c:pt>
                <c:pt idx="1140">
                  <c:v>441.44299999999998</c:v>
                </c:pt>
                <c:pt idx="1141">
                  <c:v>437.49299999999999</c:v>
                </c:pt>
                <c:pt idx="1142">
                  <c:v>420.35899999999998</c:v>
                </c:pt>
                <c:pt idx="1143">
                  <c:v>412.42899999999997</c:v>
                </c:pt>
                <c:pt idx="1144">
                  <c:v>410.798</c:v>
                </c:pt>
                <c:pt idx="1145">
                  <c:v>412.42899999999997</c:v>
                </c:pt>
                <c:pt idx="1146">
                  <c:v>415.95299999999997</c:v>
                </c:pt>
                <c:pt idx="1147">
                  <c:v>431.767</c:v>
                </c:pt>
                <c:pt idx="1148">
                  <c:v>448.887</c:v>
                </c:pt>
                <c:pt idx="1149">
                  <c:v>468.69299999999998</c:v>
                </c:pt>
                <c:pt idx="1150">
                  <c:v>482.411</c:v>
                </c:pt>
                <c:pt idx="1151">
                  <c:v>485.32100000000003</c:v>
                </c:pt>
                <c:pt idx="1152">
                  <c:v>489.79599999999999</c:v>
                </c:pt>
                <c:pt idx="1153">
                  <c:v>480.91800000000001</c:v>
                </c:pt>
                <c:pt idx="1154">
                  <c:v>483.91899999999998</c:v>
                </c:pt>
                <c:pt idx="1155">
                  <c:v>477.36799999999999</c:v>
                </c:pt>
                <c:pt idx="1156">
                  <c:v>487.3</c:v>
                </c:pt>
                <c:pt idx="1157">
                  <c:v>502.80200000000002</c:v>
                </c:pt>
                <c:pt idx="1158">
                  <c:v>520.07600000000002</c:v>
                </c:pt>
                <c:pt idx="1159">
                  <c:v>549.24599999999998</c:v>
                </c:pt>
                <c:pt idx="1160">
                  <c:v>588.54899999999998</c:v>
                </c:pt>
                <c:pt idx="1161">
                  <c:v>599.93600000000004</c:v>
                </c:pt>
                <c:pt idx="1162">
                  <c:v>584.13</c:v>
                </c:pt>
                <c:pt idx="1163">
                  <c:v>558.17899999999997</c:v>
                </c:pt>
                <c:pt idx="1164">
                  <c:v>524.66099999999994</c:v>
                </c:pt>
                <c:pt idx="1165">
                  <c:v>495.09199999999998</c:v>
                </c:pt>
                <c:pt idx="1166">
                  <c:v>474.178</c:v>
                </c:pt>
                <c:pt idx="1167">
                  <c:v>460.23899999999998</c:v>
                </c:pt>
                <c:pt idx="1168">
                  <c:v>448.54599999999999</c:v>
                </c:pt>
                <c:pt idx="1169">
                  <c:v>438.54599999999999</c:v>
                </c:pt>
                <c:pt idx="1170">
                  <c:v>437.05700000000002</c:v>
                </c:pt>
                <c:pt idx="1171">
                  <c:v>442.82</c:v>
                </c:pt>
                <c:pt idx="1172">
                  <c:v>458.79</c:v>
                </c:pt>
                <c:pt idx="1173">
                  <c:v>473.93599999999998</c:v>
                </c:pt>
                <c:pt idx="1174">
                  <c:v>469.63099999999997</c:v>
                </c:pt>
                <c:pt idx="1175">
                  <c:v>473.02800000000002</c:v>
                </c:pt>
                <c:pt idx="1176">
                  <c:v>472.58</c:v>
                </c:pt>
                <c:pt idx="1177">
                  <c:v>468.17500000000001</c:v>
                </c:pt>
                <c:pt idx="1178">
                  <c:v>470.84399999999999</c:v>
                </c:pt>
                <c:pt idx="1179">
                  <c:v>485.76499999999999</c:v>
                </c:pt>
                <c:pt idx="1180">
                  <c:v>496.71300000000002</c:v>
                </c:pt>
                <c:pt idx="1181">
                  <c:v>504.64100000000002</c:v>
                </c:pt>
                <c:pt idx="1182">
                  <c:v>496.25900000000001</c:v>
                </c:pt>
                <c:pt idx="1183">
                  <c:v>483.46800000000002</c:v>
                </c:pt>
                <c:pt idx="1184">
                  <c:v>469.17599999999999</c:v>
                </c:pt>
                <c:pt idx="1185">
                  <c:v>447.358</c:v>
                </c:pt>
                <c:pt idx="1186">
                  <c:v>430.01499999999999</c:v>
                </c:pt>
                <c:pt idx="1187">
                  <c:v>422.83</c:v>
                </c:pt>
                <c:pt idx="1188">
                  <c:v>414.55599999999998</c:v>
                </c:pt>
                <c:pt idx="1189">
                  <c:v>399.77499999999998</c:v>
                </c:pt>
                <c:pt idx="1190">
                  <c:v>383.02600000000001</c:v>
                </c:pt>
                <c:pt idx="1191">
                  <c:v>370.97399999999999</c:v>
                </c:pt>
                <c:pt idx="1192">
                  <c:v>345.46100000000001</c:v>
                </c:pt>
                <c:pt idx="1193">
                  <c:v>327.25799999999998</c:v>
                </c:pt>
                <c:pt idx="1194">
                  <c:v>311.48399999999998</c:v>
                </c:pt>
                <c:pt idx="1195">
                  <c:v>295.17399999999998</c:v>
                </c:pt>
                <c:pt idx="1196">
                  <c:v>284.07499999999999</c:v>
                </c:pt>
                <c:pt idx="1197">
                  <c:v>268.62799999999999</c:v>
                </c:pt>
                <c:pt idx="1198">
                  <c:v>258.41199999999998</c:v>
                </c:pt>
                <c:pt idx="1199">
                  <c:v>247.07499999999999</c:v>
                </c:pt>
                <c:pt idx="1200">
                  <c:v>233.96799999999999</c:v>
                </c:pt>
                <c:pt idx="1201">
                  <c:v>232.90799999999999</c:v>
                </c:pt>
                <c:pt idx="1202">
                  <c:v>214.387</c:v>
                </c:pt>
                <c:pt idx="1203">
                  <c:v>191.45099999999999</c:v>
                </c:pt>
                <c:pt idx="1204">
                  <c:v>186.285</c:v>
                </c:pt>
                <c:pt idx="1205">
                  <c:v>169.99799999999999</c:v>
                </c:pt>
                <c:pt idx="1206">
                  <c:v>158.411</c:v>
                </c:pt>
                <c:pt idx="1207">
                  <c:v>159.96899999999999</c:v>
                </c:pt>
                <c:pt idx="1208">
                  <c:v>139.48099999999999</c:v>
                </c:pt>
                <c:pt idx="1209">
                  <c:v>126.25</c:v>
                </c:pt>
                <c:pt idx="1210">
                  <c:v>115.101</c:v>
                </c:pt>
                <c:pt idx="1211">
                  <c:v>101.369</c:v>
                </c:pt>
                <c:pt idx="1212">
                  <c:v>88.15</c:v>
                </c:pt>
                <c:pt idx="1213">
                  <c:v>76.643000000000001</c:v>
                </c:pt>
                <c:pt idx="1214">
                  <c:v>61.887</c:v>
                </c:pt>
                <c:pt idx="1215">
                  <c:v>66.070999999999998</c:v>
                </c:pt>
                <c:pt idx="1216">
                  <c:v>102.605</c:v>
                </c:pt>
                <c:pt idx="1217">
                  <c:v>216.31200000000001</c:v>
                </c:pt>
                <c:pt idx="1218">
                  <c:v>323.18599999999998</c:v>
                </c:pt>
                <c:pt idx="1219">
                  <c:v>376.17</c:v>
                </c:pt>
                <c:pt idx="1220">
                  <c:v>398.15499999999997</c:v>
                </c:pt>
                <c:pt idx="1221">
                  <c:v>396.18400000000003</c:v>
                </c:pt>
                <c:pt idx="1222">
                  <c:v>386.73099999999999</c:v>
                </c:pt>
                <c:pt idx="1223">
                  <c:v>370.80799999999999</c:v>
                </c:pt>
                <c:pt idx="1224">
                  <c:v>351.226</c:v>
                </c:pt>
                <c:pt idx="1225">
                  <c:v>317.23200000000003</c:v>
                </c:pt>
                <c:pt idx="1226">
                  <c:v>308.39800000000002</c:v>
                </c:pt>
                <c:pt idx="1227">
                  <c:v>321.63400000000001</c:v>
                </c:pt>
                <c:pt idx="1228">
                  <c:v>325.524</c:v>
                </c:pt>
                <c:pt idx="1229">
                  <c:v>313.95400000000001</c:v>
                </c:pt>
                <c:pt idx="1230">
                  <c:v>307.904</c:v>
                </c:pt>
                <c:pt idx="1231">
                  <c:v>275.39600000000002</c:v>
                </c:pt>
                <c:pt idx="1232">
                  <c:v>241.83099999999999</c:v>
                </c:pt>
                <c:pt idx="1233">
                  <c:v>199.99299999999999</c:v>
                </c:pt>
                <c:pt idx="1234">
                  <c:v>174.74600000000001</c:v>
                </c:pt>
                <c:pt idx="1235">
                  <c:v>147.68100000000001</c:v>
                </c:pt>
                <c:pt idx="1236">
                  <c:v>126.995</c:v>
                </c:pt>
                <c:pt idx="1237">
                  <c:v>119.379</c:v>
                </c:pt>
                <c:pt idx="1238">
                  <c:v>315.53399999999999</c:v>
                </c:pt>
                <c:pt idx="1239">
                  <c:v>321.09100000000001</c:v>
                </c:pt>
                <c:pt idx="1240">
                  <c:v>268.03300000000002</c:v>
                </c:pt>
                <c:pt idx="1241">
                  <c:v>238.11600000000001</c:v>
                </c:pt>
                <c:pt idx="1242">
                  <c:v>224.607</c:v>
                </c:pt>
                <c:pt idx="1243">
                  <c:v>212.715</c:v>
                </c:pt>
                <c:pt idx="1244">
                  <c:v>205.214</c:v>
                </c:pt>
                <c:pt idx="1245">
                  <c:v>174.15600000000001</c:v>
                </c:pt>
                <c:pt idx="1246">
                  <c:v>160.26900000000001</c:v>
                </c:pt>
                <c:pt idx="1247">
                  <c:v>200.79</c:v>
                </c:pt>
                <c:pt idx="1248">
                  <c:v>198.70699999999999</c:v>
                </c:pt>
                <c:pt idx="1249">
                  <c:v>177.166</c:v>
                </c:pt>
                <c:pt idx="1250">
                  <c:v>163.601</c:v>
                </c:pt>
                <c:pt idx="1251">
                  <c:v>144.72399999999999</c:v>
                </c:pt>
                <c:pt idx="1252">
                  <c:v>122.60899999999999</c:v>
                </c:pt>
                <c:pt idx="1253">
                  <c:v>104.55500000000001</c:v>
                </c:pt>
                <c:pt idx="1254">
                  <c:v>79.622</c:v>
                </c:pt>
                <c:pt idx="1255">
                  <c:v>70.816000000000003</c:v>
                </c:pt>
                <c:pt idx="1256">
                  <c:v>55.061999999999998</c:v>
                </c:pt>
                <c:pt idx="1257">
                  <c:v>39.113</c:v>
                </c:pt>
                <c:pt idx="1258">
                  <c:v>27.097999999999999</c:v>
                </c:pt>
                <c:pt idx="1259">
                  <c:v>23.603000000000002</c:v>
                </c:pt>
                <c:pt idx="1260">
                  <c:v>23.446000000000002</c:v>
                </c:pt>
                <c:pt idx="1261">
                  <c:v>32.911000000000001</c:v>
                </c:pt>
                <c:pt idx="1262">
                  <c:v>66.054000000000002</c:v>
                </c:pt>
                <c:pt idx="1263">
                  <c:v>150.05500000000001</c:v>
                </c:pt>
                <c:pt idx="1264">
                  <c:v>250.82900000000001</c:v>
                </c:pt>
                <c:pt idx="1265">
                  <c:v>324.334</c:v>
                </c:pt>
                <c:pt idx="1266">
                  <c:v>345.85199999999998</c:v>
                </c:pt>
                <c:pt idx="1267">
                  <c:v>351.53300000000002</c:v>
                </c:pt>
                <c:pt idx="1268">
                  <c:v>358.28300000000002</c:v>
                </c:pt>
                <c:pt idx="1269">
                  <c:v>352.416</c:v>
                </c:pt>
                <c:pt idx="1270">
                  <c:v>338.125</c:v>
                </c:pt>
                <c:pt idx="1271">
                  <c:v>321.28699999999998</c:v>
                </c:pt>
                <c:pt idx="1272">
                  <c:v>299.81900000000002</c:v>
                </c:pt>
                <c:pt idx="1273">
                  <c:v>289.82400000000001</c:v>
                </c:pt>
                <c:pt idx="1274">
                  <c:v>282.08100000000002</c:v>
                </c:pt>
                <c:pt idx="1275">
                  <c:v>283.79300000000001</c:v>
                </c:pt>
                <c:pt idx="1276">
                  <c:v>287.52699999999999</c:v>
                </c:pt>
                <c:pt idx="1277">
                  <c:v>280.59199999999998</c:v>
                </c:pt>
                <c:pt idx="1278">
                  <c:v>318.09300000000002</c:v>
                </c:pt>
                <c:pt idx="1279">
                  <c:v>323.32100000000003</c:v>
                </c:pt>
                <c:pt idx="1280">
                  <c:v>424.00599999999997</c:v>
                </c:pt>
                <c:pt idx="1281">
                  <c:v>1370.77</c:v>
                </c:pt>
                <c:pt idx="1282">
                  <c:v>1018.997</c:v>
                </c:pt>
                <c:pt idx="1283">
                  <c:v>580.245</c:v>
                </c:pt>
                <c:pt idx="1284">
                  <c:v>459.71800000000002</c:v>
                </c:pt>
                <c:pt idx="1285">
                  <c:v>400.33</c:v>
                </c:pt>
                <c:pt idx="1286">
                  <c:v>354.45699999999999</c:v>
                </c:pt>
                <c:pt idx="1287">
                  <c:v>333.26799999999997</c:v>
                </c:pt>
                <c:pt idx="1288">
                  <c:v>309.69499999999999</c:v>
                </c:pt>
                <c:pt idx="1289">
                  <c:v>309.702</c:v>
                </c:pt>
                <c:pt idx="1290">
                  <c:v>328.65100000000001</c:v>
                </c:pt>
                <c:pt idx="1291">
                  <c:v>346.34699999999998</c:v>
                </c:pt>
                <c:pt idx="1292">
                  <c:v>355.75599999999997</c:v>
                </c:pt>
                <c:pt idx="1293">
                  <c:v>357.15100000000001</c:v>
                </c:pt>
                <c:pt idx="1294">
                  <c:v>350.572</c:v>
                </c:pt>
                <c:pt idx="1295">
                  <c:v>345.51299999999998</c:v>
                </c:pt>
                <c:pt idx="1296">
                  <c:v>352.15800000000002</c:v>
                </c:pt>
                <c:pt idx="1297">
                  <c:v>366.488</c:v>
                </c:pt>
                <c:pt idx="1298">
                  <c:v>387.83199999999999</c:v>
                </c:pt>
                <c:pt idx="1299">
                  <c:v>394.19600000000003</c:v>
                </c:pt>
                <c:pt idx="1300">
                  <c:v>377.64499999999998</c:v>
                </c:pt>
                <c:pt idx="1301">
                  <c:v>358.30599999999998</c:v>
                </c:pt>
                <c:pt idx="1302">
                  <c:v>345.45699999999999</c:v>
                </c:pt>
                <c:pt idx="1303">
                  <c:v>337.83</c:v>
                </c:pt>
                <c:pt idx="1304">
                  <c:v>330.85700000000003</c:v>
                </c:pt>
                <c:pt idx="1305">
                  <c:v>316.82499999999999</c:v>
                </c:pt>
                <c:pt idx="1306">
                  <c:v>288.82600000000002</c:v>
                </c:pt>
                <c:pt idx="1307">
                  <c:v>269.584</c:v>
                </c:pt>
                <c:pt idx="1308">
                  <c:v>244.798</c:v>
                </c:pt>
                <c:pt idx="1309">
                  <c:v>235.71799999999999</c:v>
                </c:pt>
                <c:pt idx="1310">
                  <c:v>197.751</c:v>
                </c:pt>
                <c:pt idx="1311">
                  <c:v>165.02600000000001</c:v>
                </c:pt>
                <c:pt idx="1312">
                  <c:v>136.16999999999999</c:v>
                </c:pt>
                <c:pt idx="1313">
                  <c:v>104.086</c:v>
                </c:pt>
                <c:pt idx="1314">
                  <c:v>72.58</c:v>
                </c:pt>
                <c:pt idx="1315">
                  <c:v>51.676000000000002</c:v>
                </c:pt>
                <c:pt idx="1316">
                  <c:v>35.204999999999998</c:v>
                </c:pt>
                <c:pt idx="1317">
                  <c:v>24.413</c:v>
                </c:pt>
                <c:pt idx="1318">
                  <c:v>25.675999999999998</c:v>
                </c:pt>
                <c:pt idx="1319">
                  <c:v>28.027000000000001</c:v>
                </c:pt>
                <c:pt idx="1320">
                  <c:v>18.672999999999998</c:v>
                </c:pt>
                <c:pt idx="1321">
                  <c:v>10.694000000000001</c:v>
                </c:pt>
                <c:pt idx="1322">
                  <c:v>2.343</c:v>
                </c:pt>
                <c:pt idx="1323">
                  <c:v>2.282</c:v>
                </c:pt>
                <c:pt idx="1324">
                  <c:v>0.05</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6.2779999999999996</c:v>
                </c:pt>
                <c:pt idx="1402">
                  <c:v>361.19400000000002</c:v>
                </c:pt>
                <c:pt idx="1403">
                  <c:v>1028.789</c:v>
                </c:pt>
                <c:pt idx="1404">
                  <c:v>1171.549</c:v>
                </c:pt>
                <c:pt idx="1405">
                  <c:v>1146.277</c:v>
                </c:pt>
                <c:pt idx="1406">
                  <c:v>1092.576</c:v>
                </c:pt>
                <c:pt idx="1407">
                  <c:v>1027.874</c:v>
                </c:pt>
                <c:pt idx="1408">
                  <c:v>947.00699999999995</c:v>
                </c:pt>
                <c:pt idx="1409">
                  <c:v>842.25699999999995</c:v>
                </c:pt>
                <c:pt idx="1410">
                  <c:v>744.97500000000002</c:v>
                </c:pt>
                <c:pt idx="1411">
                  <c:v>640.04200000000003</c:v>
                </c:pt>
                <c:pt idx="1412">
                  <c:v>555.84199999999998</c:v>
                </c:pt>
                <c:pt idx="1413">
                  <c:v>500.57</c:v>
                </c:pt>
                <c:pt idx="1414">
                  <c:v>452.01600000000002</c:v>
                </c:pt>
                <c:pt idx="1415">
                  <c:v>396.53800000000001</c:v>
                </c:pt>
                <c:pt idx="1416">
                  <c:v>355.21899999999999</c:v>
                </c:pt>
                <c:pt idx="1417">
                  <c:v>325.2</c:v>
                </c:pt>
                <c:pt idx="1418">
                  <c:v>313.67200000000003</c:v>
                </c:pt>
                <c:pt idx="1419">
                  <c:v>309.65100000000001</c:v>
                </c:pt>
                <c:pt idx="1420">
                  <c:v>292.45800000000003</c:v>
                </c:pt>
                <c:pt idx="1421">
                  <c:v>268.23500000000001</c:v>
                </c:pt>
                <c:pt idx="1422">
                  <c:v>244.11</c:v>
                </c:pt>
                <c:pt idx="1423">
                  <c:v>217.54</c:v>
                </c:pt>
                <c:pt idx="1424">
                  <c:v>198.10499999999999</c:v>
                </c:pt>
                <c:pt idx="1425">
                  <c:v>186.99799999999999</c:v>
                </c:pt>
                <c:pt idx="1426">
                  <c:v>185.03299999999999</c:v>
                </c:pt>
                <c:pt idx="1427">
                  <c:v>176.38900000000001</c:v>
                </c:pt>
                <c:pt idx="1428">
                  <c:v>170.971</c:v>
                </c:pt>
                <c:pt idx="1429">
                  <c:v>173.59399999999999</c:v>
                </c:pt>
                <c:pt idx="1430">
                  <c:v>176.96100000000001</c:v>
                </c:pt>
                <c:pt idx="1431">
                  <c:v>176.339</c:v>
                </c:pt>
                <c:pt idx="1432">
                  <c:v>183.06800000000001</c:v>
                </c:pt>
                <c:pt idx="1433">
                  <c:v>187.07900000000001</c:v>
                </c:pt>
                <c:pt idx="1434">
                  <c:v>197.92099999999999</c:v>
                </c:pt>
                <c:pt idx="1435">
                  <c:v>186.09100000000001</c:v>
                </c:pt>
                <c:pt idx="1436">
                  <c:v>173.28200000000001</c:v>
                </c:pt>
                <c:pt idx="1437">
                  <c:v>153.91300000000001</c:v>
                </c:pt>
                <c:pt idx="1438">
                  <c:v>137.376</c:v>
                </c:pt>
                <c:pt idx="1439">
                  <c:v>115.88</c:v>
                </c:pt>
                <c:pt idx="1440">
                  <c:v>98.17</c:v>
                </c:pt>
                <c:pt idx="1441">
                  <c:v>72.247</c:v>
                </c:pt>
                <c:pt idx="1442">
                  <c:v>53.615000000000002</c:v>
                </c:pt>
                <c:pt idx="1443">
                  <c:v>37.274999999999999</c:v>
                </c:pt>
                <c:pt idx="1444">
                  <c:v>24.119</c:v>
                </c:pt>
                <c:pt idx="1445">
                  <c:v>16.184999999999999</c:v>
                </c:pt>
                <c:pt idx="1446">
                  <c:v>10.516999999999999</c:v>
                </c:pt>
                <c:pt idx="1447">
                  <c:v>6.0529999999999999</c:v>
                </c:pt>
                <c:pt idx="1448">
                  <c:v>2.681</c:v>
                </c:pt>
                <c:pt idx="1449">
                  <c:v>0.96899999999999997</c:v>
                </c:pt>
                <c:pt idx="1450">
                  <c:v>0.25</c:v>
                </c:pt>
                <c:pt idx="1451">
                  <c:v>0.121</c:v>
                </c:pt>
                <c:pt idx="1452">
                  <c:v>3.5999999999999997E-2</c:v>
                </c:pt>
                <c:pt idx="1453">
                  <c:v>0</c:v>
                </c:pt>
                <c:pt idx="1454">
                  <c:v>0</c:v>
                </c:pt>
                <c:pt idx="1455">
                  <c:v>0</c:v>
                </c:pt>
                <c:pt idx="1456">
                  <c:v>0</c:v>
                </c:pt>
                <c:pt idx="1457">
                  <c:v>0</c:v>
                </c:pt>
                <c:pt idx="1458">
                  <c:v>0</c:v>
                </c:pt>
                <c:pt idx="1459">
                  <c:v>75.566000000000003</c:v>
                </c:pt>
                <c:pt idx="1460">
                  <c:v>422.702</c:v>
                </c:pt>
                <c:pt idx="1461">
                  <c:v>682.822</c:v>
                </c:pt>
                <c:pt idx="1462">
                  <c:v>775.87599999999998</c:v>
                </c:pt>
                <c:pt idx="1463">
                  <c:v>797.173</c:v>
                </c:pt>
                <c:pt idx="1464">
                  <c:v>787.87099999999998</c:v>
                </c:pt>
                <c:pt idx="1465">
                  <c:v>760.52200000000005</c:v>
                </c:pt>
                <c:pt idx="1466">
                  <c:v>717.23900000000003</c:v>
                </c:pt>
                <c:pt idx="1467">
                  <c:v>672.81100000000004</c:v>
                </c:pt>
                <c:pt idx="1468">
                  <c:v>626.03499999999997</c:v>
                </c:pt>
                <c:pt idx="1469">
                  <c:v>582.24599999999998</c:v>
                </c:pt>
                <c:pt idx="1470">
                  <c:v>544.26800000000003</c:v>
                </c:pt>
                <c:pt idx="1471">
                  <c:v>508.06200000000001</c:v>
                </c:pt>
                <c:pt idx="1472">
                  <c:v>471.98700000000002</c:v>
                </c:pt>
                <c:pt idx="1473">
                  <c:v>443.70100000000002</c:v>
                </c:pt>
                <c:pt idx="1474">
                  <c:v>397.30099999999999</c:v>
                </c:pt>
                <c:pt idx="1475">
                  <c:v>363.55700000000002</c:v>
                </c:pt>
                <c:pt idx="1476">
                  <c:v>337.40199999999999</c:v>
                </c:pt>
                <c:pt idx="1477">
                  <c:v>309.06799999999998</c:v>
                </c:pt>
                <c:pt idx="1478">
                  <c:v>286.84899999999999</c:v>
                </c:pt>
                <c:pt idx="1479">
                  <c:v>259.87400000000002</c:v>
                </c:pt>
                <c:pt idx="1480">
                  <c:v>232.851</c:v>
                </c:pt>
                <c:pt idx="1481">
                  <c:v>208.74</c:v>
                </c:pt>
                <c:pt idx="1482">
                  <c:v>189.94200000000001</c:v>
                </c:pt>
                <c:pt idx="1483">
                  <c:v>171.73699999999999</c:v>
                </c:pt>
                <c:pt idx="1484">
                  <c:v>152.48099999999999</c:v>
                </c:pt>
                <c:pt idx="1485">
                  <c:v>134.66499999999999</c:v>
                </c:pt>
                <c:pt idx="1486">
                  <c:v>119.74</c:v>
                </c:pt>
                <c:pt idx="1487">
                  <c:v>101.97</c:v>
                </c:pt>
                <c:pt idx="1488">
                  <c:v>103.919</c:v>
                </c:pt>
                <c:pt idx="1489">
                  <c:v>97.103999999999999</c:v>
                </c:pt>
                <c:pt idx="1490">
                  <c:v>90.396000000000001</c:v>
                </c:pt>
                <c:pt idx="1491">
                  <c:v>88.918999999999997</c:v>
                </c:pt>
                <c:pt idx="1492">
                  <c:v>85.296000000000006</c:v>
                </c:pt>
                <c:pt idx="1493">
                  <c:v>89.16</c:v>
                </c:pt>
                <c:pt idx="1494">
                  <c:v>102.428</c:v>
                </c:pt>
                <c:pt idx="1495">
                  <c:v>148.239</c:v>
                </c:pt>
                <c:pt idx="1496">
                  <c:v>261.96100000000001</c:v>
                </c:pt>
                <c:pt idx="1497">
                  <c:v>393.64</c:v>
                </c:pt>
                <c:pt idx="1498">
                  <c:v>451.75099999999998</c:v>
                </c:pt>
                <c:pt idx="1499">
                  <c:v>448.91199999999998</c:v>
                </c:pt>
                <c:pt idx="1500">
                  <c:v>419.89100000000002</c:v>
                </c:pt>
                <c:pt idx="1501">
                  <c:v>379.9</c:v>
                </c:pt>
                <c:pt idx="1502">
                  <c:v>333.017</c:v>
                </c:pt>
                <c:pt idx="1503">
                  <c:v>295.14</c:v>
                </c:pt>
                <c:pt idx="1504">
                  <c:v>264.37900000000002</c:v>
                </c:pt>
                <c:pt idx="1505">
                  <c:v>236.511</c:v>
                </c:pt>
                <c:pt idx="1506">
                  <c:v>212.37700000000001</c:v>
                </c:pt>
                <c:pt idx="1507">
                  <c:v>194.47499999999999</c:v>
                </c:pt>
                <c:pt idx="1508">
                  <c:v>177.12</c:v>
                </c:pt>
                <c:pt idx="1509">
                  <c:v>158.184</c:v>
                </c:pt>
                <c:pt idx="1510">
                  <c:v>141.01400000000001</c:v>
                </c:pt>
                <c:pt idx="1511">
                  <c:v>132.215</c:v>
                </c:pt>
                <c:pt idx="1512">
                  <c:v>112.462</c:v>
                </c:pt>
                <c:pt idx="1513">
                  <c:v>97.918999999999997</c:v>
                </c:pt>
                <c:pt idx="1514">
                  <c:v>86.084000000000003</c:v>
                </c:pt>
                <c:pt idx="1515">
                  <c:v>79.036000000000001</c:v>
                </c:pt>
                <c:pt idx="1516">
                  <c:v>69.316999999999993</c:v>
                </c:pt>
                <c:pt idx="1517">
                  <c:v>59.707999999999998</c:v>
                </c:pt>
                <c:pt idx="1518">
                  <c:v>51.838999999999999</c:v>
                </c:pt>
                <c:pt idx="1519">
                  <c:v>44.767000000000003</c:v>
                </c:pt>
                <c:pt idx="1520">
                  <c:v>41.36</c:v>
                </c:pt>
                <c:pt idx="1521">
                  <c:v>31.652999999999999</c:v>
                </c:pt>
                <c:pt idx="1522">
                  <c:v>24.43</c:v>
                </c:pt>
                <c:pt idx="1523">
                  <c:v>17.91</c:v>
                </c:pt>
                <c:pt idx="1524">
                  <c:v>10.164999999999999</c:v>
                </c:pt>
                <c:pt idx="1525">
                  <c:v>5.4610000000000003</c:v>
                </c:pt>
                <c:pt idx="1526">
                  <c:v>3.47</c:v>
                </c:pt>
                <c:pt idx="1527">
                  <c:v>1.1659999999999999</c:v>
                </c:pt>
                <c:pt idx="1528">
                  <c:v>1.7410000000000001</c:v>
                </c:pt>
                <c:pt idx="1529">
                  <c:v>0.70099999999999996</c:v>
                </c:pt>
                <c:pt idx="1530">
                  <c:v>8.5999999999999993E-2</c:v>
                </c:pt>
                <c:pt idx="1531">
                  <c:v>0</c:v>
                </c:pt>
                <c:pt idx="1532">
                  <c:v>0</c:v>
                </c:pt>
                <c:pt idx="1533">
                  <c:v>7.0000000000000001E-3</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95">
                  <c:v>176.708</c:v>
                </c:pt>
                <c:pt idx="1796">
                  <c:v>335.66500000000002</c:v>
                </c:pt>
                <c:pt idx="1797">
                  <c:v>482.21800000000002</c:v>
                </c:pt>
                <c:pt idx="1798">
                  <c:v>846.60500000000002</c:v>
                </c:pt>
                <c:pt idx="1799">
                  <c:v>563.04899999999998</c:v>
                </c:pt>
                <c:pt idx="1800">
                  <c:v>414.26299999999998</c:v>
                </c:pt>
                <c:pt idx="1801">
                  <c:v>361.89800000000002</c:v>
                </c:pt>
                <c:pt idx="1802">
                  <c:v>356.62799999999999</c:v>
                </c:pt>
                <c:pt idx="1803">
                  <c:v>374.55799999999999</c:v>
                </c:pt>
                <c:pt idx="1804">
                  <c:v>397.363</c:v>
                </c:pt>
                <c:pt idx="1805">
                  <c:v>463.38799999999998</c:v>
                </c:pt>
                <c:pt idx="1806">
                  <c:v>486.54599999999999</c:v>
                </c:pt>
                <c:pt idx="1807">
                  <c:v>499.928</c:v>
                </c:pt>
                <c:pt idx="1808">
                  <c:v>516.43200000000002</c:v>
                </c:pt>
                <c:pt idx="1809">
                  <c:v>538.50900000000001</c:v>
                </c:pt>
                <c:pt idx="1810">
                  <c:v>542.13199999999995</c:v>
                </c:pt>
                <c:pt idx="1811">
                  <c:v>556.33299999999997</c:v>
                </c:pt>
                <c:pt idx="1812">
                  <c:v>574.11400000000003</c:v>
                </c:pt>
                <c:pt idx="1813">
                  <c:v>569.29</c:v>
                </c:pt>
                <c:pt idx="1814">
                  <c:v>574.28099999999995</c:v>
                </c:pt>
                <c:pt idx="1815">
                  <c:v>586.351</c:v>
                </c:pt>
                <c:pt idx="1816">
                  <c:v>593.202</c:v>
                </c:pt>
                <c:pt idx="1817">
                  <c:v>600.96400000000006</c:v>
                </c:pt>
                <c:pt idx="1818">
                  <c:v>607.91200000000003</c:v>
                </c:pt>
                <c:pt idx="1819">
                  <c:v>616.75</c:v>
                </c:pt>
                <c:pt idx="1820">
                  <c:v>621.84</c:v>
                </c:pt>
                <c:pt idx="1821">
                  <c:v>632.12900000000002</c:v>
                </c:pt>
                <c:pt idx="1822">
                  <c:v>635.78</c:v>
                </c:pt>
                <c:pt idx="1823">
                  <c:v>637.90800000000002</c:v>
                </c:pt>
                <c:pt idx="1824">
                  <c:v>647.31500000000005</c:v>
                </c:pt>
                <c:pt idx="1825">
                  <c:v>643.54499999999996</c:v>
                </c:pt>
                <c:pt idx="1826">
                  <c:v>640.10400000000004</c:v>
                </c:pt>
                <c:pt idx="1827">
                  <c:v>635.86400000000003</c:v>
                </c:pt>
                <c:pt idx="1828">
                  <c:v>612.13699999999994</c:v>
                </c:pt>
                <c:pt idx="1829">
                  <c:v>580.28399999999999</c:v>
                </c:pt>
                <c:pt idx="1830">
                  <c:v>547.45699999999999</c:v>
                </c:pt>
                <c:pt idx="1831">
                  <c:v>516.73199999999997</c:v>
                </c:pt>
                <c:pt idx="1832">
                  <c:v>488.90699999999998</c:v>
                </c:pt>
                <c:pt idx="1833">
                  <c:v>449.72699999999998</c:v>
                </c:pt>
                <c:pt idx="1834">
                  <c:v>397.73500000000001</c:v>
                </c:pt>
                <c:pt idx="1835">
                  <c:v>326.55900000000003</c:v>
                </c:pt>
                <c:pt idx="1836">
                  <c:v>266.69600000000003</c:v>
                </c:pt>
                <c:pt idx="1837">
                  <c:v>216.71199999999999</c:v>
                </c:pt>
                <c:pt idx="1838">
                  <c:v>182.21700000000001</c:v>
                </c:pt>
                <c:pt idx="1839">
                  <c:v>162.80799999999999</c:v>
                </c:pt>
                <c:pt idx="1840">
                  <c:v>143.89599999999999</c:v>
                </c:pt>
                <c:pt idx="1841">
                  <c:v>124.256</c:v>
                </c:pt>
                <c:pt idx="1842">
                  <c:v>103.621</c:v>
                </c:pt>
                <c:pt idx="1843">
                  <c:v>83.265000000000001</c:v>
                </c:pt>
                <c:pt idx="1844">
                  <c:v>70.59</c:v>
                </c:pt>
                <c:pt idx="1845">
                  <c:v>64.662000000000006</c:v>
                </c:pt>
                <c:pt idx="1846">
                  <c:v>57.832000000000001</c:v>
                </c:pt>
                <c:pt idx="1847">
                  <c:v>49.887</c:v>
                </c:pt>
                <c:pt idx="1848">
                  <c:v>38.646000000000001</c:v>
                </c:pt>
                <c:pt idx="1849">
                  <c:v>30.157</c:v>
                </c:pt>
                <c:pt idx="1850">
                  <c:v>22.622</c:v>
                </c:pt>
                <c:pt idx="1851">
                  <c:v>17.602</c:v>
                </c:pt>
                <c:pt idx="1852">
                  <c:v>13.82</c:v>
                </c:pt>
                <c:pt idx="1853">
                  <c:v>10.679</c:v>
                </c:pt>
                <c:pt idx="1854">
                  <c:v>7.9889999999999999</c:v>
                </c:pt>
                <c:pt idx="1855">
                  <c:v>6.1589999999999998</c:v>
                </c:pt>
                <c:pt idx="1856">
                  <c:v>5.04</c:v>
                </c:pt>
                <c:pt idx="1857">
                  <c:v>3.9929999999999999</c:v>
                </c:pt>
                <c:pt idx="1858">
                  <c:v>3.2829999999999999</c:v>
                </c:pt>
                <c:pt idx="1859">
                  <c:v>2.4950000000000001</c:v>
                </c:pt>
                <c:pt idx="1860">
                  <c:v>1.613</c:v>
                </c:pt>
                <c:pt idx="1861">
                  <c:v>0.93899999999999995</c:v>
                </c:pt>
                <c:pt idx="1862">
                  <c:v>0.39500000000000002</c:v>
                </c:pt>
                <c:pt idx="1863">
                  <c:v>0.224</c:v>
                </c:pt>
                <c:pt idx="1864">
                  <c:v>0.52100000000000002</c:v>
                </c:pt>
                <c:pt idx="1865">
                  <c:v>0.15</c:v>
                </c:pt>
                <c:pt idx="1866">
                  <c:v>6.4000000000000001E-2</c:v>
                </c:pt>
                <c:pt idx="1867">
                  <c:v>2.1000000000000001E-2</c:v>
                </c:pt>
                <c:pt idx="1868">
                  <c:v>0</c:v>
                </c:pt>
                <c:pt idx="1869">
                  <c:v>2E-3</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numCache>
            </c:numRef>
          </c:val>
          <c:smooth val="1"/>
          <c:extLst xmlns:c16r2="http://schemas.microsoft.com/office/drawing/2015/06/chart">
            <c:ext xmlns:c16="http://schemas.microsoft.com/office/drawing/2014/chart" uri="{C3380CC4-5D6E-409C-BE32-E72D297353CC}">
              <c16:uniqueId val="{00000007-26F3-43EC-AA58-AAC5E0BB9EC4}"/>
            </c:ext>
          </c:extLst>
        </c:ser>
        <c:ser>
          <c:idx val="9"/>
          <c:order val="9"/>
          <c:tx>
            <c:strRef>
              <c:f>'All Time Flows'!$L$2</c:f>
              <c:strCache>
                <c:ptCount val="1"/>
                <c:pt idx="0">
                  <c:v>environmental flow event</c:v>
                </c:pt>
              </c:strCache>
            </c:strRef>
          </c:tx>
          <c:spPr>
            <a:ln w="12700" cap="rnd">
              <a:solidFill>
                <a:schemeClr val="accent4">
                  <a:lumMod val="60000"/>
                </a:schemeClr>
              </a:solidFill>
              <a:round/>
              <a:headEnd type="triangle" w="sm" len="sm"/>
              <a:tailEnd type="triangle" w="sm" len="sm"/>
            </a:ln>
            <a:effectLst/>
          </c:spPr>
          <c:marker>
            <c:symbol val="none"/>
          </c:marker>
          <c:cat>
            <c:numRef>
              <c:f>'All Time Flows'!$B$3:$B$1889</c:f>
              <c:numCache>
                <c:formatCode>d/m/yy;@</c:formatCode>
                <c:ptCount val="1887"/>
                <c:pt idx="0">
                  <c:v>41791</c:v>
                </c:pt>
                <c:pt idx="1">
                  <c:v>41792</c:v>
                </c:pt>
                <c:pt idx="2">
                  <c:v>41793</c:v>
                </c:pt>
                <c:pt idx="3">
                  <c:v>41794</c:v>
                </c:pt>
                <c:pt idx="4">
                  <c:v>41795</c:v>
                </c:pt>
                <c:pt idx="5">
                  <c:v>41796</c:v>
                </c:pt>
                <c:pt idx="6">
                  <c:v>41797</c:v>
                </c:pt>
                <c:pt idx="7">
                  <c:v>41798</c:v>
                </c:pt>
                <c:pt idx="8">
                  <c:v>41799</c:v>
                </c:pt>
                <c:pt idx="9">
                  <c:v>41800</c:v>
                </c:pt>
                <c:pt idx="10">
                  <c:v>41801</c:v>
                </c:pt>
                <c:pt idx="11">
                  <c:v>41802</c:v>
                </c:pt>
                <c:pt idx="12">
                  <c:v>41803</c:v>
                </c:pt>
                <c:pt idx="13">
                  <c:v>41804</c:v>
                </c:pt>
                <c:pt idx="14">
                  <c:v>41805</c:v>
                </c:pt>
                <c:pt idx="15">
                  <c:v>41806</c:v>
                </c:pt>
                <c:pt idx="16">
                  <c:v>41807</c:v>
                </c:pt>
                <c:pt idx="17">
                  <c:v>41808</c:v>
                </c:pt>
                <c:pt idx="18">
                  <c:v>41809</c:v>
                </c:pt>
                <c:pt idx="19">
                  <c:v>41810</c:v>
                </c:pt>
                <c:pt idx="20">
                  <c:v>41811</c:v>
                </c:pt>
                <c:pt idx="21">
                  <c:v>41812</c:v>
                </c:pt>
                <c:pt idx="22">
                  <c:v>41813</c:v>
                </c:pt>
                <c:pt idx="23">
                  <c:v>41814</c:v>
                </c:pt>
                <c:pt idx="24">
                  <c:v>41815</c:v>
                </c:pt>
                <c:pt idx="25">
                  <c:v>41816</c:v>
                </c:pt>
                <c:pt idx="26">
                  <c:v>41817</c:v>
                </c:pt>
                <c:pt idx="27">
                  <c:v>41818</c:v>
                </c:pt>
                <c:pt idx="28">
                  <c:v>41819</c:v>
                </c:pt>
                <c:pt idx="29">
                  <c:v>41820</c:v>
                </c:pt>
                <c:pt idx="30">
                  <c:v>41821</c:v>
                </c:pt>
                <c:pt idx="31">
                  <c:v>41822</c:v>
                </c:pt>
                <c:pt idx="32">
                  <c:v>41823</c:v>
                </c:pt>
                <c:pt idx="33">
                  <c:v>41824</c:v>
                </c:pt>
                <c:pt idx="34">
                  <c:v>41825</c:v>
                </c:pt>
                <c:pt idx="35">
                  <c:v>41826</c:v>
                </c:pt>
                <c:pt idx="36">
                  <c:v>41827</c:v>
                </c:pt>
                <c:pt idx="37">
                  <c:v>41828</c:v>
                </c:pt>
                <c:pt idx="38">
                  <c:v>41829</c:v>
                </c:pt>
                <c:pt idx="39">
                  <c:v>41830</c:v>
                </c:pt>
                <c:pt idx="40">
                  <c:v>41831</c:v>
                </c:pt>
                <c:pt idx="41">
                  <c:v>41832</c:v>
                </c:pt>
                <c:pt idx="42">
                  <c:v>41833</c:v>
                </c:pt>
                <c:pt idx="43">
                  <c:v>41834</c:v>
                </c:pt>
                <c:pt idx="44">
                  <c:v>41835</c:v>
                </c:pt>
                <c:pt idx="45">
                  <c:v>41836</c:v>
                </c:pt>
                <c:pt idx="46">
                  <c:v>41837</c:v>
                </c:pt>
                <c:pt idx="47">
                  <c:v>41838</c:v>
                </c:pt>
                <c:pt idx="48">
                  <c:v>41839</c:v>
                </c:pt>
                <c:pt idx="49">
                  <c:v>41840</c:v>
                </c:pt>
                <c:pt idx="50">
                  <c:v>41841</c:v>
                </c:pt>
                <c:pt idx="51">
                  <c:v>41842</c:v>
                </c:pt>
                <c:pt idx="52">
                  <c:v>41843</c:v>
                </c:pt>
                <c:pt idx="53">
                  <c:v>41844</c:v>
                </c:pt>
                <c:pt idx="54">
                  <c:v>41845</c:v>
                </c:pt>
                <c:pt idx="55">
                  <c:v>41846</c:v>
                </c:pt>
                <c:pt idx="56">
                  <c:v>41847</c:v>
                </c:pt>
                <c:pt idx="57">
                  <c:v>41848</c:v>
                </c:pt>
                <c:pt idx="58">
                  <c:v>41849</c:v>
                </c:pt>
                <c:pt idx="59">
                  <c:v>41850</c:v>
                </c:pt>
                <c:pt idx="60">
                  <c:v>41851</c:v>
                </c:pt>
                <c:pt idx="61">
                  <c:v>41852</c:v>
                </c:pt>
                <c:pt idx="62">
                  <c:v>41853</c:v>
                </c:pt>
                <c:pt idx="63">
                  <c:v>41854</c:v>
                </c:pt>
                <c:pt idx="64">
                  <c:v>41855</c:v>
                </c:pt>
                <c:pt idx="65">
                  <c:v>41856</c:v>
                </c:pt>
                <c:pt idx="66">
                  <c:v>41857</c:v>
                </c:pt>
                <c:pt idx="67">
                  <c:v>41858</c:v>
                </c:pt>
                <c:pt idx="68">
                  <c:v>41859</c:v>
                </c:pt>
                <c:pt idx="69">
                  <c:v>41860</c:v>
                </c:pt>
                <c:pt idx="70">
                  <c:v>41861</c:v>
                </c:pt>
                <c:pt idx="71">
                  <c:v>41862</c:v>
                </c:pt>
                <c:pt idx="72">
                  <c:v>41863</c:v>
                </c:pt>
                <c:pt idx="73">
                  <c:v>41864</c:v>
                </c:pt>
                <c:pt idx="74">
                  <c:v>41865</c:v>
                </c:pt>
                <c:pt idx="75">
                  <c:v>41866</c:v>
                </c:pt>
                <c:pt idx="76">
                  <c:v>41867</c:v>
                </c:pt>
                <c:pt idx="77">
                  <c:v>41868</c:v>
                </c:pt>
                <c:pt idx="78">
                  <c:v>41869</c:v>
                </c:pt>
                <c:pt idx="79">
                  <c:v>41870</c:v>
                </c:pt>
                <c:pt idx="80">
                  <c:v>41871</c:v>
                </c:pt>
                <c:pt idx="81">
                  <c:v>41872</c:v>
                </c:pt>
                <c:pt idx="82">
                  <c:v>41873</c:v>
                </c:pt>
                <c:pt idx="83">
                  <c:v>41874</c:v>
                </c:pt>
                <c:pt idx="84">
                  <c:v>41875</c:v>
                </c:pt>
                <c:pt idx="85">
                  <c:v>41876</c:v>
                </c:pt>
                <c:pt idx="86">
                  <c:v>41877</c:v>
                </c:pt>
                <c:pt idx="87">
                  <c:v>41878</c:v>
                </c:pt>
                <c:pt idx="88">
                  <c:v>41879</c:v>
                </c:pt>
                <c:pt idx="89">
                  <c:v>41880</c:v>
                </c:pt>
                <c:pt idx="90">
                  <c:v>41881</c:v>
                </c:pt>
                <c:pt idx="91">
                  <c:v>41882</c:v>
                </c:pt>
                <c:pt idx="92">
                  <c:v>41883</c:v>
                </c:pt>
                <c:pt idx="93">
                  <c:v>41884</c:v>
                </c:pt>
                <c:pt idx="94">
                  <c:v>41885</c:v>
                </c:pt>
                <c:pt idx="95">
                  <c:v>41886</c:v>
                </c:pt>
                <c:pt idx="96">
                  <c:v>41887</c:v>
                </c:pt>
                <c:pt idx="97">
                  <c:v>41888</c:v>
                </c:pt>
                <c:pt idx="98">
                  <c:v>41889</c:v>
                </c:pt>
                <c:pt idx="99">
                  <c:v>41890</c:v>
                </c:pt>
                <c:pt idx="100">
                  <c:v>41891</c:v>
                </c:pt>
                <c:pt idx="101">
                  <c:v>41892</c:v>
                </c:pt>
                <c:pt idx="102">
                  <c:v>41893</c:v>
                </c:pt>
                <c:pt idx="103">
                  <c:v>41894</c:v>
                </c:pt>
                <c:pt idx="104">
                  <c:v>41895</c:v>
                </c:pt>
                <c:pt idx="105">
                  <c:v>41896</c:v>
                </c:pt>
                <c:pt idx="106">
                  <c:v>41897</c:v>
                </c:pt>
                <c:pt idx="107">
                  <c:v>41898</c:v>
                </c:pt>
                <c:pt idx="108">
                  <c:v>41899</c:v>
                </c:pt>
                <c:pt idx="109">
                  <c:v>41900</c:v>
                </c:pt>
                <c:pt idx="110">
                  <c:v>41901</c:v>
                </c:pt>
                <c:pt idx="111">
                  <c:v>41902</c:v>
                </c:pt>
                <c:pt idx="112">
                  <c:v>41903</c:v>
                </c:pt>
                <c:pt idx="113">
                  <c:v>41904</c:v>
                </c:pt>
                <c:pt idx="114">
                  <c:v>41905</c:v>
                </c:pt>
                <c:pt idx="115">
                  <c:v>41906</c:v>
                </c:pt>
                <c:pt idx="116">
                  <c:v>41907</c:v>
                </c:pt>
                <c:pt idx="117">
                  <c:v>41908</c:v>
                </c:pt>
                <c:pt idx="118">
                  <c:v>41909</c:v>
                </c:pt>
                <c:pt idx="119">
                  <c:v>41910</c:v>
                </c:pt>
                <c:pt idx="120">
                  <c:v>41911</c:v>
                </c:pt>
                <c:pt idx="121">
                  <c:v>41912</c:v>
                </c:pt>
                <c:pt idx="122">
                  <c:v>41913</c:v>
                </c:pt>
                <c:pt idx="123">
                  <c:v>41914</c:v>
                </c:pt>
                <c:pt idx="124">
                  <c:v>41915</c:v>
                </c:pt>
                <c:pt idx="125">
                  <c:v>41916</c:v>
                </c:pt>
                <c:pt idx="126">
                  <c:v>41917</c:v>
                </c:pt>
                <c:pt idx="127">
                  <c:v>41918</c:v>
                </c:pt>
                <c:pt idx="128">
                  <c:v>41919</c:v>
                </c:pt>
                <c:pt idx="129">
                  <c:v>41920</c:v>
                </c:pt>
                <c:pt idx="130">
                  <c:v>41921</c:v>
                </c:pt>
                <c:pt idx="131">
                  <c:v>41922</c:v>
                </c:pt>
                <c:pt idx="132">
                  <c:v>41923</c:v>
                </c:pt>
                <c:pt idx="133">
                  <c:v>41924</c:v>
                </c:pt>
                <c:pt idx="134">
                  <c:v>41925</c:v>
                </c:pt>
                <c:pt idx="135">
                  <c:v>41926</c:v>
                </c:pt>
                <c:pt idx="136">
                  <c:v>41927</c:v>
                </c:pt>
                <c:pt idx="137">
                  <c:v>41928</c:v>
                </c:pt>
                <c:pt idx="138">
                  <c:v>41929</c:v>
                </c:pt>
                <c:pt idx="139">
                  <c:v>41930</c:v>
                </c:pt>
                <c:pt idx="140">
                  <c:v>41931</c:v>
                </c:pt>
                <c:pt idx="141">
                  <c:v>41932</c:v>
                </c:pt>
                <c:pt idx="142">
                  <c:v>41933</c:v>
                </c:pt>
                <c:pt idx="143">
                  <c:v>41934</c:v>
                </c:pt>
                <c:pt idx="144">
                  <c:v>41935</c:v>
                </c:pt>
                <c:pt idx="145">
                  <c:v>41936</c:v>
                </c:pt>
                <c:pt idx="146">
                  <c:v>41937</c:v>
                </c:pt>
                <c:pt idx="147">
                  <c:v>41938</c:v>
                </c:pt>
                <c:pt idx="148">
                  <c:v>41939</c:v>
                </c:pt>
                <c:pt idx="149">
                  <c:v>41940</c:v>
                </c:pt>
                <c:pt idx="150">
                  <c:v>41941</c:v>
                </c:pt>
                <c:pt idx="151">
                  <c:v>41942</c:v>
                </c:pt>
                <c:pt idx="152">
                  <c:v>41943</c:v>
                </c:pt>
                <c:pt idx="153">
                  <c:v>41944</c:v>
                </c:pt>
                <c:pt idx="154">
                  <c:v>41945</c:v>
                </c:pt>
                <c:pt idx="155">
                  <c:v>41946</c:v>
                </c:pt>
                <c:pt idx="156">
                  <c:v>41947</c:v>
                </c:pt>
                <c:pt idx="157">
                  <c:v>41948</c:v>
                </c:pt>
                <c:pt idx="158">
                  <c:v>41949</c:v>
                </c:pt>
                <c:pt idx="159">
                  <c:v>41950</c:v>
                </c:pt>
                <c:pt idx="160">
                  <c:v>41951</c:v>
                </c:pt>
                <c:pt idx="161">
                  <c:v>41952</c:v>
                </c:pt>
                <c:pt idx="162">
                  <c:v>41953</c:v>
                </c:pt>
                <c:pt idx="163">
                  <c:v>41954</c:v>
                </c:pt>
                <c:pt idx="164">
                  <c:v>41955</c:v>
                </c:pt>
                <c:pt idx="165">
                  <c:v>41956</c:v>
                </c:pt>
                <c:pt idx="166">
                  <c:v>41957</c:v>
                </c:pt>
                <c:pt idx="167">
                  <c:v>41958</c:v>
                </c:pt>
                <c:pt idx="168">
                  <c:v>41959</c:v>
                </c:pt>
                <c:pt idx="169">
                  <c:v>41960</c:v>
                </c:pt>
                <c:pt idx="170">
                  <c:v>41961</c:v>
                </c:pt>
                <c:pt idx="171">
                  <c:v>41962</c:v>
                </c:pt>
                <c:pt idx="172">
                  <c:v>41963</c:v>
                </c:pt>
                <c:pt idx="173">
                  <c:v>41964</c:v>
                </c:pt>
                <c:pt idx="174">
                  <c:v>41965</c:v>
                </c:pt>
                <c:pt idx="175">
                  <c:v>41966</c:v>
                </c:pt>
                <c:pt idx="176">
                  <c:v>41967</c:v>
                </c:pt>
                <c:pt idx="177">
                  <c:v>41968</c:v>
                </c:pt>
                <c:pt idx="178">
                  <c:v>41969</c:v>
                </c:pt>
                <c:pt idx="179">
                  <c:v>41970</c:v>
                </c:pt>
                <c:pt idx="180">
                  <c:v>41971</c:v>
                </c:pt>
                <c:pt idx="181">
                  <c:v>41972</c:v>
                </c:pt>
                <c:pt idx="182">
                  <c:v>41973</c:v>
                </c:pt>
                <c:pt idx="183">
                  <c:v>41974</c:v>
                </c:pt>
                <c:pt idx="184">
                  <c:v>41975</c:v>
                </c:pt>
                <c:pt idx="185">
                  <c:v>41976</c:v>
                </c:pt>
                <c:pt idx="186">
                  <c:v>41977</c:v>
                </c:pt>
                <c:pt idx="187">
                  <c:v>41978</c:v>
                </c:pt>
                <c:pt idx="188">
                  <c:v>41979</c:v>
                </c:pt>
                <c:pt idx="189">
                  <c:v>41980</c:v>
                </c:pt>
                <c:pt idx="190">
                  <c:v>41981</c:v>
                </c:pt>
                <c:pt idx="191">
                  <c:v>41982</c:v>
                </c:pt>
                <c:pt idx="192">
                  <c:v>41983</c:v>
                </c:pt>
                <c:pt idx="193">
                  <c:v>41984</c:v>
                </c:pt>
                <c:pt idx="194">
                  <c:v>41985</c:v>
                </c:pt>
                <c:pt idx="195">
                  <c:v>41986</c:v>
                </c:pt>
                <c:pt idx="196">
                  <c:v>41987</c:v>
                </c:pt>
                <c:pt idx="197">
                  <c:v>41988</c:v>
                </c:pt>
                <c:pt idx="198">
                  <c:v>41989</c:v>
                </c:pt>
                <c:pt idx="199">
                  <c:v>41990</c:v>
                </c:pt>
                <c:pt idx="200">
                  <c:v>41991</c:v>
                </c:pt>
                <c:pt idx="201">
                  <c:v>41992</c:v>
                </c:pt>
                <c:pt idx="202">
                  <c:v>41993</c:v>
                </c:pt>
                <c:pt idx="203">
                  <c:v>41994</c:v>
                </c:pt>
                <c:pt idx="204">
                  <c:v>41995</c:v>
                </c:pt>
                <c:pt idx="205">
                  <c:v>41996</c:v>
                </c:pt>
                <c:pt idx="206">
                  <c:v>41997</c:v>
                </c:pt>
                <c:pt idx="207">
                  <c:v>41998</c:v>
                </c:pt>
                <c:pt idx="208">
                  <c:v>41999</c:v>
                </c:pt>
                <c:pt idx="209">
                  <c:v>42000</c:v>
                </c:pt>
                <c:pt idx="210">
                  <c:v>42001</c:v>
                </c:pt>
                <c:pt idx="211">
                  <c:v>42002</c:v>
                </c:pt>
                <c:pt idx="212">
                  <c:v>42003</c:v>
                </c:pt>
                <c:pt idx="213">
                  <c:v>42004</c:v>
                </c:pt>
                <c:pt idx="214">
                  <c:v>42005</c:v>
                </c:pt>
                <c:pt idx="215">
                  <c:v>42006</c:v>
                </c:pt>
                <c:pt idx="216">
                  <c:v>42007</c:v>
                </c:pt>
                <c:pt idx="217">
                  <c:v>42008</c:v>
                </c:pt>
                <c:pt idx="218">
                  <c:v>42009</c:v>
                </c:pt>
                <c:pt idx="219">
                  <c:v>42010</c:v>
                </c:pt>
                <c:pt idx="220">
                  <c:v>42011</c:v>
                </c:pt>
                <c:pt idx="221">
                  <c:v>42012</c:v>
                </c:pt>
                <c:pt idx="222">
                  <c:v>42013</c:v>
                </c:pt>
                <c:pt idx="223">
                  <c:v>42014</c:v>
                </c:pt>
                <c:pt idx="224">
                  <c:v>42015</c:v>
                </c:pt>
                <c:pt idx="225">
                  <c:v>42016</c:v>
                </c:pt>
                <c:pt idx="226">
                  <c:v>42017</c:v>
                </c:pt>
                <c:pt idx="227">
                  <c:v>42018</c:v>
                </c:pt>
                <c:pt idx="228">
                  <c:v>42019</c:v>
                </c:pt>
                <c:pt idx="229">
                  <c:v>42020</c:v>
                </c:pt>
                <c:pt idx="230">
                  <c:v>42021</c:v>
                </c:pt>
                <c:pt idx="231">
                  <c:v>42022</c:v>
                </c:pt>
                <c:pt idx="232">
                  <c:v>42023</c:v>
                </c:pt>
                <c:pt idx="233">
                  <c:v>42024</c:v>
                </c:pt>
                <c:pt idx="234">
                  <c:v>42025</c:v>
                </c:pt>
                <c:pt idx="235">
                  <c:v>42026</c:v>
                </c:pt>
                <c:pt idx="236">
                  <c:v>42027</c:v>
                </c:pt>
                <c:pt idx="237">
                  <c:v>42028</c:v>
                </c:pt>
                <c:pt idx="238">
                  <c:v>42029</c:v>
                </c:pt>
                <c:pt idx="239">
                  <c:v>42030</c:v>
                </c:pt>
                <c:pt idx="240">
                  <c:v>42031</c:v>
                </c:pt>
                <c:pt idx="241">
                  <c:v>42032</c:v>
                </c:pt>
                <c:pt idx="242">
                  <c:v>42033</c:v>
                </c:pt>
                <c:pt idx="243">
                  <c:v>42034</c:v>
                </c:pt>
                <c:pt idx="244">
                  <c:v>42035</c:v>
                </c:pt>
                <c:pt idx="245">
                  <c:v>42036</c:v>
                </c:pt>
                <c:pt idx="246">
                  <c:v>42037</c:v>
                </c:pt>
                <c:pt idx="247">
                  <c:v>42038</c:v>
                </c:pt>
                <c:pt idx="248">
                  <c:v>42039</c:v>
                </c:pt>
                <c:pt idx="249">
                  <c:v>42040</c:v>
                </c:pt>
                <c:pt idx="250">
                  <c:v>42041</c:v>
                </c:pt>
                <c:pt idx="251">
                  <c:v>42042</c:v>
                </c:pt>
                <c:pt idx="252">
                  <c:v>42043</c:v>
                </c:pt>
                <c:pt idx="253">
                  <c:v>42044</c:v>
                </c:pt>
                <c:pt idx="254">
                  <c:v>42045</c:v>
                </c:pt>
                <c:pt idx="255">
                  <c:v>42046</c:v>
                </c:pt>
                <c:pt idx="256">
                  <c:v>42047</c:v>
                </c:pt>
                <c:pt idx="257">
                  <c:v>42048</c:v>
                </c:pt>
                <c:pt idx="258">
                  <c:v>42049</c:v>
                </c:pt>
                <c:pt idx="259">
                  <c:v>42050</c:v>
                </c:pt>
                <c:pt idx="260">
                  <c:v>42051</c:v>
                </c:pt>
                <c:pt idx="261">
                  <c:v>42052</c:v>
                </c:pt>
                <c:pt idx="262">
                  <c:v>42053</c:v>
                </c:pt>
                <c:pt idx="263">
                  <c:v>42054</c:v>
                </c:pt>
                <c:pt idx="264">
                  <c:v>42055</c:v>
                </c:pt>
                <c:pt idx="265">
                  <c:v>42056</c:v>
                </c:pt>
                <c:pt idx="266">
                  <c:v>42057</c:v>
                </c:pt>
                <c:pt idx="267">
                  <c:v>42058</c:v>
                </c:pt>
                <c:pt idx="268">
                  <c:v>42059</c:v>
                </c:pt>
                <c:pt idx="269">
                  <c:v>42060</c:v>
                </c:pt>
                <c:pt idx="270">
                  <c:v>42061</c:v>
                </c:pt>
                <c:pt idx="271">
                  <c:v>42062</c:v>
                </c:pt>
                <c:pt idx="272">
                  <c:v>42063</c:v>
                </c:pt>
                <c:pt idx="273">
                  <c:v>42064</c:v>
                </c:pt>
                <c:pt idx="274">
                  <c:v>42065</c:v>
                </c:pt>
                <c:pt idx="275">
                  <c:v>42066</c:v>
                </c:pt>
                <c:pt idx="276">
                  <c:v>42067</c:v>
                </c:pt>
                <c:pt idx="277">
                  <c:v>42068</c:v>
                </c:pt>
                <c:pt idx="278">
                  <c:v>42069</c:v>
                </c:pt>
                <c:pt idx="279">
                  <c:v>42070</c:v>
                </c:pt>
                <c:pt idx="280">
                  <c:v>42071</c:v>
                </c:pt>
                <c:pt idx="281">
                  <c:v>42072</c:v>
                </c:pt>
                <c:pt idx="282">
                  <c:v>42073</c:v>
                </c:pt>
                <c:pt idx="283">
                  <c:v>42074</c:v>
                </c:pt>
                <c:pt idx="284">
                  <c:v>42075</c:v>
                </c:pt>
                <c:pt idx="285">
                  <c:v>42076</c:v>
                </c:pt>
                <c:pt idx="286">
                  <c:v>42077</c:v>
                </c:pt>
                <c:pt idx="287">
                  <c:v>42078</c:v>
                </c:pt>
                <c:pt idx="288">
                  <c:v>42079</c:v>
                </c:pt>
                <c:pt idx="289">
                  <c:v>42080</c:v>
                </c:pt>
                <c:pt idx="290">
                  <c:v>42081</c:v>
                </c:pt>
                <c:pt idx="291">
                  <c:v>42082</c:v>
                </c:pt>
                <c:pt idx="292">
                  <c:v>42083</c:v>
                </c:pt>
                <c:pt idx="293">
                  <c:v>42084</c:v>
                </c:pt>
                <c:pt idx="294">
                  <c:v>42085</c:v>
                </c:pt>
                <c:pt idx="295">
                  <c:v>42086</c:v>
                </c:pt>
                <c:pt idx="296">
                  <c:v>42087</c:v>
                </c:pt>
                <c:pt idx="297">
                  <c:v>42088</c:v>
                </c:pt>
                <c:pt idx="298">
                  <c:v>42089</c:v>
                </c:pt>
                <c:pt idx="299">
                  <c:v>42090</c:v>
                </c:pt>
                <c:pt idx="300">
                  <c:v>42091</c:v>
                </c:pt>
                <c:pt idx="301">
                  <c:v>42092</c:v>
                </c:pt>
                <c:pt idx="302">
                  <c:v>42093</c:v>
                </c:pt>
                <c:pt idx="303">
                  <c:v>42094</c:v>
                </c:pt>
                <c:pt idx="304">
                  <c:v>42095</c:v>
                </c:pt>
                <c:pt idx="305">
                  <c:v>42096</c:v>
                </c:pt>
                <c:pt idx="306">
                  <c:v>42097</c:v>
                </c:pt>
                <c:pt idx="307">
                  <c:v>42098</c:v>
                </c:pt>
                <c:pt idx="308">
                  <c:v>42099</c:v>
                </c:pt>
                <c:pt idx="309">
                  <c:v>42100</c:v>
                </c:pt>
                <c:pt idx="310">
                  <c:v>42101</c:v>
                </c:pt>
                <c:pt idx="311">
                  <c:v>42102</c:v>
                </c:pt>
                <c:pt idx="312">
                  <c:v>42103</c:v>
                </c:pt>
                <c:pt idx="313">
                  <c:v>42104</c:v>
                </c:pt>
                <c:pt idx="314">
                  <c:v>42105</c:v>
                </c:pt>
                <c:pt idx="315">
                  <c:v>42106</c:v>
                </c:pt>
                <c:pt idx="316">
                  <c:v>42107</c:v>
                </c:pt>
                <c:pt idx="317">
                  <c:v>42108</c:v>
                </c:pt>
                <c:pt idx="318">
                  <c:v>42109</c:v>
                </c:pt>
                <c:pt idx="319">
                  <c:v>42110</c:v>
                </c:pt>
                <c:pt idx="320">
                  <c:v>42111</c:v>
                </c:pt>
                <c:pt idx="321">
                  <c:v>42112</c:v>
                </c:pt>
                <c:pt idx="322">
                  <c:v>42113</c:v>
                </c:pt>
                <c:pt idx="323">
                  <c:v>42114</c:v>
                </c:pt>
                <c:pt idx="324">
                  <c:v>42115</c:v>
                </c:pt>
                <c:pt idx="325">
                  <c:v>42116</c:v>
                </c:pt>
                <c:pt idx="326">
                  <c:v>42117</c:v>
                </c:pt>
                <c:pt idx="327">
                  <c:v>42118</c:v>
                </c:pt>
                <c:pt idx="328">
                  <c:v>42119</c:v>
                </c:pt>
                <c:pt idx="329">
                  <c:v>42120</c:v>
                </c:pt>
                <c:pt idx="330">
                  <c:v>42121</c:v>
                </c:pt>
                <c:pt idx="331">
                  <c:v>42122</c:v>
                </c:pt>
                <c:pt idx="332">
                  <c:v>42123</c:v>
                </c:pt>
                <c:pt idx="333">
                  <c:v>42124</c:v>
                </c:pt>
                <c:pt idx="334">
                  <c:v>42125</c:v>
                </c:pt>
                <c:pt idx="335">
                  <c:v>42126</c:v>
                </c:pt>
                <c:pt idx="336">
                  <c:v>42127</c:v>
                </c:pt>
                <c:pt idx="337">
                  <c:v>42128</c:v>
                </c:pt>
                <c:pt idx="338">
                  <c:v>42129</c:v>
                </c:pt>
                <c:pt idx="339">
                  <c:v>42130</c:v>
                </c:pt>
                <c:pt idx="340">
                  <c:v>42131</c:v>
                </c:pt>
                <c:pt idx="341">
                  <c:v>42132</c:v>
                </c:pt>
                <c:pt idx="342">
                  <c:v>42133</c:v>
                </c:pt>
                <c:pt idx="343">
                  <c:v>42134</c:v>
                </c:pt>
                <c:pt idx="344">
                  <c:v>42135</c:v>
                </c:pt>
                <c:pt idx="345">
                  <c:v>42136</c:v>
                </c:pt>
                <c:pt idx="346">
                  <c:v>42137</c:v>
                </c:pt>
                <c:pt idx="347">
                  <c:v>42138</c:v>
                </c:pt>
                <c:pt idx="348">
                  <c:v>42139</c:v>
                </c:pt>
                <c:pt idx="349">
                  <c:v>42140</c:v>
                </c:pt>
                <c:pt idx="350">
                  <c:v>42141</c:v>
                </c:pt>
                <c:pt idx="351">
                  <c:v>42142</c:v>
                </c:pt>
                <c:pt idx="352">
                  <c:v>42143</c:v>
                </c:pt>
                <c:pt idx="353">
                  <c:v>42144</c:v>
                </c:pt>
                <c:pt idx="354">
                  <c:v>42145</c:v>
                </c:pt>
                <c:pt idx="355">
                  <c:v>42146</c:v>
                </c:pt>
                <c:pt idx="356">
                  <c:v>42147</c:v>
                </c:pt>
                <c:pt idx="357">
                  <c:v>42148</c:v>
                </c:pt>
                <c:pt idx="358">
                  <c:v>42149</c:v>
                </c:pt>
                <c:pt idx="359">
                  <c:v>42150</c:v>
                </c:pt>
                <c:pt idx="360">
                  <c:v>42151</c:v>
                </c:pt>
                <c:pt idx="361">
                  <c:v>42152</c:v>
                </c:pt>
                <c:pt idx="362">
                  <c:v>42153</c:v>
                </c:pt>
                <c:pt idx="363">
                  <c:v>42154</c:v>
                </c:pt>
                <c:pt idx="364">
                  <c:v>42155</c:v>
                </c:pt>
                <c:pt idx="365">
                  <c:v>42156</c:v>
                </c:pt>
                <c:pt idx="366">
                  <c:v>42157</c:v>
                </c:pt>
                <c:pt idx="367">
                  <c:v>42158</c:v>
                </c:pt>
                <c:pt idx="368">
                  <c:v>42159</c:v>
                </c:pt>
                <c:pt idx="369">
                  <c:v>42160</c:v>
                </c:pt>
                <c:pt idx="370">
                  <c:v>42161</c:v>
                </c:pt>
                <c:pt idx="371">
                  <c:v>42162</c:v>
                </c:pt>
                <c:pt idx="372">
                  <c:v>42163</c:v>
                </c:pt>
                <c:pt idx="373">
                  <c:v>42164</c:v>
                </c:pt>
                <c:pt idx="374">
                  <c:v>42165</c:v>
                </c:pt>
                <c:pt idx="375">
                  <c:v>42166</c:v>
                </c:pt>
                <c:pt idx="376">
                  <c:v>42167</c:v>
                </c:pt>
                <c:pt idx="377">
                  <c:v>42168</c:v>
                </c:pt>
                <c:pt idx="378">
                  <c:v>42169</c:v>
                </c:pt>
                <c:pt idx="379">
                  <c:v>42170</c:v>
                </c:pt>
                <c:pt idx="380">
                  <c:v>42171</c:v>
                </c:pt>
                <c:pt idx="381">
                  <c:v>42172</c:v>
                </c:pt>
                <c:pt idx="382">
                  <c:v>42173</c:v>
                </c:pt>
                <c:pt idx="383">
                  <c:v>42174</c:v>
                </c:pt>
                <c:pt idx="384">
                  <c:v>42175</c:v>
                </c:pt>
                <c:pt idx="385">
                  <c:v>42176</c:v>
                </c:pt>
                <c:pt idx="386">
                  <c:v>42177</c:v>
                </c:pt>
                <c:pt idx="387">
                  <c:v>42178</c:v>
                </c:pt>
                <c:pt idx="388">
                  <c:v>42179</c:v>
                </c:pt>
                <c:pt idx="389">
                  <c:v>42180</c:v>
                </c:pt>
                <c:pt idx="390">
                  <c:v>42181</c:v>
                </c:pt>
                <c:pt idx="391">
                  <c:v>42182</c:v>
                </c:pt>
                <c:pt idx="392">
                  <c:v>42183</c:v>
                </c:pt>
                <c:pt idx="393">
                  <c:v>42184</c:v>
                </c:pt>
                <c:pt idx="394">
                  <c:v>42185</c:v>
                </c:pt>
                <c:pt idx="395">
                  <c:v>42186</c:v>
                </c:pt>
                <c:pt idx="396">
                  <c:v>42187</c:v>
                </c:pt>
                <c:pt idx="397">
                  <c:v>42188</c:v>
                </c:pt>
                <c:pt idx="398">
                  <c:v>42189</c:v>
                </c:pt>
                <c:pt idx="399">
                  <c:v>42190</c:v>
                </c:pt>
                <c:pt idx="400">
                  <c:v>42191</c:v>
                </c:pt>
                <c:pt idx="401">
                  <c:v>42192</c:v>
                </c:pt>
                <c:pt idx="402">
                  <c:v>42193</c:v>
                </c:pt>
                <c:pt idx="403">
                  <c:v>42194</c:v>
                </c:pt>
                <c:pt idx="404">
                  <c:v>42195</c:v>
                </c:pt>
                <c:pt idx="405">
                  <c:v>42196</c:v>
                </c:pt>
                <c:pt idx="406">
                  <c:v>42197</c:v>
                </c:pt>
                <c:pt idx="407">
                  <c:v>42198</c:v>
                </c:pt>
                <c:pt idx="408">
                  <c:v>42199</c:v>
                </c:pt>
                <c:pt idx="409">
                  <c:v>42200</c:v>
                </c:pt>
                <c:pt idx="410">
                  <c:v>42201</c:v>
                </c:pt>
                <c:pt idx="411">
                  <c:v>42202</c:v>
                </c:pt>
                <c:pt idx="412">
                  <c:v>42203</c:v>
                </c:pt>
                <c:pt idx="413">
                  <c:v>42204</c:v>
                </c:pt>
                <c:pt idx="414">
                  <c:v>42205</c:v>
                </c:pt>
                <c:pt idx="415">
                  <c:v>42206</c:v>
                </c:pt>
                <c:pt idx="416">
                  <c:v>42207</c:v>
                </c:pt>
                <c:pt idx="417">
                  <c:v>42208</c:v>
                </c:pt>
                <c:pt idx="418">
                  <c:v>42209</c:v>
                </c:pt>
                <c:pt idx="419">
                  <c:v>42210</c:v>
                </c:pt>
                <c:pt idx="420">
                  <c:v>42211</c:v>
                </c:pt>
                <c:pt idx="421">
                  <c:v>42212</c:v>
                </c:pt>
                <c:pt idx="422">
                  <c:v>42213</c:v>
                </c:pt>
                <c:pt idx="423">
                  <c:v>42214</c:v>
                </c:pt>
                <c:pt idx="424">
                  <c:v>42215</c:v>
                </c:pt>
                <c:pt idx="425">
                  <c:v>42216</c:v>
                </c:pt>
                <c:pt idx="426">
                  <c:v>42217</c:v>
                </c:pt>
                <c:pt idx="427">
                  <c:v>42218</c:v>
                </c:pt>
                <c:pt idx="428">
                  <c:v>42219</c:v>
                </c:pt>
                <c:pt idx="429">
                  <c:v>42220</c:v>
                </c:pt>
                <c:pt idx="430">
                  <c:v>42221</c:v>
                </c:pt>
                <c:pt idx="431">
                  <c:v>42222</c:v>
                </c:pt>
                <c:pt idx="432">
                  <c:v>42223</c:v>
                </c:pt>
                <c:pt idx="433">
                  <c:v>42224</c:v>
                </c:pt>
                <c:pt idx="434">
                  <c:v>42225</c:v>
                </c:pt>
                <c:pt idx="435">
                  <c:v>42226</c:v>
                </c:pt>
                <c:pt idx="436">
                  <c:v>42227</c:v>
                </c:pt>
                <c:pt idx="437">
                  <c:v>42228</c:v>
                </c:pt>
                <c:pt idx="438">
                  <c:v>42229</c:v>
                </c:pt>
                <c:pt idx="439">
                  <c:v>42230</c:v>
                </c:pt>
                <c:pt idx="440">
                  <c:v>42231</c:v>
                </c:pt>
                <c:pt idx="441">
                  <c:v>42232</c:v>
                </c:pt>
                <c:pt idx="442">
                  <c:v>42233</c:v>
                </c:pt>
                <c:pt idx="443">
                  <c:v>42234</c:v>
                </c:pt>
                <c:pt idx="444">
                  <c:v>42235</c:v>
                </c:pt>
                <c:pt idx="445">
                  <c:v>42236</c:v>
                </c:pt>
                <c:pt idx="446">
                  <c:v>42237</c:v>
                </c:pt>
                <c:pt idx="447">
                  <c:v>42238</c:v>
                </c:pt>
                <c:pt idx="448">
                  <c:v>42239</c:v>
                </c:pt>
                <c:pt idx="449">
                  <c:v>42240</c:v>
                </c:pt>
                <c:pt idx="450">
                  <c:v>42241</c:v>
                </c:pt>
                <c:pt idx="451">
                  <c:v>42242</c:v>
                </c:pt>
                <c:pt idx="452">
                  <c:v>42243</c:v>
                </c:pt>
                <c:pt idx="453">
                  <c:v>42244</c:v>
                </c:pt>
                <c:pt idx="454">
                  <c:v>42245</c:v>
                </c:pt>
                <c:pt idx="455">
                  <c:v>42246</c:v>
                </c:pt>
                <c:pt idx="456">
                  <c:v>42247</c:v>
                </c:pt>
                <c:pt idx="457">
                  <c:v>42248</c:v>
                </c:pt>
                <c:pt idx="458">
                  <c:v>42249</c:v>
                </c:pt>
                <c:pt idx="459">
                  <c:v>42250</c:v>
                </c:pt>
                <c:pt idx="460">
                  <c:v>42251</c:v>
                </c:pt>
                <c:pt idx="461">
                  <c:v>42252</c:v>
                </c:pt>
                <c:pt idx="462">
                  <c:v>42253</c:v>
                </c:pt>
                <c:pt idx="463">
                  <c:v>42254</c:v>
                </c:pt>
                <c:pt idx="464">
                  <c:v>42255</c:v>
                </c:pt>
                <c:pt idx="465">
                  <c:v>42256</c:v>
                </c:pt>
                <c:pt idx="466">
                  <c:v>42257</c:v>
                </c:pt>
                <c:pt idx="467">
                  <c:v>42258</c:v>
                </c:pt>
                <c:pt idx="468">
                  <c:v>42259</c:v>
                </c:pt>
                <c:pt idx="469">
                  <c:v>42260</c:v>
                </c:pt>
                <c:pt idx="470">
                  <c:v>42261</c:v>
                </c:pt>
                <c:pt idx="471">
                  <c:v>42262</c:v>
                </c:pt>
                <c:pt idx="472">
                  <c:v>42263</c:v>
                </c:pt>
                <c:pt idx="473">
                  <c:v>42264</c:v>
                </c:pt>
                <c:pt idx="474">
                  <c:v>42265</c:v>
                </c:pt>
                <c:pt idx="475">
                  <c:v>42266</c:v>
                </c:pt>
                <c:pt idx="476">
                  <c:v>42267</c:v>
                </c:pt>
                <c:pt idx="477">
                  <c:v>42268</c:v>
                </c:pt>
                <c:pt idx="478">
                  <c:v>42269</c:v>
                </c:pt>
                <c:pt idx="479">
                  <c:v>42270</c:v>
                </c:pt>
                <c:pt idx="480">
                  <c:v>42271</c:v>
                </c:pt>
                <c:pt idx="481">
                  <c:v>42272</c:v>
                </c:pt>
                <c:pt idx="482">
                  <c:v>42273</c:v>
                </c:pt>
                <c:pt idx="483">
                  <c:v>42274</c:v>
                </c:pt>
                <c:pt idx="484">
                  <c:v>42275</c:v>
                </c:pt>
                <c:pt idx="485">
                  <c:v>42276</c:v>
                </c:pt>
                <c:pt idx="486">
                  <c:v>42277</c:v>
                </c:pt>
                <c:pt idx="487">
                  <c:v>42278</c:v>
                </c:pt>
                <c:pt idx="488">
                  <c:v>42279</c:v>
                </c:pt>
                <c:pt idx="489">
                  <c:v>42280</c:v>
                </c:pt>
                <c:pt idx="490">
                  <c:v>42281</c:v>
                </c:pt>
                <c:pt idx="491">
                  <c:v>42282</c:v>
                </c:pt>
                <c:pt idx="492">
                  <c:v>42283</c:v>
                </c:pt>
                <c:pt idx="493">
                  <c:v>42284</c:v>
                </c:pt>
                <c:pt idx="494">
                  <c:v>42285</c:v>
                </c:pt>
                <c:pt idx="495">
                  <c:v>42286</c:v>
                </c:pt>
                <c:pt idx="496">
                  <c:v>42287</c:v>
                </c:pt>
                <c:pt idx="497">
                  <c:v>42288</c:v>
                </c:pt>
                <c:pt idx="498">
                  <c:v>42289</c:v>
                </c:pt>
                <c:pt idx="499">
                  <c:v>42290</c:v>
                </c:pt>
                <c:pt idx="500">
                  <c:v>42291</c:v>
                </c:pt>
                <c:pt idx="501">
                  <c:v>42292</c:v>
                </c:pt>
                <c:pt idx="502">
                  <c:v>42293</c:v>
                </c:pt>
                <c:pt idx="503">
                  <c:v>42294</c:v>
                </c:pt>
                <c:pt idx="504">
                  <c:v>42295</c:v>
                </c:pt>
                <c:pt idx="505">
                  <c:v>42296</c:v>
                </c:pt>
                <c:pt idx="506">
                  <c:v>42297</c:v>
                </c:pt>
                <c:pt idx="507">
                  <c:v>42298</c:v>
                </c:pt>
                <c:pt idx="508">
                  <c:v>42299</c:v>
                </c:pt>
                <c:pt idx="509">
                  <c:v>42300</c:v>
                </c:pt>
                <c:pt idx="510">
                  <c:v>42301</c:v>
                </c:pt>
                <c:pt idx="511">
                  <c:v>42302</c:v>
                </c:pt>
                <c:pt idx="512">
                  <c:v>42303</c:v>
                </c:pt>
                <c:pt idx="513">
                  <c:v>42304</c:v>
                </c:pt>
                <c:pt idx="514">
                  <c:v>42305</c:v>
                </c:pt>
                <c:pt idx="515">
                  <c:v>42306</c:v>
                </c:pt>
                <c:pt idx="516">
                  <c:v>42307</c:v>
                </c:pt>
                <c:pt idx="517">
                  <c:v>42308</c:v>
                </c:pt>
                <c:pt idx="518">
                  <c:v>42309</c:v>
                </c:pt>
                <c:pt idx="519">
                  <c:v>42310</c:v>
                </c:pt>
                <c:pt idx="520">
                  <c:v>42311</c:v>
                </c:pt>
                <c:pt idx="521">
                  <c:v>42312</c:v>
                </c:pt>
                <c:pt idx="522">
                  <c:v>42313</c:v>
                </c:pt>
                <c:pt idx="523">
                  <c:v>42314</c:v>
                </c:pt>
                <c:pt idx="524">
                  <c:v>42315</c:v>
                </c:pt>
                <c:pt idx="525">
                  <c:v>42316</c:v>
                </c:pt>
                <c:pt idx="526">
                  <c:v>42317</c:v>
                </c:pt>
                <c:pt idx="527">
                  <c:v>42318</c:v>
                </c:pt>
                <c:pt idx="528">
                  <c:v>42319</c:v>
                </c:pt>
                <c:pt idx="529">
                  <c:v>42320</c:v>
                </c:pt>
                <c:pt idx="530">
                  <c:v>42321</c:v>
                </c:pt>
                <c:pt idx="531">
                  <c:v>42322</c:v>
                </c:pt>
                <c:pt idx="532">
                  <c:v>42323</c:v>
                </c:pt>
                <c:pt idx="533">
                  <c:v>42324</c:v>
                </c:pt>
                <c:pt idx="534">
                  <c:v>42325</c:v>
                </c:pt>
                <c:pt idx="535">
                  <c:v>42326</c:v>
                </c:pt>
                <c:pt idx="536">
                  <c:v>42327</c:v>
                </c:pt>
                <c:pt idx="537">
                  <c:v>42328</c:v>
                </c:pt>
                <c:pt idx="538">
                  <c:v>42329</c:v>
                </c:pt>
                <c:pt idx="539">
                  <c:v>42330</c:v>
                </c:pt>
                <c:pt idx="540">
                  <c:v>42331</c:v>
                </c:pt>
                <c:pt idx="541">
                  <c:v>42332</c:v>
                </c:pt>
                <c:pt idx="542">
                  <c:v>42333</c:v>
                </c:pt>
                <c:pt idx="543">
                  <c:v>42334</c:v>
                </c:pt>
                <c:pt idx="544">
                  <c:v>42335</c:v>
                </c:pt>
                <c:pt idx="545">
                  <c:v>42336</c:v>
                </c:pt>
                <c:pt idx="546">
                  <c:v>42337</c:v>
                </c:pt>
                <c:pt idx="547">
                  <c:v>42338</c:v>
                </c:pt>
                <c:pt idx="548">
                  <c:v>42339</c:v>
                </c:pt>
                <c:pt idx="549">
                  <c:v>42340</c:v>
                </c:pt>
                <c:pt idx="550">
                  <c:v>42341</c:v>
                </c:pt>
                <c:pt idx="551">
                  <c:v>42342</c:v>
                </c:pt>
                <c:pt idx="552">
                  <c:v>42343</c:v>
                </c:pt>
                <c:pt idx="553">
                  <c:v>42344</c:v>
                </c:pt>
                <c:pt idx="554">
                  <c:v>42345</c:v>
                </c:pt>
                <c:pt idx="555">
                  <c:v>42346</c:v>
                </c:pt>
                <c:pt idx="556">
                  <c:v>42347</c:v>
                </c:pt>
                <c:pt idx="557">
                  <c:v>42348</c:v>
                </c:pt>
                <c:pt idx="558">
                  <c:v>42349</c:v>
                </c:pt>
                <c:pt idx="559">
                  <c:v>42350</c:v>
                </c:pt>
                <c:pt idx="560">
                  <c:v>42351</c:v>
                </c:pt>
                <c:pt idx="561">
                  <c:v>42352</c:v>
                </c:pt>
                <c:pt idx="562">
                  <c:v>42353</c:v>
                </c:pt>
                <c:pt idx="563">
                  <c:v>42354</c:v>
                </c:pt>
                <c:pt idx="564">
                  <c:v>42355</c:v>
                </c:pt>
                <c:pt idx="565">
                  <c:v>42356</c:v>
                </c:pt>
                <c:pt idx="566">
                  <c:v>42357</c:v>
                </c:pt>
                <c:pt idx="567">
                  <c:v>42358</c:v>
                </c:pt>
                <c:pt idx="568">
                  <c:v>42359</c:v>
                </c:pt>
                <c:pt idx="569">
                  <c:v>42360</c:v>
                </c:pt>
                <c:pt idx="570">
                  <c:v>42361</c:v>
                </c:pt>
                <c:pt idx="571">
                  <c:v>42362</c:v>
                </c:pt>
                <c:pt idx="572">
                  <c:v>42363</c:v>
                </c:pt>
                <c:pt idx="573">
                  <c:v>42364</c:v>
                </c:pt>
                <c:pt idx="574">
                  <c:v>42365</c:v>
                </c:pt>
                <c:pt idx="575">
                  <c:v>42366</c:v>
                </c:pt>
                <c:pt idx="576">
                  <c:v>42367</c:v>
                </c:pt>
                <c:pt idx="577">
                  <c:v>42368</c:v>
                </c:pt>
                <c:pt idx="578">
                  <c:v>42369</c:v>
                </c:pt>
                <c:pt idx="579">
                  <c:v>42370</c:v>
                </c:pt>
                <c:pt idx="580">
                  <c:v>42371</c:v>
                </c:pt>
                <c:pt idx="581">
                  <c:v>42372</c:v>
                </c:pt>
                <c:pt idx="582">
                  <c:v>42373</c:v>
                </c:pt>
                <c:pt idx="583">
                  <c:v>42374</c:v>
                </c:pt>
                <c:pt idx="584">
                  <c:v>42375</c:v>
                </c:pt>
                <c:pt idx="585">
                  <c:v>42376</c:v>
                </c:pt>
                <c:pt idx="586">
                  <c:v>42377</c:v>
                </c:pt>
                <c:pt idx="587">
                  <c:v>42378</c:v>
                </c:pt>
                <c:pt idx="588">
                  <c:v>42379</c:v>
                </c:pt>
                <c:pt idx="589">
                  <c:v>42380</c:v>
                </c:pt>
                <c:pt idx="590">
                  <c:v>42381</c:v>
                </c:pt>
                <c:pt idx="591">
                  <c:v>42382</c:v>
                </c:pt>
                <c:pt idx="592">
                  <c:v>42383</c:v>
                </c:pt>
                <c:pt idx="593">
                  <c:v>42384</c:v>
                </c:pt>
                <c:pt idx="594">
                  <c:v>42385</c:v>
                </c:pt>
                <c:pt idx="595">
                  <c:v>42386</c:v>
                </c:pt>
                <c:pt idx="596">
                  <c:v>42387</c:v>
                </c:pt>
                <c:pt idx="597">
                  <c:v>42388</c:v>
                </c:pt>
                <c:pt idx="598">
                  <c:v>42389</c:v>
                </c:pt>
                <c:pt idx="599">
                  <c:v>42390</c:v>
                </c:pt>
                <c:pt idx="600">
                  <c:v>42391</c:v>
                </c:pt>
                <c:pt idx="601">
                  <c:v>42392</c:v>
                </c:pt>
                <c:pt idx="602">
                  <c:v>42393</c:v>
                </c:pt>
                <c:pt idx="603">
                  <c:v>42394</c:v>
                </c:pt>
                <c:pt idx="604">
                  <c:v>42395</c:v>
                </c:pt>
                <c:pt idx="605">
                  <c:v>42396</c:v>
                </c:pt>
                <c:pt idx="606">
                  <c:v>42397</c:v>
                </c:pt>
                <c:pt idx="607">
                  <c:v>42398</c:v>
                </c:pt>
                <c:pt idx="608">
                  <c:v>42399</c:v>
                </c:pt>
                <c:pt idx="609">
                  <c:v>42400</c:v>
                </c:pt>
                <c:pt idx="610">
                  <c:v>42401</c:v>
                </c:pt>
                <c:pt idx="611">
                  <c:v>42402</c:v>
                </c:pt>
                <c:pt idx="612">
                  <c:v>42403</c:v>
                </c:pt>
                <c:pt idx="613">
                  <c:v>42404</c:v>
                </c:pt>
                <c:pt idx="614">
                  <c:v>42405</c:v>
                </c:pt>
                <c:pt idx="615">
                  <c:v>42406</c:v>
                </c:pt>
                <c:pt idx="616">
                  <c:v>42407</c:v>
                </c:pt>
                <c:pt idx="617">
                  <c:v>42408</c:v>
                </c:pt>
                <c:pt idx="618">
                  <c:v>42409</c:v>
                </c:pt>
                <c:pt idx="619">
                  <c:v>42410</c:v>
                </c:pt>
                <c:pt idx="620">
                  <c:v>42411</c:v>
                </c:pt>
                <c:pt idx="621">
                  <c:v>42412</c:v>
                </c:pt>
                <c:pt idx="622">
                  <c:v>42413</c:v>
                </c:pt>
                <c:pt idx="623">
                  <c:v>42414</c:v>
                </c:pt>
                <c:pt idx="624">
                  <c:v>42415</c:v>
                </c:pt>
                <c:pt idx="625">
                  <c:v>42416</c:v>
                </c:pt>
                <c:pt idx="626">
                  <c:v>42417</c:v>
                </c:pt>
                <c:pt idx="627">
                  <c:v>42418</c:v>
                </c:pt>
                <c:pt idx="628">
                  <c:v>42419</c:v>
                </c:pt>
                <c:pt idx="629">
                  <c:v>42420</c:v>
                </c:pt>
                <c:pt idx="630">
                  <c:v>42421</c:v>
                </c:pt>
                <c:pt idx="631">
                  <c:v>42422</c:v>
                </c:pt>
                <c:pt idx="632">
                  <c:v>42423</c:v>
                </c:pt>
                <c:pt idx="633">
                  <c:v>42424</c:v>
                </c:pt>
                <c:pt idx="634">
                  <c:v>42425</c:v>
                </c:pt>
                <c:pt idx="635">
                  <c:v>42426</c:v>
                </c:pt>
                <c:pt idx="636">
                  <c:v>42427</c:v>
                </c:pt>
                <c:pt idx="637">
                  <c:v>42428</c:v>
                </c:pt>
                <c:pt idx="638">
                  <c:v>42429</c:v>
                </c:pt>
                <c:pt idx="639">
                  <c:v>42430</c:v>
                </c:pt>
                <c:pt idx="640">
                  <c:v>42431</c:v>
                </c:pt>
                <c:pt idx="641">
                  <c:v>42432</c:v>
                </c:pt>
                <c:pt idx="642">
                  <c:v>42433</c:v>
                </c:pt>
                <c:pt idx="643">
                  <c:v>42434</c:v>
                </c:pt>
                <c:pt idx="644">
                  <c:v>42435</c:v>
                </c:pt>
                <c:pt idx="645">
                  <c:v>42436</c:v>
                </c:pt>
                <c:pt idx="646">
                  <c:v>42437</c:v>
                </c:pt>
                <c:pt idx="647">
                  <c:v>42438</c:v>
                </c:pt>
                <c:pt idx="648">
                  <c:v>42439</c:v>
                </c:pt>
                <c:pt idx="649">
                  <c:v>42440</c:v>
                </c:pt>
                <c:pt idx="650">
                  <c:v>42441</c:v>
                </c:pt>
                <c:pt idx="651">
                  <c:v>42442</c:v>
                </c:pt>
                <c:pt idx="652">
                  <c:v>42443</c:v>
                </c:pt>
                <c:pt idx="653">
                  <c:v>42444</c:v>
                </c:pt>
                <c:pt idx="654">
                  <c:v>42445</c:v>
                </c:pt>
                <c:pt idx="655">
                  <c:v>42446</c:v>
                </c:pt>
                <c:pt idx="656">
                  <c:v>42447</c:v>
                </c:pt>
                <c:pt idx="657">
                  <c:v>42448</c:v>
                </c:pt>
                <c:pt idx="658">
                  <c:v>42449</c:v>
                </c:pt>
                <c:pt idx="659">
                  <c:v>42450</c:v>
                </c:pt>
                <c:pt idx="660">
                  <c:v>42451</c:v>
                </c:pt>
                <c:pt idx="661">
                  <c:v>42452</c:v>
                </c:pt>
                <c:pt idx="662">
                  <c:v>42453</c:v>
                </c:pt>
                <c:pt idx="663">
                  <c:v>42454</c:v>
                </c:pt>
                <c:pt idx="664">
                  <c:v>42455</c:v>
                </c:pt>
                <c:pt idx="665">
                  <c:v>42456</c:v>
                </c:pt>
                <c:pt idx="666">
                  <c:v>42457</c:v>
                </c:pt>
                <c:pt idx="667">
                  <c:v>42458</c:v>
                </c:pt>
                <c:pt idx="668">
                  <c:v>42459</c:v>
                </c:pt>
                <c:pt idx="669">
                  <c:v>42460</c:v>
                </c:pt>
                <c:pt idx="670">
                  <c:v>42461</c:v>
                </c:pt>
                <c:pt idx="671">
                  <c:v>42462</c:v>
                </c:pt>
                <c:pt idx="672">
                  <c:v>42463</c:v>
                </c:pt>
                <c:pt idx="673">
                  <c:v>42464</c:v>
                </c:pt>
                <c:pt idx="674">
                  <c:v>42465</c:v>
                </c:pt>
                <c:pt idx="675">
                  <c:v>42466</c:v>
                </c:pt>
                <c:pt idx="676">
                  <c:v>42467</c:v>
                </c:pt>
                <c:pt idx="677">
                  <c:v>42468</c:v>
                </c:pt>
                <c:pt idx="678">
                  <c:v>42469</c:v>
                </c:pt>
                <c:pt idx="679">
                  <c:v>42470</c:v>
                </c:pt>
                <c:pt idx="680">
                  <c:v>42471</c:v>
                </c:pt>
                <c:pt idx="681">
                  <c:v>42472</c:v>
                </c:pt>
                <c:pt idx="682">
                  <c:v>42473</c:v>
                </c:pt>
                <c:pt idx="683">
                  <c:v>42474</c:v>
                </c:pt>
                <c:pt idx="684">
                  <c:v>42475</c:v>
                </c:pt>
                <c:pt idx="685">
                  <c:v>42476</c:v>
                </c:pt>
                <c:pt idx="686">
                  <c:v>42477</c:v>
                </c:pt>
                <c:pt idx="687">
                  <c:v>42478</c:v>
                </c:pt>
                <c:pt idx="688">
                  <c:v>42479</c:v>
                </c:pt>
                <c:pt idx="689">
                  <c:v>42480</c:v>
                </c:pt>
                <c:pt idx="690">
                  <c:v>42481</c:v>
                </c:pt>
                <c:pt idx="691">
                  <c:v>42482</c:v>
                </c:pt>
                <c:pt idx="692">
                  <c:v>42483</c:v>
                </c:pt>
                <c:pt idx="693">
                  <c:v>42484</c:v>
                </c:pt>
                <c:pt idx="694">
                  <c:v>42485</c:v>
                </c:pt>
                <c:pt idx="695">
                  <c:v>42486</c:v>
                </c:pt>
                <c:pt idx="696">
                  <c:v>42487</c:v>
                </c:pt>
                <c:pt idx="697">
                  <c:v>42488</c:v>
                </c:pt>
                <c:pt idx="698">
                  <c:v>42489</c:v>
                </c:pt>
                <c:pt idx="699">
                  <c:v>42490</c:v>
                </c:pt>
                <c:pt idx="700">
                  <c:v>42491</c:v>
                </c:pt>
                <c:pt idx="701">
                  <c:v>42492</c:v>
                </c:pt>
                <c:pt idx="702">
                  <c:v>42493</c:v>
                </c:pt>
                <c:pt idx="703">
                  <c:v>42494</c:v>
                </c:pt>
                <c:pt idx="704">
                  <c:v>42495</c:v>
                </c:pt>
                <c:pt idx="705">
                  <c:v>42496</c:v>
                </c:pt>
                <c:pt idx="706">
                  <c:v>42497</c:v>
                </c:pt>
                <c:pt idx="707">
                  <c:v>42498</c:v>
                </c:pt>
                <c:pt idx="708">
                  <c:v>42499</c:v>
                </c:pt>
                <c:pt idx="709">
                  <c:v>42500</c:v>
                </c:pt>
                <c:pt idx="710">
                  <c:v>42501</c:v>
                </c:pt>
                <c:pt idx="711">
                  <c:v>42502</c:v>
                </c:pt>
                <c:pt idx="712">
                  <c:v>42503</c:v>
                </c:pt>
                <c:pt idx="713">
                  <c:v>42504</c:v>
                </c:pt>
                <c:pt idx="714">
                  <c:v>42505</c:v>
                </c:pt>
                <c:pt idx="715">
                  <c:v>42506</c:v>
                </c:pt>
                <c:pt idx="716">
                  <c:v>42507</c:v>
                </c:pt>
                <c:pt idx="717">
                  <c:v>42508</c:v>
                </c:pt>
                <c:pt idx="718">
                  <c:v>42509</c:v>
                </c:pt>
                <c:pt idx="719">
                  <c:v>42510</c:v>
                </c:pt>
                <c:pt idx="720">
                  <c:v>42511</c:v>
                </c:pt>
                <c:pt idx="721">
                  <c:v>42512</c:v>
                </c:pt>
                <c:pt idx="722">
                  <c:v>42513</c:v>
                </c:pt>
                <c:pt idx="723">
                  <c:v>42514</c:v>
                </c:pt>
                <c:pt idx="724">
                  <c:v>42515</c:v>
                </c:pt>
                <c:pt idx="725">
                  <c:v>42516</c:v>
                </c:pt>
                <c:pt idx="726">
                  <c:v>42517</c:v>
                </c:pt>
                <c:pt idx="727">
                  <c:v>42518</c:v>
                </c:pt>
                <c:pt idx="728">
                  <c:v>42519</c:v>
                </c:pt>
                <c:pt idx="729">
                  <c:v>42520</c:v>
                </c:pt>
                <c:pt idx="730">
                  <c:v>42521</c:v>
                </c:pt>
                <c:pt idx="731">
                  <c:v>42522</c:v>
                </c:pt>
                <c:pt idx="732">
                  <c:v>42523</c:v>
                </c:pt>
                <c:pt idx="733">
                  <c:v>42524</c:v>
                </c:pt>
                <c:pt idx="734">
                  <c:v>42525</c:v>
                </c:pt>
                <c:pt idx="735">
                  <c:v>42526</c:v>
                </c:pt>
                <c:pt idx="736">
                  <c:v>42527</c:v>
                </c:pt>
                <c:pt idx="737">
                  <c:v>42528</c:v>
                </c:pt>
                <c:pt idx="738">
                  <c:v>42529</c:v>
                </c:pt>
                <c:pt idx="739">
                  <c:v>42530</c:v>
                </c:pt>
                <c:pt idx="740">
                  <c:v>42531</c:v>
                </c:pt>
                <c:pt idx="741">
                  <c:v>42532</c:v>
                </c:pt>
                <c:pt idx="742">
                  <c:v>42533</c:v>
                </c:pt>
                <c:pt idx="743">
                  <c:v>42534</c:v>
                </c:pt>
                <c:pt idx="744">
                  <c:v>42535</c:v>
                </c:pt>
                <c:pt idx="745">
                  <c:v>42536</c:v>
                </c:pt>
                <c:pt idx="746">
                  <c:v>42537</c:v>
                </c:pt>
                <c:pt idx="747">
                  <c:v>42538</c:v>
                </c:pt>
                <c:pt idx="748">
                  <c:v>42539</c:v>
                </c:pt>
                <c:pt idx="749">
                  <c:v>42540</c:v>
                </c:pt>
                <c:pt idx="750">
                  <c:v>42541</c:v>
                </c:pt>
                <c:pt idx="751">
                  <c:v>42542</c:v>
                </c:pt>
                <c:pt idx="752">
                  <c:v>42543</c:v>
                </c:pt>
                <c:pt idx="753">
                  <c:v>42544</c:v>
                </c:pt>
                <c:pt idx="754">
                  <c:v>42545</c:v>
                </c:pt>
                <c:pt idx="755">
                  <c:v>42546</c:v>
                </c:pt>
                <c:pt idx="756">
                  <c:v>42547</c:v>
                </c:pt>
                <c:pt idx="757">
                  <c:v>42548</c:v>
                </c:pt>
                <c:pt idx="758">
                  <c:v>42549</c:v>
                </c:pt>
                <c:pt idx="759">
                  <c:v>42550</c:v>
                </c:pt>
                <c:pt idx="760">
                  <c:v>42551</c:v>
                </c:pt>
                <c:pt idx="761">
                  <c:v>42552</c:v>
                </c:pt>
                <c:pt idx="762">
                  <c:v>42553</c:v>
                </c:pt>
                <c:pt idx="763">
                  <c:v>42554</c:v>
                </c:pt>
                <c:pt idx="764">
                  <c:v>42555</c:v>
                </c:pt>
                <c:pt idx="765">
                  <c:v>42556</c:v>
                </c:pt>
                <c:pt idx="766">
                  <c:v>42557</c:v>
                </c:pt>
                <c:pt idx="767">
                  <c:v>42558</c:v>
                </c:pt>
                <c:pt idx="768">
                  <c:v>42559</c:v>
                </c:pt>
                <c:pt idx="769">
                  <c:v>42560</c:v>
                </c:pt>
                <c:pt idx="770">
                  <c:v>42561</c:v>
                </c:pt>
                <c:pt idx="771">
                  <c:v>42562</c:v>
                </c:pt>
                <c:pt idx="772">
                  <c:v>42563</c:v>
                </c:pt>
                <c:pt idx="773">
                  <c:v>42564</c:v>
                </c:pt>
                <c:pt idx="774">
                  <c:v>42565</c:v>
                </c:pt>
                <c:pt idx="775">
                  <c:v>42566</c:v>
                </c:pt>
                <c:pt idx="776">
                  <c:v>42567</c:v>
                </c:pt>
                <c:pt idx="777">
                  <c:v>42568</c:v>
                </c:pt>
                <c:pt idx="778">
                  <c:v>42569</c:v>
                </c:pt>
                <c:pt idx="779">
                  <c:v>42570</c:v>
                </c:pt>
                <c:pt idx="780">
                  <c:v>42571</c:v>
                </c:pt>
                <c:pt idx="781">
                  <c:v>42572</c:v>
                </c:pt>
                <c:pt idx="782">
                  <c:v>42573</c:v>
                </c:pt>
                <c:pt idx="783">
                  <c:v>42574</c:v>
                </c:pt>
                <c:pt idx="784">
                  <c:v>42575</c:v>
                </c:pt>
                <c:pt idx="785">
                  <c:v>42576</c:v>
                </c:pt>
                <c:pt idx="786">
                  <c:v>42577</c:v>
                </c:pt>
                <c:pt idx="787">
                  <c:v>42578</c:v>
                </c:pt>
                <c:pt idx="788">
                  <c:v>42579</c:v>
                </c:pt>
                <c:pt idx="789">
                  <c:v>42580</c:v>
                </c:pt>
                <c:pt idx="790">
                  <c:v>42581</c:v>
                </c:pt>
                <c:pt idx="791">
                  <c:v>42582</c:v>
                </c:pt>
                <c:pt idx="792">
                  <c:v>42583</c:v>
                </c:pt>
                <c:pt idx="793">
                  <c:v>42584</c:v>
                </c:pt>
                <c:pt idx="794">
                  <c:v>42585</c:v>
                </c:pt>
                <c:pt idx="795">
                  <c:v>42586</c:v>
                </c:pt>
                <c:pt idx="796">
                  <c:v>42587</c:v>
                </c:pt>
                <c:pt idx="797">
                  <c:v>42588</c:v>
                </c:pt>
                <c:pt idx="798">
                  <c:v>42589</c:v>
                </c:pt>
                <c:pt idx="799">
                  <c:v>42590</c:v>
                </c:pt>
                <c:pt idx="800">
                  <c:v>42591</c:v>
                </c:pt>
                <c:pt idx="801">
                  <c:v>42592</c:v>
                </c:pt>
                <c:pt idx="802">
                  <c:v>42593</c:v>
                </c:pt>
                <c:pt idx="803">
                  <c:v>42594</c:v>
                </c:pt>
                <c:pt idx="804">
                  <c:v>42595</c:v>
                </c:pt>
                <c:pt idx="805">
                  <c:v>42596</c:v>
                </c:pt>
                <c:pt idx="806">
                  <c:v>42597</c:v>
                </c:pt>
                <c:pt idx="807">
                  <c:v>42598</c:v>
                </c:pt>
                <c:pt idx="808">
                  <c:v>42599</c:v>
                </c:pt>
                <c:pt idx="809">
                  <c:v>42600</c:v>
                </c:pt>
                <c:pt idx="810">
                  <c:v>42601</c:v>
                </c:pt>
                <c:pt idx="811">
                  <c:v>42602</c:v>
                </c:pt>
                <c:pt idx="812">
                  <c:v>42603</c:v>
                </c:pt>
                <c:pt idx="813">
                  <c:v>42604</c:v>
                </c:pt>
                <c:pt idx="814">
                  <c:v>42605</c:v>
                </c:pt>
                <c:pt idx="815">
                  <c:v>42606</c:v>
                </c:pt>
                <c:pt idx="816">
                  <c:v>42607</c:v>
                </c:pt>
                <c:pt idx="817">
                  <c:v>42608</c:v>
                </c:pt>
                <c:pt idx="818">
                  <c:v>42609</c:v>
                </c:pt>
                <c:pt idx="819">
                  <c:v>42610</c:v>
                </c:pt>
                <c:pt idx="820">
                  <c:v>42611</c:v>
                </c:pt>
                <c:pt idx="821">
                  <c:v>42612</c:v>
                </c:pt>
                <c:pt idx="822">
                  <c:v>42613</c:v>
                </c:pt>
                <c:pt idx="823">
                  <c:v>42614</c:v>
                </c:pt>
                <c:pt idx="824">
                  <c:v>42615</c:v>
                </c:pt>
                <c:pt idx="825">
                  <c:v>42616</c:v>
                </c:pt>
                <c:pt idx="826">
                  <c:v>42617</c:v>
                </c:pt>
                <c:pt idx="827">
                  <c:v>42618</c:v>
                </c:pt>
                <c:pt idx="828">
                  <c:v>42619</c:v>
                </c:pt>
                <c:pt idx="829">
                  <c:v>42620</c:v>
                </c:pt>
                <c:pt idx="830">
                  <c:v>42621</c:v>
                </c:pt>
                <c:pt idx="831">
                  <c:v>42622</c:v>
                </c:pt>
                <c:pt idx="832">
                  <c:v>42623</c:v>
                </c:pt>
                <c:pt idx="833">
                  <c:v>42624</c:v>
                </c:pt>
                <c:pt idx="834">
                  <c:v>42625</c:v>
                </c:pt>
                <c:pt idx="835">
                  <c:v>42626</c:v>
                </c:pt>
                <c:pt idx="836">
                  <c:v>42627</c:v>
                </c:pt>
                <c:pt idx="837">
                  <c:v>42628</c:v>
                </c:pt>
                <c:pt idx="838">
                  <c:v>42629</c:v>
                </c:pt>
                <c:pt idx="839">
                  <c:v>42630</c:v>
                </c:pt>
                <c:pt idx="840">
                  <c:v>42631</c:v>
                </c:pt>
                <c:pt idx="841">
                  <c:v>42632</c:v>
                </c:pt>
                <c:pt idx="842">
                  <c:v>42633</c:v>
                </c:pt>
                <c:pt idx="843">
                  <c:v>42634</c:v>
                </c:pt>
                <c:pt idx="844">
                  <c:v>42635</c:v>
                </c:pt>
                <c:pt idx="845">
                  <c:v>42636</c:v>
                </c:pt>
                <c:pt idx="846">
                  <c:v>42637</c:v>
                </c:pt>
                <c:pt idx="847">
                  <c:v>42638</c:v>
                </c:pt>
                <c:pt idx="848">
                  <c:v>42639</c:v>
                </c:pt>
                <c:pt idx="849">
                  <c:v>42640</c:v>
                </c:pt>
                <c:pt idx="850">
                  <c:v>42641</c:v>
                </c:pt>
                <c:pt idx="851">
                  <c:v>42642</c:v>
                </c:pt>
                <c:pt idx="852">
                  <c:v>42643</c:v>
                </c:pt>
                <c:pt idx="853">
                  <c:v>42644</c:v>
                </c:pt>
                <c:pt idx="854">
                  <c:v>42645</c:v>
                </c:pt>
                <c:pt idx="855">
                  <c:v>42646</c:v>
                </c:pt>
                <c:pt idx="856">
                  <c:v>42647</c:v>
                </c:pt>
                <c:pt idx="857">
                  <c:v>42648</c:v>
                </c:pt>
                <c:pt idx="858">
                  <c:v>42649</c:v>
                </c:pt>
                <c:pt idx="859">
                  <c:v>42650</c:v>
                </c:pt>
                <c:pt idx="860">
                  <c:v>42651</c:v>
                </c:pt>
                <c:pt idx="861">
                  <c:v>42652</c:v>
                </c:pt>
                <c:pt idx="862">
                  <c:v>42653</c:v>
                </c:pt>
                <c:pt idx="863">
                  <c:v>42654</c:v>
                </c:pt>
                <c:pt idx="864">
                  <c:v>42655</c:v>
                </c:pt>
                <c:pt idx="865">
                  <c:v>42656</c:v>
                </c:pt>
                <c:pt idx="866">
                  <c:v>42657</c:v>
                </c:pt>
                <c:pt idx="867">
                  <c:v>42658</c:v>
                </c:pt>
                <c:pt idx="868">
                  <c:v>42659</c:v>
                </c:pt>
                <c:pt idx="869">
                  <c:v>42660</c:v>
                </c:pt>
                <c:pt idx="870">
                  <c:v>42661</c:v>
                </c:pt>
                <c:pt idx="871">
                  <c:v>42662</c:v>
                </c:pt>
                <c:pt idx="872">
                  <c:v>42663</c:v>
                </c:pt>
                <c:pt idx="873">
                  <c:v>42664</c:v>
                </c:pt>
                <c:pt idx="874">
                  <c:v>42665</c:v>
                </c:pt>
                <c:pt idx="875">
                  <c:v>42666</c:v>
                </c:pt>
                <c:pt idx="876">
                  <c:v>42667</c:v>
                </c:pt>
                <c:pt idx="877">
                  <c:v>42668</c:v>
                </c:pt>
                <c:pt idx="878">
                  <c:v>42669</c:v>
                </c:pt>
                <c:pt idx="879">
                  <c:v>42670</c:v>
                </c:pt>
                <c:pt idx="880">
                  <c:v>42671</c:v>
                </c:pt>
                <c:pt idx="881">
                  <c:v>42672</c:v>
                </c:pt>
                <c:pt idx="882">
                  <c:v>42673</c:v>
                </c:pt>
                <c:pt idx="883">
                  <c:v>42674</c:v>
                </c:pt>
                <c:pt idx="884">
                  <c:v>42675</c:v>
                </c:pt>
                <c:pt idx="885">
                  <c:v>42676</c:v>
                </c:pt>
                <c:pt idx="886">
                  <c:v>42677</c:v>
                </c:pt>
                <c:pt idx="887">
                  <c:v>42678</c:v>
                </c:pt>
                <c:pt idx="888">
                  <c:v>42679</c:v>
                </c:pt>
                <c:pt idx="889">
                  <c:v>42680</c:v>
                </c:pt>
                <c:pt idx="890">
                  <c:v>42681</c:v>
                </c:pt>
                <c:pt idx="891">
                  <c:v>42682</c:v>
                </c:pt>
                <c:pt idx="892">
                  <c:v>42683</c:v>
                </c:pt>
                <c:pt idx="893">
                  <c:v>42684</c:v>
                </c:pt>
                <c:pt idx="894">
                  <c:v>42685</c:v>
                </c:pt>
                <c:pt idx="895">
                  <c:v>42686</c:v>
                </c:pt>
                <c:pt idx="896">
                  <c:v>42687</c:v>
                </c:pt>
                <c:pt idx="897">
                  <c:v>42688</c:v>
                </c:pt>
                <c:pt idx="898">
                  <c:v>42689</c:v>
                </c:pt>
                <c:pt idx="899">
                  <c:v>42690</c:v>
                </c:pt>
                <c:pt idx="900">
                  <c:v>42691</c:v>
                </c:pt>
                <c:pt idx="901">
                  <c:v>42692</c:v>
                </c:pt>
                <c:pt idx="902">
                  <c:v>42693</c:v>
                </c:pt>
                <c:pt idx="903">
                  <c:v>42694</c:v>
                </c:pt>
                <c:pt idx="904">
                  <c:v>42695</c:v>
                </c:pt>
                <c:pt idx="905">
                  <c:v>42696</c:v>
                </c:pt>
                <c:pt idx="906">
                  <c:v>42697</c:v>
                </c:pt>
                <c:pt idx="907">
                  <c:v>42698</c:v>
                </c:pt>
                <c:pt idx="908">
                  <c:v>42699</c:v>
                </c:pt>
                <c:pt idx="909">
                  <c:v>42700</c:v>
                </c:pt>
                <c:pt idx="910">
                  <c:v>42701</c:v>
                </c:pt>
                <c:pt idx="911">
                  <c:v>42702</c:v>
                </c:pt>
                <c:pt idx="912">
                  <c:v>42703</c:v>
                </c:pt>
                <c:pt idx="913">
                  <c:v>42704</c:v>
                </c:pt>
                <c:pt idx="914">
                  <c:v>42705</c:v>
                </c:pt>
                <c:pt idx="915">
                  <c:v>42706</c:v>
                </c:pt>
                <c:pt idx="916">
                  <c:v>42707</c:v>
                </c:pt>
                <c:pt idx="917">
                  <c:v>42708</c:v>
                </c:pt>
                <c:pt idx="918">
                  <c:v>42709</c:v>
                </c:pt>
                <c:pt idx="919">
                  <c:v>42710</c:v>
                </c:pt>
                <c:pt idx="920">
                  <c:v>42711</c:v>
                </c:pt>
                <c:pt idx="921">
                  <c:v>42712</c:v>
                </c:pt>
                <c:pt idx="922">
                  <c:v>42713</c:v>
                </c:pt>
                <c:pt idx="923">
                  <c:v>42714</c:v>
                </c:pt>
                <c:pt idx="924">
                  <c:v>42715</c:v>
                </c:pt>
                <c:pt idx="925">
                  <c:v>42716</c:v>
                </c:pt>
                <c:pt idx="926">
                  <c:v>42717</c:v>
                </c:pt>
                <c:pt idx="927">
                  <c:v>42718</c:v>
                </c:pt>
                <c:pt idx="928">
                  <c:v>42719</c:v>
                </c:pt>
                <c:pt idx="929">
                  <c:v>42720</c:v>
                </c:pt>
                <c:pt idx="930">
                  <c:v>42721</c:v>
                </c:pt>
                <c:pt idx="931">
                  <c:v>42722</c:v>
                </c:pt>
                <c:pt idx="932">
                  <c:v>42723</c:v>
                </c:pt>
                <c:pt idx="933">
                  <c:v>42724</c:v>
                </c:pt>
                <c:pt idx="934">
                  <c:v>42725</c:v>
                </c:pt>
                <c:pt idx="935">
                  <c:v>42726</c:v>
                </c:pt>
                <c:pt idx="936">
                  <c:v>42727</c:v>
                </c:pt>
                <c:pt idx="937">
                  <c:v>42728</c:v>
                </c:pt>
                <c:pt idx="938">
                  <c:v>42729</c:v>
                </c:pt>
                <c:pt idx="939">
                  <c:v>42730</c:v>
                </c:pt>
                <c:pt idx="940">
                  <c:v>42731</c:v>
                </c:pt>
                <c:pt idx="941">
                  <c:v>42732</c:v>
                </c:pt>
                <c:pt idx="942">
                  <c:v>42733</c:v>
                </c:pt>
                <c:pt idx="943">
                  <c:v>42734</c:v>
                </c:pt>
                <c:pt idx="944">
                  <c:v>42735</c:v>
                </c:pt>
                <c:pt idx="945">
                  <c:v>42736</c:v>
                </c:pt>
                <c:pt idx="946">
                  <c:v>42737</c:v>
                </c:pt>
                <c:pt idx="947">
                  <c:v>42738</c:v>
                </c:pt>
                <c:pt idx="948">
                  <c:v>42739</c:v>
                </c:pt>
                <c:pt idx="949">
                  <c:v>42740</c:v>
                </c:pt>
                <c:pt idx="950">
                  <c:v>42741</c:v>
                </c:pt>
                <c:pt idx="951">
                  <c:v>42742</c:v>
                </c:pt>
                <c:pt idx="952">
                  <c:v>42743</c:v>
                </c:pt>
                <c:pt idx="953">
                  <c:v>42744</c:v>
                </c:pt>
                <c:pt idx="954">
                  <c:v>42745</c:v>
                </c:pt>
                <c:pt idx="955">
                  <c:v>42746</c:v>
                </c:pt>
                <c:pt idx="956">
                  <c:v>42747</c:v>
                </c:pt>
                <c:pt idx="957">
                  <c:v>42748</c:v>
                </c:pt>
                <c:pt idx="958">
                  <c:v>42749</c:v>
                </c:pt>
                <c:pt idx="959">
                  <c:v>42750</c:v>
                </c:pt>
                <c:pt idx="960">
                  <c:v>42751</c:v>
                </c:pt>
                <c:pt idx="961">
                  <c:v>42752</c:v>
                </c:pt>
                <c:pt idx="962">
                  <c:v>42753</c:v>
                </c:pt>
                <c:pt idx="963">
                  <c:v>42754</c:v>
                </c:pt>
                <c:pt idx="964">
                  <c:v>42755</c:v>
                </c:pt>
                <c:pt idx="965">
                  <c:v>42756</c:v>
                </c:pt>
                <c:pt idx="966">
                  <c:v>42757</c:v>
                </c:pt>
                <c:pt idx="967">
                  <c:v>42758</c:v>
                </c:pt>
                <c:pt idx="968">
                  <c:v>42759</c:v>
                </c:pt>
                <c:pt idx="969">
                  <c:v>42760</c:v>
                </c:pt>
                <c:pt idx="970">
                  <c:v>42761</c:v>
                </c:pt>
                <c:pt idx="971">
                  <c:v>42762</c:v>
                </c:pt>
                <c:pt idx="972">
                  <c:v>42763</c:v>
                </c:pt>
                <c:pt idx="973">
                  <c:v>42764</c:v>
                </c:pt>
                <c:pt idx="974">
                  <c:v>42765</c:v>
                </c:pt>
                <c:pt idx="975">
                  <c:v>42766</c:v>
                </c:pt>
                <c:pt idx="976">
                  <c:v>42767</c:v>
                </c:pt>
                <c:pt idx="977">
                  <c:v>42768</c:v>
                </c:pt>
                <c:pt idx="978">
                  <c:v>42769</c:v>
                </c:pt>
                <c:pt idx="979">
                  <c:v>42770</c:v>
                </c:pt>
                <c:pt idx="980">
                  <c:v>42771</c:v>
                </c:pt>
                <c:pt idx="981">
                  <c:v>42772</c:v>
                </c:pt>
                <c:pt idx="982">
                  <c:v>42773</c:v>
                </c:pt>
                <c:pt idx="983">
                  <c:v>42774</c:v>
                </c:pt>
                <c:pt idx="984">
                  <c:v>42775</c:v>
                </c:pt>
                <c:pt idx="985">
                  <c:v>42776</c:v>
                </c:pt>
                <c:pt idx="986">
                  <c:v>42777</c:v>
                </c:pt>
                <c:pt idx="987">
                  <c:v>42778</c:v>
                </c:pt>
                <c:pt idx="988">
                  <c:v>42779</c:v>
                </c:pt>
                <c:pt idx="989">
                  <c:v>42780</c:v>
                </c:pt>
                <c:pt idx="990">
                  <c:v>42781</c:v>
                </c:pt>
                <c:pt idx="991">
                  <c:v>42782</c:v>
                </c:pt>
                <c:pt idx="992">
                  <c:v>42783</c:v>
                </c:pt>
                <c:pt idx="993">
                  <c:v>42784</c:v>
                </c:pt>
                <c:pt idx="994">
                  <c:v>42785</c:v>
                </c:pt>
                <c:pt idx="995">
                  <c:v>42786</c:v>
                </c:pt>
                <c:pt idx="996">
                  <c:v>42787</c:v>
                </c:pt>
                <c:pt idx="997">
                  <c:v>42788</c:v>
                </c:pt>
                <c:pt idx="998">
                  <c:v>42789</c:v>
                </c:pt>
                <c:pt idx="999">
                  <c:v>42790</c:v>
                </c:pt>
                <c:pt idx="1000">
                  <c:v>42791</c:v>
                </c:pt>
                <c:pt idx="1001">
                  <c:v>42792</c:v>
                </c:pt>
                <c:pt idx="1002">
                  <c:v>42793</c:v>
                </c:pt>
                <c:pt idx="1003">
                  <c:v>42794</c:v>
                </c:pt>
                <c:pt idx="1004">
                  <c:v>42795</c:v>
                </c:pt>
                <c:pt idx="1005">
                  <c:v>42796</c:v>
                </c:pt>
                <c:pt idx="1006">
                  <c:v>42797</c:v>
                </c:pt>
                <c:pt idx="1007">
                  <c:v>42798</c:v>
                </c:pt>
                <c:pt idx="1008">
                  <c:v>42799</c:v>
                </c:pt>
                <c:pt idx="1009">
                  <c:v>42800</c:v>
                </c:pt>
                <c:pt idx="1010">
                  <c:v>42801</c:v>
                </c:pt>
                <c:pt idx="1011">
                  <c:v>42802</c:v>
                </c:pt>
                <c:pt idx="1012">
                  <c:v>42803</c:v>
                </c:pt>
                <c:pt idx="1013">
                  <c:v>42804</c:v>
                </c:pt>
                <c:pt idx="1014">
                  <c:v>42805</c:v>
                </c:pt>
                <c:pt idx="1015">
                  <c:v>42806</c:v>
                </c:pt>
                <c:pt idx="1016">
                  <c:v>42807</c:v>
                </c:pt>
                <c:pt idx="1017">
                  <c:v>42808</c:v>
                </c:pt>
                <c:pt idx="1018">
                  <c:v>42809</c:v>
                </c:pt>
                <c:pt idx="1019">
                  <c:v>42810</c:v>
                </c:pt>
                <c:pt idx="1020">
                  <c:v>42811</c:v>
                </c:pt>
                <c:pt idx="1021">
                  <c:v>42812</c:v>
                </c:pt>
                <c:pt idx="1022">
                  <c:v>42813</c:v>
                </c:pt>
                <c:pt idx="1023">
                  <c:v>42814</c:v>
                </c:pt>
                <c:pt idx="1024">
                  <c:v>42815</c:v>
                </c:pt>
                <c:pt idx="1025">
                  <c:v>42816</c:v>
                </c:pt>
                <c:pt idx="1026">
                  <c:v>42817</c:v>
                </c:pt>
                <c:pt idx="1027">
                  <c:v>42818</c:v>
                </c:pt>
                <c:pt idx="1028">
                  <c:v>42819</c:v>
                </c:pt>
                <c:pt idx="1029">
                  <c:v>42820</c:v>
                </c:pt>
                <c:pt idx="1030">
                  <c:v>42821</c:v>
                </c:pt>
                <c:pt idx="1031">
                  <c:v>42822</c:v>
                </c:pt>
                <c:pt idx="1032">
                  <c:v>42823</c:v>
                </c:pt>
                <c:pt idx="1033">
                  <c:v>42824</c:v>
                </c:pt>
                <c:pt idx="1034">
                  <c:v>42825</c:v>
                </c:pt>
                <c:pt idx="1035">
                  <c:v>42826</c:v>
                </c:pt>
                <c:pt idx="1036">
                  <c:v>42827</c:v>
                </c:pt>
                <c:pt idx="1037">
                  <c:v>42828</c:v>
                </c:pt>
                <c:pt idx="1038">
                  <c:v>42829</c:v>
                </c:pt>
                <c:pt idx="1039">
                  <c:v>42830</c:v>
                </c:pt>
                <c:pt idx="1040">
                  <c:v>42831</c:v>
                </c:pt>
                <c:pt idx="1041">
                  <c:v>42832</c:v>
                </c:pt>
                <c:pt idx="1042">
                  <c:v>42833</c:v>
                </c:pt>
                <c:pt idx="1043">
                  <c:v>42834</c:v>
                </c:pt>
                <c:pt idx="1044">
                  <c:v>42835</c:v>
                </c:pt>
                <c:pt idx="1045">
                  <c:v>42836</c:v>
                </c:pt>
                <c:pt idx="1046">
                  <c:v>42837</c:v>
                </c:pt>
                <c:pt idx="1047">
                  <c:v>42838</c:v>
                </c:pt>
                <c:pt idx="1048">
                  <c:v>42839</c:v>
                </c:pt>
                <c:pt idx="1049">
                  <c:v>42840</c:v>
                </c:pt>
                <c:pt idx="1050">
                  <c:v>42841</c:v>
                </c:pt>
                <c:pt idx="1051">
                  <c:v>42842</c:v>
                </c:pt>
                <c:pt idx="1052">
                  <c:v>42843</c:v>
                </c:pt>
                <c:pt idx="1053">
                  <c:v>42844</c:v>
                </c:pt>
                <c:pt idx="1054">
                  <c:v>42845</c:v>
                </c:pt>
                <c:pt idx="1055">
                  <c:v>42846</c:v>
                </c:pt>
                <c:pt idx="1056">
                  <c:v>42847</c:v>
                </c:pt>
                <c:pt idx="1057">
                  <c:v>42848</c:v>
                </c:pt>
                <c:pt idx="1058">
                  <c:v>42849</c:v>
                </c:pt>
                <c:pt idx="1059">
                  <c:v>42850</c:v>
                </c:pt>
                <c:pt idx="1060">
                  <c:v>42851</c:v>
                </c:pt>
                <c:pt idx="1061">
                  <c:v>42852</c:v>
                </c:pt>
                <c:pt idx="1062">
                  <c:v>42853</c:v>
                </c:pt>
                <c:pt idx="1063">
                  <c:v>42854</c:v>
                </c:pt>
                <c:pt idx="1064">
                  <c:v>42855</c:v>
                </c:pt>
                <c:pt idx="1065">
                  <c:v>42856</c:v>
                </c:pt>
                <c:pt idx="1066">
                  <c:v>42857</c:v>
                </c:pt>
                <c:pt idx="1067">
                  <c:v>42858</c:v>
                </c:pt>
                <c:pt idx="1068">
                  <c:v>42859</c:v>
                </c:pt>
                <c:pt idx="1069">
                  <c:v>42860</c:v>
                </c:pt>
                <c:pt idx="1070">
                  <c:v>42861</c:v>
                </c:pt>
                <c:pt idx="1071">
                  <c:v>42862</c:v>
                </c:pt>
                <c:pt idx="1072">
                  <c:v>42863</c:v>
                </c:pt>
                <c:pt idx="1073">
                  <c:v>42864</c:v>
                </c:pt>
                <c:pt idx="1074">
                  <c:v>42865</c:v>
                </c:pt>
                <c:pt idx="1075">
                  <c:v>42866</c:v>
                </c:pt>
                <c:pt idx="1076">
                  <c:v>42867</c:v>
                </c:pt>
                <c:pt idx="1077">
                  <c:v>42868</c:v>
                </c:pt>
                <c:pt idx="1078">
                  <c:v>42869</c:v>
                </c:pt>
                <c:pt idx="1079">
                  <c:v>42870</c:v>
                </c:pt>
                <c:pt idx="1080">
                  <c:v>42871</c:v>
                </c:pt>
                <c:pt idx="1081">
                  <c:v>42872</c:v>
                </c:pt>
                <c:pt idx="1082">
                  <c:v>42873</c:v>
                </c:pt>
                <c:pt idx="1083">
                  <c:v>42874</c:v>
                </c:pt>
                <c:pt idx="1084">
                  <c:v>42875</c:v>
                </c:pt>
                <c:pt idx="1085">
                  <c:v>42876</c:v>
                </c:pt>
                <c:pt idx="1086">
                  <c:v>42877</c:v>
                </c:pt>
                <c:pt idx="1087">
                  <c:v>42878</c:v>
                </c:pt>
                <c:pt idx="1088">
                  <c:v>42879</c:v>
                </c:pt>
                <c:pt idx="1089">
                  <c:v>42880</c:v>
                </c:pt>
                <c:pt idx="1090">
                  <c:v>42881</c:v>
                </c:pt>
                <c:pt idx="1091">
                  <c:v>42882</c:v>
                </c:pt>
                <c:pt idx="1092">
                  <c:v>42883</c:v>
                </c:pt>
                <c:pt idx="1093">
                  <c:v>42884</c:v>
                </c:pt>
                <c:pt idx="1094">
                  <c:v>42885</c:v>
                </c:pt>
                <c:pt idx="1095">
                  <c:v>42886</c:v>
                </c:pt>
                <c:pt idx="1096">
                  <c:v>42887</c:v>
                </c:pt>
                <c:pt idx="1097">
                  <c:v>42888</c:v>
                </c:pt>
                <c:pt idx="1098">
                  <c:v>42889</c:v>
                </c:pt>
                <c:pt idx="1099">
                  <c:v>42890</c:v>
                </c:pt>
                <c:pt idx="1100">
                  <c:v>42891</c:v>
                </c:pt>
                <c:pt idx="1101">
                  <c:v>42892</c:v>
                </c:pt>
                <c:pt idx="1102">
                  <c:v>42893</c:v>
                </c:pt>
                <c:pt idx="1103">
                  <c:v>42894</c:v>
                </c:pt>
                <c:pt idx="1104">
                  <c:v>42895</c:v>
                </c:pt>
                <c:pt idx="1105">
                  <c:v>42896</c:v>
                </c:pt>
                <c:pt idx="1106">
                  <c:v>42897</c:v>
                </c:pt>
                <c:pt idx="1107">
                  <c:v>42898</c:v>
                </c:pt>
                <c:pt idx="1108">
                  <c:v>42899</c:v>
                </c:pt>
                <c:pt idx="1109">
                  <c:v>42900</c:v>
                </c:pt>
                <c:pt idx="1110">
                  <c:v>42901</c:v>
                </c:pt>
                <c:pt idx="1111">
                  <c:v>42902</c:v>
                </c:pt>
                <c:pt idx="1112">
                  <c:v>42903</c:v>
                </c:pt>
                <c:pt idx="1113">
                  <c:v>42904</c:v>
                </c:pt>
                <c:pt idx="1114">
                  <c:v>42905</c:v>
                </c:pt>
                <c:pt idx="1115">
                  <c:v>42906</c:v>
                </c:pt>
                <c:pt idx="1116">
                  <c:v>42907</c:v>
                </c:pt>
                <c:pt idx="1117">
                  <c:v>42908</c:v>
                </c:pt>
                <c:pt idx="1118">
                  <c:v>42909</c:v>
                </c:pt>
                <c:pt idx="1119">
                  <c:v>42910</c:v>
                </c:pt>
                <c:pt idx="1120">
                  <c:v>42911</c:v>
                </c:pt>
                <c:pt idx="1121">
                  <c:v>42912</c:v>
                </c:pt>
                <c:pt idx="1122">
                  <c:v>42913</c:v>
                </c:pt>
                <c:pt idx="1123">
                  <c:v>42914</c:v>
                </c:pt>
                <c:pt idx="1124">
                  <c:v>42915</c:v>
                </c:pt>
                <c:pt idx="1125">
                  <c:v>42916</c:v>
                </c:pt>
                <c:pt idx="1126">
                  <c:v>42917</c:v>
                </c:pt>
                <c:pt idx="1127">
                  <c:v>42918</c:v>
                </c:pt>
                <c:pt idx="1128">
                  <c:v>42919</c:v>
                </c:pt>
                <c:pt idx="1129">
                  <c:v>42920</c:v>
                </c:pt>
                <c:pt idx="1130">
                  <c:v>42921</c:v>
                </c:pt>
                <c:pt idx="1131">
                  <c:v>42922</c:v>
                </c:pt>
                <c:pt idx="1132">
                  <c:v>42923</c:v>
                </c:pt>
                <c:pt idx="1133">
                  <c:v>42924</c:v>
                </c:pt>
                <c:pt idx="1134">
                  <c:v>42925</c:v>
                </c:pt>
                <c:pt idx="1135">
                  <c:v>42926</c:v>
                </c:pt>
                <c:pt idx="1136">
                  <c:v>42927</c:v>
                </c:pt>
                <c:pt idx="1137">
                  <c:v>42928</c:v>
                </c:pt>
                <c:pt idx="1138">
                  <c:v>42929</c:v>
                </c:pt>
                <c:pt idx="1139">
                  <c:v>42930</c:v>
                </c:pt>
                <c:pt idx="1140">
                  <c:v>42931</c:v>
                </c:pt>
                <c:pt idx="1141">
                  <c:v>42932</c:v>
                </c:pt>
                <c:pt idx="1142">
                  <c:v>42933</c:v>
                </c:pt>
                <c:pt idx="1143">
                  <c:v>42934</c:v>
                </c:pt>
                <c:pt idx="1144">
                  <c:v>42935</c:v>
                </c:pt>
                <c:pt idx="1145">
                  <c:v>42936</c:v>
                </c:pt>
                <c:pt idx="1146">
                  <c:v>42937</c:v>
                </c:pt>
                <c:pt idx="1147">
                  <c:v>42938</c:v>
                </c:pt>
                <c:pt idx="1148">
                  <c:v>42939</c:v>
                </c:pt>
                <c:pt idx="1149">
                  <c:v>42940</c:v>
                </c:pt>
                <c:pt idx="1150">
                  <c:v>42941</c:v>
                </c:pt>
                <c:pt idx="1151">
                  <c:v>42942</c:v>
                </c:pt>
                <c:pt idx="1152">
                  <c:v>42943</c:v>
                </c:pt>
                <c:pt idx="1153">
                  <c:v>42944</c:v>
                </c:pt>
                <c:pt idx="1154">
                  <c:v>42945</c:v>
                </c:pt>
                <c:pt idx="1155">
                  <c:v>42946</c:v>
                </c:pt>
                <c:pt idx="1156">
                  <c:v>42947</c:v>
                </c:pt>
                <c:pt idx="1157">
                  <c:v>42948</c:v>
                </c:pt>
                <c:pt idx="1158">
                  <c:v>42949</c:v>
                </c:pt>
                <c:pt idx="1159">
                  <c:v>42950</c:v>
                </c:pt>
                <c:pt idx="1160">
                  <c:v>42951</c:v>
                </c:pt>
                <c:pt idx="1161">
                  <c:v>42952</c:v>
                </c:pt>
                <c:pt idx="1162">
                  <c:v>42953</c:v>
                </c:pt>
                <c:pt idx="1163">
                  <c:v>42954</c:v>
                </c:pt>
                <c:pt idx="1164">
                  <c:v>42955</c:v>
                </c:pt>
                <c:pt idx="1165">
                  <c:v>42956</c:v>
                </c:pt>
                <c:pt idx="1166">
                  <c:v>42957</c:v>
                </c:pt>
                <c:pt idx="1167">
                  <c:v>42958</c:v>
                </c:pt>
                <c:pt idx="1168">
                  <c:v>42959</c:v>
                </c:pt>
                <c:pt idx="1169">
                  <c:v>42960</c:v>
                </c:pt>
                <c:pt idx="1170">
                  <c:v>42961</c:v>
                </c:pt>
                <c:pt idx="1171">
                  <c:v>42962</c:v>
                </c:pt>
                <c:pt idx="1172">
                  <c:v>42963</c:v>
                </c:pt>
                <c:pt idx="1173">
                  <c:v>42964</c:v>
                </c:pt>
                <c:pt idx="1174">
                  <c:v>42965</c:v>
                </c:pt>
                <c:pt idx="1175">
                  <c:v>42966</c:v>
                </c:pt>
                <c:pt idx="1176">
                  <c:v>42967</c:v>
                </c:pt>
                <c:pt idx="1177">
                  <c:v>42968</c:v>
                </c:pt>
                <c:pt idx="1178">
                  <c:v>42969</c:v>
                </c:pt>
                <c:pt idx="1179">
                  <c:v>42970</c:v>
                </c:pt>
                <c:pt idx="1180">
                  <c:v>42971</c:v>
                </c:pt>
                <c:pt idx="1181">
                  <c:v>42972</c:v>
                </c:pt>
                <c:pt idx="1182">
                  <c:v>42973</c:v>
                </c:pt>
                <c:pt idx="1183">
                  <c:v>42974</c:v>
                </c:pt>
                <c:pt idx="1184">
                  <c:v>42975</c:v>
                </c:pt>
                <c:pt idx="1185">
                  <c:v>42976</c:v>
                </c:pt>
                <c:pt idx="1186">
                  <c:v>42977</c:v>
                </c:pt>
                <c:pt idx="1187">
                  <c:v>42978</c:v>
                </c:pt>
                <c:pt idx="1188">
                  <c:v>42979</c:v>
                </c:pt>
                <c:pt idx="1189">
                  <c:v>42980</c:v>
                </c:pt>
                <c:pt idx="1190">
                  <c:v>42981</c:v>
                </c:pt>
                <c:pt idx="1191">
                  <c:v>42982</c:v>
                </c:pt>
                <c:pt idx="1192">
                  <c:v>42983</c:v>
                </c:pt>
                <c:pt idx="1193">
                  <c:v>42984</c:v>
                </c:pt>
                <c:pt idx="1194">
                  <c:v>42985</c:v>
                </c:pt>
                <c:pt idx="1195">
                  <c:v>42986</c:v>
                </c:pt>
                <c:pt idx="1196">
                  <c:v>42987</c:v>
                </c:pt>
                <c:pt idx="1197">
                  <c:v>42988</c:v>
                </c:pt>
                <c:pt idx="1198">
                  <c:v>42989</c:v>
                </c:pt>
                <c:pt idx="1199">
                  <c:v>42990</c:v>
                </c:pt>
                <c:pt idx="1200">
                  <c:v>42991</c:v>
                </c:pt>
                <c:pt idx="1201">
                  <c:v>42992</c:v>
                </c:pt>
                <c:pt idx="1202">
                  <c:v>42993</c:v>
                </c:pt>
                <c:pt idx="1203">
                  <c:v>42994</c:v>
                </c:pt>
                <c:pt idx="1204">
                  <c:v>42995</c:v>
                </c:pt>
                <c:pt idx="1205">
                  <c:v>42996</c:v>
                </c:pt>
                <c:pt idx="1206">
                  <c:v>42997</c:v>
                </c:pt>
                <c:pt idx="1207">
                  <c:v>42998</c:v>
                </c:pt>
                <c:pt idx="1208">
                  <c:v>42999</c:v>
                </c:pt>
                <c:pt idx="1209">
                  <c:v>43000</c:v>
                </c:pt>
                <c:pt idx="1210">
                  <c:v>43001</c:v>
                </c:pt>
                <c:pt idx="1211">
                  <c:v>43002</c:v>
                </c:pt>
                <c:pt idx="1212">
                  <c:v>43003</c:v>
                </c:pt>
                <c:pt idx="1213">
                  <c:v>43004</c:v>
                </c:pt>
                <c:pt idx="1214">
                  <c:v>43005</c:v>
                </c:pt>
                <c:pt idx="1215">
                  <c:v>43006</c:v>
                </c:pt>
                <c:pt idx="1216">
                  <c:v>43007</c:v>
                </c:pt>
                <c:pt idx="1217">
                  <c:v>43008</c:v>
                </c:pt>
                <c:pt idx="1218">
                  <c:v>43009</c:v>
                </c:pt>
                <c:pt idx="1219">
                  <c:v>43010</c:v>
                </c:pt>
                <c:pt idx="1220">
                  <c:v>43011</c:v>
                </c:pt>
                <c:pt idx="1221">
                  <c:v>43012</c:v>
                </c:pt>
                <c:pt idx="1222">
                  <c:v>43013</c:v>
                </c:pt>
                <c:pt idx="1223">
                  <c:v>43014</c:v>
                </c:pt>
                <c:pt idx="1224">
                  <c:v>43015</c:v>
                </c:pt>
                <c:pt idx="1225">
                  <c:v>43016</c:v>
                </c:pt>
                <c:pt idx="1226">
                  <c:v>43017</c:v>
                </c:pt>
                <c:pt idx="1227">
                  <c:v>43018</c:v>
                </c:pt>
                <c:pt idx="1228">
                  <c:v>43019</c:v>
                </c:pt>
                <c:pt idx="1229">
                  <c:v>43020</c:v>
                </c:pt>
                <c:pt idx="1230">
                  <c:v>43021</c:v>
                </c:pt>
                <c:pt idx="1231">
                  <c:v>43022</c:v>
                </c:pt>
                <c:pt idx="1232">
                  <c:v>43023</c:v>
                </c:pt>
                <c:pt idx="1233">
                  <c:v>43024</c:v>
                </c:pt>
                <c:pt idx="1234">
                  <c:v>43025</c:v>
                </c:pt>
                <c:pt idx="1235">
                  <c:v>43026</c:v>
                </c:pt>
                <c:pt idx="1236">
                  <c:v>43027</c:v>
                </c:pt>
                <c:pt idx="1237">
                  <c:v>43028</c:v>
                </c:pt>
                <c:pt idx="1238">
                  <c:v>43029</c:v>
                </c:pt>
                <c:pt idx="1239">
                  <c:v>43030</c:v>
                </c:pt>
                <c:pt idx="1240">
                  <c:v>43031</c:v>
                </c:pt>
                <c:pt idx="1241">
                  <c:v>43032</c:v>
                </c:pt>
                <c:pt idx="1242">
                  <c:v>43033</c:v>
                </c:pt>
                <c:pt idx="1243">
                  <c:v>43034</c:v>
                </c:pt>
                <c:pt idx="1244">
                  <c:v>43035</c:v>
                </c:pt>
                <c:pt idx="1245">
                  <c:v>43036</c:v>
                </c:pt>
                <c:pt idx="1246">
                  <c:v>43037</c:v>
                </c:pt>
                <c:pt idx="1247">
                  <c:v>43038</c:v>
                </c:pt>
                <c:pt idx="1248">
                  <c:v>43039</c:v>
                </c:pt>
                <c:pt idx="1249">
                  <c:v>43040</c:v>
                </c:pt>
                <c:pt idx="1250">
                  <c:v>43041</c:v>
                </c:pt>
                <c:pt idx="1251">
                  <c:v>43042</c:v>
                </c:pt>
                <c:pt idx="1252">
                  <c:v>43043</c:v>
                </c:pt>
                <c:pt idx="1253">
                  <c:v>43044</c:v>
                </c:pt>
                <c:pt idx="1254">
                  <c:v>43045</c:v>
                </c:pt>
                <c:pt idx="1255">
                  <c:v>43046</c:v>
                </c:pt>
                <c:pt idx="1256">
                  <c:v>43047</c:v>
                </c:pt>
                <c:pt idx="1257">
                  <c:v>43048</c:v>
                </c:pt>
                <c:pt idx="1258">
                  <c:v>43049</c:v>
                </c:pt>
                <c:pt idx="1259">
                  <c:v>43050</c:v>
                </c:pt>
                <c:pt idx="1260">
                  <c:v>43051</c:v>
                </c:pt>
                <c:pt idx="1261">
                  <c:v>43052</c:v>
                </c:pt>
                <c:pt idx="1262">
                  <c:v>43053</c:v>
                </c:pt>
                <c:pt idx="1263">
                  <c:v>43054</c:v>
                </c:pt>
                <c:pt idx="1264">
                  <c:v>43055</c:v>
                </c:pt>
                <c:pt idx="1265">
                  <c:v>43056</c:v>
                </c:pt>
                <c:pt idx="1266">
                  <c:v>43057</c:v>
                </c:pt>
                <c:pt idx="1267">
                  <c:v>43058</c:v>
                </c:pt>
                <c:pt idx="1268">
                  <c:v>43059</c:v>
                </c:pt>
                <c:pt idx="1269">
                  <c:v>43060</c:v>
                </c:pt>
                <c:pt idx="1270">
                  <c:v>43061</c:v>
                </c:pt>
                <c:pt idx="1271">
                  <c:v>43062</c:v>
                </c:pt>
                <c:pt idx="1272">
                  <c:v>43063</c:v>
                </c:pt>
                <c:pt idx="1273">
                  <c:v>43064</c:v>
                </c:pt>
                <c:pt idx="1274">
                  <c:v>43065</c:v>
                </c:pt>
                <c:pt idx="1275">
                  <c:v>43066</c:v>
                </c:pt>
                <c:pt idx="1276">
                  <c:v>43067</c:v>
                </c:pt>
                <c:pt idx="1277">
                  <c:v>43068</c:v>
                </c:pt>
                <c:pt idx="1278">
                  <c:v>43069</c:v>
                </c:pt>
                <c:pt idx="1279">
                  <c:v>43070</c:v>
                </c:pt>
                <c:pt idx="1280">
                  <c:v>43071</c:v>
                </c:pt>
                <c:pt idx="1281">
                  <c:v>43072</c:v>
                </c:pt>
                <c:pt idx="1282">
                  <c:v>43073</c:v>
                </c:pt>
                <c:pt idx="1283">
                  <c:v>43074</c:v>
                </c:pt>
                <c:pt idx="1284">
                  <c:v>43075</c:v>
                </c:pt>
                <c:pt idx="1285">
                  <c:v>43076</c:v>
                </c:pt>
                <c:pt idx="1286">
                  <c:v>43077</c:v>
                </c:pt>
                <c:pt idx="1287">
                  <c:v>43078</c:v>
                </c:pt>
                <c:pt idx="1288">
                  <c:v>43079</c:v>
                </c:pt>
                <c:pt idx="1289">
                  <c:v>43080</c:v>
                </c:pt>
                <c:pt idx="1290">
                  <c:v>43081</c:v>
                </c:pt>
                <c:pt idx="1291">
                  <c:v>43082</c:v>
                </c:pt>
                <c:pt idx="1292">
                  <c:v>43083</c:v>
                </c:pt>
                <c:pt idx="1293">
                  <c:v>43084</c:v>
                </c:pt>
                <c:pt idx="1294">
                  <c:v>43085</c:v>
                </c:pt>
                <c:pt idx="1295">
                  <c:v>43086</c:v>
                </c:pt>
                <c:pt idx="1296">
                  <c:v>43087</c:v>
                </c:pt>
                <c:pt idx="1297">
                  <c:v>43088</c:v>
                </c:pt>
                <c:pt idx="1298">
                  <c:v>43089</c:v>
                </c:pt>
                <c:pt idx="1299">
                  <c:v>43090</c:v>
                </c:pt>
                <c:pt idx="1300">
                  <c:v>43091</c:v>
                </c:pt>
                <c:pt idx="1301">
                  <c:v>43092</c:v>
                </c:pt>
                <c:pt idx="1302">
                  <c:v>43093</c:v>
                </c:pt>
                <c:pt idx="1303">
                  <c:v>43094</c:v>
                </c:pt>
                <c:pt idx="1304">
                  <c:v>43095</c:v>
                </c:pt>
                <c:pt idx="1305">
                  <c:v>43096</c:v>
                </c:pt>
                <c:pt idx="1306">
                  <c:v>43097</c:v>
                </c:pt>
                <c:pt idx="1307">
                  <c:v>43098</c:v>
                </c:pt>
                <c:pt idx="1308">
                  <c:v>43099</c:v>
                </c:pt>
                <c:pt idx="1309">
                  <c:v>43100</c:v>
                </c:pt>
                <c:pt idx="1310">
                  <c:v>43101</c:v>
                </c:pt>
                <c:pt idx="1311">
                  <c:v>43102</c:v>
                </c:pt>
                <c:pt idx="1312">
                  <c:v>43103</c:v>
                </c:pt>
                <c:pt idx="1313">
                  <c:v>43104</c:v>
                </c:pt>
                <c:pt idx="1314">
                  <c:v>43105</c:v>
                </c:pt>
                <c:pt idx="1315">
                  <c:v>43106</c:v>
                </c:pt>
                <c:pt idx="1316">
                  <c:v>43107</c:v>
                </c:pt>
                <c:pt idx="1317">
                  <c:v>43108</c:v>
                </c:pt>
                <c:pt idx="1318">
                  <c:v>43109</c:v>
                </c:pt>
                <c:pt idx="1319">
                  <c:v>43110</c:v>
                </c:pt>
                <c:pt idx="1320">
                  <c:v>43111</c:v>
                </c:pt>
                <c:pt idx="1321">
                  <c:v>43112</c:v>
                </c:pt>
                <c:pt idx="1322">
                  <c:v>43113</c:v>
                </c:pt>
                <c:pt idx="1323">
                  <c:v>43114</c:v>
                </c:pt>
                <c:pt idx="1324">
                  <c:v>43115</c:v>
                </c:pt>
                <c:pt idx="1325">
                  <c:v>43116</c:v>
                </c:pt>
                <c:pt idx="1326">
                  <c:v>43117</c:v>
                </c:pt>
                <c:pt idx="1327">
                  <c:v>43118</c:v>
                </c:pt>
                <c:pt idx="1328">
                  <c:v>43119</c:v>
                </c:pt>
                <c:pt idx="1329">
                  <c:v>43120</c:v>
                </c:pt>
                <c:pt idx="1330">
                  <c:v>43121</c:v>
                </c:pt>
                <c:pt idx="1331">
                  <c:v>43122</c:v>
                </c:pt>
                <c:pt idx="1332">
                  <c:v>43123</c:v>
                </c:pt>
                <c:pt idx="1333">
                  <c:v>43124</c:v>
                </c:pt>
                <c:pt idx="1334">
                  <c:v>43125</c:v>
                </c:pt>
                <c:pt idx="1335">
                  <c:v>43126</c:v>
                </c:pt>
                <c:pt idx="1336">
                  <c:v>43127</c:v>
                </c:pt>
                <c:pt idx="1337">
                  <c:v>43128</c:v>
                </c:pt>
                <c:pt idx="1338">
                  <c:v>43129</c:v>
                </c:pt>
                <c:pt idx="1339">
                  <c:v>43130</c:v>
                </c:pt>
                <c:pt idx="1340">
                  <c:v>43131</c:v>
                </c:pt>
                <c:pt idx="1341">
                  <c:v>43132</c:v>
                </c:pt>
                <c:pt idx="1342">
                  <c:v>43133</c:v>
                </c:pt>
                <c:pt idx="1343">
                  <c:v>43134</c:v>
                </c:pt>
                <c:pt idx="1344">
                  <c:v>43135</c:v>
                </c:pt>
                <c:pt idx="1345">
                  <c:v>43136</c:v>
                </c:pt>
                <c:pt idx="1346">
                  <c:v>43137</c:v>
                </c:pt>
                <c:pt idx="1347">
                  <c:v>43138</c:v>
                </c:pt>
                <c:pt idx="1348">
                  <c:v>43139</c:v>
                </c:pt>
                <c:pt idx="1349">
                  <c:v>43140</c:v>
                </c:pt>
                <c:pt idx="1350">
                  <c:v>43141</c:v>
                </c:pt>
                <c:pt idx="1351">
                  <c:v>43142</c:v>
                </c:pt>
                <c:pt idx="1352">
                  <c:v>43143</c:v>
                </c:pt>
                <c:pt idx="1353">
                  <c:v>43144</c:v>
                </c:pt>
                <c:pt idx="1354">
                  <c:v>43145</c:v>
                </c:pt>
                <c:pt idx="1355">
                  <c:v>43146</c:v>
                </c:pt>
                <c:pt idx="1356">
                  <c:v>43147</c:v>
                </c:pt>
                <c:pt idx="1357">
                  <c:v>43148</c:v>
                </c:pt>
                <c:pt idx="1358">
                  <c:v>43149</c:v>
                </c:pt>
                <c:pt idx="1359">
                  <c:v>43150</c:v>
                </c:pt>
                <c:pt idx="1360">
                  <c:v>43151</c:v>
                </c:pt>
                <c:pt idx="1361">
                  <c:v>43152</c:v>
                </c:pt>
                <c:pt idx="1362">
                  <c:v>43153</c:v>
                </c:pt>
                <c:pt idx="1363">
                  <c:v>43154</c:v>
                </c:pt>
                <c:pt idx="1364">
                  <c:v>43155</c:v>
                </c:pt>
                <c:pt idx="1365">
                  <c:v>43156</c:v>
                </c:pt>
                <c:pt idx="1366">
                  <c:v>43157</c:v>
                </c:pt>
                <c:pt idx="1367">
                  <c:v>43158</c:v>
                </c:pt>
                <c:pt idx="1368">
                  <c:v>43159</c:v>
                </c:pt>
                <c:pt idx="1369">
                  <c:v>43160</c:v>
                </c:pt>
                <c:pt idx="1370">
                  <c:v>43161</c:v>
                </c:pt>
                <c:pt idx="1371">
                  <c:v>43162</c:v>
                </c:pt>
                <c:pt idx="1372">
                  <c:v>43163</c:v>
                </c:pt>
                <c:pt idx="1373">
                  <c:v>43164</c:v>
                </c:pt>
                <c:pt idx="1374">
                  <c:v>43165</c:v>
                </c:pt>
                <c:pt idx="1375">
                  <c:v>43166</c:v>
                </c:pt>
                <c:pt idx="1376">
                  <c:v>43167</c:v>
                </c:pt>
                <c:pt idx="1377">
                  <c:v>43168</c:v>
                </c:pt>
                <c:pt idx="1378">
                  <c:v>43169</c:v>
                </c:pt>
                <c:pt idx="1379">
                  <c:v>43170</c:v>
                </c:pt>
                <c:pt idx="1380">
                  <c:v>43171</c:v>
                </c:pt>
                <c:pt idx="1381">
                  <c:v>43172</c:v>
                </c:pt>
                <c:pt idx="1382">
                  <c:v>43173</c:v>
                </c:pt>
                <c:pt idx="1383">
                  <c:v>43174</c:v>
                </c:pt>
                <c:pt idx="1384">
                  <c:v>43175</c:v>
                </c:pt>
                <c:pt idx="1385">
                  <c:v>43176</c:v>
                </c:pt>
                <c:pt idx="1386">
                  <c:v>43177</c:v>
                </c:pt>
                <c:pt idx="1387">
                  <c:v>43178</c:v>
                </c:pt>
                <c:pt idx="1388">
                  <c:v>43179</c:v>
                </c:pt>
                <c:pt idx="1389">
                  <c:v>43180</c:v>
                </c:pt>
                <c:pt idx="1390">
                  <c:v>43181</c:v>
                </c:pt>
                <c:pt idx="1391">
                  <c:v>43182</c:v>
                </c:pt>
                <c:pt idx="1392">
                  <c:v>43183</c:v>
                </c:pt>
                <c:pt idx="1393">
                  <c:v>43184</c:v>
                </c:pt>
                <c:pt idx="1394">
                  <c:v>43185</c:v>
                </c:pt>
                <c:pt idx="1395">
                  <c:v>43186</c:v>
                </c:pt>
                <c:pt idx="1396">
                  <c:v>43187</c:v>
                </c:pt>
                <c:pt idx="1397">
                  <c:v>43188</c:v>
                </c:pt>
                <c:pt idx="1398">
                  <c:v>43189</c:v>
                </c:pt>
                <c:pt idx="1399">
                  <c:v>43190</c:v>
                </c:pt>
                <c:pt idx="1400">
                  <c:v>43191</c:v>
                </c:pt>
                <c:pt idx="1401">
                  <c:v>43192</c:v>
                </c:pt>
                <c:pt idx="1402">
                  <c:v>43193</c:v>
                </c:pt>
                <c:pt idx="1403">
                  <c:v>43194</c:v>
                </c:pt>
                <c:pt idx="1404">
                  <c:v>43195</c:v>
                </c:pt>
                <c:pt idx="1405">
                  <c:v>43196</c:v>
                </c:pt>
                <c:pt idx="1406">
                  <c:v>43197</c:v>
                </c:pt>
                <c:pt idx="1407">
                  <c:v>43198</c:v>
                </c:pt>
                <c:pt idx="1408">
                  <c:v>43199</c:v>
                </c:pt>
                <c:pt idx="1409">
                  <c:v>43200</c:v>
                </c:pt>
                <c:pt idx="1410">
                  <c:v>43201</c:v>
                </c:pt>
                <c:pt idx="1411">
                  <c:v>43202</c:v>
                </c:pt>
                <c:pt idx="1412">
                  <c:v>43203</c:v>
                </c:pt>
                <c:pt idx="1413">
                  <c:v>43204</c:v>
                </c:pt>
                <c:pt idx="1414">
                  <c:v>43205</c:v>
                </c:pt>
                <c:pt idx="1415">
                  <c:v>43206</c:v>
                </c:pt>
                <c:pt idx="1416">
                  <c:v>43207</c:v>
                </c:pt>
                <c:pt idx="1417">
                  <c:v>43208</c:v>
                </c:pt>
                <c:pt idx="1418">
                  <c:v>43209</c:v>
                </c:pt>
                <c:pt idx="1419">
                  <c:v>43210</c:v>
                </c:pt>
                <c:pt idx="1420">
                  <c:v>43211</c:v>
                </c:pt>
                <c:pt idx="1421">
                  <c:v>43212</c:v>
                </c:pt>
                <c:pt idx="1422">
                  <c:v>43213</c:v>
                </c:pt>
                <c:pt idx="1423">
                  <c:v>43214</c:v>
                </c:pt>
                <c:pt idx="1424">
                  <c:v>43215</c:v>
                </c:pt>
                <c:pt idx="1425">
                  <c:v>43216</c:v>
                </c:pt>
                <c:pt idx="1426">
                  <c:v>43217</c:v>
                </c:pt>
                <c:pt idx="1427">
                  <c:v>43218</c:v>
                </c:pt>
                <c:pt idx="1428">
                  <c:v>43219</c:v>
                </c:pt>
                <c:pt idx="1429">
                  <c:v>43220</c:v>
                </c:pt>
                <c:pt idx="1430">
                  <c:v>43221</c:v>
                </c:pt>
                <c:pt idx="1431">
                  <c:v>43222</c:v>
                </c:pt>
                <c:pt idx="1432">
                  <c:v>43223</c:v>
                </c:pt>
                <c:pt idx="1433">
                  <c:v>43224</c:v>
                </c:pt>
                <c:pt idx="1434">
                  <c:v>43225</c:v>
                </c:pt>
                <c:pt idx="1435">
                  <c:v>43226</c:v>
                </c:pt>
                <c:pt idx="1436">
                  <c:v>43227</c:v>
                </c:pt>
                <c:pt idx="1437">
                  <c:v>43228</c:v>
                </c:pt>
                <c:pt idx="1438">
                  <c:v>43229</c:v>
                </c:pt>
                <c:pt idx="1439">
                  <c:v>43230</c:v>
                </c:pt>
                <c:pt idx="1440">
                  <c:v>43231</c:v>
                </c:pt>
                <c:pt idx="1441">
                  <c:v>43232</c:v>
                </c:pt>
                <c:pt idx="1442">
                  <c:v>43233</c:v>
                </c:pt>
                <c:pt idx="1443">
                  <c:v>43234</c:v>
                </c:pt>
                <c:pt idx="1444">
                  <c:v>43235</c:v>
                </c:pt>
                <c:pt idx="1445">
                  <c:v>43236</c:v>
                </c:pt>
                <c:pt idx="1446">
                  <c:v>43237</c:v>
                </c:pt>
                <c:pt idx="1447">
                  <c:v>43238</c:v>
                </c:pt>
                <c:pt idx="1448">
                  <c:v>43239</c:v>
                </c:pt>
                <c:pt idx="1449">
                  <c:v>43240</c:v>
                </c:pt>
                <c:pt idx="1450">
                  <c:v>43241</c:v>
                </c:pt>
                <c:pt idx="1451">
                  <c:v>43242</c:v>
                </c:pt>
                <c:pt idx="1452">
                  <c:v>43243</c:v>
                </c:pt>
                <c:pt idx="1453">
                  <c:v>43244</c:v>
                </c:pt>
                <c:pt idx="1454">
                  <c:v>43245</c:v>
                </c:pt>
                <c:pt idx="1455">
                  <c:v>43246</c:v>
                </c:pt>
                <c:pt idx="1456">
                  <c:v>43247</c:v>
                </c:pt>
                <c:pt idx="1457">
                  <c:v>43248</c:v>
                </c:pt>
                <c:pt idx="1458">
                  <c:v>43249</c:v>
                </c:pt>
                <c:pt idx="1459">
                  <c:v>43250</c:v>
                </c:pt>
                <c:pt idx="1460">
                  <c:v>43251</c:v>
                </c:pt>
                <c:pt idx="1461">
                  <c:v>43252</c:v>
                </c:pt>
                <c:pt idx="1462">
                  <c:v>43253</c:v>
                </c:pt>
                <c:pt idx="1463">
                  <c:v>43254</c:v>
                </c:pt>
                <c:pt idx="1464">
                  <c:v>43255</c:v>
                </c:pt>
                <c:pt idx="1465">
                  <c:v>43256</c:v>
                </c:pt>
                <c:pt idx="1466">
                  <c:v>43257</c:v>
                </c:pt>
                <c:pt idx="1467">
                  <c:v>43258</c:v>
                </c:pt>
                <c:pt idx="1468">
                  <c:v>43259</c:v>
                </c:pt>
                <c:pt idx="1469">
                  <c:v>43260</c:v>
                </c:pt>
                <c:pt idx="1470">
                  <c:v>43261</c:v>
                </c:pt>
                <c:pt idx="1471">
                  <c:v>43262</c:v>
                </c:pt>
                <c:pt idx="1472">
                  <c:v>43263</c:v>
                </c:pt>
                <c:pt idx="1473">
                  <c:v>43264</c:v>
                </c:pt>
                <c:pt idx="1474">
                  <c:v>43265</c:v>
                </c:pt>
                <c:pt idx="1475">
                  <c:v>43266</c:v>
                </c:pt>
                <c:pt idx="1476">
                  <c:v>43267</c:v>
                </c:pt>
                <c:pt idx="1477">
                  <c:v>43268</c:v>
                </c:pt>
                <c:pt idx="1478">
                  <c:v>43269</c:v>
                </c:pt>
                <c:pt idx="1479">
                  <c:v>43270</c:v>
                </c:pt>
                <c:pt idx="1480">
                  <c:v>43271</c:v>
                </c:pt>
                <c:pt idx="1481">
                  <c:v>43272</c:v>
                </c:pt>
                <c:pt idx="1482">
                  <c:v>43273</c:v>
                </c:pt>
                <c:pt idx="1483">
                  <c:v>43274</c:v>
                </c:pt>
                <c:pt idx="1484">
                  <c:v>43275</c:v>
                </c:pt>
                <c:pt idx="1485">
                  <c:v>43276</c:v>
                </c:pt>
                <c:pt idx="1486">
                  <c:v>43277</c:v>
                </c:pt>
                <c:pt idx="1487">
                  <c:v>43278</c:v>
                </c:pt>
                <c:pt idx="1488">
                  <c:v>43279</c:v>
                </c:pt>
                <c:pt idx="1489">
                  <c:v>43280</c:v>
                </c:pt>
                <c:pt idx="1490">
                  <c:v>43281</c:v>
                </c:pt>
                <c:pt idx="1491">
                  <c:v>43282</c:v>
                </c:pt>
                <c:pt idx="1492">
                  <c:v>43283</c:v>
                </c:pt>
                <c:pt idx="1493">
                  <c:v>43284</c:v>
                </c:pt>
                <c:pt idx="1494">
                  <c:v>43285</c:v>
                </c:pt>
                <c:pt idx="1495">
                  <c:v>43286</c:v>
                </c:pt>
                <c:pt idx="1496">
                  <c:v>43287</c:v>
                </c:pt>
                <c:pt idx="1497">
                  <c:v>43288</c:v>
                </c:pt>
                <c:pt idx="1498">
                  <c:v>43289</c:v>
                </c:pt>
                <c:pt idx="1499">
                  <c:v>43290</c:v>
                </c:pt>
                <c:pt idx="1500">
                  <c:v>43291</c:v>
                </c:pt>
                <c:pt idx="1501">
                  <c:v>43292</c:v>
                </c:pt>
                <c:pt idx="1502">
                  <c:v>43293</c:v>
                </c:pt>
                <c:pt idx="1503">
                  <c:v>43294</c:v>
                </c:pt>
                <c:pt idx="1504">
                  <c:v>43295</c:v>
                </c:pt>
                <c:pt idx="1505">
                  <c:v>43296</c:v>
                </c:pt>
                <c:pt idx="1506">
                  <c:v>43297</c:v>
                </c:pt>
                <c:pt idx="1507">
                  <c:v>43298</c:v>
                </c:pt>
                <c:pt idx="1508">
                  <c:v>43299</c:v>
                </c:pt>
                <c:pt idx="1509">
                  <c:v>43300</c:v>
                </c:pt>
                <c:pt idx="1510">
                  <c:v>43301</c:v>
                </c:pt>
                <c:pt idx="1511">
                  <c:v>43302</c:v>
                </c:pt>
                <c:pt idx="1512">
                  <c:v>43303</c:v>
                </c:pt>
                <c:pt idx="1513">
                  <c:v>43304</c:v>
                </c:pt>
                <c:pt idx="1514">
                  <c:v>43305</c:v>
                </c:pt>
                <c:pt idx="1515">
                  <c:v>43306</c:v>
                </c:pt>
                <c:pt idx="1516">
                  <c:v>43307</c:v>
                </c:pt>
                <c:pt idx="1517">
                  <c:v>43308</c:v>
                </c:pt>
                <c:pt idx="1518">
                  <c:v>43309</c:v>
                </c:pt>
                <c:pt idx="1519">
                  <c:v>43310</c:v>
                </c:pt>
                <c:pt idx="1520">
                  <c:v>43311</c:v>
                </c:pt>
                <c:pt idx="1521">
                  <c:v>43312</c:v>
                </c:pt>
                <c:pt idx="1522">
                  <c:v>43313</c:v>
                </c:pt>
                <c:pt idx="1523">
                  <c:v>43314</c:v>
                </c:pt>
                <c:pt idx="1524">
                  <c:v>43315</c:v>
                </c:pt>
                <c:pt idx="1525">
                  <c:v>43316</c:v>
                </c:pt>
                <c:pt idx="1526">
                  <c:v>43317</c:v>
                </c:pt>
                <c:pt idx="1527">
                  <c:v>43318</c:v>
                </c:pt>
                <c:pt idx="1528">
                  <c:v>43319</c:v>
                </c:pt>
                <c:pt idx="1529">
                  <c:v>43320</c:v>
                </c:pt>
                <c:pt idx="1530">
                  <c:v>43321</c:v>
                </c:pt>
                <c:pt idx="1531">
                  <c:v>43322</c:v>
                </c:pt>
                <c:pt idx="1532">
                  <c:v>43323</c:v>
                </c:pt>
                <c:pt idx="1533">
                  <c:v>43324</c:v>
                </c:pt>
                <c:pt idx="1534">
                  <c:v>43325</c:v>
                </c:pt>
                <c:pt idx="1535">
                  <c:v>43326</c:v>
                </c:pt>
                <c:pt idx="1536">
                  <c:v>43327</c:v>
                </c:pt>
                <c:pt idx="1537">
                  <c:v>43328</c:v>
                </c:pt>
                <c:pt idx="1538">
                  <c:v>43329</c:v>
                </c:pt>
                <c:pt idx="1539">
                  <c:v>43330</c:v>
                </c:pt>
                <c:pt idx="1540">
                  <c:v>43331</c:v>
                </c:pt>
                <c:pt idx="1541">
                  <c:v>43332</c:v>
                </c:pt>
                <c:pt idx="1542">
                  <c:v>43333</c:v>
                </c:pt>
                <c:pt idx="1543">
                  <c:v>43334</c:v>
                </c:pt>
                <c:pt idx="1544">
                  <c:v>43335</c:v>
                </c:pt>
                <c:pt idx="1545">
                  <c:v>43336</c:v>
                </c:pt>
                <c:pt idx="1546">
                  <c:v>43337</c:v>
                </c:pt>
                <c:pt idx="1547">
                  <c:v>43338</c:v>
                </c:pt>
                <c:pt idx="1548">
                  <c:v>43339</c:v>
                </c:pt>
                <c:pt idx="1549">
                  <c:v>43340</c:v>
                </c:pt>
                <c:pt idx="1550">
                  <c:v>43341</c:v>
                </c:pt>
                <c:pt idx="1551">
                  <c:v>43342</c:v>
                </c:pt>
                <c:pt idx="1552">
                  <c:v>43343</c:v>
                </c:pt>
                <c:pt idx="1553">
                  <c:v>43344</c:v>
                </c:pt>
                <c:pt idx="1554">
                  <c:v>43345</c:v>
                </c:pt>
                <c:pt idx="1555">
                  <c:v>43346</c:v>
                </c:pt>
                <c:pt idx="1556">
                  <c:v>43347</c:v>
                </c:pt>
                <c:pt idx="1557">
                  <c:v>43348</c:v>
                </c:pt>
                <c:pt idx="1558">
                  <c:v>43349</c:v>
                </c:pt>
                <c:pt idx="1559">
                  <c:v>43350</c:v>
                </c:pt>
                <c:pt idx="1560">
                  <c:v>43351</c:v>
                </c:pt>
                <c:pt idx="1561">
                  <c:v>43352</c:v>
                </c:pt>
                <c:pt idx="1562">
                  <c:v>43353</c:v>
                </c:pt>
                <c:pt idx="1563">
                  <c:v>43354</c:v>
                </c:pt>
                <c:pt idx="1564">
                  <c:v>43355</c:v>
                </c:pt>
                <c:pt idx="1565">
                  <c:v>43356</c:v>
                </c:pt>
                <c:pt idx="1566">
                  <c:v>43357</c:v>
                </c:pt>
                <c:pt idx="1567">
                  <c:v>43358</c:v>
                </c:pt>
                <c:pt idx="1568">
                  <c:v>43359</c:v>
                </c:pt>
                <c:pt idx="1569">
                  <c:v>43360</c:v>
                </c:pt>
                <c:pt idx="1570">
                  <c:v>43361</c:v>
                </c:pt>
                <c:pt idx="1571">
                  <c:v>43362</c:v>
                </c:pt>
                <c:pt idx="1572">
                  <c:v>43363</c:v>
                </c:pt>
                <c:pt idx="1573">
                  <c:v>43364</c:v>
                </c:pt>
                <c:pt idx="1574">
                  <c:v>43365</c:v>
                </c:pt>
                <c:pt idx="1575">
                  <c:v>43366</c:v>
                </c:pt>
                <c:pt idx="1576">
                  <c:v>43367</c:v>
                </c:pt>
                <c:pt idx="1577">
                  <c:v>43368</c:v>
                </c:pt>
                <c:pt idx="1578">
                  <c:v>43369</c:v>
                </c:pt>
                <c:pt idx="1579">
                  <c:v>43370</c:v>
                </c:pt>
                <c:pt idx="1580">
                  <c:v>43371</c:v>
                </c:pt>
                <c:pt idx="1581">
                  <c:v>43372</c:v>
                </c:pt>
                <c:pt idx="1582">
                  <c:v>43373</c:v>
                </c:pt>
                <c:pt idx="1583">
                  <c:v>43374</c:v>
                </c:pt>
                <c:pt idx="1584">
                  <c:v>43375</c:v>
                </c:pt>
                <c:pt idx="1585">
                  <c:v>43376</c:v>
                </c:pt>
                <c:pt idx="1586">
                  <c:v>43377</c:v>
                </c:pt>
                <c:pt idx="1587">
                  <c:v>43378</c:v>
                </c:pt>
                <c:pt idx="1588">
                  <c:v>43379</c:v>
                </c:pt>
                <c:pt idx="1589">
                  <c:v>43380</c:v>
                </c:pt>
                <c:pt idx="1590">
                  <c:v>43381</c:v>
                </c:pt>
                <c:pt idx="1591">
                  <c:v>43382</c:v>
                </c:pt>
                <c:pt idx="1592">
                  <c:v>43383</c:v>
                </c:pt>
                <c:pt idx="1593">
                  <c:v>43384</c:v>
                </c:pt>
                <c:pt idx="1594">
                  <c:v>43385</c:v>
                </c:pt>
                <c:pt idx="1595">
                  <c:v>43386</c:v>
                </c:pt>
                <c:pt idx="1596">
                  <c:v>43387</c:v>
                </c:pt>
                <c:pt idx="1597">
                  <c:v>43388</c:v>
                </c:pt>
                <c:pt idx="1598">
                  <c:v>43389</c:v>
                </c:pt>
                <c:pt idx="1599">
                  <c:v>43390</c:v>
                </c:pt>
                <c:pt idx="1600">
                  <c:v>43391</c:v>
                </c:pt>
                <c:pt idx="1601">
                  <c:v>43392</c:v>
                </c:pt>
                <c:pt idx="1602">
                  <c:v>43393</c:v>
                </c:pt>
                <c:pt idx="1603">
                  <c:v>43394</c:v>
                </c:pt>
                <c:pt idx="1604">
                  <c:v>43395</c:v>
                </c:pt>
                <c:pt idx="1605">
                  <c:v>43396</c:v>
                </c:pt>
                <c:pt idx="1606">
                  <c:v>43397</c:v>
                </c:pt>
                <c:pt idx="1607">
                  <c:v>43398</c:v>
                </c:pt>
                <c:pt idx="1608">
                  <c:v>43399</c:v>
                </c:pt>
                <c:pt idx="1609">
                  <c:v>43400</c:v>
                </c:pt>
                <c:pt idx="1610">
                  <c:v>43401</c:v>
                </c:pt>
                <c:pt idx="1611">
                  <c:v>43402</c:v>
                </c:pt>
                <c:pt idx="1612">
                  <c:v>43403</c:v>
                </c:pt>
                <c:pt idx="1613">
                  <c:v>43404</c:v>
                </c:pt>
                <c:pt idx="1614">
                  <c:v>43405</c:v>
                </c:pt>
                <c:pt idx="1615">
                  <c:v>43406</c:v>
                </c:pt>
                <c:pt idx="1616">
                  <c:v>43407</c:v>
                </c:pt>
                <c:pt idx="1617">
                  <c:v>43408</c:v>
                </c:pt>
                <c:pt idx="1618">
                  <c:v>43409</c:v>
                </c:pt>
                <c:pt idx="1619">
                  <c:v>43410</c:v>
                </c:pt>
                <c:pt idx="1620">
                  <c:v>43411</c:v>
                </c:pt>
                <c:pt idx="1621">
                  <c:v>43412</c:v>
                </c:pt>
                <c:pt idx="1622">
                  <c:v>43413</c:v>
                </c:pt>
                <c:pt idx="1623">
                  <c:v>43414</c:v>
                </c:pt>
                <c:pt idx="1624">
                  <c:v>43415</c:v>
                </c:pt>
                <c:pt idx="1625">
                  <c:v>43416</c:v>
                </c:pt>
                <c:pt idx="1626">
                  <c:v>43417</c:v>
                </c:pt>
                <c:pt idx="1627">
                  <c:v>43418</c:v>
                </c:pt>
                <c:pt idx="1628">
                  <c:v>43419</c:v>
                </c:pt>
                <c:pt idx="1629">
                  <c:v>43420</c:v>
                </c:pt>
                <c:pt idx="1630">
                  <c:v>43421</c:v>
                </c:pt>
                <c:pt idx="1631">
                  <c:v>43422</c:v>
                </c:pt>
                <c:pt idx="1632">
                  <c:v>43423</c:v>
                </c:pt>
                <c:pt idx="1633">
                  <c:v>43424</c:v>
                </c:pt>
                <c:pt idx="1634">
                  <c:v>43425</c:v>
                </c:pt>
                <c:pt idx="1635">
                  <c:v>43426</c:v>
                </c:pt>
                <c:pt idx="1636">
                  <c:v>43427</c:v>
                </c:pt>
                <c:pt idx="1637">
                  <c:v>43428</c:v>
                </c:pt>
                <c:pt idx="1638">
                  <c:v>43429</c:v>
                </c:pt>
                <c:pt idx="1639">
                  <c:v>43430</c:v>
                </c:pt>
                <c:pt idx="1640">
                  <c:v>43431</c:v>
                </c:pt>
                <c:pt idx="1641">
                  <c:v>43432</c:v>
                </c:pt>
                <c:pt idx="1642">
                  <c:v>43433</c:v>
                </c:pt>
                <c:pt idx="1643">
                  <c:v>43434</c:v>
                </c:pt>
                <c:pt idx="1644">
                  <c:v>43435</c:v>
                </c:pt>
                <c:pt idx="1645">
                  <c:v>43436</c:v>
                </c:pt>
                <c:pt idx="1646">
                  <c:v>43437</c:v>
                </c:pt>
                <c:pt idx="1647">
                  <c:v>43438</c:v>
                </c:pt>
                <c:pt idx="1648">
                  <c:v>43439</c:v>
                </c:pt>
                <c:pt idx="1649">
                  <c:v>43440</c:v>
                </c:pt>
                <c:pt idx="1650">
                  <c:v>43441</c:v>
                </c:pt>
                <c:pt idx="1651">
                  <c:v>43442</c:v>
                </c:pt>
                <c:pt idx="1652">
                  <c:v>43443</c:v>
                </c:pt>
                <c:pt idx="1653">
                  <c:v>43444</c:v>
                </c:pt>
                <c:pt idx="1654">
                  <c:v>43445</c:v>
                </c:pt>
                <c:pt idx="1655">
                  <c:v>43446</c:v>
                </c:pt>
                <c:pt idx="1656">
                  <c:v>43447</c:v>
                </c:pt>
                <c:pt idx="1657">
                  <c:v>43448</c:v>
                </c:pt>
                <c:pt idx="1658">
                  <c:v>43449</c:v>
                </c:pt>
                <c:pt idx="1659">
                  <c:v>43450</c:v>
                </c:pt>
                <c:pt idx="1660">
                  <c:v>43451</c:v>
                </c:pt>
                <c:pt idx="1661">
                  <c:v>43452</c:v>
                </c:pt>
                <c:pt idx="1662">
                  <c:v>43453</c:v>
                </c:pt>
                <c:pt idx="1663">
                  <c:v>43454</c:v>
                </c:pt>
                <c:pt idx="1664">
                  <c:v>43455</c:v>
                </c:pt>
                <c:pt idx="1665">
                  <c:v>43456</c:v>
                </c:pt>
                <c:pt idx="1666">
                  <c:v>43457</c:v>
                </c:pt>
                <c:pt idx="1667">
                  <c:v>43458</c:v>
                </c:pt>
                <c:pt idx="1668">
                  <c:v>43459</c:v>
                </c:pt>
                <c:pt idx="1669">
                  <c:v>43460</c:v>
                </c:pt>
                <c:pt idx="1670">
                  <c:v>43461</c:v>
                </c:pt>
                <c:pt idx="1671">
                  <c:v>43462</c:v>
                </c:pt>
                <c:pt idx="1672">
                  <c:v>43463</c:v>
                </c:pt>
                <c:pt idx="1673">
                  <c:v>43464</c:v>
                </c:pt>
                <c:pt idx="1674">
                  <c:v>43465</c:v>
                </c:pt>
                <c:pt idx="1675">
                  <c:v>43466</c:v>
                </c:pt>
                <c:pt idx="1676">
                  <c:v>43467</c:v>
                </c:pt>
                <c:pt idx="1677">
                  <c:v>43468</c:v>
                </c:pt>
                <c:pt idx="1678">
                  <c:v>43469</c:v>
                </c:pt>
                <c:pt idx="1679">
                  <c:v>43470</c:v>
                </c:pt>
                <c:pt idx="1680">
                  <c:v>43471</c:v>
                </c:pt>
                <c:pt idx="1681">
                  <c:v>43472</c:v>
                </c:pt>
                <c:pt idx="1682">
                  <c:v>43473</c:v>
                </c:pt>
                <c:pt idx="1683">
                  <c:v>43474</c:v>
                </c:pt>
                <c:pt idx="1684">
                  <c:v>43475</c:v>
                </c:pt>
                <c:pt idx="1685">
                  <c:v>43476</c:v>
                </c:pt>
                <c:pt idx="1686">
                  <c:v>43477</c:v>
                </c:pt>
                <c:pt idx="1687">
                  <c:v>43478</c:v>
                </c:pt>
                <c:pt idx="1688">
                  <c:v>43479</c:v>
                </c:pt>
                <c:pt idx="1689">
                  <c:v>43480</c:v>
                </c:pt>
                <c:pt idx="1690">
                  <c:v>43481</c:v>
                </c:pt>
                <c:pt idx="1691">
                  <c:v>43482</c:v>
                </c:pt>
                <c:pt idx="1692">
                  <c:v>43483</c:v>
                </c:pt>
                <c:pt idx="1693">
                  <c:v>43484</c:v>
                </c:pt>
                <c:pt idx="1694">
                  <c:v>43485</c:v>
                </c:pt>
                <c:pt idx="1695">
                  <c:v>43486</c:v>
                </c:pt>
                <c:pt idx="1696">
                  <c:v>43487</c:v>
                </c:pt>
                <c:pt idx="1697">
                  <c:v>43488</c:v>
                </c:pt>
                <c:pt idx="1698">
                  <c:v>43489</c:v>
                </c:pt>
                <c:pt idx="1699">
                  <c:v>43490</c:v>
                </c:pt>
                <c:pt idx="1700">
                  <c:v>43491</c:v>
                </c:pt>
                <c:pt idx="1701">
                  <c:v>43492</c:v>
                </c:pt>
                <c:pt idx="1702">
                  <c:v>43493</c:v>
                </c:pt>
                <c:pt idx="1703">
                  <c:v>43494</c:v>
                </c:pt>
                <c:pt idx="1704">
                  <c:v>43495</c:v>
                </c:pt>
                <c:pt idx="1705">
                  <c:v>43496</c:v>
                </c:pt>
                <c:pt idx="1706">
                  <c:v>43497</c:v>
                </c:pt>
                <c:pt idx="1707">
                  <c:v>43498</c:v>
                </c:pt>
                <c:pt idx="1708">
                  <c:v>43499</c:v>
                </c:pt>
                <c:pt idx="1709">
                  <c:v>43500</c:v>
                </c:pt>
                <c:pt idx="1710">
                  <c:v>43501</c:v>
                </c:pt>
                <c:pt idx="1711">
                  <c:v>43502</c:v>
                </c:pt>
                <c:pt idx="1712">
                  <c:v>43503</c:v>
                </c:pt>
                <c:pt idx="1713">
                  <c:v>43504</c:v>
                </c:pt>
                <c:pt idx="1714">
                  <c:v>43505</c:v>
                </c:pt>
                <c:pt idx="1715">
                  <c:v>43506</c:v>
                </c:pt>
                <c:pt idx="1716">
                  <c:v>43507</c:v>
                </c:pt>
                <c:pt idx="1717">
                  <c:v>43508</c:v>
                </c:pt>
                <c:pt idx="1718">
                  <c:v>43509</c:v>
                </c:pt>
                <c:pt idx="1719">
                  <c:v>43510</c:v>
                </c:pt>
                <c:pt idx="1720">
                  <c:v>43511</c:v>
                </c:pt>
                <c:pt idx="1721">
                  <c:v>43512</c:v>
                </c:pt>
                <c:pt idx="1722">
                  <c:v>43513</c:v>
                </c:pt>
                <c:pt idx="1723">
                  <c:v>43514</c:v>
                </c:pt>
                <c:pt idx="1724">
                  <c:v>43515</c:v>
                </c:pt>
                <c:pt idx="1725">
                  <c:v>43516</c:v>
                </c:pt>
                <c:pt idx="1726">
                  <c:v>43517</c:v>
                </c:pt>
                <c:pt idx="1727">
                  <c:v>43518</c:v>
                </c:pt>
                <c:pt idx="1728">
                  <c:v>43519</c:v>
                </c:pt>
                <c:pt idx="1729">
                  <c:v>43520</c:v>
                </c:pt>
                <c:pt idx="1730">
                  <c:v>43521</c:v>
                </c:pt>
                <c:pt idx="1731">
                  <c:v>43522</c:v>
                </c:pt>
                <c:pt idx="1732">
                  <c:v>43523</c:v>
                </c:pt>
                <c:pt idx="1733">
                  <c:v>43524</c:v>
                </c:pt>
                <c:pt idx="1734">
                  <c:v>43525</c:v>
                </c:pt>
                <c:pt idx="1735">
                  <c:v>43526</c:v>
                </c:pt>
                <c:pt idx="1736">
                  <c:v>43527</c:v>
                </c:pt>
                <c:pt idx="1737">
                  <c:v>43528</c:v>
                </c:pt>
                <c:pt idx="1738">
                  <c:v>43529</c:v>
                </c:pt>
                <c:pt idx="1739">
                  <c:v>43530</c:v>
                </c:pt>
                <c:pt idx="1740">
                  <c:v>43531</c:v>
                </c:pt>
                <c:pt idx="1741">
                  <c:v>43532</c:v>
                </c:pt>
                <c:pt idx="1742">
                  <c:v>43533</c:v>
                </c:pt>
                <c:pt idx="1743">
                  <c:v>43534</c:v>
                </c:pt>
                <c:pt idx="1744">
                  <c:v>43535</c:v>
                </c:pt>
                <c:pt idx="1745">
                  <c:v>43536</c:v>
                </c:pt>
                <c:pt idx="1746">
                  <c:v>43537</c:v>
                </c:pt>
                <c:pt idx="1747">
                  <c:v>43538</c:v>
                </c:pt>
                <c:pt idx="1748">
                  <c:v>43539</c:v>
                </c:pt>
                <c:pt idx="1749">
                  <c:v>43540</c:v>
                </c:pt>
                <c:pt idx="1750">
                  <c:v>43541</c:v>
                </c:pt>
                <c:pt idx="1751">
                  <c:v>43542</c:v>
                </c:pt>
                <c:pt idx="1752">
                  <c:v>43543</c:v>
                </c:pt>
                <c:pt idx="1753">
                  <c:v>43544</c:v>
                </c:pt>
                <c:pt idx="1754">
                  <c:v>43545</c:v>
                </c:pt>
                <c:pt idx="1755">
                  <c:v>43546</c:v>
                </c:pt>
                <c:pt idx="1756">
                  <c:v>43547</c:v>
                </c:pt>
                <c:pt idx="1757">
                  <c:v>43548</c:v>
                </c:pt>
                <c:pt idx="1758">
                  <c:v>43549</c:v>
                </c:pt>
                <c:pt idx="1759">
                  <c:v>43550</c:v>
                </c:pt>
                <c:pt idx="1760">
                  <c:v>43551</c:v>
                </c:pt>
                <c:pt idx="1761">
                  <c:v>43552</c:v>
                </c:pt>
                <c:pt idx="1762">
                  <c:v>43553</c:v>
                </c:pt>
                <c:pt idx="1763">
                  <c:v>43554</c:v>
                </c:pt>
                <c:pt idx="1764">
                  <c:v>43555</c:v>
                </c:pt>
                <c:pt idx="1765">
                  <c:v>43556</c:v>
                </c:pt>
                <c:pt idx="1766">
                  <c:v>43557</c:v>
                </c:pt>
                <c:pt idx="1767">
                  <c:v>43558</c:v>
                </c:pt>
                <c:pt idx="1768">
                  <c:v>43559</c:v>
                </c:pt>
                <c:pt idx="1769">
                  <c:v>43560</c:v>
                </c:pt>
                <c:pt idx="1770">
                  <c:v>43561</c:v>
                </c:pt>
                <c:pt idx="1771">
                  <c:v>43562</c:v>
                </c:pt>
                <c:pt idx="1772">
                  <c:v>43563</c:v>
                </c:pt>
                <c:pt idx="1773">
                  <c:v>43564</c:v>
                </c:pt>
                <c:pt idx="1774">
                  <c:v>43565</c:v>
                </c:pt>
                <c:pt idx="1775">
                  <c:v>43566</c:v>
                </c:pt>
                <c:pt idx="1776">
                  <c:v>43567</c:v>
                </c:pt>
                <c:pt idx="1777">
                  <c:v>43568</c:v>
                </c:pt>
                <c:pt idx="1778">
                  <c:v>43569</c:v>
                </c:pt>
                <c:pt idx="1779">
                  <c:v>43570</c:v>
                </c:pt>
                <c:pt idx="1780">
                  <c:v>43571</c:v>
                </c:pt>
                <c:pt idx="1781">
                  <c:v>43572</c:v>
                </c:pt>
                <c:pt idx="1782">
                  <c:v>43573</c:v>
                </c:pt>
                <c:pt idx="1783">
                  <c:v>43574</c:v>
                </c:pt>
                <c:pt idx="1784">
                  <c:v>43575</c:v>
                </c:pt>
                <c:pt idx="1785">
                  <c:v>43576</c:v>
                </c:pt>
                <c:pt idx="1786">
                  <c:v>43577</c:v>
                </c:pt>
                <c:pt idx="1787">
                  <c:v>43578</c:v>
                </c:pt>
                <c:pt idx="1788">
                  <c:v>43579</c:v>
                </c:pt>
                <c:pt idx="1789">
                  <c:v>43580</c:v>
                </c:pt>
                <c:pt idx="1790">
                  <c:v>43581</c:v>
                </c:pt>
                <c:pt idx="1791">
                  <c:v>43582</c:v>
                </c:pt>
                <c:pt idx="1792">
                  <c:v>43583</c:v>
                </c:pt>
                <c:pt idx="1793">
                  <c:v>43584</c:v>
                </c:pt>
                <c:pt idx="1794">
                  <c:v>43585</c:v>
                </c:pt>
                <c:pt idx="1795">
                  <c:v>43586</c:v>
                </c:pt>
                <c:pt idx="1796">
                  <c:v>43587</c:v>
                </c:pt>
                <c:pt idx="1797">
                  <c:v>43588</c:v>
                </c:pt>
                <c:pt idx="1798">
                  <c:v>43589</c:v>
                </c:pt>
                <c:pt idx="1799">
                  <c:v>43590</c:v>
                </c:pt>
                <c:pt idx="1800">
                  <c:v>43591</c:v>
                </c:pt>
                <c:pt idx="1801">
                  <c:v>43592</c:v>
                </c:pt>
                <c:pt idx="1802">
                  <c:v>43593</c:v>
                </c:pt>
                <c:pt idx="1803">
                  <c:v>43594</c:v>
                </c:pt>
                <c:pt idx="1804">
                  <c:v>43595</c:v>
                </c:pt>
                <c:pt idx="1805">
                  <c:v>43596</c:v>
                </c:pt>
                <c:pt idx="1806">
                  <c:v>43597</c:v>
                </c:pt>
                <c:pt idx="1807">
                  <c:v>43598</c:v>
                </c:pt>
                <c:pt idx="1808">
                  <c:v>43599</c:v>
                </c:pt>
                <c:pt idx="1809">
                  <c:v>43600</c:v>
                </c:pt>
                <c:pt idx="1810">
                  <c:v>43601</c:v>
                </c:pt>
                <c:pt idx="1811">
                  <c:v>43602</c:v>
                </c:pt>
                <c:pt idx="1812">
                  <c:v>43603</c:v>
                </c:pt>
                <c:pt idx="1813">
                  <c:v>43604</c:v>
                </c:pt>
                <c:pt idx="1814">
                  <c:v>43605</c:v>
                </c:pt>
                <c:pt idx="1815">
                  <c:v>43606</c:v>
                </c:pt>
                <c:pt idx="1816">
                  <c:v>43607</c:v>
                </c:pt>
                <c:pt idx="1817">
                  <c:v>43608</c:v>
                </c:pt>
                <c:pt idx="1818">
                  <c:v>43609</c:v>
                </c:pt>
                <c:pt idx="1819">
                  <c:v>43610</c:v>
                </c:pt>
                <c:pt idx="1820">
                  <c:v>43611</c:v>
                </c:pt>
                <c:pt idx="1821">
                  <c:v>43612</c:v>
                </c:pt>
                <c:pt idx="1822">
                  <c:v>43613</c:v>
                </c:pt>
                <c:pt idx="1823">
                  <c:v>43614</c:v>
                </c:pt>
                <c:pt idx="1824">
                  <c:v>43615</c:v>
                </c:pt>
                <c:pt idx="1825">
                  <c:v>43616</c:v>
                </c:pt>
                <c:pt idx="1826">
                  <c:v>43617</c:v>
                </c:pt>
                <c:pt idx="1827">
                  <c:v>43618</c:v>
                </c:pt>
                <c:pt idx="1828">
                  <c:v>43619</c:v>
                </c:pt>
                <c:pt idx="1829">
                  <c:v>43620</c:v>
                </c:pt>
                <c:pt idx="1830">
                  <c:v>43621</c:v>
                </c:pt>
                <c:pt idx="1831">
                  <c:v>43622</c:v>
                </c:pt>
                <c:pt idx="1832">
                  <c:v>43623</c:v>
                </c:pt>
                <c:pt idx="1833">
                  <c:v>43624</c:v>
                </c:pt>
                <c:pt idx="1834">
                  <c:v>43625</c:v>
                </c:pt>
                <c:pt idx="1835">
                  <c:v>43626</c:v>
                </c:pt>
                <c:pt idx="1836">
                  <c:v>43627</c:v>
                </c:pt>
                <c:pt idx="1837">
                  <c:v>43628</c:v>
                </c:pt>
                <c:pt idx="1838">
                  <c:v>43629</c:v>
                </c:pt>
                <c:pt idx="1839">
                  <c:v>43630</c:v>
                </c:pt>
                <c:pt idx="1840">
                  <c:v>43631</c:v>
                </c:pt>
                <c:pt idx="1841">
                  <c:v>43632</c:v>
                </c:pt>
                <c:pt idx="1842">
                  <c:v>43633</c:v>
                </c:pt>
                <c:pt idx="1843">
                  <c:v>43634</c:v>
                </c:pt>
                <c:pt idx="1844">
                  <c:v>43635</c:v>
                </c:pt>
                <c:pt idx="1845">
                  <c:v>43636</c:v>
                </c:pt>
                <c:pt idx="1846">
                  <c:v>43637</c:v>
                </c:pt>
                <c:pt idx="1847">
                  <c:v>43638</c:v>
                </c:pt>
                <c:pt idx="1848">
                  <c:v>43639</c:v>
                </c:pt>
                <c:pt idx="1849">
                  <c:v>43640</c:v>
                </c:pt>
                <c:pt idx="1850">
                  <c:v>43641</c:v>
                </c:pt>
                <c:pt idx="1851">
                  <c:v>43642</c:v>
                </c:pt>
                <c:pt idx="1852">
                  <c:v>43643</c:v>
                </c:pt>
                <c:pt idx="1853">
                  <c:v>43644</c:v>
                </c:pt>
                <c:pt idx="1854">
                  <c:v>43645</c:v>
                </c:pt>
                <c:pt idx="1855">
                  <c:v>43646</c:v>
                </c:pt>
                <c:pt idx="1856">
                  <c:v>43647</c:v>
                </c:pt>
                <c:pt idx="1857">
                  <c:v>43648</c:v>
                </c:pt>
                <c:pt idx="1858">
                  <c:v>43649</c:v>
                </c:pt>
                <c:pt idx="1859">
                  <c:v>43650</c:v>
                </c:pt>
                <c:pt idx="1860">
                  <c:v>43651</c:v>
                </c:pt>
                <c:pt idx="1861">
                  <c:v>43652</c:v>
                </c:pt>
                <c:pt idx="1862">
                  <c:v>43653</c:v>
                </c:pt>
                <c:pt idx="1863">
                  <c:v>43654</c:v>
                </c:pt>
                <c:pt idx="1864">
                  <c:v>43655</c:v>
                </c:pt>
                <c:pt idx="1865">
                  <c:v>43656</c:v>
                </c:pt>
                <c:pt idx="1866">
                  <c:v>43657</c:v>
                </c:pt>
                <c:pt idx="1867">
                  <c:v>43658</c:v>
                </c:pt>
                <c:pt idx="1868">
                  <c:v>43659</c:v>
                </c:pt>
                <c:pt idx="1869">
                  <c:v>43660</c:v>
                </c:pt>
                <c:pt idx="1870">
                  <c:v>43661</c:v>
                </c:pt>
                <c:pt idx="1871">
                  <c:v>43662</c:v>
                </c:pt>
                <c:pt idx="1872">
                  <c:v>43663</c:v>
                </c:pt>
                <c:pt idx="1873">
                  <c:v>43664</c:v>
                </c:pt>
                <c:pt idx="1874">
                  <c:v>43665</c:v>
                </c:pt>
                <c:pt idx="1875">
                  <c:v>43666</c:v>
                </c:pt>
                <c:pt idx="1876">
                  <c:v>43667</c:v>
                </c:pt>
                <c:pt idx="1877">
                  <c:v>43668</c:v>
                </c:pt>
                <c:pt idx="1878">
                  <c:v>43669</c:v>
                </c:pt>
                <c:pt idx="1879">
                  <c:v>43670</c:v>
                </c:pt>
                <c:pt idx="1880">
                  <c:v>43671</c:v>
                </c:pt>
                <c:pt idx="1881">
                  <c:v>43672</c:v>
                </c:pt>
                <c:pt idx="1882">
                  <c:v>43673</c:v>
                </c:pt>
                <c:pt idx="1883">
                  <c:v>43674</c:v>
                </c:pt>
                <c:pt idx="1884">
                  <c:v>43675</c:v>
                </c:pt>
                <c:pt idx="1885">
                  <c:v>43676</c:v>
                </c:pt>
                <c:pt idx="1886">
                  <c:v>43677</c:v>
                </c:pt>
              </c:numCache>
            </c:numRef>
          </c:cat>
          <c:val>
            <c:numRef>
              <c:f>'All Time Flows'!$M$2:$M$1888</c:f>
              <c:numCache>
                <c:formatCode>General</c:formatCode>
                <c:ptCount val="1887"/>
                <c:pt idx="132">
                  <c:v>40000</c:v>
                </c:pt>
                <c:pt idx="133">
                  <c:v>40000</c:v>
                </c:pt>
                <c:pt idx="134">
                  <c:v>40000</c:v>
                </c:pt>
                <c:pt idx="135">
                  <c:v>40000</c:v>
                </c:pt>
                <c:pt idx="136">
                  <c:v>40000</c:v>
                </c:pt>
                <c:pt idx="137">
                  <c:v>40000</c:v>
                </c:pt>
                <c:pt idx="138">
                  <c:v>40000</c:v>
                </c:pt>
                <c:pt idx="139">
                  <c:v>40000</c:v>
                </c:pt>
                <c:pt idx="140">
                  <c:v>40000</c:v>
                </c:pt>
                <c:pt idx="141">
                  <c:v>40000</c:v>
                </c:pt>
                <c:pt idx="142">
                  <c:v>40000</c:v>
                </c:pt>
                <c:pt idx="143">
                  <c:v>40000</c:v>
                </c:pt>
                <c:pt idx="144">
                  <c:v>40000</c:v>
                </c:pt>
                <c:pt idx="145">
                  <c:v>40000</c:v>
                </c:pt>
                <c:pt idx="146">
                  <c:v>40000</c:v>
                </c:pt>
                <c:pt idx="147">
                  <c:v>40000</c:v>
                </c:pt>
                <c:pt idx="148">
                  <c:v>40000</c:v>
                </c:pt>
                <c:pt idx="149">
                  <c:v>40000</c:v>
                </c:pt>
                <c:pt idx="150">
                  <c:v>40000</c:v>
                </c:pt>
                <c:pt idx="151">
                  <c:v>40000</c:v>
                </c:pt>
                <c:pt idx="152">
                  <c:v>40000</c:v>
                </c:pt>
                <c:pt idx="153">
                  <c:v>40000</c:v>
                </c:pt>
                <c:pt idx="154">
                  <c:v>40000</c:v>
                </c:pt>
                <c:pt idx="155">
                  <c:v>40000</c:v>
                </c:pt>
                <c:pt idx="156">
                  <c:v>40000</c:v>
                </c:pt>
                <c:pt idx="157">
                  <c:v>40000</c:v>
                </c:pt>
                <c:pt idx="158">
                  <c:v>40000</c:v>
                </c:pt>
                <c:pt idx="159">
                  <c:v>40000</c:v>
                </c:pt>
                <c:pt idx="160">
                  <c:v>40000</c:v>
                </c:pt>
                <c:pt idx="161">
                  <c:v>40000</c:v>
                </c:pt>
                <c:pt idx="162">
                  <c:v>40000</c:v>
                </c:pt>
                <c:pt idx="163">
                  <c:v>40000</c:v>
                </c:pt>
                <c:pt idx="164">
                  <c:v>40000</c:v>
                </c:pt>
                <c:pt idx="165">
                  <c:v>40000</c:v>
                </c:pt>
                <c:pt idx="166">
                  <c:v>40000</c:v>
                </c:pt>
                <c:pt idx="167">
                  <c:v>40000</c:v>
                </c:pt>
                <c:pt idx="168">
                  <c:v>40000</c:v>
                </c:pt>
                <c:pt idx="169">
                  <c:v>40000</c:v>
                </c:pt>
                <c:pt idx="170">
                  <c:v>40000</c:v>
                </c:pt>
                <c:pt idx="171">
                  <c:v>40000</c:v>
                </c:pt>
                <c:pt idx="172">
                  <c:v>40000</c:v>
                </c:pt>
                <c:pt idx="173">
                  <c:v>40000</c:v>
                </c:pt>
                <c:pt idx="174">
                  <c:v>40000</c:v>
                </c:pt>
                <c:pt idx="175">
                  <c:v>40000</c:v>
                </c:pt>
                <c:pt idx="176">
                  <c:v>40000</c:v>
                </c:pt>
                <c:pt idx="177">
                  <c:v>40000</c:v>
                </c:pt>
                <c:pt idx="178">
                  <c:v>40000</c:v>
                </c:pt>
                <c:pt idx="179">
                  <c:v>40000</c:v>
                </c:pt>
                <c:pt idx="180">
                  <c:v>40000</c:v>
                </c:pt>
                <c:pt idx="181">
                  <c:v>40000</c:v>
                </c:pt>
                <c:pt idx="182">
                  <c:v>40000</c:v>
                </c:pt>
                <c:pt idx="183">
                  <c:v>40000</c:v>
                </c:pt>
                <c:pt idx="184">
                  <c:v>40000</c:v>
                </c:pt>
                <c:pt idx="185">
                  <c:v>40000</c:v>
                </c:pt>
                <c:pt idx="186">
                  <c:v>40000</c:v>
                </c:pt>
                <c:pt idx="187">
                  <c:v>40000</c:v>
                </c:pt>
                <c:pt idx="188">
                  <c:v>40000</c:v>
                </c:pt>
                <c:pt idx="189">
                  <c:v>40000</c:v>
                </c:pt>
                <c:pt idx="190">
                  <c:v>40000</c:v>
                </c:pt>
                <c:pt idx="191">
                  <c:v>40000</c:v>
                </c:pt>
                <c:pt idx="192">
                  <c:v>40000</c:v>
                </c:pt>
                <c:pt idx="193">
                  <c:v>40000</c:v>
                </c:pt>
                <c:pt idx="194">
                  <c:v>40000</c:v>
                </c:pt>
                <c:pt idx="195">
                  <c:v>40000</c:v>
                </c:pt>
                <c:pt idx="196">
                  <c:v>40000</c:v>
                </c:pt>
                <c:pt idx="197">
                  <c:v>40000</c:v>
                </c:pt>
                <c:pt idx="198">
                  <c:v>40000</c:v>
                </c:pt>
                <c:pt idx="199">
                  <c:v>40000</c:v>
                </c:pt>
                <c:pt idx="200">
                  <c:v>40000</c:v>
                </c:pt>
                <c:pt idx="202">
                  <c:v>40000</c:v>
                </c:pt>
                <c:pt idx="203">
                  <c:v>40000</c:v>
                </c:pt>
                <c:pt idx="204">
                  <c:v>40000</c:v>
                </c:pt>
                <c:pt idx="205">
                  <c:v>40000</c:v>
                </c:pt>
                <c:pt idx="206">
                  <c:v>40000</c:v>
                </c:pt>
                <c:pt idx="207">
                  <c:v>40000</c:v>
                </c:pt>
                <c:pt idx="208">
                  <c:v>40000</c:v>
                </c:pt>
                <c:pt idx="209">
                  <c:v>40000</c:v>
                </c:pt>
                <c:pt idx="210">
                  <c:v>40000</c:v>
                </c:pt>
                <c:pt idx="211">
                  <c:v>40000</c:v>
                </c:pt>
                <c:pt idx="212">
                  <c:v>40000</c:v>
                </c:pt>
                <c:pt idx="213">
                  <c:v>40000</c:v>
                </c:pt>
                <c:pt idx="214">
                  <c:v>40000</c:v>
                </c:pt>
                <c:pt idx="215">
                  <c:v>40000</c:v>
                </c:pt>
                <c:pt idx="216">
                  <c:v>40000</c:v>
                </c:pt>
                <c:pt idx="217">
                  <c:v>40000</c:v>
                </c:pt>
                <c:pt idx="218">
                  <c:v>40000</c:v>
                </c:pt>
                <c:pt idx="219">
                  <c:v>40000</c:v>
                </c:pt>
                <c:pt idx="220">
                  <c:v>40000</c:v>
                </c:pt>
                <c:pt idx="221">
                  <c:v>40000</c:v>
                </c:pt>
                <c:pt idx="222">
                  <c:v>40000</c:v>
                </c:pt>
                <c:pt idx="223">
                  <c:v>40000</c:v>
                </c:pt>
                <c:pt idx="224">
                  <c:v>40000</c:v>
                </c:pt>
                <c:pt idx="225">
                  <c:v>40000</c:v>
                </c:pt>
                <c:pt idx="226">
                  <c:v>40000</c:v>
                </c:pt>
                <c:pt idx="227">
                  <c:v>40000</c:v>
                </c:pt>
                <c:pt idx="228">
                  <c:v>40000</c:v>
                </c:pt>
                <c:pt idx="229">
                  <c:v>40000</c:v>
                </c:pt>
                <c:pt idx="230">
                  <c:v>40000</c:v>
                </c:pt>
                <c:pt idx="231">
                  <c:v>40000</c:v>
                </c:pt>
                <c:pt idx="232">
                  <c:v>40000</c:v>
                </c:pt>
                <c:pt idx="233">
                  <c:v>40000</c:v>
                </c:pt>
                <c:pt idx="234">
                  <c:v>40000</c:v>
                </c:pt>
                <c:pt idx="235">
                  <c:v>40000</c:v>
                </c:pt>
                <c:pt idx="236">
                  <c:v>40000</c:v>
                </c:pt>
                <c:pt idx="237">
                  <c:v>40000</c:v>
                </c:pt>
                <c:pt idx="238">
                  <c:v>40000</c:v>
                </c:pt>
                <c:pt idx="239">
                  <c:v>40000</c:v>
                </c:pt>
                <c:pt idx="240">
                  <c:v>40000</c:v>
                </c:pt>
                <c:pt idx="241">
                  <c:v>40000</c:v>
                </c:pt>
                <c:pt idx="242">
                  <c:v>40000</c:v>
                </c:pt>
                <c:pt idx="243">
                  <c:v>40000</c:v>
                </c:pt>
                <c:pt idx="244">
                  <c:v>40000</c:v>
                </c:pt>
                <c:pt idx="245">
                  <c:v>40000</c:v>
                </c:pt>
                <c:pt idx="246">
                  <c:v>40000</c:v>
                </c:pt>
                <c:pt idx="247">
                  <c:v>40000</c:v>
                </c:pt>
                <c:pt idx="248">
                  <c:v>40000</c:v>
                </c:pt>
                <c:pt idx="249">
                  <c:v>40000</c:v>
                </c:pt>
                <c:pt idx="250">
                  <c:v>40000</c:v>
                </c:pt>
                <c:pt idx="251">
                  <c:v>40000</c:v>
                </c:pt>
                <c:pt idx="252">
                  <c:v>40000</c:v>
                </c:pt>
                <c:pt idx="253">
                  <c:v>40000</c:v>
                </c:pt>
                <c:pt idx="254">
                  <c:v>40000</c:v>
                </c:pt>
                <c:pt idx="255">
                  <c:v>40000</c:v>
                </c:pt>
                <c:pt idx="256">
                  <c:v>40000</c:v>
                </c:pt>
                <c:pt idx="257">
                  <c:v>40000</c:v>
                </c:pt>
                <c:pt idx="258">
                  <c:v>40000</c:v>
                </c:pt>
                <c:pt idx="259">
                  <c:v>40000</c:v>
                </c:pt>
                <c:pt idx="260">
                  <c:v>40000</c:v>
                </c:pt>
                <c:pt idx="261">
                  <c:v>40000</c:v>
                </c:pt>
                <c:pt idx="262">
                  <c:v>40000</c:v>
                </c:pt>
                <c:pt idx="263">
                  <c:v>40000</c:v>
                </c:pt>
                <c:pt idx="264">
                  <c:v>40000</c:v>
                </c:pt>
                <c:pt idx="265">
                  <c:v>40000</c:v>
                </c:pt>
                <c:pt idx="266">
                  <c:v>40000</c:v>
                </c:pt>
                <c:pt idx="267">
                  <c:v>40000</c:v>
                </c:pt>
                <c:pt idx="268">
                  <c:v>40000</c:v>
                </c:pt>
                <c:pt idx="269">
                  <c:v>40000</c:v>
                </c:pt>
                <c:pt idx="270">
                  <c:v>40000</c:v>
                </c:pt>
                <c:pt idx="271">
                  <c:v>40000</c:v>
                </c:pt>
                <c:pt idx="272">
                  <c:v>40000</c:v>
                </c:pt>
                <c:pt idx="273">
                  <c:v>40000</c:v>
                </c:pt>
                <c:pt idx="274">
                  <c:v>40000</c:v>
                </c:pt>
                <c:pt idx="275">
                  <c:v>40000</c:v>
                </c:pt>
                <c:pt idx="276">
                  <c:v>40000</c:v>
                </c:pt>
                <c:pt idx="277">
                  <c:v>40000</c:v>
                </c:pt>
                <c:pt idx="278">
                  <c:v>40000</c:v>
                </c:pt>
                <c:pt idx="279">
                  <c:v>40000</c:v>
                </c:pt>
                <c:pt idx="280">
                  <c:v>40000</c:v>
                </c:pt>
                <c:pt idx="281">
                  <c:v>40000</c:v>
                </c:pt>
                <c:pt idx="282">
                  <c:v>40000</c:v>
                </c:pt>
                <c:pt idx="283">
                  <c:v>40000</c:v>
                </c:pt>
                <c:pt idx="284">
                  <c:v>40000</c:v>
                </c:pt>
                <c:pt idx="285">
                  <c:v>40000</c:v>
                </c:pt>
                <c:pt idx="286">
                  <c:v>40000</c:v>
                </c:pt>
                <c:pt idx="287">
                  <c:v>40000</c:v>
                </c:pt>
                <c:pt idx="288">
                  <c:v>40000</c:v>
                </c:pt>
                <c:pt idx="289">
                  <c:v>40000</c:v>
                </c:pt>
                <c:pt idx="290">
                  <c:v>40000</c:v>
                </c:pt>
                <c:pt idx="291">
                  <c:v>40000</c:v>
                </c:pt>
                <c:pt idx="292">
                  <c:v>40000</c:v>
                </c:pt>
                <c:pt idx="293">
                  <c:v>40000</c:v>
                </c:pt>
                <c:pt idx="294">
                  <c:v>40000</c:v>
                </c:pt>
                <c:pt idx="295">
                  <c:v>40000</c:v>
                </c:pt>
                <c:pt idx="296">
                  <c:v>40000</c:v>
                </c:pt>
                <c:pt idx="297">
                  <c:v>40000</c:v>
                </c:pt>
                <c:pt idx="298">
                  <c:v>40000</c:v>
                </c:pt>
                <c:pt idx="306">
                  <c:v>40000</c:v>
                </c:pt>
                <c:pt idx="307">
                  <c:v>40000</c:v>
                </c:pt>
                <c:pt idx="308">
                  <c:v>40000</c:v>
                </c:pt>
                <c:pt idx="309">
                  <c:v>40000</c:v>
                </c:pt>
                <c:pt idx="310">
                  <c:v>40000</c:v>
                </c:pt>
                <c:pt idx="311">
                  <c:v>40000</c:v>
                </c:pt>
                <c:pt idx="312">
                  <c:v>40000</c:v>
                </c:pt>
                <c:pt idx="313">
                  <c:v>40000</c:v>
                </c:pt>
                <c:pt idx="314">
                  <c:v>40000</c:v>
                </c:pt>
                <c:pt idx="315">
                  <c:v>40000</c:v>
                </c:pt>
                <c:pt idx="316">
                  <c:v>40000</c:v>
                </c:pt>
                <c:pt idx="317">
                  <c:v>40000</c:v>
                </c:pt>
                <c:pt idx="318">
                  <c:v>40000</c:v>
                </c:pt>
                <c:pt idx="319">
                  <c:v>40000</c:v>
                </c:pt>
                <c:pt idx="320">
                  <c:v>40000</c:v>
                </c:pt>
                <c:pt idx="321">
                  <c:v>40000</c:v>
                </c:pt>
                <c:pt idx="322">
                  <c:v>40000</c:v>
                </c:pt>
                <c:pt idx="323">
                  <c:v>40000</c:v>
                </c:pt>
                <c:pt idx="324">
                  <c:v>40000</c:v>
                </c:pt>
                <c:pt idx="325">
                  <c:v>40000</c:v>
                </c:pt>
                <c:pt idx="326">
                  <c:v>40000</c:v>
                </c:pt>
                <c:pt idx="327">
                  <c:v>40000</c:v>
                </c:pt>
                <c:pt idx="328">
                  <c:v>40000</c:v>
                </c:pt>
                <c:pt idx="329">
                  <c:v>40000</c:v>
                </c:pt>
                <c:pt idx="330">
                  <c:v>40000</c:v>
                </c:pt>
                <c:pt idx="331">
                  <c:v>40000</c:v>
                </c:pt>
                <c:pt idx="332">
                  <c:v>40000</c:v>
                </c:pt>
                <c:pt idx="333">
                  <c:v>40000</c:v>
                </c:pt>
                <c:pt idx="334">
                  <c:v>40000</c:v>
                </c:pt>
                <c:pt idx="335">
                  <c:v>40000</c:v>
                </c:pt>
                <c:pt idx="336">
                  <c:v>40000</c:v>
                </c:pt>
                <c:pt idx="337">
                  <c:v>40000</c:v>
                </c:pt>
                <c:pt idx="338">
                  <c:v>40000</c:v>
                </c:pt>
                <c:pt idx="339">
                  <c:v>40000</c:v>
                </c:pt>
                <c:pt idx="340">
                  <c:v>40000</c:v>
                </c:pt>
                <c:pt idx="341">
                  <c:v>40000</c:v>
                </c:pt>
                <c:pt idx="342">
                  <c:v>40000</c:v>
                </c:pt>
                <c:pt idx="343">
                  <c:v>40000</c:v>
                </c:pt>
                <c:pt idx="344">
                  <c:v>40000</c:v>
                </c:pt>
                <c:pt idx="345">
                  <c:v>40000</c:v>
                </c:pt>
                <c:pt idx="346">
                  <c:v>40000</c:v>
                </c:pt>
                <c:pt idx="347">
                  <c:v>40000</c:v>
                </c:pt>
                <c:pt idx="348">
                  <c:v>40000</c:v>
                </c:pt>
                <c:pt idx="349">
                  <c:v>40000</c:v>
                </c:pt>
                <c:pt idx="350">
                  <c:v>40000</c:v>
                </c:pt>
                <c:pt idx="351">
                  <c:v>40000</c:v>
                </c:pt>
                <c:pt idx="352">
                  <c:v>40000</c:v>
                </c:pt>
                <c:pt idx="353">
                  <c:v>40000</c:v>
                </c:pt>
                <c:pt idx="354">
                  <c:v>40000</c:v>
                </c:pt>
                <c:pt idx="355">
                  <c:v>40000</c:v>
                </c:pt>
                <c:pt idx="356">
                  <c:v>40000</c:v>
                </c:pt>
                <c:pt idx="357">
                  <c:v>40000</c:v>
                </c:pt>
                <c:pt idx="358">
                  <c:v>40000</c:v>
                </c:pt>
                <c:pt idx="359">
                  <c:v>40000</c:v>
                </c:pt>
                <c:pt idx="360">
                  <c:v>40000</c:v>
                </c:pt>
                <c:pt idx="361">
                  <c:v>40000</c:v>
                </c:pt>
                <c:pt idx="362">
                  <c:v>40000</c:v>
                </c:pt>
                <c:pt idx="363">
                  <c:v>40000</c:v>
                </c:pt>
                <c:pt idx="364">
                  <c:v>40000</c:v>
                </c:pt>
                <c:pt idx="365">
                  <c:v>40000</c:v>
                </c:pt>
                <c:pt idx="366">
                  <c:v>40000</c:v>
                </c:pt>
                <c:pt idx="367">
                  <c:v>40000</c:v>
                </c:pt>
                <c:pt idx="368">
                  <c:v>40000</c:v>
                </c:pt>
                <c:pt idx="369">
                  <c:v>40000</c:v>
                </c:pt>
                <c:pt idx="370">
                  <c:v>40000</c:v>
                </c:pt>
                <c:pt idx="371">
                  <c:v>40000</c:v>
                </c:pt>
                <c:pt idx="372">
                  <c:v>40000</c:v>
                </c:pt>
                <c:pt idx="397">
                  <c:v>40000</c:v>
                </c:pt>
                <c:pt idx="398">
                  <c:v>40000</c:v>
                </c:pt>
                <c:pt idx="399">
                  <c:v>40000</c:v>
                </c:pt>
                <c:pt idx="400">
                  <c:v>40000</c:v>
                </c:pt>
                <c:pt idx="401">
                  <c:v>40000</c:v>
                </c:pt>
                <c:pt idx="402">
                  <c:v>40000</c:v>
                </c:pt>
                <c:pt idx="403">
                  <c:v>40000</c:v>
                </c:pt>
                <c:pt idx="404">
                  <c:v>40000</c:v>
                </c:pt>
                <c:pt idx="405">
                  <c:v>40000</c:v>
                </c:pt>
                <c:pt idx="406">
                  <c:v>40000</c:v>
                </c:pt>
                <c:pt idx="407">
                  <c:v>40000</c:v>
                </c:pt>
                <c:pt idx="408">
                  <c:v>40000</c:v>
                </c:pt>
                <c:pt idx="409">
                  <c:v>40000</c:v>
                </c:pt>
                <c:pt idx="410">
                  <c:v>40000</c:v>
                </c:pt>
                <c:pt idx="411">
                  <c:v>40000</c:v>
                </c:pt>
                <c:pt idx="412">
                  <c:v>40000</c:v>
                </c:pt>
                <c:pt idx="413">
                  <c:v>40000</c:v>
                </c:pt>
                <c:pt idx="414">
                  <c:v>40000</c:v>
                </c:pt>
                <c:pt idx="415">
                  <c:v>40000</c:v>
                </c:pt>
                <c:pt idx="416">
                  <c:v>40000</c:v>
                </c:pt>
                <c:pt idx="417">
                  <c:v>40000</c:v>
                </c:pt>
                <c:pt idx="418">
                  <c:v>40000</c:v>
                </c:pt>
                <c:pt idx="419">
                  <c:v>40000</c:v>
                </c:pt>
                <c:pt idx="420">
                  <c:v>40000</c:v>
                </c:pt>
                <c:pt idx="421">
                  <c:v>40000</c:v>
                </c:pt>
                <c:pt idx="422">
                  <c:v>40000</c:v>
                </c:pt>
                <c:pt idx="423">
                  <c:v>40000</c:v>
                </c:pt>
                <c:pt idx="424">
                  <c:v>40000</c:v>
                </c:pt>
                <c:pt idx="425">
                  <c:v>40000</c:v>
                </c:pt>
                <c:pt idx="426">
                  <c:v>40000</c:v>
                </c:pt>
                <c:pt idx="427">
                  <c:v>40000</c:v>
                </c:pt>
                <c:pt idx="428">
                  <c:v>40000</c:v>
                </c:pt>
                <c:pt idx="429">
                  <c:v>40000</c:v>
                </c:pt>
                <c:pt idx="430">
                  <c:v>40000</c:v>
                </c:pt>
                <c:pt idx="431">
                  <c:v>40000</c:v>
                </c:pt>
                <c:pt idx="432">
                  <c:v>40000</c:v>
                </c:pt>
                <c:pt idx="433">
                  <c:v>40000</c:v>
                </c:pt>
                <c:pt idx="434">
                  <c:v>40000</c:v>
                </c:pt>
                <c:pt idx="435">
                  <c:v>40000</c:v>
                </c:pt>
                <c:pt idx="436">
                  <c:v>40000</c:v>
                </c:pt>
                <c:pt idx="437">
                  <c:v>40000</c:v>
                </c:pt>
                <c:pt idx="438">
                  <c:v>40000</c:v>
                </c:pt>
                <c:pt idx="439">
                  <c:v>40000</c:v>
                </c:pt>
                <c:pt idx="440">
                  <c:v>40000</c:v>
                </c:pt>
                <c:pt idx="441">
                  <c:v>40000</c:v>
                </c:pt>
                <c:pt idx="442">
                  <c:v>40000</c:v>
                </c:pt>
                <c:pt idx="443">
                  <c:v>40000</c:v>
                </c:pt>
                <c:pt idx="444">
                  <c:v>40000</c:v>
                </c:pt>
                <c:pt idx="445">
                  <c:v>40000</c:v>
                </c:pt>
                <c:pt idx="446">
                  <c:v>40000</c:v>
                </c:pt>
                <c:pt idx="447">
                  <c:v>40000</c:v>
                </c:pt>
                <c:pt idx="448">
                  <c:v>40000</c:v>
                </c:pt>
                <c:pt idx="449">
                  <c:v>40000</c:v>
                </c:pt>
                <c:pt idx="450">
                  <c:v>40000</c:v>
                </c:pt>
                <c:pt idx="451">
                  <c:v>40000</c:v>
                </c:pt>
                <c:pt idx="452">
                  <c:v>40000</c:v>
                </c:pt>
                <c:pt idx="453">
                  <c:v>40000</c:v>
                </c:pt>
                <c:pt idx="454">
                  <c:v>40000</c:v>
                </c:pt>
                <c:pt idx="455">
                  <c:v>40000</c:v>
                </c:pt>
                <c:pt idx="456">
                  <c:v>40000</c:v>
                </c:pt>
                <c:pt idx="457">
                  <c:v>40000</c:v>
                </c:pt>
                <c:pt idx="458">
                  <c:v>40000</c:v>
                </c:pt>
                <c:pt idx="459">
                  <c:v>40000</c:v>
                </c:pt>
                <c:pt idx="460">
                  <c:v>40000</c:v>
                </c:pt>
                <c:pt idx="461">
                  <c:v>40000</c:v>
                </c:pt>
                <c:pt idx="462">
                  <c:v>40000</c:v>
                </c:pt>
                <c:pt idx="463">
                  <c:v>40000</c:v>
                </c:pt>
                <c:pt idx="464">
                  <c:v>40000</c:v>
                </c:pt>
                <c:pt idx="465">
                  <c:v>40000</c:v>
                </c:pt>
                <c:pt idx="466">
                  <c:v>40000</c:v>
                </c:pt>
                <c:pt idx="467">
                  <c:v>40000</c:v>
                </c:pt>
                <c:pt idx="468">
                  <c:v>40000</c:v>
                </c:pt>
                <c:pt idx="469">
                  <c:v>40000</c:v>
                </c:pt>
                <c:pt idx="470">
                  <c:v>40000</c:v>
                </c:pt>
                <c:pt idx="471">
                  <c:v>40000</c:v>
                </c:pt>
                <c:pt idx="472">
                  <c:v>40000</c:v>
                </c:pt>
                <c:pt idx="473">
                  <c:v>40000</c:v>
                </c:pt>
                <c:pt idx="474">
                  <c:v>40000</c:v>
                </c:pt>
                <c:pt idx="475">
                  <c:v>40000</c:v>
                </c:pt>
                <c:pt idx="476">
                  <c:v>40000</c:v>
                </c:pt>
                <c:pt idx="477">
                  <c:v>40000</c:v>
                </c:pt>
                <c:pt idx="478">
                  <c:v>40000</c:v>
                </c:pt>
                <c:pt idx="479">
                  <c:v>40000</c:v>
                </c:pt>
                <c:pt idx="480">
                  <c:v>40000</c:v>
                </c:pt>
                <c:pt idx="481">
                  <c:v>40000</c:v>
                </c:pt>
                <c:pt idx="482">
                  <c:v>40000</c:v>
                </c:pt>
                <c:pt idx="483">
                  <c:v>40000</c:v>
                </c:pt>
                <c:pt idx="484">
                  <c:v>40000</c:v>
                </c:pt>
                <c:pt idx="485">
                  <c:v>40000</c:v>
                </c:pt>
                <c:pt idx="486">
                  <c:v>40000</c:v>
                </c:pt>
                <c:pt idx="487">
                  <c:v>40000</c:v>
                </c:pt>
                <c:pt idx="488">
                  <c:v>40000</c:v>
                </c:pt>
                <c:pt idx="489">
                  <c:v>40000</c:v>
                </c:pt>
                <c:pt idx="490">
                  <c:v>40000</c:v>
                </c:pt>
                <c:pt idx="491">
                  <c:v>40000</c:v>
                </c:pt>
                <c:pt idx="492">
                  <c:v>40000</c:v>
                </c:pt>
                <c:pt idx="493">
                  <c:v>40000</c:v>
                </c:pt>
                <c:pt idx="494">
                  <c:v>40000</c:v>
                </c:pt>
                <c:pt idx="495">
                  <c:v>40000</c:v>
                </c:pt>
                <c:pt idx="496">
                  <c:v>40000</c:v>
                </c:pt>
                <c:pt idx="497">
                  <c:v>40000</c:v>
                </c:pt>
                <c:pt idx="498">
                  <c:v>40000</c:v>
                </c:pt>
                <c:pt idx="499">
                  <c:v>40000</c:v>
                </c:pt>
                <c:pt idx="500">
                  <c:v>40000</c:v>
                </c:pt>
                <c:pt idx="501">
                  <c:v>40000</c:v>
                </c:pt>
                <c:pt idx="502">
                  <c:v>40000</c:v>
                </c:pt>
                <c:pt idx="503">
                  <c:v>40000</c:v>
                </c:pt>
                <c:pt idx="504">
                  <c:v>40000</c:v>
                </c:pt>
                <c:pt idx="505">
                  <c:v>40000</c:v>
                </c:pt>
                <c:pt idx="506">
                  <c:v>40000</c:v>
                </c:pt>
                <c:pt idx="507">
                  <c:v>40000</c:v>
                </c:pt>
                <c:pt idx="508">
                  <c:v>40000</c:v>
                </c:pt>
                <c:pt idx="509">
                  <c:v>40000</c:v>
                </c:pt>
                <c:pt idx="510">
                  <c:v>40000</c:v>
                </c:pt>
                <c:pt idx="511">
                  <c:v>40000</c:v>
                </c:pt>
                <c:pt idx="512">
                  <c:v>40000</c:v>
                </c:pt>
                <c:pt idx="513">
                  <c:v>40000</c:v>
                </c:pt>
                <c:pt idx="514">
                  <c:v>40000</c:v>
                </c:pt>
                <c:pt idx="515">
                  <c:v>40000</c:v>
                </c:pt>
                <c:pt idx="516">
                  <c:v>40000</c:v>
                </c:pt>
                <c:pt idx="517">
                  <c:v>40000</c:v>
                </c:pt>
                <c:pt idx="518">
                  <c:v>40000</c:v>
                </c:pt>
                <c:pt idx="520">
                  <c:v>40000</c:v>
                </c:pt>
                <c:pt idx="521">
                  <c:v>40000</c:v>
                </c:pt>
                <c:pt idx="522">
                  <c:v>40000</c:v>
                </c:pt>
                <c:pt idx="523">
                  <c:v>40000</c:v>
                </c:pt>
                <c:pt idx="524">
                  <c:v>40000</c:v>
                </c:pt>
                <c:pt idx="525">
                  <c:v>40000</c:v>
                </c:pt>
                <c:pt idx="526">
                  <c:v>40000</c:v>
                </c:pt>
                <c:pt idx="527">
                  <c:v>40000</c:v>
                </c:pt>
                <c:pt idx="528">
                  <c:v>40000</c:v>
                </c:pt>
                <c:pt idx="529">
                  <c:v>40000</c:v>
                </c:pt>
                <c:pt idx="530">
                  <c:v>40000</c:v>
                </c:pt>
                <c:pt idx="531">
                  <c:v>40000</c:v>
                </c:pt>
                <c:pt idx="532">
                  <c:v>40000</c:v>
                </c:pt>
                <c:pt idx="533">
                  <c:v>40000</c:v>
                </c:pt>
                <c:pt idx="534">
                  <c:v>40000</c:v>
                </c:pt>
                <c:pt idx="535">
                  <c:v>40000</c:v>
                </c:pt>
                <c:pt idx="536">
                  <c:v>40000</c:v>
                </c:pt>
                <c:pt idx="537">
                  <c:v>40000</c:v>
                </c:pt>
                <c:pt idx="538">
                  <c:v>40000</c:v>
                </c:pt>
                <c:pt idx="539">
                  <c:v>40000</c:v>
                </c:pt>
                <c:pt idx="540">
                  <c:v>40000</c:v>
                </c:pt>
                <c:pt idx="541">
                  <c:v>40000</c:v>
                </c:pt>
                <c:pt idx="542">
                  <c:v>40000</c:v>
                </c:pt>
                <c:pt idx="543">
                  <c:v>40000</c:v>
                </c:pt>
                <c:pt idx="544">
                  <c:v>40000</c:v>
                </c:pt>
                <c:pt idx="545">
                  <c:v>40000</c:v>
                </c:pt>
                <c:pt idx="546">
                  <c:v>40000</c:v>
                </c:pt>
                <c:pt idx="547">
                  <c:v>40000</c:v>
                </c:pt>
                <c:pt idx="548">
                  <c:v>40000</c:v>
                </c:pt>
                <c:pt idx="549">
                  <c:v>40000</c:v>
                </c:pt>
                <c:pt idx="550">
                  <c:v>40000</c:v>
                </c:pt>
                <c:pt idx="551">
                  <c:v>40000</c:v>
                </c:pt>
                <c:pt idx="553">
                  <c:v>40000</c:v>
                </c:pt>
                <c:pt idx="554">
                  <c:v>40000</c:v>
                </c:pt>
                <c:pt idx="555">
                  <c:v>40000</c:v>
                </c:pt>
                <c:pt idx="556">
                  <c:v>40000</c:v>
                </c:pt>
                <c:pt idx="557">
                  <c:v>40000</c:v>
                </c:pt>
                <c:pt idx="558">
                  <c:v>40000</c:v>
                </c:pt>
                <c:pt idx="559">
                  <c:v>40000</c:v>
                </c:pt>
                <c:pt idx="560">
                  <c:v>40000</c:v>
                </c:pt>
                <c:pt idx="561">
                  <c:v>40000</c:v>
                </c:pt>
                <c:pt idx="562">
                  <c:v>40000</c:v>
                </c:pt>
                <c:pt idx="563">
                  <c:v>40000</c:v>
                </c:pt>
                <c:pt idx="564">
                  <c:v>40000</c:v>
                </c:pt>
                <c:pt idx="565">
                  <c:v>40000</c:v>
                </c:pt>
                <c:pt idx="566">
                  <c:v>40000</c:v>
                </c:pt>
                <c:pt idx="567">
                  <c:v>40000</c:v>
                </c:pt>
                <c:pt idx="568">
                  <c:v>40000</c:v>
                </c:pt>
                <c:pt idx="569">
                  <c:v>40000</c:v>
                </c:pt>
                <c:pt idx="570">
                  <c:v>40000</c:v>
                </c:pt>
                <c:pt idx="571">
                  <c:v>40000</c:v>
                </c:pt>
                <c:pt idx="572">
                  <c:v>40000</c:v>
                </c:pt>
                <c:pt idx="573">
                  <c:v>40000</c:v>
                </c:pt>
                <c:pt idx="574">
                  <c:v>40000</c:v>
                </c:pt>
                <c:pt idx="575">
                  <c:v>40000</c:v>
                </c:pt>
                <c:pt idx="576">
                  <c:v>40000</c:v>
                </c:pt>
                <c:pt idx="577">
                  <c:v>40000</c:v>
                </c:pt>
                <c:pt idx="578">
                  <c:v>40000</c:v>
                </c:pt>
                <c:pt idx="579">
                  <c:v>40000</c:v>
                </c:pt>
                <c:pt idx="580">
                  <c:v>40000</c:v>
                </c:pt>
                <c:pt idx="581">
                  <c:v>40000</c:v>
                </c:pt>
                <c:pt idx="582">
                  <c:v>40000</c:v>
                </c:pt>
                <c:pt idx="583">
                  <c:v>40000</c:v>
                </c:pt>
                <c:pt idx="584">
                  <c:v>40000</c:v>
                </c:pt>
                <c:pt idx="585">
                  <c:v>40000</c:v>
                </c:pt>
                <c:pt idx="586">
                  <c:v>40000</c:v>
                </c:pt>
                <c:pt idx="587">
                  <c:v>40000</c:v>
                </c:pt>
                <c:pt idx="588">
                  <c:v>40000</c:v>
                </c:pt>
                <c:pt idx="589">
                  <c:v>40000</c:v>
                </c:pt>
                <c:pt idx="590">
                  <c:v>40000</c:v>
                </c:pt>
                <c:pt idx="591">
                  <c:v>40000</c:v>
                </c:pt>
                <c:pt idx="592">
                  <c:v>40000</c:v>
                </c:pt>
                <c:pt idx="593">
                  <c:v>40000</c:v>
                </c:pt>
                <c:pt idx="594">
                  <c:v>40000</c:v>
                </c:pt>
                <c:pt idx="595">
                  <c:v>40000</c:v>
                </c:pt>
                <c:pt idx="596">
                  <c:v>40000</c:v>
                </c:pt>
                <c:pt idx="597">
                  <c:v>40000</c:v>
                </c:pt>
                <c:pt idx="598">
                  <c:v>40000</c:v>
                </c:pt>
                <c:pt idx="599">
                  <c:v>40000</c:v>
                </c:pt>
                <c:pt idx="600">
                  <c:v>40000</c:v>
                </c:pt>
                <c:pt idx="601">
                  <c:v>40000</c:v>
                </c:pt>
                <c:pt idx="602">
                  <c:v>40000</c:v>
                </c:pt>
                <c:pt idx="603">
                  <c:v>40000</c:v>
                </c:pt>
                <c:pt idx="604">
                  <c:v>40000</c:v>
                </c:pt>
                <c:pt idx="605">
                  <c:v>40000</c:v>
                </c:pt>
                <c:pt idx="606">
                  <c:v>40000</c:v>
                </c:pt>
                <c:pt idx="607">
                  <c:v>40000</c:v>
                </c:pt>
                <c:pt idx="608">
                  <c:v>40000</c:v>
                </c:pt>
                <c:pt idx="609">
                  <c:v>40000</c:v>
                </c:pt>
                <c:pt idx="610">
                  <c:v>40000</c:v>
                </c:pt>
                <c:pt idx="611">
                  <c:v>40000</c:v>
                </c:pt>
                <c:pt idx="612">
                  <c:v>40000</c:v>
                </c:pt>
                <c:pt idx="613">
                  <c:v>40000</c:v>
                </c:pt>
                <c:pt idx="614">
                  <c:v>40000</c:v>
                </c:pt>
                <c:pt idx="615">
                  <c:v>40000</c:v>
                </c:pt>
                <c:pt idx="616">
                  <c:v>40000</c:v>
                </c:pt>
                <c:pt idx="617">
                  <c:v>40000</c:v>
                </c:pt>
                <c:pt idx="618">
                  <c:v>40000</c:v>
                </c:pt>
                <c:pt idx="619">
                  <c:v>40000</c:v>
                </c:pt>
                <c:pt idx="620">
                  <c:v>40000</c:v>
                </c:pt>
                <c:pt idx="621">
                  <c:v>40000</c:v>
                </c:pt>
                <c:pt idx="622">
                  <c:v>40000</c:v>
                </c:pt>
                <c:pt idx="623">
                  <c:v>40000</c:v>
                </c:pt>
                <c:pt idx="624">
                  <c:v>40000</c:v>
                </c:pt>
                <c:pt idx="625">
                  <c:v>40000</c:v>
                </c:pt>
                <c:pt idx="626">
                  <c:v>40000</c:v>
                </c:pt>
                <c:pt idx="627">
                  <c:v>40000</c:v>
                </c:pt>
                <c:pt idx="628">
                  <c:v>40000</c:v>
                </c:pt>
                <c:pt idx="629">
                  <c:v>40000</c:v>
                </c:pt>
                <c:pt idx="630">
                  <c:v>40000</c:v>
                </c:pt>
                <c:pt idx="631">
                  <c:v>40000</c:v>
                </c:pt>
                <c:pt idx="632">
                  <c:v>40000</c:v>
                </c:pt>
                <c:pt idx="633">
                  <c:v>40000</c:v>
                </c:pt>
                <c:pt idx="634">
                  <c:v>40000</c:v>
                </c:pt>
                <c:pt idx="635">
                  <c:v>40000</c:v>
                </c:pt>
                <c:pt idx="636">
                  <c:v>40000</c:v>
                </c:pt>
                <c:pt idx="637">
                  <c:v>40000</c:v>
                </c:pt>
                <c:pt idx="638">
                  <c:v>40000</c:v>
                </c:pt>
                <c:pt idx="639">
                  <c:v>40000</c:v>
                </c:pt>
                <c:pt idx="640">
                  <c:v>40000</c:v>
                </c:pt>
                <c:pt idx="641">
                  <c:v>40000</c:v>
                </c:pt>
                <c:pt idx="642">
                  <c:v>40000</c:v>
                </c:pt>
                <c:pt idx="643">
                  <c:v>40000</c:v>
                </c:pt>
                <c:pt idx="644">
                  <c:v>40000</c:v>
                </c:pt>
                <c:pt idx="645">
                  <c:v>40000</c:v>
                </c:pt>
                <c:pt idx="646">
                  <c:v>40000</c:v>
                </c:pt>
                <c:pt idx="647">
                  <c:v>40000</c:v>
                </c:pt>
                <c:pt idx="648">
                  <c:v>40000</c:v>
                </c:pt>
                <c:pt idx="649">
                  <c:v>40000</c:v>
                </c:pt>
                <c:pt idx="650">
                  <c:v>40000</c:v>
                </c:pt>
                <c:pt idx="651">
                  <c:v>40000</c:v>
                </c:pt>
                <c:pt idx="652">
                  <c:v>40000</c:v>
                </c:pt>
                <c:pt idx="653">
                  <c:v>40000</c:v>
                </c:pt>
                <c:pt idx="654">
                  <c:v>40000</c:v>
                </c:pt>
                <c:pt idx="655">
                  <c:v>40000</c:v>
                </c:pt>
                <c:pt idx="656">
                  <c:v>40000</c:v>
                </c:pt>
                <c:pt idx="657">
                  <c:v>40000</c:v>
                </c:pt>
                <c:pt idx="658">
                  <c:v>40000</c:v>
                </c:pt>
                <c:pt idx="659">
                  <c:v>40000</c:v>
                </c:pt>
                <c:pt idx="660">
                  <c:v>40000</c:v>
                </c:pt>
                <c:pt idx="661">
                  <c:v>40000</c:v>
                </c:pt>
                <c:pt idx="662">
                  <c:v>40000</c:v>
                </c:pt>
                <c:pt idx="663">
                  <c:v>40000</c:v>
                </c:pt>
                <c:pt idx="664">
                  <c:v>40000</c:v>
                </c:pt>
                <c:pt idx="751">
                  <c:v>40000</c:v>
                </c:pt>
                <c:pt idx="752">
                  <c:v>40000</c:v>
                </c:pt>
                <c:pt idx="753">
                  <c:v>40000</c:v>
                </c:pt>
                <c:pt idx="754">
                  <c:v>40000</c:v>
                </c:pt>
                <c:pt idx="755">
                  <c:v>40000</c:v>
                </c:pt>
                <c:pt idx="756">
                  <c:v>40000</c:v>
                </c:pt>
                <c:pt idx="757">
                  <c:v>40000</c:v>
                </c:pt>
                <c:pt idx="758">
                  <c:v>40000</c:v>
                </c:pt>
                <c:pt idx="759">
                  <c:v>40000</c:v>
                </c:pt>
                <c:pt idx="760">
                  <c:v>40000</c:v>
                </c:pt>
                <c:pt idx="761">
                  <c:v>40000</c:v>
                </c:pt>
                <c:pt idx="762">
                  <c:v>40000</c:v>
                </c:pt>
                <c:pt idx="763">
                  <c:v>40000</c:v>
                </c:pt>
                <c:pt idx="764">
                  <c:v>40000</c:v>
                </c:pt>
                <c:pt idx="765">
                  <c:v>40000</c:v>
                </c:pt>
                <c:pt idx="766">
                  <c:v>40000</c:v>
                </c:pt>
                <c:pt idx="767">
                  <c:v>40000</c:v>
                </c:pt>
                <c:pt idx="768">
                  <c:v>40000</c:v>
                </c:pt>
                <c:pt idx="769">
                  <c:v>40000</c:v>
                </c:pt>
                <c:pt idx="770">
                  <c:v>40000</c:v>
                </c:pt>
                <c:pt idx="771">
                  <c:v>40000</c:v>
                </c:pt>
                <c:pt idx="772">
                  <c:v>40000</c:v>
                </c:pt>
                <c:pt idx="773">
                  <c:v>40000</c:v>
                </c:pt>
                <c:pt idx="774">
                  <c:v>40000</c:v>
                </c:pt>
                <c:pt idx="775">
                  <c:v>40000</c:v>
                </c:pt>
                <c:pt idx="776">
                  <c:v>40000</c:v>
                </c:pt>
                <c:pt idx="777">
                  <c:v>40000</c:v>
                </c:pt>
                <c:pt idx="778">
                  <c:v>40000</c:v>
                </c:pt>
                <c:pt idx="779">
                  <c:v>40000</c:v>
                </c:pt>
                <c:pt idx="780">
                  <c:v>40000</c:v>
                </c:pt>
                <c:pt idx="781">
                  <c:v>40000</c:v>
                </c:pt>
                <c:pt idx="782">
                  <c:v>40000</c:v>
                </c:pt>
                <c:pt idx="783">
                  <c:v>40000</c:v>
                </c:pt>
                <c:pt idx="784">
                  <c:v>40000</c:v>
                </c:pt>
                <c:pt idx="785">
                  <c:v>40000</c:v>
                </c:pt>
                <c:pt idx="786">
                  <c:v>40000</c:v>
                </c:pt>
                <c:pt idx="787">
                  <c:v>40000</c:v>
                </c:pt>
                <c:pt idx="788">
                  <c:v>40000</c:v>
                </c:pt>
                <c:pt idx="789">
                  <c:v>40000</c:v>
                </c:pt>
                <c:pt idx="790">
                  <c:v>40000</c:v>
                </c:pt>
                <c:pt idx="791">
                  <c:v>40000</c:v>
                </c:pt>
                <c:pt idx="792">
                  <c:v>40000</c:v>
                </c:pt>
                <c:pt idx="794">
                  <c:v>40000</c:v>
                </c:pt>
                <c:pt idx="795">
                  <c:v>40000</c:v>
                </c:pt>
                <c:pt idx="796">
                  <c:v>40000</c:v>
                </c:pt>
                <c:pt idx="797">
                  <c:v>40000</c:v>
                </c:pt>
                <c:pt idx="798">
                  <c:v>40000</c:v>
                </c:pt>
                <c:pt idx="799">
                  <c:v>40000</c:v>
                </c:pt>
                <c:pt idx="800">
                  <c:v>40000</c:v>
                </c:pt>
                <c:pt idx="801">
                  <c:v>40000</c:v>
                </c:pt>
                <c:pt idx="802">
                  <c:v>40000</c:v>
                </c:pt>
                <c:pt idx="803">
                  <c:v>40000</c:v>
                </c:pt>
                <c:pt idx="804">
                  <c:v>40000</c:v>
                </c:pt>
                <c:pt idx="805">
                  <c:v>40000</c:v>
                </c:pt>
                <c:pt idx="806">
                  <c:v>40000</c:v>
                </c:pt>
                <c:pt idx="807">
                  <c:v>40000</c:v>
                </c:pt>
                <c:pt idx="808">
                  <c:v>40000</c:v>
                </c:pt>
                <c:pt idx="809">
                  <c:v>40000</c:v>
                </c:pt>
                <c:pt idx="810">
                  <c:v>40000</c:v>
                </c:pt>
                <c:pt idx="811">
                  <c:v>40000</c:v>
                </c:pt>
                <c:pt idx="812">
                  <c:v>40000</c:v>
                </c:pt>
                <c:pt idx="813">
                  <c:v>40000</c:v>
                </c:pt>
                <c:pt idx="814">
                  <c:v>40000</c:v>
                </c:pt>
                <c:pt idx="815">
                  <c:v>40000</c:v>
                </c:pt>
                <c:pt idx="816">
                  <c:v>40000</c:v>
                </c:pt>
                <c:pt idx="817">
                  <c:v>40000</c:v>
                </c:pt>
                <c:pt idx="818">
                  <c:v>40000</c:v>
                </c:pt>
                <c:pt idx="819">
                  <c:v>40000</c:v>
                </c:pt>
                <c:pt idx="820">
                  <c:v>40000</c:v>
                </c:pt>
                <c:pt idx="821">
                  <c:v>40000</c:v>
                </c:pt>
                <c:pt idx="822">
                  <c:v>40000</c:v>
                </c:pt>
                <c:pt idx="823">
                  <c:v>40000</c:v>
                </c:pt>
                <c:pt idx="824">
                  <c:v>40000</c:v>
                </c:pt>
                <c:pt idx="825">
                  <c:v>40000</c:v>
                </c:pt>
                <c:pt idx="826">
                  <c:v>40000</c:v>
                </c:pt>
                <c:pt idx="827">
                  <c:v>40000</c:v>
                </c:pt>
                <c:pt idx="828">
                  <c:v>40000</c:v>
                </c:pt>
                <c:pt idx="829">
                  <c:v>40000</c:v>
                </c:pt>
                <c:pt idx="830">
                  <c:v>40000</c:v>
                </c:pt>
                <c:pt idx="832">
                  <c:v>40000</c:v>
                </c:pt>
                <c:pt idx="833">
                  <c:v>40000</c:v>
                </c:pt>
                <c:pt idx="834">
                  <c:v>40000</c:v>
                </c:pt>
                <c:pt idx="835">
                  <c:v>40000</c:v>
                </c:pt>
                <c:pt idx="836">
                  <c:v>40000</c:v>
                </c:pt>
                <c:pt idx="837">
                  <c:v>40000</c:v>
                </c:pt>
                <c:pt idx="838">
                  <c:v>40000</c:v>
                </c:pt>
                <c:pt idx="839">
                  <c:v>40000</c:v>
                </c:pt>
                <c:pt idx="840">
                  <c:v>40000</c:v>
                </c:pt>
                <c:pt idx="841">
                  <c:v>40000</c:v>
                </c:pt>
                <c:pt idx="842">
                  <c:v>40000</c:v>
                </c:pt>
                <c:pt idx="843">
                  <c:v>40000</c:v>
                </c:pt>
                <c:pt idx="844">
                  <c:v>40000</c:v>
                </c:pt>
                <c:pt idx="845">
                  <c:v>40000</c:v>
                </c:pt>
                <c:pt idx="846">
                  <c:v>40000</c:v>
                </c:pt>
                <c:pt idx="847">
                  <c:v>40000</c:v>
                </c:pt>
                <c:pt idx="848">
                  <c:v>40000</c:v>
                </c:pt>
                <c:pt idx="849">
                  <c:v>40000</c:v>
                </c:pt>
                <c:pt idx="850">
                  <c:v>40000</c:v>
                </c:pt>
                <c:pt idx="851">
                  <c:v>40000</c:v>
                </c:pt>
                <c:pt idx="852">
                  <c:v>40000</c:v>
                </c:pt>
                <c:pt idx="853">
                  <c:v>40000</c:v>
                </c:pt>
                <c:pt idx="854">
                  <c:v>40000</c:v>
                </c:pt>
                <c:pt idx="855">
                  <c:v>40000</c:v>
                </c:pt>
                <c:pt idx="856">
                  <c:v>40000</c:v>
                </c:pt>
                <c:pt idx="857">
                  <c:v>40000</c:v>
                </c:pt>
                <c:pt idx="858">
                  <c:v>40000</c:v>
                </c:pt>
                <c:pt idx="859">
                  <c:v>40000</c:v>
                </c:pt>
                <c:pt idx="860">
                  <c:v>40000</c:v>
                </c:pt>
                <c:pt idx="861">
                  <c:v>40000</c:v>
                </c:pt>
                <c:pt idx="862">
                  <c:v>40000</c:v>
                </c:pt>
                <c:pt idx="863">
                  <c:v>40000</c:v>
                </c:pt>
                <c:pt idx="864">
                  <c:v>40000</c:v>
                </c:pt>
                <c:pt idx="865">
                  <c:v>40000</c:v>
                </c:pt>
                <c:pt idx="866">
                  <c:v>40000</c:v>
                </c:pt>
                <c:pt idx="867">
                  <c:v>40000</c:v>
                </c:pt>
                <c:pt idx="868">
                  <c:v>40000</c:v>
                </c:pt>
                <c:pt idx="869">
                  <c:v>40000</c:v>
                </c:pt>
                <c:pt idx="870">
                  <c:v>40000</c:v>
                </c:pt>
                <c:pt idx="871">
                  <c:v>40000</c:v>
                </c:pt>
                <c:pt idx="872">
                  <c:v>40000</c:v>
                </c:pt>
                <c:pt idx="873">
                  <c:v>40000</c:v>
                </c:pt>
                <c:pt idx="874">
                  <c:v>40000</c:v>
                </c:pt>
                <c:pt idx="875">
                  <c:v>40000</c:v>
                </c:pt>
                <c:pt idx="876">
                  <c:v>40000</c:v>
                </c:pt>
                <c:pt idx="877">
                  <c:v>40000</c:v>
                </c:pt>
                <c:pt idx="878">
                  <c:v>40000</c:v>
                </c:pt>
                <c:pt idx="879">
                  <c:v>40000</c:v>
                </c:pt>
                <c:pt idx="880">
                  <c:v>40000</c:v>
                </c:pt>
                <c:pt idx="881">
                  <c:v>40000</c:v>
                </c:pt>
                <c:pt idx="882">
                  <c:v>40000</c:v>
                </c:pt>
                <c:pt idx="883">
                  <c:v>40000</c:v>
                </c:pt>
                <c:pt idx="884">
                  <c:v>40000</c:v>
                </c:pt>
                <c:pt idx="885">
                  <c:v>40000</c:v>
                </c:pt>
                <c:pt idx="886">
                  <c:v>40000</c:v>
                </c:pt>
                <c:pt idx="887">
                  <c:v>40000</c:v>
                </c:pt>
                <c:pt idx="888">
                  <c:v>40000</c:v>
                </c:pt>
                <c:pt idx="889">
                  <c:v>40000</c:v>
                </c:pt>
                <c:pt idx="890">
                  <c:v>40000</c:v>
                </c:pt>
                <c:pt idx="891">
                  <c:v>40000</c:v>
                </c:pt>
                <c:pt idx="892">
                  <c:v>40000</c:v>
                </c:pt>
                <c:pt idx="893">
                  <c:v>40000</c:v>
                </c:pt>
                <c:pt idx="894">
                  <c:v>40000</c:v>
                </c:pt>
                <c:pt idx="895">
                  <c:v>40000</c:v>
                </c:pt>
                <c:pt idx="896">
                  <c:v>40000</c:v>
                </c:pt>
                <c:pt idx="897">
                  <c:v>40000</c:v>
                </c:pt>
                <c:pt idx="898">
                  <c:v>40000</c:v>
                </c:pt>
                <c:pt idx="899">
                  <c:v>40000</c:v>
                </c:pt>
                <c:pt idx="900">
                  <c:v>40000</c:v>
                </c:pt>
                <c:pt idx="901">
                  <c:v>40000</c:v>
                </c:pt>
                <c:pt idx="902">
                  <c:v>40000</c:v>
                </c:pt>
                <c:pt idx="903">
                  <c:v>40000</c:v>
                </c:pt>
                <c:pt idx="904">
                  <c:v>40000</c:v>
                </c:pt>
                <c:pt idx="905">
                  <c:v>40000</c:v>
                </c:pt>
                <c:pt idx="906">
                  <c:v>40000</c:v>
                </c:pt>
                <c:pt idx="907">
                  <c:v>40000</c:v>
                </c:pt>
                <c:pt idx="908">
                  <c:v>40000</c:v>
                </c:pt>
                <c:pt idx="909">
                  <c:v>40000</c:v>
                </c:pt>
                <c:pt idx="910">
                  <c:v>40000</c:v>
                </c:pt>
                <c:pt idx="911">
                  <c:v>40000</c:v>
                </c:pt>
                <c:pt idx="912">
                  <c:v>40000</c:v>
                </c:pt>
                <c:pt idx="913">
                  <c:v>40000</c:v>
                </c:pt>
                <c:pt idx="914">
                  <c:v>40000</c:v>
                </c:pt>
                <c:pt idx="915">
                  <c:v>40000</c:v>
                </c:pt>
                <c:pt idx="916">
                  <c:v>40000</c:v>
                </c:pt>
                <c:pt idx="917">
                  <c:v>40000</c:v>
                </c:pt>
                <c:pt idx="918">
                  <c:v>40000</c:v>
                </c:pt>
                <c:pt idx="919">
                  <c:v>40000</c:v>
                </c:pt>
                <c:pt idx="920">
                  <c:v>40000</c:v>
                </c:pt>
                <c:pt idx="921">
                  <c:v>40000</c:v>
                </c:pt>
                <c:pt idx="922">
                  <c:v>40000</c:v>
                </c:pt>
                <c:pt idx="923">
                  <c:v>40000</c:v>
                </c:pt>
                <c:pt idx="924">
                  <c:v>40000</c:v>
                </c:pt>
                <c:pt idx="925">
                  <c:v>40000</c:v>
                </c:pt>
                <c:pt idx="926">
                  <c:v>40000</c:v>
                </c:pt>
                <c:pt idx="927">
                  <c:v>40000</c:v>
                </c:pt>
                <c:pt idx="928">
                  <c:v>40000</c:v>
                </c:pt>
                <c:pt idx="929">
                  <c:v>40000</c:v>
                </c:pt>
                <c:pt idx="930">
                  <c:v>40000</c:v>
                </c:pt>
                <c:pt idx="931">
                  <c:v>40000</c:v>
                </c:pt>
                <c:pt idx="932">
                  <c:v>40000</c:v>
                </c:pt>
                <c:pt idx="933">
                  <c:v>40000</c:v>
                </c:pt>
                <c:pt idx="934">
                  <c:v>40000</c:v>
                </c:pt>
                <c:pt idx="935">
                  <c:v>40000</c:v>
                </c:pt>
                <c:pt idx="936">
                  <c:v>40000</c:v>
                </c:pt>
                <c:pt idx="937">
                  <c:v>40000</c:v>
                </c:pt>
                <c:pt idx="938">
                  <c:v>40000</c:v>
                </c:pt>
                <c:pt idx="939">
                  <c:v>40000</c:v>
                </c:pt>
                <c:pt idx="1045">
                  <c:v>40000</c:v>
                </c:pt>
                <c:pt idx="1046">
                  <c:v>40000</c:v>
                </c:pt>
                <c:pt idx="1047">
                  <c:v>40000</c:v>
                </c:pt>
                <c:pt idx="1048">
                  <c:v>40000</c:v>
                </c:pt>
                <c:pt idx="1049">
                  <c:v>40000</c:v>
                </c:pt>
                <c:pt idx="1050">
                  <c:v>40000</c:v>
                </c:pt>
                <c:pt idx="1051">
                  <c:v>40000</c:v>
                </c:pt>
                <c:pt idx="1052">
                  <c:v>40000</c:v>
                </c:pt>
                <c:pt idx="1053">
                  <c:v>40000</c:v>
                </c:pt>
                <c:pt idx="1054">
                  <c:v>40000</c:v>
                </c:pt>
                <c:pt idx="1055">
                  <c:v>40000</c:v>
                </c:pt>
                <c:pt idx="1056">
                  <c:v>40000</c:v>
                </c:pt>
                <c:pt idx="1057">
                  <c:v>40000</c:v>
                </c:pt>
                <c:pt idx="1058">
                  <c:v>40000</c:v>
                </c:pt>
                <c:pt idx="1059">
                  <c:v>40000</c:v>
                </c:pt>
                <c:pt idx="1060">
                  <c:v>40000</c:v>
                </c:pt>
                <c:pt idx="1061">
                  <c:v>40000</c:v>
                </c:pt>
                <c:pt idx="1062">
                  <c:v>40000</c:v>
                </c:pt>
                <c:pt idx="1063">
                  <c:v>40000</c:v>
                </c:pt>
                <c:pt idx="1064">
                  <c:v>40000</c:v>
                </c:pt>
                <c:pt idx="1065">
                  <c:v>40000</c:v>
                </c:pt>
                <c:pt idx="1066">
                  <c:v>40000</c:v>
                </c:pt>
                <c:pt idx="1067">
                  <c:v>40000</c:v>
                </c:pt>
                <c:pt idx="1068">
                  <c:v>40000</c:v>
                </c:pt>
                <c:pt idx="1069">
                  <c:v>40000</c:v>
                </c:pt>
                <c:pt idx="1070">
                  <c:v>40000</c:v>
                </c:pt>
                <c:pt idx="1071">
                  <c:v>40000</c:v>
                </c:pt>
                <c:pt idx="1072">
                  <c:v>40000</c:v>
                </c:pt>
                <c:pt idx="1073">
                  <c:v>40000</c:v>
                </c:pt>
                <c:pt idx="1074">
                  <c:v>40000</c:v>
                </c:pt>
                <c:pt idx="1075">
                  <c:v>40000</c:v>
                </c:pt>
                <c:pt idx="1076">
                  <c:v>40000</c:v>
                </c:pt>
                <c:pt idx="1077">
                  <c:v>40000</c:v>
                </c:pt>
                <c:pt idx="1078">
                  <c:v>40000</c:v>
                </c:pt>
                <c:pt idx="1079">
                  <c:v>40000</c:v>
                </c:pt>
                <c:pt idx="1080">
                  <c:v>40000</c:v>
                </c:pt>
                <c:pt idx="1081">
                  <c:v>40000</c:v>
                </c:pt>
                <c:pt idx="1082">
                  <c:v>40000</c:v>
                </c:pt>
                <c:pt idx="1232">
                  <c:v>40000</c:v>
                </c:pt>
                <c:pt idx="1233">
                  <c:v>40000</c:v>
                </c:pt>
                <c:pt idx="1234">
                  <c:v>40000</c:v>
                </c:pt>
                <c:pt idx="1235">
                  <c:v>40000</c:v>
                </c:pt>
                <c:pt idx="1236">
                  <c:v>40000</c:v>
                </c:pt>
                <c:pt idx="1237">
                  <c:v>40000</c:v>
                </c:pt>
                <c:pt idx="1238">
                  <c:v>40000</c:v>
                </c:pt>
                <c:pt idx="1239">
                  <c:v>40000</c:v>
                </c:pt>
                <c:pt idx="1240">
                  <c:v>40000</c:v>
                </c:pt>
                <c:pt idx="1241">
                  <c:v>40000</c:v>
                </c:pt>
                <c:pt idx="1242">
                  <c:v>40000</c:v>
                </c:pt>
                <c:pt idx="1243">
                  <c:v>40000</c:v>
                </c:pt>
                <c:pt idx="1244">
                  <c:v>40000</c:v>
                </c:pt>
                <c:pt idx="1245">
                  <c:v>40000</c:v>
                </c:pt>
                <c:pt idx="1246">
                  <c:v>40000</c:v>
                </c:pt>
                <c:pt idx="1247">
                  <c:v>40000</c:v>
                </c:pt>
                <c:pt idx="1248">
                  <c:v>40000</c:v>
                </c:pt>
                <c:pt idx="1249">
                  <c:v>40000</c:v>
                </c:pt>
                <c:pt idx="1250">
                  <c:v>40000</c:v>
                </c:pt>
                <c:pt idx="1251">
                  <c:v>40000</c:v>
                </c:pt>
                <c:pt idx="1252">
                  <c:v>40000</c:v>
                </c:pt>
                <c:pt idx="1253">
                  <c:v>40000</c:v>
                </c:pt>
                <c:pt idx="1254">
                  <c:v>40000</c:v>
                </c:pt>
                <c:pt idx="1255">
                  <c:v>40000</c:v>
                </c:pt>
                <c:pt idx="1256">
                  <c:v>40000</c:v>
                </c:pt>
                <c:pt idx="1257">
                  <c:v>40000</c:v>
                </c:pt>
                <c:pt idx="1258">
                  <c:v>40000</c:v>
                </c:pt>
                <c:pt idx="1259">
                  <c:v>40000</c:v>
                </c:pt>
                <c:pt idx="1260">
                  <c:v>40000</c:v>
                </c:pt>
                <c:pt idx="1261">
                  <c:v>40000</c:v>
                </c:pt>
                <c:pt idx="1262">
                  <c:v>40000</c:v>
                </c:pt>
                <c:pt idx="1263">
                  <c:v>40000</c:v>
                </c:pt>
                <c:pt idx="1264">
                  <c:v>40000</c:v>
                </c:pt>
                <c:pt idx="1265">
                  <c:v>40000</c:v>
                </c:pt>
                <c:pt idx="1266">
                  <c:v>40000</c:v>
                </c:pt>
                <c:pt idx="1267">
                  <c:v>40000</c:v>
                </c:pt>
                <c:pt idx="1268">
                  <c:v>40000</c:v>
                </c:pt>
                <c:pt idx="1269">
                  <c:v>40000</c:v>
                </c:pt>
                <c:pt idx="1270">
                  <c:v>40000</c:v>
                </c:pt>
                <c:pt idx="1271">
                  <c:v>40000</c:v>
                </c:pt>
                <c:pt idx="1272">
                  <c:v>40000</c:v>
                </c:pt>
                <c:pt idx="1273">
                  <c:v>40000</c:v>
                </c:pt>
                <c:pt idx="1274">
                  <c:v>40000</c:v>
                </c:pt>
                <c:pt idx="1275">
                  <c:v>40000</c:v>
                </c:pt>
                <c:pt idx="1276">
                  <c:v>40000</c:v>
                </c:pt>
                <c:pt idx="1277">
                  <c:v>40000</c:v>
                </c:pt>
                <c:pt idx="1278">
                  <c:v>40000</c:v>
                </c:pt>
                <c:pt idx="1379">
                  <c:v>40000</c:v>
                </c:pt>
                <c:pt idx="1380">
                  <c:v>40000</c:v>
                </c:pt>
                <c:pt idx="1381">
                  <c:v>40000</c:v>
                </c:pt>
                <c:pt idx="1382">
                  <c:v>40000</c:v>
                </c:pt>
                <c:pt idx="1383">
                  <c:v>40000</c:v>
                </c:pt>
                <c:pt idx="1384">
                  <c:v>40000</c:v>
                </c:pt>
                <c:pt idx="1385">
                  <c:v>40000</c:v>
                </c:pt>
                <c:pt idx="1386">
                  <c:v>40000</c:v>
                </c:pt>
                <c:pt idx="1387">
                  <c:v>40000</c:v>
                </c:pt>
                <c:pt idx="1388">
                  <c:v>40000</c:v>
                </c:pt>
                <c:pt idx="1389">
                  <c:v>40000</c:v>
                </c:pt>
                <c:pt idx="1390">
                  <c:v>40000</c:v>
                </c:pt>
                <c:pt idx="1391">
                  <c:v>40000</c:v>
                </c:pt>
                <c:pt idx="1392">
                  <c:v>40000</c:v>
                </c:pt>
                <c:pt idx="1393">
                  <c:v>40000</c:v>
                </c:pt>
                <c:pt idx="1394">
                  <c:v>40000</c:v>
                </c:pt>
                <c:pt idx="1395">
                  <c:v>40000</c:v>
                </c:pt>
                <c:pt idx="1396">
                  <c:v>40000</c:v>
                </c:pt>
                <c:pt idx="1397">
                  <c:v>40000</c:v>
                </c:pt>
                <c:pt idx="1398">
                  <c:v>40000</c:v>
                </c:pt>
                <c:pt idx="1399">
                  <c:v>40000</c:v>
                </c:pt>
                <c:pt idx="1400">
                  <c:v>40000</c:v>
                </c:pt>
                <c:pt idx="1401">
                  <c:v>40000</c:v>
                </c:pt>
                <c:pt idx="1402">
                  <c:v>40000</c:v>
                </c:pt>
                <c:pt idx="1403">
                  <c:v>40000</c:v>
                </c:pt>
                <c:pt idx="1404">
                  <c:v>40000</c:v>
                </c:pt>
                <c:pt idx="1405">
                  <c:v>40000</c:v>
                </c:pt>
                <c:pt idx="1406">
                  <c:v>40000</c:v>
                </c:pt>
                <c:pt idx="1407">
                  <c:v>40000</c:v>
                </c:pt>
                <c:pt idx="1408">
                  <c:v>40000</c:v>
                </c:pt>
                <c:pt idx="1409">
                  <c:v>40000</c:v>
                </c:pt>
                <c:pt idx="1410">
                  <c:v>40000</c:v>
                </c:pt>
                <c:pt idx="1411">
                  <c:v>40000</c:v>
                </c:pt>
                <c:pt idx="1412">
                  <c:v>40000</c:v>
                </c:pt>
                <c:pt idx="1413">
                  <c:v>40000</c:v>
                </c:pt>
                <c:pt idx="1414">
                  <c:v>40000</c:v>
                </c:pt>
                <c:pt idx="1415">
                  <c:v>40000</c:v>
                </c:pt>
                <c:pt idx="1416">
                  <c:v>40000</c:v>
                </c:pt>
                <c:pt idx="1417">
                  <c:v>40000</c:v>
                </c:pt>
                <c:pt idx="1418">
                  <c:v>40000</c:v>
                </c:pt>
                <c:pt idx="1419">
                  <c:v>40000</c:v>
                </c:pt>
                <c:pt idx="1420">
                  <c:v>40000</c:v>
                </c:pt>
                <c:pt idx="1421">
                  <c:v>40000</c:v>
                </c:pt>
                <c:pt idx="1422">
                  <c:v>40000</c:v>
                </c:pt>
                <c:pt idx="1423">
                  <c:v>40000</c:v>
                </c:pt>
                <c:pt idx="1424">
                  <c:v>40000</c:v>
                </c:pt>
                <c:pt idx="1425">
                  <c:v>40000</c:v>
                </c:pt>
                <c:pt idx="1426">
                  <c:v>40000</c:v>
                </c:pt>
                <c:pt idx="1427">
                  <c:v>40000</c:v>
                </c:pt>
                <c:pt idx="1428">
                  <c:v>40000</c:v>
                </c:pt>
                <c:pt idx="1429">
                  <c:v>40000</c:v>
                </c:pt>
                <c:pt idx="1434">
                  <c:v>40000</c:v>
                </c:pt>
                <c:pt idx="1435">
                  <c:v>40000</c:v>
                </c:pt>
                <c:pt idx="1436">
                  <c:v>40000</c:v>
                </c:pt>
                <c:pt idx="1437">
                  <c:v>40000</c:v>
                </c:pt>
                <c:pt idx="1438">
                  <c:v>40000</c:v>
                </c:pt>
                <c:pt idx="1439">
                  <c:v>40000</c:v>
                </c:pt>
                <c:pt idx="1440">
                  <c:v>40000</c:v>
                </c:pt>
                <c:pt idx="1441">
                  <c:v>40000</c:v>
                </c:pt>
                <c:pt idx="1442">
                  <c:v>40000</c:v>
                </c:pt>
                <c:pt idx="1443">
                  <c:v>40000</c:v>
                </c:pt>
                <c:pt idx="1444">
                  <c:v>40000</c:v>
                </c:pt>
                <c:pt idx="1445">
                  <c:v>40000</c:v>
                </c:pt>
                <c:pt idx="1446">
                  <c:v>40000</c:v>
                </c:pt>
                <c:pt idx="1447">
                  <c:v>40000</c:v>
                </c:pt>
                <c:pt idx="1448">
                  <c:v>40000</c:v>
                </c:pt>
                <c:pt idx="1449">
                  <c:v>40000</c:v>
                </c:pt>
                <c:pt idx="1450">
                  <c:v>40000</c:v>
                </c:pt>
                <c:pt idx="1451">
                  <c:v>40000</c:v>
                </c:pt>
                <c:pt idx="1452">
                  <c:v>40000</c:v>
                </c:pt>
                <c:pt idx="1453">
                  <c:v>40000</c:v>
                </c:pt>
                <c:pt idx="1454">
                  <c:v>40000</c:v>
                </c:pt>
                <c:pt idx="1455">
                  <c:v>40000</c:v>
                </c:pt>
                <c:pt idx="1456">
                  <c:v>40000</c:v>
                </c:pt>
                <c:pt idx="1457">
                  <c:v>40000</c:v>
                </c:pt>
                <c:pt idx="1458">
                  <c:v>40000</c:v>
                </c:pt>
                <c:pt idx="1459">
                  <c:v>40000</c:v>
                </c:pt>
                <c:pt idx="1460">
                  <c:v>40000</c:v>
                </c:pt>
                <c:pt idx="1461">
                  <c:v>40000</c:v>
                </c:pt>
                <c:pt idx="1462">
                  <c:v>40000</c:v>
                </c:pt>
                <c:pt idx="1463">
                  <c:v>40000</c:v>
                </c:pt>
                <c:pt idx="1464">
                  <c:v>40000</c:v>
                </c:pt>
                <c:pt idx="1465">
                  <c:v>40000</c:v>
                </c:pt>
                <c:pt idx="1466">
                  <c:v>40000</c:v>
                </c:pt>
                <c:pt idx="1467">
                  <c:v>40000</c:v>
                </c:pt>
                <c:pt idx="1468">
                  <c:v>40000</c:v>
                </c:pt>
                <c:pt idx="1469">
                  <c:v>40000</c:v>
                </c:pt>
                <c:pt idx="1470">
                  <c:v>40000</c:v>
                </c:pt>
                <c:pt idx="1471">
                  <c:v>40000</c:v>
                </c:pt>
                <c:pt idx="1472">
                  <c:v>40000</c:v>
                </c:pt>
                <c:pt idx="1473">
                  <c:v>40000</c:v>
                </c:pt>
                <c:pt idx="1474">
                  <c:v>40000</c:v>
                </c:pt>
                <c:pt idx="1475">
                  <c:v>40000</c:v>
                </c:pt>
                <c:pt idx="1476">
                  <c:v>40000</c:v>
                </c:pt>
                <c:pt idx="1477">
                  <c:v>40000</c:v>
                </c:pt>
                <c:pt idx="1478">
                  <c:v>40000</c:v>
                </c:pt>
                <c:pt idx="1479">
                  <c:v>40000</c:v>
                </c:pt>
                <c:pt idx="1480">
                  <c:v>40000</c:v>
                </c:pt>
                <c:pt idx="1481">
                  <c:v>40000</c:v>
                </c:pt>
                <c:pt idx="1482">
                  <c:v>40000</c:v>
                </c:pt>
                <c:pt idx="1483">
                  <c:v>40000</c:v>
                </c:pt>
                <c:pt idx="1484">
                  <c:v>40000</c:v>
                </c:pt>
                <c:pt idx="1485">
                  <c:v>40000</c:v>
                </c:pt>
                <c:pt idx="1486">
                  <c:v>40000</c:v>
                </c:pt>
                <c:pt idx="1487">
                  <c:v>40000</c:v>
                </c:pt>
                <c:pt idx="1794">
                  <c:v>40000</c:v>
                </c:pt>
                <c:pt idx="1795">
                  <c:v>40000</c:v>
                </c:pt>
                <c:pt idx="1796">
                  <c:v>40000</c:v>
                </c:pt>
                <c:pt idx="1797">
                  <c:v>40000</c:v>
                </c:pt>
                <c:pt idx="1798">
                  <c:v>40000</c:v>
                </c:pt>
                <c:pt idx="1799">
                  <c:v>40000</c:v>
                </c:pt>
                <c:pt idx="1800">
                  <c:v>40000</c:v>
                </c:pt>
                <c:pt idx="1801">
                  <c:v>40000</c:v>
                </c:pt>
                <c:pt idx="1802">
                  <c:v>40000</c:v>
                </c:pt>
                <c:pt idx="1803">
                  <c:v>40000</c:v>
                </c:pt>
                <c:pt idx="1804">
                  <c:v>40000</c:v>
                </c:pt>
                <c:pt idx="1805">
                  <c:v>40000</c:v>
                </c:pt>
                <c:pt idx="1806">
                  <c:v>40000</c:v>
                </c:pt>
                <c:pt idx="1807">
                  <c:v>40000</c:v>
                </c:pt>
                <c:pt idx="1808">
                  <c:v>40000</c:v>
                </c:pt>
                <c:pt idx="1809">
                  <c:v>40000</c:v>
                </c:pt>
                <c:pt idx="1810">
                  <c:v>40000</c:v>
                </c:pt>
                <c:pt idx="1811">
                  <c:v>40000</c:v>
                </c:pt>
                <c:pt idx="1812">
                  <c:v>40000</c:v>
                </c:pt>
                <c:pt idx="1813">
                  <c:v>40000</c:v>
                </c:pt>
                <c:pt idx="1814">
                  <c:v>40000</c:v>
                </c:pt>
                <c:pt idx="1815">
                  <c:v>40000</c:v>
                </c:pt>
                <c:pt idx="1816">
                  <c:v>40000</c:v>
                </c:pt>
                <c:pt idx="1817">
                  <c:v>40000</c:v>
                </c:pt>
                <c:pt idx="1818">
                  <c:v>40000</c:v>
                </c:pt>
                <c:pt idx="1819">
                  <c:v>40000</c:v>
                </c:pt>
                <c:pt idx="1820">
                  <c:v>40000</c:v>
                </c:pt>
                <c:pt idx="1821">
                  <c:v>40000</c:v>
                </c:pt>
                <c:pt idx="1822">
                  <c:v>40000</c:v>
                </c:pt>
                <c:pt idx="1823">
                  <c:v>40000</c:v>
                </c:pt>
                <c:pt idx="1824">
                  <c:v>40000</c:v>
                </c:pt>
                <c:pt idx="1825">
                  <c:v>40000</c:v>
                </c:pt>
                <c:pt idx="1826">
                  <c:v>40000</c:v>
                </c:pt>
                <c:pt idx="1827">
                  <c:v>40000</c:v>
                </c:pt>
                <c:pt idx="1828">
                  <c:v>40000</c:v>
                </c:pt>
                <c:pt idx="1829">
                  <c:v>40000</c:v>
                </c:pt>
                <c:pt idx="1830">
                  <c:v>40000</c:v>
                </c:pt>
                <c:pt idx="1831">
                  <c:v>40000</c:v>
                </c:pt>
                <c:pt idx="1832">
                  <c:v>40000</c:v>
                </c:pt>
                <c:pt idx="1833">
                  <c:v>40000</c:v>
                </c:pt>
                <c:pt idx="1834">
                  <c:v>40000</c:v>
                </c:pt>
                <c:pt idx="1835">
                  <c:v>40000</c:v>
                </c:pt>
                <c:pt idx="1836">
                  <c:v>40000</c:v>
                </c:pt>
                <c:pt idx="1837">
                  <c:v>40000</c:v>
                </c:pt>
                <c:pt idx="1838">
                  <c:v>40000</c:v>
                </c:pt>
                <c:pt idx="1839">
                  <c:v>40000</c:v>
                </c:pt>
                <c:pt idx="1840">
                  <c:v>40000</c:v>
                </c:pt>
                <c:pt idx="1841">
                  <c:v>40000</c:v>
                </c:pt>
                <c:pt idx="1842">
                  <c:v>40000</c:v>
                </c:pt>
                <c:pt idx="1843">
                  <c:v>40000</c:v>
                </c:pt>
                <c:pt idx="1844">
                  <c:v>40000</c:v>
                </c:pt>
                <c:pt idx="1845">
                  <c:v>40000</c:v>
                </c:pt>
                <c:pt idx="1846">
                  <c:v>40000</c:v>
                </c:pt>
                <c:pt idx="1847">
                  <c:v>40000</c:v>
                </c:pt>
                <c:pt idx="1848">
                  <c:v>40000</c:v>
                </c:pt>
                <c:pt idx="1849">
                  <c:v>40000</c:v>
                </c:pt>
                <c:pt idx="1850">
                  <c:v>40000</c:v>
                </c:pt>
                <c:pt idx="1851">
                  <c:v>40000</c:v>
                </c:pt>
                <c:pt idx="1852">
                  <c:v>40000</c:v>
                </c:pt>
                <c:pt idx="1853">
                  <c:v>40000</c:v>
                </c:pt>
                <c:pt idx="1854">
                  <c:v>40000</c:v>
                </c:pt>
                <c:pt idx="1855">
                  <c:v>40000</c:v>
                </c:pt>
                <c:pt idx="1856">
                  <c:v>40000</c:v>
                </c:pt>
              </c:numCache>
            </c:numRef>
          </c:val>
          <c:smooth val="0"/>
          <c:extLst xmlns:c16r2="http://schemas.microsoft.com/office/drawing/2015/06/chart">
            <c:ext xmlns:c16="http://schemas.microsoft.com/office/drawing/2014/chart" uri="{C3380CC4-5D6E-409C-BE32-E72D297353CC}">
              <c16:uniqueId val="{00000008-26F3-43EC-AA58-AAC5E0BB9EC4}"/>
            </c:ext>
          </c:extLst>
        </c:ser>
        <c:dLbls>
          <c:showLegendKey val="0"/>
          <c:showVal val="0"/>
          <c:showCatName val="0"/>
          <c:showSerName val="0"/>
          <c:showPercent val="0"/>
          <c:showBubbleSize val="0"/>
        </c:dLbls>
        <c:smooth val="0"/>
        <c:axId val="701836200"/>
        <c:axId val="657095456"/>
        <c:extLst xmlns:c16r2="http://schemas.microsoft.com/office/drawing/2015/06/chart">
          <c:ext xmlns:c15="http://schemas.microsoft.com/office/drawing/2012/chart" uri="{02D57815-91ED-43cb-92C2-25804820EDAC}">
            <c15:filteredLineSeries>
              <c15:ser>
                <c:idx val="8"/>
                <c:order val="8"/>
                <c:tx>
                  <c:strRef>
                    <c:extLst xmlns:c16r2="http://schemas.microsoft.com/office/drawing/2015/06/chart">
                      <c:ext uri="{02D57815-91ED-43cb-92C2-25804820EDAC}">
                        <c15:formulaRef>
                          <c15:sqref>'All Time Flows'!$K$2</c15:sqref>
                        </c15:formulaRef>
                      </c:ext>
                    </c:extLst>
                    <c:strCache>
                      <c:ptCount val="1"/>
                      <c:pt idx="0">
                        <c:v>Event</c:v>
                      </c:pt>
                    </c:strCache>
                  </c:strRef>
                </c:tx>
                <c:spPr>
                  <a:ln w="28575" cap="rnd">
                    <a:solidFill>
                      <a:schemeClr val="accent3">
                        <a:lumMod val="60000"/>
                      </a:schemeClr>
                    </a:solidFill>
                    <a:round/>
                  </a:ln>
                  <a:effectLst/>
                </c:spPr>
                <c:marker>
                  <c:symbol val="none"/>
                </c:marker>
                <c:cat>
                  <c:numRef>
                    <c:extLst xmlns:c16r2="http://schemas.microsoft.com/office/drawing/2015/06/chart">
                      <c:ext uri="{02D57815-91ED-43cb-92C2-25804820EDAC}">
                        <c15:formulaRef>
                          <c15:sqref>'All Time Flows'!$B$3:$B$1889</c15:sqref>
                        </c15:formulaRef>
                      </c:ext>
                    </c:extLst>
                    <c:numCache>
                      <c:formatCode>d/m/yy;@</c:formatCode>
                      <c:ptCount val="1887"/>
                      <c:pt idx="0">
                        <c:v>41791</c:v>
                      </c:pt>
                      <c:pt idx="1">
                        <c:v>41792</c:v>
                      </c:pt>
                      <c:pt idx="2">
                        <c:v>41793</c:v>
                      </c:pt>
                      <c:pt idx="3">
                        <c:v>41794</c:v>
                      </c:pt>
                      <c:pt idx="4">
                        <c:v>41795</c:v>
                      </c:pt>
                      <c:pt idx="5">
                        <c:v>41796</c:v>
                      </c:pt>
                      <c:pt idx="6">
                        <c:v>41797</c:v>
                      </c:pt>
                      <c:pt idx="7">
                        <c:v>41798</c:v>
                      </c:pt>
                      <c:pt idx="8">
                        <c:v>41799</c:v>
                      </c:pt>
                      <c:pt idx="9">
                        <c:v>41800</c:v>
                      </c:pt>
                      <c:pt idx="10">
                        <c:v>41801</c:v>
                      </c:pt>
                      <c:pt idx="11">
                        <c:v>41802</c:v>
                      </c:pt>
                      <c:pt idx="12">
                        <c:v>41803</c:v>
                      </c:pt>
                      <c:pt idx="13">
                        <c:v>41804</c:v>
                      </c:pt>
                      <c:pt idx="14">
                        <c:v>41805</c:v>
                      </c:pt>
                      <c:pt idx="15">
                        <c:v>41806</c:v>
                      </c:pt>
                      <c:pt idx="16">
                        <c:v>41807</c:v>
                      </c:pt>
                      <c:pt idx="17">
                        <c:v>41808</c:v>
                      </c:pt>
                      <c:pt idx="18">
                        <c:v>41809</c:v>
                      </c:pt>
                      <c:pt idx="19">
                        <c:v>41810</c:v>
                      </c:pt>
                      <c:pt idx="20">
                        <c:v>41811</c:v>
                      </c:pt>
                      <c:pt idx="21">
                        <c:v>41812</c:v>
                      </c:pt>
                      <c:pt idx="22">
                        <c:v>41813</c:v>
                      </c:pt>
                      <c:pt idx="23">
                        <c:v>41814</c:v>
                      </c:pt>
                      <c:pt idx="24">
                        <c:v>41815</c:v>
                      </c:pt>
                      <c:pt idx="25">
                        <c:v>41816</c:v>
                      </c:pt>
                      <c:pt idx="26">
                        <c:v>41817</c:v>
                      </c:pt>
                      <c:pt idx="27">
                        <c:v>41818</c:v>
                      </c:pt>
                      <c:pt idx="28">
                        <c:v>41819</c:v>
                      </c:pt>
                      <c:pt idx="29">
                        <c:v>41820</c:v>
                      </c:pt>
                      <c:pt idx="30">
                        <c:v>41821</c:v>
                      </c:pt>
                      <c:pt idx="31">
                        <c:v>41822</c:v>
                      </c:pt>
                      <c:pt idx="32">
                        <c:v>41823</c:v>
                      </c:pt>
                      <c:pt idx="33">
                        <c:v>41824</c:v>
                      </c:pt>
                      <c:pt idx="34">
                        <c:v>41825</c:v>
                      </c:pt>
                      <c:pt idx="35">
                        <c:v>41826</c:v>
                      </c:pt>
                      <c:pt idx="36">
                        <c:v>41827</c:v>
                      </c:pt>
                      <c:pt idx="37">
                        <c:v>41828</c:v>
                      </c:pt>
                      <c:pt idx="38">
                        <c:v>41829</c:v>
                      </c:pt>
                      <c:pt idx="39">
                        <c:v>41830</c:v>
                      </c:pt>
                      <c:pt idx="40">
                        <c:v>41831</c:v>
                      </c:pt>
                      <c:pt idx="41">
                        <c:v>41832</c:v>
                      </c:pt>
                      <c:pt idx="42">
                        <c:v>41833</c:v>
                      </c:pt>
                      <c:pt idx="43">
                        <c:v>41834</c:v>
                      </c:pt>
                      <c:pt idx="44">
                        <c:v>41835</c:v>
                      </c:pt>
                      <c:pt idx="45">
                        <c:v>41836</c:v>
                      </c:pt>
                      <c:pt idx="46">
                        <c:v>41837</c:v>
                      </c:pt>
                      <c:pt idx="47">
                        <c:v>41838</c:v>
                      </c:pt>
                      <c:pt idx="48">
                        <c:v>41839</c:v>
                      </c:pt>
                      <c:pt idx="49">
                        <c:v>41840</c:v>
                      </c:pt>
                      <c:pt idx="50">
                        <c:v>41841</c:v>
                      </c:pt>
                      <c:pt idx="51">
                        <c:v>41842</c:v>
                      </c:pt>
                      <c:pt idx="52">
                        <c:v>41843</c:v>
                      </c:pt>
                      <c:pt idx="53">
                        <c:v>41844</c:v>
                      </c:pt>
                      <c:pt idx="54">
                        <c:v>41845</c:v>
                      </c:pt>
                      <c:pt idx="55">
                        <c:v>41846</c:v>
                      </c:pt>
                      <c:pt idx="56">
                        <c:v>41847</c:v>
                      </c:pt>
                      <c:pt idx="57">
                        <c:v>41848</c:v>
                      </c:pt>
                      <c:pt idx="58">
                        <c:v>41849</c:v>
                      </c:pt>
                      <c:pt idx="59">
                        <c:v>41850</c:v>
                      </c:pt>
                      <c:pt idx="60">
                        <c:v>41851</c:v>
                      </c:pt>
                      <c:pt idx="61">
                        <c:v>41852</c:v>
                      </c:pt>
                      <c:pt idx="62">
                        <c:v>41853</c:v>
                      </c:pt>
                      <c:pt idx="63">
                        <c:v>41854</c:v>
                      </c:pt>
                      <c:pt idx="64">
                        <c:v>41855</c:v>
                      </c:pt>
                      <c:pt idx="65">
                        <c:v>41856</c:v>
                      </c:pt>
                      <c:pt idx="66">
                        <c:v>41857</c:v>
                      </c:pt>
                      <c:pt idx="67">
                        <c:v>41858</c:v>
                      </c:pt>
                      <c:pt idx="68">
                        <c:v>41859</c:v>
                      </c:pt>
                      <c:pt idx="69">
                        <c:v>41860</c:v>
                      </c:pt>
                      <c:pt idx="70">
                        <c:v>41861</c:v>
                      </c:pt>
                      <c:pt idx="71">
                        <c:v>41862</c:v>
                      </c:pt>
                      <c:pt idx="72">
                        <c:v>41863</c:v>
                      </c:pt>
                      <c:pt idx="73">
                        <c:v>41864</c:v>
                      </c:pt>
                      <c:pt idx="74">
                        <c:v>41865</c:v>
                      </c:pt>
                      <c:pt idx="75">
                        <c:v>41866</c:v>
                      </c:pt>
                      <c:pt idx="76">
                        <c:v>41867</c:v>
                      </c:pt>
                      <c:pt idx="77">
                        <c:v>41868</c:v>
                      </c:pt>
                      <c:pt idx="78">
                        <c:v>41869</c:v>
                      </c:pt>
                      <c:pt idx="79">
                        <c:v>41870</c:v>
                      </c:pt>
                      <c:pt idx="80">
                        <c:v>41871</c:v>
                      </c:pt>
                      <c:pt idx="81">
                        <c:v>41872</c:v>
                      </c:pt>
                      <c:pt idx="82">
                        <c:v>41873</c:v>
                      </c:pt>
                      <c:pt idx="83">
                        <c:v>41874</c:v>
                      </c:pt>
                      <c:pt idx="84">
                        <c:v>41875</c:v>
                      </c:pt>
                      <c:pt idx="85">
                        <c:v>41876</c:v>
                      </c:pt>
                      <c:pt idx="86">
                        <c:v>41877</c:v>
                      </c:pt>
                      <c:pt idx="87">
                        <c:v>41878</c:v>
                      </c:pt>
                      <c:pt idx="88">
                        <c:v>41879</c:v>
                      </c:pt>
                      <c:pt idx="89">
                        <c:v>41880</c:v>
                      </c:pt>
                      <c:pt idx="90">
                        <c:v>41881</c:v>
                      </c:pt>
                      <c:pt idx="91">
                        <c:v>41882</c:v>
                      </c:pt>
                      <c:pt idx="92">
                        <c:v>41883</c:v>
                      </c:pt>
                      <c:pt idx="93">
                        <c:v>41884</c:v>
                      </c:pt>
                      <c:pt idx="94">
                        <c:v>41885</c:v>
                      </c:pt>
                      <c:pt idx="95">
                        <c:v>41886</c:v>
                      </c:pt>
                      <c:pt idx="96">
                        <c:v>41887</c:v>
                      </c:pt>
                      <c:pt idx="97">
                        <c:v>41888</c:v>
                      </c:pt>
                      <c:pt idx="98">
                        <c:v>41889</c:v>
                      </c:pt>
                      <c:pt idx="99">
                        <c:v>41890</c:v>
                      </c:pt>
                      <c:pt idx="100">
                        <c:v>41891</c:v>
                      </c:pt>
                      <c:pt idx="101">
                        <c:v>41892</c:v>
                      </c:pt>
                      <c:pt idx="102">
                        <c:v>41893</c:v>
                      </c:pt>
                      <c:pt idx="103">
                        <c:v>41894</c:v>
                      </c:pt>
                      <c:pt idx="104">
                        <c:v>41895</c:v>
                      </c:pt>
                      <c:pt idx="105">
                        <c:v>41896</c:v>
                      </c:pt>
                      <c:pt idx="106">
                        <c:v>41897</c:v>
                      </c:pt>
                      <c:pt idx="107">
                        <c:v>41898</c:v>
                      </c:pt>
                      <c:pt idx="108">
                        <c:v>41899</c:v>
                      </c:pt>
                      <c:pt idx="109">
                        <c:v>41900</c:v>
                      </c:pt>
                      <c:pt idx="110">
                        <c:v>41901</c:v>
                      </c:pt>
                      <c:pt idx="111">
                        <c:v>41902</c:v>
                      </c:pt>
                      <c:pt idx="112">
                        <c:v>41903</c:v>
                      </c:pt>
                      <c:pt idx="113">
                        <c:v>41904</c:v>
                      </c:pt>
                      <c:pt idx="114">
                        <c:v>41905</c:v>
                      </c:pt>
                      <c:pt idx="115">
                        <c:v>41906</c:v>
                      </c:pt>
                      <c:pt idx="116">
                        <c:v>41907</c:v>
                      </c:pt>
                      <c:pt idx="117">
                        <c:v>41908</c:v>
                      </c:pt>
                      <c:pt idx="118">
                        <c:v>41909</c:v>
                      </c:pt>
                      <c:pt idx="119">
                        <c:v>41910</c:v>
                      </c:pt>
                      <c:pt idx="120">
                        <c:v>41911</c:v>
                      </c:pt>
                      <c:pt idx="121">
                        <c:v>41912</c:v>
                      </c:pt>
                      <c:pt idx="122">
                        <c:v>41913</c:v>
                      </c:pt>
                      <c:pt idx="123">
                        <c:v>41914</c:v>
                      </c:pt>
                      <c:pt idx="124">
                        <c:v>41915</c:v>
                      </c:pt>
                      <c:pt idx="125">
                        <c:v>41916</c:v>
                      </c:pt>
                      <c:pt idx="126">
                        <c:v>41917</c:v>
                      </c:pt>
                      <c:pt idx="127">
                        <c:v>41918</c:v>
                      </c:pt>
                      <c:pt idx="128">
                        <c:v>41919</c:v>
                      </c:pt>
                      <c:pt idx="129">
                        <c:v>41920</c:v>
                      </c:pt>
                      <c:pt idx="130">
                        <c:v>41921</c:v>
                      </c:pt>
                      <c:pt idx="131">
                        <c:v>41922</c:v>
                      </c:pt>
                      <c:pt idx="132">
                        <c:v>41923</c:v>
                      </c:pt>
                      <c:pt idx="133">
                        <c:v>41924</c:v>
                      </c:pt>
                      <c:pt idx="134">
                        <c:v>41925</c:v>
                      </c:pt>
                      <c:pt idx="135">
                        <c:v>41926</c:v>
                      </c:pt>
                      <c:pt idx="136">
                        <c:v>41927</c:v>
                      </c:pt>
                      <c:pt idx="137">
                        <c:v>41928</c:v>
                      </c:pt>
                      <c:pt idx="138">
                        <c:v>41929</c:v>
                      </c:pt>
                      <c:pt idx="139">
                        <c:v>41930</c:v>
                      </c:pt>
                      <c:pt idx="140">
                        <c:v>41931</c:v>
                      </c:pt>
                      <c:pt idx="141">
                        <c:v>41932</c:v>
                      </c:pt>
                      <c:pt idx="142">
                        <c:v>41933</c:v>
                      </c:pt>
                      <c:pt idx="143">
                        <c:v>41934</c:v>
                      </c:pt>
                      <c:pt idx="144">
                        <c:v>41935</c:v>
                      </c:pt>
                      <c:pt idx="145">
                        <c:v>41936</c:v>
                      </c:pt>
                      <c:pt idx="146">
                        <c:v>41937</c:v>
                      </c:pt>
                      <c:pt idx="147">
                        <c:v>41938</c:v>
                      </c:pt>
                      <c:pt idx="148">
                        <c:v>41939</c:v>
                      </c:pt>
                      <c:pt idx="149">
                        <c:v>41940</c:v>
                      </c:pt>
                      <c:pt idx="150">
                        <c:v>41941</c:v>
                      </c:pt>
                      <c:pt idx="151">
                        <c:v>41942</c:v>
                      </c:pt>
                      <c:pt idx="152">
                        <c:v>41943</c:v>
                      </c:pt>
                      <c:pt idx="153">
                        <c:v>41944</c:v>
                      </c:pt>
                      <c:pt idx="154">
                        <c:v>41945</c:v>
                      </c:pt>
                      <c:pt idx="155">
                        <c:v>41946</c:v>
                      </c:pt>
                      <c:pt idx="156">
                        <c:v>41947</c:v>
                      </c:pt>
                      <c:pt idx="157">
                        <c:v>41948</c:v>
                      </c:pt>
                      <c:pt idx="158">
                        <c:v>41949</c:v>
                      </c:pt>
                      <c:pt idx="159">
                        <c:v>41950</c:v>
                      </c:pt>
                      <c:pt idx="160">
                        <c:v>41951</c:v>
                      </c:pt>
                      <c:pt idx="161">
                        <c:v>41952</c:v>
                      </c:pt>
                      <c:pt idx="162">
                        <c:v>41953</c:v>
                      </c:pt>
                      <c:pt idx="163">
                        <c:v>41954</c:v>
                      </c:pt>
                      <c:pt idx="164">
                        <c:v>41955</c:v>
                      </c:pt>
                      <c:pt idx="165">
                        <c:v>41956</c:v>
                      </c:pt>
                      <c:pt idx="166">
                        <c:v>41957</c:v>
                      </c:pt>
                      <c:pt idx="167">
                        <c:v>41958</c:v>
                      </c:pt>
                      <c:pt idx="168">
                        <c:v>41959</c:v>
                      </c:pt>
                      <c:pt idx="169">
                        <c:v>41960</c:v>
                      </c:pt>
                      <c:pt idx="170">
                        <c:v>41961</c:v>
                      </c:pt>
                      <c:pt idx="171">
                        <c:v>41962</c:v>
                      </c:pt>
                      <c:pt idx="172">
                        <c:v>41963</c:v>
                      </c:pt>
                      <c:pt idx="173">
                        <c:v>41964</c:v>
                      </c:pt>
                      <c:pt idx="174">
                        <c:v>41965</c:v>
                      </c:pt>
                      <c:pt idx="175">
                        <c:v>41966</c:v>
                      </c:pt>
                      <c:pt idx="176">
                        <c:v>41967</c:v>
                      </c:pt>
                      <c:pt idx="177">
                        <c:v>41968</c:v>
                      </c:pt>
                      <c:pt idx="178">
                        <c:v>41969</c:v>
                      </c:pt>
                      <c:pt idx="179">
                        <c:v>41970</c:v>
                      </c:pt>
                      <c:pt idx="180">
                        <c:v>41971</c:v>
                      </c:pt>
                      <c:pt idx="181">
                        <c:v>41972</c:v>
                      </c:pt>
                      <c:pt idx="182">
                        <c:v>41973</c:v>
                      </c:pt>
                      <c:pt idx="183">
                        <c:v>41974</c:v>
                      </c:pt>
                      <c:pt idx="184">
                        <c:v>41975</c:v>
                      </c:pt>
                      <c:pt idx="185">
                        <c:v>41976</c:v>
                      </c:pt>
                      <c:pt idx="186">
                        <c:v>41977</c:v>
                      </c:pt>
                      <c:pt idx="187">
                        <c:v>41978</c:v>
                      </c:pt>
                      <c:pt idx="188">
                        <c:v>41979</c:v>
                      </c:pt>
                      <c:pt idx="189">
                        <c:v>41980</c:v>
                      </c:pt>
                      <c:pt idx="190">
                        <c:v>41981</c:v>
                      </c:pt>
                      <c:pt idx="191">
                        <c:v>41982</c:v>
                      </c:pt>
                      <c:pt idx="192">
                        <c:v>41983</c:v>
                      </c:pt>
                      <c:pt idx="193">
                        <c:v>41984</c:v>
                      </c:pt>
                      <c:pt idx="194">
                        <c:v>41985</c:v>
                      </c:pt>
                      <c:pt idx="195">
                        <c:v>41986</c:v>
                      </c:pt>
                      <c:pt idx="196">
                        <c:v>41987</c:v>
                      </c:pt>
                      <c:pt idx="197">
                        <c:v>41988</c:v>
                      </c:pt>
                      <c:pt idx="198">
                        <c:v>41989</c:v>
                      </c:pt>
                      <c:pt idx="199">
                        <c:v>41990</c:v>
                      </c:pt>
                      <c:pt idx="200">
                        <c:v>41991</c:v>
                      </c:pt>
                      <c:pt idx="201">
                        <c:v>41992</c:v>
                      </c:pt>
                      <c:pt idx="202">
                        <c:v>41993</c:v>
                      </c:pt>
                      <c:pt idx="203">
                        <c:v>41994</c:v>
                      </c:pt>
                      <c:pt idx="204">
                        <c:v>41995</c:v>
                      </c:pt>
                      <c:pt idx="205">
                        <c:v>41996</c:v>
                      </c:pt>
                      <c:pt idx="206">
                        <c:v>41997</c:v>
                      </c:pt>
                      <c:pt idx="207">
                        <c:v>41998</c:v>
                      </c:pt>
                      <c:pt idx="208">
                        <c:v>41999</c:v>
                      </c:pt>
                      <c:pt idx="209">
                        <c:v>42000</c:v>
                      </c:pt>
                      <c:pt idx="210">
                        <c:v>42001</c:v>
                      </c:pt>
                      <c:pt idx="211">
                        <c:v>42002</c:v>
                      </c:pt>
                      <c:pt idx="212">
                        <c:v>42003</c:v>
                      </c:pt>
                      <c:pt idx="213">
                        <c:v>42004</c:v>
                      </c:pt>
                      <c:pt idx="214">
                        <c:v>42005</c:v>
                      </c:pt>
                      <c:pt idx="215">
                        <c:v>42006</c:v>
                      </c:pt>
                      <c:pt idx="216">
                        <c:v>42007</c:v>
                      </c:pt>
                      <c:pt idx="217">
                        <c:v>42008</c:v>
                      </c:pt>
                      <c:pt idx="218">
                        <c:v>42009</c:v>
                      </c:pt>
                      <c:pt idx="219">
                        <c:v>42010</c:v>
                      </c:pt>
                      <c:pt idx="220">
                        <c:v>42011</c:v>
                      </c:pt>
                      <c:pt idx="221">
                        <c:v>42012</c:v>
                      </c:pt>
                      <c:pt idx="222">
                        <c:v>42013</c:v>
                      </c:pt>
                      <c:pt idx="223">
                        <c:v>42014</c:v>
                      </c:pt>
                      <c:pt idx="224">
                        <c:v>42015</c:v>
                      </c:pt>
                      <c:pt idx="225">
                        <c:v>42016</c:v>
                      </c:pt>
                      <c:pt idx="226">
                        <c:v>42017</c:v>
                      </c:pt>
                      <c:pt idx="227">
                        <c:v>42018</c:v>
                      </c:pt>
                      <c:pt idx="228">
                        <c:v>42019</c:v>
                      </c:pt>
                      <c:pt idx="229">
                        <c:v>42020</c:v>
                      </c:pt>
                      <c:pt idx="230">
                        <c:v>42021</c:v>
                      </c:pt>
                      <c:pt idx="231">
                        <c:v>42022</c:v>
                      </c:pt>
                      <c:pt idx="232">
                        <c:v>42023</c:v>
                      </c:pt>
                      <c:pt idx="233">
                        <c:v>42024</c:v>
                      </c:pt>
                      <c:pt idx="234">
                        <c:v>42025</c:v>
                      </c:pt>
                      <c:pt idx="235">
                        <c:v>42026</c:v>
                      </c:pt>
                      <c:pt idx="236">
                        <c:v>42027</c:v>
                      </c:pt>
                      <c:pt idx="237">
                        <c:v>42028</c:v>
                      </c:pt>
                      <c:pt idx="238">
                        <c:v>42029</c:v>
                      </c:pt>
                      <c:pt idx="239">
                        <c:v>42030</c:v>
                      </c:pt>
                      <c:pt idx="240">
                        <c:v>42031</c:v>
                      </c:pt>
                      <c:pt idx="241">
                        <c:v>42032</c:v>
                      </c:pt>
                      <c:pt idx="242">
                        <c:v>42033</c:v>
                      </c:pt>
                      <c:pt idx="243">
                        <c:v>42034</c:v>
                      </c:pt>
                      <c:pt idx="244">
                        <c:v>42035</c:v>
                      </c:pt>
                      <c:pt idx="245">
                        <c:v>42036</c:v>
                      </c:pt>
                      <c:pt idx="246">
                        <c:v>42037</c:v>
                      </c:pt>
                      <c:pt idx="247">
                        <c:v>42038</c:v>
                      </c:pt>
                      <c:pt idx="248">
                        <c:v>42039</c:v>
                      </c:pt>
                      <c:pt idx="249">
                        <c:v>42040</c:v>
                      </c:pt>
                      <c:pt idx="250">
                        <c:v>42041</c:v>
                      </c:pt>
                      <c:pt idx="251">
                        <c:v>42042</c:v>
                      </c:pt>
                      <c:pt idx="252">
                        <c:v>42043</c:v>
                      </c:pt>
                      <c:pt idx="253">
                        <c:v>42044</c:v>
                      </c:pt>
                      <c:pt idx="254">
                        <c:v>42045</c:v>
                      </c:pt>
                      <c:pt idx="255">
                        <c:v>42046</c:v>
                      </c:pt>
                      <c:pt idx="256">
                        <c:v>42047</c:v>
                      </c:pt>
                      <c:pt idx="257">
                        <c:v>42048</c:v>
                      </c:pt>
                      <c:pt idx="258">
                        <c:v>42049</c:v>
                      </c:pt>
                      <c:pt idx="259">
                        <c:v>42050</c:v>
                      </c:pt>
                      <c:pt idx="260">
                        <c:v>42051</c:v>
                      </c:pt>
                      <c:pt idx="261">
                        <c:v>42052</c:v>
                      </c:pt>
                      <c:pt idx="262">
                        <c:v>42053</c:v>
                      </c:pt>
                      <c:pt idx="263">
                        <c:v>42054</c:v>
                      </c:pt>
                      <c:pt idx="264">
                        <c:v>42055</c:v>
                      </c:pt>
                      <c:pt idx="265">
                        <c:v>42056</c:v>
                      </c:pt>
                      <c:pt idx="266">
                        <c:v>42057</c:v>
                      </c:pt>
                      <c:pt idx="267">
                        <c:v>42058</c:v>
                      </c:pt>
                      <c:pt idx="268">
                        <c:v>42059</c:v>
                      </c:pt>
                      <c:pt idx="269">
                        <c:v>42060</c:v>
                      </c:pt>
                      <c:pt idx="270">
                        <c:v>42061</c:v>
                      </c:pt>
                      <c:pt idx="271">
                        <c:v>42062</c:v>
                      </c:pt>
                      <c:pt idx="272">
                        <c:v>42063</c:v>
                      </c:pt>
                      <c:pt idx="273">
                        <c:v>42064</c:v>
                      </c:pt>
                      <c:pt idx="274">
                        <c:v>42065</c:v>
                      </c:pt>
                      <c:pt idx="275">
                        <c:v>42066</c:v>
                      </c:pt>
                      <c:pt idx="276">
                        <c:v>42067</c:v>
                      </c:pt>
                      <c:pt idx="277">
                        <c:v>42068</c:v>
                      </c:pt>
                      <c:pt idx="278">
                        <c:v>42069</c:v>
                      </c:pt>
                      <c:pt idx="279">
                        <c:v>42070</c:v>
                      </c:pt>
                      <c:pt idx="280">
                        <c:v>42071</c:v>
                      </c:pt>
                      <c:pt idx="281">
                        <c:v>42072</c:v>
                      </c:pt>
                      <c:pt idx="282">
                        <c:v>42073</c:v>
                      </c:pt>
                      <c:pt idx="283">
                        <c:v>42074</c:v>
                      </c:pt>
                      <c:pt idx="284">
                        <c:v>42075</c:v>
                      </c:pt>
                      <c:pt idx="285">
                        <c:v>42076</c:v>
                      </c:pt>
                      <c:pt idx="286">
                        <c:v>42077</c:v>
                      </c:pt>
                      <c:pt idx="287">
                        <c:v>42078</c:v>
                      </c:pt>
                      <c:pt idx="288">
                        <c:v>42079</c:v>
                      </c:pt>
                      <c:pt idx="289">
                        <c:v>42080</c:v>
                      </c:pt>
                      <c:pt idx="290">
                        <c:v>42081</c:v>
                      </c:pt>
                      <c:pt idx="291">
                        <c:v>42082</c:v>
                      </c:pt>
                      <c:pt idx="292">
                        <c:v>42083</c:v>
                      </c:pt>
                      <c:pt idx="293">
                        <c:v>42084</c:v>
                      </c:pt>
                      <c:pt idx="294">
                        <c:v>42085</c:v>
                      </c:pt>
                      <c:pt idx="295">
                        <c:v>42086</c:v>
                      </c:pt>
                      <c:pt idx="296">
                        <c:v>42087</c:v>
                      </c:pt>
                      <c:pt idx="297">
                        <c:v>42088</c:v>
                      </c:pt>
                      <c:pt idx="298">
                        <c:v>42089</c:v>
                      </c:pt>
                      <c:pt idx="299">
                        <c:v>42090</c:v>
                      </c:pt>
                      <c:pt idx="300">
                        <c:v>42091</c:v>
                      </c:pt>
                      <c:pt idx="301">
                        <c:v>42092</c:v>
                      </c:pt>
                      <c:pt idx="302">
                        <c:v>42093</c:v>
                      </c:pt>
                      <c:pt idx="303">
                        <c:v>42094</c:v>
                      </c:pt>
                      <c:pt idx="304">
                        <c:v>42095</c:v>
                      </c:pt>
                      <c:pt idx="305">
                        <c:v>42096</c:v>
                      </c:pt>
                      <c:pt idx="306">
                        <c:v>42097</c:v>
                      </c:pt>
                      <c:pt idx="307">
                        <c:v>42098</c:v>
                      </c:pt>
                      <c:pt idx="308">
                        <c:v>42099</c:v>
                      </c:pt>
                      <c:pt idx="309">
                        <c:v>42100</c:v>
                      </c:pt>
                      <c:pt idx="310">
                        <c:v>42101</c:v>
                      </c:pt>
                      <c:pt idx="311">
                        <c:v>42102</c:v>
                      </c:pt>
                      <c:pt idx="312">
                        <c:v>42103</c:v>
                      </c:pt>
                      <c:pt idx="313">
                        <c:v>42104</c:v>
                      </c:pt>
                      <c:pt idx="314">
                        <c:v>42105</c:v>
                      </c:pt>
                      <c:pt idx="315">
                        <c:v>42106</c:v>
                      </c:pt>
                      <c:pt idx="316">
                        <c:v>42107</c:v>
                      </c:pt>
                      <c:pt idx="317">
                        <c:v>42108</c:v>
                      </c:pt>
                      <c:pt idx="318">
                        <c:v>42109</c:v>
                      </c:pt>
                      <c:pt idx="319">
                        <c:v>42110</c:v>
                      </c:pt>
                      <c:pt idx="320">
                        <c:v>42111</c:v>
                      </c:pt>
                      <c:pt idx="321">
                        <c:v>42112</c:v>
                      </c:pt>
                      <c:pt idx="322">
                        <c:v>42113</c:v>
                      </c:pt>
                      <c:pt idx="323">
                        <c:v>42114</c:v>
                      </c:pt>
                      <c:pt idx="324">
                        <c:v>42115</c:v>
                      </c:pt>
                      <c:pt idx="325">
                        <c:v>42116</c:v>
                      </c:pt>
                      <c:pt idx="326">
                        <c:v>42117</c:v>
                      </c:pt>
                      <c:pt idx="327">
                        <c:v>42118</c:v>
                      </c:pt>
                      <c:pt idx="328">
                        <c:v>42119</c:v>
                      </c:pt>
                      <c:pt idx="329">
                        <c:v>42120</c:v>
                      </c:pt>
                      <c:pt idx="330">
                        <c:v>42121</c:v>
                      </c:pt>
                      <c:pt idx="331">
                        <c:v>42122</c:v>
                      </c:pt>
                      <c:pt idx="332">
                        <c:v>42123</c:v>
                      </c:pt>
                      <c:pt idx="333">
                        <c:v>42124</c:v>
                      </c:pt>
                      <c:pt idx="334">
                        <c:v>42125</c:v>
                      </c:pt>
                      <c:pt idx="335">
                        <c:v>42126</c:v>
                      </c:pt>
                      <c:pt idx="336">
                        <c:v>42127</c:v>
                      </c:pt>
                      <c:pt idx="337">
                        <c:v>42128</c:v>
                      </c:pt>
                      <c:pt idx="338">
                        <c:v>42129</c:v>
                      </c:pt>
                      <c:pt idx="339">
                        <c:v>42130</c:v>
                      </c:pt>
                      <c:pt idx="340">
                        <c:v>42131</c:v>
                      </c:pt>
                      <c:pt idx="341">
                        <c:v>42132</c:v>
                      </c:pt>
                      <c:pt idx="342">
                        <c:v>42133</c:v>
                      </c:pt>
                      <c:pt idx="343">
                        <c:v>42134</c:v>
                      </c:pt>
                      <c:pt idx="344">
                        <c:v>42135</c:v>
                      </c:pt>
                      <c:pt idx="345">
                        <c:v>42136</c:v>
                      </c:pt>
                      <c:pt idx="346">
                        <c:v>42137</c:v>
                      </c:pt>
                      <c:pt idx="347">
                        <c:v>42138</c:v>
                      </c:pt>
                      <c:pt idx="348">
                        <c:v>42139</c:v>
                      </c:pt>
                      <c:pt idx="349">
                        <c:v>42140</c:v>
                      </c:pt>
                      <c:pt idx="350">
                        <c:v>42141</c:v>
                      </c:pt>
                      <c:pt idx="351">
                        <c:v>42142</c:v>
                      </c:pt>
                      <c:pt idx="352">
                        <c:v>42143</c:v>
                      </c:pt>
                      <c:pt idx="353">
                        <c:v>42144</c:v>
                      </c:pt>
                      <c:pt idx="354">
                        <c:v>42145</c:v>
                      </c:pt>
                      <c:pt idx="355">
                        <c:v>42146</c:v>
                      </c:pt>
                      <c:pt idx="356">
                        <c:v>42147</c:v>
                      </c:pt>
                      <c:pt idx="357">
                        <c:v>42148</c:v>
                      </c:pt>
                      <c:pt idx="358">
                        <c:v>42149</c:v>
                      </c:pt>
                      <c:pt idx="359">
                        <c:v>42150</c:v>
                      </c:pt>
                      <c:pt idx="360">
                        <c:v>42151</c:v>
                      </c:pt>
                      <c:pt idx="361">
                        <c:v>42152</c:v>
                      </c:pt>
                      <c:pt idx="362">
                        <c:v>42153</c:v>
                      </c:pt>
                      <c:pt idx="363">
                        <c:v>42154</c:v>
                      </c:pt>
                      <c:pt idx="364">
                        <c:v>42155</c:v>
                      </c:pt>
                      <c:pt idx="365">
                        <c:v>42156</c:v>
                      </c:pt>
                      <c:pt idx="366">
                        <c:v>42157</c:v>
                      </c:pt>
                      <c:pt idx="367">
                        <c:v>42158</c:v>
                      </c:pt>
                      <c:pt idx="368">
                        <c:v>42159</c:v>
                      </c:pt>
                      <c:pt idx="369">
                        <c:v>42160</c:v>
                      </c:pt>
                      <c:pt idx="370">
                        <c:v>42161</c:v>
                      </c:pt>
                      <c:pt idx="371">
                        <c:v>42162</c:v>
                      </c:pt>
                      <c:pt idx="372">
                        <c:v>42163</c:v>
                      </c:pt>
                      <c:pt idx="373">
                        <c:v>42164</c:v>
                      </c:pt>
                      <c:pt idx="374">
                        <c:v>42165</c:v>
                      </c:pt>
                      <c:pt idx="375">
                        <c:v>42166</c:v>
                      </c:pt>
                      <c:pt idx="376">
                        <c:v>42167</c:v>
                      </c:pt>
                      <c:pt idx="377">
                        <c:v>42168</c:v>
                      </c:pt>
                      <c:pt idx="378">
                        <c:v>42169</c:v>
                      </c:pt>
                      <c:pt idx="379">
                        <c:v>42170</c:v>
                      </c:pt>
                      <c:pt idx="380">
                        <c:v>42171</c:v>
                      </c:pt>
                      <c:pt idx="381">
                        <c:v>42172</c:v>
                      </c:pt>
                      <c:pt idx="382">
                        <c:v>42173</c:v>
                      </c:pt>
                      <c:pt idx="383">
                        <c:v>42174</c:v>
                      </c:pt>
                      <c:pt idx="384">
                        <c:v>42175</c:v>
                      </c:pt>
                      <c:pt idx="385">
                        <c:v>42176</c:v>
                      </c:pt>
                      <c:pt idx="386">
                        <c:v>42177</c:v>
                      </c:pt>
                      <c:pt idx="387">
                        <c:v>42178</c:v>
                      </c:pt>
                      <c:pt idx="388">
                        <c:v>42179</c:v>
                      </c:pt>
                      <c:pt idx="389">
                        <c:v>42180</c:v>
                      </c:pt>
                      <c:pt idx="390">
                        <c:v>42181</c:v>
                      </c:pt>
                      <c:pt idx="391">
                        <c:v>42182</c:v>
                      </c:pt>
                      <c:pt idx="392">
                        <c:v>42183</c:v>
                      </c:pt>
                      <c:pt idx="393">
                        <c:v>42184</c:v>
                      </c:pt>
                      <c:pt idx="394">
                        <c:v>42185</c:v>
                      </c:pt>
                      <c:pt idx="395">
                        <c:v>42186</c:v>
                      </c:pt>
                      <c:pt idx="396">
                        <c:v>42187</c:v>
                      </c:pt>
                      <c:pt idx="397">
                        <c:v>42188</c:v>
                      </c:pt>
                      <c:pt idx="398">
                        <c:v>42189</c:v>
                      </c:pt>
                      <c:pt idx="399">
                        <c:v>42190</c:v>
                      </c:pt>
                      <c:pt idx="400">
                        <c:v>42191</c:v>
                      </c:pt>
                      <c:pt idx="401">
                        <c:v>42192</c:v>
                      </c:pt>
                      <c:pt idx="402">
                        <c:v>42193</c:v>
                      </c:pt>
                      <c:pt idx="403">
                        <c:v>42194</c:v>
                      </c:pt>
                      <c:pt idx="404">
                        <c:v>42195</c:v>
                      </c:pt>
                      <c:pt idx="405">
                        <c:v>42196</c:v>
                      </c:pt>
                      <c:pt idx="406">
                        <c:v>42197</c:v>
                      </c:pt>
                      <c:pt idx="407">
                        <c:v>42198</c:v>
                      </c:pt>
                      <c:pt idx="408">
                        <c:v>42199</c:v>
                      </c:pt>
                      <c:pt idx="409">
                        <c:v>42200</c:v>
                      </c:pt>
                      <c:pt idx="410">
                        <c:v>42201</c:v>
                      </c:pt>
                      <c:pt idx="411">
                        <c:v>42202</c:v>
                      </c:pt>
                      <c:pt idx="412">
                        <c:v>42203</c:v>
                      </c:pt>
                      <c:pt idx="413">
                        <c:v>42204</c:v>
                      </c:pt>
                      <c:pt idx="414">
                        <c:v>42205</c:v>
                      </c:pt>
                      <c:pt idx="415">
                        <c:v>42206</c:v>
                      </c:pt>
                      <c:pt idx="416">
                        <c:v>42207</c:v>
                      </c:pt>
                      <c:pt idx="417">
                        <c:v>42208</c:v>
                      </c:pt>
                      <c:pt idx="418">
                        <c:v>42209</c:v>
                      </c:pt>
                      <c:pt idx="419">
                        <c:v>42210</c:v>
                      </c:pt>
                      <c:pt idx="420">
                        <c:v>42211</c:v>
                      </c:pt>
                      <c:pt idx="421">
                        <c:v>42212</c:v>
                      </c:pt>
                      <c:pt idx="422">
                        <c:v>42213</c:v>
                      </c:pt>
                      <c:pt idx="423">
                        <c:v>42214</c:v>
                      </c:pt>
                      <c:pt idx="424">
                        <c:v>42215</c:v>
                      </c:pt>
                      <c:pt idx="425">
                        <c:v>42216</c:v>
                      </c:pt>
                      <c:pt idx="426">
                        <c:v>42217</c:v>
                      </c:pt>
                      <c:pt idx="427">
                        <c:v>42218</c:v>
                      </c:pt>
                      <c:pt idx="428">
                        <c:v>42219</c:v>
                      </c:pt>
                      <c:pt idx="429">
                        <c:v>42220</c:v>
                      </c:pt>
                      <c:pt idx="430">
                        <c:v>42221</c:v>
                      </c:pt>
                      <c:pt idx="431">
                        <c:v>42222</c:v>
                      </c:pt>
                      <c:pt idx="432">
                        <c:v>42223</c:v>
                      </c:pt>
                      <c:pt idx="433">
                        <c:v>42224</c:v>
                      </c:pt>
                      <c:pt idx="434">
                        <c:v>42225</c:v>
                      </c:pt>
                      <c:pt idx="435">
                        <c:v>42226</c:v>
                      </c:pt>
                      <c:pt idx="436">
                        <c:v>42227</c:v>
                      </c:pt>
                      <c:pt idx="437">
                        <c:v>42228</c:v>
                      </c:pt>
                      <c:pt idx="438">
                        <c:v>42229</c:v>
                      </c:pt>
                      <c:pt idx="439">
                        <c:v>42230</c:v>
                      </c:pt>
                      <c:pt idx="440">
                        <c:v>42231</c:v>
                      </c:pt>
                      <c:pt idx="441">
                        <c:v>42232</c:v>
                      </c:pt>
                      <c:pt idx="442">
                        <c:v>42233</c:v>
                      </c:pt>
                      <c:pt idx="443">
                        <c:v>42234</c:v>
                      </c:pt>
                      <c:pt idx="444">
                        <c:v>42235</c:v>
                      </c:pt>
                      <c:pt idx="445">
                        <c:v>42236</c:v>
                      </c:pt>
                      <c:pt idx="446">
                        <c:v>42237</c:v>
                      </c:pt>
                      <c:pt idx="447">
                        <c:v>42238</c:v>
                      </c:pt>
                      <c:pt idx="448">
                        <c:v>42239</c:v>
                      </c:pt>
                      <c:pt idx="449">
                        <c:v>42240</c:v>
                      </c:pt>
                      <c:pt idx="450">
                        <c:v>42241</c:v>
                      </c:pt>
                      <c:pt idx="451">
                        <c:v>42242</c:v>
                      </c:pt>
                      <c:pt idx="452">
                        <c:v>42243</c:v>
                      </c:pt>
                      <c:pt idx="453">
                        <c:v>42244</c:v>
                      </c:pt>
                      <c:pt idx="454">
                        <c:v>42245</c:v>
                      </c:pt>
                      <c:pt idx="455">
                        <c:v>42246</c:v>
                      </c:pt>
                      <c:pt idx="456">
                        <c:v>42247</c:v>
                      </c:pt>
                      <c:pt idx="457">
                        <c:v>42248</c:v>
                      </c:pt>
                      <c:pt idx="458">
                        <c:v>42249</c:v>
                      </c:pt>
                      <c:pt idx="459">
                        <c:v>42250</c:v>
                      </c:pt>
                      <c:pt idx="460">
                        <c:v>42251</c:v>
                      </c:pt>
                      <c:pt idx="461">
                        <c:v>42252</c:v>
                      </c:pt>
                      <c:pt idx="462">
                        <c:v>42253</c:v>
                      </c:pt>
                      <c:pt idx="463">
                        <c:v>42254</c:v>
                      </c:pt>
                      <c:pt idx="464">
                        <c:v>42255</c:v>
                      </c:pt>
                      <c:pt idx="465">
                        <c:v>42256</c:v>
                      </c:pt>
                      <c:pt idx="466">
                        <c:v>42257</c:v>
                      </c:pt>
                      <c:pt idx="467">
                        <c:v>42258</c:v>
                      </c:pt>
                      <c:pt idx="468">
                        <c:v>42259</c:v>
                      </c:pt>
                      <c:pt idx="469">
                        <c:v>42260</c:v>
                      </c:pt>
                      <c:pt idx="470">
                        <c:v>42261</c:v>
                      </c:pt>
                      <c:pt idx="471">
                        <c:v>42262</c:v>
                      </c:pt>
                      <c:pt idx="472">
                        <c:v>42263</c:v>
                      </c:pt>
                      <c:pt idx="473">
                        <c:v>42264</c:v>
                      </c:pt>
                      <c:pt idx="474">
                        <c:v>42265</c:v>
                      </c:pt>
                      <c:pt idx="475">
                        <c:v>42266</c:v>
                      </c:pt>
                      <c:pt idx="476">
                        <c:v>42267</c:v>
                      </c:pt>
                      <c:pt idx="477">
                        <c:v>42268</c:v>
                      </c:pt>
                      <c:pt idx="478">
                        <c:v>42269</c:v>
                      </c:pt>
                      <c:pt idx="479">
                        <c:v>42270</c:v>
                      </c:pt>
                      <c:pt idx="480">
                        <c:v>42271</c:v>
                      </c:pt>
                      <c:pt idx="481">
                        <c:v>42272</c:v>
                      </c:pt>
                      <c:pt idx="482">
                        <c:v>42273</c:v>
                      </c:pt>
                      <c:pt idx="483">
                        <c:v>42274</c:v>
                      </c:pt>
                      <c:pt idx="484">
                        <c:v>42275</c:v>
                      </c:pt>
                      <c:pt idx="485">
                        <c:v>42276</c:v>
                      </c:pt>
                      <c:pt idx="486">
                        <c:v>42277</c:v>
                      </c:pt>
                      <c:pt idx="487">
                        <c:v>42278</c:v>
                      </c:pt>
                      <c:pt idx="488">
                        <c:v>42279</c:v>
                      </c:pt>
                      <c:pt idx="489">
                        <c:v>42280</c:v>
                      </c:pt>
                      <c:pt idx="490">
                        <c:v>42281</c:v>
                      </c:pt>
                      <c:pt idx="491">
                        <c:v>42282</c:v>
                      </c:pt>
                      <c:pt idx="492">
                        <c:v>42283</c:v>
                      </c:pt>
                      <c:pt idx="493">
                        <c:v>42284</c:v>
                      </c:pt>
                      <c:pt idx="494">
                        <c:v>42285</c:v>
                      </c:pt>
                      <c:pt idx="495">
                        <c:v>42286</c:v>
                      </c:pt>
                      <c:pt idx="496">
                        <c:v>42287</c:v>
                      </c:pt>
                      <c:pt idx="497">
                        <c:v>42288</c:v>
                      </c:pt>
                      <c:pt idx="498">
                        <c:v>42289</c:v>
                      </c:pt>
                      <c:pt idx="499">
                        <c:v>42290</c:v>
                      </c:pt>
                      <c:pt idx="500">
                        <c:v>42291</c:v>
                      </c:pt>
                      <c:pt idx="501">
                        <c:v>42292</c:v>
                      </c:pt>
                      <c:pt idx="502">
                        <c:v>42293</c:v>
                      </c:pt>
                      <c:pt idx="503">
                        <c:v>42294</c:v>
                      </c:pt>
                      <c:pt idx="504">
                        <c:v>42295</c:v>
                      </c:pt>
                      <c:pt idx="505">
                        <c:v>42296</c:v>
                      </c:pt>
                      <c:pt idx="506">
                        <c:v>42297</c:v>
                      </c:pt>
                      <c:pt idx="507">
                        <c:v>42298</c:v>
                      </c:pt>
                      <c:pt idx="508">
                        <c:v>42299</c:v>
                      </c:pt>
                      <c:pt idx="509">
                        <c:v>42300</c:v>
                      </c:pt>
                      <c:pt idx="510">
                        <c:v>42301</c:v>
                      </c:pt>
                      <c:pt idx="511">
                        <c:v>42302</c:v>
                      </c:pt>
                      <c:pt idx="512">
                        <c:v>42303</c:v>
                      </c:pt>
                      <c:pt idx="513">
                        <c:v>42304</c:v>
                      </c:pt>
                      <c:pt idx="514">
                        <c:v>42305</c:v>
                      </c:pt>
                      <c:pt idx="515">
                        <c:v>42306</c:v>
                      </c:pt>
                      <c:pt idx="516">
                        <c:v>42307</c:v>
                      </c:pt>
                      <c:pt idx="517">
                        <c:v>42308</c:v>
                      </c:pt>
                      <c:pt idx="518">
                        <c:v>42309</c:v>
                      </c:pt>
                      <c:pt idx="519">
                        <c:v>42310</c:v>
                      </c:pt>
                      <c:pt idx="520">
                        <c:v>42311</c:v>
                      </c:pt>
                      <c:pt idx="521">
                        <c:v>42312</c:v>
                      </c:pt>
                      <c:pt idx="522">
                        <c:v>42313</c:v>
                      </c:pt>
                      <c:pt idx="523">
                        <c:v>42314</c:v>
                      </c:pt>
                      <c:pt idx="524">
                        <c:v>42315</c:v>
                      </c:pt>
                      <c:pt idx="525">
                        <c:v>42316</c:v>
                      </c:pt>
                      <c:pt idx="526">
                        <c:v>42317</c:v>
                      </c:pt>
                      <c:pt idx="527">
                        <c:v>42318</c:v>
                      </c:pt>
                      <c:pt idx="528">
                        <c:v>42319</c:v>
                      </c:pt>
                      <c:pt idx="529">
                        <c:v>42320</c:v>
                      </c:pt>
                      <c:pt idx="530">
                        <c:v>42321</c:v>
                      </c:pt>
                      <c:pt idx="531">
                        <c:v>42322</c:v>
                      </c:pt>
                      <c:pt idx="532">
                        <c:v>42323</c:v>
                      </c:pt>
                      <c:pt idx="533">
                        <c:v>42324</c:v>
                      </c:pt>
                      <c:pt idx="534">
                        <c:v>42325</c:v>
                      </c:pt>
                      <c:pt idx="535">
                        <c:v>42326</c:v>
                      </c:pt>
                      <c:pt idx="536">
                        <c:v>42327</c:v>
                      </c:pt>
                      <c:pt idx="537">
                        <c:v>42328</c:v>
                      </c:pt>
                      <c:pt idx="538">
                        <c:v>42329</c:v>
                      </c:pt>
                      <c:pt idx="539">
                        <c:v>42330</c:v>
                      </c:pt>
                      <c:pt idx="540">
                        <c:v>42331</c:v>
                      </c:pt>
                      <c:pt idx="541">
                        <c:v>42332</c:v>
                      </c:pt>
                      <c:pt idx="542">
                        <c:v>42333</c:v>
                      </c:pt>
                      <c:pt idx="543">
                        <c:v>42334</c:v>
                      </c:pt>
                      <c:pt idx="544">
                        <c:v>42335</c:v>
                      </c:pt>
                      <c:pt idx="545">
                        <c:v>42336</c:v>
                      </c:pt>
                      <c:pt idx="546">
                        <c:v>42337</c:v>
                      </c:pt>
                      <c:pt idx="547">
                        <c:v>42338</c:v>
                      </c:pt>
                      <c:pt idx="548">
                        <c:v>42339</c:v>
                      </c:pt>
                      <c:pt idx="549">
                        <c:v>42340</c:v>
                      </c:pt>
                      <c:pt idx="550">
                        <c:v>42341</c:v>
                      </c:pt>
                      <c:pt idx="551">
                        <c:v>42342</c:v>
                      </c:pt>
                      <c:pt idx="552">
                        <c:v>42343</c:v>
                      </c:pt>
                      <c:pt idx="553">
                        <c:v>42344</c:v>
                      </c:pt>
                      <c:pt idx="554">
                        <c:v>42345</c:v>
                      </c:pt>
                      <c:pt idx="555">
                        <c:v>42346</c:v>
                      </c:pt>
                      <c:pt idx="556">
                        <c:v>42347</c:v>
                      </c:pt>
                      <c:pt idx="557">
                        <c:v>42348</c:v>
                      </c:pt>
                      <c:pt idx="558">
                        <c:v>42349</c:v>
                      </c:pt>
                      <c:pt idx="559">
                        <c:v>42350</c:v>
                      </c:pt>
                      <c:pt idx="560">
                        <c:v>42351</c:v>
                      </c:pt>
                      <c:pt idx="561">
                        <c:v>42352</c:v>
                      </c:pt>
                      <c:pt idx="562">
                        <c:v>42353</c:v>
                      </c:pt>
                      <c:pt idx="563">
                        <c:v>42354</c:v>
                      </c:pt>
                      <c:pt idx="564">
                        <c:v>42355</c:v>
                      </c:pt>
                      <c:pt idx="565">
                        <c:v>42356</c:v>
                      </c:pt>
                      <c:pt idx="566">
                        <c:v>42357</c:v>
                      </c:pt>
                      <c:pt idx="567">
                        <c:v>42358</c:v>
                      </c:pt>
                      <c:pt idx="568">
                        <c:v>42359</c:v>
                      </c:pt>
                      <c:pt idx="569">
                        <c:v>42360</c:v>
                      </c:pt>
                      <c:pt idx="570">
                        <c:v>42361</c:v>
                      </c:pt>
                      <c:pt idx="571">
                        <c:v>42362</c:v>
                      </c:pt>
                      <c:pt idx="572">
                        <c:v>42363</c:v>
                      </c:pt>
                      <c:pt idx="573">
                        <c:v>42364</c:v>
                      </c:pt>
                      <c:pt idx="574">
                        <c:v>42365</c:v>
                      </c:pt>
                      <c:pt idx="575">
                        <c:v>42366</c:v>
                      </c:pt>
                      <c:pt idx="576">
                        <c:v>42367</c:v>
                      </c:pt>
                      <c:pt idx="577">
                        <c:v>42368</c:v>
                      </c:pt>
                      <c:pt idx="578">
                        <c:v>42369</c:v>
                      </c:pt>
                      <c:pt idx="579">
                        <c:v>42370</c:v>
                      </c:pt>
                      <c:pt idx="580">
                        <c:v>42371</c:v>
                      </c:pt>
                      <c:pt idx="581">
                        <c:v>42372</c:v>
                      </c:pt>
                      <c:pt idx="582">
                        <c:v>42373</c:v>
                      </c:pt>
                      <c:pt idx="583">
                        <c:v>42374</c:v>
                      </c:pt>
                      <c:pt idx="584">
                        <c:v>42375</c:v>
                      </c:pt>
                      <c:pt idx="585">
                        <c:v>42376</c:v>
                      </c:pt>
                      <c:pt idx="586">
                        <c:v>42377</c:v>
                      </c:pt>
                      <c:pt idx="587">
                        <c:v>42378</c:v>
                      </c:pt>
                      <c:pt idx="588">
                        <c:v>42379</c:v>
                      </c:pt>
                      <c:pt idx="589">
                        <c:v>42380</c:v>
                      </c:pt>
                      <c:pt idx="590">
                        <c:v>42381</c:v>
                      </c:pt>
                      <c:pt idx="591">
                        <c:v>42382</c:v>
                      </c:pt>
                      <c:pt idx="592">
                        <c:v>42383</c:v>
                      </c:pt>
                      <c:pt idx="593">
                        <c:v>42384</c:v>
                      </c:pt>
                      <c:pt idx="594">
                        <c:v>42385</c:v>
                      </c:pt>
                      <c:pt idx="595">
                        <c:v>42386</c:v>
                      </c:pt>
                      <c:pt idx="596">
                        <c:v>42387</c:v>
                      </c:pt>
                      <c:pt idx="597">
                        <c:v>42388</c:v>
                      </c:pt>
                      <c:pt idx="598">
                        <c:v>42389</c:v>
                      </c:pt>
                      <c:pt idx="599">
                        <c:v>42390</c:v>
                      </c:pt>
                      <c:pt idx="600">
                        <c:v>42391</c:v>
                      </c:pt>
                      <c:pt idx="601">
                        <c:v>42392</c:v>
                      </c:pt>
                      <c:pt idx="602">
                        <c:v>42393</c:v>
                      </c:pt>
                      <c:pt idx="603">
                        <c:v>42394</c:v>
                      </c:pt>
                      <c:pt idx="604">
                        <c:v>42395</c:v>
                      </c:pt>
                      <c:pt idx="605">
                        <c:v>42396</c:v>
                      </c:pt>
                      <c:pt idx="606">
                        <c:v>42397</c:v>
                      </c:pt>
                      <c:pt idx="607">
                        <c:v>42398</c:v>
                      </c:pt>
                      <c:pt idx="608">
                        <c:v>42399</c:v>
                      </c:pt>
                      <c:pt idx="609">
                        <c:v>42400</c:v>
                      </c:pt>
                      <c:pt idx="610">
                        <c:v>42401</c:v>
                      </c:pt>
                      <c:pt idx="611">
                        <c:v>42402</c:v>
                      </c:pt>
                      <c:pt idx="612">
                        <c:v>42403</c:v>
                      </c:pt>
                      <c:pt idx="613">
                        <c:v>42404</c:v>
                      </c:pt>
                      <c:pt idx="614">
                        <c:v>42405</c:v>
                      </c:pt>
                      <c:pt idx="615">
                        <c:v>42406</c:v>
                      </c:pt>
                      <c:pt idx="616">
                        <c:v>42407</c:v>
                      </c:pt>
                      <c:pt idx="617">
                        <c:v>42408</c:v>
                      </c:pt>
                      <c:pt idx="618">
                        <c:v>42409</c:v>
                      </c:pt>
                      <c:pt idx="619">
                        <c:v>42410</c:v>
                      </c:pt>
                      <c:pt idx="620">
                        <c:v>42411</c:v>
                      </c:pt>
                      <c:pt idx="621">
                        <c:v>42412</c:v>
                      </c:pt>
                      <c:pt idx="622">
                        <c:v>42413</c:v>
                      </c:pt>
                      <c:pt idx="623">
                        <c:v>42414</c:v>
                      </c:pt>
                      <c:pt idx="624">
                        <c:v>42415</c:v>
                      </c:pt>
                      <c:pt idx="625">
                        <c:v>42416</c:v>
                      </c:pt>
                      <c:pt idx="626">
                        <c:v>42417</c:v>
                      </c:pt>
                      <c:pt idx="627">
                        <c:v>42418</c:v>
                      </c:pt>
                      <c:pt idx="628">
                        <c:v>42419</c:v>
                      </c:pt>
                      <c:pt idx="629">
                        <c:v>42420</c:v>
                      </c:pt>
                      <c:pt idx="630">
                        <c:v>42421</c:v>
                      </c:pt>
                      <c:pt idx="631">
                        <c:v>42422</c:v>
                      </c:pt>
                      <c:pt idx="632">
                        <c:v>42423</c:v>
                      </c:pt>
                      <c:pt idx="633">
                        <c:v>42424</c:v>
                      </c:pt>
                      <c:pt idx="634">
                        <c:v>42425</c:v>
                      </c:pt>
                      <c:pt idx="635">
                        <c:v>42426</c:v>
                      </c:pt>
                      <c:pt idx="636">
                        <c:v>42427</c:v>
                      </c:pt>
                      <c:pt idx="637">
                        <c:v>42428</c:v>
                      </c:pt>
                      <c:pt idx="638">
                        <c:v>42429</c:v>
                      </c:pt>
                      <c:pt idx="639">
                        <c:v>42430</c:v>
                      </c:pt>
                      <c:pt idx="640">
                        <c:v>42431</c:v>
                      </c:pt>
                      <c:pt idx="641">
                        <c:v>42432</c:v>
                      </c:pt>
                      <c:pt idx="642">
                        <c:v>42433</c:v>
                      </c:pt>
                      <c:pt idx="643">
                        <c:v>42434</c:v>
                      </c:pt>
                      <c:pt idx="644">
                        <c:v>42435</c:v>
                      </c:pt>
                      <c:pt idx="645">
                        <c:v>42436</c:v>
                      </c:pt>
                      <c:pt idx="646">
                        <c:v>42437</c:v>
                      </c:pt>
                      <c:pt idx="647">
                        <c:v>42438</c:v>
                      </c:pt>
                      <c:pt idx="648">
                        <c:v>42439</c:v>
                      </c:pt>
                      <c:pt idx="649">
                        <c:v>42440</c:v>
                      </c:pt>
                      <c:pt idx="650">
                        <c:v>42441</c:v>
                      </c:pt>
                      <c:pt idx="651">
                        <c:v>42442</c:v>
                      </c:pt>
                      <c:pt idx="652">
                        <c:v>42443</c:v>
                      </c:pt>
                      <c:pt idx="653">
                        <c:v>42444</c:v>
                      </c:pt>
                      <c:pt idx="654">
                        <c:v>42445</c:v>
                      </c:pt>
                      <c:pt idx="655">
                        <c:v>42446</c:v>
                      </c:pt>
                      <c:pt idx="656">
                        <c:v>42447</c:v>
                      </c:pt>
                      <c:pt idx="657">
                        <c:v>42448</c:v>
                      </c:pt>
                      <c:pt idx="658">
                        <c:v>42449</c:v>
                      </c:pt>
                      <c:pt idx="659">
                        <c:v>42450</c:v>
                      </c:pt>
                      <c:pt idx="660">
                        <c:v>42451</c:v>
                      </c:pt>
                      <c:pt idx="661">
                        <c:v>42452</c:v>
                      </c:pt>
                      <c:pt idx="662">
                        <c:v>42453</c:v>
                      </c:pt>
                      <c:pt idx="663">
                        <c:v>42454</c:v>
                      </c:pt>
                      <c:pt idx="664">
                        <c:v>42455</c:v>
                      </c:pt>
                      <c:pt idx="665">
                        <c:v>42456</c:v>
                      </c:pt>
                      <c:pt idx="666">
                        <c:v>42457</c:v>
                      </c:pt>
                      <c:pt idx="667">
                        <c:v>42458</c:v>
                      </c:pt>
                      <c:pt idx="668">
                        <c:v>42459</c:v>
                      </c:pt>
                      <c:pt idx="669">
                        <c:v>42460</c:v>
                      </c:pt>
                      <c:pt idx="670">
                        <c:v>42461</c:v>
                      </c:pt>
                      <c:pt idx="671">
                        <c:v>42462</c:v>
                      </c:pt>
                      <c:pt idx="672">
                        <c:v>42463</c:v>
                      </c:pt>
                      <c:pt idx="673">
                        <c:v>42464</c:v>
                      </c:pt>
                      <c:pt idx="674">
                        <c:v>42465</c:v>
                      </c:pt>
                      <c:pt idx="675">
                        <c:v>42466</c:v>
                      </c:pt>
                      <c:pt idx="676">
                        <c:v>42467</c:v>
                      </c:pt>
                      <c:pt idx="677">
                        <c:v>42468</c:v>
                      </c:pt>
                      <c:pt idx="678">
                        <c:v>42469</c:v>
                      </c:pt>
                      <c:pt idx="679">
                        <c:v>42470</c:v>
                      </c:pt>
                      <c:pt idx="680">
                        <c:v>42471</c:v>
                      </c:pt>
                      <c:pt idx="681">
                        <c:v>42472</c:v>
                      </c:pt>
                      <c:pt idx="682">
                        <c:v>42473</c:v>
                      </c:pt>
                      <c:pt idx="683">
                        <c:v>42474</c:v>
                      </c:pt>
                      <c:pt idx="684">
                        <c:v>42475</c:v>
                      </c:pt>
                      <c:pt idx="685">
                        <c:v>42476</c:v>
                      </c:pt>
                      <c:pt idx="686">
                        <c:v>42477</c:v>
                      </c:pt>
                      <c:pt idx="687">
                        <c:v>42478</c:v>
                      </c:pt>
                      <c:pt idx="688">
                        <c:v>42479</c:v>
                      </c:pt>
                      <c:pt idx="689">
                        <c:v>42480</c:v>
                      </c:pt>
                      <c:pt idx="690">
                        <c:v>42481</c:v>
                      </c:pt>
                      <c:pt idx="691">
                        <c:v>42482</c:v>
                      </c:pt>
                      <c:pt idx="692">
                        <c:v>42483</c:v>
                      </c:pt>
                      <c:pt idx="693">
                        <c:v>42484</c:v>
                      </c:pt>
                      <c:pt idx="694">
                        <c:v>42485</c:v>
                      </c:pt>
                      <c:pt idx="695">
                        <c:v>42486</c:v>
                      </c:pt>
                      <c:pt idx="696">
                        <c:v>42487</c:v>
                      </c:pt>
                      <c:pt idx="697">
                        <c:v>42488</c:v>
                      </c:pt>
                      <c:pt idx="698">
                        <c:v>42489</c:v>
                      </c:pt>
                      <c:pt idx="699">
                        <c:v>42490</c:v>
                      </c:pt>
                      <c:pt idx="700">
                        <c:v>42491</c:v>
                      </c:pt>
                      <c:pt idx="701">
                        <c:v>42492</c:v>
                      </c:pt>
                      <c:pt idx="702">
                        <c:v>42493</c:v>
                      </c:pt>
                      <c:pt idx="703">
                        <c:v>42494</c:v>
                      </c:pt>
                      <c:pt idx="704">
                        <c:v>42495</c:v>
                      </c:pt>
                      <c:pt idx="705">
                        <c:v>42496</c:v>
                      </c:pt>
                      <c:pt idx="706">
                        <c:v>42497</c:v>
                      </c:pt>
                      <c:pt idx="707">
                        <c:v>42498</c:v>
                      </c:pt>
                      <c:pt idx="708">
                        <c:v>42499</c:v>
                      </c:pt>
                      <c:pt idx="709">
                        <c:v>42500</c:v>
                      </c:pt>
                      <c:pt idx="710">
                        <c:v>42501</c:v>
                      </c:pt>
                      <c:pt idx="711">
                        <c:v>42502</c:v>
                      </c:pt>
                      <c:pt idx="712">
                        <c:v>42503</c:v>
                      </c:pt>
                      <c:pt idx="713">
                        <c:v>42504</c:v>
                      </c:pt>
                      <c:pt idx="714">
                        <c:v>42505</c:v>
                      </c:pt>
                      <c:pt idx="715">
                        <c:v>42506</c:v>
                      </c:pt>
                      <c:pt idx="716">
                        <c:v>42507</c:v>
                      </c:pt>
                      <c:pt idx="717">
                        <c:v>42508</c:v>
                      </c:pt>
                      <c:pt idx="718">
                        <c:v>42509</c:v>
                      </c:pt>
                      <c:pt idx="719">
                        <c:v>42510</c:v>
                      </c:pt>
                      <c:pt idx="720">
                        <c:v>42511</c:v>
                      </c:pt>
                      <c:pt idx="721">
                        <c:v>42512</c:v>
                      </c:pt>
                      <c:pt idx="722">
                        <c:v>42513</c:v>
                      </c:pt>
                      <c:pt idx="723">
                        <c:v>42514</c:v>
                      </c:pt>
                      <c:pt idx="724">
                        <c:v>42515</c:v>
                      </c:pt>
                      <c:pt idx="725">
                        <c:v>42516</c:v>
                      </c:pt>
                      <c:pt idx="726">
                        <c:v>42517</c:v>
                      </c:pt>
                      <c:pt idx="727">
                        <c:v>42518</c:v>
                      </c:pt>
                      <c:pt idx="728">
                        <c:v>42519</c:v>
                      </c:pt>
                      <c:pt idx="729">
                        <c:v>42520</c:v>
                      </c:pt>
                      <c:pt idx="730">
                        <c:v>42521</c:v>
                      </c:pt>
                      <c:pt idx="731">
                        <c:v>42522</c:v>
                      </c:pt>
                      <c:pt idx="732">
                        <c:v>42523</c:v>
                      </c:pt>
                      <c:pt idx="733">
                        <c:v>42524</c:v>
                      </c:pt>
                      <c:pt idx="734">
                        <c:v>42525</c:v>
                      </c:pt>
                      <c:pt idx="735">
                        <c:v>42526</c:v>
                      </c:pt>
                      <c:pt idx="736">
                        <c:v>42527</c:v>
                      </c:pt>
                      <c:pt idx="737">
                        <c:v>42528</c:v>
                      </c:pt>
                      <c:pt idx="738">
                        <c:v>42529</c:v>
                      </c:pt>
                      <c:pt idx="739">
                        <c:v>42530</c:v>
                      </c:pt>
                      <c:pt idx="740">
                        <c:v>42531</c:v>
                      </c:pt>
                      <c:pt idx="741">
                        <c:v>42532</c:v>
                      </c:pt>
                      <c:pt idx="742">
                        <c:v>42533</c:v>
                      </c:pt>
                      <c:pt idx="743">
                        <c:v>42534</c:v>
                      </c:pt>
                      <c:pt idx="744">
                        <c:v>42535</c:v>
                      </c:pt>
                      <c:pt idx="745">
                        <c:v>42536</c:v>
                      </c:pt>
                      <c:pt idx="746">
                        <c:v>42537</c:v>
                      </c:pt>
                      <c:pt idx="747">
                        <c:v>42538</c:v>
                      </c:pt>
                      <c:pt idx="748">
                        <c:v>42539</c:v>
                      </c:pt>
                      <c:pt idx="749">
                        <c:v>42540</c:v>
                      </c:pt>
                      <c:pt idx="750">
                        <c:v>42541</c:v>
                      </c:pt>
                      <c:pt idx="751">
                        <c:v>42542</c:v>
                      </c:pt>
                      <c:pt idx="752">
                        <c:v>42543</c:v>
                      </c:pt>
                      <c:pt idx="753">
                        <c:v>42544</c:v>
                      </c:pt>
                      <c:pt idx="754">
                        <c:v>42545</c:v>
                      </c:pt>
                      <c:pt idx="755">
                        <c:v>42546</c:v>
                      </c:pt>
                      <c:pt idx="756">
                        <c:v>42547</c:v>
                      </c:pt>
                      <c:pt idx="757">
                        <c:v>42548</c:v>
                      </c:pt>
                      <c:pt idx="758">
                        <c:v>42549</c:v>
                      </c:pt>
                      <c:pt idx="759">
                        <c:v>42550</c:v>
                      </c:pt>
                      <c:pt idx="760">
                        <c:v>42551</c:v>
                      </c:pt>
                      <c:pt idx="761">
                        <c:v>42552</c:v>
                      </c:pt>
                      <c:pt idx="762">
                        <c:v>42553</c:v>
                      </c:pt>
                      <c:pt idx="763">
                        <c:v>42554</c:v>
                      </c:pt>
                      <c:pt idx="764">
                        <c:v>42555</c:v>
                      </c:pt>
                      <c:pt idx="765">
                        <c:v>42556</c:v>
                      </c:pt>
                      <c:pt idx="766">
                        <c:v>42557</c:v>
                      </c:pt>
                      <c:pt idx="767">
                        <c:v>42558</c:v>
                      </c:pt>
                      <c:pt idx="768">
                        <c:v>42559</c:v>
                      </c:pt>
                      <c:pt idx="769">
                        <c:v>42560</c:v>
                      </c:pt>
                      <c:pt idx="770">
                        <c:v>42561</c:v>
                      </c:pt>
                      <c:pt idx="771">
                        <c:v>42562</c:v>
                      </c:pt>
                      <c:pt idx="772">
                        <c:v>42563</c:v>
                      </c:pt>
                      <c:pt idx="773">
                        <c:v>42564</c:v>
                      </c:pt>
                      <c:pt idx="774">
                        <c:v>42565</c:v>
                      </c:pt>
                      <c:pt idx="775">
                        <c:v>42566</c:v>
                      </c:pt>
                      <c:pt idx="776">
                        <c:v>42567</c:v>
                      </c:pt>
                      <c:pt idx="777">
                        <c:v>42568</c:v>
                      </c:pt>
                      <c:pt idx="778">
                        <c:v>42569</c:v>
                      </c:pt>
                      <c:pt idx="779">
                        <c:v>42570</c:v>
                      </c:pt>
                      <c:pt idx="780">
                        <c:v>42571</c:v>
                      </c:pt>
                      <c:pt idx="781">
                        <c:v>42572</c:v>
                      </c:pt>
                      <c:pt idx="782">
                        <c:v>42573</c:v>
                      </c:pt>
                      <c:pt idx="783">
                        <c:v>42574</c:v>
                      </c:pt>
                      <c:pt idx="784">
                        <c:v>42575</c:v>
                      </c:pt>
                      <c:pt idx="785">
                        <c:v>42576</c:v>
                      </c:pt>
                      <c:pt idx="786">
                        <c:v>42577</c:v>
                      </c:pt>
                      <c:pt idx="787">
                        <c:v>42578</c:v>
                      </c:pt>
                      <c:pt idx="788">
                        <c:v>42579</c:v>
                      </c:pt>
                      <c:pt idx="789">
                        <c:v>42580</c:v>
                      </c:pt>
                      <c:pt idx="790">
                        <c:v>42581</c:v>
                      </c:pt>
                      <c:pt idx="791">
                        <c:v>42582</c:v>
                      </c:pt>
                      <c:pt idx="792">
                        <c:v>42583</c:v>
                      </c:pt>
                      <c:pt idx="793">
                        <c:v>42584</c:v>
                      </c:pt>
                      <c:pt idx="794">
                        <c:v>42585</c:v>
                      </c:pt>
                      <c:pt idx="795">
                        <c:v>42586</c:v>
                      </c:pt>
                      <c:pt idx="796">
                        <c:v>42587</c:v>
                      </c:pt>
                      <c:pt idx="797">
                        <c:v>42588</c:v>
                      </c:pt>
                      <c:pt idx="798">
                        <c:v>42589</c:v>
                      </c:pt>
                      <c:pt idx="799">
                        <c:v>42590</c:v>
                      </c:pt>
                      <c:pt idx="800">
                        <c:v>42591</c:v>
                      </c:pt>
                      <c:pt idx="801">
                        <c:v>42592</c:v>
                      </c:pt>
                      <c:pt idx="802">
                        <c:v>42593</c:v>
                      </c:pt>
                      <c:pt idx="803">
                        <c:v>42594</c:v>
                      </c:pt>
                      <c:pt idx="804">
                        <c:v>42595</c:v>
                      </c:pt>
                      <c:pt idx="805">
                        <c:v>42596</c:v>
                      </c:pt>
                      <c:pt idx="806">
                        <c:v>42597</c:v>
                      </c:pt>
                      <c:pt idx="807">
                        <c:v>42598</c:v>
                      </c:pt>
                      <c:pt idx="808">
                        <c:v>42599</c:v>
                      </c:pt>
                      <c:pt idx="809">
                        <c:v>42600</c:v>
                      </c:pt>
                      <c:pt idx="810">
                        <c:v>42601</c:v>
                      </c:pt>
                      <c:pt idx="811">
                        <c:v>42602</c:v>
                      </c:pt>
                      <c:pt idx="812">
                        <c:v>42603</c:v>
                      </c:pt>
                      <c:pt idx="813">
                        <c:v>42604</c:v>
                      </c:pt>
                      <c:pt idx="814">
                        <c:v>42605</c:v>
                      </c:pt>
                      <c:pt idx="815">
                        <c:v>42606</c:v>
                      </c:pt>
                      <c:pt idx="816">
                        <c:v>42607</c:v>
                      </c:pt>
                      <c:pt idx="817">
                        <c:v>42608</c:v>
                      </c:pt>
                      <c:pt idx="818">
                        <c:v>42609</c:v>
                      </c:pt>
                      <c:pt idx="819">
                        <c:v>42610</c:v>
                      </c:pt>
                      <c:pt idx="820">
                        <c:v>42611</c:v>
                      </c:pt>
                      <c:pt idx="821">
                        <c:v>42612</c:v>
                      </c:pt>
                      <c:pt idx="822">
                        <c:v>42613</c:v>
                      </c:pt>
                      <c:pt idx="823">
                        <c:v>42614</c:v>
                      </c:pt>
                      <c:pt idx="824">
                        <c:v>42615</c:v>
                      </c:pt>
                      <c:pt idx="825">
                        <c:v>42616</c:v>
                      </c:pt>
                      <c:pt idx="826">
                        <c:v>42617</c:v>
                      </c:pt>
                      <c:pt idx="827">
                        <c:v>42618</c:v>
                      </c:pt>
                      <c:pt idx="828">
                        <c:v>42619</c:v>
                      </c:pt>
                      <c:pt idx="829">
                        <c:v>42620</c:v>
                      </c:pt>
                      <c:pt idx="830">
                        <c:v>42621</c:v>
                      </c:pt>
                      <c:pt idx="831">
                        <c:v>42622</c:v>
                      </c:pt>
                      <c:pt idx="832">
                        <c:v>42623</c:v>
                      </c:pt>
                      <c:pt idx="833">
                        <c:v>42624</c:v>
                      </c:pt>
                      <c:pt idx="834">
                        <c:v>42625</c:v>
                      </c:pt>
                      <c:pt idx="835">
                        <c:v>42626</c:v>
                      </c:pt>
                      <c:pt idx="836">
                        <c:v>42627</c:v>
                      </c:pt>
                      <c:pt idx="837">
                        <c:v>42628</c:v>
                      </c:pt>
                      <c:pt idx="838">
                        <c:v>42629</c:v>
                      </c:pt>
                      <c:pt idx="839">
                        <c:v>42630</c:v>
                      </c:pt>
                      <c:pt idx="840">
                        <c:v>42631</c:v>
                      </c:pt>
                      <c:pt idx="841">
                        <c:v>42632</c:v>
                      </c:pt>
                      <c:pt idx="842">
                        <c:v>42633</c:v>
                      </c:pt>
                      <c:pt idx="843">
                        <c:v>42634</c:v>
                      </c:pt>
                      <c:pt idx="844">
                        <c:v>42635</c:v>
                      </c:pt>
                      <c:pt idx="845">
                        <c:v>42636</c:v>
                      </c:pt>
                      <c:pt idx="846">
                        <c:v>42637</c:v>
                      </c:pt>
                      <c:pt idx="847">
                        <c:v>42638</c:v>
                      </c:pt>
                      <c:pt idx="848">
                        <c:v>42639</c:v>
                      </c:pt>
                      <c:pt idx="849">
                        <c:v>42640</c:v>
                      </c:pt>
                      <c:pt idx="850">
                        <c:v>42641</c:v>
                      </c:pt>
                      <c:pt idx="851">
                        <c:v>42642</c:v>
                      </c:pt>
                      <c:pt idx="852">
                        <c:v>42643</c:v>
                      </c:pt>
                      <c:pt idx="853">
                        <c:v>42644</c:v>
                      </c:pt>
                      <c:pt idx="854">
                        <c:v>42645</c:v>
                      </c:pt>
                      <c:pt idx="855">
                        <c:v>42646</c:v>
                      </c:pt>
                      <c:pt idx="856">
                        <c:v>42647</c:v>
                      </c:pt>
                      <c:pt idx="857">
                        <c:v>42648</c:v>
                      </c:pt>
                      <c:pt idx="858">
                        <c:v>42649</c:v>
                      </c:pt>
                      <c:pt idx="859">
                        <c:v>42650</c:v>
                      </c:pt>
                      <c:pt idx="860">
                        <c:v>42651</c:v>
                      </c:pt>
                      <c:pt idx="861">
                        <c:v>42652</c:v>
                      </c:pt>
                      <c:pt idx="862">
                        <c:v>42653</c:v>
                      </c:pt>
                      <c:pt idx="863">
                        <c:v>42654</c:v>
                      </c:pt>
                      <c:pt idx="864">
                        <c:v>42655</c:v>
                      </c:pt>
                      <c:pt idx="865">
                        <c:v>42656</c:v>
                      </c:pt>
                      <c:pt idx="866">
                        <c:v>42657</c:v>
                      </c:pt>
                      <c:pt idx="867">
                        <c:v>42658</c:v>
                      </c:pt>
                      <c:pt idx="868">
                        <c:v>42659</c:v>
                      </c:pt>
                      <c:pt idx="869">
                        <c:v>42660</c:v>
                      </c:pt>
                      <c:pt idx="870">
                        <c:v>42661</c:v>
                      </c:pt>
                      <c:pt idx="871">
                        <c:v>42662</c:v>
                      </c:pt>
                      <c:pt idx="872">
                        <c:v>42663</c:v>
                      </c:pt>
                      <c:pt idx="873">
                        <c:v>42664</c:v>
                      </c:pt>
                      <c:pt idx="874">
                        <c:v>42665</c:v>
                      </c:pt>
                      <c:pt idx="875">
                        <c:v>42666</c:v>
                      </c:pt>
                      <c:pt idx="876">
                        <c:v>42667</c:v>
                      </c:pt>
                      <c:pt idx="877">
                        <c:v>42668</c:v>
                      </c:pt>
                      <c:pt idx="878">
                        <c:v>42669</c:v>
                      </c:pt>
                      <c:pt idx="879">
                        <c:v>42670</c:v>
                      </c:pt>
                      <c:pt idx="880">
                        <c:v>42671</c:v>
                      </c:pt>
                      <c:pt idx="881">
                        <c:v>42672</c:v>
                      </c:pt>
                      <c:pt idx="882">
                        <c:v>42673</c:v>
                      </c:pt>
                      <c:pt idx="883">
                        <c:v>42674</c:v>
                      </c:pt>
                      <c:pt idx="884">
                        <c:v>42675</c:v>
                      </c:pt>
                      <c:pt idx="885">
                        <c:v>42676</c:v>
                      </c:pt>
                      <c:pt idx="886">
                        <c:v>42677</c:v>
                      </c:pt>
                      <c:pt idx="887">
                        <c:v>42678</c:v>
                      </c:pt>
                      <c:pt idx="888">
                        <c:v>42679</c:v>
                      </c:pt>
                      <c:pt idx="889">
                        <c:v>42680</c:v>
                      </c:pt>
                      <c:pt idx="890">
                        <c:v>42681</c:v>
                      </c:pt>
                      <c:pt idx="891">
                        <c:v>42682</c:v>
                      </c:pt>
                      <c:pt idx="892">
                        <c:v>42683</c:v>
                      </c:pt>
                      <c:pt idx="893">
                        <c:v>42684</c:v>
                      </c:pt>
                      <c:pt idx="894">
                        <c:v>42685</c:v>
                      </c:pt>
                      <c:pt idx="895">
                        <c:v>42686</c:v>
                      </c:pt>
                      <c:pt idx="896">
                        <c:v>42687</c:v>
                      </c:pt>
                      <c:pt idx="897">
                        <c:v>42688</c:v>
                      </c:pt>
                      <c:pt idx="898">
                        <c:v>42689</c:v>
                      </c:pt>
                      <c:pt idx="899">
                        <c:v>42690</c:v>
                      </c:pt>
                      <c:pt idx="900">
                        <c:v>42691</c:v>
                      </c:pt>
                      <c:pt idx="901">
                        <c:v>42692</c:v>
                      </c:pt>
                      <c:pt idx="902">
                        <c:v>42693</c:v>
                      </c:pt>
                      <c:pt idx="903">
                        <c:v>42694</c:v>
                      </c:pt>
                      <c:pt idx="904">
                        <c:v>42695</c:v>
                      </c:pt>
                      <c:pt idx="905">
                        <c:v>42696</c:v>
                      </c:pt>
                      <c:pt idx="906">
                        <c:v>42697</c:v>
                      </c:pt>
                      <c:pt idx="907">
                        <c:v>42698</c:v>
                      </c:pt>
                      <c:pt idx="908">
                        <c:v>42699</c:v>
                      </c:pt>
                      <c:pt idx="909">
                        <c:v>42700</c:v>
                      </c:pt>
                      <c:pt idx="910">
                        <c:v>42701</c:v>
                      </c:pt>
                      <c:pt idx="911">
                        <c:v>42702</c:v>
                      </c:pt>
                      <c:pt idx="912">
                        <c:v>42703</c:v>
                      </c:pt>
                      <c:pt idx="913">
                        <c:v>42704</c:v>
                      </c:pt>
                      <c:pt idx="914">
                        <c:v>42705</c:v>
                      </c:pt>
                      <c:pt idx="915">
                        <c:v>42706</c:v>
                      </c:pt>
                      <c:pt idx="916">
                        <c:v>42707</c:v>
                      </c:pt>
                      <c:pt idx="917">
                        <c:v>42708</c:v>
                      </c:pt>
                      <c:pt idx="918">
                        <c:v>42709</c:v>
                      </c:pt>
                      <c:pt idx="919">
                        <c:v>42710</c:v>
                      </c:pt>
                      <c:pt idx="920">
                        <c:v>42711</c:v>
                      </c:pt>
                      <c:pt idx="921">
                        <c:v>42712</c:v>
                      </c:pt>
                      <c:pt idx="922">
                        <c:v>42713</c:v>
                      </c:pt>
                      <c:pt idx="923">
                        <c:v>42714</c:v>
                      </c:pt>
                      <c:pt idx="924">
                        <c:v>42715</c:v>
                      </c:pt>
                      <c:pt idx="925">
                        <c:v>42716</c:v>
                      </c:pt>
                      <c:pt idx="926">
                        <c:v>42717</c:v>
                      </c:pt>
                      <c:pt idx="927">
                        <c:v>42718</c:v>
                      </c:pt>
                      <c:pt idx="928">
                        <c:v>42719</c:v>
                      </c:pt>
                      <c:pt idx="929">
                        <c:v>42720</c:v>
                      </c:pt>
                      <c:pt idx="930">
                        <c:v>42721</c:v>
                      </c:pt>
                      <c:pt idx="931">
                        <c:v>42722</c:v>
                      </c:pt>
                      <c:pt idx="932">
                        <c:v>42723</c:v>
                      </c:pt>
                      <c:pt idx="933">
                        <c:v>42724</c:v>
                      </c:pt>
                      <c:pt idx="934">
                        <c:v>42725</c:v>
                      </c:pt>
                      <c:pt idx="935">
                        <c:v>42726</c:v>
                      </c:pt>
                      <c:pt idx="936">
                        <c:v>42727</c:v>
                      </c:pt>
                      <c:pt idx="937">
                        <c:v>42728</c:v>
                      </c:pt>
                      <c:pt idx="938">
                        <c:v>42729</c:v>
                      </c:pt>
                      <c:pt idx="939">
                        <c:v>42730</c:v>
                      </c:pt>
                      <c:pt idx="940">
                        <c:v>42731</c:v>
                      </c:pt>
                      <c:pt idx="941">
                        <c:v>42732</c:v>
                      </c:pt>
                      <c:pt idx="942">
                        <c:v>42733</c:v>
                      </c:pt>
                      <c:pt idx="943">
                        <c:v>42734</c:v>
                      </c:pt>
                      <c:pt idx="944">
                        <c:v>42735</c:v>
                      </c:pt>
                      <c:pt idx="945">
                        <c:v>42736</c:v>
                      </c:pt>
                      <c:pt idx="946">
                        <c:v>42737</c:v>
                      </c:pt>
                      <c:pt idx="947">
                        <c:v>42738</c:v>
                      </c:pt>
                      <c:pt idx="948">
                        <c:v>42739</c:v>
                      </c:pt>
                      <c:pt idx="949">
                        <c:v>42740</c:v>
                      </c:pt>
                      <c:pt idx="950">
                        <c:v>42741</c:v>
                      </c:pt>
                      <c:pt idx="951">
                        <c:v>42742</c:v>
                      </c:pt>
                      <c:pt idx="952">
                        <c:v>42743</c:v>
                      </c:pt>
                      <c:pt idx="953">
                        <c:v>42744</c:v>
                      </c:pt>
                      <c:pt idx="954">
                        <c:v>42745</c:v>
                      </c:pt>
                      <c:pt idx="955">
                        <c:v>42746</c:v>
                      </c:pt>
                      <c:pt idx="956">
                        <c:v>42747</c:v>
                      </c:pt>
                      <c:pt idx="957">
                        <c:v>42748</c:v>
                      </c:pt>
                      <c:pt idx="958">
                        <c:v>42749</c:v>
                      </c:pt>
                      <c:pt idx="959">
                        <c:v>42750</c:v>
                      </c:pt>
                      <c:pt idx="960">
                        <c:v>42751</c:v>
                      </c:pt>
                      <c:pt idx="961">
                        <c:v>42752</c:v>
                      </c:pt>
                      <c:pt idx="962">
                        <c:v>42753</c:v>
                      </c:pt>
                      <c:pt idx="963">
                        <c:v>42754</c:v>
                      </c:pt>
                      <c:pt idx="964">
                        <c:v>42755</c:v>
                      </c:pt>
                      <c:pt idx="965">
                        <c:v>42756</c:v>
                      </c:pt>
                      <c:pt idx="966">
                        <c:v>42757</c:v>
                      </c:pt>
                      <c:pt idx="967">
                        <c:v>42758</c:v>
                      </c:pt>
                      <c:pt idx="968">
                        <c:v>42759</c:v>
                      </c:pt>
                      <c:pt idx="969">
                        <c:v>42760</c:v>
                      </c:pt>
                      <c:pt idx="970">
                        <c:v>42761</c:v>
                      </c:pt>
                      <c:pt idx="971">
                        <c:v>42762</c:v>
                      </c:pt>
                      <c:pt idx="972">
                        <c:v>42763</c:v>
                      </c:pt>
                      <c:pt idx="973">
                        <c:v>42764</c:v>
                      </c:pt>
                      <c:pt idx="974">
                        <c:v>42765</c:v>
                      </c:pt>
                      <c:pt idx="975">
                        <c:v>42766</c:v>
                      </c:pt>
                      <c:pt idx="976">
                        <c:v>42767</c:v>
                      </c:pt>
                      <c:pt idx="977">
                        <c:v>42768</c:v>
                      </c:pt>
                      <c:pt idx="978">
                        <c:v>42769</c:v>
                      </c:pt>
                      <c:pt idx="979">
                        <c:v>42770</c:v>
                      </c:pt>
                      <c:pt idx="980">
                        <c:v>42771</c:v>
                      </c:pt>
                      <c:pt idx="981">
                        <c:v>42772</c:v>
                      </c:pt>
                      <c:pt idx="982">
                        <c:v>42773</c:v>
                      </c:pt>
                      <c:pt idx="983">
                        <c:v>42774</c:v>
                      </c:pt>
                      <c:pt idx="984">
                        <c:v>42775</c:v>
                      </c:pt>
                      <c:pt idx="985">
                        <c:v>42776</c:v>
                      </c:pt>
                      <c:pt idx="986">
                        <c:v>42777</c:v>
                      </c:pt>
                      <c:pt idx="987">
                        <c:v>42778</c:v>
                      </c:pt>
                      <c:pt idx="988">
                        <c:v>42779</c:v>
                      </c:pt>
                      <c:pt idx="989">
                        <c:v>42780</c:v>
                      </c:pt>
                      <c:pt idx="990">
                        <c:v>42781</c:v>
                      </c:pt>
                      <c:pt idx="991">
                        <c:v>42782</c:v>
                      </c:pt>
                      <c:pt idx="992">
                        <c:v>42783</c:v>
                      </c:pt>
                      <c:pt idx="993">
                        <c:v>42784</c:v>
                      </c:pt>
                      <c:pt idx="994">
                        <c:v>42785</c:v>
                      </c:pt>
                      <c:pt idx="995">
                        <c:v>42786</c:v>
                      </c:pt>
                      <c:pt idx="996">
                        <c:v>42787</c:v>
                      </c:pt>
                      <c:pt idx="997">
                        <c:v>42788</c:v>
                      </c:pt>
                      <c:pt idx="998">
                        <c:v>42789</c:v>
                      </c:pt>
                      <c:pt idx="999">
                        <c:v>42790</c:v>
                      </c:pt>
                      <c:pt idx="1000">
                        <c:v>42791</c:v>
                      </c:pt>
                      <c:pt idx="1001">
                        <c:v>42792</c:v>
                      </c:pt>
                      <c:pt idx="1002">
                        <c:v>42793</c:v>
                      </c:pt>
                      <c:pt idx="1003">
                        <c:v>42794</c:v>
                      </c:pt>
                      <c:pt idx="1004">
                        <c:v>42795</c:v>
                      </c:pt>
                      <c:pt idx="1005">
                        <c:v>42796</c:v>
                      </c:pt>
                      <c:pt idx="1006">
                        <c:v>42797</c:v>
                      </c:pt>
                      <c:pt idx="1007">
                        <c:v>42798</c:v>
                      </c:pt>
                      <c:pt idx="1008">
                        <c:v>42799</c:v>
                      </c:pt>
                      <c:pt idx="1009">
                        <c:v>42800</c:v>
                      </c:pt>
                      <c:pt idx="1010">
                        <c:v>42801</c:v>
                      </c:pt>
                      <c:pt idx="1011">
                        <c:v>42802</c:v>
                      </c:pt>
                      <c:pt idx="1012">
                        <c:v>42803</c:v>
                      </c:pt>
                      <c:pt idx="1013">
                        <c:v>42804</c:v>
                      </c:pt>
                      <c:pt idx="1014">
                        <c:v>42805</c:v>
                      </c:pt>
                      <c:pt idx="1015">
                        <c:v>42806</c:v>
                      </c:pt>
                      <c:pt idx="1016">
                        <c:v>42807</c:v>
                      </c:pt>
                      <c:pt idx="1017">
                        <c:v>42808</c:v>
                      </c:pt>
                      <c:pt idx="1018">
                        <c:v>42809</c:v>
                      </c:pt>
                      <c:pt idx="1019">
                        <c:v>42810</c:v>
                      </c:pt>
                      <c:pt idx="1020">
                        <c:v>42811</c:v>
                      </c:pt>
                      <c:pt idx="1021">
                        <c:v>42812</c:v>
                      </c:pt>
                      <c:pt idx="1022">
                        <c:v>42813</c:v>
                      </c:pt>
                      <c:pt idx="1023">
                        <c:v>42814</c:v>
                      </c:pt>
                      <c:pt idx="1024">
                        <c:v>42815</c:v>
                      </c:pt>
                      <c:pt idx="1025">
                        <c:v>42816</c:v>
                      </c:pt>
                      <c:pt idx="1026">
                        <c:v>42817</c:v>
                      </c:pt>
                      <c:pt idx="1027">
                        <c:v>42818</c:v>
                      </c:pt>
                      <c:pt idx="1028">
                        <c:v>42819</c:v>
                      </c:pt>
                      <c:pt idx="1029">
                        <c:v>42820</c:v>
                      </c:pt>
                      <c:pt idx="1030">
                        <c:v>42821</c:v>
                      </c:pt>
                      <c:pt idx="1031">
                        <c:v>42822</c:v>
                      </c:pt>
                      <c:pt idx="1032">
                        <c:v>42823</c:v>
                      </c:pt>
                      <c:pt idx="1033">
                        <c:v>42824</c:v>
                      </c:pt>
                      <c:pt idx="1034">
                        <c:v>42825</c:v>
                      </c:pt>
                      <c:pt idx="1035">
                        <c:v>42826</c:v>
                      </c:pt>
                      <c:pt idx="1036">
                        <c:v>42827</c:v>
                      </c:pt>
                      <c:pt idx="1037">
                        <c:v>42828</c:v>
                      </c:pt>
                      <c:pt idx="1038">
                        <c:v>42829</c:v>
                      </c:pt>
                      <c:pt idx="1039">
                        <c:v>42830</c:v>
                      </c:pt>
                      <c:pt idx="1040">
                        <c:v>42831</c:v>
                      </c:pt>
                      <c:pt idx="1041">
                        <c:v>42832</c:v>
                      </c:pt>
                      <c:pt idx="1042">
                        <c:v>42833</c:v>
                      </c:pt>
                      <c:pt idx="1043">
                        <c:v>42834</c:v>
                      </c:pt>
                      <c:pt idx="1044">
                        <c:v>42835</c:v>
                      </c:pt>
                      <c:pt idx="1045">
                        <c:v>42836</c:v>
                      </c:pt>
                      <c:pt idx="1046">
                        <c:v>42837</c:v>
                      </c:pt>
                      <c:pt idx="1047">
                        <c:v>42838</c:v>
                      </c:pt>
                      <c:pt idx="1048">
                        <c:v>42839</c:v>
                      </c:pt>
                      <c:pt idx="1049">
                        <c:v>42840</c:v>
                      </c:pt>
                      <c:pt idx="1050">
                        <c:v>42841</c:v>
                      </c:pt>
                      <c:pt idx="1051">
                        <c:v>42842</c:v>
                      </c:pt>
                      <c:pt idx="1052">
                        <c:v>42843</c:v>
                      </c:pt>
                      <c:pt idx="1053">
                        <c:v>42844</c:v>
                      </c:pt>
                      <c:pt idx="1054">
                        <c:v>42845</c:v>
                      </c:pt>
                      <c:pt idx="1055">
                        <c:v>42846</c:v>
                      </c:pt>
                      <c:pt idx="1056">
                        <c:v>42847</c:v>
                      </c:pt>
                      <c:pt idx="1057">
                        <c:v>42848</c:v>
                      </c:pt>
                      <c:pt idx="1058">
                        <c:v>42849</c:v>
                      </c:pt>
                      <c:pt idx="1059">
                        <c:v>42850</c:v>
                      </c:pt>
                      <c:pt idx="1060">
                        <c:v>42851</c:v>
                      </c:pt>
                      <c:pt idx="1061">
                        <c:v>42852</c:v>
                      </c:pt>
                      <c:pt idx="1062">
                        <c:v>42853</c:v>
                      </c:pt>
                      <c:pt idx="1063">
                        <c:v>42854</c:v>
                      </c:pt>
                      <c:pt idx="1064">
                        <c:v>42855</c:v>
                      </c:pt>
                      <c:pt idx="1065">
                        <c:v>42856</c:v>
                      </c:pt>
                      <c:pt idx="1066">
                        <c:v>42857</c:v>
                      </c:pt>
                      <c:pt idx="1067">
                        <c:v>42858</c:v>
                      </c:pt>
                      <c:pt idx="1068">
                        <c:v>42859</c:v>
                      </c:pt>
                      <c:pt idx="1069">
                        <c:v>42860</c:v>
                      </c:pt>
                      <c:pt idx="1070">
                        <c:v>42861</c:v>
                      </c:pt>
                      <c:pt idx="1071">
                        <c:v>42862</c:v>
                      </c:pt>
                      <c:pt idx="1072">
                        <c:v>42863</c:v>
                      </c:pt>
                      <c:pt idx="1073">
                        <c:v>42864</c:v>
                      </c:pt>
                      <c:pt idx="1074">
                        <c:v>42865</c:v>
                      </c:pt>
                      <c:pt idx="1075">
                        <c:v>42866</c:v>
                      </c:pt>
                      <c:pt idx="1076">
                        <c:v>42867</c:v>
                      </c:pt>
                      <c:pt idx="1077">
                        <c:v>42868</c:v>
                      </c:pt>
                      <c:pt idx="1078">
                        <c:v>42869</c:v>
                      </c:pt>
                      <c:pt idx="1079">
                        <c:v>42870</c:v>
                      </c:pt>
                      <c:pt idx="1080">
                        <c:v>42871</c:v>
                      </c:pt>
                      <c:pt idx="1081">
                        <c:v>42872</c:v>
                      </c:pt>
                      <c:pt idx="1082">
                        <c:v>42873</c:v>
                      </c:pt>
                      <c:pt idx="1083">
                        <c:v>42874</c:v>
                      </c:pt>
                      <c:pt idx="1084">
                        <c:v>42875</c:v>
                      </c:pt>
                      <c:pt idx="1085">
                        <c:v>42876</c:v>
                      </c:pt>
                      <c:pt idx="1086">
                        <c:v>42877</c:v>
                      </c:pt>
                      <c:pt idx="1087">
                        <c:v>42878</c:v>
                      </c:pt>
                      <c:pt idx="1088">
                        <c:v>42879</c:v>
                      </c:pt>
                      <c:pt idx="1089">
                        <c:v>42880</c:v>
                      </c:pt>
                      <c:pt idx="1090">
                        <c:v>42881</c:v>
                      </c:pt>
                      <c:pt idx="1091">
                        <c:v>42882</c:v>
                      </c:pt>
                      <c:pt idx="1092">
                        <c:v>42883</c:v>
                      </c:pt>
                      <c:pt idx="1093">
                        <c:v>42884</c:v>
                      </c:pt>
                      <c:pt idx="1094">
                        <c:v>42885</c:v>
                      </c:pt>
                      <c:pt idx="1095">
                        <c:v>42886</c:v>
                      </c:pt>
                      <c:pt idx="1096">
                        <c:v>42887</c:v>
                      </c:pt>
                      <c:pt idx="1097">
                        <c:v>42888</c:v>
                      </c:pt>
                      <c:pt idx="1098">
                        <c:v>42889</c:v>
                      </c:pt>
                      <c:pt idx="1099">
                        <c:v>42890</c:v>
                      </c:pt>
                      <c:pt idx="1100">
                        <c:v>42891</c:v>
                      </c:pt>
                      <c:pt idx="1101">
                        <c:v>42892</c:v>
                      </c:pt>
                      <c:pt idx="1102">
                        <c:v>42893</c:v>
                      </c:pt>
                      <c:pt idx="1103">
                        <c:v>42894</c:v>
                      </c:pt>
                      <c:pt idx="1104">
                        <c:v>42895</c:v>
                      </c:pt>
                      <c:pt idx="1105">
                        <c:v>42896</c:v>
                      </c:pt>
                      <c:pt idx="1106">
                        <c:v>42897</c:v>
                      </c:pt>
                      <c:pt idx="1107">
                        <c:v>42898</c:v>
                      </c:pt>
                      <c:pt idx="1108">
                        <c:v>42899</c:v>
                      </c:pt>
                      <c:pt idx="1109">
                        <c:v>42900</c:v>
                      </c:pt>
                      <c:pt idx="1110">
                        <c:v>42901</c:v>
                      </c:pt>
                      <c:pt idx="1111">
                        <c:v>42902</c:v>
                      </c:pt>
                      <c:pt idx="1112">
                        <c:v>42903</c:v>
                      </c:pt>
                      <c:pt idx="1113">
                        <c:v>42904</c:v>
                      </c:pt>
                      <c:pt idx="1114">
                        <c:v>42905</c:v>
                      </c:pt>
                      <c:pt idx="1115">
                        <c:v>42906</c:v>
                      </c:pt>
                      <c:pt idx="1116">
                        <c:v>42907</c:v>
                      </c:pt>
                      <c:pt idx="1117">
                        <c:v>42908</c:v>
                      </c:pt>
                      <c:pt idx="1118">
                        <c:v>42909</c:v>
                      </c:pt>
                      <c:pt idx="1119">
                        <c:v>42910</c:v>
                      </c:pt>
                      <c:pt idx="1120">
                        <c:v>42911</c:v>
                      </c:pt>
                      <c:pt idx="1121">
                        <c:v>42912</c:v>
                      </c:pt>
                      <c:pt idx="1122">
                        <c:v>42913</c:v>
                      </c:pt>
                      <c:pt idx="1123">
                        <c:v>42914</c:v>
                      </c:pt>
                      <c:pt idx="1124">
                        <c:v>42915</c:v>
                      </c:pt>
                      <c:pt idx="1125">
                        <c:v>42916</c:v>
                      </c:pt>
                      <c:pt idx="1126">
                        <c:v>42917</c:v>
                      </c:pt>
                      <c:pt idx="1127">
                        <c:v>42918</c:v>
                      </c:pt>
                      <c:pt idx="1128">
                        <c:v>42919</c:v>
                      </c:pt>
                      <c:pt idx="1129">
                        <c:v>42920</c:v>
                      </c:pt>
                      <c:pt idx="1130">
                        <c:v>42921</c:v>
                      </c:pt>
                      <c:pt idx="1131">
                        <c:v>42922</c:v>
                      </c:pt>
                      <c:pt idx="1132">
                        <c:v>42923</c:v>
                      </c:pt>
                      <c:pt idx="1133">
                        <c:v>42924</c:v>
                      </c:pt>
                      <c:pt idx="1134">
                        <c:v>42925</c:v>
                      </c:pt>
                      <c:pt idx="1135">
                        <c:v>42926</c:v>
                      </c:pt>
                      <c:pt idx="1136">
                        <c:v>42927</c:v>
                      </c:pt>
                      <c:pt idx="1137">
                        <c:v>42928</c:v>
                      </c:pt>
                      <c:pt idx="1138">
                        <c:v>42929</c:v>
                      </c:pt>
                      <c:pt idx="1139">
                        <c:v>42930</c:v>
                      </c:pt>
                      <c:pt idx="1140">
                        <c:v>42931</c:v>
                      </c:pt>
                      <c:pt idx="1141">
                        <c:v>42932</c:v>
                      </c:pt>
                      <c:pt idx="1142">
                        <c:v>42933</c:v>
                      </c:pt>
                      <c:pt idx="1143">
                        <c:v>42934</c:v>
                      </c:pt>
                      <c:pt idx="1144">
                        <c:v>42935</c:v>
                      </c:pt>
                      <c:pt idx="1145">
                        <c:v>42936</c:v>
                      </c:pt>
                      <c:pt idx="1146">
                        <c:v>42937</c:v>
                      </c:pt>
                      <c:pt idx="1147">
                        <c:v>42938</c:v>
                      </c:pt>
                      <c:pt idx="1148">
                        <c:v>42939</c:v>
                      </c:pt>
                      <c:pt idx="1149">
                        <c:v>42940</c:v>
                      </c:pt>
                      <c:pt idx="1150">
                        <c:v>42941</c:v>
                      </c:pt>
                      <c:pt idx="1151">
                        <c:v>42942</c:v>
                      </c:pt>
                      <c:pt idx="1152">
                        <c:v>42943</c:v>
                      </c:pt>
                      <c:pt idx="1153">
                        <c:v>42944</c:v>
                      </c:pt>
                      <c:pt idx="1154">
                        <c:v>42945</c:v>
                      </c:pt>
                      <c:pt idx="1155">
                        <c:v>42946</c:v>
                      </c:pt>
                      <c:pt idx="1156">
                        <c:v>42947</c:v>
                      </c:pt>
                      <c:pt idx="1157">
                        <c:v>42948</c:v>
                      </c:pt>
                      <c:pt idx="1158">
                        <c:v>42949</c:v>
                      </c:pt>
                      <c:pt idx="1159">
                        <c:v>42950</c:v>
                      </c:pt>
                      <c:pt idx="1160">
                        <c:v>42951</c:v>
                      </c:pt>
                      <c:pt idx="1161">
                        <c:v>42952</c:v>
                      </c:pt>
                      <c:pt idx="1162">
                        <c:v>42953</c:v>
                      </c:pt>
                      <c:pt idx="1163">
                        <c:v>42954</c:v>
                      </c:pt>
                      <c:pt idx="1164">
                        <c:v>42955</c:v>
                      </c:pt>
                      <c:pt idx="1165">
                        <c:v>42956</c:v>
                      </c:pt>
                      <c:pt idx="1166">
                        <c:v>42957</c:v>
                      </c:pt>
                      <c:pt idx="1167">
                        <c:v>42958</c:v>
                      </c:pt>
                      <c:pt idx="1168">
                        <c:v>42959</c:v>
                      </c:pt>
                      <c:pt idx="1169">
                        <c:v>42960</c:v>
                      </c:pt>
                      <c:pt idx="1170">
                        <c:v>42961</c:v>
                      </c:pt>
                      <c:pt idx="1171">
                        <c:v>42962</c:v>
                      </c:pt>
                      <c:pt idx="1172">
                        <c:v>42963</c:v>
                      </c:pt>
                      <c:pt idx="1173">
                        <c:v>42964</c:v>
                      </c:pt>
                      <c:pt idx="1174">
                        <c:v>42965</c:v>
                      </c:pt>
                      <c:pt idx="1175">
                        <c:v>42966</c:v>
                      </c:pt>
                      <c:pt idx="1176">
                        <c:v>42967</c:v>
                      </c:pt>
                      <c:pt idx="1177">
                        <c:v>42968</c:v>
                      </c:pt>
                      <c:pt idx="1178">
                        <c:v>42969</c:v>
                      </c:pt>
                      <c:pt idx="1179">
                        <c:v>42970</c:v>
                      </c:pt>
                      <c:pt idx="1180">
                        <c:v>42971</c:v>
                      </c:pt>
                      <c:pt idx="1181">
                        <c:v>42972</c:v>
                      </c:pt>
                      <c:pt idx="1182">
                        <c:v>42973</c:v>
                      </c:pt>
                      <c:pt idx="1183">
                        <c:v>42974</c:v>
                      </c:pt>
                      <c:pt idx="1184">
                        <c:v>42975</c:v>
                      </c:pt>
                      <c:pt idx="1185">
                        <c:v>42976</c:v>
                      </c:pt>
                      <c:pt idx="1186">
                        <c:v>42977</c:v>
                      </c:pt>
                      <c:pt idx="1187">
                        <c:v>42978</c:v>
                      </c:pt>
                      <c:pt idx="1188">
                        <c:v>42979</c:v>
                      </c:pt>
                      <c:pt idx="1189">
                        <c:v>42980</c:v>
                      </c:pt>
                      <c:pt idx="1190">
                        <c:v>42981</c:v>
                      </c:pt>
                      <c:pt idx="1191">
                        <c:v>42982</c:v>
                      </c:pt>
                      <c:pt idx="1192">
                        <c:v>42983</c:v>
                      </c:pt>
                      <c:pt idx="1193">
                        <c:v>42984</c:v>
                      </c:pt>
                      <c:pt idx="1194">
                        <c:v>42985</c:v>
                      </c:pt>
                      <c:pt idx="1195">
                        <c:v>42986</c:v>
                      </c:pt>
                      <c:pt idx="1196">
                        <c:v>42987</c:v>
                      </c:pt>
                      <c:pt idx="1197">
                        <c:v>42988</c:v>
                      </c:pt>
                      <c:pt idx="1198">
                        <c:v>42989</c:v>
                      </c:pt>
                      <c:pt idx="1199">
                        <c:v>42990</c:v>
                      </c:pt>
                      <c:pt idx="1200">
                        <c:v>42991</c:v>
                      </c:pt>
                      <c:pt idx="1201">
                        <c:v>42992</c:v>
                      </c:pt>
                      <c:pt idx="1202">
                        <c:v>42993</c:v>
                      </c:pt>
                      <c:pt idx="1203">
                        <c:v>42994</c:v>
                      </c:pt>
                      <c:pt idx="1204">
                        <c:v>42995</c:v>
                      </c:pt>
                      <c:pt idx="1205">
                        <c:v>42996</c:v>
                      </c:pt>
                      <c:pt idx="1206">
                        <c:v>42997</c:v>
                      </c:pt>
                      <c:pt idx="1207">
                        <c:v>42998</c:v>
                      </c:pt>
                      <c:pt idx="1208">
                        <c:v>42999</c:v>
                      </c:pt>
                      <c:pt idx="1209">
                        <c:v>43000</c:v>
                      </c:pt>
                      <c:pt idx="1210">
                        <c:v>43001</c:v>
                      </c:pt>
                      <c:pt idx="1211">
                        <c:v>43002</c:v>
                      </c:pt>
                      <c:pt idx="1212">
                        <c:v>43003</c:v>
                      </c:pt>
                      <c:pt idx="1213">
                        <c:v>43004</c:v>
                      </c:pt>
                      <c:pt idx="1214">
                        <c:v>43005</c:v>
                      </c:pt>
                      <c:pt idx="1215">
                        <c:v>43006</c:v>
                      </c:pt>
                      <c:pt idx="1216">
                        <c:v>43007</c:v>
                      </c:pt>
                      <c:pt idx="1217">
                        <c:v>43008</c:v>
                      </c:pt>
                      <c:pt idx="1218">
                        <c:v>43009</c:v>
                      </c:pt>
                      <c:pt idx="1219">
                        <c:v>43010</c:v>
                      </c:pt>
                      <c:pt idx="1220">
                        <c:v>43011</c:v>
                      </c:pt>
                      <c:pt idx="1221">
                        <c:v>43012</c:v>
                      </c:pt>
                      <c:pt idx="1222">
                        <c:v>43013</c:v>
                      </c:pt>
                      <c:pt idx="1223">
                        <c:v>43014</c:v>
                      </c:pt>
                      <c:pt idx="1224">
                        <c:v>43015</c:v>
                      </c:pt>
                      <c:pt idx="1225">
                        <c:v>43016</c:v>
                      </c:pt>
                      <c:pt idx="1226">
                        <c:v>43017</c:v>
                      </c:pt>
                      <c:pt idx="1227">
                        <c:v>43018</c:v>
                      </c:pt>
                      <c:pt idx="1228">
                        <c:v>43019</c:v>
                      </c:pt>
                      <c:pt idx="1229">
                        <c:v>43020</c:v>
                      </c:pt>
                      <c:pt idx="1230">
                        <c:v>43021</c:v>
                      </c:pt>
                      <c:pt idx="1231">
                        <c:v>43022</c:v>
                      </c:pt>
                      <c:pt idx="1232">
                        <c:v>43023</c:v>
                      </c:pt>
                      <c:pt idx="1233">
                        <c:v>43024</c:v>
                      </c:pt>
                      <c:pt idx="1234">
                        <c:v>43025</c:v>
                      </c:pt>
                      <c:pt idx="1235">
                        <c:v>43026</c:v>
                      </c:pt>
                      <c:pt idx="1236">
                        <c:v>43027</c:v>
                      </c:pt>
                      <c:pt idx="1237">
                        <c:v>43028</c:v>
                      </c:pt>
                      <c:pt idx="1238">
                        <c:v>43029</c:v>
                      </c:pt>
                      <c:pt idx="1239">
                        <c:v>43030</c:v>
                      </c:pt>
                      <c:pt idx="1240">
                        <c:v>43031</c:v>
                      </c:pt>
                      <c:pt idx="1241">
                        <c:v>43032</c:v>
                      </c:pt>
                      <c:pt idx="1242">
                        <c:v>43033</c:v>
                      </c:pt>
                      <c:pt idx="1243">
                        <c:v>43034</c:v>
                      </c:pt>
                      <c:pt idx="1244">
                        <c:v>43035</c:v>
                      </c:pt>
                      <c:pt idx="1245">
                        <c:v>43036</c:v>
                      </c:pt>
                      <c:pt idx="1246">
                        <c:v>43037</c:v>
                      </c:pt>
                      <c:pt idx="1247">
                        <c:v>43038</c:v>
                      </c:pt>
                      <c:pt idx="1248">
                        <c:v>43039</c:v>
                      </c:pt>
                      <c:pt idx="1249">
                        <c:v>43040</c:v>
                      </c:pt>
                      <c:pt idx="1250">
                        <c:v>43041</c:v>
                      </c:pt>
                      <c:pt idx="1251">
                        <c:v>43042</c:v>
                      </c:pt>
                      <c:pt idx="1252">
                        <c:v>43043</c:v>
                      </c:pt>
                      <c:pt idx="1253">
                        <c:v>43044</c:v>
                      </c:pt>
                      <c:pt idx="1254">
                        <c:v>43045</c:v>
                      </c:pt>
                      <c:pt idx="1255">
                        <c:v>43046</c:v>
                      </c:pt>
                      <c:pt idx="1256">
                        <c:v>43047</c:v>
                      </c:pt>
                      <c:pt idx="1257">
                        <c:v>43048</c:v>
                      </c:pt>
                      <c:pt idx="1258">
                        <c:v>43049</c:v>
                      </c:pt>
                      <c:pt idx="1259">
                        <c:v>43050</c:v>
                      </c:pt>
                      <c:pt idx="1260">
                        <c:v>43051</c:v>
                      </c:pt>
                      <c:pt idx="1261">
                        <c:v>43052</c:v>
                      </c:pt>
                      <c:pt idx="1262">
                        <c:v>43053</c:v>
                      </c:pt>
                      <c:pt idx="1263">
                        <c:v>43054</c:v>
                      </c:pt>
                      <c:pt idx="1264">
                        <c:v>43055</c:v>
                      </c:pt>
                      <c:pt idx="1265">
                        <c:v>43056</c:v>
                      </c:pt>
                      <c:pt idx="1266">
                        <c:v>43057</c:v>
                      </c:pt>
                      <c:pt idx="1267">
                        <c:v>43058</c:v>
                      </c:pt>
                      <c:pt idx="1268">
                        <c:v>43059</c:v>
                      </c:pt>
                      <c:pt idx="1269">
                        <c:v>43060</c:v>
                      </c:pt>
                      <c:pt idx="1270">
                        <c:v>43061</c:v>
                      </c:pt>
                      <c:pt idx="1271">
                        <c:v>43062</c:v>
                      </c:pt>
                      <c:pt idx="1272">
                        <c:v>43063</c:v>
                      </c:pt>
                      <c:pt idx="1273">
                        <c:v>43064</c:v>
                      </c:pt>
                      <c:pt idx="1274">
                        <c:v>43065</c:v>
                      </c:pt>
                      <c:pt idx="1275">
                        <c:v>43066</c:v>
                      </c:pt>
                      <c:pt idx="1276">
                        <c:v>43067</c:v>
                      </c:pt>
                      <c:pt idx="1277">
                        <c:v>43068</c:v>
                      </c:pt>
                      <c:pt idx="1278">
                        <c:v>43069</c:v>
                      </c:pt>
                      <c:pt idx="1279">
                        <c:v>43070</c:v>
                      </c:pt>
                      <c:pt idx="1280">
                        <c:v>43071</c:v>
                      </c:pt>
                      <c:pt idx="1281">
                        <c:v>43072</c:v>
                      </c:pt>
                      <c:pt idx="1282">
                        <c:v>43073</c:v>
                      </c:pt>
                      <c:pt idx="1283">
                        <c:v>43074</c:v>
                      </c:pt>
                      <c:pt idx="1284">
                        <c:v>43075</c:v>
                      </c:pt>
                      <c:pt idx="1285">
                        <c:v>43076</c:v>
                      </c:pt>
                      <c:pt idx="1286">
                        <c:v>43077</c:v>
                      </c:pt>
                      <c:pt idx="1287">
                        <c:v>43078</c:v>
                      </c:pt>
                      <c:pt idx="1288">
                        <c:v>43079</c:v>
                      </c:pt>
                      <c:pt idx="1289">
                        <c:v>43080</c:v>
                      </c:pt>
                      <c:pt idx="1290">
                        <c:v>43081</c:v>
                      </c:pt>
                      <c:pt idx="1291">
                        <c:v>43082</c:v>
                      </c:pt>
                      <c:pt idx="1292">
                        <c:v>43083</c:v>
                      </c:pt>
                      <c:pt idx="1293">
                        <c:v>43084</c:v>
                      </c:pt>
                      <c:pt idx="1294">
                        <c:v>43085</c:v>
                      </c:pt>
                      <c:pt idx="1295">
                        <c:v>43086</c:v>
                      </c:pt>
                      <c:pt idx="1296">
                        <c:v>43087</c:v>
                      </c:pt>
                      <c:pt idx="1297">
                        <c:v>43088</c:v>
                      </c:pt>
                      <c:pt idx="1298">
                        <c:v>43089</c:v>
                      </c:pt>
                      <c:pt idx="1299">
                        <c:v>43090</c:v>
                      </c:pt>
                      <c:pt idx="1300">
                        <c:v>43091</c:v>
                      </c:pt>
                      <c:pt idx="1301">
                        <c:v>43092</c:v>
                      </c:pt>
                      <c:pt idx="1302">
                        <c:v>43093</c:v>
                      </c:pt>
                      <c:pt idx="1303">
                        <c:v>43094</c:v>
                      </c:pt>
                      <c:pt idx="1304">
                        <c:v>43095</c:v>
                      </c:pt>
                      <c:pt idx="1305">
                        <c:v>43096</c:v>
                      </c:pt>
                      <c:pt idx="1306">
                        <c:v>43097</c:v>
                      </c:pt>
                      <c:pt idx="1307">
                        <c:v>43098</c:v>
                      </c:pt>
                      <c:pt idx="1308">
                        <c:v>43099</c:v>
                      </c:pt>
                      <c:pt idx="1309">
                        <c:v>43100</c:v>
                      </c:pt>
                      <c:pt idx="1310">
                        <c:v>43101</c:v>
                      </c:pt>
                      <c:pt idx="1311">
                        <c:v>43102</c:v>
                      </c:pt>
                      <c:pt idx="1312">
                        <c:v>43103</c:v>
                      </c:pt>
                      <c:pt idx="1313">
                        <c:v>43104</c:v>
                      </c:pt>
                      <c:pt idx="1314">
                        <c:v>43105</c:v>
                      </c:pt>
                      <c:pt idx="1315">
                        <c:v>43106</c:v>
                      </c:pt>
                      <c:pt idx="1316">
                        <c:v>43107</c:v>
                      </c:pt>
                      <c:pt idx="1317">
                        <c:v>43108</c:v>
                      </c:pt>
                      <c:pt idx="1318">
                        <c:v>43109</c:v>
                      </c:pt>
                      <c:pt idx="1319">
                        <c:v>43110</c:v>
                      </c:pt>
                      <c:pt idx="1320">
                        <c:v>43111</c:v>
                      </c:pt>
                      <c:pt idx="1321">
                        <c:v>43112</c:v>
                      </c:pt>
                      <c:pt idx="1322">
                        <c:v>43113</c:v>
                      </c:pt>
                      <c:pt idx="1323">
                        <c:v>43114</c:v>
                      </c:pt>
                      <c:pt idx="1324">
                        <c:v>43115</c:v>
                      </c:pt>
                      <c:pt idx="1325">
                        <c:v>43116</c:v>
                      </c:pt>
                      <c:pt idx="1326">
                        <c:v>43117</c:v>
                      </c:pt>
                      <c:pt idx="1327">
                        <c:v>43118</c:v>
                      </c:pt>
                      <c:pt idx="1328">
                        <c:v>43119</c:v>
                      </c:pt>
                      <c:pt idx="1329">
                        <c:v>43120</c:v>
                      </c:pt>
                      <c:pt idx="1330">
                        <c:v>43121</c:v>
                      </c:pt>
                      <c:pt idx="1331">
                        <c:v>43122</c:v>
                      </c:pt>
                      <c:pt idx="1332">
                        <c:v>43123</c:v>
                      </c:pt>
                      <c:pt idx="1333">
                        <c:v>43124</c:v>
                      </c:pt>
                      <c:pt idx="1334">
                        <c:v>43125</c:v>
                      </c:pt>
                      <c:pt idx="1335">
                        <c:v>43126</c:v>
                      </c:pt>
                      <c:pt idx="1336">
                        <c:v>43127</c:v>
                      </c:pt>
                      <c:pt idx="1337">
                        <c:v>43128</c:v>
                      </c:pt>
                      <c:pt idx="1338">
                        <c:v>43129</c:v>
                      </c:pt>
                      <c:pt idx="1339">
                        <c:v>43130</c:v>
                      </c:pt>
                      <c:pt idx="1340">
                        <c:v>43131</c:v>
                      </c:pt>
                      <c:pt idx="1341">
                        <c:v>43132</c:v>
                      </c:pt>
                      <c:pt idx="1342">
                        <c:v>43133</c:v>
                      </c:pt>
                      <c:pt idx="1343">
                        <c:v>43134</c:v>
                      </c:pt>
                      <c:pt idx="1344">
                        <c:v>43135</c:v>
                      </c:pt>
                      <c:pt idx="1345">
                        <c:v>43136</c:v>
                      </c:pt>
                      <c:pt idx="1346">
                        <c:v>43137</c:v>
                      </c:pt>
                      <c:pt idx="1347">
                        <c:v>43138</c:v>
                      </c:pt>
                      <c:pt idx="1348">
                        <c:v>43139</c:v>
                      </c:pt>
                      <c:pt idx="1349">
                        <c:v>43140</c:v>
                      </c:pt>
                      <c:pt idx="1350">
                        <c:v>43141</c:v>
                      </c:pt>
                      <c:pt idx="1351">
                        <c:v>43142</c:v>
                      </c:pt>
                      <c:pt idx="1352">
                        <c:v>43143</c:v>
                      </c:pt>
                      <c:pt idx="1353">
                        <c:v>43144</c:v>
                      </c:pt>
                      <c:pt idx="1354">
                        <c:v>43145</c:v>
                      </c:pt>
                      <c:pt idx="1355">
                        <c:v>43146</c:v>
                      </c:pt>
                      <c:pt idx="1356">
                        <c:v>43147</c:v>
                      </c:pt>
                      <c:pt idx="1357">
                        <c:v>43148</c:v>
                      </c:pt>
                      <c:pt idx="1358">
                        <c:v>43149</c:v>
                      </c:pt>
                      <c:pt idx="1359">
                        <c:v>43150</c:v>
                      </c:pt>
                      <c:pt idx="1360">
                        <c:v>43151</c:v>
                      </c:pt>
                      <c:pt idx="1361">
                        <c:v>43152</c:v>
                      </c:pt>
                      <c:pt idx="1362">
                        <c:v>43153</c:v>
                      </c:pt>
                      <c:pt idx="1363">
                        <c:v>43154</c:v>
                      </c:pt>
                      <c:pt idx="1364">
                        <c:v>43155</c:v>
                      </c:pt>
                      <c:pt idx="1365">
                        <c:v>43156</c:v>
                      </c:pt>
                      <c:pt idx="1366">
                        <c:v>43157</c:v>
                      </c:pt>
                      <c:pt idx="1367">
                        <c:v>43158</c:v>
                      </c:pt>
                      <c:pt idx="1368">
                        <c:v>43159</c:v>
                      </c:pt>
                      <c:pt idx="1369">
                        <c:v>43160</c:v>
                      </c:pt>
                      <c:pt idx="1370">
                        <c:v>43161</c:v>
                      </c:pt>
                      <c:pt idx="1371">
                        <c:v>43162</c:v>
                      </c:pt>
                      <c:pt idx="1372">
                        <c:v>43163</c:v>
                      </c:pt>
                      <c:pt idx="1373">
                        <c:v>43164</c:v>
                      </c:pt>
                      <c:pt idx="1374">
                        <c:v>43165</c:v>
                      </c:pt>
                      <c:pt idx="1375">
                        <c:v>43166</c:v>
                      </c:pt>
                      <c:pt idx="1376">
                        <c:v>43167</c:v>
                      </c:pt>
                      <c:pt idx="1377">
                        <c:v>43168</c:v>
                      </c:pt>
                      <c:pt idx="1378">
                        <c:v>43169</c:v>
                      </c:pt>
                      <c:pt idx="1379">
                        <c:v>43170</c:v>
                      </c:pt>
                      <c:pt idx="1380">
                        <c:v>43171</c:v>
                      </c:pt>
                      <c:pt idx="1381">
                        <c:v>43172</c:v>
                      </c:pt>
                      <c:pt idx="1382">
                        <c:v>43173</c:v>
                      </c:pt>
                      <c:pt idx="1383">
                        <c:v>43174</c:v>
                      </c:pt>
                      <c:pt idx="1384">
                        <c:v>43175</c:v>
                      </c:pt>
                      <c:pt idx="1385">
                        <c:v>43176</c:v>
                      </c:pt>
                      <c:pt idx="1386">
                        <c:v>43177</c:v>
                      </c:pt>
                      <c:pt idx="1387">
                        <c:v>43178</c:v>
                      </c:pt>
                      <c:pt idx="1388">
                        <c:v>43179</c:v>
                      </c:pt>
                      <c:pt idx="1389">
                        <c:v>43180</c:v>
                      </c:pt>
                      <c:pt idx="1390">
                        <c:v>43181</c:v>
                      </c:pt>
                      <c:pt idx="1391">
                        <c:v>43182</c:v>
                      </c:pt>
                      <c:pt idx="1392">
                        <c:v>43183</c:v>
                      </c:pt>
                      <c:pt idx="1393">
                        <c:v>43184</c:v>
                      </c:pt>
                      <c:pt idx="1394">
                        <c:v>43185</c:v>
                      </c:pt>
                      <c:pt idx="1395">
                        <c:v>43186</c:v>
                      </c:pt>
                      <c:pt idx="1396">
                        <c:v>43187</c:v>
                      </c:pt>
                      <c:pt idx="1397">
                        <c:v>43188</c:v>
                      </c:pt>
                      <c:pt idx="1398">
                        <c:v>43189</c:v>
                      </c:pt>
                      <c:pt idx="1399">
                        <c:v>43190</c:v>
                      </c:pt>
                      <c:pt idx="1400">
                        <c:v>43191</c:v>
                      </c:pt>
                      <c:pt idx="1401">
                        <c:v>43192</c:v>
                      </c:pt>
                      <c:pt idx="1402">
                        <c:v>43193</c:v>
                      </c:pt>
                      <c:pt idx="1403">
                        <c:v>43194</c:v>
                      </c:pt>
                      <c:pt idx="1404">
                        <c:v>43195</c:v>
                      </c:pt>
                      <c:pt idx="1405">
                        <c:v>43196</c:v>
                      </c:pt>
                      <c:pt idx="1406">
                        <c:v>43197</c:v>
                      </c:pt>
                      <c:pt idx="1407">
                        <c:v>43198</c:v>
                      </c:pt>
                      <c:pt idx="1408">
                        <c:v>43199</c:v>
                      </c:pt>
                      <c:pt idx="1409">
                        <c:v>43200</c:v>
                      </c:pt>
                      <c:pt idx="1410">
                        <c:v>43201</c:v>
                      </c:pt>
                      <c:pt idx="1411">
                        <c:v>43202</c:v>
                      </c:pt>
                      <c:pt idx="1412">
                        <c:v>43203</c:v>
                      </c:pt>
                      <c:pt idx="1413">
                        <c:v>43204</c:v>
                      </c:pt>
                      <c:pt idx="1414">
                        <c:v>43205</c:v>
                      </c:pt>
                      <c:pt idx="1415">
                        <c:v>43206</c:v>
                      </c:pt>
                      <c:pt idx="1416">
                        <c:v>43207</c:v>
                      </c:pt>
                      <c:pt idx="1417">
                        <c:v>43208</c:v>
                      </c:pt>
                      <c:pt idx="1418">
                        <c:v>43209</c:v>
                      </c:pt>
                      <c:pt idx="1419">
                        <c:v>43210</c:v>
                      </c:pt>
                      <c:pt idx="1420">
                        <c:v>43211</c:v>
                      </c:pt>
                      <c:pt idx="1421">
                        <c:v>43212</c:v>
                      </c:pt>
                      <c:pt idx="1422">
                        <c:v>43213</c:v>
                      </c:pt>
                      <c:pt idx="1423">
                        <c:v>43214</c:v>
                      </c:pt>
                      <c:pt idx="1424">
                        <c:v>43215</c:v>
                      </c:pt>
                      <c:pt idx="1425">
                        <c:v>43216</c:v>
                      </c:pt>
                      <c:pt idx="1426">
                        <c:v>43217</c:v>
                      </c:pt>
                      <c:pt idx="1427">
                        <c:v>43218</c:v>
                      </c:pt>
                      <c:pt idx="1428">
                        <c:v>43219</c:v>
                      </c:pt>
                      <c:pt idx="1429">
                        <c:v>43220</c:v>
                      </c:pt>
                      <c:pt idx="1430">
                        <c:v>43221</c:v>
                      </c:pt>
                      <c:pt idx="1431">
                        <c:v>43222</c:v>
                      </c:pt>
                      <c:pt idx="1432">
                        <c:v>43223</c:v>
                      </c:pt>
                      <c:pt idx="1433">
                        <c:v>43224</c:v>
                      </c:pt>
                      <c:pt idx="1434">
                        <c:v>43225</c:v>
                      </c:pt>
                      <c:pt idx="1435">
                        <c:v>43226</c:v>
                      </c:pt>
                      <c:pt idx="1436">
                        <c:v>43227</c:v>
                      </c:pt>
                      <c:pt idx="1437">
                        <c:v>43228</c:v>
                      </c:pt>
                      <c:pt idx="1438">
                        <c:v>43229</c:v>
                      </c:pt>
                      <c:pt idx="1439">
                        <c:v>43230</c:v>
                      </c:pt>
                      <c:pt idx="1440">
                        <c:v>43231</c:v>
                      </c:pt>
                      <c:pt idx="1441">
                        <c:v>43232</c:v>
                      </c:pt>
                      <c:pt idx="1442">
                        <c:v>43233</c:v>
                      </c:pt>
                      <c:pt idx="1443">
                        <c:v>43234</c:v>
                      </c:pt>
                      <c:pt idx="1444">
                        <c:v>43235</c:v>
                      </c:pt>
                      <c:pt idx="1445">
                        <c:v>43236</c:v>
                      </c:pt>
                      <c:pt idx="1446">
                        <c:v>43237</c:v>
                      </c:pt>
                      <c:pt idx="1447">
                        <c:v>43238</c:v>
                      </c:pt>
                      <c:pt idx="1448">
                        <c:v>43239</c:v>
                      </c:pt>
                      <c:pt idx="1449">
                        <c:v>43240</c:v>
                      </c:pt>
                      <c:pt idx="1450">
                        <c:v>43241</c:v>
                      </c:pt>
                      <c:pt idx="1451">
                        <c:v>43242</c:v>
                      </c:pt>
                      <c:pt idx="1452">
                        <c:v>43243</c:v>
                      </c:pt>
                      <c:pt idx="1453">
                        <c:v>43244</c:v>
                      </c:pt>
                      <c:pt idx="1454">
                        <c:v>43245</c:v>
                      </c:pt>
                      <c:pt idx="1455">
                        <c:v>43246</c:v>
                      </c:pt>
                      <c:pt idx="1456">
                        <c:v>43247</c:v>
                      </c:pt>
                      <c:pt idx="1457">
                        <c:v>43248</c:v>
                      </c:pt>
                      <c:pt idx="1458">
                        <c:v>43249</c:v>
                      </c:pt>
                      <c:pt idx="1459">
                        <c:v>43250</c:v>
                      </c:pt>
                      <c:pt idx="1460">
                        <c:v>43251</c:v>
                      </c:pt>
                      <c:pt idx="1461">
                        <c:v>43252</c:v>
                      </c:pt>
                      <c:pt idx="1462">
                        <c:v>43253</c:v>
                      </c:pt>
                      <c:pt idx="1463">
                        <c:v>43254</c:v>
                      </c:pt>
                      <c:pt idx="1464">
                        <c:v>43255</c:v>
                      </c:pt>
                      <c:pt idx="1465">
                        <c:v>43256</c:v>
                      </c:pt>
                      <c:pt idx="1466">
                        <c:v>43257</c:v>
                      </c:pt>
                      <c:pt idx="1467">
                        <c:v>43258</c:v>
                      </c:pt>
                      <c:pt idx="1468">
                        <c:v>43259</c:v>
                      </c:pt>
                      <c:pt idx="1469">
                        <c:v>43260</c:v>
                      </c:pt>
                      <c:pt idx="1470">
                        <c:v>43261</c:v>
                      </c:pt>
                      <c:pt idx="1471">
                        <c:v>43262</c:v>
                      </c:pt>
                      <c:pt idx="1472">
                        <c:v>43263</c:v>
                      </c:pt>
                      <c:pt idx="1473">
                        <c:v>43264</c:v>
                      </c:pt>
                      <c:pt idx="1474">
                        <c:v>43265</c:v>
                      </c:pt>
                      <c:pt idx="1475">
                        <c:v>43266</c:v>
                      </c:pt>
                      <c:pt idx="1476">
                        <c:v>43267</c:v>
                      </c:pt>
                      <c:pt idx="1477">
                        <c:v>43268</c:v>
                      </c:pt>
                      <c:pt idx="1478">
                        <c:v>43269</c:v>
                      </c:pt>
                      <c:pt idx="1479">
                        <c:v>43270</c:v>
                      </c:pt>
                      <c:pt idx="1480">
                        <c:v>43271</c:v>
                      </c:pt>
                      <c:pt idx="1481">
                        <c:v>43272</c:v>
                      </c:pt>
                      <c:pt idx="1482">
                        <c:v>43273</c:v>
                      </c:pt>
                      <c:pt idx="1483">
                        <c:v>43274</c:v>
                      </c:pt>
                      <c:pt idx="1484">
                        <c:v>43275</c:v>
                      </c:pt>
                      <c:pt idx="1485">
                        <c:v>43276</c:v>
                      </c:pt>
                      <c:pt idx="1486">
                        <c:v>43277</c:v>
                      </c:pt>
                      <c:pt idx="1487">
                        <c:v>43278</c:v>
                      </c:pt>
                      <c:pt idx="1488">
                        <c:v>43279</c:v>
                      </c:pt>
                      <c:pt idx="1489">
                        <c:v>43280</c:v>
                      </c:pt>
                      <c:pt idx="1490">
                        <c:v>43281</c:v>
                      </c:pt>
                      <c:pt idx="1491">
                        <c:v>43282</c:v>
                      </c:pt>
                      <c:pt idx="1492">
                        <c:v>43283</c:v>
                      </c:pt>
                      <c:pt idx="1493">
                        <c:v>43284</c:v>
                      </c:pt>
                      <c:pt idx="1494">
                        <c:v>43285</c:v>
                      </c:pt>
                      <c:pt idx="1495">
                        <c:v>43286</c:v>
                      </c:pt>
                      <c:pt idx="1496">
                        <c:v>43287</c:v>
                      </c:pt>
                      <c:pt idx="1497">
                        <c:v>43288</c:v>
                      </c:pt>
                      <c:pt idx="1498">
                        <c:v>43289</c:v>
                      </c:pt>
                      <c:pt idx="1499">
                        <c:v>43290</c:v>
                      </c:pt>
                      <c:pt idx="1500">
                        <c:v>43291</c:v>
                      </c:pt>
                      <c:pt idx="1501">
                        <c:v>43292</c:v>
                      </c:pt>
                      <c:pt idx="1502">
                        <c:v>43293</c:v>
                      </c:pt>
                      <c:pt idx="1503">
                        <c:v>43294</c:v>
                      </c:pt>
                      <c:pt idx="1504">
                        <c:v>43295</c:v>
                      </c:pt>
                      <c:pt idx="1505">
                        <c:v>43296</c:v>
                      </c:pt>
                      <c:pt idx="1506">
                        <c:v>43297</c:v>
                      </c:pt>
                      <c:pt idx="1507">
                        <c:v>43298</c:v>
                      </c:pt>
                      <c:pt idx="1508">
                        <c:v>43299</c:v>
                      </c:pt>
                      <c:pt idx="1509">
                        <c:v>43300</c:v>
                      </c:pt>
                      <c:pt idx="1510">
                        <c:v>43301</c:v>
                      </c:pt>
                      <c:pt idx="1511">
                        <c:v>43302</c:v>
                      </c:pt>
                      <c:pt idx="1512">
                        <c:v>43303</c:v>
                      </c:pt>
                      <c:pt idx="1513">
                        <c:v>43304</c:v>
                      </c:pt>
                      <c:pt idx="1514">
                        <c:v>43305</c:v>
                      </c:pt>
                      <c:pt idx="1515">
                        <c:v>43306</c:v>
                      </c:pt>
                      <c:pt idx="1516">
                        <c:v>43307</c:v>
                      </c:pt>
                      <c:pt idx="1517">
                        <c:v>43308</c:v>
                      </c:pt>
                      <c:pt idx="1518">
                        <c:v>43309</c:v>
                      </c:pt>
                      <c:pt idx="1519">
                        <c:v>43310</c:v>
                      </c:pt>
                      <c:pt idx="1520">
                        <c:v>43311</c:v>
                      </c:pt>
                      <c:pt idx="1521">
                        <c:v>43312</c:v>
                      </c:pt>
                      <c:pt idx="1522">
                        <c:v>43313</c:v>
                      </c:pt>
                      <c:pt idx="1523">
                        <c:v>43314</c:v>
                      </c:pt>
                      <c:pt idx="1524">
                        <c:v>43315</c:v>
                      </c:pt>
                      <c:pt idx="1525">
                        <c:v>43316</c:v>
                      </c:pt>
                      <c:pt idx="1526">
                        <c:v>43317</c:v>
                      </c:pt>
                      <c:pt idx="1527">
                        <c:v>43318</c:v>
                      </c:pt>
                      <c:pt idx="1528">
                        <c:v>43319</c:v>
                      </c:pt>
                      <c:pt idx="1529">
                        <c:v>43320</c:v>
                      </c:pt>
                      <c:pt idx="1530">
                        <c:v>43321</c:v>
                      </c:pt>
                      <c:pt idx="1531">
                        <c:v>43322</c:v>
                      </c:pt>
                      <c:pt idx="1532">
                        <c:v>43323</c:v>
                      </c:pt>
                      <c:pt idx="1533">
                        <c:v>43324</c:v>
                      </c:pt>
                      <c:pt idx="1534">
                        <c:v>43325</c:v>
                      </c:pt>
                      <c:pt idx="1535">
                        <c:v>43326</c:v>
                      </c:pt>
                      <c:pt idx="1536">
                        <c:v>43327</c:v>
                      </c:pt>
                      <c:pt idx="1537">
                        <c:v>43328</c:v>
                      </c:pt>
                      <c:pt idx="1538">
                        <c:v>43329</c:v>
                      </c:pt>
                      <c:pt idx="1539">
                        <c:v>43330</c:v>
                      </c:pt>
                      <c:pt idx="1540">
                        <c:v>43331</c:v>
                      </c:pt>
                      <c:pt idx="1541">
                        <c:v>43332</c:v>
                      </c:pt>
                      <c:pt idx="1542">
                        <c:v>43333</c:v>
                      </c:pt>
                      <c:pt idx="1543">
                        <c:v>43334</c:v>
                      </c:pt>
                      <c:pt idx="1544">
                        <c:v>43335</c:v>
                      </c:pt>
                      <c:pt idx="1545">
                        <c:v>43336</c:v>
                      </c:pt>
                      <c:pt idx="1546">
                        <c:v>43337</c:v>
                      </c:pt>
                      <c:pt idx="1547">
                        <c:v>43338</c:v>
                      </c:pt>
                      <c:pt idx="1548">
                        <c:v>43339</c:v>
                      </c:pt>
                      <c:pt idx="1549">
                        <c:v>43340</c:v>
                      </c:pt>
                      <c:pt idx="1550">
                        <c:v>43341</c:v>
                      </c:pt>
                      <c:pt idx="1551">
                        <c:v>43342</c:v>
                      </c:pt>
                      <c:pt idx="1552">
                        <c:v>43343</c:v>
                      </c:pt>
                      <c:pt idx="1553">
                        <c:v>43344</c:v>
                      </c:pt>
                      <c:pt idx="1554">
                        <c:v>43345</c:v>
                      </c:pt>
                      <c:pt idx="1555">
                        <c:v>43346</c:v>
                      </c:pt>
                      <c:pt idx="1556">
                        <c:v>43347</c:v>
                      </c:pt>
                      <c:pt idx="1557">
                        <c:v>43348</c:v>
                      </c:pt>
                      <c:pt idx="1558">
                        <c:v>43349</c:v>
                      </c:pt>
                      <c:pt idx="1559">
                        <c:v>43350</c:v>
                      </c:pt>
                      <c:pt idx="1560">
                        <c:v>43351</c:v>
                      </c:pt>
                      <c:pt idx="1561">
                        <c:v>43352</c:v>
                      </c:pt>
                      <c:pt idx="1562">
                        <c:v>43353</c:v>
                      </c:pt>
                      <c:pt idx="1563">
                        <c:v>43354</c:v>
                      </c:pt>
                      <c:pt idx="1564">
                        <c:v>43355</c:v>
                      </c:pt>
                      <c:pt idx="1565">
                        <c:v>43356</c:v>
                      </c:pt>
                      <c:pt idx="1566">
                        <c:v>43357</c:v>
                      </c:pt>
                      <c:pt idx="1567">
                        <c:v>43358</c:v>
                      </c:pt>
                      <c:pt idx="1568">
                        <c:v>43359</c:v>
                      </c:pt>
                      <c:pt idx="1569">
                        <c:v>43360</c:v>
                      </c:pt>
                      <c:pt idx="1570">
                        <c:v>43361</c:v>
                      </c:pt>
                      <c:pt idx="1571">
                        <c:v>43362</c:v>
                      </c:pt>
                      <c:pt idx="1572">
                        <c:v>43363</c:v>
                      </c:pt>
                      <c:pt idx="1573">
                        <c:v>43364</c:v>
                      </c:pt>
                      <c:pt idx="1574">
                        <c:v>43365</c:v>
                      </c:pt>
                      <c:pt idx="1575">
                        <c:v>43366</c:v>
                      </c:pt>
                      <c:pt idx="1576">
                        <c:v>43367</c:v>
                      </c:pt>
                      <c:pt idx="1577">
                        <c:v>43368</c:v>
                      </c:pt>
                      <c:pt idx="1578">
                        <c:v>43369</c:v>
                      </c:pt>
                      <c:pt idx="1579">
                        <c:v>43370</c:v>
                      </c:pt>
                      <c:pt idx="1580">
                        <c:v>43371</c:v>
                      </c:pt>
                      <c:pt idx="1581">
                        <c:v>43372</c:v>
                      </c:pt>
                      <c:pt idx="1582">
                        <c:v>43373</c:v>
                      </c:pt>
                      <c:pt idx="1583">
                        <c:v>43374</c:v>
                      </c:pt>
                      <c:pt idx="1584">
                        <c:v>43375</c:v>
                      </c:pt>
                      <c:pt idx="1585">
                        <c:v>43376</c:v>
                      </c:pt>
                      <c:pt idx="1586">
                        <c:v>43377</c:v>
                      </c:pt>
                      <c:pt idx="1587">
                        <c:v>43378</c:v>
                      </c:pt>
                      <c:pt idx="1588">
                        <c:v>43379</c:v>
                      </c:pt>
                      <c:pt idx="1589">
                        <c:v>43380</c:v>
                      </c:pt>
                      <c:pt idx="1590">
                        <c:v>43381</c:v>
                      </c:pt>
                      <c:pt idx="1591">
                        <c:v>43382</c:v>
                      </c:pt>
                      <c:pt idx="1592">
                        <c:v>43383</c:v>
                      </c:pt>
                      <c:pt idx="1593">
                        <c:v>43384</c:v>
                      </c:pt>
                      <c:pt idx="1594">
                        <c:v>43385</c:v>
                      </c:pt>
                      <c:pt idx="1595">
                        <c:v>43386</c:v>
                      </c:pt>
                      <c:pt idx="1596">
                        <c:v>43387</c:v>
                      </c:pt>
                      <c:pt idx="1597">
                        <c:v>43388</c:v>
                      </c:pt>
                      <c:pt idx="1598">
                        <c:v>43389</c:v>
                      </c:pt>
                      <c:pt idx="1599">
                        <c:v>43390</c:v>
                      </c:pt>
                      <c:pt idx="1600">
                        <c:v>43391</c:v>
                      </c:pt>
                      <c:pt idx="1601">
                        <c:v>43392</c:v>
                      </c:pt>
                      <c:pt idx="1602">
                        <c:v>43393</c:v>
                      </c:pt>
                      <c:pt idx="1603">
                        <c:v>43394</c:v>
                      </c:pt>
                      <c:pt idx="1604">
                        <c:v>43395</c:v>
                      </c:pt>
                      <c:pt idx="1605">
                        <c:v>43396</c:v>
                      </c:pt>
                      <c:pt idx="1606">
                        <c:v>43397</c:v>
                      </c:pt>
                      <c:pt idx="1607">
                        <c:v>43398</c:v>
                      </c:pt>
                      <c:pt idx="1608">
                        <c:v>43399</c:v>
                      </c:pt>
                      <c:pt idx="1609">
                        <c:v>43400</c:v>
                      </c:pt>
                      <c:pt idx="1610">
                        <c:v>43401</c:v>
                      </c:pt>
                      <c:pt idx="1611">
                        <c:v>43402</c:v>
                      </c:pt>
                      <c:pt idx="1612">
                        <c:v>43403</c:v>
                      </c:pt>
                      <c:pt idx="1613">
                        <c:v>43404</c:v>
                      </c:pt>
                      <c:pt idx="1614">
                        <c:v>43405</c:v>
                      </c:pt>
                      <c:pt idx="1615">
                        <c:v>43406</c:v>
                      </c:pt>
                      <c:pt idx="1616">
                        <c:v>43407</c:v>
                      </c:pt>
                      <c:pt idx="1617">
                        <c:v>43408</c:v>
                      </c:pt>
                      <c:pt idx="1618">
                        <c:v>43409</c:v>
                      </c:pt>
                      <c:pt idx="1619">
                        <c:v>43410</c:v>
                      </c:pt>
                      <c:pt idx="1620">
                        <c:v>43411</c:v>
                      </c:pt>
                      <c:pt idx="1621">
                        <c:v>43412</c:v>
                      </c:pt>
                      <c:pt idx="1622">
                        <c:v>43413</c:v>
                      </c:pt>
                      <c:pt idx="1623">
                        <c:v>43414</c:v>
                      </c:pt>
                      <c:pt idx="1624">
                        <c:v>43415</c:v>
                      </c:pt>
                      <c:pt idx="1625">
                        <c:v>43416</c:v>
                      </c:pt>
                      <c:pt idx="1626">
                        <c:v>43417</c:v>
                      </c:pt>
                      <c:pt idx="1627">
                        <c:v>43418</c:v>
                      </c:pt>
                      <c:pt idx="1628">
                        <c:v>43419</c:v>
                      </c:pt>
                      <c:pt idx="1629">
                        <c:v>43420</c:v>
                      </c:pt>
                      <c:pt idx="1630">
                        <c:v>43421</c:v>
                      </c:pt>
                      <c:pt idx="1631">
                        <c:v>43422</c:v>
                      </c:pt>
                      <c:pt idx="1632">
                        <c:v>43423</c:v>
                      </c:pt>
                      <c:pt idx="1633">
                        <c:v>43424</c:v>
                      </c:pt>
                      <c:pt idx="1634">
                        <c:v>43425</c:v>
                      </c:pt>
                      <c:pt idx="1635">
                        <c:v>43426</c:v>
                      </c:pt>
                      <c:pt idx="1636">
                        <c:v>43427</c:v>
                      </c:pt>
                      <c:pt idx="1637">
                        <c:v>43428</c:v>
                      </c:pt>
                      <c:pt idx="1638">
                        <c:v>43429</c:v>
                      </c:pt>
                      <c:pt idx="1639">
                        <c:v>43430</c:v>
                      </c:pt>
                      <c:pt idx="1640">
                        <c:v>43431</c:v>
                      </c:pt>
                      <c:pt idx="1641">
                        <c:v>43432</c:v>
                      </c:pt>
                      <c:pt idx="1642">
                        <c:v>43433</c:v>
                      </c:pt>
                      <c:pt idx="1643">
                        <c:v>43434</c:v>
                      </c:pt>
                      <c:pt idx="1644">
                        <c:v>43435</c:v>
                      </c:pt>
                      <c:pt idx="1645">
                        <c:v>43436</c:v>
                      </c:pt>
                      <c:pt idx="1646">
                        <c:v>43437</c:v>
                      </c:pt>
                      <c:pt idx="1647">
                        <c:v>43438</c:v>
                      </c:pt>
                      <c:pt idx="1648">
                        <c:v>43439</c:v>
                      </c:pt>
                      <c:pt idx="1649">
                        <c:v>43440</c:v>
                      </c:pt>
                      <c:pt idx="1650">
                        <c:v>43441</c:v>
                      </c:pt>
                      <c:pt idx="1651">
                        <c:v>43442</c:v>
                      </c:pt>
                      <c:pt idx="1652">
                        <c:v>43443</c:v>
                      </c:pt>
                      <c:pt idx="1653">
                        <c:v>43444</c:v>
                      </c:pt>
                      <c:pt idx="1654">
                        <c:v>43445</c:v>
                      </c:pt>
                      <c:pt idx="1655">
                        <c:v>43446</c:v>
                      </c:pt>
                      <c:pt idx="1656">
                        <c:v>43447</c:v>
                      </c:pt>
                      <c:pt idx="1657">
                        <c:v>43448</c:v>
                      </c:pt>
                      <c:pt idx="1658">
                        <c:v>43449</c:v>
                      </c:pt>
                      <c:pt idx="1659">
                        <c:v>43450</c:v>
                      </c:pt>
                      <c:pt idx="1660">
                        <c:v>43451</c:v>
                      </c:pt>
                      <c:pt idx="1661">
                        <c:v>43452</c:v>
                      </c:pt>
                      <c:pt idx="1662">
                        <c:v>43453</c:v>
                      </c:pt>
                      <c:pt idx="1663">
                        <c:v>43454</c:v>
                      </c:pt>
                      <c:pt idx="1664">
                        <c:v>43455</c:v>
                      </c:pt>
                      <c:pt idx="1665">
                        <c:v>43456</c:v>
                      </c:pt>
                      <c:pt idx="1666">
                        <c:v>43457</c:v>
                      </c:pt>
                      <c:pt idx="1667">
                        <c:v>43458</c:v>
                      </c:pt>
                      <c:pt idx="1668">
                        <c:v>43459</c:v>
                      </c:pt>
                      <c:pt idx="1669">
                        <c:v>43460</c:v>
                      </c:pt>
                      <c:pt idx="1670">
                        <c:v>43461</c:v>
                      </c:pt>
                      <c:pt idx="1671">
                        <c:v>43462</c:v>
                      </c:pt>
                      <c:pt idx="1672">
                        <c:v>43463</c:v>
                      </c:pt>
                      <c:pt idx="1673">
                        <c:v>43464</c:v>
                      </c:pt>
                      <c:pt idx="1674">
                        <c:v>43465</c:v>
                      </c:pt>
                      <c:pt idx="1675">
                        <c:v>43466</c:v>
                      </c:pt>
                      <c:pt idx="1676">
                        <c:v>43467</c:v>
                      </c:pt>
                      <c:pt idx="1677">
                        <c:v>43468</c:v>
                      </c:pt>
                      <c:pt idx="1678">
                        <c:v>43469</c:v>
                      </c:pt>
                      <c:pt idx="1679">
                        <c:v>43470</c:v>
                      </c:pt>
                      <c:pt idx="1680">
                        <c:v>43471</c:v>
                      </c:pt>
                      <c:pt idx="1681">
                        <c:v>43472</c:v>
                      </c:pt>
                      <c:pt idx="1682">
                        <c:v>43473</c:v>
                      </c:pt>
                      <c:pt idx="1683">
                        <c:v>43474</c:v>
                      </c:pt>
                      <c:pt idx="1684">
                        <c:v>43475</c:v>
                      </c:pt>
                      <c:pt idx="1685">
                        <c:v>43476</c:v>
                      </c:pt>
                      <c:pt idx="1686">
                        <c:v>43477</c:v>
                      </c:pt>
                      <c:pt idx="1687">
                        <c:v>43478</c:v>
                      </c:pt>
                      <c:pt idx="1688">
                        <c:v>43479</c:v>
                      </c:pt>
                      <c:pt idx="1689">
                        <c:v>43480</c:v>
                      </c:pt>
                      <c:pt idx="1690">
                        <c:v>43481</c:v>
                      </c:pt>
                      <c:pt idx="1691">
                        <c:v>43482</c:v>
                      </c:pt>
                      <c:pt idx="1692">
                        <c:v>43483</c:v>
                      </c:pt>
                      <c:pt idx="1693">
                        <c:v>43484</c:v>
                      </c:pt>
                      <c:pt idx="1694">
                        <c:v>43485</c:v>
                      </c:pt>
                      <c:pt idx="1695">
                        <c:v>43486</c:v>
                      </c:pt>
                      <c:pt idx="1696">
                        <c:v>43487</c:v>
                      </c:pt>
                      <c:pt idx="1697">
                        <c:v>43488</c:v>
                      </c:pt>
                      <c:pt idx="1698">
                        <c:v>43489</c:v>
                      </c:pt>
                      <c:pt idx="1699">
                        <c:v>43490</c:v>
                      </c:pt>
                      <c:pt idx="1700">
                        <c:v>43491</c:v>
                      </c:pt>
                      <c:pt idx="1701">
                        <c:v>43492</c:v>
                      </c:pt>
                      <c:pt idx="1702">
                        <c:v>43493</c:v>
                      </c:pt>
                      <c:pt idx="1703">
                        <c:v>43494</c:v>
                      </c:pt>
                      <c:pt idx="1704">
                        <c:v>43495</c:v>
                      </c:pt>
                      <c:pt idx="1705">
                        <c:v>43496</c:v>
                      </c:pt>
                      <c:pt idx="1706">
                        <c:v>43497</c:v>
                      </c:pt>
                      <c:pt idx="1707">
                        <c:v>43498</c:v>
                      </c:pt>
                      <c:pt idx="1708">
                        <c:v>43499</c:v>
                      </c:pt>
                      <c:pt idx="1709">
                        <c:v>43500</c:v>
                      </c:pt>
                      <c:pt idx="1710">
                        <c:v>43501</c:v>
                      </c:pt>
                      <c:pt idx="1711">
                        <c:v>43502</c:v>
                      </c:pt>
                      <c:pt idx="1712">
                        <c:v>43503</c:v>
                      </c:pt>
                      <c:pt idx="1713">
                        <c:v>43504</c:v>
                      </c:pt>
                      <c:pt idx="1714">
                        <c:v>43505</c:v>
                      </c:pt>
                      <c:pt idx="1715">
                        <c:v>43506</c:v>
                      </c:pt>
                      <c:pt idx="1716">
                        <c:v>43507</c:v>
                      </c:pt>
                      <c:pt idx="1717">
                        <c:v>43508</c:v>
                      </c:pt>
                      <c:pt idx="1718">
                        <c:v>43509</c:v>
                      </c:pt>
                      <c:pt idx="1719">
                        <c:v>43510</c:v>
                      </c:pt>
                      <c:pt idx="1720">
                        <c:v>43511</c:v>
                      </c:pt>
                      <c:pt idx="1721">
                        <c:v>43512</c:v>
                      </c:pt>
                      <c:pt idx="1722">
                        <c:v>43513</c:v>
                      </c:pt>
                      <c:pt idx="1723">
                        <c:v>43514</c:v>
                      </c:pt>
                      <c:pt idx="1724">
                        <c:v>43515</c:v>
                      </c:pt>
                      <c:pt idx="1725">
                        <c:v>43516</c:v>
                      </c:pt>
                      <c:pt idx="1726">
                        <c:v>43517</c:v>
                      </c:pt>
                      <c:pt idx="1727">
                        <c:v>43518</c:v>
                      </c:pt>
                      <c:pt idx="1728">
                        <c:v>43519</c:v>
                      </c:pt>
                      <c:pt idx="1729">
                        <c:v>43520</c:v>
                      </c:pt>
                      <c:pt idx="1730">
                        <c:v>43521</c:v>
                      </c:pt>
                      <c:pt idx="1731">
                        <c:v>43522</c:v>
                      </c:pt>
                      <c:pt idx="1732">
                        <c:v>43523</c:v>
                      </c:pt>
                      <c:pt idx="1733">
                        <c:v>43524</c:v>
                      </c:pt>
                      <c:pt idx="1734">
                        <c:v>43525</c:v>
                      </c:pt>
                      <c:pt idx="1735">
                        <c:v>43526</c:v>
                      </c:pt>
                      <c:pt idx="1736">
                        <c:v>43527</c:v>
                      </c:pt>
                      <c:pt idx="1737">
                        <c:v>43528</c:v>
                      </c:pt>
                      <c:pt idx="1738">
                        <c:v>43529</c:v>
                      </c:pt>
                      <c:pt idx="1739">
                        <c:v>43530</c:v>
                      </c:pt>
                      <c:pt idx="1740">
                        <c:v>43531</c:v>
                      </c:pt>
                      <c:pt idx="1741">
                        <c:v>43532</c:v>
                      </c:pt>
                      <c:pt idx="1742">
                        <c:v>43533</c:v>
                      </c:pt>
                      <c:pt idx="1743">
                        <c:v>43534</c:v>
                      </c:pt>
                      <c:pt idx="1744">
                        <c:v>43535</c:v>
                      </c:pt>
                      <c:pt idx="1745">
                        <c:v>43536</c:v>
                      </c:pt>
                      <c:pt idx="1746">
                        <c:v>43537</c:v>
                      </c:pt>
                      <c:pt idx="1747">
                        <c:v>43538</c:v>
                      </c:pt>
                      <c:pt idx="1748">
                        <c:v>43539</c:v>
                      </c:pt>
                      <c:pt idx="1749">
                        <c:v>43540</c:v>
                      </c:pt>
                      <c:pt idx="1750">
                        <c:v>43541</c:v>
                      </c:pt>
                      <c:pt idx="1751">
                        <c:v>43542</c:v>
                      </c:pt>
                      <c:pt idx="1752">
                        <c:v>43543</c:v>
                      </c:pt>
                      <c:pt idx="1753">
                        <c:v>43544</c:v>
                      </c:pt>
                      <c:pt idx="1754">
                        <c:v>43545</c:v>
                      </c:pt>
                      <c:pt idx="1755">
                        <c:v>43546</c:v>
                      </c:pt>
                      <c:pt idx="1756">
                        <c:v>43547</c:v>
                      </c:pt>
                      <c:pt idx="1757">
                        <c:v>43548</c:v>
                      </c:pt>
                      <c:pt idx="1758">
                        <c:v>43549</c:v>
                      </c:pt>
                      <c:pt idx="1759">
                        <c:v>43550</c:v>
                      </c:pt>
                      <c:pt idx="1760">
                        <c:v>43551</c:v>
                      </c:pt>
                      <c:pt idx="1761">
                        <c:v>43552</c:v>
                      </c:pt>
                      <c:pt idx="1762">
                        <c:v>43553</c:v>
                      </c:pt>
                      <c:pt idx="1763">
                        <c:v>43554</c:v>
                      </c:pt>
                      <c:pt idx="1764">
                        <c:v>43555</c:v>
                      </c:pt>
                      <c:pt idx="1765">
                        <c:v>43556</c:v>
                      </c:pt>
                      <c:pt idx="1766">
                        <c:v>43557</c:v>
                      </c:pt>
                      <c:pt idx="1767">
                        <c:v>43558</c:v>
                      </c:pt>
                      <c:pt idx="1768">
                        <c:v>43559</c:v>
                      </c:pt>
                      <c:pt idx="1769">
                        <c:v>43560</c:v>
                      </c:pt>
                      <c:pt idx="1770">
                        <c:v>43561</c:v>
                      </c:pt>
                      <c:pt idx="1771">
                        <c:v>43562</c:v>
                      </c:pt>
                      <c:pt idx="1772">
                        <c:v>43563</c:v>
                      </c:pt>
                      <c:pt idx="1773">
                        <c:v>43564</c:v>
                      </c:pt>
                      <c:pt idx="1774">
                        <c:v>43565</c:v>
                      </c:pt>
                      <c:pt idx="1775">
                        <c:v>43566</c:v>
                      </c:pt>
                      <c:pt idx="1776">
                        <c:v>43567</c:v>
                      </c:pt>
                      <c:pt idx="1777">
                        <c:v>43568</c:v>
                      </c:pt>
                      <c:pt idx="1778">
                        <c:v>43569</c:v>
                      </c:pt>
                      <c:pt idx="1779">
                        <c:v>43570</c:v>
                      </c:pt>
                      <c:pt idx="1780">
                        <c:v>43571</c:v>
                      </c:pt>
                      <c:pt idx="1781">
                        <c:v>43572</c:v>
                      </c:pt>
                      <c:pt idx="1782">
                        <c:v>43573</c:v>
                      </c:pt>
                      <c:pt idx="1783">
                        <c:v>43574</c:v>
                      </c:pt>
                      <c:pt idx="1784">
                        <c:v>43575</c:v>
                      </c:pt>
                      <c:pt idx="1785">
                        <c:v>43576</c:v>
                      </c:pt>
                      <c:pt idx="1786">
                        <c:v>43577</c:v>
                      </c:pt>
                      <c:pt idx="1787">
                        <c:v>43578</c:v>
                      </c:pt>
                      <c:pt idx="1788">
                        <c:v>43579</c:v>
                      </c:pt>
                      <c:pt idx="1789">
                        <c:v>43580</c:v>
                      </c:pt>
                      <c:pt idx="1790">
                        <c:v>43581</c:v>
                      </c:pt>
                      <c:pt idx="1791">
                        <c:v>43582</c:v>
                      </c:pt>
                      <c:pt idx="1792">
                        <c:v>43583</c:v>
                      </c:pt>
                      <c:pt idx="1793">
                        <c:v>43584</c:v>
                      </c:pt>
                      <c:pt idx="1794">
                        <c:v>43585</c:v>
                      </c:pt>
                      <c:pt idx="1795">
                        <c:v>43586</c:v>
                      </c:pt>
                      <c:pt idx="1796">
                        <c:v>43587</c:v>
                      </c:pt>
                      <c:pt idx="1797">
                        <c:v>43588</c:v>
                      </c:pt>
                      <c:pt idx="1798">
                        <c:v>43589</c:v>
                      </c:pt>
                      <c:pt idx="1799">
                        <c:v>43590</c:v>
                      </c:pt>
                      <c:pt idx="1800">
                        <c:v>43591</c:v>
                      </c:pt>
                      <c:pt idx="1801">
                        <c:v>43592</c:v>
                      </c:pt>
                      <c:pt idx="1802">
                        <c:v>43593</c:v>
                      </c:pt>
                      <c:pt idx="1803">
                        <c:v>43594</c:v>
                      </c:pt>
                      <c:pt idx="1804">
                        <c:v>43595</c:v>
                      </c:pt>
                      <c:pt idx="1805">
                        <c:v>43596</c:v>
                      </c:pt>
                      <c:pt idx="1806">
                        <c:v>43597</c:v>
                      </c:pt>
                      <c:pt idx="1807">
                        <c:v>43598</c:v>
                      </c:pt>
                      <c:pt idx="1808">
                        <c:v>43599</c:v>
                      </c:pt>
                      <c:pt idx="1809">
                        <c:v>43600</c:v>
                      </c:pt>
                      <c:pt idx="1810">
                        <c:v>43601</c:v>
                      </c:pt>
                      <c:pt idx="1811">
                        <c:v>43602</c:v>
                      </c:pt>
                      <c:pt idx="1812">
                        <c:v>43603</c:v>
                      </c:pt>
                      <c:pt idx="1813">
                        <c:v>43604</c:v>
                      </c:pt>
                      <c:pt idx="1814">
                        <c:v>43605</c:v>
                      </c:pt>
                      <c:pt idx="1815">
                        <c:v>43606</c:v>
                      </c:pt>
                      <c:pt idx="1816">
                        <c:v>43607</c:v>
                      </c:pt>
                      <c:pt idx="1817">
                        <c:v>43608</c:v>
                      </c:pt>
                      <c:pt idx="1818">
                        <c:v>43609</c:v>
                      </c:pt>
                      <c:pt idx="1819">
                        <c:v>43610</c:v>
                      </c:pt>
                      <c:pt idx="1820">
                        <c:v>43611</c:v>
                      </c:pt>
                      <c:pt idx="1821">
                        <c:v>43612</c:v>
                      </c:pt>
                      <c:pt idx="1822">
                        <c:v>43613</c:v>
                      </c:pt>
                      <c:pt idx="1823">
                        <c:v>43614</c:v>
                      </c:pt>
                      <c:pt idx="1824">
                        <c:v>43615</c:v>
                      </c:pt>
                      <c:pt idx="1825">
                        <c:v>43616</c:v>
                      </c:pt>
                      <c:pt idx="1826">
                        <c:v>43617</c:v>
                      </c:pt>
                      <c:pt idx="1827">
                        <c:v>43618</c:v>
                      </c:pt>
                      <c:pt idx="1828">
                        <c:v>43619</c:v>
                      </c:pt>
                      <c:pt idx="1829">
                        <c:v>43620</c:v>
                      </c:pt>
                      <c:pt idx="1830">
                        <c:v>43621</c:v>
                      </c:pt>
                      <c:pt idx="1831">
                        <c:v>43622</c:v>
                      </c:pt>
                      <c:pt idx="1832">
                        <c:v>43623</c:v>
                      </c:pt>
                      <c:pt idx="1833">
                        <c:v>43624</c:v>
                      </c:pt>
                      <c:pt idx="1834">
                        <c:v>43625</c:v>
                      </c:pt>
                      <c:pt idx="1835">
                        <c:v>43626</c:v>
                      </c:pt>
                      <c:pt idx="1836">
                        <c:v>43627</c:v>
                      </c:pt>
                      <c:pt idx="1837">
                        <c:v>43628</c:v>
                      </c:pt>
                      <c:pt idx="1838">
                        <c:v>43629</c:v>
                      </c:pt>
                      <c:pt idx="1839">
                        <c:v>43630</c:v>
                      </c:pt>
                      <c:pt idx="1840">
                        <c:v>43631</c:v>
                      </c:pt>
                      <c:pt idx="1841">
                        <c:v>43632</c:v>
                      </c:pt>
                      <c:pt idx="1842">
                        <c:v>43633</c:v>
                      </c:pt>
                      <c:pt idx="1843">
                        <c:v>43634</c:v>
                      </c:pt>
                      <c:pt idx="1844">
                        <c:v>43635</c:v>
                      </c:pt>
                      <c:pt idx="1845">
                        <c:v>43636</c:v>
                      </c:pt>
                      <c:pt idx="1846">
                        <c:v>43637</c:v>
                      </c:pt>
                      <c:pt idx="1847">
                        <c:v>43638</c:v>
                      </c:pt>
                      <c:pt idx="1848">
                        <c:v>43639</c:v>
                      </c:pt>
                      <c:pt idx="1849">
                        <c:v>43640</c:v>
                      </c:pt>
                      <c:pt idx="1850">
                        <c:v>43641</c:v>
                      </c:pt>
                      <c:pt idx="1851">
                        <c:v>43642</c:v>
                      </c:pt>
                      <c:pt idx="1852">
                        <c:v>43643</c:v>
                      </c:pt>
                      <c:pt idx="1853">
                        <c:v>43644</c:v>
                      </c:pt>
                      <c:pt idx="1854">
                        <c:v>43645</c:v>
                      </c:pt>
                      <c:pt idx="1855">
                        <c:v>43646</c:v>
                      </c:pt>
                      <c:pt idx="1856">
                        <c:v>43647</c:v>
                      </c:pt>
                      <c:pt idx="1857">
                        <c:v>43648</c:v>
                      </c:pt>
                      <c:pt idx="1858">
                        <c:v>43649</c:v>
                      </c:pt>
                      <c:pt idx="1859">
                        <c:v>43650</c:v>
                      </c:pt>
                      <c:pt idx="1860">
                        <c:v>43651</c:v>
                      </c:pt>
                      <c:pt idx="1861">
                        <c:v>43652</c:v>
                      </c:pt>
                      <c:pt idx="1862">
                        <c:v>43653</c:v>
                      </c:pt>
                      <c:pt idx="1863">
                        <c:v>43654</c:v>
                      </c:pt>
                      <c:pt idx="1864">
                        <c:v>43655</c:v>
                      </c:pt>
                      <c:pt idx="1865">
                        <c:v>43656</c:v>
                      </c:pt>
                      <c:pt idx="1866">
                        <c:v>43657</c:v>
                      </c:pt>
                      <c:pt idx="1867">
                        <c:v>43658</c:v>
                      </c:pt>
                      <c:pt idx="1868">
                        <c:v>43659</c:v>
                      </c:pt>
                      <c:pt idx="1869">
                        <c:v>43660</c:v>
                      </c:pt>
                      <c:pt idx="1870">
                        <c:v>43661</c:v>
                      </c:pt>
                      <c:pt idx="1871">
                        <c:v>43662</c:v>
                      </c:pt>
                      <c:pt idx="1872">
                        <c:v>43663</c:v>
                      </c:pt>
                      <c:pt idx="1873">
                        <c:v>43664</c:v>
                      </c:pt>
                      <c:pt idx="1874">
                        <c:v>43665</c:v>
                      </c:pt>
                      <c:pt idx="1875">
                        <c:v>43666</c:v>
                      </c:pt>
                      <c:pt idx="1876">
                        <c:v>43667</c:v>
                      </c:pt>
                      <c:pt idx="1877">
                        <c:v>43668</c:v>
                      </c:pt>
                      <c:pt idx="1878">
                        <c:v>43669</c:v>
                      </c:pt>
                      <c:pt idx="1879">
                        <c:v>43670</c:v>
                      </c:pt>
                      <c:pt idx="1880">
                        <c:v>43671</c:v>
                      </c:pt>
                      <c:pt idx="1881">
                        <c:v>43672</c:v>
                      </c:pt>
                      <c:pt idx="1882">
                        <c:v>43673</c:v>
                      </c:pt>
                      <c:pt idx="1883">
                        <c:v>43674</c:v>
                      </c:pt>
                      <c:pt idx="1884">
                        <c:v>43675</c:v>
                      </c:pt>
                      <c:pt idx="1885">
                        <c:v>43676</c:v>
                      </c:pt>
                      <c:pt idx="1886">
                        <c:v>43677</c:v>
                      </c:pt>
                    </c:numCache>
                  </c:numRef>
                </c:cat>
                <c:val>
                  <c:numRef>
                    <c:extLst xmlns:c16r2="http://schemas.microsoft.com/office/drawing/2015/06/chart">
                      <c:ext uri="{02D57815-91ED-43cb-92C2-25804820EDAC}">
                        <c15:formulaRef>
                          <c15:sqref>'All Time Flows'!$K$3:$K$1889</c15:sqref>
                        </c15:formulaRef>
                      </c:ext>
                    </c:extLst>
                    <c:numCache>
                      <c:formatCode>General</c:formatCode>
                      <c:ptCount val="1887"/>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numCache>
                  </c:numRef>
                </c:val>
                <c:smooth val="0"/>
                <c:extLst xmlns:c16r2="http://schemas.microsoft.com/office/drawing/2015/06/chart">
                  <c:ext xmlns:c16="http://schemas.microsoft.com/office/drawing/2014/chart" uri="{C3380CC4-5D6E-409C-BE32-E72D297353CC}">
                    <c16:uniqueId val="{00000009-26F3-43EC-AA58-AAC5E0BB9EC4}"/>
                  </c:ext>
                </c:extLst>
              </c15:ser>
            </c15:filteredLineSeries>
          </c:ext>
        </c:extLst>
      </c:lineChart>
      <c:dateAx>
        <c:axId val="701836200"/>
        <c:scaling>
          <c:orientation val="minMax"/>
          <c:max val="43647"/>
          <c:min val="41821"/>
        </c:scaling>
        <c:delete val="0"/>
        <c:axPos val="b"/>
        <c:numFmt formatCode="d/m/yy;@"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7095456"/>
        <c:crosses val="autoZero"/>
        <c:auto val="1"/>
        <c:lblOffset val="100"/>
        <c:baseTimeUnit val="days"/>
        <c:majorUnit val="6"/>
        <c:majorTimeUnit val="months"/>
      </c:dateAx>
      <c:valAx>
        <c:axId val="657095456"/>
        <c:scaling>
          <c:orientation val="minMax"/>
          <c:max val="40500"/>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Discharge</a:t>
                </a:r>
                <a:r>
                  <a:rPr lang="en-AU" baseline="0"/>
                  <a:t> (ML/d)</a:t>
                </a:r>
                <a:endParaRPr lang="en-AU"/>
              </a:p>
            </c:rich>
          </c:tx>
          <c:layout>
            <c:manualLayout>
              <c:xMode val="edge"/>
              <c:yMode val="edge"/>
              <c:x val="2.9084563367992437E-3"/>
              <c:y val="0.3210926606953500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1836200"/>
        <c:crosses val="autoZero"/>
        <c:crossBetween val="between"/>
      </c:valAx>
      <c:spPr>
        <a:noFill/>
        <a:ln w="9525">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EFE4CB4B.dotm</Template>
  <TotalTime>1</TotalTime>
  <Pages>41</Pages>
  <Words>10698</Words>
  <Characters>68430</Characters>
  <Application>Microsoft Office Word</Application>
  <DocSecurity>0</DocSecurity>
  <Lines>570</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78971</CharactersWithSpaces>
  <SharedDoc>false</SharedDoc>
  <HLinks>
    <vt:vector size="60" baseType="variant">
      <vt:variant>
        <vt:i4>5636181</vt:i4>
      </vt:variant>
      <vt:variant>
        <vt:i4>72</vt:i4>
      </vt:variant>
      <vt:variant>
        <vt:i4>0</vt:i4>
      </vt:variant>
      <vt:variant>
        <vt:i4>5</vt:i4>
      </vt:variant>
      <vt:variant>
        <vt:lpwstr>http://www.csu.edu.au/division/studserv/learning/pdfs/apa.pdf</vt:lpwstr>
      </vt:variant>
      <vt:variant>
        <vt:lpwstr/>
      </vt:variant>
      <vt:variant>
        <vt:i4>1310780</vt:i4>
      </vt:variant>
      <vt:variant>
        <vt:i4>59</vt:i4>
      </vt:variant>
      <vt:variant>
        <vt:i4>0</vt:i4>
      </vt:variant>
      <vt:variant>
        <vt:i4>5</vt:i4>
      </vt:variant>
      <vt:variant>
        <vt:lpwstr/>
      </vt:variant>
      <vt:variant>
        <vt:lpwstr>_Toc259705747</vt:lpwstr>
      </vt:variant>
      <vt:variant>
        <vt:i4>1310780</vt:i4>
      </vt:variant>
      <vt:variant>
        <vt:i4>50</vt:i4>
      </vt:variant>
      <vt:variant>
        <vt:i4>0</vt:i4>
      </vt:variant>
      <vt:variant>
        <vt:i4>5</vt:i4>
      </vt:variant>
      <vt:variant>
        <vt:lpwstr/>
      </vt:variant>
      <vt:variant>
        <vt:lpwstr>_Toc259705743</vt:lpwstr>
      </vt:variant>
      <vt:variant>
        <vt:i4>1245244</vt:i4>
      </vt:variant>
      <vt:variant>
        <vt:i4>41</vt:i4>
      </vt:variant>
      <vt:variant>
        <vt:i4>0</vt:i4>
      </vt:variant>
      <vt:variant>
        <vt:i4>5</vt:i4>
      </vt:variant>
      <vt:variant>
        <vt:lpwstr/>
      </vt:variant>
      <vt:variant>
        <vt:lpwstr>_Toc259705737</vt:lpwstr>
      </vt:variant>
      <vt:variant>
        <vt:i4>1245244</vt:i4>
      </vt:variant>
      <vt:variant>
        <vt:i4>35</vt:i4>
      </vt:variant>
      <vt:variant>
        <vt:i4>0</vt:i4>
      </vt:variant>
      <vt:variant>
        <vt:i4>5</vt:i4>
      </vt:variant>
      <vt:variant>
        <vt:lpwstr/>
      </vt:variant>
      <vt:variant>
        <vt:lpwstr>_Toc259705736</vt:lpwstr>
      </vt:variant>
      <vt:variant>
        <vt:i4>1245244</vt:i4>
      </vt:variant>
      <vt:variant>
        <vt:i4>29</vt:i4>
      </vt:variant>
      <vt:variant>
        <vt:i4>0</vt:i4>
      </vt:variant>
      <vt:variant>
        <vt:i4>5</vt:i4>
      </vt:variant>
      <vt:variant>
        <vt:lpwstr/>
      </vt:variant>
      <vt:variant>
        <vt:lpwstr>_Toc259705735</vt:lpwstr>
      </vt:variant>
      <vt:variant>
        <vt:i4>1245244</vt:i4>
      </vt:variant>
      <vt:variant>
        <vt:i4>23</vt:i4>
      </vt:variant>
      <vt:variant>
        <vt:i4>0</vt:i4>
      </vt:variant>
      <vt:variant>
        <vt:i4>5</vt:i4>
      </vt:variant>
      <vt:variant>
        <vt:lpwstr/>
      </vt:variant>
      <vt:variant>
        <vt:lpwstr>_Toc259705734</vt:lpwstr>
      </vt:variant>
      <vt:variant>
        <vt:i4>1245244</vt:i4>
      </vt:variant>
      <vt:variant>
        <vt:i4>17</vt:i4>
      </vt:variant>
      <vt:variant>
        <vt:i4>0</vt:i4>
      </vt:variant>
      <vt:variant>
        <vt:i4>5</vt:i4>
      </vt:variant>
      <vt:variant>
        <vt:lpwstr/>
      </vt:variant>
      <vt:variant>
        <vt:lpwstr>_Toc259705733</vt:lpwstr>
      </vt:variant>
      <vt:variant>
        <vt:i4>1245244</vt:i4>
      </vt:variant>
      <vt:variant>
        <vt:i4>11</vt:i4>
      </vt:variant>
      <vt:variant>
        <vt:i4>0</vt:i4>
      </vt:variant>
      <vt:variant>
        <vt:i4>5</vt:i4>
      </vt:variant>
      <vt:variant>
        <vt:lpwstr/>
      </vt:variant>
      <vt:variant>
        <vt:lpwstr>_Toc259705732</vt:lpwstr>
      </vt:variant>
      <vt:variant>
        <vt:i4>1245244</vt:i4>
      </vt:variant>
      <vt:variant>
        <vt:i4>5</vt:i4>
      </vt:variant>
      <vt:variant>
        <vt:i4>0</vt:i4>
      </vt:variant>
      <vt:variant>
        <vt:i4>5</vt:i4>
      </vt:variant>
      <vt:variant>
        <vt:lpwstr/>
      </vt:variant>
      <vt:variant>
        <vt:lpwstr>_Toc259705731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Environmental Water Office Long Term Intervention Monitoring Project JUNCTION OF THE WARREGO AND DARLING RIVERS SELECTED AREA Five Year Evaluation Report</dc:title>
  <dc:subject/>
  <dc:creator>Commonwealth of Australia</dc:creator>
  <cp:keywords/>
  <dc:description/>
  <cp:lastModifiedBy>Durack, Bec</cp:lastModifiedBy>
  <cp:revision>2</cp:revision>
  <dcterms:created xsi:type="dcterms:W3CDTF">2020-03-04T05:59:00Z</dcterms:created>
  <dcterms:modified xsi:type="dcterms:W3CDTF">2020-03-04T05:59:00Z</dcterms:modified>
</cp:coreProperties>
</file>