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A52DA" w14:textId="77777777" w:rsidR="00914AA5" w:rsidRDefault="00914AA5" w:rsidP="00242262">
      <w:bookmarkStart w:id="0" w:name="_GoBack"/>
      <w:bookmarkEnd w:id="0"/>
    </w:p>
    <w:p w14:paraId="5960C1A6" w14:textId="77777777" w:rsidR="00914AA5" w:rsidRDefault="00914AA5" w:rsidP="00242262"/>
    <w:p w14:paraId="4E405908" w14:textId="77777777" w:rsidR="00914AA5" w:rsidRDefault="00914AA5" w:rsidP="00242262"/>
    <w:p w14:paraId="62AE54B1" w14:textId="77777777" w:rsidR="00914AA5" w:rsidRDefault="00914AA5" w:rsidP="00242262"/>
    <w:p w14:paraId="0B38D166" w14:textId="77777777" w:rsidR="00914AA5" w:rsidRDefault="00914AA5" w:rsidP="00242262"/>
    <w:p w14:paraId="0CAE3CDD" w14:textId="77777777" w:rsidR="00914AA5" w:rsidRDefault="00914AA5" w:rsidP="00242262"/>
    <w:p w14:paraId="589D2FC2" w14:textId="77777777" w:rsidR="00316F8D" w:rsidRDefault="00316F8D" w:rsidP="00242262">
      <w:pPr>
        <w:sectPr w:rsidR="00316F8D" w:rsidSect="009A77BC">
          <w:headerReference w:type="even" r:id="rId10"/>
          <w:headerReference w:type="default" r:id="rId11"/>
          <w:footerReference w:type="even" r:id="rId12"/>
          <w:footerReference w:type="default" r:id="rId13"/>
          <w:headerReference w:type="first" r:id="rId14"/>
          <w:footerReference w:type="first" r:id="rId15"/>
          <w:pgSz w:w="11907" w:h="16839" w:code="9"/>
          <w:pgMar w:top="709" w:right="850" w:bottom="1440" w:left="284" w:header="142" w:footer="502" w:gutter="0"/>
          <w:pgNumType w:start="1"/>
          <w:cols w:space="708"/>
          <w:docGrid w:linePitch="360"/>
        </w:sectPr>
      </w:pPr>
      <w:r w:rsidRPr="006821CB">
        <w:rPr>
          <w:noProof/>
        </w:rPr>
        <mc:AlternateContent>
          <mc:Choice Requires="wps">
            <w:drawing>
              <wp:anchor distT="0" distB="0" distL="114300" distR="114300" simplePos="0" relativeHeight="251658240" behindDoc="0" locked="0" layoutInCell="1" allowOverlap="1" wp14:anchorId="5F9C3733" wp14:editId="06FE88A8">
                <wp:simplePos x="0" y="0"/>
                <wp:positionH relativeFrom="margin">
                  <wp:posOffset>937260</wp:posOffset>
                </wp:positionH>
                <wp:positionV relativeFrom="margin">
                  <wp:posOffset>2966085</wp:posOffset>
                </wp:positionV>
                <wp:extent cx="5429250" cy="50126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1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274EB" w14:textId="77777777" w:rsidR="0027440E" w:rsidRDefault="0027440E" w:rsidP="009A77BC">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789C3E15" w14:textId="77777777" w:rsidR="0027440E" w:rsidRPr="0033384E" w:rsidRDefault="0027440E" w:rsidP="0033384E">
                            <w:pPr>
                              <w:rPr>
                                <w:lang w:val="en-GB" w:eastAsia="en-US"/>
                              </w:rPr>
                            </w:pPr>
                          </w:p>
                          <w:p w14:paraId="1D069CFF" w14:textId="77777777" w:rsidR="0027440E" w:rsidRPr="002A2D9C" w:rsidRDefault="0027440E" w:rsidP="002A2D9C">
                            <w:pPr>
                              <w:pStyle w:val="Title"/>
                              <w:jc w:val="left"/>
                              <w:rPr>
                                <w:lang w:eastAsia="en-US"/>
                              </w:rPr>
                            </w:pPr>
                          </w:p>
                          <w:p w14:paraId="21C1B5BC" w14:textId="77777777" w:rsidR="0027440E" w:rsidRPr="002A2D9C" w:rsidRDefault="0027440E" w:rsidP="002A2D9C">
                            <w:pPr>
                              <w:pStyle w:val="Title"/>
                              <w:jc w:val="left"/>
                              <w:rPr>
                                <w:lang w:eastAsia="en-US"/>
                              </w:rPr>
                            </w:pPr>
                          </w:p>
                          <w:p w14:paraId="1F65B1A2" w14:textId="77777777" w:rsidR="0027440E" w:rsidRPr="002A2D9C" w:rsidRDefault="0027440E" w:rsidP="002A2D9C">
                            <w:pPr>
                              <w:pStyle w:val="Title"/>
                              <w:jc w:val="left"/>
                              <w:rPr>
                                <w:lang w:eastAsia="en-US"/>
                              </w:rPr>
                            </w:pPr>
                          </w:p>
                          <w:p w14:paraId="1B5C6081" w14:textId="77777777" w:rsidR="0027440E" w:rsidRPr="00BC3A2B" w:rsidRDefault="0027440E" w:rsidP="009A77BC">
                            <w:pPr>
                              <w:pStyle w:val="Title"/>
                              <w:jc w:val="left"/>
                              <w:rPr>
                                <w:lang w:eastAsia="en-US"/>
                              </w:rPr>
                            </w:pPr>
                            <w:r>
                              <w:rPr>
                                <w:lang w:eastAsia="en-US"/>
                              </w:rPr>
                              <w:t xml:space="preserve">Water Management </w:t>
                            </w:r>
                            <w:r w:rsidRPr="00BC3A2B">
                              <w:rPr>
                                <w:lang w:eastAsia="en-US"/>
                              </w:rPr>
                              <w:t>Plan</w:t>
                            </w:r>
                          </w:p>
                          <w:p w14:paraId="1FBFF784" w14:textId="4421F22F" w:rsidR="009623BF" w:rsidRPr="00340C8B" w:rsidRDefault="009623BF" w:rsidP="009623BF">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w:t>
                            </w:r>
                            <w:r>
                              <w:rPr>
                                <w:color w:val="808080" w:themeColor="background1" w:themeShade="80"/>
                                <w:sz w:val="36"/>
                                <w:szCs w:val="36"/>
                                <w:lang w:eastAsia="en-US"/>
                              </w:rPr>
                              <w:t>s</w:t>
                            </w:r>
                            <w:r w:rsidRPr="00340C8B">
                              <w:rPr>
                                <w:color w:val="808080" w:themeColor="background1" w:themeShade="80"/>
                                <w:sz w:val="36"/>
                                <w:szCs w:val="36"/>
                                <w:lang w:eastAsia="en-US"/>
                              </w:rPr>
                              <w:t xml:space="preserve"> </w:t>
                            </w:r>
                            <w:r>
                              <w:rPr>
                                <w:color w:val="808080" w:themeColor="background1" w:themeShade="80"/>
                                <w:sz w:val="36"/>
                                <w:szCs w:val="36"/>
                                <w:lang w:eastAsia="en-US"/>
                              </w:rPr>
                              <w:t>1 and 2</w:t>
                            </w:r>
                          </w:p>
                          <w:p w14:paraId="41EF07BC" w14:textId="77777777" w:rsidR="0027440E" w:rsidRPr="009623BF" w:rsidRDefault="0027440E" w:rsidP="009A77BC">
                            <w:pPr>
                              <w:pStyle w:val="Title"/>
                              <w:jc w:val="left"/>
                              <w:rPr>
                                <w:sz w:val="26"/>
                                <w:szCs w:val="26"/>
                                <w:lang w:eastAsia="en-US"/>
                              </w:rPr>
                            </w:pPr>
                          </w:p>
                          <w:p w14:paraId="05198460" w14:textId="77777777" w:rsidR="0027440E" w:rsidRDefault="0027440E" w:rsidP="009A77BC">
                            <w:pPr>
                              <w:rPr>
                                <w:lang w:val="en-GB" w:eastAsia="en-US"/>
                              </w:rPr>
                            </w:pPr>
                          </w:p>
                          <w:p w14:paraId="3EF80242" w14:textId="77777777" w:rsidR="0027440E" w:rsidRDefault="0027440E" w:rsidP="009A77BC">
                            <w:pPr>
                              <w:rPr>
                                <w:lang w:val="en-GB" w:eastAsia="en-US"/>
                              </w:rPr>
                            </w:pPr>
                          </w:p>
                          <w:p w14:paraId="4B7B7E55" w14:textId="77777777" w:rsidR="0027440E" w:rsidRDefault="0027440E" w:rsidP="009A77BC">
                            <w:pPr>
                              <w:rPr>
                                <w:lang w:val="en-GB" w:eastAsia="en-US"/>
                              </w:rPr>
                            </w:pPr>
                          </w:p>
                          <w:p w14:paraId="5BAA7358" w14:textId="77777777" w:rsidR="0027440E" w:rsidRDefault="0027440E" w:rsidP="009A77BC">
                            <w:pPr>
                              <w:rPr>
                                <w:lang w:val="en-GB" w:eastAsia="en-US"/>
                              </w:rPr>
                            </w:pPr>
                          </w:p>
                          <w:p w14:paraId="3517E976" w14:textId="77777777" w:rsidR="0027440E" w:rsidRDefault="0027440E" w:rsidP="009A77BC">
                            <w:pPr>
                              <w:rPr>
                                <w:lang w:val="en-GB" w:eastAsia="en-US"/>
                              </w:rPr>
                            </w:pPr>
                          </w:p>
                          <w:p w14:paraId="71641C52" w14:textId="77777777" w:rsidR="0027440E" w:rsidRDefault="0027440E" w:rsidP="009A77BC">
                            <w:pPr>
                              <w:rPr>
                                <w:lang w:val="en-GB" w:eastAsia="en-US"/>
                              </w:rPr>
                            </w:pPr>
                          </w:p>
                          <w:p w14:paraId="289F686E" w14:textId="77777777" w:rsidR="0027440E" w:rsidRDefault="0027440E" w:rsidP="009A77BC">
                            <w:pPr>
                              <w:rPr>
                                <w:lang w:val="en-GB" w:eastAsia="en-US"/>
                              </w:rPr>
                            </w:pPr>
                          </w:p>
                          <w:p w14:paraId="06761A82" w14:textId="77777777" w:rsidR="0027440E" w:rsidRPr="009A77BC" w:rsidRDefault="0027440E" w:rsidP="009A77BC">
                            <w:pPr>
                              <w:rPr>
                                <w:lang w:val="en-GB" w:eastAsia="en-US"/>
                              </w:rPr>
                            </w:pPr>
                          </w:p>
                          <w:p w14:paraId="7BE398D5" w14:textId="77777777" w:rsidR="0027440E" w:rsidRPr="009A77BC" w:rsidRDefault="0027440E" w:rsidP="009A77BC">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9C3733" id="_x0000_t202" coordsize="21600,21600" o:spt="202" path="m,l,21600r21600,l21600,xe">
                <v:stroke joinstyle="miter"/>
                <v:path gradientshapeok="t" o:connecttype="rect"/>
              </v:shapetype>
              <v:shape id="Text Box 5" o:spid="_x0000_s1026" type="#_x0000_t202" style="position:absolute;margin-left:73.8pt;margin-top:233.55pt;width:427.5pt;height:39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" stroked="f">
                <v:textbox>
                  <w:txbxContent>
                    <w:p w14:paraId="679274EB" w14:textId="77777777" w:rsidR="0027440E" w:rsidRDefault="0027440E" w:rsidP="009A77BC">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789C3E15" w14:textId="77777777" w:rsidR="0027440E" w:rsidRPr="0033384E" w:rsidRDefault="0027440E" w:rsidP="0033384E">
                      <w:pPr>
                        <w:rPr>
                          <w:lang w:val="en-GB" w:eastAsia="en-US"/>
                        </w:rPr>
                      </w:pPr>
                    </w:p>
                    <w:p w14:paraId="1D069CFF" w14:textId="77777777" w:rsidR="0027440E" w:rsidRPr="002A2D9C" w:rsidRDefault="0027440E" w:rsidP="002A2D9C">
                      <w:pPr>
                        <w:pStyle w:val="Title"/>
                        <w:jc w:val="left"/>
                        <w:rPr>
                          <w:lang w:eastAsia="en-US"/>
                        </w:rPr>
                      </w:pPr>
                    </w:p>
                    <w:p w14:paraId="21C1B5BC" w14:textId="77777777" w:rsidR="0027440E" w:rsidRPr="002A2D9C" w:rsidRDefault="0027440E" w:rsidP="002A2D9C">
                      <w:pPr>
                        <w:pStyle w:val="Title"/>
                        <w:jc w:val="left"/>
                        <w:rPr>
                          <w:lang w:eastAsia="en-US"/>
                        </w:rPr>
                      </w:pPr>
                    </w:p>
                    <w:p w14:paraId="1F65B1A2" w14:textId="77777777" w:rsidR="0027440E" w:rsidRPr="002A2D9C" w:rsidRDefault="0027440E" w:rsidP="002A2D9C">
                      <w:pPr>
                        <w:pStyle w:val="Title"/>
                        <w:jc w:val="left"/>
                        <w:rPr>
                          <w:lang w:eastAsia="en-US"/>
                        </w:rPr>
                      </w:pPr>
                    </w:p>
                    <w:p w14:paraId="1B5C6081" w14:textId="77777777" w:rsidR="0027440E" w:rsidRPr="00BC3A2B" w:rsidRDefault="0027440E" w:rsidP="009A77BC">
                      <w:pPr>
                        <w:pStyle w:val="Title"/>
                        <w:jc w:val="left"/>
                        <w:rPr>
                          <w:lang w:eastAsia="en-US"/>
                        </w:rPr>
                      </w:pPr>
                      <w:r>
                        <w:rPr>
                          <w:lang w:eastAsia="en-US"/>
                        </w:rPr>
                        <w:t xml:space="preserve">Water Management </w:t>
                      </w:r>
                      <w:r w:rsidRPr="00BC3A2B">
                        <w:rPr>
                          <w:lang w:eastAsia="en-US"/>
                        </w:rPr>
                        <w:t>Plan</w:t>
                      </w:r>
                    </w:p>
                    <w:p w14:paraId="1FBFF784" w14:textId="4421F22F" w:rsidR="009623BF" w:rsidRPr="00340C8B" w:rsidRDefault="009623BF" w:rsidP="009623BF">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w:t>
                      </w:r>
                      <w:r>
                        <w:rPr>
                          <w:color w:val="808080" w:themeColor="background1" w:themeShade="80"/>
                          <w:sz w:val="36"/>
                          <w:szCs w:val="36"/>
                          <w:lang w:eastAsia="en-US"/>
                        </w:rPr>
                        <w:t>s</w:t>
                      </w:r>
                      <w:r w:rsidRPr="00340C8B">
                        <w:rPr>
                          <w:color w:val="808080" w:themeColor="background1" w:themeShade="80"/>
                          <w:sz w:val="36"/>
                          <w:szCs w:val="36"/>
                          <w:lang w:eastAsia="en-US"/>
                        </w:rPr>
                        <w:t xml:space="preserve"> </w:t>
                      </w:r>
                      <w:r>
                        <w:rPr>
                          <w:color w:val="808080" w:themeColor="background1" w:themeShade="80"/>
                          <w:sz w:val="36"/>
                          <w:szCs w:val="36"/>
                          <w:lang w:eastAsia="en-US"/>
                        </w:rPr>
                        <w:t>1 and 2</w:t>
                      </w:r>
                    </w:p>
                    <w:p w14:paraId="41EF07BC" w14:textId="77777777" w:rsidR="0027440E" w:rsidRPr="009623BF" w:rsidRDefault="0027440E" w:rsidP="009A77BC">
                      <w:pPr>
                        <w:pStyle w:val="Title"/>
                        <w:jc w:val="left"/>
                        <w:rPr>
                          <w:sz w:val="26"/>
                          <w:szCs w:val="26"/>
                          <w:lang w:eastAsia="en-US"/>
                        </w:rPr>
                      </w:pPr>
                    </w:p>
                    <w:p w14:paraId="05198460" w14:textId="77777777" w:rsidR="0027440E" w:rsidRDefault="0027440E" w:rsidP="009A77BC">
                      <w:pPr>
                        <w:rPr>
                          <w:lang w:val="en-GB" w:eastAsia="en-US"/>
                        </w:rPr>
                      </w:pPr>
                    </w:p>
                    <w:p w14:paraId="3EF80242" w14:textId="77777777" w:rsidR="0027440E" w:rsidRDefault="0027440E" w:rsidP="009A77BC">
                      <w:pPr>
                        <w:rPr>
                          <w:lang w:val="en-GB" w:eastAsia="en-US"/>
                        </w:rPr>
                      </w:pPr>
                    </w:p>
                    <w:p w14:paraId="4B7B7E55" w14:textId="77777777" w:rsidR="0027440E" w:rsidRDefault="0027440E" w:rsidP="009A77BC">
                      <w:pPr>
                        <w:rPr>
                          <w:lang w:val="en-GB" w:eastAsia="en-US"/>
                        </w:rPr>
                      </w:pPr>
                    </w:p>
                    <w:p w14:paraId="5BAA7358" w14:textId="77777777" w:rsidR="0027440E" w:rsidRDefault="0027440E" w:rsidP="009A77BC">
                      <w:pPr>
                        <w:rPr>
                          <w:lang w:val="en-GB" w:eastAsia="en-US"/>
                        </w:rPr>
                      </w:pPr>
                    </w:p>
                    <w:p w14:paraId="3517E976" w14:textId="77777777" w:rsidR="0027440E" w:rsidRDefault="0027440E" w:rsidP="009A77BC">
                      <w:pPr>
                        <w:rPr>
                          <w:lang w:val="en-GB" w:eastAsia="en-US"/>
                        </w:rPr>
                      </w:pPr>
                    </w:p>
                    <w:p w14:paraId="71641C52" w14:textId="77777777" w:rsidR="0027440E" w:rsidRDefault="0027440E" w:rsidP="009A77BC">
                      <w:pPr>
                        <w:rPr>
                          <w:lang w:val="en-GB" w:eastAsia="en-US"/>
                        </w:rPr>
                      </w:pPr>
                    </w:p>
                    <w:p w14:paraId="289F686E" w14:textId="77777777" w:rsidR="0027440E" w:rsidRDefault="0027440E" w:rsidP="009A77BC">
                      <w:pPr>
                        <w:rPr>
                          <w:lang w:val="en-GB" w:eastAsia="en-US"/>
                        </w:rPr>
                      </w:pPr>
                    </w:p>
                    <w:p w14:paraId="06761A82" w14:textId="77777777" w:rsidR="0027440E" w:rsidRPr="009A77BC" w:rsidRDefault="0027440E" w:rsidP="009A77BC">
                      <w:pPr>
                        <w:rPr>
                          <w:lang w:val="en-GB" w:eastAsia="en-US"/>
                        </w:rPr>
                      </w:pPr>
                    </w:p>
                    <w:p w14:paraId="7BE398D5" w14:textId="77777777" w:rsidR="0027440E" w:rsidRPr="009A77BC" w:rsidRDefault="0027440E" w:rsidP="009A77BC">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v:textbox>
                <w10:wrap anchorx="margin" anchory="margin"/>
              </v:shape>
            </w:pict>
          </mc:Fallback>
        </mc:AlternateContent>
      </w:r>
      <w:r w:rsidRPr="006821CB">
        <w:tab/>
      </w:r>
      <w:r w:rsidRPr="006821CB">
        <w:br w:type="page"/>
      </w:r>
    </w:p>
    <w:p w14:paraId="63294B99" w14:textId="57F40BA9" w:rsidR="009623BF" w:rsidRDefault="009623BF" w:rsidP="009623BF">
      <w:pPr>
        <w:rPr>
          <w:rFonts w:ascii="Century Gothic" w:hAnsi="Century Gothic"/>
          <w:szCs w:val="22"/>
        </w:rPr>
      </w:pPr>
      <w:bookmarkStart w:id="1" w:name="_Hlk47008655"/>
      <w:r>
        <w:lastRenderedPageBreak/>
        <w:t xml:space="preserve">This document represents Chapter 1 and Chapter 2 of </w:t>
      </w:r>
      <w:r w:rsidRPr="006821CB">
        <w:t>‘</w:t>
      </w:r>
      <w:r>
        <w:t>Commonwealth Environmental Water Office Water Management Plan 2020-21, Commonwealth of Australia, 2020</w:t>
      </w:r>
      <w:r w:rsidRPr="00BC3A2B">
        <w:rPr>
          <w:rFonts w:ascii="Century Gothic" w:hAnsi="Century Gothic"/>
          <w:szCs w:val="22"/>
        </w:rPr>
        <w:t>’</w:t>
      </w:r>
      <w:r>
        <w:rPr>
          <w:rFonts w:ascii="Century Gothic" w:hAnsi="Century Gothic"/>
          <w:szCs w:val="22"/>
        </w:rPr>
        <w:t xml:space="preserve">. </w:t>
      </w:r>
    </w:p>
    <w:p w14:paraId="42460932" w14:textId="424E1A98" w:rsidR="009623BF" w:rsidRDefault="009623BF" w:rsidP="009623BF">
      <w:r w:rsidRPr="00F4275F">
        <w:t xml:space="preserve">Please visit: </w:t>
      </w:r>
      <w:hyperlink r:id="rId16" w:history="1">
        <w:r w:rsidRPr="00123C49">
          <w:rPr>
            <w:rStyle w:val="Hyperlink"/>
          </w:rPr>
          <w:t>https://www.environment.gov.au/water/cewo/publications</w:t>
        </w:r>
      </w:hyperlink>
      <w:r>
        <w:rPr>
          <w:rStyle w:val="Hyperlink"/>
        </w:rPr>
        <w:t xml:space="preserve">/water-management-plan-2020-21 </w:t>
      </w:r>
      <w:r>
        <w:t xml:space="preserve"> for </w:t>
      </w:r>
      <w:r w:rsidR="000931F2">
        <w:t xml:space="preserve">links to </w:t>
      </w:r>
      <w:r>
        <w:t>the main document.</w:t>
      </w:r>
    </w:p>
    <w:bookmarkEnd w:id="1"/>
    <w:p w14:paraId="61A101CC" w14:textId="77777777" w:rsidR="00316F8D" w:rsidRPr="006821CB" w:rsidRDefault="00316F8D" w:rsidP="00242262"/>
    <w:p w14:paraId="78CECAAB" w14:textId="77777777" w:rsidR="00316F8D" w:rsidRPr="006821CB" w:rsidRDefault="00316F8D" w:rsidP="00242262">
      <w:r w:rsidRPr="006821CB">
        <w:t>Acknowledgement of the Traditional Owners of the Murray–Darling Basin</w:t>
      </w:r>
    </w:p>
    <w:p w14:paraId="304200FA" w14:textId="77777777" w:rsidR="00316F8D" w:rsidRPr="006821CB" w:rsidRDefault="00316F8D" w:rsidP="00242262">
      <w:r w:rsidRPr="006821CB">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6F2C3E39" w14:textId="77777777" w:rsidR="00316F8D" w:rsidRPr="006821CB" w:rsidRDefault="00316F8D" w:rsidP="00242262"/>
    <w:p w14:paraId="0F5C14E2" w14:textId="77777777" w:rsidR="00316F8D" w:rsidRPr="006821CB" w:rsidRDefault="00316F8D" w:rsidP="00242262">
      <w:r w:rsidRPr="006821CB">
        <w:t>© Copyright Commonwealth of Australia, 2020.</w:t>
      </w:r>
    </w:p>
    <w:p w14:paraId="5A99E576" w14:textId="77777777" w:rsidR="00316F8D" w:rsidRPr="006821CB" w:rsidRDefault="00316F8D" w:rsidP="00242262"/>
    <w:p w14:paraId="5D04C505" w14:textId="77777777" w:rsidR="00316F8D" w:rsidRPr="006821CB" w:rsidRDefault="00316F8D" w:rsidP="00242262">
      <w:r w:rsidRPr="006821CB">
        <w:rPr>
          <w:noProof/>
        </w:rPr>
        <w:drawing>
          <wp:inline distT="0" distB="0" distL="0" distR="0" wp14:anchorId="6DCD426F" wp14:editId="767A9F5F">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1B0732E6" w14:textId="6B946F9E" w:rsidR="00316F8D" w:rsidRPr="00BC3A2B" w:rsidRDefault="00D84FD2" w:rsidP="00DC42B8">
      <w:r w:rsidRPr="00D84FD2">
        <w:t>Commonwealth Environmental Water Office Water Management Plan 2020-21</w:t>
      </w:r>
      <w:r w:rsidR="00316F8D" w:rsidRPr="00D84FD2">
        <w:rPr>
          <w:i/>
        </w:rPr>
        <w:t xml:space="preserve"> </w:t>
      </w:r>
      <w:r w:rsidR="00316F8D" w:rsidRPr="00D84FD2">
        <w:t>is licensed by the</w:t>
      </w:r>
      <w:r w:rsidR="00316F8D" w:rsidRPr="00BC3A2B">
        <w:t xml:space="preserv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w:t>
      </w:r>
      <w:r w:rsidR="00316F8D" w:rsidRPr="00DC42B8">
        <w:t>depicting</w:t>
      </w:r>
      <w:r w:rsidR="00316F8D" w:rsidRPr="00BC3A2B">
        <w:t xml:space="preserve"> people. For licence conditions see: https://creativecommons.org/licenses/by/4.0/ </w:t>
      </w:r>
    </w:p>
    <w:p w14:paraId="7E387279" w14:textId="5D1317F3" w:rsidR="00316F8D" w:rsidRPr="00BC3A2B" w:rsidRDefault="00316F8D" w:rsidP="00242262">
      <w:pPr>
        <w:rPr>
          <w:rFonts w:ascii="Century Gothic" w:hAnsi="Century Gothic"/>
          <w:szCs w:val="22"/>
        </w:rPr>
      </w:pPr>
      <w:r w:rsidRPr="006821CB">
        <w:t>This report should be attributed as ‘</w:t>
      </w:r>
      <w:r w:rsidR="00D84FD2">
        <w:t>Commonwealth Environmental Water Office Water Management Plan 2020-21, Commonwealth of Australia, 2020</w:t>
      </w:r>
      <w:r w:rsidRPr="00BC3A2B">
        <w:rPr>
          <w:rFonts w:ascii="Century Gothic" w:hAnsi="Century Gothic"/>
          <w:szCs w:val="22"/>
        </w:rPr>
        <w:t>’.</w:t>
      </w:r>
    </w:p>
    <w:p w14:paraId="568C92C1" w14:textId="77777777" w:rsidR="00316F8D" w:rsidRPr="00BC3A2B" w:rsidRDefault="00316F8D" w:rsidP="00242262">
      <w:pPr>
        <w:rPr>
          <w:rFonts w:ascii="Century Gothic" w:hAnsi="Century Gothic"/>
          <w:szCs w:val="22"/>
        </w:rPr>
      </w:pPr>
      <w:r w:rsidRPr="006821CB">
        <w:t>The Commonwealth of Australia has made all reasonable efforts to identify content supplied by third parties using the following format ‘© Copyright’ noting the third party.</w:t>
      </w:r>
    </w:p>
    <w:p w14:paraId="69E6C742" w14:textId="18E18B58" w:rsidR="00316F8D" w:rsidRPr="00BC3A2B" w:rsidRDefault="00316F8D" w:rsidP="00242262">
      <w:pPr>
        <w:rPr>
          <w:rFonts w:ascii="Century Gothic" w:hAnsi="Century Gothic"/>
          <w:szCs w:val="22"/>
        </w:rPr>
      </w:pPr>
      <w:r w:rsidRPr="006821CB">
        <w:t xml:space="preserve">The views and opinions expressed in this publication are those of the authors and do not necessarily reflect those of the Australian Government or the Minister for the Environment. </w:t>
      </w:r>
    </w:p>
    <w:p w14:paraId="55772450" w14:textId="77777777" w:rsidR="00316F8D" w:rsidRPr="006821CB" w:rsidRDefault="00316F8D" w:rsidP="00242262"/>
    <w:p w14:paraId="56B8FC22" w14:textId="77777777" w:rsidR="00316F8D" w:rsidRPr="006821CB" w:rsidRDefault="00316F8D" w:rsidP="00242262">
      <w:r w:rsidRPr="006821CB">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 </w:t>
      </w:r>
    </w:p>
    <w:p w14:paraId="11AD93D9" w14:textId="77777777" w:rsidR="00316F8D" w:rsidRPr="006821CB" w:rsidRDefault="00316F8D" w:rsidP="00242262"/>
    <w:p w14:paraId="4B0DAA19" w14:textId="77777777" w:rsidR="00316F8D" w:rsidRPr="006821CB" w:rsidRDefault="00316F8D" w:rsidP="00242262">
      <w:r w:rsidRPr="006821CB">
        <w:t>For more information about Commonwealth environmental water, please contact us at:</w:t>
      </w:r>
    </w:p>
    <w:p w14:paraId="664358BF" w14:textId="77777777" w:rsidR="00316F8D" w:rsidRPr="006821CB" w:rsidRDefault="00316F8D" w:rsidP="00242262">
      <w:r w:rsidRPr="006821CB">
        <w:t>1800 803 772</w:t>
      </w:r>
    </w:p>
    <w:p w14:paraId="40B08528" w14:textId="65356A10" w:rsidR="00316F8D" w:rsidRPr="006821CB" w:rsidRDefault="00B72096" w:rsidP="00242262">
      <w:hyperlink r:id="rId18" w:history="1">
        <w:r w:rsidR="00EF4AAE" w:rsidRPr="00B9455C">
          <w:rPr>
            <w:rStyle w:val="Hyperlink"/>
          </w:rPr>
          <w:t>ewater@awe.gov.au</w:t>
        </w:r>
      </w:hyperlink>
    </w:p>
    <w:p w14:paraId="4EF12D57" w14:textId="77777777" w:rsidR="00316F8D" w:rsidRPr="006821CB" w:rsidRDefault="00B72096" w:rsidP="00242262">
      <w:hyperlink r:id="rId19" w:history="1">
        <w:r w:rsidR="00316F8D" w:rsidRPr="006821CB">
          <w:rPr>
            <w:rStyle w:val="Hyperlink"/>
          </w:rPr>
          <w:t>www.environment.gov.au/water/cewo</w:t>
        </w:r>
      </w:hyperlink>
    </w:p>
    <w:p w14:paraId="15654C55" w14:textId="77777777" w:rsidR="00316F8D" w:rsidRPr="006821CB" w:rsidRDefault="00316F8D" w:rsidP="00242262">
      <w:r w:rsidRPr="006821CB">
        <w:t>@theCEWH</w:t>
      </w:r>
    </w:p>
    <w:p w14:paraId="0B2EA51C" w14:textId="0B035E69" w:rsidR="00B22545" w:rsidRDefault="00316F8D" w:rsidP="00B22545">
      <w:r w:rsidRPr="006821CB">
        <w:t xml:space="preserve">GPO Box </w:t>
      </w:r>
      <w:r w:rsidR="00E05609">
        <w:t>858</w:t>
      </w:r>
      <w:r w:rsidRPr="006821CB">
        <w:t>, Canberra ACT 2601</w:t>
      </w:r>
    </w:p>
    <w:p w14:paraId="42C3467B" w14:textId="77777777" w:rsidR="00B22545" w:rsidRDefault="00B22545" w:rsidP="00B22545">
      <w:pPr>
        <w:sectPr w:rsidR="00B22545" w:rsidSect="00B22545">
          <w:headerReference w:type="even" r:id="rId20"/>
          <w:headerReference w:type="default" r:id="rId21"/>
          <w:footerReference w:type="default" r:id="rId22"/>
          <w:headerReference w:type="first" r:id="rId23"/>
          <w:footerReference w:type="first" r:id="rId24"/>
          <w:type w:val="continuous"/>
          <w:pgSz w:w="11907" w:h="16839" w:code="9"/>
          <w:pgMar w:top="821" w:right="1134" w:bottom="1440" w:left="993" w:header="425" w:footer="502" w:gutter="0"/>
          <w:pgNumType w:fmt="lowerRoman" w:start="1"/>
          <w:cols w:space="708"/>
          <w:titlePg/>
          <w:docGrid w:linePitch="360"/>
        </w:sectPr>
      </w:pPr>
    </w:p>
    <w:p w14:paraId="457E85CD" w14:textId="422B26FE" w:rsidR="00CA7EDB" w:rsidRDefault="00CA7EDB" w:rsidP="00533FC3">
      <w:pPr>
        <w:pStyle w:val="Heading1"/>
        <w:numPr>
          <w:ilvl w:val="0"/>
          <w:numId w:val="0"/>
        </w:numPr>
      </w:pPr>
      <w:bookmarkStart w:id="2" w:name="_Toc44942497"/>
      <w:bookmarkStart w:id="3" w:name="_Hlk41423759"/>
      <w:r>
        <w:t>Foreword</w:t>
      </w:r>
      <w:bookmarkEnd w:id="2"/>
    </w:p>
    <w:bookmarkEnd w:id="3"/>
    <w:p w14:paraId="665D0236" w14:textId="41E1FE3D" w:rsidR="00694458" w:rsidRPr="004F41A8" w:rsidRDefault="00694458" w:rsidP="00694458">
      <w:r>
        <w:t>It is a pleasure to present the</w:t>
      </w:r>
      <w:r w:rsidRPr="004F41A8">
        <w:t xml:space="preserve"> </w:t>
      </w:r>
      <w:r w:rsidRPr="004F41A8">
        <w:rPr>
          <w:i/>
          <w:iCs/>
        </w:rPr>
        <w:t>Commonwealth Environmental</w:t>
      </w:r>
      <w:r w:rsidRPr="006628A1">
        <w:rPr>
          <w:i/>
          <w:iCs/>
        </w:rPr>
        <w:t xml:space="preserve"> </w:t>
      </w:r>
      <w:r w:rsidRPr="004F41A8">
        <w:rPr>
          <w:i/>
          <w:iCs/>
        </w:rPr>
        <w:t>Water Management Plan for 2020-21</w:t>
      </w:r>
      <w:r w:rsidR="00B010D8">
        <w:t>.  Using</w:t>
      </w:r>
      <w:r w:rsidR="00ED659C">
        <w:t xml:space="preserve"> a new, more accessible</w:t>
      </w:r>
      <w:r w:rsidR="00B010D8">
        <w:t xml:space="preserve"> format</w:t>
      </w:r>
      <w:r w:rsidR="004D6883">
        <w:t>,</w:t>
      </w:r>
      <w:r w:rsidRPr="004F41A8">
        <w:t xml:space="preserve"> the </w:t>
      </w:r>
      <w:r>
        <w:t>P</w:t>
      </w:r>
      <w:r w:rsidRPr="004F41A8">
        <w:t xml:space="preserve">lan scopes </w:t>
      </w:r>
      <w:r>
        <w:t xml:space="preserve">options for </w:t>
      </w:r>
      <w:r w:rsidRPr="004F41A8">
        <w:t xml:space="preserve">where and when </w:t>
      </w:r>
      <w:r>
        <w:t xml:space="preserve">Commonwealth </w:t>
      </w:r>
      <w:r w:rsidRPr="004F41A8">
        <w:t xml:space="preserve">water for the environment may </w:t>
      </w:r>
      <w:r>
        <w:t xml:space="preserve">best </w:t>
      </w:r>
      <w:r w:rsidRPr="004F41A8">
        <w:t xml:space="preserve">be used across the Basin </w:t>
      </w:r>
      <w:r w:rsidR="00B010D8">
        <w:t>this</w:t>
      </w:r>
      <w:r w:rsidRPr="004F41A8">
        <w:t xml:space="preserve"> year.</w:t>
      </w:r>
    </w:p>
    <w:p w14:paraId="2F2E0204" w14:textId="68FCE696" w:rsidR="00C45FA8" w:rsidRDefault="00C45FA8" w:rsidP="00C45FA8">
      <w:r>
        <w:t>Our planning for 2020–21 is against the backdrop of thr</w:t>
      </w:r>
      <w:r w:rsidR="00ED659C">
        <w:t>ee very dry years that have seen</w:t>
      </w:r>
      <w:r>
        <w:t xml:space="preserve"> the environment and communities suffer. While the Bureau of Meteorology’s outlook for winter and early spring rainfall is cause for optimism,</w:t>
      </w:r>
      <w:r w:rsidDel="00BD2DC4">
        <w:t xml:space="preserve"> </w:t>
      </w:r>
      <w:r>
        <w:t>we plan for all scenarios – from dry to wet -</w:t>
      </w:r>
      <w:r w:rsidRPr="00895E41">
        <w:t xml:space="preserve"> </w:t>
      </w:r>
      <w:r>
        <w:t>so we are prepared and can adapt to deliver the best we can for the environment.</w:t>
      </w:r>
    </w:p>
    <w:p w14:paraId="6A849782" w14:textId="77777777" w:rsidR="00C45FA8" w:rsidRDefault="00C45FA8" w:rsidP="00C45FA8">
      <w:r>
        <w:t>For the first time, the Plan includes formal input from the Murray Lower Darling River Indigenous Nations and the Northern Basin Aboriginal Nations on First Nations’ environmental objectives and outcomes across the Basin. This is a significant step in our on-going efforts to better integrate cultural objectives into the management of water for the environment and complements the work we do locally with First Nations people.</w:t>
      </w:r>
    </w:p>
    <w:p w14:paraId="7BB543FE" w14:textId="77777777" w:rsidR="00C45FA8" w:rsidRDefault="00C45FA8" w:rsidP="00C45FA8">
      <w:r>
        <w:t xml:space="preserve">We have worked closely with local communities, including water managers, scientists, delivery partners, river operators, landholders, and First Nations peoples to plan our water use. </w:t>
      </w:r>
      <w:r w:rsidRPr="00D31E64">
        <w:t xml:space="preserve"> </w:t>
      </w:r>
      <w:r>
        <w:t xml:space="preserve">Local knowledge is key to getting the best possible results for our environment – helping to prioritise and carefully plan what needs to be watered this year, river by river, wetland by wetland. </w:t>
      </w:r>
    </w:p>
    <w:p w14:paraId="73FE6B72" w14:textId="410215CB" w:rsidR="00C45FA8" w:rsidRDefault="00C45FA8" w:rsidP="00C45FA8">
      <w:pPr>
        <w:rPr>
          <w:rFonts w:cstheme="minorBidi"/>
          <w:color w:val="auto"/>
        </w:rPr>
      </w:pPr>
      <w:bookmarkStart w:id="4" w:name="_Hlk43295145"/>
      <w:bookmarkEnd w:id="4"/>
      <w:r>
        <w:t>Central to our planning is matching supply with demand – comparing how much water we are likely to have with what the environment needs.  W</w:t>
      </w:r>
      <w:r>
        <w:rPr>
          <w:lang w:val="en-US"/>
        </w:rPr>
        <w:t xml:space="preserve">hat </w:t>
      </w:r>
      <w:r w:rsidR="00154D84">
        <w:rPr>
          <w:lang w:val="en-US"/>
        </w:rPr>
        <w:t xml:space="preserve">we aim to achieve is scaled to the seasonal conditions and </w:t>
      </w:r>
      <w:r w:rsidR="00FC5530">
        <w:rPr>
          <w:lang w:val="en-US"/>
        </w:rPr>
        <w:t xml:space="preserve">depends on </w:t>
      </w:r>
      <w:r>
        <w:rPr>
          <w:lang w:val="en-US"/>
        </w:rPr>
        <w:t>how much water is allocated to</w:t>
      </w:r>
      <w:r w:rsidR="00154D84">
        <w:rPr>
          <w:lang w:val="en-US"/>
        </w:rPr>
        <w:t xml:space="preserve"> us. E</w:t>
      </w:r>
      <w:r>
        <w:t>very year is different.</w:t>
      </w:r>
    </w:p>
    <w:p w14:paraId="026CDE24" w14:textId="1AB028FB" w:rsidR="00C45FA8" w:rsidRDefault="00C45FA8" w:rsidP="00C45FA8">
      <w:r>
        <w:t xml:space="preserve">In dry years, water is delivered to sites that provide drought refuge, helping native plants and animals survive so they can bounce back when the drought breaks. Sites in critical condition or supporting threatened plants and animals are prioritised over sites that can do without water for another year or two. In wetter years, </w:t>
      </w:r>
      <w:r w:rsidR="00154D84">
        <w:t>we can</w:t>
      </w:r>
      <w:r>
        <w:t xml:space="preserve"> </w:t>
      </w:r>
      <w:r w:rsidR="00EC0FC9">
        <w:t>build</w:t>
      </w:r>
      <w:r>
        <w:t xml:space="preserve"> on higher r</w:t>
      </w:r>
      <w:r w:rsidR="00154D84">
        <w:t>iver flows to give wetland</w:t>
      </w:r>
      <w:r>
        <w:t xml:space="preserve">s a drink and reconnect billabongs </w:t>
      </w:r>
      <w:r w:rsidR="00154D84">
        <w:t>and lagoons to the river</w:t>
      </w:r>
      <w:r>
        <w:t xml:space="preserve"> so native fish can move and breed.</w:t>
      </w:r>
    </w:p>
    <w:p w14:paraId="2592C9F2" w14:textId="59A82C4D" w:rsidR="00C45FA8" w:rsidRDefault="00C45FA8" w:rsidP="00C45FA8">
      <w:r>
        <w:t xml:space="preserve">We begin 2020-21 with access to water carried over from the previous year.  Through careful planning we set this water aside so we can </w:t>
      </w:r>
      <w:r w:rsidRPr="004F41A8">
        <w:t xml:space="preserve">deliver </w:t>
      </w:r>
      <w:r>
        <w:t>flows</w:t>
      </w:r>
      <w:r w:rsidRPr="004F41A8">
        <w:t xml:space="preserve"> </w:t>
      </w:r>
      <w:r w:rsidR="007E5892">
        <w:t xml:space="preserve">in winter and </w:t>
      </w:r>
      <w:r w:rsidR="000E230F">
        <w:t xml:space="preserve">early </w:t>
      </w:r>
      <w:r w:rsidR="00FC5530">
        <w:t>s</w:t>
      </w:r>
      <w:r w:rsidR="00FC5530" w:rsidRPr="006628A1">
        <w:t xml:space="preserve">pring </w:t>
      </w:r>
      <w:r w:rsidRPr="006628A1">
        <w:t xml:space="preserve">when the environment most needs it.  </w:t>
      </w:r>
      <w:r>
        <w:t>This year</w:t>
      </w:r>
      <w:r w:rsidRPr="004F41A8">
        <w:t xml:space="preserve"> we have carried over </w:t>
      </w:r>
      <w:r w:rsidRPr="006628A1">
        <w:t xml:space="preserve">267 gigalitres in the </w:t>
      </w:r>
      <w:r w:rsidR="006345D0">
        <w:t>S</w:t>
      </w:r>
      <w:r w:rsidRPr="006628A1">
        <w:t>outhern</w:t>
      </w:r>
      <w:r w:rsidRPr="006628A1">
        <w:noBreakHyphen/>
        <w:t xml:space="preserve">connected </w:t>
      </w:r>
      <w:r w:rsidRPr="006345D0">
        <w:t>Basin and </w:t>
      </w:r>
      <w:r w:rsidR="006345D0">
        <w:t xml:space="preserve">51 </w:t>
      </w:r>
      <w:r w:rsidRPr="006345D0">
        <w:t>gigalitres</w:t>
      </w:r>
      <w:r w:rsidRPr="006628A1">
        <w:t xml:space="preserve"> in the Lachlan and northern valleys. This is the lowest volume of carryover of Commonwealth environmental water in a decade.  </w:t>
      </w:r>
    </w:p>
    <w:p w14:paraId="0B5A0B9B" w14:textId="06E1EAF3" w:rsidR="00C45FA8" w:rsidRPr="006628A1" w:rsidRDefault="00C45FA8" w:rsidP="00C45FA8">
      <w:pPr>
        <w:rPr>
          <w:rFonts w:ascii="Calibri" w:hAnsi="Calibri" w:cs="Calibri"/>
          <w:color w:val="auto"/>
        </w:rPr>
      </w:pPr>
      <w:r w:rsidRPr="0017749D">
        <w:t xml:space="preserve">With </w:t>
      </w:r>
      <w:r w:rsidRPr="00176F24">
        <w:t>storages across the Basin remaining low, ea</w:t>
      </w:r>
      <w:r w:rsidR="007E5892">
        <w:t xml:space="preserve">rly season allocations are </w:t>
      </w:r>
      <w:r w:rsidRPr="00176F24">
        <w:t>expected to be low. I</w:t>
      </w:r>
      <w:r w:rsidRPr="006628A1">
        <w:t>n the southern Basin, our winter water use wi</w:t>
      </w:r>
      <w:r w:rsidR="007E5892">
        <w:t xml:space="preserve">ll likely be limited to </w:t>
      </w:r>
      <w:r w:rsidRPr="006628A1">
        <w:t>maintain</w:t>
      </w:r>
      <w:r w:rsidR="007E5892">
        <w:t xml:space="preserve">ing </w:t>
      </w:r>
      <w:r w:rsidR="000E230F">
        <w:t xml:space="preserve">river </w:t>
      </w:r>
      <w:r w:rsidR="007E5892">
        <w:t>flow patterns</w:t>
      </w:r>
      <w:r w:rsidRPr="006628A1">
        <w:t xml:space="preserve"> to help native fish. We will scale our </w:t>
      </w:r>
      <w:r>
        <w:t xml:space="preserve">water </w:t>
      </w:r>
      <w:r w:rsidRPr="006628A1">
        <w:t xml:space="preserve">use </w:t>
      </w:r>
      <w:r w:rsidR="007E5892">
        <w:t>as</w:t>
      </w:r>
      <w:r w:rsidR="000E230F">
        <w:t xml:space="preserve"> the season unfolds. </w:t>
      </w:r>
      <w:r w:rsidRPr="006628A1">
        <w:t xml:space="preserve">We hope </w:t>
      </w:r>
      <w:r>
        <w:t>prudent</w:t>
      </w:r>
      <w:r w:rsidRPr="006628A1">
        <w:t xml:space="preserve"> early</w:t>
      </w:r>
      <w:r w:rsidR="007E5892">
        <w:noBreakHyphen/>
      </w:r>
      <w:r w:rsidRPr="006628A1">
        <w:t xml:space="preserve">season use, </w:t>
      </w:r>
      <w:r w:rsidR="007E5892">
        <w:t>with</w:t>
      </w:r>
      <w:r w:rsidR="000E230F">
        <w:t xml:space="preserve"> increased water availability </w:t>
      </w:r>
      <w:r w:rsidRPr="006628A1">
        <w:t xml:space="preserve">will allow us to deliver larger </w:t>
      </w:r>
      <w:r w:rsidR="000E230F">
        <w:t xml:space="preserve">late </w:t>
      </w:r>
      <w:r w:rsidR="00FC5530">
        <w:t xml:space="preserve">spring </w:t>
      </w:r>
      <w:r w:rsidRPr="006628A1">
        <w:t xml:space="preserve">flows across northern Victorian tributaries, the River Murray, the Baaka/Lower Darling and the creeks and rivers in the Edward/ Kolety-Wakool. </w:t>
      </w:r>
    </w:p>
    <w:p w14:paraId="187BF6C1" w14:textId="3A54643A" w:rsidR="00C45FA8" w:rsidRDefault="00C45FA8" w:rsidP="00C45FA8">
      <w:r>
        <w:t>In the northern Basin, u</w:t>
      </w:r>
      <w:r w:rsidR="0010423D">
        <w:t xml:space="preserve">nregulated flows </w:t>
      </w:r>
      <w:r w:rsidR="000E230F">
        <w:t xml:space="preserve">helped to </w:t>
      </w:r>
      <w:r w:rsidR="0010423D">
        <w:t>connect</w:t>
      </w:r>
      <w:r w:rsidR="000E230F">
        <w:t xml:space="preserve"> some</w:t>
      </w:r>
      <w:r w:rsidRPr="004F41A8">
        <w:t xml:space="preserve"> rivers during</w:t>
      </w:r>
      <w:r w:rsidR="001909DC">
        <w:t xml:space="preserve"> late summer and autumn, h</w:t>
      </w:r>
      <w:r w:rsidR="0010423D">
        <w:t xml:space="preserve">owever inflows </w:t>
      </w:r>
      <w:r w:rsidRPr="005604D7">
        <w:t xml:space="preserve">to storages have been modest. Without further </w:t>
      </w:r>
      <w:r>
        <w:t>major</w:t>
      </w:r>
      <w:r w:rsidRPr="005604D7">
        <w:t xml:space="preserve"> </w:t>
      </w:r>
      <w:r>
        <w:t>rainfall</w:t>
      </w:r>
      <w:r w:rsidRPr="005604D7">
        <w:t xml:space="preserve">, our water use will be limited to topping up refuges for native fish and possibly some small flows to internationally </w:t>
      </w:r>
      <w:r>
        <w:t>important</w:t>
      </w:r>
      <w:r w:rsidRPr="005604D7">
        <w:t xml:space="preserve"> wetlands</w:t>
      </w:r>
      <w:r>
        <w:t xml:space="preserve"> </w:t>
      </w:r>
      <w:r w:rsidRPr="00A46902">
        <w:t>such as the Macquarie Marshes, Gwydir Wetlands and Narran Lakes</w:t>
      </w:r>
      <w:r>
        <w:t>.</w:t>
      </w:r>
    </w:p>
    <w:p w14:paraId="66B5FB7D" w14:textId="5F9B8749" w:rsidR="00C45FA8" w:rsidRDefault="001909DC" w:rsidP="00C45FA8">
      <w:r>
        <w:t>Our water use will</w:t>
      </w:r>
      <w:r w:rsidR="00A014D7">
        <w:t xml:space="preserve"> continue to use the best science to</w:t>
      </w:r>
      <w:r>
        <w:t xml:space="preserve"> build on </w:t>
      </w:r>
      <w:r w:rsidR="00C45FA8">
        <w:t>successes and lessons learnt as we attempt to reverse the decline in the environmental health of the Ba</w:t>
      </w:r>
      <w:r>
        <w:t>sin over the past decades. T</w:t>
      </w:r>
      <w:r w:rsidR="00C45FA8">
        <w:t xml:space="preserve">he science is showing </w:t>
      </w:r>
      <w:r w:rsidR="00A014D7">
        <w:t xml:space="preserve">us </w:t>
      </w:r>
      <w:r w:rsidR="00C45FA8">
        <w:t>water for the environment is achieving p</w:t>
      </w:r>
      <w:r>
        <w:t xml:space="preserve">ositive environmental </w:t>
      </w:r>
      <w:r w:rsidR="00316D31">
        <w:t>outcomes,</w:t>
      </w:r>
      <w:r>
        <w:t xml:space="preserve"> but recovery will take time.</w:t>
      </w:r>
    </w:p>
    <w:p w14:paraId="6E7DDF25" w14:textId="0CA8C9D7" w:rsidR="00C45FA8" w:rsidRDefault="00C45FA8" w:rsidP="00C45FA8">
      <w:r>
        <w:t xml:space="preserve">In the last year, water for the environment contributed to the first major flows into the internationally important Narran Lakes in seven years; helped native fish survive in the Gwydir and Mehi rivers and Carole Creek; improved vegetation in Barmah-Millewa, Gunbower and Koondrook-Pericoota Forests, </w:t>
      </w:r>
      <w:r w:rsidR="001909DC">
        <w:t>saw</w:t>
      </w:r>
      <w:r>
        <w:t xml:space="preserve"> </w:t>
      </w:r>
      <w:r w:rsidR="00FC5530">
        <w:t xml:space="preserve">congolli </w:t>
      </w:r>
      <w:r w:rsidR="001909DC">
        <w:t xml:space="preserve">abundant again </w:t>
      </w:r>
      <w:r>
        <w:t xml:space="preserve">in the Lower Lakes and </w:t>
      </w:r>
      <w:r w:rsidRPr="00D55AA9">
        <w:t>reduc</w:t>
      </w:r>
      <w:r>
        <w:t>ed</w:t>
      </w:r>
      <w:r w:rsidR="001909DC">
        <w:t xml:space="preserve"> salt levels</w:t>
      </w:r>
      <w:r>
        <w:t xml:space="preserve"> in the Coorong. </w:t>
      </w:r>
    </w:p>
    <w:p w14:paraId="6DE68E7E" w14:textId="5640A653" w:rsidR="00C45FA8" w:rsidRDefault="00C45FA8" w:rsidP="00C45FA8">
      <w:r>
        <w:t xml:space="preserve">At the same time, and not </w:t>
      </w:r>
      <w:r w:rsidRPr="007D5A15">
        <w:t>unexpected during severe drought, we have seen no improvement in waterbird numbers; little recruitment in golden perch in the Edward/Kolety-Wakool</w:t>
      </w:r>
      <w:r>
        <w:t xml:space="preserve"> </w:t>
      </w:r>
      <w:r w:rsidRPr="007D5A15">
        <w:t>and Lower River Murray, a decline in</w:t>
      </w:r>
      <w:r>
        <w:t xml:space="preserve"> floodplain</w:t>
      </w:r>
      <w:r w:rsidRPr="007D5A15">
        <w:t xml:space="preserve"> </w:t>
      </w:r>
      <w:r w:rsidRPr="005604D7">
        <w:t xml:space="preserve">vegetation health </w:t>
      </w:r>
      <w:r w:rsidRPr="007D5A15">
        <w:t>and d</w:t>
      </w:r>
      <w:r w:rsidRPr="005604D7">
        <w:t xml:space="preserve">evastating fish deaths in the </w:t>
      </w:r>
      <w:r w:rsidR="007E5892">
        <w:t>Baaka/Darling</w:t>
      </w:r>
      <w:r>
        <w:t xml:space="preserve"> </w:t>
      </w:r>
      <w:r w:rsidRPr="005604D7">
        <w:t>River</w:t>
      </w:r>
      <w:r w:rsidRPr="007D5A15">
        <w:t xml:space="preserve">.  </w:t>
      </w:r>
    </w:p>
    <w:p w14:paraId="50CE962E" w14:textId="6A29C228" w:rsidR="00C45FA8" w:rsidRDefault="00C45FA8" w:rsidP="00C45FA8">
      <w:r>
        <w:t>Throughout 2020-21 we</w:t>
      </w:r>
      <w:r w:rsidR="00176174">
        <w:t xml:space="preserve"> will continue </w:t>
      </w:r>
      <w:r w:rsidRPr="005604D7">
        <w:t>work</w:t>
      </w:r>
      <w:r w:rsidR="00176174">
        <w:t>ing</w:t>
      </w:r>
      <w:r w:rsidRPr="005604D7">
        <w:t xml:space="preserve"> with communities</w:t>
      </w:r>
      <w:r w:rsidR="00176174">
        <w:t xml:space="preserve"> across the Basin to </w:t>
      </w:r>
      <w:r w:rsidRPr="005604D7">
        <w:t xml:space="preserve">understand </w:t>
      </w:r>
      <w:r>
        <w:t xml:space="preserve">local priorities and </w:t>
      </w:r>
      <w:r w:rsidRPr="006F6CDE">
        <w:t>support community</w:t>
      </w:r>
      <w:r w:rsidRPr="005604D7">
        <w:t xml:space="preserve"> involvement in the planning and use of water for the environment.</w:t>
      </w:r>
      <w:r>
        <w:t xml:space="preserve"> </w:t>
      </w:r>
      <w:r w:rsidRPr="00D826FB">
        <w:t xml:space="preserve">Individuals and groups are encouraged to </w:t>
      </w:r>
      <w:r>
        <w:t xml:space="preserve">get in touch with their nearest </w:t>
      </w:r>
      <w:r w:rsidRPr="005604D7">
        <w:t>Local Engagement Officer</w:t>
      </w:r>
      <w:r>
        <w:t xml:space="preserve"> to</w:t>
      </w:r>
      <w:r w:rsidRPr="005604D7">
        <w:t xml:space="preserve"> </w:t>
      </w:r>
      <w:r w:rsidR="00176174">
        <w:t>provide</w:t>
      </w:r>
      <w:r w:rsidRPr="00D826FB">
        <w:t xml:space="preserve"> suggestions for </w:t>
      </w:r>
      <w:r>
        <w:t xml:space="preserve">how we </w:t>
      </w:r>
      <w:r w:rsidR="00176174">
        <w:t xml:space="preserve">can best </w:t>
      </w:r>
      <w:r>
        <w:t>use</w:t>
      </w:r>
      <w:r w:rsidRPr="00D826FB">
        <w:t xml:space="preserve"> Commonwealth environmental water.</w:t>
      </w:r>
      <w:r>
        <w:t xml:space="preserve"> </w:t>
      </w:r>
    </w:p>
    <w:p w14:paraId="51E11449" w14:textId="1AB17E7D" w:rsidR="00621DEA" w:rsidRPr="00621DEA" w:rsidRDefault="00621DEA" w:rsidP="00C45FA8">
      <w:pPr>
        <w:rPr>
          <w:rFonts w:ascii="Calibri" w:hAnsi="Calibri" w:cs="Times New Roman"/>
          <w:color w:val="auto"/>
        </w:rPr>
      </w:pPr>
      <w:bookmarkStart w:id="5" w:name="_Hlk44520645"/>
      <w:r w:rsidRPr="00B26AD4">
        <w:rPr>
          <w:color w:val="auto"/>
        </w:rPr>
        <w:t xml:space="preserve">We will </w:t>
      </w:r>
      <w:r>
        <w:rPr>
          <w:color w:val="auto"/>
        </w:rPr>
        <w:t xml:space="preserve">also </w:t>
      </w:r>
      <w:r w:rsidRPr="00B26AD4">
        <w:rPr>
          <w:color w:val="auto"/>
        </w:rPr>
        <w:t xml:space="preserve">consider all available options </w:t>
      </w:r>
      <w:r>
        <w:rPr>
          <w:color w:val="auto"/>
        </w:rPr>
        <w:t>as we manage</w:t>
      </w:r>
      <w:r w:rsidRPr="00B26AD4">
        <w:rPr>
          <w:color w:val="auto"/>
        </w:rPr>
        <w:t xml:space="preserve"> </w:t>
      </w:r>
      <w:r>
        <w:rPr>
          <w:color w:val="auto"/>
        </w:rPr>
        <w:t xml:space="preserve">our </w:t>
      </w:r>
      <w:r w:rsidRPr="00B26AD4">
        <w:rPr>
          <w:color w:val="auto"/>
        </w:rPr>
        <w:t xml:space="preserve">water to maximise environmental outcomes, including the use of carryover and trade.  </w:t>
      </w:r>
      <w:r>
        <w:t xml:space="preserve">The opportunity to trade water will continue to be evaluated throughout the </w:t>
      </w:r>
      <w:r w:rsidRPr="00B26AD4">
        <w:rPr>
          <w:color w:val="auto"/>
        </w:rPr>
        <w:t>year</w:t>
      </w:r>
      <w:r w:rsidR="0032736B">
        <w:rPr>
          <w:color w:val="auto"/>
        </w:rPr>
        <w:t xml:space="preserve">, however water can only be traded if our objectives have been met and there is no risk </w:t>
      </w:r>
      <w:r w:rsidR="00C36BF0">
        <w:rPr>
          <w:color w:val="auto"/>
        </w:rPr>
        <w:t xml:space="preserve">of harm </w:t>
      </w:r>
      <w:r w:rsidR="0032736B">
        <w:rPr>
          <w:color w:val="auto"/>
        </w:rPr>
        <w:t>to the e</w:t>
      </w:r>
      <w:r w:rsidR="00C36BF0">
        <w:rPr>
          <w:color w:val="auto"/>
        </w:rPr>
        <w:t>cosystems</w:t>
      </w:r>
      <w:r w:rsidR="001F135F">
        <w:rPr>
          <w:color w:val="auto"/>
        </w:rPr>
        <w:t xml:space="preserve"> if environmental water is not provided in the near term</w:t>
      </w:r>
      <w:r w:rsidRPr="00B26AD4">
        <w:rPr>
          <w:color w:val="auto"/>
        </w:rPr>
        <w:t xml:space="preserve">. </w:t>
      </w:r>
    </w:p>
    <w:bookmarkEnd w:id="5"/>
    <w:p w14:paraId="206431C3" w14:textId="77777777" w:rsidR="00C45FA8" w:rsidRDefault="00C45FA8" w:rsidP="00C45FA8">
      <w:r>
        <w:t xml:space="preserve">Together we can work to deliver </w:t>
      </w:r>
      <w:r w:rsidRPr="005604D7">
        <w:t>water for the environment</w:t>
      </w:r>
      <w:r>
        <w:t xml:space="preserve"> to keep our rivers flowing and healthy, so they continue to sustain healthy communities. </w:t>
      </w:r>
    </w:p>
    <w:p w14:paraId="52F40115" w14:textId="5E825B27" w:rsidR="006345D0" w:rsidRDefault="006345D0" w:rsidP="00C45FA8"/>
    <w:p w14:paraId="49EFBF49" w14:textId="77777777" w:rsidR="00531040" w:rsidRDefault="00531040" w:rsidP="00C45FA8"/>
    <w:p w14:paraId="7E70A848" w14:textId="0BDAE487" w:rsidR="006345D0" w:rsidRDefault="00531040" w:rsidP="00C45FA8">
      <w:r>
        <w:rPr>
          <w:noProof/>
        </w:rPr>
        <w:drawing>
          <wp:inline distT="0" distB="0" distL="0" distR="0" wp14:anchorId="6F328B26" wp14:editId="0C6F4172">
            <wp:extent cx="1663700" cy="61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dy Swirepik Signature.jpg"/>
                    <pic:cNvPicPr/>
                  </pic:nvPicPr>
                  <pic:blipFill>
                    <a:blip r:embed="rId25">
                      <a:extLst>
                        <a:ext uri="{28A0092B-C50C-407E-A947-70E740481C1C}">
                          <a14:useLocalDpi xmlns:a14="http://schemas.microsoft.com/office/drawing/2010/main" val="0"/>
                        </a:ext>
                      </a:extLst>
                    </a:blip>
                    <a:stretch>
                      <a:fillRect/>
                    </a:stretch>
                  </pic:blipFill>
                  <pic:spPr>
                    <a:xfrm>
                      <a:off x="0" y="0"/>
                      <a:ext cx="1663700" cy="615950"/>
                    </a:xfrm>
                    <a:prstGeom prst="rect">
                      <a:avLst/>
                    </a:prstGeom>
                  </pic:spPr>
                </pic:pic>
              </a:graphicData>
            </a:graphic>
          </wp:inline>
        </w:drawing>
      </w:r>
    </w:p>
    <w:p w14:paraId="677DC1D8" w14:textId="77777777" w:rsidR="00531040" w:rsidRDefault="00531040" w:rsidP="00C45FA8"/>
    <w:p w14:paraId="58F9F81C" w14:textId="6209E288" w:rsidR="006345D0" w:rsidRPr="006345D0" w:rsidRDefault="006345D0" w:rsidP="00C45FA8">
      <w:pPr>
        <w:rPr>
          <w:b/>
        </w:rPr>
      </w:pPr>
      <w:r w:rsidRPr="006345D0">
        <w:rPr>
          <w:b/>
        </w:rPr>
        <w:t>JODY SWIREPIK</w:t>
      </w:r>
    </w:p>
    <w:p w14:paraId="30446EB9" w14:textId="1053AA4E" w:rsidR="006345D0" w:rsidRDefault="006345D0" w:rsidP="00C45FA8">
      <w:r>
        <w:t>Commonwealth Environmental Water Holder</w:t>
      </w:r>
    </w:p>
    <w:p w14:paraId="2008E083" w14:textId="20C58229" w:rsidR="00CA7EDB" w:rsidRDefault="00CA7EDB" w:rsidP="00C5644B">
      <w:r>
        <w:br w:type="page"/>
      </w:r>
    </w:p>
    <w:p w14:paraId="51551352" w14:textId="77777777" w:rsidR="00316F8D" w:rsidRDefault="00316F8D" w:rsidP="00242262">
      <w:pPr>
        <w:sectPr w:rsidR="00316F8D" w:rsidSect="00B22545">
          <w:headerReference w:type="default" r:id="rId26"/>
          <w:footerReference w:type="default" r:id="rId27"/>
          <w:pgSz w:w="11907" w:h="16839" w:code="9"/>
          <w:pgMar w:top="821" w:right="1134" w:bottom="1440" w:left="993" w:header="425" w:footer="502" w:gutter="0"/>
          <w:pgNumType w:fmt="lowerRoman" w:start="1"/>
          <w:cols w:space="708"/>
          <w:docGrid w:linePitch="360"/>
        </w:sectPr>
      </w:pPr>
    </w:p>
    <w:sdt>
      <w:sdtPr>
        <w:rPr>
          <w:rFonts w:eastAsia="Times New Roman" w:cs="Century Gothic"/>
          <w:b w:val="0"/>
          <w:color w:val="000000"/>
          <w:sz w:val="22"/>
          <w:szCs w:val="20"/>
          <w:lang w:val="en-AU" w:eastAsia="en-AU"/>
        </w:rPr>
        <w:id w:val="-152221085"/>
        <w:docPartObj>
          <w:docPartGallery w:val="Table of Contents"/>
          <w:docPartUnique/>
        </w:docPartObj>
      </w:sdtPr>
      <w:sdtEndPr>
        <w:rPr>
          <w:bCs/>
          <w:noProof/>
        </w:rPr>
      </w:sdtEndPr>
      <w:sdtContent>
        <w:p w14:paraId="3D88E4D0" w14:textId="77777777" w:rsidR="00316F8D" w:rsidRPr="00E31CF6" w:rsidRDefault="00316F8D" w:rsidP="00533FC3">
          <w:pPr>
            <w:pStyle w:val="TOCHeading"/>
          </w:pPr>
          <w:r w:rsidRPr="00E31CF6">
            <w:t>Contents</w:t>
          </w:r>
        </w:p>
        <w:p w14:paraId="3CFA5412" w14:textId="312E5FEB" w:rsidR="00DE38AE" w:rsidRDefault="00316F8D">
          <w:pPr>
            <w:pStyle w:val="TOC1"/>
            <w:tabs>
              <w:tab w:val="right" w:leader="dot" w:pos="9202"/>
            </w:tabs>
            <w:rPr>
              <w:rFonts w:eastAsiaTheme="minorEastAsia" w:cstheme="minorBidi"/>
              <w:noProof/>
              <w:color w:val="auto"/>
              <w:szCs w:val="22"/>
            </w:rPr>
          </w:pPr>
          <w:r>
            <w:rPr>
              <w:b/>
            </w:rPr>
            <w:fldChar w:fldCharType="begin"/>
          </w:r>
          <w:r>
            <w:instrText xml:space="preserve"> TOC \o "1-3" \h \z \u </w:instrText>
          </w:r>
          <w:r>
            <w:rPr>
              <w:b/>
            </w:rPr>
            <w:fldChar w:fldCharType="separate"/>
          </w:r>
          <w:hyperlink w:anchor="_Toc44942497" w:history="1">
            <w:r w:rsidR="00DE38AE" w:rsidRPr="00834DF7">
              <w:rPr>
                <w:rStyle w:val="Hyperlink"/>
                <w:noProof/>
              </w:rPr>
              <w:t>Foreword</w:t>
            </w:r>
            <w:r w:rsidR="00DE38AE">
              <w:rPr>
                <w:noProof/>
                <w:webHidden/>
              </w:rPr>
              <w:tab/>
            </w:r>
            <w:r w:rsidR="00DE38AE">
              <w:rPr>
                <w:noProof/>
                <w:webHidden/>
              </w:rPr>
              <w:fldChar w:fldCharType="begin"/>
            </w:r>
            <w:r w:rsidR="00DE38AE">
              <w:rPr>
                <w:noProof/>
                <w:webHidden/>
              </w:rPr>
              <w:instrText xml:space="preserve"> PAGEREF _Toc44942497 \h </w:instrText>
            </w:r>
            <w:r w:rsidR="00DE38AE">
              <w:rPr>
                <w:noProof/>
                <w:webHidden/>
              </w:rPr>
            </w:r>
            <w:r w:rsidR="00DE38AE">
              <w:rPr>
                <w:noProof/>
                <w:webHidden/>
              </w:rPr>
              <w:fldChar w:fldCharType="separate"/>
            </w:r>
            <w:r w:rsidR="006C3E12">
              <w:rPr>
                <w:noProof/>
                <w:webHidden/>
              </w:rPr>
              <w:t>i</w:t>
            </w:r>
            <w:r w:rsidR="00DE38AE">
              <w:rPr>
                <w:noProof/>
                <w:webHidden/>
              </w:rPr>
              <w:fldChar w:fldCharType="end"/>
            </w:r>
          </w:hyperlink>
        </w:p>
        <w:p w14:paraId="6A77FA7F" w14:textId="4FFCD929" w:rsidR="00DE38AE" w:rsidRDefault="00B72096">
          <w:pPr>
            <w:pStyle w:val="TOC1"/>
            <w:tabs>
              <w:tab w:val="left" w:pos="440"/>
              <w:tab w:val="right" w:leader="dot" w:pos="9202"/>
            </w:tabs>
            <w:rPr>
              <w:rFonts w:eastAsiaTheme="minorEastAsia" w:cstheme="minorBidi"/>
              <w:noProof/>
              <w:color w:val="auto"/>
              <w:szCs w:val="22"/>
            </w:rPr>
          </w:pPr>
          <w:hyperlink w:anchor="_Toc44942498" w:history="1">
            <w:r w:rsidR="00DE38AE" w:rsidRPr="00834DF7">
              <w:rPr>
                <w:rStyle w:val="Hyperlink"/>
                <w:noProof/>
              </w:rPr>
              <w:t>1</w:t>
            </w:r>
            <w:r w:rsidR="00DE38AE">
              <w:rPr>
                <w:rFonts w:eastAsiaTheme="minorEastAsia" w:cstheme="minorBidi"/>
                <w:noProof/>
                <w:color w:val="auto"/>
                <w:szCs w:val="22"/>
              </w:rPr>
              <w:tab/>
            </w:r>
            <w:r w:rsidR="00DE38AE" w:rsidRPr="00834DF7">
              <w:rPr>
                <w:rStyle w:val="Hyperlink"/>
                <w:noProof/>
              </w:rPr>
              <w:t>How we plan and make decisions</w:t>
            </w:r>
            <w:r w:rsidR="00DE38AE">
              <w:rPr>
                <w:noProof/>
                <w:webHidden/>
              </w:rPr>
              <w:tab/>
            </w:r>
            <w:r w:rsidR="00DE38AE">
              <w:rPr>
                <w:noProof/>
                <w:webHidden/>
              </w:rPr>
              <w:fldChar w:fldCharType="begin"/>
            </w:r>
            <w:r w:rsidR="00DE38AE">
              <w:rPr>
                <w:noProof/>
                <w:webHidden/>
              </w:rPr>
              <w:instrText xml:space="preserve"> PAGEREF _Toc44942498 \h </w:instrText>
            </w:r>
            <w:r w:rsidR="00DE38AE">
              <w:rPr>
                <w:noProof/>
                <w:webHidden/>
              </w:rPr>
            </w:r>
            <w:r w:rsidR="00DE38AE">
              <w:rPr>
                <w:noProof/>
                <w:webHidden/>
              </w:rPr>
              <w:fldChar w:fldCharType="separate"/>
            </w:r>
            <w:r w:rsidR="006C3E12">
              <w:rPr>
                <w:noProof/>
                <w:webHidden/>
              </w:rPr>
              <w:t>2</w:t>
            </w:r>
            <w:r w:rsidR="00DE38AE">
              <w:rPr>
                <w:noProof/>
                <w:webHidden/>
              </w:rPr>
              <w:fldChar w:fldCharType="end"/>
            </w:r>
          </w:hyperlink>
        </w:p>
        <w:p w14:paraId="17D1D0AD" w14:textId="228D2FD6" w:rsidR="00DE38AE" w:rsidRDefault="00B72096">
          <w:pPr>
            <w:pStyle w:val="TOC2"/>
            <w:rPr>
              <w:rFonts w:eastAsiaTheme="minorEastAsia" w:cstheme="minorBidi"/>
              <w:noProof/>
              <w:color w:val="auto"/>
              <w:szCs w:val="22"/>
            </w:rPr>
          </w:pPr>
          <w:hyperlink w:anchor="_Toc44942499" w:history="1">
            <w:r w:rsidR="00DE38AE" w:rsidRPr="00834DF7">
              <w:rPr>
                <w:rStyle w:val="Hyperlink"/>
                <w:rFonts w:cstheme="minorHAnsi"/>
                <w:noProof/>
              </w:rPr>
              <w:t>1.1</w:t>
            </w:r>
            <w:r w:rsidR="00DE38AE">
              <w:rPr>
                <w:rFonts w:eastAsiaTheme="minorEastAsia" w:cstheme="minorBidi"/>
                <w:noProof/>
                <w:color w:val="auto"/>
                <w:szCs w:val="22"/>
              </w:rPr>
              <w:tab/>
            </w:r>
            <w:r w:rsidR="00DE38AE" w:rsidRPr="00834DF7">
              <w:rPr>
                <w:rStyle w:val="Hyperlink"/>
                <w:noProof/>
              </w:rPr>
              <w:t>Introduction</w:t>
            </w:r>
            <w:r w:rsidR="00DE38AE">
              <w:rPr>
                <w:noProof/>
                <w:webHidden/>
              </w:rPr>
              <w:tab/>
            </w:r>
            <w:r w:rsidR="00DE38AE">
              <w:rPr>
                <w:noProof/>
                <w:webHidden/>
              </w:rPr>
              <w:fldChar w:fldCharType="begin"/>
            </w:r>
            <w:r w:rsidR="00DE38AE">
              <w:rPr>
                <w:noProof/>
                <w:webHidden/>
              </w:rPr>
              <w:instrText xml:space="preserve"> PAGEREF _Toc44942499 \h </w:instrText>
            </w:r>
            <w:r w:rsidR="00DE38AE">
              <w:rPr>
                <w:noProof/>
                <w:webHidden/>
              </w:rPr>
            </w:r>
            <w:r w:rsidR="00DE38AE">
              <w:rPr>
                <w:noProof/>
                <w:webHidden/>
              </w:rPr>
              <w:fldChar w:fldCharType="separate"/>
            </w:r>
            <w:r w:rsidR="006C3E12">
              <w:rPr>
                <w:noProof/>
                <w:webHidden/>
              </w:rPr>
              <w:t>2</w:t>
            </w:r>
            <w:r w:rsidR="00DE38AE">
              <w:rPr>
                <w:noProof/>
                <w:webHidden/>
              </w:rPr>
              <w:fldChar w:fldCharType="end"/>
            </w:r>
          </w:hyperlink>
        </w:p>
        <w:p w14:paraId="673F3DF5" w14:textId="0D34ED3E" w:rsidR="00DE38AE" w:rsidRDefault="00B72096">
          <w:pPr>
            <w:pStyle w:val="TOC3"/>
            <w:tabs>
              <w:tab w:val="left" w:pos="1320"/>
              <w:tab w:val="right" w:leader="dot" w:pos="9202"/>
            </w:tabs>
            <w:rPr>
              <w:rFonts w:cstheme="minorBidi"/>
              <w:noProof/>
              <w:lang w:val="en-AU" w:eastAsia="en-AU"/>
            </w:rPr>
          </w:pPr>
          <w:hyperlink w:anchor="_Toc44942500" w:history="1">
            <w:r w:rsidR="00DE38AE" w:rsidRPr="00834DF7">
              <w:rPr>
                <w:rStyle w:val="Hyperlink"/>
                <w:noProof/>
              </w:rPr>
              <w:t>1.1.1</w:t>
            </w:r>
            <w:r w:rsidR="00DE38AE">
              <w:rPr>
                <w:rFonts w:cstheme="minorBidi"/>
                <w:noProof/>
                <w:lang w:val="en-AU" w:eastAsia="en-AU"/>
              </w:rPr>
              <w:tab/>
            </w:r>
            <w:r w:rsidR="00DE38AE" w:rsidRPr="00834DF7">
              <w:rPr>
                <w:rStyle w:val="Hyperlink"/>
                <w:noProof/>
              </w:rPr>
              <w:t>Water for the Environment</w:t>
            </w:r>
            <w:r w:rsidR="00DE38AE">
              <w:rPr>
                <w:noProof/>
                <w:webHidden/>
              </w:rPr>
              <w:tab/>
            </w:r>
            <w:r w:rsidR="00DE38AE">
              <w:rPr>
                <w:noProof/>
                <w:webHidden/>
              </w:rPr>
              <w:fldChar w:fldCharType="begin"/>
            </w:r>
            <w:r w:rsidR="00DE38AE">
              <w:rPr>
                <w:noProof/>
                <w:webHidden/>
              </w:rPr>
              <w:instrText xml:space="preserve"> PAGEREF _Toc44942500 \h </w:instrText>
            </w:r>
            <w:r w:rsidR="00DE38AE">
              <w:rPr>
                <w:noProof/>
                <w:webHidden/>
              </w:rPr>
            </w:r>
            <w:r w:rsidR="00DE38AE">
              <w:rPr>
                <w:noProof/>
                <w:webHidden/>
              </w:rPr>
              <w:fldChar w:fldCharType="separate"/>
            </w:r>
            <w:r w:rsidR="006C3E12">
              <w:rPr>
                <w:noProof/>
                <w:webHidden/>
              </w:rPr>
              <w:t>2</w:t>
            </w:r>
            <w:r w:rsidR="00DE38AE">
              <w:rPr>
                <w:noProof/>
                <w:webHidden/>
              </w:rPr>
              <w:fldChar w:fldCharType="end"/>
            </w:r>
          </w:hyperlink>
        </w:p>
        <w:p w14:paraId="0038DA4B" w14:textId="7C3F15E8" w:rsidR="00DE38AE" w:rsidRDefault="00B72096">
          <w:pPr>
            <w:pStyle w:val="TOC3"/>
            <w:tabs>
              <w:tab w:val="left" w:pos="1320"/>
              <w:tab w:val="right" w:leader="dot" w:pos="9202"/>
            </w:tabs>
            <w:rPr>
              <w:rFonts w:cstheme="minorBidi"/>
              <w:noProof/>
              <w:lang w:val="en-AU" w:eastAsia="en-AU"/>
            </w:rPr>
          </w:pPr>
          <w:hyperlink w:anchor="_Toc44942501" w:history="1">
            <w:r w:rsidR="00DE38AE" w:rsidRPr="00834DF7">
              <w:rPr>
                <w:rStyle w:val="Hyperlink"/>
                <w:noProof/>
              </w:rPr>
              <w:t>1.1.2</w:t>
            </w:r>
            <w:r w:rsidR="00DE38AE">
              <w:rPr>
                <w:rFonts w:cstheme="minorBidi"/>
                <w:noProof/>
                <w:lang w:val="en-AU" w:eastAsia="en-AU"/>
              </w:rPr>
              <w:tab/>
            </w:r>
            <w:r w:rsidR="00DE38AE" w:rsidRPr="00834DF7">
              <w:rPr>
                <w:rStyle w:val="Hyperlink"/>
                <w:noProof/>
              </w:rPr>
              <w:t>Commonwealth Environmental Water Holder</w:t>
            </w:r>
            <w:r w:rsidR="00DE38AE">
              <w:rPr>
                <w:noProof/>
                <w:webHidden/>
              </w:rPr>
              <w:tab/>
            </w:r>
            <w:r w:rsidR="00DE38AE">
              <w:rPr>
                <w:noProof/>
                <w:webHidden/>
              </w:rPr>
              <w:fldChar w:fldCharType="begin"/>
            </w:r>
            <w:r w:rsidR="00DE38AE">
              <w:rPr>
                <w:noProof/>
                <w:webHidden/>
              </w:rPr>
              <w:instrText xml:space="preserve"> PAGEREF _Toc44942501 \h </w:instrText>
            </w:r>
            <w:r w:rsidR="00DE38AE">
              <w:rPr>
                <w:noProof/>
                <w:webHidden/>
              </w:rPr>
            </w:r>
            <w:r w:rsidR="00DE38AE">
              <w:rPr>
                <w:noProof/>
                <w:webHidden/>
              </w:rPr>
              <w:fldChar w:fldCharType="separate"/>
            </w:r>
            <w:r w:rsidR="006C3E12">
              <w:rPr>
                <w:noProof/>
                <w:webHidden/>
              </w:rPr>
              <w:t>2</w:t>
            </w:r>
            <w:r w:rsidR="00DE38AE">
              <w:rPr>
                <w:noProof/>
                <w:webHidden/>
              </w:rPr>
              <w:fldChar w:fldCharType="end"/>
            </w:r>
          </w:hyperlink>
        </w:p>
        <w:p w14:paraId="201B0D25" w14:textId="5E12D25C" w:rsidR="00DE38AE" w:rsidRDefault="00B72096">
          <w:pPr>
            <w:pStyle w:val="TOC3"/>
            <w:tabs>
              <w:tab w:val="left" w:pos="1320"/>
              <w:tab w:val="right" w:leader="dot" w:pos="9202"/>
            </w:tabs>
            <w:rPr>
              <w:rFonts w:cstheme="minorBidi"/>
              <w:noProof/>
              <w:lang w:val="en-AU" w:eastAsia="en-AU"/>
            </w:rPr>
          </w:pPr>
          <w:hyperlink w:anchor="_Toc44942502" w:history="1">
            <w:r w:rsidR="00DE38AE" w:rsidRPr="00834DF7">
              <w:rPr>
                <w:rStyle w:val="Hyperlink"/>
                <w:noProof/>
              </w:rPr>
              <w:t>1.1.3</w:t>
            </w:r>
            <w:r w:rsidR="00DE38AE">
              <w:rPr>
                <w:rFonts w:cstheme="minorBidi"/>
                <w:noProof/>
                <w:lang w:val="en-AU" w:eastAsia="en-AU"/>
              </w:rPr>
              <w:tab/>
            </w:r>
            <w:r w:rsidR="00DE38AE" w:rsidRPr="00834DF7">
              <w:rPr>
                <w:rStyle w:val="Hyperlink"/>
                <w:noProof/>
              </w:rPr>
              <w:t>What are the options for managing water for the environment?</w:t>
            </w:r>
            <w:r w:rsidR="00DE38AE">
              <w:rPr>
                <w:noProof/>
                <w:webHidden/>
              </w:rPr>
              <w:tab/>
            </w:r>
            <w:r w:rsidR="00DE38AE">
              <w:rPr>
                <w:noProof/>
                <w:webHidden/>
              </w:rPr>
              <w:fldChar w:fldCharType="begin"/>
            </w:r>
            <w:r w:rsidR="00DE38AE">
              <w:rPr>
                <w:noProof/>
                <w:webHidden/>
              </w:rPr>
              <w:instrText xml:space="preserve"> PAGEREF _Toc44942502 \h </w:instrText>
            </w:r>
            <w:r w:rsidR="00DE38AE">
              <w:rPr>
                <w:noProof/>
                <w:webHidden/>
              </w:rPr>
            </w:r>
            <w:r w:rsidR="00DE38AE">
              <w:rPr>
                <w:noProof/>
                <w:webHidden/>
              </w:rPr>
              <w:fldChar w:fldCharType="separate"/>
            </w:r>
            <w:r w:rsidR="006C3E12">
              <w:rPr>
                <w:noProof/>
                <w:webHidden/>
              </w:rPr>
              <w:t>2</w:t>
            </w:r>
            <w:r w:rsidR="00DE38AE">
              <w:rPr>
                <w:noProof/>
                <w:webHidden/>
              </w:rPr>
              <w:fldChar w:fldCharType="end"/>
            </w:r>
          </w:hyperlink>
        </w:p>
        <w:p w14:paraId="48D40A20" w14:textId="5B8FA96D" w:rsidR="00DE38AE" w:rsidRDefault="00B72096">
          <w:pPr>
            <w:pStyle w:val="TOC3"/>
            <w:tabs>
              <w:tab w:val="left" w:pos="1320"/>
              <w:tab w:val="right" w:leader="dot" w:pos="9202"/>
            </w:tabs>
            <w:rPr>
              <w:rFonts w:cstheme="minorBidi"/>
              <w:noProof/>
              <w:lang w:val="en-AU" w:eastAsia="en-AU"/>
            </w:rPr>
          </w:pPr>
          <w:hyperlink w:anchor="_Toc44942503" w:history="1">
            <w:r w:rsidR="00DE38AE" w:rsidRPr="00834DF7">
              <w:rPr>
                <w:rStyle w:val="Hyperlink"/>
                <w:noProof/>
              </w:rPr>
              <w:t>1.1.4</w:t>
            </w:r>
            <w:r w:rsidR="00DE38AE">
              <w:rPr>
                <w:rFonts w:cstheme="minorBidi"/>
                <w:noProof/>
                <w:lang w:val="en-AU" w:eastAsia="en-AU"/>
              </w:rPr>
              <w:tab/>
            </w:r>
            <w:r w:rsidR="00DE38AE" w:rsidRPr="00834DF7">
              <w:rPr>
                <w:rStyle w:val="Hyperlink"/>
                <w:noProof/>
              </w:rPr>
              <w:t>Providing feedback</w:t>
            </w:r>
            <w:r w:rsidR="00DE38AE">
              <w:rPr>
                <w:noProof/>
                <w:webHidden/>
              </w:rPr>
              <w:tab/>
            </w:r>
            <w:r w:rsidR="00DE38AE">
              <w:rPr>
                <w:noProof/>
                <w:webHidden/>
              </w:rPr>
              <w:fldChar w:fldCharType="begin"/>
            </w:r>
            <w:r w:rsidR="00DE38AE">
              <w:rPr>
                <w:noProof/>
                <w:webHidden/>
              </w:rPr>
              <w:instrText xml:space="preserve"> PAGEREF _Toc44942503 \h </w:instrText>
            </w:r>
            <w:r w:rsidR="00DE38AE">
              <w:rPr>
                <w:noProof/>
                <w:webHidden/>
              </w:rPr>
            </w:r>
            <w:r w:rsidR="00DE38AE">
              <w:rPr>
                <w:noProof/>
                <w:webHidden/>
              </w:rPr>
              <w:fldChar w:fldCharType="separate"/>
            </w:r>
            <w:r w:rsidR="006C3E12">
              <w:rPr>
                <w:noProof/>
                <w:webHidden/>
              </w:rPr>
              <w:t>3</w:t>
            </w:r>
            <w:r w:rsidR="00DE38AE">
              <w:rPr>
                <w:noProof/>
                <w:webHidden/>
              </w:rPr>
              <w:fldChar w:fldCharType="end"/>
            </w:r>
          </w:hyperlink>
        </w:p>
        <w:p w14:paraId="09955302" w14:textId="58C8CA3D" w:rsidR="00DE38AE" w:rsidRDefault="00B72096">
          <w:pPr>
            <w:pStyle w:val="TOC2"/>
            <w:rPr>
              <w:rFonts w:eastAsiaTheme="minorEastAsia" w:cstheme="minorBidi"/>
              <w:noProof/>
              <w:color w:val="auto"/>
              <w:szCs w:val="22"/>
            </w:rPr>
          </w:pPr>
          <w:hyperlink w:anchor="_Toc44942504" w:history="1">
            <w:r w:rsidR="00DE38AE" w:rsidRPr="00834DF7">
              <w:rPr>
                <w:rStyle w:val="Hyperlink"/>
                <w:rFonts w:cstheme="minorHAnsi"/>
                <w:noProof/>
              </w:rPr>
              <w:t>1.2</w:t>
            </w:r>
            <w:r w:rsidR="00DE38AE">
              <w:rPr>
                <w:rFonts w:eastAsiaTheme="minorEastAsia" w:cstheme="minorBidi"/>
                <w:noProof/>
                <w:color w:val="auto"/>
                <w:szCs w:val="22"/>
              </w:rPr>
              <w:tab/>
            </w:r>
            <w:r w:rsidR="00DE38AE" w:rsidRPr="00834DF7">
              <w:rPr>
                <w:rStyle w:val="Hyperlink"/>
                <w:noProof/>
              </w:rPr>
              <w:t>Planning Commonwealth environmental water use</w:t>
            </w:r>
            <w:r w:rsidR="00DE38AE">
              <w:rPr>
                <w:noProof/>
                <w:webHidden/>
              </w:rPr>
              <w:tab/>
            </w:r>
            <w:r w:rsidR="00DE38AE">
              <w:rPr>
                <w:noProof/>
                <w:webHidden/>
              </w:rPr>
              <w:fldChar w:fldCharType="begin"/>
            </w:r>
            <w:r w:rsidR="00DE38AE">
              <w:rPr>
                <w:noProof/>
                <w:webHidden/>
              </w:rPr>
              <w:instrText xml:space="preserve"> PAGEREF _Toc44942504 \h </w:instrText>
            </w:r>
            <w:r w:rsidR="00DE38AE">
              <w:rPr>
                <w:noProof/>
                <w:webHidden/>
              </w:rPr>
            </w:r>
            <w:r w:rsidR="00DE38AE">
              <w:rPr>
                <w:noProof/>
                <w:webHidden/>
              </w:rPr>
              <w:fldChar w:fldCharType="separate"/>
            </w:r>
            <w:r w:rsidR="006C3E12">
              <w:rPr>
                <w:noProof/>
                <w:webHidden/>
              </w:rPr>
              <w:t>3</w:t>
            </w:r>
            <w:r w:rsidR="00DE38AE">
              <w:rPr>
                <w:noProof/>
                <w:webHidden/>
              </w:rPr>
              <w:fldChar w:fldCharType="end"/>
            </w:r>
          </w:hyperlink>
        </w:p>
        <w:p w14:paraId="409E1DFD" w14:textId="6288E380" w:rsidR="00DE38AE" w:rsidRDefault="00B72096">
          <w:pPr>
            <w:pStyle w:val="TOC3"/>
            <w:tabs>
              <w:tab w:val="left" w:pos="1320"/>
              <w:tab w:val="right" w:leader="dot" w:pos="9202"/>
            </w:tabs>
            <w:rPr>
              <w:rFonts w:cstheme="minorBidi"/>
              <w:noProof/>
              <w:lang w:val="en-AU" w:eastAsia="en-AU"/>
            </w:rPr>
          </w:pPr>
          <w:hyperlink w:anchor="_Toc44942505" w:history="1">
            <w:r w:rsidR="00DE38AE" w:rsidRPr="00834DF7">
              <w:rPr>
                <w:rStyle w:val="Hyperlink"/>
                <w:noProof/>
              </w:rPr>
              <w:t>1.2.1</w:t>
            </w:r>
            <w:r w:rsidR="00DE38AE">
              <w:rPr>
                <w:rFonts w:cstheme="minorBidi"/>
                <w:noProof/>
                <w:lang w:val="en-AU" w:eastAsia="en-AU"/>
              </w:rPr>
              <w:tab/>
            </w:r>
            <w:r w:rsidR="00DE38AE" w:rsidRPr="00834DF7">
              <w:rPr>
                <w:rStyle w:val="Hyperlink"/>
                <w:noProof/>
              </w:rPr>
              <w:t>What we are trying to achieve for the environment</w:t>
            </w:r>
            <w:r w:rsidR="00DE38AE">
              <w:rPr>
                <w:noProof/>
                <w:webHidden/>
              </w:rPr>
              <w:tab/>
            </w:r>
            <w:r w:rsidR="00DE38AE">
              <w:rPr>
                <w:noProof/>
                <w:webHidden/>
              </w:rPr>
              <w:fldChar w:fldCharType="begin"/>
            </w:r>
            <w:r w:rsidR="00DE38AE">
              <w:rPr>
                <w:noProof/>
                <w:webHidden/>
              </w:rPr>
              <w:instrText xml:space="preserve"> PAGEREF _Toc44942505 \h </w:instrText>
            </w:r>
            <w:r w:rsidR="00DE38AE">
              <w:rPr>
                <w:noProof/>
                <w:webHidden/>
              </w:rPr>
            </w:r>
            <w:r w:rsidR="00DE38AE">
              <w:rPr>
                <w:noProof/>
                <w:webHidden/>
              </w:rPr>
              <w:fldChar w:fldCharType="separate"/>
            </w:r>
            <w:r w:rsidR="006C3E12">
              <w:rPr>
                <w:noProof/>
                <w:webHidden/>
              </w:rPr>
              <w:t>3</w:t>
            </w:r>
            <w:r w:rsidR="00DE38AE">
              <w:rPr>
                <w:noProof/>
                <w:webHidden/>
              </w:rPr>
              <w:fldChar w:fldCharType="end"/>
            </w:r>
          </w:hyperlink>
        </w:p>
        <w:p w14:paraId="0CF13779" w14:textId="04A9F3FE" w:rsidR="00DE38AE" w:rsidRDefault="00B72096">
          <w:pPr>
            <w:pStyle w:val="TOC3"/>
            <w:tabs>
              <w:tab w:val="left" w:pos="1320"/>
              <w:tab w:val="right" w:leader="dot" w:pos="9202"/>
            </w:tabs>
            <w:rPr>
              <w:rFonts w:cstheme="minorBidi"/>
              <w:noProof/>
              <w:lang w:val="en-AU" w:eastAsia="en-AU"/>
            </w:rPr>
          </w:pPr>
          <w:hyperlink w:anchor="_Toc44942506" w:history="1">
            <w:r w:rsidR="00DE38AE" w:rsidRPr="00834DF7">
              <w:rPr>
                <w:rStyle w:val="Hyperlink"/>
                <w:noProof/>
              </w:rPr>
              <w:t>1.2.2</w:t>
            </w:r>
            <w:r w:rsidR="00DE38AE">
              <w:rPr>
                <w:rFonts w:cstheme="minorBidi"/>
                <w:noProof/>
                <w:lang w:val="en-AU" w:eastAsia="en-AU"/>
              </w:rPr>
              <w:tab/>
            </w:r>
            <w:r w:rsidR="00DE38AE" w:rsidRPr="00834DF7">
              <w:rPr>
                <w:rStyle w:val="Hyperlink"/>
                <w:noProof/>
              </w:rPr>
              <w:t>Providing water to meet environmental demands</w:t>
            </w:r>
            <w:r w:rsidR="00DE38AE">
              <w:rPr>
                <w:noProof/>
                <w:webHidden/>
              </w:rPr>
              <w:tab/>
            </w:r>
            <w:r w:rsidR="00DE38AE">
              <w:rPr>
                <w:noProof/>
                <w:webHidden/>
              </w:rPr>
              <w:fldChar w:fldCharType="begin"/>
            </w:r>
            <w:r w:rsidR="00DE38AE">
              <w:rPr>
                <w:noProof/>
                <w:webHidden/>
              </w:rPr>
              <w:instrText xml:space="preserve"> PAGEREF _Toc44942506 \h </w:instrText>
            </w:r>
            <w:r w:rsidR="00DE38AE">
              <w:rPr>
                <w:noProof/>
                <w:webHidden/>
              </w:rPr>
            </w:r>
            <w:r w:rsidR="00DE38AE">
              <w:rPr>
                <w:noProof/>
                <w:webHidden/>
              </w:rPr>
              <w:fldChar w:fldCharType="separate"/>
            </w:r>
            <w:r w:rsidR="006C3E12">
              <w:rPr>
                <w:noProof/>
                <w:webHidden/>
              </w:rPr>
              <w:t>5</w:t>
            </w:r>
            <w:r w:rsidR="00DE38AE">
              <w:rPr>
                <w:noProof/>
                <w:webHidden/>
              </w:rPr>
              <w:fldChar w:fldCharType="end"/>
            </w:r>
          </w:hyperlink>
        </w:p>
        <w:p w14:paraId="1CE9D827" w14:textId="7397229A" w:rsidR="00DE38AE" w:rsidRDefault="00B72096">
          <w:pPr>
            <w:pStyle w:val="TOC2"/>
            <w:rPr>
              <w:rFonts w:eastAsiaTheme="minorEastAsia" w:cstheme="minorBidi"/>
              <w:noProof/>
              <w:color w:val="auto"/>
              <w:szCs w:val="22"/>
            </w:rPr>
          </w:pPr>
          <w:hyperlink w:anchor="_Toc44942507" w:history="1">
            <w:r w:rsidR="00DE38AE" w:rsidRPr="00834DF7">
              <w:rPr>
                <w:rStyle w:val="Hyperlink"/>
                <w:rFonts w:cstheme="minorHAnsi"/>
                <w:noProof/>
              </w:rPr>
              <w:t>1.3</w:t>
            </w:r>
            <w:r w:rsidR="00DE38AE">
              <w:rPr>
                <w:rFonts w:eastAsiaTheme="minorEastAsia" w:cstheme="minorBidi"/>
                <w:noProof/>
                <w:color w:val="auto"/>
                <w:szCs w:val="22"/>
              </w:rPr>
              <w:tab/>
            </w:r>
            <w:r w:rsidR="00DE38AE" w:rsidRPr="00834DF7">
              <w:rPr>
                <w:rStyle w:val="Hyperlink"/>
                <w:noProof/>
              </w:rPr>
              <w:t>From planning to decision making</w:t>
            </w:r>
            <w:r w:rsidR="00DE38AE">
              <w:rPr>
                <w:noProof/>
                <w:webHidden/>
              </w:rPr>
              <w:tab/>
            </w:r>
            <w:r w:rsidR="00DE38AE">
              <w:rPr>
                <w:noProof/>
                <w:webHidden/>
              </w:rPr>
              <w:fldChar w:fldCharType="begin"/>
            </w:r>
            <w:r w:rsidR="00DE38AE">
              <w:rPr>
                <w:noProof/>
                <w:webHidden/>
              </w:rPr>
              <w:instrText xml:space="preserve"> PAGEREF _Toc44942507 \h </w:instrText>
            </w:r>
            <w:r w:rsidR="00DE38AE">
              <w:rPr>
                <w:noProof/>
                <w:webHidden/>
              </w:rPr>
            </w:r>
            <w:r w:rsidR="00DE38AE">
              <w:rPr>
                <w:noProof/>
                <w:webHidden/>
              </w:rPr>
              <w:fldChar w:fldCharType="separate"/>
            </w:r>
            <w:r w:rsidR="006C3E12">
              <w:rPr>
                <w:noProof/>
                <w:webHidden/>
              </w:rPr>
              <w:t>7</w:t>
            </w:r>
            <w:r w:rsidR="00DE38AE">
              <w:rPr>
                <w:noProof/>
                <w:webHidden/>
              </w:rPr>
              <w:fldChar w:fldCharType="end"/>
            </w:r>
          </w:hyperlink>
        </w:p>
        <w:p w14:paraId="521616AD" w14:textId="03B3331C" w:rsidR="00DE38AE" w:rsidRDefault="00B72096">
          <w:pPr>
            <w:pStyle w:val="TOC3"/>
            <w:tabs>
              <w:tab w:val="left" w:pos="1320"/>
              <w:tab w:val="right" w:leader="dot" w:pos="9202"/>
            </w:tabs>
            <w:rPr>
              <w:rFonts w:cstheme="minorBidi"/>
              <w:noProof/>
              <w:lang w:val="en-AU" w:eastAsia="en-AU"/>
            </w:rPr>
          </w:pPr>
          <w:hyperlink w:anchor="_Toc44942508" w:history="1">
            <w:r w:rsidR="00DE38AE" w:rsidRPr="00834DF7">
              <w:rPr>
                <w:rStyle w:val="Hyperlink"/>
                <w:noProof/>
              </w:rPr>
              <w:t>1.3.1</w:t>
            </w:r>
            <w:r w:rsidR="00DE38AE">
              <w:rPr>
                <w:rFonts w:cstheme="minorBidi"/>
                <w:noProof/>
                <w:lang w:val="en-AU" w:eastAsia="en-AU"/>
              </w:rPr>
              <w:tab/>
            </w:r>
            <w:r w:rsidR="00DE38AE" w:rsidRPr="00834DF7">
              <w:rPr>
                <w:rStyle w:val="Hyperlink"/>
                <w:noProof/>
              </w:rPr>
              <w:t>Making Commonwealth environmental watering decisions</w:t>
            </w:r>
            <w:r w:rsidR="00DE38AE">
              <w:rPr>
                <w:noProof/>
                <w:webHidden/>
              </w:rPr>
              <w:tab/>
            </w:r>
            <w:r w:rsidR="00DE38AE">
              <w:rPr>
                <w:noProof/>
                <w:webHidden/>
              </w:rPr>
              <w:fldChar w:fldCharType="begin"/>
            </w:r>
            <w:r w:rsidR="00DE38AE">
              <w:rPr>
                <w:noProof/>
                <w:webHidden/>
              </w:rPr>
              <w:instrText xml:space="preserve"> PAGEREF _Toc44942508 \h </w:instrText>
            </w:r>
            <w:r w:rsidR="00DE38AE">
              <w:rPr>
                <w:noProof/>
                <w:webHidden/>
              </w:rPr>
            </w:r>
            <w:r w:rsidR="00DE38AE">
              <w:rPr>
                <w:noProof/>
                <w:webHidden/>
              </w:rPr>
              <w:fldChar w:fldCharType="separate"/>
            </w:r>
            <w:r w:rsidR="006C3E12">
              <w:rPr>
                <w:noProof/>
                <w:webHidden/>
              </w:rPr>
              <w:t>7</w:t>
            </w:r>
            <w:r w:rsidR="00DE38AE">
              <w:rPr>
                <w:noProof/>
                <w:webHidden/>
              </w:rPr>
              <w:fldChar w:fldCharType="end"/>
            </w:r>
          </w:hyperlink>
        </w:p>
        <w:p w14:paraId="3470C1C4" w14:textId="30D52E2E" w:rsidR="00DE38AE" w:rsidRDefault="00B72096">
          <w:pPr>
            <w:pStyle w:val="TOC3"/>
            <w:tabs>
              <w:tab w:val="left" w:pos="1320"/>
              <w:tab w:val="right" w:leader="dot" w:pos="9202"/>
            </w:tabs>
            <w:rPr>
              <w:rFonts w:cstheme="minorBidi"/>
              <w:noProof/>
              <w:lang w:val="en-AU" w:eastAsia="en-AU"/>
            </w:rPr>
          </w:pPr>
          <w:hyperlink w:anchor="_Toc44942509" w:history="1">
            <w:r w:rsidR="00DE38AE" w:rsidRPr="00834DF7">
              <w:rPr>
                <w:rStyle w:val="Hyperlink"/>
                <w:noProof/>
              </w:rPr>
              <w:t>1.3.2</w:t>
            </w:r>
            <w:r w:rsidR="00DE38AE">
              <w:rPr>
                <w:rFonts w:cstheme="minorBidi"/>
                <w:noProof/>
                <w:lang w:val="en-AU" w:eastAsia="en-AU"/>
              </w:rPr>
              <w:tab/>
            </w:r>
            <w:r w:rsidR="00DE38AE" w:rsidRPr="00834DF7">
              <w:rPr>
                <w:rStyle w:val="Hyperlink"/>
                <w:noProof/>
              </w:rPr>
              <w:t>Carryover</w:t>
            </w:r>
            <w:r w:rsidR="00DE38AE">
              <w:rPr>
                <w:noProof/>
                <w:webHidden/>
              </w:rPr>
              <w:tab/>
            </w:r>
            <w:r w:rsidR="00DE38AE">
              <w:rPr>
                <w:noProof/>
                <w:webHidden/>
              </w:rPr>
              <w:fldChar w:fldCharType="begin"/>
            </w:r>
            <w:r w:rsidR="00DE38AE">
              <w:rPr>
                <w:noProof/>
                <w:webHidden/>
              </w:rPr>
              <w:instrText xml:space="preserve"> PAGEREF _Toc44942509 \h </w:instrText>
            </w:r>
            <w:r w:rsidR="00DE38AE">
              <w:rPr>
                <w:noProof/>
                <w:webHidden/>
              </w:rPr>
            </w:r>
            <w:r w:rsidR="00DE38AE">
              <w:rPr>
                <w:noProof/>
                <w:webHidden/>
              </w:rPr>
              <w:fldChar w:fldCharType="separate"/>
            </w:r>
            <w:r w:rsidR="006C3E12">
              <w:rPr>
                <w:noProof/>
                <w:webHidden/>
              </w:rPr>
              <w:t>8</w:t>
            </w:r>
            <w:r w:rsidR="00DE38AE">
              <w:rPr>
                <w:noProof/>
                <w:webHidden/>
              </w:rPr>
              <w:fldChar w:fldCharType="end"/>
            </w:r>
          </w:hyperlink>
        </w:p>
        <w:p w14:paraId="64C64AA7" w14:textId="6A55085A" w:rsidR="00DE38AE" w:rsidRDefault="00B72096">
          <w:pPr>
            <w:pStyle w:val="TOC3"/>
            <w:tabs>
              <w:tab w:val="left" w:pos="1320"/>
              <w:tab w:val="right" w:leader="dot" w:pos="9202"/>
            </w:tabs>
            <w:rPr>
              <w:rFonts w:cstheme="minorBidi"/>
              <w:noProof/>
              <w:lang w:val="en-AU" w:eastAsia="en-AU"/>
            </w:rPr>
          </w:pPr>
          <w:hyperlink w:anchor="_Toc44942510" w:history="1">
            <w:r w:rsidR="00DE38AE" w:rsidRPr="00834DF7">
              <w:rPr>
                <w:rStyle w:val="Hyperlink"/>
                <w:noProof/>
              </w:rPr>
              <w:t>1.3.3</w:t>
            </w:r>
            <w:r w:rsidR="00DE38AE">
              <w:rPr>
                <w:rFonts w:cstheme="minorBidi"/>
                <w:noProof/>
                <w:lang w:val="en-AU" w:eastAsia="en-AU"/>
              </w:rPr>
              <w:tab/>
            </w:r>
            <w:r w:rsidR="00DE38AE" w:rsidRPr="00834DF7">
              <w:rPr>
                <w:rStyle w:val="Hyperlink"/>
                <w:noProof/>
              </w:rPr>
              <w:t>Trade</w:t>
            </w:r>
            <w:r w:rsidR="00DE38AE">
              <w:rPr>
                <w:noProof/>
                <w:webHidden/>
              </w:rPr>
              <w:tab/>
            </w:r>
            <w:r w:rsidR="00DE38AE">
              <w:rPr>
                <w:noProof/>
                <w:webHidden/>
              </w:rPr>
              <w:fldChar w:fldCharType="begin"/>
            </w:r>
            <w:r w:rsidR="00DE38AE">
              <w:rPr>
                <w:noProof/>
                <w:webHidden/>
              </w:rPr>
              <w:instrText xml:space="preserve"> PAGEREF _Toc44942510 \h </w:instrText>
            </w:r>
            <w:r w:rsidR="00DE38AE">
              <w:rPr>
                <w:noProof/>
                <w:webHidden/>
              </w:rPr>
            </w:r>
            <w:r w:rsidR="00DE38AE">
              <w:rPr>
                <w:noProof/>
                <w:webHidden/>
              </w:rPr>
              <w:fldChar w:fldCharType="separate"/>
            </w:r>
            <w:r w:rsidR="006C3E12">
              <w:rPr>
                <w:noProof/>
                <w:webHidden/>
              </w:rPr>
              <w:t>8</w:t>
            </w:r>
            <w:r w:rsidR="00DE38AE">
              <w:rPr>
                <w:noProof/>
                <w:webHidden/>
              </w:rPr>
              <w:fldChar w:fldCharType="end"/>
            </w:r>
          </w:hyperlink>
        </w:p>
        <w:p w14:paraId="262AC954" w14:textId="1AF63EDB" w:rsidR="00DE38AE" w:rsidRDefault="00B72096">
          <w:pPr>
            <w:pStyle w:val="TOC2"/>
            <w:rPr>
              <w:rFonts w:eastAsiaTheme="minorEastAsia" w:cstheme="minorBidi"/>
              <w:noProof/>
              <w:color w:val="auto"/>
              <w:szCs w:val="22"/>
            </w:rPr>
          </w:pPr>
          <w:hyperlink w:anchor="_Toc44942511" w:history="1">
            <w:r w:rsidR="00DE38AE" w:rsidRPr="00834DF7">
              <w:rPr>
                <w:rStyle w:val="Hyperlink"/>
                <w:rFonts w:cstheme="minorHAnsi"/>
                <w:noProof/>
              </w:rPr>
              <w:t>1.4</w:t>
            </w:r>
            <w:r w:rsidR="00DE38AE">
              <w:rPr>
                <w:rFonts w:eastAsiaTheme="minorEastAsia" w:cstheme="minorBidi"/>
                <w:noProof/>
                <w:color w:val="auto"/>
                <w:szCs w:val="22"/>
              </w:rPr>
              <w:tab/>
            </w:r>
            <w:r w:rsidR="00DE38AE" w:rsidRPr="00834DF7">
              <w:rPr>
                <w:rStyle w:val="Hyperlink"/>
                <w:noProof/>
              </w:rPr>
              <w:t>How we consult and engage</w:t>
            </w:r>
            <w:r w:rsidR="00DE38AE">
              <w:rPr>
                <w:noProof/>
                <w:webHidden/>
              </w:rPr>
              <w:tab/>
            </w:r>
            <w:r w:rsidR="00DE38AE">
              <w:rPr>
                <w:noProof/>
                <w:webHidden/>
              </w:rPr>
              <w:fldChar w:fldCharType="begin"/>
            </w:r>
            <w:r w:rsidR="00DE38AE">
              <w:rPr>
                <w:noProof/>
                <w:webHidden/>
              </w:rPr>
              <w:instrText xml:space="preserve"> PAGEREF _Toc44942511 \h </w:instrText>
            </w:r>
            <w:r w:rsidR="00DE38AE">
              <w:rPr>
                <w:noProof/>
                <w:webHidden/>
              </w:rPr>
            </w:r>
            <w:r w:rsidR="00DE38AE">
              <w:rPr>
                <w:noProof/>
                <w:webHidden/>
              </w:rPr>
              <w:fldChar w:fldCharType="separate"/>
            </w:r>
            <w:r w:rsidR="006C3E12">
              <w:rPr>
                <w:noProof/>
                <w:webHidden/>
              </w:rPr>
              <w:t>9</w:t>
            </w:r>
            <w:r w:rsidR="00DE38AE">
              <w:rPr>
                <w:noProof/>
                <w:webHidden/>
              </w:rPr>
              <w:fldChar w:fldCharType="end"/>
            </w:r>
          </w:hyperlink>
        </w:p>
        <w:p w14:paraId="527A5B21" w14:textId="74F96F5F" w:rsidR="00DE38AE" w:rsidRDefault="00B72096">
          <w:pPr>
            <w:pStyle w:val="TOC3"/>
            <w:tabs>
              <w:tab w:val="left" w:pos="1320"/>
              <w:tab w:val="right" w:leader="dot" w:pos="9202"/>
            </w:tabs>
            <w:rPr>
              <w:rFonts w:cstheme="minorBidi"/>
              <w:noProof/>
              <w:lang w:val="en-AU" w:eastAsia="en-AU"/>
            </w:rPr>
          </w:pPr>
          <w:hyperlink w:anchor="_Toc44942512" w:history="1">
            <w:r w:rsidR="00DE38AE" w:rsidRPr="00834DF7">
              <w:rPr>
                <w:rStyle w:val="Hyperlink"/>
                <w:noProof/>
              </w:rPr>
              <w:t>1.4.1</w:t>
            </w:r>
            <w:r w:rsidR="00DE38AE">
              <w:rPr>
                <w:rFonts w:cstheme="minorBidi"/>
                <w:noProof/>
                <w:lang w:val="en-AU" w:eastAsia="en-AU"/>
              </w:rPr>
              <w:tab/>
            </w:r>
            <w:r w:rsidR="00DE38AE" w:rsidRPr="00834DF7">
              <w:rPr>
                <w:rStyle w:val="Hyperlink"/>
                <w:noProof/>
              </w:rPr>
              <w:t>Delivery partners</w:t>
            </w:r>
            <w:r w:rsidR="00DE38AE">
              <w:rPr>
                <w:noProof/>
                <w:webHidden/>
              </w:rPr>
              <w:tab/>
            </w:r>
            <w:r w:rsidR="00DE38AE">
              <w:rPr>
                <w:noProof/>
                <w:webHidden/>
              </w:rPr>
              <w:fldChar w:fldCharType="begin"/>
            </w:r>
            <w:r w:rsidR="00DE38AE">
              <w:rPr>
                <w:noProof/>
                <w:webHidden/>
              </w:rPr>
              <w:instrText xml:space="preserve"> PAGEREF _Toc44942512 \h </w:instrText>
            </w:r>
            <w:r w:rsidR="00DE38AE">
              <w:rPr>
                <w:noProof/>
                <w:webHidden/>
              </w:rPr>
            </w:r>
            <w:r w:rsidR="00DE38AE">
              <w:rPr>
                <w:noProof/>
                <w:webHidden/>
              </w:rPr>
              <w:fldChar w:fldCharType="separate"/>
            </w:r>
            <w:r w:rsidR="006C3E12">
              <w:rPr>
                <w:noProof/>
                <w:webHidden/>
              </w:rPr>
              <w:t>9</w:t>
            </w:r>
            <w:r w:rsidR="00DE38AE">
              <w:rPr>
                <w:noProof/>
                <w:webHidden/>
              </w:rPr>
              <w:fldChar w:fldCharType="end"/>
            </w:r>
          </w:hyperlink>
        </w:p>
        <w:p w14:paraId="3B06E2FF" w14:textId="4BE05256" w:rsidR="00DE38AE" w:rsidRDefault="00B72096">
          <w:pPr>
            <w:pStyle w:val="TOC3"/>
            <w:tabs>
              <w:tab w:val="left" w:pos="1320"/>
              <w:tab w:val="right" w:leader="dot" w:pos="9202"/>
            </w:tabs>
            <w:rPr>
              <w:rFonts w:cstheme="minorBidi"/>
              <w:noProof/>
              <w:lang w:val="en-AU" w:eastAsia="en-AU"/>
            </w:rPr>
          </w:pPr>
          <w:hyperlink w:anchor="_Toc44942513" w:history="1">
            <w:r w:rsidR="00DE38AE" w:rsidRPr="00834DF7">
              <w:rPr>
                <w:rStyle w:val="Hyperlink"/>
                <w:noProof/>
              </w:rPr>
              <w:t>1.4.2</w:t>
            </w:r>
            <w:r w:rsidR="00DE38AE">
              <w:rPr>
                <w:rFonts w:cstheme="minorBidi"/>
                <w:noProof/>
                <w:lang w:val="en-AU" w:eastAsia="en-AU"/>
              </w:rPr>
              <w:tab/>
            </w:r>
            <w:r w:rsidR="00DE38AE" w:rsidRPr="00834DF7">
              <w:rPr>
                <w:rStyle w:val="Hyperlink"/>
                <w:noProof/>
              </w:rPr>
              <w:t>Working with First Nations</w:t>
            </w:r>
            <w:r w:rsidR="00DE38AE">
              <w:rPr>
                <w:noProof/>
                <w:webHidden/>
              </w:rPr>
              <w:tab/>
            </w:r>
            <w:r w:rsidR="00DE38AE">
              <w:rPr>
                <w:noProof/>
                <w:webHidden/>
              </w:rPr>
              <w:fldChar w:fldCharType="begin"/>
            </w:r>
            <w:r w:rsidR="00DE38AE">
              <w:rPr>
                <w:noProof/>
                <w:webHidden/>
              </w:rPr>
              <w:instrText xml:space="preserve"> PAGEREF _Toc44942513 \h </w:instrText>
            </w:r>
            <w:r w:rsidR="00DE38AE">
              <w:rPr>
                <w:noProof/>
                <w:webHidden/>
              </w:rPr>
            </w:r>
            <w:r w:rsidR="00DE38AE">
              <w:rPr>
                <w:noProof/>
                <w:webHidden/>
              </w:rPr>
              <w:fldChar w:fldCharType="separate"/>
            </w:r>
            <w:r w:rsidR="006C3E12">
              <w:rPr>
                <w:noProof/>
                <w:webHidden/>
              </w:rPr>
              <w:t>9</w:t>
            </w:r>
            <w:r w:rsidR="00DE38AE">
              <w:rPr>
                <w:noProof/>
                <w:webHidden/>
              </w:rPr>
              <w:fldChar w:fldCharType="end"/>
            </w:r>
          </w:hyperlink>
        </w:p>
        <w:p w14:paraId="123F1A98" w14:textId="213C3829" w:rsidR="00DE38AE" w:rsidRDefault="00B72096">
          <w:pPr>
            <w:pStyle w:val="TOC3"/>
            <w:tabs>
              <w:tab w:val="left" w:pos="1320"/>
              <w:tab w:val="right" w:leader="dot" w:pos="9202"/>
            </w:tabs>
            <w:rPr>
              <w:rFonts w:cstheme="minorBidi"/>
              <w:noProof/>
              <w:lang w:val="en-AU" w:eastAsia="en-AU"/>
            </w:rPr>
          </w:pPr>
          <w:hyperlink w:anchor="_Toc44942514" w:history="1">
            <w:r w:rsidR="00DE38AE" w:rsidRPr="00834DF7">
              <w:rPr>
                <w:rStyle w:val="Hyperlink"/>
                <w:noProof/>
              </w:rPr>
              <w:t>1.4.3</w:t>
            </w:r>
            <w:r w:rsidR="00DE38AE">
              <w:rPr>
                <w:rFonts w:cstheme="minorBidi"/>
                <w:noProof/>
                <w:lang w:val="en-AU" w:eastAsia="en-AU"/>
              </w:rPr>
              <w:tab/>
            </w:r>
            <w:r w:rsidR="00DE38AE" w:rsidRPr="00834DF7">
              <w:rPr>
                <w:rStyle w:val="Hyperlink"/>
                <w:noProof/>
              </w:rPr>
              <w:t>Community engagement</w:t>
            </w:r>
            <w:r w:rsidR="00DE38AE">
              <w:rPr>
                <w:noProof/>
                <w:webHidden/>
              </w:rPr>
              <w:tab/>
            </w:r>
            <w:r w:rsidR="00DE38AE">
              <w:rPr>
                <w:noProof/>
                <w:webHidden/>
              </w:rPr>
              <w:fldChar w:fldCharType="begin"/>
            </w:r>
            <w:r w:rsidR="00DE38AE">
              <w:rPr>
                <w:noProof/>
                <w:webHidden/>
              </w:rPr>
              <w:instrText xml:space="preserve"> PAGEREF _Toc44942514 \h </w:instrText>
            </w:r>
            <w:r w:rsidR="00DE38AE">
              <w:rPr>
                <w:noProof/>
                <w:webHidden/>
              </w:rPr>
            </w:r>
            <w:r w:rsidR="00DE38AE">
              <w:rPr>
                <w:noProof/>
                <w:webHidden/>
              </w:rPr>
              <w:fldChar w:fldCharType="separate"/>
            </w:r>
            <w:r w:rsidR="006C3E12">
              <w:rPr>
                <w:noProof/>
                <w:webHidden/>
              </w:rPr>
              <w:t>9</w:t>
            </w:r>
            <w:r w:rsidR="00DE38AE">
              <w:rPr>
                <w:noProof/>
                <w:webHidden/>
              </w:rPr>
              <w:fldChar w:fldCharType="end"/>
            </w:r>
          </w:hyperlink>
        </w:p>
        <w:p w14:paraId="19EBF769" w14:textId="1378349E" w:rsidR="00DE38AE" w:rsidRDefault="00B72096">
          <w:pPr>
            <w:pStyle w:val="TOC2"/>
            <w:rPr>
              <w:rFonts w:eastAsiaTheme="minorEastAsia" w:cstheme="minorBidi"/>
              <w:noProof/>
              <w:color w:val="auto"/>
              <w:szCs w:val="22"/>
            </w:rPr>
          </w:pPr>
          <w:hyperlink w:anchor="_Toc44942515" w:history="1">
            <w:r w:rsidR="00DE38AE" w:rsidRPr="00834DF7">
              <w:rPr>
                <w:rStyle w:val="Hyperlink"/>
                <w:rFonts w:cstheme="minorHAnsi"/>
                <w:noProof/>
              </w:rPr>
              <w:t>1.5</w:t>
            </w:r>
            <w:r w:rsidR="00DE38AE">
              <w:rPr>
                <w:rFonts w:eastAsiaTheme="minorEastAsia" w:cstheme="minorBidi"/>
                <w:noProof/>
                <w:color w:val="auto"/>
                <w:szCs w:val="22"/>
              </w:rPr>
              <w:tab/>
            </w:r>
            <w:r w:rsidR="00DE38AE" w:rsidRPr="00834DF7">
              <w:rPr>
                <w:rStyle w:val="Hyperlink"/>
                <w:noProof/>
              </w:rPr>
              <w:t>Monitoring, Evaluation, Reporting and Improvement</w:t>
            </w:r>
            <w:r w:rsidR="00DE38AE">
              <w:rPr>
                <w:noProof/>
                <w:webHidden/>
              </w:rPr>
              <w:tab/>
            </w:r>
            <w:r w:rsidR="00DE38AE">
              <w:rPr>
                <w:noProof/>
                <w:webHidden/>
              </w:rPr>
              <w:fldChar w:fldCharType="begin"/>
            </w:r>
            <w:r w:rsidR="00DE38AE">
              <w:rPr>
                <w:noProof/>
                <w:webHidden/>
              </w:rPr>
              <w:instrText xml:space="preserve"> PAGEREF _Toc44942515 \h </w:instrText>
            </w:r>
            <w:r w:rsidR="00DE38AE">
              <w:rPr>
                <w:noProof/>
                <w:webHidden/>
              </w:rPr>
            </w:r>
            <w:r w:rsidR="00DE38AE">
              <w:rPr>
                <w:noProof/>
                <w:webHidden/>
              </w:rPr>
              <w:fldChar w:fldCharType="separate"/>
            </w:r>
            <w:r w:rsidR="006C3E12">
              <w:rPr>
                <w:noProof/>
                <w:webHidden/>
              </w:rPr>
              <w:t>10</w:t>
            </w:r>
            <w:r w:rsidR="00DE38AE">
              <w:rPr>
                <w:noProof/>
                <w:webHidden/>
              </w:rPr>
              <w:fldChar w:fldCharType="end"/>
            </w:r>
          </w:hyperlink>
        </w:p>
        <w:p w14:paraId="0C7F47D9" w14:textId="31A39476" w:rsidR="00DE38AE" w:rsidRDefault="00B72096">
          <w:pPr>
            <w:pStyle w:val="TOC1"/>
            <w:tabs>
              <w:tab w:val="left" w:pos="440"/>
              <w:tab w:val="right" w:leader="dot" w:pos="9202"/>
            </w:tabs>
            <w:rPr>
              <w:rFonts w:eastAsiaTheme="minorEastAsia" w:cstheme="minorBidi"/>
              <w:noProof/>
              <w:color w:val="auto"/>
              <w:szCs w:val="22"/>
            </w:rPr>
          </w:pPr>
          <w:hyperlink w:anchor="_Toc44942516" w:history="1">
            <w:r w:rsidR="00DE38AE" w:rsidRPr="00834DF7">
              <w:rPr>
                <w:rStyle w:val="Hyperlink"/>
                <w:noProof/>
              </w:rPr>
              <w:t>2</w:t>
            </w:r>
            <w:r w:rsidR="00DE38AE">
              <w:rPr>
                <w:rFonts w:eastAsiaTheme="minorEastAsia" w:cstheme="minorBidi"/>
                <w:noProof/>
                <w:color w:val="auto"/>
                <w:szCs w:val="22"/>
              </w:rPr>
              <w:tab/>
            </w:r>
            <w:r w:rsidR="00DE38AE" w:rsidRPr="00834DF7">
              <w:rPr>
                <w:rStyle w:val="Hyperlink"/>
                <w:noProof/>
              </w:rPr>
              <w:t>Managing Commonwealth water for the environment in 2020-21</w:t>
            </w:r>
            <w:r w:rsidR="00DE38AE">
              <w:rPr>
                <w:noProof/>
                <w:webHidden/>
              </w:rPr>
              <w:tab/>
            </w:r>
            <w:r w:rsidR="00DE38AE">
              <w:rPr>
                <w:noProof/>
                <w:webHidden/>
              </w:rPr>
              <w:fldChar w:fldCharType="begin"/>
            </w:r>
            <w:r w:rsidR="00DE38AE">
              <w:rPr>
                <w:noProof/>
                <w:webHidden/>
              </w:rPr>
              <w:instrText xml:space="preserve"> PAGEREF _Toc44942516 \h </w:instrText>
            </w:r>
            <w:r w:rsidR="00DE38AE">
              <w:rPr>
                <w:noProof/>
                <w:webHidden/>
              </w:rPr>
            </w:r>
            <w:r w:rsidR="00DE38AE">
              <w:rPr>
                <w:noProof/>
                <w:webHidden/>
              </w:rPr>
              <w:fldChar w:fldCharType="separate"/>
            </w:r>
            <w:r w:rsidR="006C3E12">
              <w:rPr>
                <w:noProof/>
                <w:webHidden/>
              </w:rPr>
              <w:t>11</w:t>
            </w:r>
            <w:r w:rsidR="00DE38AE">
              <w:rPr>
                <w:noProof/>
                <w:webHidden/>
              </w:rPr>
              <w:fldChar w:fldCharType="end"/>
            </w:r>
          </w:hyperlink>
        </w:p>
        <w:p w14:paraId="09F3F500" w14:textId="2636D808" w:rsidR="00DE38AE" w:rsidRDefault="00B72096">
          <w:pPr>
            <w:pStyle w:val="TOC2"/>
            <w:rPr>
              <w:rFonts w:eastAsiaTheme="minorEastAsia" w:cstheme="minorBidi"/>
              <w:noProof/>
              <w:color w:val="auto"/>
              <w:szCs w:val="22"/>
            </w:rPr>
          </w:pPr>
          <w:hyperlink w:anchor="_Toc44942517" w:history="1">
            <w:r w:rsidR="00DE38AE" w:rsidRPr="00834DF7">
              <w:rPr>
                <w:rStyle w:val="Hyperlink"/>
                <w:rFonts w:cstheme="minorHAnsi"/>
                <w:noProof/>
              </w:rPr>
              <w:t>2.1</w:t>
            </w:r>
            <w:r w:rsidR="00DE38AE">
              <w:rPr>
                <w:rFonts w:eastAsiaTheme="minorEastAsia" w:cstheme="minorBidi"/>
                <w:noProof/>
                <w:color w:val="auto"/>
                <w:szCs w:val="22"/>
              </w:rPr>
              <w:tab/>
            </w:r>
            <w:r w:rsidR="00DE38AE" w:rsidRPr="00834DF7">
              <w:rPr>
                <w:rStyle w:val="Hyperlink"/>
                <w:noProof/>
              </w:rPr>
              <w:t>Adaptive Management – ‘Learning by Doing’</w:t>
            </w:r>
            <w:r w:rsidR="00DE38AE">
              <w:rPr>
                <w:noProof/>
                <w:webHidden/>
              </w:rPr>
              <w:tab/>
            </w:r>
            <w:r w:rsidR="00DE38AE">
              <w:rPr>
                <w:noProof/>
                <w:webHidden/>
              </w:rPr>
              <w:fldChar w:fldCharType="begin"/>
            </w:r>
            <w:r w:rsidR="00DE38AE">
              <w:rPr>
                <w:noProof/>
                <w:webHidden/>
              </w:rPr>
              <w:instrText xml:space="preserve"> PAGEREF _Toc44942517 \h </w:instrText>
            </w:r>
            <w:r w:rsidR="00DE38AE">
              <w:rPr>
                <w:noProof/>
                <w:webHidden/>
              </w:rPr>
            </w:r>
            <w:r w:rsidR="00DE38AE">
              <w:rPr>
                <w:noProof/>
                <w:webHidden/>
              </w:rPr>
              <w:fldChar w:fldCharType="separate"/>
            </w:r>
            <w:r w:rsidR="006C3E12">
              <w:rPr>
                <w:noProof/>
                <w:webHidden/>
              </w:rPr>
              <w:t>11</w:t>
            </w:r>
            <w:r w:rsidR="00DE38AE">
              <w:rPr>
                <w:noProof/>
                <w:webHidden/>
              </w:rPr>
              <w:fldChar w:fldCharType="end"/>
            </w:r>
          </w:hyperlink>
        </w:p>
        <w:p w14:paraId="6F0AB812" w14:textId="2A687283" w:rsidR="00DE38AE" w:rsidRDefault="00B72096">
          <w:pPr>
            <w:pStyle w:val="TOC2"/>
            <w:rPr>
              <w:rFonts w:eastAsiaTheme="minorEastAsia" w:cstheme="minorBidi"/>
              <w:noProof/>
              <w:color w:val="auto"/>
              <w:szCs w:val="22"/>
            </w:rPr>
          </w:pPr>
          <w:hyperlink w:anchor="_Toc44942518" w:history="1">
            <w:r w:rsidR="00DE38AE" w:rsidRPr="00834DF7">
              <w:rPr>
                <w:rStyle w:val="Hyperlink"/>
                <w:rFonts w:cstheme="minorHAnsi"/>
                <w:noProof/>
              </w:rPr>
              <w:t>2.2</w:t>
            </w:r>
            <w:r w:rsidR="00DE38AE">
              <w:rPr>
                <w:rFonts w:eastAsiaTheme="minorEastAsia" w:cstheme="minorBidi"/>
                <w:noProof/>
                <w:color w:val="auto"/>
                <w:szCs w:val="22"/>
              </w:rPr>
              <w:tab/>
            </w:r>
            <w:r w:rsidR="00DE38AE" w:rsidRPr="00834DF7">
              <w:rPr>
                <w:rStyle w:val="Hyperlink"/>
                <w:noProof/>
              </w:rPr>
              <w:t>Current conditions and seasonal outlook</w:t>
            </w:r>
            <w:r w:rsidR="00DE38AE">
              <w:rPr>
                <w:noProof/>
                <w:webHidden/>
              </w:rPr>
              <w:tab/>
            </w:r>
            <w:r w:rsidR="00DE38AE">
              <w:rPr>
                <w:noProof/>
                <w:webHidden/>
              </w:rPr>
              <w:fldChar w:fldCharType="begin"/>
            </w:r>
            <w:r w:rsidR="00DE38AE">
              <w:rPr>
                <w:noProof/>
                <w:webHidden/>
              </w:rPr>
              <w:instrText xml:space="preserve"> PAGEREF _Toc44942518 \h </w:instrText>
            </w:r>
            <w:r w:rsidR="00DE38AE">
              <w:rPr>
                <w:noProof/>
                <w:webHidden/>
              </w:rPr>
            </w:r>
            <w:r w:rsidR="00DE38AE">
              <w:rPr>
                <w:noProof/>
                <w:webHidden/>
              </w:rPr>
              <w:fldChar w:fldCharType="separate"/>
            </w:r>
            <w:r w:rsidR="006C3E12">
              <w:rPr>
                <w:noProof/>
                <w:webHidden/>
              </w:rPr>
              <w:t>13</w:t>
            </w:r>
            <w:r w:rsidR="00DE38AE">
              <w:rPr>
                <w:noProof/>
                <w:webHidden/>
              </w:rPr>
              <w:fldChar w:fldCharType="end"/>
            </w:r>
          </w:hyperlink>
        </w:p>
        <w:p w14:paraId="094477CA" w14:textId="3983763E" w:rsidR="00DE38AE" w:rsidRDefault="00B72096">
          <w:pPr>
            <w:pStyle w:val="TOC2"/>
            <w:rPr>
              <w:rFonts w:eastAsiaTheme="minorEastAsia" w:cstheme="minorBidi"/>
              <w:noProof/>
              <w:color w:val="auto"/>
              <w:szCs w:val="22"/>
            </w:rPr>
          </w:pPr>
          <w:hyperlink w:anchor="_Toc44942519" w:history="1">
            <w:r w:rsidR="00DE38AE" w:rsidRPr="00834DF7">
              <w:rPr>
                <w:rStyle w:val="Hyperlink"/>
                <w:rFonts w:cstheme="minorHAnsi"/>
                <w:noProof/>
              </w:rPr>
              <w:t>2.3</w:t>
            </w:r>
            <w:r w:rsidR="00DE38AE">
              <w:rPr>
                <w:rFonts w:eastAsiaTheme="minorEastAsia" w:cstheme="minorBidi"/>
                <w:noProof/>
                <w:color w:val="auto"/>
                <w:szCs w:val="22"/>
              </w:rPr>
              <w:tab/>
            </w:r>
            <w:r w:rsidR="00DE38AE" w:rsidRPr="00834DF7">
              <w:rPr>
                <w:rStyle w:val="Hyperlink"/>
                <w:noProof/>
              </w:rPr>
              <w:t>Basin Annual Environmental Watering Priorities</w:t>
            </w:r>
            <w:r w:rsidR="00DE38AE">
              <w:rPr>
                <w:noProof/>
                <w:webHidden/>
              </w:rPr>
              <w:tab/>
            </w:r>
            <w:r w:rsidR="00DE38AE">
              <w:rPr>
                <w:noProof/>
                <w:webHidden/>
              </w:rPr>
              <w:fldChar w:fldCharType="begin"/>
            </w:r>
            <w:r w:rsidR="00DE38AE">
              <w:rPr>
                <w:noProof/>
                <w:webHidden/>
              </w:rPr>
              <w:instrText xml:space="preserve"> PAGEREF _Toc44942519 \h </w:instrText>
            </w:r>
            <w:r w:rsidR="00DE38AE">
              <w:rPr>
                <w:noProof/>
                <w:webHidden/>
              </w:rPr>
            </w:r>
            <w:r w:rsidR="00DE38AE">
              <w:rPr>
                <w:noProof/>
                <w:webHidden/>
              </w:rPr>
              <w:fldChar w:fldCharType="separate"/>
            </w:r>
            <w:r w:rsidR="006C3E12">
              <w:rPr>
                <w:noProof/>
                <w:webHidden/>
              </w:rPr>
              <w:t>14</w:t>
            </w:r>
            <w:r w:rsidR="00DE38AE">
              <w:rPr>
                <w:noProof/>
                <w:webHidden/>
              </w:rPr>
              <w:fldChar w:fldCharType="end"/>
            </w:r>
          </w:hyperlink>
        </w:p>
        <w:p w14:paraId="22B42D91" w14:textId="7CDBEF8E" w:rsidR="00DE38AE" w:rsidRDefault="00B72096">
          <w:pPr>
            <w:pStyle w:val="TOC2"/>
            <w:rPr>
              <w:rFonts w:eastAsiaTheme="minorEastAsia" w:cstheme="minorBidi"/>
              <w:noProof/>
              <w:color w:val="auto"/>
              <w:szCs w:val="22"/>
            </w:rPr>
          </w:pPr>
          <w:hyperlink w:anchor="_Toc44942520" w:history="1">
            <w:r w:rsidR="00DE38AE" w:rsidRPr="00834DF7">
              <w:rPr>
                <w:rStyle w:val="Hyperlink"/>
                <w:rFonts w:cstheme="minorHAnsi"/>
                <w:noProof/>
              </w:rPr>
              <w:t>2.4</w:t>
            </w:r>
            <w:r w:rsidR="00DE38AE">
              <w:rPr>
                <w:rFonts w:eastAsiaTheme="minorEastAsia" w:cstheme="minorBidi"/>
                <w:noProof/>
                <w:color w:val="auto"/>
                <w:szCs w:val="22"/>
              </w:rPr>
              <w:tab/>
            </w:r>
            <w:r w:rsidR="00DE38AE" w:rsidRPr="00834DF7">
              <w:rPr>
                <w:rStyle w:val="Hyperlink"/>
                <w:noProof/>
              </w:rPr>
              <w:t>First Nations environmental water objectives and outcomes</w:t>
            </w:r>
            <w:r w:rsidR="00DE38AE">
              <w:rPr>
                <w:noProof/>
                <w:webHidden/>
              </w:rPr>
              <w:tab/>
            </w:r>
            <w:r w:rsidR="00DE38AE">
              <w:rPr>
                <w:noProof/>
                <w:webHidden/>
              </w:rPr>
              <w:fldChar w:fldCharType="begin"/>
            </w:r>
            <w:r w:rsidR="00DE38AE">
              <w:rPr>
                <w:noProof/>
                <w:webHidden/>
              </w:rPr>
              <w:instrText xml:space="preserve"> PAGEREF _Toc44942520 \h </w:instrText>
            </w:r>
            <w:r w:rsidR="00DE38AE">
              <w:rPr>
                <w:noProof/>
                <w:webHidden/>
              </w:rPr>
            </w:r>
            <w:r w:rsidR="00DE38AE">
              <w:rPr>
                <w:noProof/>
                <w:webHidden/>
              </w:rPr>
              <w:fldChar w:fldCharType="separate"/>
            </w:r>
            <w:r w:rsidR="006C3E12">
              <w:rPr>
                <w:noProof/>
                <w:webHidden/>
              </w:rPr>
              <w:t>15</w:t>
            </w:r>
            <w:r w:rsidR="00DE38AE">
              <w:rPr>
                <w:noProof/>
                <w:webHidden/>
              </w:rPr>
              <w:fldChar w:fldCharType="end"/>
            </w:r>
          </w:hyperlink>
        </w:p>
        <w:p w14:paraId="7544DB74" w14:textId="46E5C225" w:rsidR="00DE38AE" w:rsidRDefault="00B72096">
          <w:pPr>
            <w:pStyle w:val="TOC3"/>
            <w:tabs>
              <w:tab w:val="left" w:pos="1320"/>
              <w:tab w:val="right" w:leader="dot" w:pos="9202"/>
            </w:tabs>
            <w:rPr>
              <w:rFonts w:cstheme="minorBidi"/>
              <w:noProof/>
              <w:lang w:val="en-AU" w:eastAsia="en-AU"/>
            </w:rPr>
          </w:pPr>
          <w:hyperlink w:anchor="_Toc44942521" w:history="1">
            <w:r w:rsidR="00DE38AE" w:rsidRPr="00834DF7">
              <w:rPr>
                <w:rStyle w:val="Hyperlink"/>
                <w:noProof/>
              </w:rPr>
              <w:t>2.4.1</w:t>
            </w:r>
            <w:r w:rsidR="00DE38AE">
              <w:rPr>
                <w:rFonts w:cstheme="minorBidi"/>
                <w:noProof/>
                <w:lang w:val="en-AU" w:eastAsia="en-AU"/>
              </w:rPr>
              <w:tab/>
            </w:r>
            <w:r w:rsidR="00DE38AE" w:rsidRPr="00834DF7">
              <w:rPr>
                <w:rStyle w:val="Hyperlink"/>
                <w:noProof/>
              </w:rPr>
              <w:t>Northern Basin Priority Sites and Indicator Species</w:t>
            </w:r>
            <w:r w:rsidR="00DE38AE">
              <w:rPr>
                <w:noProof/>
                <w:webHidden/>
              </w:rPr>
              <w:tab/>
            </w:r>
            <w:r w:rsidR="00DE38AE">
              <w:rPr>
                <w:noProof/>
                <w:webHidden/>
              </w:rPr>
              <w:fldChar w:fldCharType="begin"/>
            </w:r>
            <w:r w:rsidR="00DE38AE">
              <w:rPr>
                <w:noProof/>
                <w:webHidden/>
              </w:rPr>
              <w:instrText xml:space="preserve"> PAGEREF _Toc44942521 \h </w:instrText>
            </w:r>
            <w:r w:rsidR="00DE38AE">
              <w:rPr>
                <w:noProof/>
                <w:webHidden/>
              </w:rPr>
            </w:r>
            <w:r w:rsidR="00DE38AE">
              <w:rPr>
                <w:noProof/>
                <w:webHidden/>
              </w:rPr>
              <w:fldChar w:fldCharType="separate"/>
            </w:r>
            <w:r w:rsidR="006C3E12">
              <w:rPr>
                <w:noProof/>
                <w:webHidden/>
              </w:rPr>
              <w:t>15</w:t>
            </w:r>
            <w:r w:rsidR="00DE38AE">
              <w:rPr>
                <w:noProof/>
                <w:webHidden/>
              </w:rPr>
              <w:fldChar w:fldCharType="end"/>
            </w:r>
          </w:hyperlink>
        </w:p>
        <w:p w14:paraId="6DA3F1CA" w14:textId="3682E663" w:rsidR="00DE38AE" w:rsidRDefault="00B72096">
          <w:pPr>
            <w:pStyle w:val="TOC3"/>
            <w:tabs>
              <w:tab w:val="left" w:pos="1320"/>
              <w:tab w:val="right" w:leader="dot" w:pos="9202"/>
            </w:tabs>
            <w:rPr>
              <w:rFonts w:cstheme="minorBidi"/>
              <w:noProof/>
              <w:lang w:val="en-AU" w:eastAsia="en-AU"/>
            </w:rPr>
          </w:pPr>
          <w:hyperlink w:anchor="_Toc44942522" w:history="1">
            <w:r w:rsidR="00DE38AE" w:rsidRPr="00834DF7">
              <w:rPr>
                <w:rStyle w:val="Hyperlink"/>
                <w:noProof/>
              </w:rPr>
              <w:t>2.4.2</w:t>
            </w:r>
            <w:r w:rsidR="00DE38AE">
              <w:rPr>
                <w:rFonts w:cstheme="minorBidi"/>
                <w:noProof/>
                <w:lang w:val="en-AU" w:eastAsia="en-AU"/>
              </w:rPr>
              <w:tab/>
            </w:r>
            <w:r w:rsidR="00DE38AE" w:rsidRPr="00834DF7">
              <w:rPr>
                <w:rStyle w:val="Hyperlink"/>
                <w:noProof/>
              </w:rPr>
              <w:t>Southern Basin First Nations Environmental Watering Priorities Statement 2020-21</w:t>
            </w:r>
            <w:r w:rsidR="00DE38AE">
              <w:rPr>
                <w:noProof/>
                <w:webHidden/>
              </w:rPr>
              <w:tab/>
            </w:r>
            <w:r w:rsidR="00DE38AE">
              <w:rPr>
                <w:noProof/>
                <w:webHidden/>
              </w:rPr>
              <w:fldChar w:fldCharType="begin"/>
            </w:r>
            <w:r w:rsidR="00DE38AE">
              <w:rPr>
                <w:noProof/>
                <w:webHidden/>
              </w:rPr>
              <w:instrText xml:space="preserve"> PAGEREF _Toc44942522 \h </w:instrText>
            </w:r>
            <w:r w:rsidR="00DE38AE">
              <w:rPr>
                <w:noProof/>
                <w:webHidden/>
              </w:rPr>
            </w:r>
            <w:r w:rsidR="00DE38AE">
              <w:rPr>
                <w:noProof/>
                <w:webHidden/>
              </w:rPr>
              <w:fldChar w:fldCharType="separate"/>
            </w:r>
            <w:r w:rsidR="006C3E12">
              <w:rPr>
                <w:noProof/>
                <w:webHidden/>
              </w:rPr>
              <w:t>16</w:t>
            </w:r>
            <w:r w:rsidR="00DE38AE">
              <w:rPr>
                <w:noProof/>
                <w:webHidden/>
              </w:rPr>
              <w:fldChar w:fldCharType="end"/>
            </w:r>
          </w:hyperlink>
        </w:p>
        <w:p w14:paraId="457FCDF1" w14:textId="18FCEE34" w:rsidR="00DE38AE" w:rsidRDefault="00B72096">
          <w:pPr>
            <w:pStyle w:val="TOC2"/>
            <w:rPr>
              <w:rFonts w:eastAsiaTheme="minorEastAsia" w:cstheme="minorBidi"/>
              <w:noProof/>
              <w:color w:val="auto"/>
              <w:szCs w:val="22"/>
            </w:rPr>
          </w:pPr>
          <w:hyperlink w:anchor="_Toc44942523" w:history="1">
            <w:r w:rsidR="00DE38AE" w:rsidRPr="00834DF7">
              <w:rPr>
                <w:rStyle w:val="Hyperlink"/>
                <w:rFonts w:cstheme="minorHAnsi"/>
                <w:noProof/>
              </w:rPr>
              <w:t>2.5</w:t>
            </w:r>
            <w:r w:rsidR="00DE38AE">
              <w:rPr>
                <w:rFonts w:eastAsiaTheme="minorEastAsia" w:cstheme="minorBidi"/>
                <w:noProof/>
                <w:color w:val="auto"/>
                <w:szCs w:val="22"/>
              </w:rPr>
              <w:tab/>
            </w:r>
            <w:r w:rsidR="00DE38AE" w:rsidRPr="00834DF7">
              <w:rPr>
                <w:rStyle w:val="Hyperlink"/>
                <w:noProof/>
              </w:rPr>
              <w:t>Water availability</w:t>
            </w:r>
            <w:r w:rsidR="00DE38AE">
              <w:rPr>
                <w:noProof/>
                <w:webHidden/>
              </w:rPr>
              <w:tab/>
            </w:r>
            <w:r w:rsidR="00DE38AE">
              <w:rPr>
                <w:noProof/>
                <w:webHidden/>
              </w:rPr>
              <w:fldChar w:fldCharType="begin"/>
            </w:r>
            <w:r w:rsidR="00DE38AE">
              <w:rPr>
                <w:noProof/>
                <w:webHidden/>
              </w:rPr>
              <w:instrText xml:space="preserve"> PAGEREF _Toc44942523 \h </w:instrText>
            </w:r>
            <w:r w:rsidR="00DE38AE">
              <w:rPr>
                <w:noProof/>
                <w:webHidden/>
              </w:rPr>
            </w:r>
            <w:r w:rsidR="00DE38AE">
              <w:rPr>
                <w:noProof/>
                <w:webHidden/>
              </w:rPr>
              <w:fldChar w:fldCharType="separate"/>
            </w:r>
            <w:r w:rsidR="006C3E12">
              <w:rPr>
                <w:noProof/>
                <w:webHidden/>
              </w:rPr>
              <w:t>17</w:t>
            </w:r>
            <w:r w:rsidR="00DE38AE">
              <w:rPr>
                <w:noProof/>
                <w:webHidden/>
              </w:rPr>
              <w:fldChar w:fldCharType="end"/>
            </w:r>
          </w:hyperlink>
        </w:p>
        <w:p w14:paraId="530C5E42" w14:textId="6990402E" w:rsidR="00DE38AE" w:rsidRDefault="00B72096">
          <w:pPr>
            <w:pStyle w:val="TOC2"/>
            <w:rPr>
              <w:rFonts w:eastAsiaTheme="minorEastAsia" w:cstheme="minorBidi"/>
              <w:noProof/>
              <w:color w:val="auto"/>
              <w:szCs w:val="22"/>
            </w:rPr>
          </w:pPr>
          <w:hyperlink w:anchor="_Toc44942524" w:history="1">
            <w:r w:rsidR="00DE38AE" w:rsidRPr="00834DF7">
              <w:rPr>
                <w:rStyle w:val="Hyperlink"/>
                <w:rFonts w:cstheme="minorHAnsi"/>
                <w:noProof/>
              </w:rPr>
              <w:t>2.6</w:t>
            </w:r>
            <w:r w:rsidR="00DE38AE">
              <w:rPr>
                <w:rFonts w:eastAsiaTheme="minorEastAsia" w:cstheme="minorBidi"/>
                <w:noProof/>
                <w:color w:val="auto"/>
                <w:szCs w:val="22"/>
              </w:rPr>
              <w:tab/>
            </w:r>
            <w:r w:rsidR="00DE38AE" w:rsidRPr="00834DF7">
              <w:rPr>
                <w:rStyle w:val="Hyperlink"/>
                <w:noProof/>
              </w:rPr>
              <w:t>Water delivery in 2020–21</w:t>
            </w:r>
            <w:r w:rsidR="00DE38AE">
              <w:rPr>
                <w:noProof/>
                <w:webHidden/>
              </w:rPr>
              <w:tab/>
            </w:r>
            <w:r w:rsidR="00DE38AE">
              <w:rPr>
                <w:noProof/>
                <w:webHidden/>
              </w:rPr>
              <w:fldChar w:fldCharType="begin"/>
            </w:r>
            <w:r w:rsidR="00DE38AE">
              <w:rPr>
                <w:noProof/>
                <w:webHidden/>
              </w:rPr>
              <w:instrText xml:space="preserve"> PAGEREF _Toc44942524 \h </w:instrText>
            </w:r>
            <w:r w:rsidR="00DE38AE">
              <w:rPr>
                <w:noProof/>
                <w:webHidden/>
              </w:rPr>
            </w:r>
            <w:r w:rsidR="00DE38AE">
              <w:rPr>
                <w:noProof/>
                <w:webHidden/>
              </w:rPr>
              <w:fldChar w:fldCharType="separate"/>
            </w:r>
            <w:r w:rsidR="006C3E12">
              <w:rPr>
                <w:noProof/>
                <w:webHidden/>
              </w:rPr>
              <w:t>18</w:t>
            </w:r>
            <w:r w:rsidR="00DE38AE">
              <w:rPr>
                <w:noProof/>
                <w:webHidden/>
              </w:rPr>
              <w:fldChar w:fldCharType="end"/>
            </w:r>
          </w:hyperlink>
        </w:p>
        <w:p w14:paraId="1C88DD4D" w14:textId="02DBA3B0" w:rsidR="00DE38AE" w:rsidRDefault="00B72096">
          <w:pPr>
            <w:pStyle w:val="TOC2"/>
            <w:rPr>
              <w:rFonts w:eastAsiaTheme="minorEastAsia" w:cstheme="minorBidi"/>
              <w:noProof/>
              <w:color w:val="auto"/>
              <w:szCs w:val="22"/>
            </w:rPr>
          </w:pPr>
          <w:hyperlink w:anchor="_Toc44942525" w:history="1">
            <w:r w:rsidR="00DE38AE" w:rsidRPr="00834DF7">
              <w:rPr>
                <w:rStyle w:val="Hyperlink"/>
                <w:rFonts w:cstheme="minorHAnsi"/>
                <w:noProof/>
              </w:rPr>
              <w:t>2.7</w:t>
            </w:r>
            <w:r w:rsidR="00DE38AE">
              <w:rPr>
                <w:rFonts w:eastAsiaTheme="minorEastAsia" w:cstheme="minorBidi"/>
                <w:noProof/>
                <w:color w:val="auto"/>
                <w:szCs w:val="22"/>
              </w:rPr>
              <w:tab/>
            </w:r>
            <w:r w:rsidR="00DE38AE" w:rsidRPr="00834DF7">
              <w:rPr>
                <w:rStyle w:val="Hyperlink"/>
                <w:noProof/>
              </w:rPr>
              <w:t>Trading water in 2020–21</w:t>
            </w:r>
            <w:r w:rsidR="00DE38AE">
              <w:rPr>
                <w:noProof/>
                <w:webHidden/>
              </w:rPr>
              <w:tab/>
            </w:r>
            <w:r w:rsidR="00DE38AE">
              <w:rPr>
                <w:noProof/>
                <w:webHidden/>
              </w:rPr>
              <w:fldChar w:fldCharType="begin"/>
            </w:r>
            <w:r w:rsidR="00DE38AE">
              <w:rPr>
                <w:noProof/>
                <w:webHidden/>
              </w:rPr>
              <w:instrText xml:space="preserve"> PAGEREF _Toc44942525 \h </w:instrText>
            </w:r>
            <w:r w:rsidR="00DE38AE">
              <w:rPr>
                <w:noProof/>
                <w:webHidden/>
              </w:rPr>
            </w:r>
            <w:r w:rsidR="00DE38AE">
              <w:rPr>
                <w:noProof/>
                <w:webHidden/>
              </w:rPr>
              <w:fldChar w:fldCharType="separate"/>
            </w:r>
            <w:r w:rsidR="006C3E12">
              <w:rPr>
                <w:noProof/>
                <w:webHidden/>
              </w:rPr>
              <w:t>19</w:t>
            </w:r>
            <w:r w:rsidR="00DE38AE">
              <w:rPr>
                <w:noProof/>
                <w:webHidden/>
              </w:rPr>
              <w:fldChar w:fldCharType="end"/>
            </w:r>
          </w:hyperlink>
        </w:p>
        <w:p w14:paraId="499E85D9" w14:textId="4A0CBD9C" w:rsidR="00DE38AE" w:rsidRDefault="00B72096">
          <w:pPr>
            <w:pStyle w:val="TOC3"/>
            <w:tabs>
              <w:tab w:val="left" w:pos="1320"/>
              <w:tab w:val="right" w:leader="dot" w:pos="9202"/>
            </w:tabs>
            <w:rPr>
              <w:rFonts w:cstheme="minorBidi"/>
              <w:noProof/>
              <w:lang w:val="en-AU" w:eastAsia="en-AU"/>
            </w:rPr>
          </w:pPr>
          <w:hyperlink w:anchor="_Toc44942526" w:history="1">
            <w:r w:rsidR="00DE38AE" w:rsidRPr="00834DF7">
              <w:rPr>
                <w:rStyle w:val="Hyperlink"/>
                <w:noProof/>
              </w:rPr>
              <w:t>2.7.1</w:t>
            </w:r>
            <w:r w:rsidR="00DE38AE">
              <w:rPr>
                <w:rFonts w:cstheme="minorBidi"/>
                <w:noProof/>
                <w:lang w:val="en-AU" w:eastAsia="en-AU"/>
              </w:rPr>
              <w:tab/>
            </w:r>
            <w:r w:rsidR="00DE38AE" w:rsidRPr="00834DF7">
              <w:rPr>
                <w:rStyle w:val="Hyperlink"/>
                <w:noProof/>
              </w:rPr>
              <w:t>Commercial trade</w:t>
            </w:r>
            <w:r w:rsidR="00DE38AE">
              <w:rPr>
                <w:noProof/>
                <w:webHidden/>
              </w:rPr>
              <w:tab/>
            </w:r>
            <w:r w:rsidR="00DE38AE">
              <w:rPr>
                <w:noProof/>
                <w:webHidden/>
              </w:rPr>
              <w:fldChar w:fldCharType="begin"/>
            </w:r>
            <w:r w:rsidR="00DE38AE">
              <w:rPr>
                <w:noProof/>
                <w:webHidden/>
              </w:rPr>
              <w:instrText xml:space="preserve"> PAGEREF _Toc44942526 \h </w:instrText>
            </w:r>
            <w:r w:rsidR="00DE38AE">
              <w:rPr>
                <w:noProof/>
                <w:webHidden/>
              </w:rPr>
            </w:r>
            <w:r w:rsidR="00DE38AE">
              <w:rPr>
                <w:noProof/>
                <w:webHidden/>
              </w:rPr>
              <w:fldChar w:fldCharType="separate"/>
            </w:r>
            <w:r w:rsidR="006C3E12">
              <w:rPr>
                <w:noProof/>
                <w:webHidden/>
              </w:rPr>
              <w:t>19</w:t>
            </w:r>
            <w:r w:rsidR="00DE38AE">
              <w:rPr>
                <w:noProof/>
                <w:webHidden/>
              </w:rPr>
              <w:fldChar w:fldCharType="end"/>
            </w:r>
          </w:hyperlink>
        </w:p>
        <w:p w14:paraId="6181BC7B" w14:textId="67747E7E" w:rsidR="00DE38AE" w:rsidRDefault="00B72096">
          <w:pPr>
            <w:pStyle w:val="TOC3"/>
            <w:tabs>
              <w:tab w:val="left" w:pos="1320"/>
              <w:tab w:val="right" w:leader="dot" w:pos="9202"/>
            </w:tabs>
            <w:rPr>
              <w:rFonts w:cstheme="minorBidi"/>
              <w:noProof/>
              <w:lang w:val="en-AU" w:eastAsia="en-AU"/>
            </w:rPr>
          </w:pPr>
          <w:hyperlink w:anchor="_Toc44942527" w:history="1">
            <w:r w:rsidR="00DE38AE" w:rsidRPr="00834DF7">
              <w:rPr>
                <w:rStyle w:val="Hyperlink"/>
                <w:noProof/>
              </w:rPr>
              <w:t>2.7.2</w:t>
            </w:r>
            <w:r w:rsidR="00DE38AE">
              <w:rPr>
                <w:rFonts w:cstheme="minorBidi"/>
                <w:noProof/>
                <w:lang w:val="en-AU" w:eastAsia="en-AU"/>
              </w:rPr>
              <w:tab/>
            </w:r>
            <w:r w:rsidR="00DE38AE" w:rsidRPr="00834DF7">
              <w:rPr>
                <w:rStyle w:val="Hyperlink"/>
                <w:noProof/>
              </w:rPr>
              <w:t>Administrative Transfers</w:t>
            </w:r>
            <w:r w:rsidR="00DE38AE">
              <w:rPr>
                <w:noProof/>
                <w:webHidden/>
              </w:rPr>
              <w:tab/>
            </w:r>
            <w:r w:rsidR="00DE38AE">
              <w:rPr>
                <w:noProof/>
                <w:webHidden/>
              </w:rPr>
              <w:fldChar w:fldCharType="begin"/>
            </w:r>
            <w:r w:rsidR="00DE38AE">
              <w:rPr>
                <w:noProof/>
                <w:webHidden/>
              </w:rPr>
              <w:instrText xml:space="preserve"> PAGEREF _Toc44942527 \h </w:instrText>
            </w:r>
            <w:r w:rsidR="00DE38AE">
              <w:rPr>
                <w:noProof/>
                <w:webHidden/>
              </w:rPr>
            </w:r>
            <w:r w:rsidR="00DE38AE">
              <w:rPr>
                <w:noProof/>
                <w:webHidden/>
              </w:rPr>
              <w:fldChar w:fldCharType="separate"/>
            </w:r>
            <w:r w:rsidR="006C3E12">
              <w:rPr>
                <w:noProof/>
                <w:webHidden/>
              </w:rPr>
              <w:t>19</w:t>
            </w:r>
            <w:r w:rsidR="00DE38AE">
              <w:rPr>
                <w:noProof/>
                <w:webHidden/>
              </w:rPr>
              <w:fldChar w:fldCharType="end"/>
            </w:r>
          </w:hyperlink>
        </w:p>
        <w:p w14:paraId="4928B50B" w14:textId="6A23879C" w:rsidR="00DE38AE" w:rsidRDefault="00B72096">
          <w:pPr>
            <w:pStyle w:val="TOC2"/>
            <w:rPr>
              <w:rFonts w:eastAsiaTheme="minorEastAsia" w:cstheme="minorBidi"/>
              <w:noProof/>
              <w:color w:val="auto"/>
              <w:szCs w:val="22"/>
            </w:rPr>
          </w:pPr>
          <w:hyperlink w:anchor="_Toc44942528" w:history="1">
            <w:r w:rsidR="00DE38AE" w:rsidRPr="00834DF7">
              <w:rPr>
                <w:rStyle w:val="Hyperlink"/>
                <w:rFonts w:cstheme="minorHAnsi"/>
                <w:noProof/>
              </w:rPr>
              <w:t>2.8</w:t>
            </w:r>
            <w:r w:rsidR="00DE38AE">
              <w:rPr>
                <w:rFonts w:eastAsiaTheme="minorEastAsia" w:cstheme="minorBidi"/>
                <w:noProof/>
                <w:color w:val="auto"/>
                <w:szCs w:val="22"/>
              </w:rPr>
              <w:tab/>
            </w:r>
            <w:r w:rsidR="00DE38AE" w:rsidRPr="00834DF7">
              <w:rPr>
                <w:rStyle w:val="Hyperlink"/>
                <w:noProof/>
              </w:rPr>
              <w:t>Carrying over water for use in 2021–22</w:t>
            </w:r>
            <w:r w:rsidR="00DE38AE">
              <w:rPr>
                <w:noProof/>
                <w:webHidden/>
              </w:rPr>
              <w:tab/>
            </w:r>
            <w:r w:rsidR="00DE38AE">
              <w:rPr>
                <w:noProof/>
                <w:webHidden/>
              </w:rPr>
              <w:fldChar w:fldCharType="begin"/>
            </w:r>
            <w:r w:rsidR="00DE38AE">
              <w:rPr>
                <w:noProof/>
                <w:webHidden/>
              </w:rPr>
              <w:instrText xml:space="preserve"> PAGEREF _Toc44942528 \h </w:instrText>
            </w:r>
            <w:r w:rsidR="00DE38AE">
              <w:rPr>
                <w:noProof/>
                <w:webHidden/>
              </w:rPr>
            </w:r>
            <w:r w:rsidR="00DE38AE">
              <w:rPr>
                <w:noProof/>
                <w:webHidden/>
              </w:rPr>
              <w:fldChar w:fldCharType="separate"/>
            </w:r>
            <w:r w:rsidR="006C3E12">
              <w:rPr>
                <w:noProof/>
                <w:webHidden/>
              </w:rPr>
              <w:t>20</w:t>
            </w:r>
            <w:r w:rsidR="00DE38AE">
              <w:rPr>
                <w:noProof/>
                <w:webHidden/>
              </w:rPr>
              <w:fldChar w:fldCharType="end"/>
            </w:r>
          </w:hyperlink>
        </w:p>
        <w:p w14:paraId="39B6323A" w14:textId="231371A4" w:rsidR="00DE38AE" w:rsidRDefault="00B72096">
          <w:pPr>
            <w:pStyle w:val="TOC1"/>
            <w:tabs>
              <w:tab w:val="left" w:pos="440"/>
              <w:tab w:val="right" w:leader="dot" w:pos="9202"/>
            </w:tabs>
            <w:rPr>
              <w:rFonts w:eastAsiaTheme="minorEastAsia" w:cstheme="minorBidi"/>
              <w:noProof/>
              <w:color w:val="auto"/>
              <w:szCs w:val="22"/>
            </w:rPr>
          </w:pPr>
          <w:hyperlink w:anchor="_Toc44942529" w:history="1">
            <w:r w:rsidR="00DE38AE" w:rsidRPr="00834DF7">
              <w:rPr>
                <w:rStyle w:val="Hyperlink"/>
                <w:noProof/>
              </w:rPr>
              <w:t>3</w:t>
            </w:r>
            <w:r w:rsidR="00DE38AE">
              <w:rPr>
                <w:rFonts w:eastAsiaTheme="minorEastAsia" w:cstheme="minorBidi"/>
                <w:noProof/>
                <w:color w:val="auto"/>
                <w:szCs w:val="22"/>
              </w:rPr>
              <w:tab/>
            </w:r>
            <w:r w:rsidR="00DE38AE" w:rsidRPr="00834DF7">
              <w:rPr>
                <w:rStyle w:val="Hyperlink"/>
                <w:noProof/>
              </w:rPr>
              <w:t>Valley Water Plans</w:t>
            </w:r>
            <w:r w:rsidR="00DE38AE">
              <w:rPr>
                <w:noProof/>
                <w:webHidden/>
              </w:rPr>
              <w:tab/>
            </w:r>
            <w:r w:rsidR="00DE38AE">
              <w:rPr>
                <w:noProof/>
                <w:webHidden/>
              </w:rPr>
              <w:fldChar w:fldCharType="begin"/>
            </w:r>
            <w:r w:rsidR="00DE38AE">
              <w:rPr>
                <w:noProof/>
                <w:webHidden/>
              </w:rPr>
              <w:instrText xml:space="preserve"> PAGEREF _Toc44942529 \h </w:instrText>
            </w:r>
            <w:r w:rsidR="00DE38AE">
              <w:rPr>
                <w:noProof/>
                <w:webHidden/>
              </w:rPr>
            </w:r>
            <w:r w:rsidR="00DE38AE">
              <w:rPr>
                <w:noProof/>
                <w:webHidden/>
              </w:rPr>
              <w:fldChar w:fldCharType="separate"/>
            </w:r>
            <w:r w:rsidR="006C3E12">
              <w:rPr>
                <w:noProof/>
                <w:webHidden/>
              </w:rPr>
              <w:t>21</w:t>
            </w:r>
            <w:r w:rsidR="00DE38AE">
              <w:rPr>
                <w:noProof/>
                <w:webHidden/>
              </w:rPr>
              <w:fldChar w:fldCharType="end"/>
            </w:r>
          </w:hyperlink>
        </w:p>
        <w:p w14:paraId="77CD9680" w14:textId="53CDE286" w:rsidR="00316F8D" w:rsidRDefault="00316F8D">
          <w:r>
            <w:rPr>
              <w:b/>
              <w:bCs/>
              <w:noProof/>
            </w:rPr>
            <w:fldChar w:fldCharType="end"/>
          </w:r>
        </w:p>
      </w:sdtContent>
    </w:sdt>
    <w:p w14:paraId="2513A86F" w14:textId="77777777" w:rsidR="00316F8D" w:rsidRDefault="00316F8D">
      <w:pPr>
        <w:spacing w:after="0"/>
        <w:sectPr w:rsidR="00316F8D" w:rsidSect="00C96A2B">
          <w:headerReference w:type="even" r:id="rId28"/>
          <w:headerReference w:type="default" r:id="rId29"/>
          <w:footerReference w:type="default" r:id="rId30"/>
          <w:headerReference w:type="first" r:id="rId31"/>
          <w:pgSz w:w="11906" w:h="16838"/>
          <w:pgMar w:top="1135" w:right="1276" w:bottom="567" w:left="1418" w:header="425" w:footer="425"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9770"/>
      </w:tblGrid>
      <w:tr w:rsidR="00C96A2B" w14:paraId="52406AF3" w14:textId="77777777" w:rsidTr="00533FC3">
        <w:trPr>
          <w:cnfStyle w:val="100000000000" w:firstRow="1" w:lastRow="0" w:firstColumn="0" w:lastColumn="0" w:oddVBand="0" w:evenVBand="0" w:oddHBand="0" w:evenHBand="0" w:firstRowFirstColumn="0" w:firstRowLastColumn="0" w:lastRowFirstColumn="0" w:lastRowLastColumn="0"/>
        </w:trPr>
        <w:tc>
          <w:tcPr>
            <w:tcW w:w="9770" w:type="dxa"/>
            <w:shd w:val="clear" w:color="auto" w:fill="B6DDE8" w:themeFill="accent5" w:themeFillTint="66"/>
          </w:tcPr>
          <w:p w14:paraId="71CCA0C4" w14:textId="0CCA03F0" w:rsidR="00C96A2B" w:rsidRDefault="00C96A2B" w:rsidP="00533FC3">
            <w:pPr>
              <w:pStyle w:val="Heading1"/>
              <w:outlineLvl w:val="0"/>
            </w:pPr>
            <w:bookmarkStart w:id="6" w:name="_Toc44942498"/>
            <w:r w:rsidRPr="00530DCD">
              <w:t xml:space="preserve">How </w:t>
            </w:r>
            <w:r w:rsidRPr="004D5EBB">
              <w:t>we</w:t>
            </w:r>
            <w:r w:rsidRPr="00530DCD">
              <w:t xml:space="preserve"> plan </w:t>
            </w:r>
            <w:r w:rsidR="00D23951">
              <w:t>and make decisions</w:t>
            </w:r>
            <w:bookmarkEnd w:id="6"/>
          </w:p>
        </w:tc>
      </w:tr>
    </w:tbl>
    <w:p w14:paraId="0837A9E4" w14:textId="09892DF9" w:rsidR="00822126" w:rsidRDefault="000E2B98" w:rsidP="00533FC3">
      <w:pPr>
        <w:pStyle w:val="Heading2"/>
      </w:pPr>
      <w:bookmarkStart w:id="7" w:name="_Toc44942499"/>
      <w:r>
        <w:t>Introduction</w:t>
      </w:r>
      <w:bookmarkEnd w:id="7"/>
    </w:p>
    <w:p w14:paraId="46EC98D7" w14:textId="77777777" w:rsidR="00BD3005" w:rsidRPr="00080C89" w:rsidRDefault="00BD3005" w:rsidP="00533FC3">
      <w:pPr>
        <w:pStyle w:val="Heading3"/>
      </w:pPr>
      <w:bookmarkStart w:id="8" w:name="_Toc44942500"/>
      <w:r w:rsidRPr="00080C89">
        <w:t>Water for the Environment</w:t>
      </w:r>
      <w:bookmarkEnd w:id="8"/>
    </w:p>
    <w:p w14:paraId="5B6DE379" w14:textId="5783D748" w:rsidR="00775A9F" w:rsidRDefault="002B5E9C" w:rsidP="00BD3005">
      <w:r>
        <w:t xml:space="preserve">The </w:t>
      </w:r>
      <w:r w:rsidR="00BD3005" w:rsidRPr="00BD3005">
        <w:t xml:space="preserve">rivers </w:t>
      </w:r>
      <w:r>
        <w:t>of the Murray-Darling Basin have experienced significant changes over the past 100 years</w:t>
      </w:r>
      <w:r w:rsidR="00BD3005" w:rsidRPr="00BD3005">
        <w:t>. As agriculture, industries and communities have grown over time, water use has increased dramatically</w:t>
      </w:r>
      <w:r w:rsidR="00775A9F">
        <w:t>.</w:t>
      </w:r>
      <w:r w:rsidR="00775A9F" w:rsidRPr="00775A9F">
        <w:t xml:space="preserve"> </w:t>
      </w:r>
      <w:r w:rsidR="00775A9F">
        <w:t xml:space="preserve">While benefiting our food and fibre production, this has seen </w:t>
      </w:r>
      <w:r w:rsidR="00BD3005" w:rsidRPr="00BD3005">
        <w:t>as much as 50</w:t>
      </w:r>
      <w:r w:rsidR="0003038A">
        <w:t xml:space="preserve"> per cent</w:t>
      </w:r>
      <w:r w:rsidR="00BD3005" w:rsidRPr="00BD3005">
        <w:t xml:space="preserve"> of natural flows removed from the river in some locations. </w:t>
      </w:r>
      <w:r w:rsidR="00775A9F">
        <w:t>T</w:t>
      </w:r>
      <w:r>
        <w:t>he changes</w:t>
      </w:r>
      <w:r w:rsidR="00775A9F">
        <w:t xml:space="preserve"> in river flows</w:t>
      </w:r>
      <w:r>
        <w:t xml:space="preserve"> </w:t>
      </w:r>
      <w:r w:rsidR="00775A9F">
        <w:t xml:space="preserve">have seen the health of our environment decline over many decades, which has had negative impacts on native fish, waterbirds, forests, woodlands and wetlands. </w:t>
      </w:r>
    </w:p>
    <w:p w14:paraId="5CBA4C51" w14:textId="0703CF81" w:rsidR="002B5E9C" w:rsidRDefault="00BD3005" w:rsidP="00BD3005">
      <w:r w:rsidRPr="00BD3005">
        <w:t xml:space="preserve">‘Water for the environment’ </w:t>
      </w:r>
      <w:r w:rsidR="00775A9F">
        <w:t xml:space="preserve">is water that is managed with the </w:t>
      </w:r>
      <w:r w:rsidR="00775A9F" w:rsidRPr="00BD3005">
        <w:t>aim o</w:t>
      </w:r>
      <w:r w:rsidR="00775A9F">
        <w:t>f</w:t>
      </w:r>
      <w:r w:rsidR="00775A9F" w:rsidRPr="00BD3005">
        <w:t xml:space="preserve"> restor</w:t>
      </w:r>
      <w:r w:rsidR="00775A9F">
        <w:t>ing</w:t>
      </w:r>
      <w:r w:rsidR="00775A9F" w:rsidRPr="00BD3005">
        <w:t xml:space="preserve"> </w:t>
      </w:r>
      <w:r w:rsidR="00775A9F">
        <w:t xml:space="preserve">the </w:t>
      </w:r>
      <w:r w:rsidR="00775A9F" w:rsidRPr="00BD3005">
        <w:t>health</w:t>
      </w:r>
      <w:r w:rsidR="00775A9F">
        <w:t xml:space="preserve"> of the Basin’s rivers for the benefit of all users.</w:t>
      </w:r>
      <w:r w:rsidR="00775A9F" w:rsidRPr="00BD3005">
        <w:t xml:space="preserve"> </w:t>
      </w:r>
      <w:r w:rsidRPr="00BD3005">
        <w:t xml:space="preserve">Water is allocated to federal and state environmental water holders across the Basin, who make decisions about when, where and how much water is released for the environment </w:t>
      </w:r>
      <w:r w:rsidR="00775A9F">
        <w:t xml:space="preserve">and </w:t>
      </w:r>
      <w:r w:rsidR="00775A9F" w:rsidRPr="00BD3005">
        <w:t>deliver flows to where nature needs it.</w:t>
      </w:r>
    </w:p>
    <w:p w14:paraId="1615D0FD" w14:textId="1105A455" w:rsidR="00775A9F" w:rsidRPr="00EC1FEA" w:rsidRDefault="00775A9F" w:rsidP="00533FC3">
      <w:pPr>
        <w:pStyle w:val="Heading3"/>
      </w:pPr>
      <w:bookmarkStart w:id="9" w:name="_Toc44942501"/>
      <w:r w:rsidRPr="00EC1FEA">
        <w:t>Commonwealth Environmental Water Holder</w:t>
      </w:r>
      <w:bookmarkEnd w:id="9"/>
    </w:p>
    <w:p w14:paraId="44994B67" w14:textId="72362830" w:rsidR="00822126" w:rsidRPr="006821CB" w:rsidRDefault="00822126" w:rsidP="00822126">
      <w:r w:rsidRPr="006821CB">
        <w:t xml:space="preserve">The Commonwealth Environmental Water </w:t>
      </w:r>
      <w:r>
        <w:t>Holder (CEWH)</w:t>
      </w:r>
      <w:r w:rsidRPr="006821CB">
        <w:t xml:space="preserve"> is a statutory position established by the </w:t>
      </w:r>
      <w:r w:rsidRPr="00A4558C">
        <w:rPr>
          <w:i/>
        </w:rPr>
        <w:t>Water</w:t>
      </w:r>
      <w:r w:rsidR="0003038A">
        <w:rPr>
          <w:i/>
        </w:rPr>
        <w:t> </w:t>
      </w:r>
      <w:r w:rsidRPr="00A4558C">
        <w:rPr>
          <w:i/>
        </w:rPr>
        <w:t>Act 2007</w:t>
      </w:r>
      <w:r w:rsidRPr="006821CB">
        <w:t xml:space="preserve"> (the Water Act) to manage the Commonwealth environmental water holdings. This water must be managed to protect or restore the rivers, wetlands and floodplains (and the native animals and plants they support) of the Murray-Darling Basin, to give effect to relevant international agreements.</w:t>
      </w:r>
    </w:p>
    <w:p w14:paraId="22BAB700" w14:textId="67800A63" w:rsidR="00822126" w:rsidRDefault="00822126" w:rsidP="00822126">
      <w:r w:rsidRPr="006821CB">
        <w:t xml:space="preserve">Ms Jody Swirepik </w:t>
      </w:r>
      <w:r w:rsidR="00BD3005">
        <w:t>is the current CEWH</w:t>
      </w:r>
      <w:r w:rsidRPr="006821CB">
        <w:t>. Ms Swirepik is supported by staff of the Commonwealth Environmental Water Office</w:t>
      </w:r>
      <w:r>
        <w:t xml:space="preserve"> (CEWO) </w:t>
      </w:r>
      <w:r w:rsidRPr="006821CB">
        <w:t xml:space="preserve">within the Department </w:t>
      </w:r>
      <w:r w:rsidR="00E57CB8">
        <w:t xml:space="preserve">of </w:t>
      </w:r>
      <w:r w:rsidRPr="006821CB">
        <w:t>Agriculture, Water and the Environment. The C</w:t>
      </w:r>
      <w:r>
        <w:t xml:space="preserve">EWO </w:t>
      </w:r>
      <w:r w:rsidRPr="006821CB">
        <w:t>employs six full</w:t>
      </w:r>
      <w:r w:rsidR="00E57CB8">
        <w:t>-</w:t>
      </w:r>
      <w:r w:rsidRPr="006821CB">
        <w:t>time local engagement officers who live and work in regional centres across the Murray-Darling Basin.</w:t>
      </w:r>
    </w:p>
    <w:p w14:paraId="486446DE" w14:textId="08CDBED2" w:rsidR="00BD3005" w:rsidRDefault="00BD3005" w:rsidP="00BD3005">
      <w:r w:rsidRPr="006821CB">
        <w:t xml:space="preserve">The </w:t>
      </w:r>
      <w:r w:rsidR="003230BE">
        <w:t>CEWH</w:t>
      </w:r>
      <w:r w:rsidRPr="006821CB">
        <w:t xml:space="preserve"> is governed by the Water Act and the </w:t>
      </w:r>
      <w:r w:rsidRPr="00A4558C">
        <w:rPr>
          <w:i/>
        </w:rPr>
        <w:t>Basin Plan 2012</w:t>
      </w:r>
      <w:r w:rsidRPr="006821CB">
        <w:t xml:space="preserve"> (Basin Plan) and must comply with the specific requirements and standards of Commonwealth and state legal, policy and environmental legislation and frameworks.</w:t>
      </w:r>
    </w:p>
    <w:p w14:paraId="766A96F5" w14:textId="4C6A3233" w:rsidR="006039B2" w:rsidRDefault="003230BE" w:rsidP="00822126">
      <w:r>
        <w:rPr>
          <w:szCs w:val="22"/>
        </w:rPr>
        <w:t xml:space="preserve">The water managed by the CEWH are a mix of entitlement types held across </w:t>
      </w:r>
      <w:r w:rsidR="00017D91">
        <w:rPr>
          <w:szCs w:val="22"/>
        </w:rPr>
        <w:t>24</w:t>
      </w:r>
      <w:r>
        <w:rPr>
          <w:szCs w:val="22"/>
        </w:rPr>
        <w:t xml:space="preserve"> catchments. </w:t>
      </w:r>
      <w:r w:rsidR="006039B2" w:rsidRPr="006821CB">
        <w:t xml:space="preserve">The rules governing the entitlements vary across states and across </w:t>
      </w:r>
      <w:r w:rsidR="00D31CD4">
        <w:t>valley</w:t>
      </w:r>
      <w:r w:rsidR="00D31CD4" w:rsidRPr="006821CB">
        <w:t>s,</w:t>
      </w:r>
      <w:r w:rsidR="006039B2" w:rsidRPr="006821CB">
        <w:t xml:space="preserve"> but they are subject to the same fees, allocations, carryover and other rules as equivalent entitlements held by other water users. </w:t>
      </w:r>
    </w:p>
    <w:p w14:paraId="6B9D8C8D" w14:textId="6700EF6C" w:rsidR="000E2B98" w:rsidRPr="000D76A2" w:rsidRDefault="000E2B98" w:rsidP="00533FC3">
      <w:pPr>
        <w:pStyle w:val="Heading3"/>
      </w:pPr>
      <w:bookmarkStart w:id="10" w:name="_Toc44942502"/>
      <w:r>
        <w:t>What are the options for managing water for the environment?</w:t>
      </w:r>
      <w:bookmarkEnd w:id="10"/>
    </w:p>
    <w:p w14:paraId="48E2C2A7" w14:textId="50D04CE2" w:rsidR="000E2B98" w:rsidRDefault="000E2B98" w:rsidP="00EC1FEA">
      <w:r w:rsidRPr="000E2B98">
        <w:t xml:space="preserve">The </w:t>
      </w:r>
      <w:r w:rsidR="009107E7">
        <w:t xml:space="preserve">CEWH </w:t>
      </w:r>
      <w:r w:rsidRPr="000E2B98">
        <w:t>is a diligent, responsive and prudent operator.  Commonwealth</w:t>
      </w:r>
      <w:r>
        <w:t xml:space="preserve"> water for the</w:t>
      </w:r>
      <w:r w:rsidRPr="000E2B98">
        <w:t xml:space="preserve"> </w:t>
      </w:r>
      <w:r w:rsidR="005B08BF">
        <w:t xml:space="preserve">environment </w:t>
      </w:r>
      <w:r w:rsidRPr="000E2B98">
        <w:t>is managed efficiently and effectively, focused on maximising beneficial outcomes</w:t>
      </w:r>
      <w:r>
        <w:t xml:space="preserve">. </w:t>
      </w:r>
      <w:r w:rsidR="00EC1FEA">
        <w:t xml:space="preserve">The options for managing </w:t>
      </w:r>
      <w:r w:rsidR="005B08BF">
        <w:t>this water</w:t>
      </w:r>
      <w:r w:rsidR="00EC1FEA">
        <w:t xml:space="preserve"> include</w:t>
      </w:r>
      <w:r w:rsidRPr="006821CB">
        <w:t>:</w:t>
      </w:r>
    </w:p>
    <w:p w14:paraId="2F0D1935" w14:textId="56D1A954" w:rsidR="00BA30E3" w:rsidRDefault="00BA30E3" w:rsidP="00BA30E3">
      <w:pPr>
        <w:pStyle w:val="DotStyle1"/>
        <w:numPr>
          <w:ilvl w:val="0"/>
          <w:numId w:val="0"/>
        </w:numPr>
        <w:spacing w:after="0"/>
        <w:ind w:left="2127"/>
      </w:pPr>
      <w:r>
        <w:rPr>
          <w:noProof/>
          <w:lang w:val="en-AU"/>
        </w:rPr>
        <w:drawing>
          <wp:anchor distT="0" distB="0" distL="114300" distR="114300" simplePos="0" relativeHeight="251658243" behindDoc="1" locked="0" layoutInCell="1" allowOverlap="1" wp14:anchorId="2CAE9378" wp14:editId="2BB719D1">
            <wp:simplePos x="0" y="0"/>
            <wp:positionH relativeFrom="margin">
              <wp:posOffset>296545</wp:posOffset>
            </wp:positionH>
            <wp:positionV relativeFrom="paragraph">
              <wp:posOffset>121285</wp:posOffset>
            </wp:positionV>
            <wp:extent cx="416560" cy="425450"/>
            <wp:effectExtent l="0" t="0" r="2540" b="0"/>
            <wp:wrapTight wrapText="bothSides">
              <wp:wrapPolygon edited="0">
                <wp:start x="0" y="0"/>
                <wp:lineTo x="0" y="20310"/>
                <wp:lineTo x="20744" y="20310"/>
                <wp:lineTo x="20744" y="0"/>
                <wp:lineTo x="0" y="0"/>
              </wp:wrapPolygon>
            </wp:wrapTight>
            <wp:docPr id="7" name="Picture 7" descr="image showing three drops of water indicating delivery and use of environmental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16560" cy="42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26D9D" w14:textId="557FEE49" w:rsidR="000E2B98" w:rsidRDefault="000E2B98" w:rsidP="00BA30E3">
      <w:pPr>
        <w:pStyle w:val="DotStyle1"/>
        <w:ind w:left="2127"/>
      </w:pPr>
      <w:r w:rsidRPr="006821CB">
        <w:t xml:space="preserve">delivering water to a river or floodplain to meet an identified environmental demand </w:t>
      </w:r>
      <w:r>
        <w:t>(</w:t>
      </w:r>
      <w:r w:rsidRPr="007D3D7C">
        <w:rPr>
          <w:b/>
        </w:rPr>
        <w:t>use</w:t>
      </w:r>
      <w:r>
        <w:t>)</w:t>
      </w:r>
      <w:r w:rsidR="00BA30E3" w:rsidRPr="00BA30E3">
        <w:rPr>
          <w:noProof/>
        </w:rPr>
        <w:t xml:space="preserve"> </w:t>
      </w:r>
    </w:p>
    <w:p w14:paraId="7A71110F" w14:textId="59D64E92" w:rsidR="000E2B98" w:rsidRPr="006821CB" w:rsidRDefault="00BA30E3" w:rsidP="00BA30E3">
      <w:pPr>
        <w:pStyle w:val="DotStyle1"/>
        <w:ind w:left="2127"/>
      </w:pPr>
      <w:r>
        <w:rPr>
          <w:noProof/>
          <w:lang w:val="en-AU"/>
        </w:rPr>
        <w:drawing>
          <wp:anchor distT="0" distB="0" distL="114300" distR="114300" simplePos="0" relativeHeight="251658244" behindDoc="1" locked="0" layoutInCell="1" allowOverlap="1" wp14:anchorId="7B784A88" wp14:editId="7DC928D2">
            <wp:simplePos x="0" y="0"/>
            <wp:positionH relativeFrom="column">
              <wp:posOffset>296545</wp:posOffset>
            </wp:positionH>
            <wp:positionV relativeFrom="paragraph">
              <wp:posOffset>27940</wp:posOffset>
            </wp:positionV>
            <wp:extent cx="444500" cy="469900"/>
            <wp:effectExtent l="0" t="0" r="0" b="6350"/>
            <wp:wrapTight wrapText="bothSides">
              <wp:wrapPolygon edited="0">
                <wp:start x="0" y="0"/>
                <wp:lineTo x="0" y="21016"/>
                <wp:lineTo x="20366" y="21016"/>
                <wp:lineTo x="20366" y="0"/>
                <wp:lineTo x="0" y="0"/>
              </wp:wrapPolygon>
            </wp:wrapTight>
            <wp:docPr id="8" name="Picture 8" descr="image of a drop of water going into a bucket, indicating water being stored for l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44500"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B98" w:rsidRPr="006821CB">
        <w:t>leaving water in storage and carrying it over for use in the next water year (</w:t>
      </w:r>
      <w:r w:rsidR="000E2B98" w:rsidRPr="007D3D7C">
        <w:rPr>
          <w:b/>
        </w:rPr>
        <w:t>carryover</w:t>
      </w:r>
      <w:r w:rsidR="000E2B98" w:rsidRPr="006821CB">
        <w:t>)</w:t>
      </w:r>
    </w:p>
    <w:p w14:paraId="5EA873D8" w14:textId="075980EA" w:rsidR="000E2B98" w:rsidRPr="006821CB" w:rsidRDefault="00527588" w:rsidP="00BA30E3">
      <w:pPr>
        <w:pStyle w:val="DotStyle1"/>
        <w:ind w:left="2127"/>
      </w:pPr>
      <w:r>
        <w:rPr>
          <w:noProof/>
          <w:lang w:val="en-AU"/>
        </w:rPr>
        <w:drawing>
          <wp:anchor distT="0" distB="0" distL="114300" distR="114300" simplePos="0" relativeHeight="251658245" behindDoc="1" locked="0" layoutInCell="1" allowOverlap="1" wp14:anchorId="5D9E29A8" wp14:editId="2DB7DF37">
            <wp:simplePos x="0" y="0"/>
            <wp:positionH relativeFrom="page">
              <wp:posOffset>917575</wp:posOffset>
            </wp:positionH>
            <wp:positionV relativeFrom="paragraph">
              <wp:posOffset>203200</wp:posOffset>
            </wp:positionV>
            <wp:extent cx="444500" cy="439420"/>
            <wp:effectExtent l="0" t="0" r="0" b="0"/>
            <wp:wrapTight wrapText="bothSides">
              <wp:wrapPolygon edited="0">
                <wp:start x="0" y="0"/>
                <wp:lineTo x="0" y="20601"/>
                <wp:lineTo x="20366" y="20601"/>
                <wp:lineTo x="20366" y="0"/>
                <wp:lineTo x="0" y="0"/>
              </wp:wrapPolygon>
            </wp:wrapTight>
            <wp:docPr id="9" name="Picture 9" descr="image of a handshake with a dollar sign above, indicating trade of environmental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44500" cy="43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B98" w:rsidRPr="006821CB">
        <w:t>trading water</w:t>
      </w:r>
      <w:r w:rsidR="000E2B98">
        <w:t xml:space="preserve"> (</w:t>
      </w:r>
      <w:r w:rsidR="000E2B98" w:rsidRPr="007D3D7C">
        <w:rPr>
          <w:b/>
        </w:rPr>
        <w:t>trade</w:t>
      </w:r>
      <w:r w:rsidR="000E2B98">
        <w:t>)</w:t>
      </w:r>
      <w:r w:rsidR="000E2B98" w:rsidRPr="006821CB">
        <w:t>, which includes:</w:t>
      </w:r>
      <w:r w:rsidR="00BA30E3" w:rsidRPr="00BA30E3">
        <w:rPr>
          <w:noProof/>
        </w:rPr>
        <w:t xml:space="preserve"> </w:t>
      </w:r>
    </w:p>
    <w:p w14:paraId="7F7107FF" w14:textId="7CF61390" w:rsidR="000E2B98" w:rsidRPr="006821CB" w:rsidRDefault="000E2B98" w:rsidP="00BA30E3">
      <w:pPr>
        <w:pStyle w:val="DotStyle2"/>
        <w:ind w:left="2552"/>
      </w:pPr>
      <w:r w:rsidRPr="006821CB">
        <w:t xml:space="preserve">transferring water between connected catchments </w:t>
      </w:r>
    </w:p>
    <w:p w14:paraId="2E4CBC5F" w14:textId="277CD6D1" w:rsidR="000E2B98" w:rsidRPr="006821CB" w:rsidRDefault="000E2B98" w:rsidP="00BA30E3">
      <w:pPr>
        <w:pStyle w:val="DotStyle2"/>
        <w:ind w:left="2552"/>
      </w:pPr>
      <w:r w:rsidRPr="006821CB">
        <w:t xml:space="preserve">buying and selling water allocations </w:t>
      </w:r>
    </w:p>
    <w:p w14:paraId="50E3505E" w14:textId="3D18B0E2" w:rsidR="000E2B98" w:rsidRPr="006821CB" w:rsidRDefault="00EC1FEA" w:rsidP="00BA30E3">
      <w:pPr>
        <w:pStyle w:val="DotStyle2"/>
        <w:ind w:left="2552"/>
      </w:pPr>
      <w:r>
        <w:t xml:space="preserve">using the proceeds from selling water to </w:t>
      </w:r>
      <w:r w:rsidR="000E2B98" w:rsidRPr="006821CB">
        <w:t xml:space="preserve">invest in activities that improve the outcomes from </w:t>
      </w:r>
      <w:r>
        <w:t>the use of water for the environment</w:t>
      </w:r>
      <w:r w:rsidR="000E2B98" w:rsidRPr="006821CB">
        <w:t>.</w:t>
      </w:r>
    </w:p>
    <w:p w14:paraId="509AE88A" w14:textId="7CAFFEA6" w:rsidR="00EC1FEA" w:rsidRDefault="00EC1FEA" w:rsidP="00822126">
      <w:r>
        <w:rPr>
          <w:lang w:val="en-GB"/>
        </w:rPr>
        <w:t>Each year the CEWO considers and plans for how it will manage Commonwealth water</w:t>
      </w:r>
      <w:r w:rsidR="003E45E1">
        <w:rPr>
          <w:lang w:val="en-GB"/>
        </w:rPr>
        <w:t xml:space="preserve"> for the </w:t>
      </w:r>
      <w:r w:rsidR="00F04E6B">
        <w:rPr>
          <w:lang w:val="en-GB"/>
        </w:rPr>
        <w:t>environment.</w:t>
      </w:r>
      <w:r w:rsidR="00F04E6B" w:rsidRPr="006821CB">
        <w:t xml:space="preserve"> This</w:t>
      </w:r>
      <w:r w:rsidR="00822126" w:rsidRPr="006821CB">
        <w:t xml:space="preserve"> </w:t>
      </w:r>
      <w:r w:rsidR="003E45E1">
        <w:t>document</w:t>
      </w:r>
      <w:r w:rsidR="003E45E1" w:rsidRPr="006821CB">
        <w:t xml:space="preserve"> </w:t>
      </w:r>
      <w:r w:rsidR="00822126" w:rsidRPr="006821CB">
        <w:t xml:space="preserve">explains </w:t>
      </w:r>
      <w:r w:rsidR="00822126">
        <w:t xml:space="preserve">the process by which we </w:t>
      </w:r>
      <w:r w:rsidR="004C7BA9">
        <w:t xml:space="preserve">plan and </w:t>
      </w:r>
      <w:r w:rsidR="00822126">
        <w:t xml:space="preserve">manage </w:t>
      </w:r>
      <w:r w:rsidR="005B08BF">
        <w:t xml:space="preserve">this water </w:t>
      </w:r>
      <w:r w:rsidR="00822126" w:rsidRPr="006821CB">
        <w:t xml:space="preserve">and </w:t>
      </w:r>
      <w:r w:rsidR="003E45E1">
        <w:t>captures</w:t>
      </w:r>
      <w:r>
        <w:t xml:space="preserve"> the key information that will inform the CEWH’s decisions in 2020–21. The plan reflects the collective effort of a multitude of government agencies, scientists, First Nations, and community organisations that </w:t>
      </w:r>
      <w:r w:rsidR="005B08BF">
        <w:t xml:space="preserve">have provided valuable </w:t>
      </w:r>
      <w:r>
        <w:t>input.</w:t>
      </w:r>
      <w:r w:rsidR="004C7BA9">
        <w:t xml:space="preserve"> </w:t>
      </w:r>
    </w:p>
    <w:p w14:paraId="16D56BE6" w14:textId="3AE48391" w:rsidR="003E45E1" w:rsidRPr="000D76A2" w:rsidRDefault="003E45E1" w:rsidP="00533FC3">
      <w:pPr>
        <w:pStyle w:val="Heading3"/>
      </w:pPr>
      <w:bookmarkStart w:id="11" w:name="_Toc44942503"/>
      <w:r>
        <w:t>Providing feedback</w:t>
      </w:r>
      <w:bookmarkEnd w:id="11"/>
    </w:p>
    <w:p w14:paraId="18FF3643" w14:textId="4AD6833C" w:rsidR="00822126" w:rsidRDefault="00822126" w:rsidP="00822126">
      <w:pPr>
        <w:rPr>
          <w:color w:val="auto"/>
        </w:rPr>
      </w:pPr>
      <w:r w:rsidRPr="006821CB">
        <w:t>The C</w:t>
      </w:r>
      <w:r>
        <w:t>EWO</w:t>
      </w:r>
      <w:r w:rsidRPr="006821CB">
        <w:t xml:space="preserve"> welcomes information from the community on how</w:t>
      </w:r>
      <w:r>
        <w:t> </w:t>
      </w:r>
      <w:r w:rsidRPr="006821CB">
        <w:t>environmental water can best be managed. If you have any comments or suggestions, please call</w:t>
      </w:r>
      <w:r>
        <w:t> </w:t>
      </w:r>
      <w:r w:rsidRPr="006821CB">
        <w:t>1800</w:t>
      </w:r>
      <w:r>
        <w:t> </w:t>
      </w:r>
      <w:r w:rsidRPr="006821CB">
        <w:t>218</w:t>
      </w:r>
      <w:r>
        <w:t> </w:t>
      </w:r>
      <w:r w:rsidRPr="006821CB">
        <w:t xml:space="preserve">478 or send an email to: </w:t>
      </w:r>
      <w:hyperlink r:id="rId35" w:history="1">
        <w:r w:rsidRPr="00073CD7">
          <w:rPr>
            <w:rStyle w:val="Hyperlink"/>
          </w:rPr>
          <w:t>ewater@awe.gov.au</w:t>
        </w:r>
      </w:hyperlink>
      <w:r w:rsidRPr="00C30990">
        <w:rPr>
          <w:color w:val="auto"/>
        </w:rPr>
        <w:t>.</w:t>
      </w:r>
    </w:p>
    <w:p w14:paraId="11D15886" w14:textId="2D141D59" w:rsidR="00822126" w:rsidRDefault="00822126" w:rsidP="00822126">
      <w:pPr>
        <w:rPr>
          <w:color w:val="auto"/>
        </w:rPr>
      </w:pPr>
      <w:r>
        <w:rPr>
          <w:color w:val="auto"/>
        </w:rPr>
        <w:t xml:space="preserve">Visit </w:t>
      </w:r>
      <w:hyperlink r:id="rId36" w:history="1">
        <w:r w:rsidRPr="00073CD7">
          <w:rPr>
            <w:rStyle w:val="Hyperlink"/>
          </w:rPr>
          <w:t>www.environment.gov.au/water/cewo</w:t>
        </w:r>
      </w:hyperlink>
      <w:r w:rsidRPr="00384DEB">
        <w:rPr>
          <w:rStyle w:val="Hyperlink"/>
          <w:u w:val="none"/>
        </w:rPr>
        <w:t xml:space="preserve"> </w:t>
      </w:r>
      <w:r>
        <w:rPr>
          <w:color w:val="auto"/>
        </w:rPr>
        <w:t>for more information on Commonwealth water for the environment.</w:t>
      </w:r>
    </w:p>
    <w:p w14:paraId="4094ABB2" w14:textId="1B678FC8" w:rsidR="00DC4028" w:rsidRDefault="00DC4028" w:rsidP="00533FC3">
      <w:pPr>
        <w:pStyle w:val="Heading2"/>
      </w:pPr>
      <w:bookmarkStart w:id="12" w:name="_Toc44942504"/>
      <w:r>
        <w:t>Planning Commonwealth environmental water use</w:t>
      </w:r>
      <w:bookmarkEnd w:id="12"/>
    </w:p>
    <w:p w14:paraId="4C1C077C" w14:textId="74EFD48D" w:rsidR="009343C0" w:rsidRPr="00B26881" w:rsidRDefault="00DC4028" w:rsidP="006E109D">
      <w:pPr>
        <w:rPr>
          <w:lang w:val="en-GB"/>
        </w:rPr>
      </w:pPr>
      <w:r w:rsidRPr="00166154">
        <w:rPr>
          <w:lang w:val="en-GB"/>
        </w:rPr>
        <w:t xml:space="preserve">Each year the CEWO </w:t>
      </w:r>
      <w:r w:rsidR="00FD45CA" w:rsidRPr="00166154">
        <w:rPr>
          <w:lang w:val="en-GB"/>
        </w:rPr>
        <w:t xml:space="preserve">considers and plans for how it will manage Commonwealth environmental water. The objective of </w:t>
      </w:r>
      <w:r w:rsidR="00FD45CA" w:rsidRPr="00B26881">
        <w:rPr>
          <w:lang w:val="en-GB"/>
        </w:rPr>
        <w:t>the planning is to support</w:t>
      </w:r>
      <w:r w:rsidR="009343C0" w:rsidRPr="00B26881">
        <w:rPr>
          <w:lang w:val="en-GB"/>
        </w:rPr>
        <w:t xml:space="preserve"> </w:t>
      </w:r>
      <w:r w:rsidR="00166154" w:rsidRPr="00B26881">
        <w:rPr>
          <w:lang w:val="en-GB"/>
        </w:rPr>
        <w:t>the CEWH’s</w:t>
      </w:r>
      <w:r w:rsidR="00FD45CA" w:rsidRPr="00B26881">
        <w:rPr>
          <w:lang w:val="en-GB"/>
        </w:rPr>
        <w:t xml:space="preserve"> decisions </w:t>
      </w:r>
      <w:r w:rsidR="00166154" w:rsidRPr="00B26881">
        <w:rPr>
          <w:lang w:val="en-GB"/>
        </w:rPr>
        <w:t xml:space="preserve">on making best use of the available water </w:t>
      </w:r>
      <w:r w:rsidR="00FD45CA" w:rsidRPr="00B26881">
        <w:rPr>
          <w:lang w:val="en-GB"/>
        </w:rPr>
        <w:t xml:space="preserve">across years and across catchments. </w:t>
      </w:r>
      <w:r w:rsidR="00166154" w:rsidRPr="00B26881">
        <w:rPr>
          <w:lang w:val="en-GB"/>
        </w:rPr>
        <w:t>It also supports coordination of water deliveries with other environmental water holders and river operators.</w:t>
      </w:r>
      <w:r w:rsidR="00FD45CA" w:rsidRPr="00B26881">
        <w:rPr>
          <w:lang w:val="en-GB"/>
        </w:rPr>
        <w:t xml:space="preserve"> </w:t>
      </w:r>
    </w:p>
    <w:p w14:paraId="49E8B193" w14:textId="3F56395D" w:rsidR="003E45E1" w:rsidRPr="00B26881" w:rsidRDefault="003E45E1" w:rsidP="003E45E1">
      <w:pPr>
        <w:rPr>
          <w:color w:val="auto"/>
        </w:rPr>
      </w:pPr>
      <w:r w:rsidRPr="00B26881">
        <w:rPr>
          <w:lang w:val="en-GB"/>
        </w:rPr>
        <w:t>Planning is undertaken at both basin scale and catchment scale and in</w:t>
      </w:r>
      <w:r w:rsidRPr="00B26881">
        <w:rPr>
          <w:color w:val="auto"/>
        </w:rPr>
        <w:t>volves:</w:t>
      </w:r>
    </w:p>
    <w:p w14:paraId="7EF129F8" w14:textId="69E38D9C" w:rsidR="003E45E1" w:rsidRDefault="001B6EE4" w:rsidP="009C7CFF">
      <w:pPr>
        <w:pStyle w:val="DotStyle1"/>
        <w:ind w:left="1418" w:hanging="425"/>
      </w:pPr>
      <w:r w:rsidRPr="001B6EE4">
        <w:rPr>
          <w:noProof/>
          <w:lang w:val="en-AU"/>
        </w:rPr>
        <w:drawing>
          <wp:anchor distT="0" distB="0" distL="114300" distR="114300" simplePos="0" relativeHeight="251658248" behindDoc="1" locked="0" layoutInCell="1" allowOverlap="1" wp14:anchorId="2F5E8C6D" wp14:editId="1908CC34">
            <wp:simplePos x="0" y="0"/>
            <wp:positionH relativeFrom="margin">
              <wp:posOffset>169952</wp:posOffset>
            </wp:positionH>
            <wp:positionV relativeFrom="paragraph">
              <wp:posOffset>10160</wp:posOffset>
            </wp:positionV>
            <wp:extent cx="356400" cy="370800"/>
            <wp:effectExtent l="0" t="0" r="5715" b="0"/>
            <wp:wrapTight wrapText="bothSides">
              <wp:wrapPolygon edited="0">
                <wp:start x="0" y="0"/>
                <wp:lineTo x="0" y="20007"/>
                <wp:lineTo x="20791" y="20007"/>
                <wp:lineTo x="20791" y="0"/>
                <wp:lineTo x="0" y="0"/>
              </wp:wrapPolygon>
            </wp:wrapTight>
            <wp:docPr id="12" name="Picture 12" descr="image of a plant, indicating consideration of environmental wat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223"/>
                    <a:stretch/>
                  </pic:blipFill>
                  <pic:spPr bwMode="auto">
                    <a:xfrm>
                      <a:off x="0" y="0"/>
                      <a:ext cx="356400" cy="37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5E1" w:rsidRPr="00B26881">
        <w:t>having clear objectives and ide</w:t>
      </w:r>
      <w:r w:rsidR="00B26881" w:rsidRPr="00B26881">
        <w:t>n</w:t>
      </w:r>
      <w:r w:rsidR="003E45E1" w:rsidRPr="00B26881">
        <w:t>tified environmental water needs (demand)</w:t>
      </w:r>
    </w:p>
    <w:p w14:paraId="3F8FF199" w14:textId="77777777" w:rsidR="001B6EE4" w:rsidRPr="00F60C05" w:rsidRDefault="001B6EE4" w:rsidP="00F60C05">
      <w:pPr>
        <w:rPr>
          <w:lang w:val="en-GB"/>
        </w:rPr>
      </w:pPr>
    </w:p>
    <w:p w14:paraId="6D6887A0" w14:textId="0540F9CD" w:rsidR="003E45E1" w:rsidRDefault="005576DC" w:rsidP="009C7CFF">
      <w:pPr>
        <w:pStyle w:val="DotStyle1"/>
        <w:ind w:left="1418" w:hanging="425"/>
      </w:pPr>
      <w:r>
        <w:rPr>
          <w:noProof/>
          <w:lang w:val="en-AU"/>
        </w:rPr>
        <w:drawing>
          <wp:anchor distT="0" distB="0" distL="114300" distR="114300" simplePos="0" relativeHeight="251658250" behindDoc="1" locked="0" layoutInCell="1" allowOverlap="1" wp14:anchorId="5809E7FF" wp14:editId="27B4B051">
            <wp:simplePos x="0" y="0"/>
            <wp:positionH relativeFrom="column">
              <wp:posOffset>150495</wp:posOffset>
            </wp:positionH>
            <wp:positionV relativeFrom="paragraph">
              <wp:posOffset>5080</wp:posOffset>
            </wp:positionV>
            <wp:extent cx="374400" cy="374400"/>
            <wp:effectExtent l="0" t="0" r="0" b="6985"/>
            <wp:wrapTight wrapText="bothSides">
              <wp:wrapPolygon edited="0">
                <wp:start x="7701" y="0"/>
                <wp:lineTo x="3301" y="11002"/>
                <wp:lineTo x="3301" y="15402"/>
                <wp:lineTo x="7701" y="19803"/>
                <wp:lineTo x="7701" y="20903"/>
                <wp:lineTo x="13202" y="20903"/>
                <wp:lineTo x="17603" y="19803"/>
                <wp:lineTo x="17603" y="12102"/>
                <wp:lineTo x="13202" y="0"/>
                <wp:lineTo x="7701" y="0"/>
              </wp:wrapPolygon>
            </wp:wrapTight>
            <wp:docPr id="15" name="Picture 15" descr="image depicting a drop of water, indicating consideration of water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4400" cy="374400"/>
                    </a:xfrm>
                    <a:prstGeom prst="rect">
                      <a:avLst/>
                    </a:prstGeom>
                    <a:noFill/>
                  </pic:spPr>
                </pic:pic>
              </a:graphicData>
            </a:graphic>
            <wp14:sizeRelH relativeFrom="page">
              <wp14:pctWidth>0</wp14:pctWidth>
            </wp14:sizeRelH>
            <wp14:sizeRelV relativeFrom="page">
              <wp14:pctHeight>0</wp14:pctHeight>
            </wp14:sizeRelV>
          </wp:anchor>
        </w:drawing>
      </w:r>
      <w:r w:rsidR="003E45E1" w:rsidRPr="00B26881">
        <w:t>con</w:t>
      </w:r>
      <w:r w:rsidR="00B26881" w:rsidRPr="00B26881">
        <w:t>sidering how much water is available under different scenarios (supply)</w:t>
      </w:r>
    </w:p>
    <w:p w14:paraId="4291C52A" w14:textId="17D8DBA5" w:rsidR="001B6EE4" w:rsidRPr="00F60C05" w:rsidRDefault="001B6EE4" w:rsidP="00F60C05">
      <w:pPr>
        <w:rPr>
          <w:lang w:val="en-GB"/>
        </w:rPr>
      </w:pPr>
    </w:p>
    <w:p w14:paraId="72065B91" w14:textId="756F0ED9" w:rsidR="00B26881" w:rsidRPr="00B26881" w:rsidRDefault="001B6EE4" w:rsidP="009C7CFF">
      <w:pPr>
        <w:pStyle w:val="DotStyle1"/>
        <w:ind w:left="1418" w:hanging="425"/>
      </w:pPr>
      <w:r>
        <w:rPr>
          <w:noProof/>
          <w:lang w:val="en-AU"/>
        </w:rPr>
        <w:drawing>
          <wp:anchor distT="0" distB="0" distL="114300" distR="114300" simplePos="0" relativeHeight="251658249" behindDoc="1" locked="0" layoutInCell="1" allowOverlap="1" wp14:anchorId="52272A0D" wp14:editId="3D8C91BD">
            <wp:simplePos x="0" y="0"/>
            <wp:positionH relativeFrom="margin">
              <wp:posOffset>142875</wp:posOffset>
            </wp:positionH>
            <wp:positionV relativeFrom="paragraph">
              <wp:posOffset>6985</wp:posOffset>
            </wp:positionV>
            <wp:extent cx="385200" cy="385200"/>
            <wp:effectExtent l="0" t="0" r="0" b="0"/>
            <wp:wrapTight wrapText="bothSides">
              <wp:wrapPolygon edited="0">
                <wp:start x="4277" y="0"/>
                <wp:lineTo x="0" y="16040"/>
                <wp:lineTo x="0" y="20317"/>
                <wp:lineTo x="20317" y="20317"/>
                <wp:lineTo x="20317" y="16040"/>
                <wp:lineTo x="16040" y="0"/>
                <wp:lineTo x="4277" y="0"/>
              </wp:wrapPolygon>
            </wp:wrapTight>
            <wp:docPr id="14" name="Picture 14" descr="image depicting box and arrow flow chart, indicating a robust planning and decision making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200" cy="385200"/>
                    </a:xfrm>
                    <a:prstGeom prst="rect">
                      <a:avLst/>
                    </a:prstGeom>
                    <a:noFill/>
                  </pic:spPr>
                </pic:pic>
              </a:graphicData>
            </a:graphic>
            <wp14:sizeRelH relativeFrom="page">
              <wp14:pctWidth>0</wp14:pctWidth>
            </wp14:sizeRelH>
            <wp14:sizeRelV relativeFrom="page">
              <wp14:pctHeight>0</wp14:pctHeight>
            </wp14:sizeRelV>
          </wp:anchor>
        </w:drawing>
      </w:r>
      <w:r w:rsidR="003E45E1" w:rsidRPr="00B26881">
        <w:t xml:space="preserve">robust planning and decision-making approaches that </w:t>
      </w:r>
      <w:r w:rsidR="00B26881" w:rsidRPr="00B26881">
        <w:t xml:space="preserve">identify the different actions (including water use, carryover and trade) that may be undertaken under different scenarios (that is, matching supply to demand) </w:t>
      </w:r>
    </w:p>
    <w:p w14:paraId="06229721" w14:textId="225A26FE" w:rsidR="003E45E1" w:rsidRPr="00B26881" w:rsidRDefault="00527588" w:rsidP="009C7CFF">
      <w:pPr>
        <w:pStyle w:val="DotStyle1"/>
        <w:ind w:left="1418" w:hanging="425"/>
      </w:pPr>
      <w:r>
        <w:rPr>
          <w:noProof/>
          <w:lang w:val="en-AU"/>
        </w:rPr>
        <w:drawing>
          <wp:anchor distT="0" distB="0" distL="114300" distR="114300" simplePos="0" relativeHeight="251658246" behindDoc="1" locked="0" layoutInCell="1" allowOverlap="1" wp14:anchorId="17BF06AA" wp14:editId="48D4E8EF">
            <wp:simplePos x="0" y="0"/>
            <wp:positionH relativeFrom="column">
              <wp:posOffset>140970</wp:posOffset>
            </wp:positionH>
            <wp:positionV relativeFrom="paragraph">
              <wp:posOffset>2540</wp:posOffset>
            </wp:positionV>
            <wp:extent cx="381000" cy="381000"/>
            <wp:effectExtent l="0" t="0" r="0" b="0"/>
            <wp:wrapTight wrapText="bothSides">
              <wp:wrapPolygon edited="0">
                <wp:start x="1080" y="0"/>
                <wp:lineTo x="0" y="12960"/>
                <wp:lineTo x="0" y="16200"/>
                <wp:lineTo x="7560" y="20520"/>
                <wp:lineTo x="14040" y="20520"/>
                <wp:lineTo x="20520" y="17280"/>
                <wp:lineTo x="20520" y="0"/>
                <wp:lineTo x="1080" y="0"/>
              </wp:wrapPolygon>
            </wp:wrapTight>
            <wp:docPr id="3" name="Picture 3" descr="image showing five hands together in circle, indicating people working collectivel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ln>
                      <a:noFill/>
                    </a:ln>
                  </pic:spPr>
                </pic:pic>
              </a:graphicData>
            </a:graphic>
          </wp:anchor>
        </w:drawing>
      </w:r>
      <w:r w:rsidR="003E45E1" w:rsidRPr="00B26881">
        <w:t>collaboration and cooperation with</w:t>
      </w:r>
      <w:r w:rsidR="00B26881" w:rsidRPr="00B26881">
        <w:t xml:space="preserve"> delivery partners, river operators, site managers, First Nations, scientists, landholders and local community advisory groups </w:t>
      </w:r>
    </w:p>
    <w:p w14:paraId="780C772B" w14:textId="0BEFD6CA" w:rsidR="003E45E1" w:rsidRPr="00B26881" w:rsidRDefault="00527588" w:rsidP="009C7CFF">
      <w:pPr>
        <w:pStyle w:val="DotStyle1"/>
        <w:ind w:left="1418" w:hanging="425"/>
      </w:pPr>
      <w:r>
        <w:rPr>
          <w:noProof/>
          <w:lang w:val="en-AU"/>
        </w:rPr>
        <w:drawing>
          <wp:anchor distT="0" distB="0" distL="114300" distR="114300" simplePos="0" relativeHeight="251658247" behindDoc="1" locked="0" layoutInCell="1" allowOverlap="1" wp14:anchorId="30769A73" wp14:editId="345E4990">
            <wp:simplePos x="0" y="0"/>
            <wp:positionH relativeFrom="column">
              <wp:posOffset>150495</wp:posOffset>
            </wp:positionH>
            <wp:positionV relativeFrom="paragraph">
              <wp:posOffset>5715</wp:posOffset>
            </wp:positionV>
            <wp:extent cx="371475" cy="371475"/>
            <wp:effectExtent l="0" t="0" r="9525" b="9525"/>
            <wp:wrapTight wrapText="bothSides">
              <wp:wrapPolygon edited="0">
                <wp:start x="4431" y="0"/>
                <wp:lineTo x="0" y="5538"/>
                <wp:lineTo x="0" y="14400"/>
                <wp:lineTo x="14400" y="18831"/>
                <wp:lineTo x="15508" y="21046"/>
                <wp:lineTo x="21046" y="21046"/>
                <wp:lineTo x="21046" y="16615"/>
                <wp:lineTo x="15508" y="4431"/>
                <wp:lineTo x="12185" y="0"/>
                <wp:lineTo x="4431" y="0"/>
              </wp:wrapPolygon>
            </wp:wrapTight>
            <wp:docPr id="11" name="Picture 11" descr="image of magnifying glass over a graph, indicting examination and analysis">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pic:spPr>
                </pic:pic>
              </a:graphicData>
            </a:graphic>
            <wp14:sizeRelH relativeFrom="page">
              <wp14:pctWidth>0</wp14:pctWidth>
            </wp14:sizeRelH>
            <wp14:sizeRelV relativeFrom="page">
              <wp14:pctHeight>0</wp14:pctHeight>
            </wp14:sizeRelV>
          </wp:anchor>
        </w:drawing>
      </w:r>
      <w:r w:rsidR="003E45E1" w:rsidRPr="00B26881">
        <w:t>learning from past actions and the latest information (which is underpinned by having robust monitoring, evaluation and reporting processes).</w:t>
      </w:r>
      <w:r w:rsidR="00BF0A69" w:rsidRPr="00BF0A69">
        <w:rPr>
          <w:noProof/>
          <w:lang w:val="en-AU"/>
        </w:rPr>
        <w:t xml:space="preserve"> </w:t>
      </w:r>
    </w:p>
    <w:p w14:paraId="72E2F3CB" w14:textId="24A0FA1D" w:rsidR="00222537" w:rsidRDefault="00222537" w:rsidP="00222537">
      <w:pPr>
        <w:ind w:left="45"/>
        <w:rPr>
          <w:lang w:val="en-GB"/>
        </w:rPr>
      </w:pPr>
      <w:r w:rsidRPr="00166154">
        <w:rPr>
          <w:lang w:val="en-GB"/>
        </w:rPr>
        <w:t>Further information on these elements are discussed below.</w:t>
      </w:r>
    </w:p>
    <w:p w14:paraId="65AE689F" w14:textId="01C5299E" w:rsidR="00251171" w:rsidRDefault="00316F8D" w:rsidP="00533FC3">
      <w:pPr>
        <w:pStyle w:val="Heading3"/>
      </w:pPr>
      <w:bookmarkStart w:id="13" w:name="_Toc44942505"/>
      <w:r w:rsidRPr="006821CB">
        <w:t xml:space="preserve">What </w:t>
      </w:r>
      <w:r w:rsidRPr="00530DCD">
        <w:t xml:space="preserve">we </w:t>
      </w:r>
      <w:r>
        <w:t xml:space="preserve">are </w:t>
      </w:r>
      <w:r w:rsidRPr="00530DCD">
        <w:t>trying to achieve for the environment</w:t>
      </w:r>
      <w:bookmarkEnd w:id="13"/>
    </w:p>
    <w:p w14:paraId="543F26E6" w14:textId="45D38A9C" w:rsidR="009C5213" w:rsidRDefault="009C5213" w:rsidP="006E109D">
      <w:r>
        <w:t xml:space="preserve">Under the </w:t>
      </w:r>
      <w:r w:rsidRPr="00B26881">
        <w:rPr>
          <w:b/>
        </w:rPr>
        <w:t>Water Act</w:t>
      </w:r>
      <w:r w:rsidR="0081563C">
        <w:rPr>
          <w:rStyle w:val="FootnoteReference"/>
        </w:rPr>
        <w:footnoteReference w:id="2"/>
      </w:r>
      <w:r w:rsidR="0081563C">
        <w:t>,</w:t>
      </w:r>
      <w:r>
        <w:t xml:space="preserve"> the CEWH functions are to be performed for the purpose of protecting or restoring the environmental assets of the Murray-Darling Basin</w:t>
      </w:r>
      <w:r w:rsidR="005B08BF">
        <w:t xml:space="preserve">. These </w:t>
      </w:r>
      <w:r>
        <w:t>give effect to relevant international agreements</w:t>
      </w:r>
      <w:r w:rsidR="00D724A1">
        <w:t xml:space="preserve"> such as R</w:t>
      </w:r>
      <w:r w:rsidR="006E7FE4">
        <w:t>amsar</w:t>
      </w:r>
      <w:r w:rsidR="00D724A1">
        <w:t xml:space="preserve"> and Bonn conventions</w:t>
      </w:r>
      <w:r w:rsidR="006E7FE4">
        <w:t xml:space="preserve">, </w:t>
      </w:r>
      <w:r w:rsidR="00166154">
        <w:t>and migratory bird agreements with Japan, China and Republic of Korea</w:t>
      </w:r>
      <w:r>
        <w:t>. The Water Act</w:t>
      </w:r>
      <w:r w:rsidR="000B0B2E">
        <w:rPr>
          <w:rStyle w:val="FootnoteReference"/>
        </w:rPr>
        <w:footnoteReference w:id="3"/>
      </w:r>
      <w:r>
        <w:t xml:space="preserve"> also states that the CEWH must manage holdings in accordance with </w:t>
      </w:r>
      <w:r w:rsidR="00943ADA">
        <w:t xml:space="preserve">the </w:t>
      </w:r>
      <w:r>
        <w:t xml:space="preserve">Basin Plan’s </w:t>
      </w:r>
      <w:r w:rsidR="00943ADA">
        <w:t>e</w:t>
      </w:r>
      <w:r>
        <w:t xml:space="preserve">nvironmental </w:t>
      </w:r>
      <w:r w:rsidR="00943ADA">
        <w:t>w</w:t>
      </w:r>
      <w:r>
        <w:t xml:space="preserve">atering </w:t>
      </w:r>
      <w:r w:rsidR="00943ADA">
        <w:t>p</w:t>
      </w:r>
      <w:r>
        <w:t>lan.</w:t>
      </w:r>
    </w:p>
    <w:p w14:paraId="632BFFDE" w14:textId="2B09D4E0" w:rsidR="00316F8D" w:rsidRDefault="00316F8D" w:rsidP="00326731">
      <w:r w:rsidRPr="006821CB">
        <w:t xml:space="preserve">The Basin Plan’s </w:t>
      </w:r>
      <w:r w:rsidR="00943ADA">
        <w:rPr>
          <w:b/>
          <w:bCs/>
        </w:rPr>
        <w:t>e</w:t>
      </w:r>
      <w:r w:rsidRPr="00742DB8">
        <w:rPr>
          <w:b/>
        </w:rPr>
        <w:t xml:space="preserve">nvironmental </w:t>
      </w:r>
      <w:r w:rsidR="00943ADA">
        <w:rPr>
          <w:b/>
        </w:rPr>
        <w:t>w</w:t>
      </w:r>
      <w:r w:rsidRPr="00742DB8">
        <w:rPr>
          <w:b/>
        </w:rPr>
        <w:t xml:space="preserve">atering </w:t>
      </w:r>
      <w:r w:rsidR="00943ADA">
        <w:rPr>
          <w:b/>
        </w:rPr>
        <w:t>p</w:t>
      </w:r>
      <w:r w:rsidRPr="00742DB8">
        <w:rPr>
          <w:b/>
        </w:rPr>
        <w:t>lan</w:t>
      </w:r>
      <w:r w:rsidR="0081563C">
        <w:rPr>
          <w:rStyle w:val="FootnoteReference"/>
          <w:b/>
          <w:bCs/>
        </w:rPr>
        <w:footnoteReference w:id="4"/>
      </w:r>
      <w:r w:rsidR="009C5213">
        <w:t xml:space="preserve"> </w:t>
      </w:r>
      <w:r w:rsidRPr="006821CB">
        <w:t>establishes the objectives, processes and principles</w:t>
      </w:r>
      <w:r w:rsidR="00CA7C76">
        <w:t xml:space="preserve"> </w:t>
      </w:r>
      <w:r w:rsidR="0081563C">
        <w:t>that</w:t>
      </w:r>
      <w:r w:rsidRPr="006821CB">
        <w:t xml:space="preserve"> guide the management of water</w:t>
      </w:r>
      <w:r w:rsidR="0081563C">
        <w:t xml:space="preserve"> for the environment</w:t>
      </w:r>
      <w:r w:rsidRPr="006821CB">
        <w:t xml:space="preserve"> by the M</w:t>
      </w:r>
      <w:r w:rsidR="007D3D7C">
        <w:t>urray</w:t>
      </w:r>
      <w:r w:rsidR="00C82DE4">
        <w:t>-</w:t>
      </w:r>
      <w:r w:rsidRPr="006821CB">
        <w:t>D</w:t>
      </w:r>
      <w:r w:rsidR="007D3D7C">
        <w:t xml:space="preserve">arling </w:t>
      </w:r>
      <w:r w:rsidRPr="006821CB">
        <w:t>B</w:t>
      </w:r>
      <w:r w:rsidR="007D3D7C">
        <w:t xml:space="preserve">asin </w:t>
      </w:r>
      <w:r w:rsidRPr="006821CB">
        <w:t>A</w:t>
      </w:r>
      <w:r w:rsidR="007D3D7C">
        <w:t>uthority (MDBA)</w:t>
      </w:r>
      <w:r w:rsidRPr="006821CB">
        <w:t xml:space="preserve">, </w:t>
      </w:r>
      <w:r w:rsidR="007D3D7C">
        <w:t>B</w:t>
      </w:r>
      <w:r w:rsidRPr="006821CB">
        <w:t xml:space="preserve">asin States and the </w:t>
      </w:r>
      <w:r w:rsidR="00DA3B3E">
        <w:t>CEWH</w:t>
      </w:r>
      <w:r w:rsidRPr="006821CB">
        <w:t>. The environmental watering plan also sets broad targets</w:t>
      </w:r>
      <w:r w:rsidR="00147366">
        <w:rPr>
          <w:rStyle w:val="FootnoteReference"/>
        </w:rPr>
        <w:footnoteReference w:id="5"/>
      </w:r>
      <w:r w:rsidR="006B53B7">
        <w:t xml:space="preserve"> </w:t>
      </w:r>
      <w:r w:rsidRPr="006821CB">
        <w:t>to measure progress towards meeting the objectives</w:t>
      </w:r>
      <w:r w:rsidR="0022456C">
        <w:t xml:space="preserve"> </w:t>
      </w:r>
      <w:r w:rsidR="003E1C92">
        <w:t>(Figure 1)</w:t>
      </w:r>
      <w:r w:rsidR="00B12853">
        <w:t>.</w:t>
      </w:r>
    </w:p>
    <w:p w14:paraId="12DA19FC" w14:textId="1D0A5022" w:rsidR="0009627B" w:rsidRPr="006821CB" w:rsidRDefault="00316F8D" w:rsidP="00326731">
      <w:r w:rsidRPr="006821CB">
        <w:t xml:space="preserve">The </w:t>
      </w:r>
      <w:r w:rsidRPr="00B26881">
        <w:rPr>
          <w:b/>
          <w:bCs/>
        </w:rPr>
        <w:t>Basin-wide environmental watering strategy</w:t>
      </w:r>
      <w:r w:rsidRPr="006821CB">
        <w:t xml:space="preserve"> provides the next level of detail on the environmental objectives and targets. It describes the environmental outcomes expected over the next decade as a result of implementing the Basin Plan and associated water reforms. These outcomes focus on four components: river flows and connectivity; native vegetation; waterbirds; and native fish</w:t>
      </w:r>
      <w:r w:rsidR="00B12853">
        <w:t xml:space="preserve"> (Figure 1)</w:t>
      </w:r>
      <w:r w:rsidRPr="006821CB">
        <w:t xml:space="preserve">. </w:t>
      </w:r>
      <w:r w:rsidR="0009627B" w:rsidRPr="0009627B">
        <w:t xml:space="preserve">The </w:t>
      </w:r>
      <w:r w:rsidR="0009627B">
        <w:t>CEWH</w:t>
      </w:r>
      <w:r w:rsidR="0009627B" w:rsidRPr="0009627B">
        <w:t xml:space="preserve"> </w:t>
      </w:r>
      <w:r w:rsidR="005B08BF">
        <w:t>must</w:t>
      </w:r>
      <w:r w:rsidR="0009627B" w:rsidRPr="0009627B">
        <w:t xml:space="preserve"> act consistent with th</w:t>
      </w:r>
      <w:r w:rsidR="00FB7C28">
        <w:t>is</w:t>
      </w:r>
      <w:r w:rsidR="0009627B" w:rsidRPr="0009627B">
        <w:t xml:space="preserve"> strategy.</w:t>
      </w:r>
    </w:p>
    <w:p w14:paraId="52B09828" w14:textId="42FB4192" w:rsidR="00C601E3" w:rsidRPr="006821CB" w:rsidRDefault="00F60C05" w:rsidP="00326731">
      <w:r>
        <w:t>Ref</w:t>
      </w:r>
      <w:r w:rsidR="005B5F35">
        <w:t xml:space="preserve">er to Chapter 8 of the </w:t>
      </w:r>
      <w:hyperlink r:id="rId42" w:history="1">
        <w:r w:rsidR="005B5F35" w:rsidRPr="005B5F35">
          <w:rPr>
            <w:rStyle w:val="Hyperlink"/>
          </w:rPr>
          <w:t xml:space="preserve">Murray-Darling Basin Plan </w:t>
        </w:r>
        <w:r w:rsidR="005B5F35">
          <w:rPr>
            <w:rStyle w:val="Hyperlink"/>
          </w:rPr>
          <w:t>(</w:t>
        </w:r>
        <w:r w:rsidR="005B5F35" w:rsidRPr="005B5F35">
          <w:rPr>
            <w:rStyle w:val="Hyperlink"/>
          </w:rPr>
          <w:t>2012</w:t>
        </w:r>
      </w:hyperlink>
      <w:r w:rsidR="005B5F35">
        <w:t xml:space="preserve">) and MDBA’s  </w:t>
      </w:r>
      <w:hyperlink r:id="rId43" w:history="1">
        <w:r w:rsidR="005B5F35" w:rsidRPr="00F408CF">
          <w:rPr>
            <w:rStyle w:val="Hyperlink"/>
          </w:rPr>
          <w:t>Basin-wide environmental watering strategy</w:t>
        </w:r>
        <w:r w:rsidR="00F408CF" w:rsidRPr="00F408CF">
          <w:rPr>
            <w:rStyle w:val="Hyperlink"/>
          </w:rPr>
          <w:t xml:space="preserve"> </w:t>
        </w:r>
        <w:r w:rsidR="005B5F35" w:rsidRPr="00F408CF">
          <w:rPr>
            <w:rStyle w:val="Hyperlink"/>
          </w:rPr>
          <w:t>(2019)</w:t>
        </w:r>
      </w:hyperlink>
      <w:r w:rsidR="005B5F35">
        <w:t xml:space="preserve"> for more detail.</w:t>
      </w:r>
    </w:p>
    <w:bookmarkStart w:id="14" w:name="_Ref44489900"/>
    <w:p w14:paraId="3C89C5B6" w14:textId="64FC88FD" w:rsidR="00F408CF" w:rsidRDefault="006345D0" w:rsidP="006345D0">
      <w:pPr>
        <w:spacing w:before="240" w:after="240"/>
      </w:pPr>
      <w:r>
        <w:rPr>
          <w:noProof/>
        </w:rPr>
        <mc:AlternateContent>
          <mc:Choice Requires="wps">
            <w:drawing>
              <wp:inline distT="0" distB="0" distL="0" distR="0" wp14:anchorId="57CD4771" wp14:editId="6B6C081E">
                <wp:extent cx="5848350" cy="4219575"/>
                <wp:effectExtent l="0" t="0" r="19050" b="28575"/>
                <wp:docPr id="18" name="Text Box 18"/>
                <wp:cNvGraphicFramePr/>
                <a:graphic xmlns:a="http://schemas.openxmlformats.org/drawingml/2006/main">
                  <a:graphicData uri="http://schemas.microsoft.com/office/word/2010/wordprocessingShape">
                    <wps:wsp>
                      <wps:cNvSpPr txBox="1"/>
                      <wps:spPr>
                        <a:xfrm>
                          <a:off x="0" y="0"/>
                          <a:ext cx="5848350" cy="4219575"/>
                        </a:xfrm>
                        <a:prstGeom prst="rect">
                          <a:avLst/>
                        </a:prstGeom>
                        <a:solidFill>
                          <a:schemeClr val="lt1"/>
                        </a:solidFill>
                        <a:ln w="6350">
                          <a:solidFill>
                            <a:schemeClr val="accent1"/>
                          </a:solidFill>
                        </a:ln>
                      </wps:spPr>
                      <wps:txbx>
                        <w:txbxContent>
                          <w:p w14:paraId="0B2E12C5" w14:textId="77777777" w:rsidR="0027440E" w:rsidRDefault="0027440E" w:rsidP="00396717">
                            <w:pPr>
                              <w:jc w:val="center"/>
                            </w:pPr>
                            <w:r>
                              <w:rPr>
                                <w:noProof/>
                              </w:rPr>
                              <w:drawing>
                                <wp:inline distT="0" distB="0" distL="0" distR="0" wp14:anchorId="0192BA94" wp14:editId="46E3136B">
                                  <wp:extent cx="3838575" cy="4187378"/>
                                  <wp:effectExtent l="0" t="0" r="0" b="3810"/>
                                  <wp:docPr id="16" name="Picture 16" descr="Image showing three boxes, the first showing overall environmental objectives from the Basin Plan, to protect and restore water dependent ecosystems, protect and restore the ecosystem functions of water dependent ecosystems and to ensure that water dependent ecosystems are resilient to climate change and other risks and threats. The second box shows targets to measure progress from the Basin Plan Schedule 7 which are up to 2019, the focus was on 'no environmental loss or degradation' and from 2019 onwards it is now expected to be broad environmental improvements. The third box shows expected environmental outcomes from the Basin-wide environmental watering strategy indicating there are expected outcomes for river flows and connectivity, native vegetation, waterbirds and nativ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4209"/>
                                          <a:stretch/>
                                        </pic:blipFill>
                                        <pic:spPr bwMode="auto">
                                          <a:xfrm>
                                            <a:off x="0" y="0"/>
                                            <a:ext cx="3864060" cy="42151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D4771" id="Text Box 18" o:spid="_x0000_s1027" type="#_x0000_t202" style="width:460.5pt;height:3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" fillcolor="white [3201]" strokecolor="#4f81bd [3204]" strokeweight=".5pt">
                <v:textbox>
                  <w:txbxContent>
                    <w:p w14:paraId="0B2E12C5" w14:textId="77777777" w:rsidR="0027440E" w:rsidRDefault="0027440E" w:rsidP="00396717">
                      <w:pPr>
                        <w:jc w:val="center"/>
                      </w:pPr>
                      <w:r>
                        <w:rPr>
                          <w:noProof/>
                        </w:rPr>
                        <w:drawing>
                          <wp:inline distT="0" distB="0" distL="0" distR="0" wp14:anchorId="0192BA94" wp14:editId="46E3136B">
                            <wp:extent cx="3838575" cy="4187378"/>
                            <wp:effectExtent l="0" t="0" r="0" b="3810"/>
                            <wp:docPr id="16" name="Picture 16" descr="Image showing three boxes, the first showing overall environmental objectives from the Basin Plan, to protect and restore water dependent ecosystems, protect and restore the ecosystem functions of water dependent ecosystems and to ensure that water dependent ecosystems are resilient to climate change and other risks and threats. The second box shows targets to measure progress from the Basin Plan Schedule 7 which are up to 2019, the focus was on 'no environmental loss or degradation' and from 2019 onwards it is now expected to be broad environmental improvements. The third box shows expected environmental outcomes from the Basin-wide environmental watering strategy indicating there are expected outcomes for river flows and connectivity, native vegetation, waterbirds and nativ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4209"/>
                                    <a:stretch/>
                                  </pic:blipFill>
                                  <pic:spPr bwMode="auto">
                                    <a:xfrm>
                                      <a:off x="0" y="0"/>
                                      <a:ext cx="3864060" cy="42151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00F408CF" w:rsidRPr="00786977">
        <w:rPr>
          <w:b/>
        </w:rPr>
        <w:t xml:space="preserve">Figure </w:t>
      </w:r>
      <w:r w:rsidR="00176174" w:rsidRPr="00786977">
        <w:rPr>
          <w:b/>
          <w:noProof/>
        </w:rPr>
        <w:fldChar w:fldCharType="begin"/>
      </w:r>
      <w:r w:rsidR="00176174" w:rsidRPr="00786977">
        <w:rPr>
          <w:b/>
          <w:noProof/>
        </w:rPr>
        <w:instrText xml:space="preserve"> SEQ Figure \* ARABIC </w:instrText>
      </w:r>
      <w:r w:rsidR="00176174" w:rsidRPr="00786977">
        <w:rPr>
          <w:b/>
          <w:noProof/>
        </w:rPr>
        <w:fldChar w:fldCharType="separate"/>
      </w:r>
      <w:r w:rsidR="006C3E12">
        <w:rPr>
          <w:b/>
          <w:noProof/>
        </w:rPr>
        <w:t>1</w:t>
      </w:r>
      <w:r w:rsidR="00176174" w:rsidRPr="00786977">
        <w:rPr>
          <w:b/>
          <w:noProof/>
        </w:rPr>
        <w:fldChar w:fldCharType="end"/>
      </w:r>
      <w:bookmarkEnd w:id="14"/>
      <w:r w:rsidR="00786977">
        <w:rPr>
          <w:b/>
        </w:rPr>
        <w:t>:</w:t>
      </w:r>
      <w:r w:rsidR="00F408CF">
        <w:t xml:space="preserve"> Hierarchy of environmental objectives, targets and expected outcomes for the Murray-Darling Basin</w:t>
      </w:r>
      <w:r w:rsidR="00440184">
        <w:rPr>
          <w:rStyle w:val="FootnoteReference"/>
        </w:rPr>
        <w:footnoteReference w:id="6"/>
      </w:r>
      <w:r w:rsidR="00F408CF">
        <w:t>.</w:t>
      </w:r>
    </w:p>
    <w:p w14:paraId="0F934358" w14:textId="48AE93DA" w:rsidR="00316F8D" w:rsidRPr="006821CB" w:rsidRDefault="00316F8D" w:rsidP="00326731">
      <w:r w:rsidRPr="006821CB">
        <w:t xml:space="preserve">At a </w:t>
      </w:r>
      <w:r w:rsidR="0009627B">
        <w:t>valley</w:t>
      </w:r>
      <w:r w:rsidR="0009627B" w:rsidRPr="006821CB">
        <w:t xml:space="preserve"> </w:t>
      </w:r>
      <w:r w:rsidRPr="006821CB">
        <w:t xml:space="preserve">scale, </w:t>
      </w:r>
      <w:r w:rsidRPr="00B26881">
        <w:rPr>
          <w:b/>
          <w:bCs/>
        </w:rPr>
        <w:t>long-term watering plans</w:t>
      </w:r>
      <w:r w:rsidRPr="006821CB">
        <w:t xml:space="preserve"> are prepared by Basin state governments. Th</w:t>
      </w:r>
      <w:r w:rsidR="00FB7C28">
        <w:t>es</w:t>
      </w:r>
      <w:r w:rsidRPr="006821CB">
        <w:t xml:space="preserve">e plans identify the key rivers and floodplains in each </w:t>
      </w:r>
      <w:r w:rsidR="0009627B">
        <w:t>valley</w:t>
      </w:r>
      <w:r w:rsidRPr="006821CB">
        <w:t xml:space="preserve">, and the objectives, targets and environmental watering requirements for each river or floodplain. </w:t>
      </w:r>
      <w:r w:rsidR="0009627B">
        <w:t>T</w:t>
      </w:r>
      <w:r w:rsidR="005A417E">
        <w:t>he</w:t>
      </w:r>
      <w:r w:rsidR="00FB7C28">
        <w:t xml:space="preserve">y </w:t>
      </w:r>
      <w:r w:rsidR="005A417E">
        <w:t xml:space="preserve">provide the key information on the long-term environmental water </w:t>
      </w:r>
      <w:r w:rsidR="00EE4834">
        <w:t>requirements</w:t>
      </w:r>
      <w:r w:rsidR="005A417E">
        <w:t xml:space="preserve"> </w:t>
      </w:r>
      <w:r w:rsidR="00FB7C28">
        <w:t>with</w:t>
      </w:r>
      <w:r w:rsidR="005A417E">
        <w:t xml:space="preserve">in the </w:t>
      </w:r>
      <w:r w:rsidR="0009627B">
        <w:t>valley</w:t>
      </w:r>
      <w:r w:rsidR="005A417E">
        <w:t>.</w:t>
      </w:r>
    </w:p>
    <w:p w14:paraId="1F8B4DB4" w14:textId="6C088E9B" w:rsidR="00316F8D" w:rsidRPr="006821CB" w:rsidRDefault="00316F8D" w:rsidP="00326731">
      <w:r w:rsidRPr="006821CB">
        <w:t xml:space="preserve">These plans are being progressively developed over the coming years. Plans are currently available for catchments in South Australia, Victoria and western </w:t>
      </w:r>
      <w:r w:rsidR="0009627B">
        <w:t>river valleys</w:t>
      </w:r>
      <w:r w:rsidR="0009627B" w:rsidRPr="006821CB">
        <w:t xml:space="preserve"> </w:t>
      </w:r>
      <w:r w:rsidRPr="006821CB">
        <w:t>of Queensland</w:t>
      </w:r>
      <w:r w:rsidR="0009627B">
        <w:t>,</w:t>
      </w:r>
      <w:r w:rsidR="006F6493">
        <w:t xml:space="preserve"> while plans are still being </w:t>
      </w:r>
      <w:r w:rsidR="009979D0">
        <w:t>prepared</w:t>
      </w:r>
      <w:r w:rsidR="006F6493">
        <w:t xml:space="preserve"> for catchments in New South Wales and</w:t>
      </w:r>
      <w:r w:rsidR="00FB7C28">
        <w:t xml:space="preserve"> the</w:t>
      </w:r>
      <w:r w:rsidR="006F6493">
        <w:t xml:space="preserve"> Australian Capital Territory</w:t>
      </w:r>
      <w:r w:rsidRPr="006821CB">
        <w:t>.</w:t>
      </w:r>
      <w:r>
        <w:t xml:space="preserve"> </w:t>
      </w:r>
      <w:r w:rsidR="00D31CD4">
        <w:t>E</w:t>
      </w:r>
      <w:r w:rsidRPr="006821CB">
        <w:t>nvironmental water managers will continue to draw on information from</w:t>
      </w:r>
      <w:r w:rsidR="00D31CD4">
        <w:t xml:space="preserve"> the many</w:t>
      </w:r>
      <w:r w:rsidRPr="006821CB">
        <w:t xml:space="preserve"> existing documents that describe environmental watering requirements for specific wetlands and catchments, as well as local knowledge and monitoring results.</w:t>
      </w:r>
    </w:p>
    <w:p w14:paraId="3E30B7D9" w14:textId="77777777" w:rsidR="00316F8D" w:rsidRPr="006821CB" w:rsidRDefault="00316F8D" w:rsidP="00326731">
      <w:r w:rsidRPr="006821CB">
        <w:t>Links to long-term watering plans can be found here:</w:t>
      </w:r>
    </w:p>
    <w:p w14:paraId="6E09E848" w14:textId="77777777" w:rsidR="00316F8D" w:rsidRPr="00363C00" w:rsidRDefault="00B72096" w:rsidP="00C82DE4">
      <w:pPr>
        <w:pStyle w:val="DotStyle1"/>
      </w:pPr>
      <w:hyperlink r:id="rId46" w:history="1">
        <w:r w:rsidR="00316F8D" w:rsidRPr="006821CB">
          <w:rPr>
            <w:rStyle w:val="Hyperlink"/>
          </w:rPr>
          <w:t>Victorian long-term watering plans</w:t>
        </w:r>
      </w:hyperlink>
    </w:p>
    <w:p w14:paraId="0D20F3F1" w14:textId="77777777" w:rsidR="00316F8D" w:rsidRPr="00363C00" w:rsidRDefault="00B72096" w:rsidP="00C82DE4">
      <w:pPr>
        <w:pStyle w:val="DotStyle1"/>
      </w:pPr>
      <w:hyperlink r:id="rId47" w:history="1">
        <w:r w:rsidR="00316F8D" w:rsidRPr="006821CB">
          <w:rPr>
            <w:rStyle w:val="Hyperlink"/>
          </w:rPr>
          <w:t>South Australian long-term watering plans</w:t>
        </w:r>
      </w:hyperlink>
    </w:p>
    <w:p w14:paraId="443B19AD" w14:textId="4D5AE63D" w:rsidR="00316F8D" w:rsidRPr="009979D0" w:rsidRDefault="00B72096" w:rsidP="00C82DE4">
      <w:pPr>
        <w:pStyle w:val="DotStyle1"/>
        <w:rPr>
          <w:rStyle w:val="Hyperlink"/>
          <w:color w:val="000000"/>
          <w:u w:val="none"/>
        </w:rPr>
      </w:pPr>
      <w:hyperlink r:id="rId48" w:history="1">
        <w:r w:rsidR="00316F8D" w:rsidRPr="006821CB">
          <w:rPr>
            <w:rStyle w:val="Hyperlink"/>
          </w:rPr>
          <w:t>Queensland long-term watering plans</w:t>
        </w:r>
      </w:hyperlink>
    </w:p>
    <w:p w14:paraId="0F126085" w14:textId="5B07998D" w:rsidR="009979D0" w:rsidRPr="00B26881" w:rsidRDefault="00B72096" w:rsidP="00C82DE4">
      <w:pPr>
        <w:pStyle w:val="DotStyle1"/>
        <w:rPr>
          <w:rStyle w:val="Hyperlink"/>
          <w:color w:val="000000"/>
          <w:u w:val="none"/>
        </w:rPr>
      </w:pPr>
      <w:hyperlink r:id="rId49" w:history="1">
        <w:r w:rsidR="009979D0" w:rsidRPr="009979D0">
          <w:rPr>
            <w:rStyle w:val="Hyperlink"/>
          </w:rPr>
          <w:t>New South Wales Draft long-term watering plans</w:t>
        </w:r>
      </w:hyperlink>
    </w:p>
    <w:p w14:paraId="0E6A5620" w14:textId="602ABC03" w:rsidR="004578B9" w:rsidRDefault="0009627B" w:rsidP="00B26881">
      <w:r w:rsidRPr="0009627B">
        <w:t xml:space="preserve">Prior to the start of each water year, </w:t>
      </w:r>
      <w:r w:rsidRPr="00B26881">
        <w:rPr>
          <w:b/>
          <w:bCs/>
        </w:rPr>
        <w:t>annual environmental watering priorities</w:t>
      </w:r>
      <w:r w:rsidRPr="0009627B">
        <w:t xml:space="preserve"> are prepared by Basin state governments (for each </w:t>
      </w:r>
      <w:r>
        <w:t>valley</w:t>
      </w:r>
      <w:r w:rsidRPr="0009627B">
        <w:t xml:space="preserve">) and by the </w:t>
      </w:r>
      <w:r>
        <w:t>MDBA</w:t>
      </w:r>
      <w:r w:rsidRPr="0009627B">
        <w:t xml:space="preserve"> (for the Basin as a whole).</w:t>
      </w:r>
      <w:r w:rsidR="00B26881">
        <w:t xml:space="preserve"> These </w:t>
      </w:r>
      <w:r w:rsidR="00FB7C28">
        <w:t>articulate</w:t>
      </w:r>
      <w:r w:rsidR="00E35ABE">
        <w:t xml:space="preserve"> the environmental water needs (or demands) for the coming year.</w:t>
      </w:r>
      <w:r w:rsidRPr="0009627B">
        <w:t xml:space="preserve"> </w:t>
      </w:r>
    </w:p>
    <w:p w14:paraId="62073A3C" w14:textId="45DA5BB8" w:rsidR="0009627B" w:rsidRPr="004578B9" w:rsidRDefault="0009627B" w:rsidP="0009627B">
      <w:r>
        <w:t>The Basin annual environmental watering priorities establish both the context and key environmental water needs at a basin scale through describing the priority environmental values and the desired trend from a whole of basin perspective.</w:t>
      </w:r>
      <w:r w:rsidR="004578B9">
        <w:t xml:space="preserve"> The Basin priorities for 2020</w:t>
      </w:r>
      <w:r w:rsidR="00C82DE4">
        <w:t>-</w:t>
      </w:r>
      <w:r w:rsidR="004578B9">
        <w:t xml:space="preserve">21 are </w:t>
      </w:r>
      <w:r w:rsidR="004578B9" w:rsidRPr="00A25105">
        <w:t xml:space="preserve">described in Chapter 2, </w:t>
      </w:r>
      <w:r w:rsidR="00A25105">
        <w:t xml:space="preserve">Section </w:t>
      </w:r>
      <w:r w:rsidR="00A25105">
        <w:fldChar w:fldCharType="begin"/>
      </w:r>
      <w:r w:rsidR="00A25105">
        <w:instrText xml:space="preserve"> REF _Ref43725123 \r \h </w:instrText>
      </w:r>
      <w:r w:rsidR="00A25105">
        <w:fldChar w:fldCharType="separate"/>
      </w:r>
      <w:r w:rsidR="006C3E12">
        <w:t>0</w:t>
      </w:r>
      <w:r w:rsidR="00A25105">
        <w:fldChar w:fldCharType="end"/>
      </w:r>
      <w:r w:rsidR="00A25105">
        <w:t xml:space="preserve"> </w:t>
      </w:r>
      <w:r w:rsidR="004578B9" w:rsidRPr="00A25105">
        <w:t>of this</w:t>
      </w:r>
      <w:r w:rsidR="004578B9">
        <w:t xml:space="preserve"> Plan.</w:t>
      </w:r>
    </w:p>
    <w:p w14:paraId="451AD144" w14:textId="66BBC5A9" w:rsidR="0009627B" w:rsidRDefault="00C51679" w:rsidP="0009627B">
      <w:r>
        <w:t>The valley priorities provide local information on the key environmental demands in the coming year, under different climatic scenarios. They can provide details on the past and current environmental health of the valley, the objectives for the coming year, and the volumes and timing of desired environmental flows. Valley priorities are developing in close consultation with catchment management agencies, site managers, First Nations representatives, local landholders and community advisory groups.</w:t>
      </w:r>
    </w:p>
    <w:p w14:paraId="467CCF53" w14:textId="2E730C4E" w:rsidR="008724B6" w:rsidRPr="00533FC3" w:rsidRDefault="008724B6" w:rsidP="00533FC3">
      <w:pPr>
        <w:pStyle w:val="Heading5"/>
      </w:pPr>
      <w:bookmarkStart w:id="15" w:name="_Hlk42849256"/>
      <w:r w:rsidRPr="00533FC3">
        <w:t>First Nations environmental and cultural outcomes</w:t>
      </w:r>
    </w:p>
    <w:p w14:paraId="02FC1D43" w14:textId="6BA41890" w:rsidR="0021416A" w:rsidRPr="0021416A" w:rsidRDefault="0021416A" w:rsidP="0021416A">
      <w:pPr>
        <w:rPr>
          <w:rFonts w:ascii="Calibri" w:hAnsi="Calibri"/>
        </w:rPr>
      </w:pPr>
      <w:r w:rsidRPr="0021416A">
        <w:rPr>
          <w:rFonts w:ascii="Calibri" w:hAnsi="Calibri"/>
        </w:rPr>
        <w:t xml:space="preserve">Under the Basin Plan, environmental water holders must have regard to Indigenous values when undertaking environmental watering. One way this is occurring is through incorporating First Nations environmental objectives into planning processes. This occurs at the local level, with First Nations representatives typically involved in the development of watering proposals at particular sites or valleys. For the first time this year, this is also being complemented by First Nations environmental objectives at the system-scale, which have been developed by the Murray Lower Darling River Indigenous Nations </w:t>
      </w:r>
      <w:r w:rsidR="008C21F2">
        <w:rPr>
          <w:rFonts w:ascii="Calibri" w:hAnsi="Calibri"/>
        </w:rPr>
        <w:t xml:space="preserve">(MLDRIN) </w:t>
      </w:r>
      <w:r w:rsidRPr="0021416A">
        <w:rPr>
          <w:rFonts w:ascii="Calibri" w:hAnsi="Calibri"/>
        </w:rPr>
        <w:t>and the Northern Basin Aboriginal Nations</w:t>
      </w:r>
      <w:r w:rsidR="008C21F2">
        <w:rPr>
          <w:rFonts w:ascii="Calibri" w:hAnsi="Calibri"/>
        </w:rPr>
        <w:t xml:space="preserve"> (NBAN)</w:t>
      </w:r>
      <w:r w:rsidRPr="0021416A">
        <w:rPr>
          <w:rFonts w:ascii="Calibri" w:hAnsi="Calibri"/>
        </w:rPr>
        <w:t xml:space="preserve"> (see Chapter 2, </w:t>
      </w:r>
      <w:r w:rsidRPr="00A25105">
        <w:rPr>
          <w:rFonts w:ascii="Calibri" w:hAnsi="Calibri"/>
        </w:rPr>
        <w:t xml:space="preserve">Section </w:t>
      </w:r>
      <w:r w:rsidR="00A25105" w:rsidRPr="00A25105">
        <w:rPr>
          <w:rFonts w:ascii="Calibri" w:hAnsi="Calibri"/>
        </w:rPr>
        <w:fldChar w:fldCharType="begin"/>
      </w:r>
      <w:r w:rsidR="00A25105" w:rsidRPr="00A25105">
        <w:rPr>
          <w:rFonts w:ascii="Calibri" w:hAnsi="Calibri"/>
        </w:rPr>
        <w:instrText xml:space="preserve"> REF _Ref43725146 \r \h </w:instrText>
      </w:r>
      <w:r w:rsidR="00A25105">
        <w:rPr>
          <w:rFonts w:ascii="Calibri" w:hAnsi="Calibri"/>
        </w:rPr>
        <w:instrText xml:space="preserve"> \* MERGEFORMAT </w:instrText>
      </w:r>
      <w:r w:rsidR="00A25105" w:rsidRPr="00A25105">
        <w:rPr>
          <w:rFonts w:ascii="Calibri" w:hAnsi="Calibri"/>
        </w:rPr>
      </w:r>
      <w:r w:rsidR="00A25105" w:rsidRPr="00A25105">
        <w:rPr>
          <w:rFonts w:ascii="Calibri" w:hAnsi="Calibri"/>
        </w:rPr>
        <w:fldChar w:fldCharType="separate"/>
      </w:r>
      <w:r w:rsidR="006C3E12">
        <w:rPr>
          <w:rFonts w:ascii="Calibri" w:hAnsi="Calibri"/>
        </w:rPr>
        <w:t>2.4</w:t>
      </w:r>
      <w:r w:rsidR="00A25105" w:rsidRPr="00A25105">
        <w:rPr>
          <w:rFonts w:ascii="Calibri" w:hAnsi="Calibri"/>
        </w:rPr>
        <w:fldChar w:fldCharType="end"/>
      </w:r>
      <w:r w:rsidRPr="0021416A">
        <w:rPr>
          <w:rFonts w:ascii="Calibri" w:hAnsi="Calibri"/>
        </w:rPr>
        <w:t xml:space="preserve">). </w:t>
      </w:r>
    </w:p>
    <w:p w14:paraId="1CFB5295" w14:textId="4F98B70E" w:rsidR="0021416A" w:rsidRPr="0021416A" w:rsidRDefault="0021416A" w:rsidP="0021416A">
      <w:pPr>
        <w:rPr>
          <w:rFonts w:ascii="Calibri" w:hAnsi="Calibri"/>
        </w:rPr>
      </w:pPr>
      <w:r w:rsidRPr="0021416A">
        <w:rPr>
          <w:rFonts w:ascii="Calibri" w:hAnsi="Calibri"/>
        </w:rPr>
        <w:t xml:space="preserve">There is variation between the level of First Nations input and consistency of engagement at a valley scale. This </w:t>
      </w:r>
      <w:r w:rsidR="00EB093E">
        <w:rPr>
          <w:rFonts w:ascii="Calibri" w:hAnsi="Calibri"/>
        </w:rPr>
        <w:t xml:space="preserve">is </w:t>
      </w:r>
      <w:r w:rsidRPr="0021416A">
        <w:rPr>
          <w:rFonts w:ascii="Calibri" w:hAnsi="Calibri"/>
        </w:rPr>
        <w:t xml:space="preserve">a reflection of CEWO’s journey to enhance how we work with First Nations people in the management of environmental water. We still have work to do and are continuously looking for opportunities to improve. </w:t>
      </w:r>
    </w:p>
    <w:p w14:paraId="4178E811" w14:textId="1BA095A2" w:rsidR="004578B9" w:rsidRDefault="00567CAB" w:rsidP="00533FC3">
      <w:pPr>
        <w:pStyle w:val="Heading3"/>
      </w:pPr>
      <w:bookmarkStart w:id="16" w:name="_Toc44942506"/>
      <w:bookmarkEnd w:id="15"/>
      <w:r>
        <w:t>Providing water to meet environmental demands</w:t>
      </w:r>
      <w:bookmarkEnd w:id="16"/>
    </w:p>
    <w:p w14:paraId="133DAEF8" w14:textId="69DBA647" w:rsidR="00316F8D" w:rsidRPr="009862EE" w:rsidRDefault="00316F8D" w:rsidP="00242262">
      <w:pPr>
        <w:rPr>
          <w:rFonts w:ascii="Tahoma" w:hAnsi="Tahoma" w:cs="Tahoma"/>
          <w:szCs w:val="22"/>
          <w:lang w:val="en-GB" w:eastAsia="en-US"/>
        </w:rPr>
      </w:pPr>
      <w:r w:rsidRPr="006821CB">
        <w:t>Commonwealth environmental water planning is primarily driven by supply</w:t>
      </w:r>
      <w:r w:rsidR="00A25105">
        <w:t xml:space="preserve"> </w:t>
      </w:r>
      <w:r w:rsidR="00EB093E">
        <w:t>(</w:t>
      </w:r>
      <w:r w:rsidRPr="006821CB">
        <w:t>how much water is available</w:t>
      </w:r>
      <w:r w:rsidR="00EB093E">
        <w:t>)</w:t>
      </w:r>
      <w:r w:rsidR="00A25105">
        <w:t xml:space="preserve"> </w:t>
      </w:r>
      <w:r w:rsidRPr="006821CB">
        <w:t xml:space="preserve">and </w:t>
      </w:r>
      <w:r w:rsidR="00E61C65">
        <w:t xml:space="preserve">how this can be used to meet identified </w:t>
      </w:r>
      <w:r w:rsidRPr="006821CB">
        <w:t>demand</w:t>
      </w:r>
      <w:r w:rsidR="00E61C65">
        <w:t>s</w:t>
      </w:r>
      <w:r w:rsidR="00A25105">
        <w:t xml:space="preserve"> </w:t>
      </w:r>
      <w:r w:rsidR="00EB093E">
        <w:t>(</w:t>
      </w:r>
      <w:r w:rsidRPr="006821CB">
        <w:t>what are the environment’s needs</w:t>
      </w:r>
      <w:r w:rsidR="00EB093E">
        <w:t>)</w:t>
      </w:r>
      <w:r w:rsidRPr="006821CB">
        <w:t xml:space="preserve">. </w:t>
      </w:r>
    </w:p>
    <w:p w14:paraId="18C5CD58" w14:textId="3DA6DF02" w:rsidR="00015A98" w:rsidRDefault="00364BC9" w:rsidP="00242262">
      <w:r>
        <w:t xml:space="preserve">The scope of watering actions and the environmental outcomes that can be achieved will be limited by availability of water </w:t>
      </w:r>
      <w:r w:rsidR="00EB093E">
        <w:t xml:space="preserve">(or ‘supply') </w:t>
      </w:r>
      <w:r>
        <w:t xml:space="preserve">to achieve these outcomes. The Commonwealth </w:t>
      </w:r>
      <w:r w:rsidR="00EB093E">
        <w:t xml:space="preserve">considers current water availability and </w:t>
      </w:r>
      <w:r>
        <w:t xml:space="preserve">estimates its </w:t>
      </w:r>
      <w:r w:rsidR="00EB093E">
        <w:t xml:space="preserve">likely future </w:t>
      </w:r>
      <w:r>
        <w:t>supply of environmental water based on factors such as rainfall, flow conditions and forecasts of water allocations.</w:t>
      </w:r>
      <w:r w:rsidR="00ED3F1B">
        <w:t xml:space="preserve"> </w:t>
      </w:r>
      <w:r w:rsidR="00015A98">
        <w:t>Other important considerations include the availability of other sources of water and other likely demands in the system that can either assist or hinder the ability to deliver water to meet environmental demands.</w:t>
      </w:r>
    </w:p>
    <w:p w14:paraId="4242176D" w14:textId="0F93C718" w:rsidR="00316F8D" w:rsidRDefault="00316F8D" w:rsidP="00242262">
      <w:r w:rsidRPr="006821CB">
        <w:t>The Commonwealth Environmental Water Portfolio Management Framework has been developed to support decisions on the best mix of water delivery, carryover and trade under different levels of supply and demand. By considering both supply and demand, the framework identifies four different purposes for managing the portfolio (</w:t>
      </w:r>
      <w:r w:rsidR="00A25105" w:rsidRPr="00A25105">
        <w:fldChar w:fldCharType="begin"/>
      </w:r>
      <w:r w:rsidR="00A25105" w:rsidRPr="00A25105">
        <w:instrText xml:space="preserve"> REF _Ref43725424 \h  \* MERGEFORMAT </w:instrText>
      </w:r>
      <w:r w:rsidR="00A25105" w:rsidRPr="00A25105">
        <w:fldChar w:fldCharType="separate"/>
      </w:r>
      <w:r w:rsidR="006C3E12" w:rsidRPr="006C3E12">
        <w:t xml:space="preserve">Figure </w:t>
      </w:r>
      <w:r w:rsidR="006C3E12" w:rsidRPr="006C3E12">
        <w:rPr>
          <w:noProof/>
        </w:rPr>
        <w:t>2</w:t>
      </w:r>
      <w:r w:rsidR="00A25105" w:rsidRPr="00A25105">
        <w:fldChar w:fldCharType="end"/>
      </w:r>
      <w:r w:rsidRPr="006821CB">
        <w:t>) and the outcomes that are in scope under each purpose.</w:t>
      </w:r>
    </w:p>
    <w:p w14:paraId="07DC1C6D" w14:textId="6B90969F" w:rsidR="00ED3F1B" w:rsidRPr="009862EE" w:rsidRDefault="00ED3F1B" w:rsidP="00242262">
      <w:pPr>
        <w:rPr>
          <w:rFonts w:ascii="Tahoma" w:hAnsi="Tahoma" w:cs="Tahoma"/>
          <w:szCs w:val="22"/>
          <w:lang w:val="en-GB" w:eastAsia="en-US"/>
        </w:rPr>
      </w:pPr>
      <w:r>
        <w:t>In planning for the new water year, we need to be prepared for all scenarios—from very dry through to very wet</w:t>
      </w:r>
      <w:r w:rsidR="00897D72">
        <w:t>, providing flexibility and ability to adapt quickly to changing conditions</w:t>
      </w:r>
      <w:r>
        <w:t>.</w:t>
      </w:r>
    </w:p>
    <w:p w14:paraId="450C2B4A" w14:textId="5DD7B94E" w:rsidR="00316F8D" w:rsidRPr="006821CB" w:rsidRDefault="00316F8D" w:rsidP="00242262">
      <w:r w:rsidRPr="006821CB">
        <w:t xml:space="preserve">Further information on how we plan can be found within the </w:t>
      </w:r>
      <w:r w:rsidRPr="00A25105">
        <w:t>Framework for determining Commonwealth Environmental Water Use</w:t>
      </w:r>
      <w:r w:rsidR="00A25105" w:rsidRPr="00A25105">
        <w:t xml:space="preserve"> </w:t>
      </w:r>
      <w:r w:rsidR="00A25105">
        <w:t>a</w:t>
      </w:r>
      <w:r w:rsidR="00A25105" w:rsidRPr="00A25105">
        <w:t>vailable at:</w:t>
      </w:r>
      <w:r w:rsidR="00A25105">
        <w:rPr>
          <w:rStyle w:val="Hyperlink"/>
        </w:rPr>
        <w:t xml:space="preserve"> </w:t>
      </w:r>
      <w:r w:rsidR="00A25105" w:rsidRPr="00A25105">
        <w:rPr>
          <w:rStyle w:val="Hyperlink"/>
        </w:rPr>
        <w:t>http://www.environment.gov.au/water/cewo/publications/framework-determining-cew-use</w:t>
      </w:r>
    </w:p>
    <w:p w14:paraId="7EE58886" w14:textId="77777777" w:rsidR="00316F8D" w:rsidRPr="006821CB" w:rsidRDefault="00316F8D" w:rsidP="00242262"/>
    <w:p w14:paraId="46B38A4B" w14:textId="04ACF983" w:rsidR="00316F8D" w:rsidRDefault="00316F8D" w:rsidP="00A25105">
      <w:pPr>
        <w:spacing w:after="240"/>
      </w:pPr>
      <w:bookmarkStart w:id="17" w:name="_Ref445120998"/>
      <w:bookmarkStart w:id="18" w:name="_Ref43725424"/>
      <w:r w:rsidRPr="006821CB">
        <w:rPr>
          <w:noProof/>
        </w:rPr>
        <w:drawing>
          <wp:anchor distT="0" distB="0" distL="114300" distR="114300" simplePos="0" relativeHeight="251658242" behindDoc="0" locked="0" layoutInCell="1" allowOverlap="1" wp14:anchorId="5940F3E0" wp14:editId="0F818A9D">
            <wp:simplePos x="0" y="0"/>
            <wp:positionH relativeFrom="column">
              <wp:posOffset>-1905</wp:posOffset>
            </wp:positionH>
            <wp:positionV relativeFrom="paragraph">
              <wp:posOffset>3810</wp:posOffset>
            </wp:positionV>
            <wp:extent cx="6216103" cy="4248150"/>
            <wp:effectExtent l="0" t="0" r="0" b="0"/>
            <wp:wrapSquare wrapText="bothSides"/>
            <wp:docPr id="2" name="Picture 6" descr="A photo matrix showing how the Commonwealth Environmental Water Office undertakes planning based on two key factors. The first is demand according to environmental conditions, while the second is water availability to meet environmental demands. This water may have a range of sources as Commonwealth environmental water is delivered in conjunction with natural flows, consumptive water and other sources of environmental water. By considering these factors together, the Office can determine an overall purpose, ranging from ‘avoiding damage’ (where environmental demands are high and resource availability is low), through protect and maintain the environment, to ‘improving’ ecological condition (where water availability is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_table_V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16103" cy="4248150"/>
                    </a:xfrm>
                    <a:prstGeom prst="rect">
                      <a:avLst/>
                    </a:prstGeom>
                  </pic:spPr>
                </pic:pic>
              </a:graphicData>
            </a:graphic>
          </wp:anchor>
        </w:drawing>
      </w:r>
      <w:bookmarkEnd w:id="17"/>
      <w:r w:rsidRPr="00C30990">
        <w:rPr>
          <w:b/>
        </w:rPr>
        <w:t xml:space="preserve">Figure </w:t>
      </w:r>
      <w:r w:rsidR="00C30990" w:rsidRPr="00C30990">
        <w:rPr>
          <w:b/>
        </w:rPr>
        <w:fldChar w:fldCharType="begin"/>
      </w:r>
      <w:r w:rsidR="00C30990" w:rsidRPr="00C30990">
        <w:rPr>
          <w:b/>
        </w:rPr>
        <w:instrText xml:space="preserve"> SEQ Figure \* ARABIC </w:instrText>
      </w:r>
      <w:r w:rsidR="00C30990" w:rsidRPr="00C30990">
        <w:rPr>
          <w:b/>
        </w:rPr>
        <w:fldChar w:fldCharType="separate"/>
      </w:r>
      <w:r w:rsidR="006C3E12">
        <w:rPr>
          <w:b/>
          <w:noProof/>
        </w:rPr>
        <w:t>2</w:t>
      </w:r>
      <w:r w:rsidR="00C30990" w:rsidRPr="00C30990">
        <w:rPr>
          <w:b/>
          <w:noProof/>
        </w:rPr>
        <w:fldChar w:fldCharType="end"/>
      </w:r>
      <w:bookmarkEnd w:id="18"/>
      <w:r w:rsidRPr="00E31CF6">
        <w:t>:</w:t>
      </w:r>
      <w:r w:rsidRPr="006821CB">
        <w:t xml:space="preserve"> </w:t>
      </w:r>
      <w:r w:rsidRPr="00E31CF6">
        <w:t>Environmental demand and water available influence the purpose of Commonwealth environmental water management</w:t>
      </w:r>
    </w:p>
    <w:p w14:paraId="090438F9" w14:textId="039A23A1" w:rsidR="00ED3F1B" w:rsidRDefault="00ED3F1B" w:rsidP="00ED3F1B">
      <w:r>
        <w:t xml:space="preserve">Our water management planning occurs at both the valley and Basin-scale. Valley </w:t>
      </w:r>
      <w:r w:rsidR="009464AC">
        <w:t xml:space="preserve">annual water management </w:t>
      </w:r>
      <w:r>
        <w:t>plans</w:t>
      </w:r>
      <w:r w:rsidR="00C7548E">
        <w:t xml:space="preserve"> (refer Chapter 3),</w:t>
      </w:r>
      <w:r>
        <w:t xml:space="preserve"> include a summary of the objectives and long-term flow regime required to meet environmental demands. A multi-year approach is then taken to identifying </w:t>
      </w:r>
      <w:r w:rsidR="000D0249">
        <w:t xml:space="preserve">water </w:t>
      </w:r>
      <w:r>
        <w:t>management intentions, considering the:</w:t>
      </w:r>
    </w:p>
    <w:p w14:paraId="020A7018" w14:textId="7A9E1F8D" w:rsidR="00ED3F1B" w:rsidRDefault="00ED3F1B" w:rsidP="00F53A6B">
      <w:pPr>
        <w:pStyle w:val="DotStyle1"/>
      </w:pPr>
      <w:r>
        <w:t>past watering history and its impact on environmental demands and asset condition</w:t>
      </w:r>
      <w:r w:rsidR="00E644AE">
        <w:t xml:space="preserve"> </w:t>
      </w:r>
    </w:p>
    <w:p w14:paraId="657AEEB5" w14:textId="2BEE15DC" w:rsidR="00ED3F1B" w:rsidRDefault="00ED3F1B" w:rsidP="00F53A6B">
      <w:pPr>
        <w:pStyle w:val="DotStyle1"/>
      </w:pPr>
      <w:r>
        <w:t xml:space="preserve">likely </w:t>
      </w:r>
      <w:r w:rsidR="00D31CD4">
        <w:t>effects</w:t>
      </w:r>
      <w:r>
        <w:t xml:space="preserve"> of planned actions on environmental demands in future years</w:t>
      </w:r>
      <w:r w:rsidR="00E644AE">
        <w:t>.</w:t>
      </w:r>
    </w:p>
    <w:p w14:paraId="69611CD0" w14:textId="02BD3FCB" w:rsidR="00ED3F1B" w:rsidRDefault="00ED3F1B" w:rsidP="00ED3F1B">
      <w:r>
        <w:t xml:space="preserve">Once initial </w:t>
      </w:r>
      <w:r w:rsidR="000D0249">
        <w:t>valley</w:t>
      </w:r>
      <w:r>
        <w:t xml:space="preserve"> planning has been undertaken, this is then fed into a Basin-wide planning process. This process considers:</w:t>
      </w:r>
    </w:p>
    <w:p w14:paraId="4D9B4C60" w14:textId="67C9687E" w:rsidR="00ED3F1B" w:rsidRDefault="00ED3F1B" w:rsidP="00F53A6B">
      <w:pPr>
        <w:pStyle w:val="DotStyle1"/>
      </w:pPr>
      <w:r>
        <w:t>key demands across the Basin</w:t>
      </w:r>
    </w:p>
    <w:p w14:paraId="59CDDF88" w14:textId="0F384206" w:rsidR="00ED3F1B" w:rsidRDefault="00ED3F1B" w:rsidP="00F53A6B">
      <w:pPr>
        <w:pStyle w:val="DotStyle1"/>
      </w:pPr>
      <w:r>
        <w:t>opportunities to use allocation trade (purchase, sale or transfer) to rebalance the portfolio to better</w:t>
      </w:r>
      <w:r w:rsidR="00E644AE">
        <w:t xml:space="preserve"> </w:t>
      </w:r>
      <w:r>
        <w:t>match differing demands across catchments</w:t>
      </w:r>
    </w:p>
    <w:p w14:paraId="4A054A62" w14:textId="1EF9EBC2" w:rsidR="00ED3F1B" w:rsidRDefault="00D31CD4" w:rsidP="00F53A6B">
      <w:pPr>
        <w:pStyle w:val="DotStyle1"/>
      </w:pPr>
      <w:r>
        <w:t>opportunities</w:t>
      </w:r>
      <w:r w:rsidR="00ED3F1B">
        <w:t xml:space="preserve"> to align environmental outcomes from watering, such as multi-site watering events in hydrologically connected catchments</w:t>
      </w:r>
      <w:r w:rsidR="00E644AE">
        <w:t>.</w:t>
      </w:r>
    </w:p>
    <w:p w14:paraId="4624AAB0" w14:textId="77777777" w:rsidR="00ED3F1B" w:rsidRPr="00E31CF6" w:rsidRDefault="00ED3F1B" w:rsidP="00242262"/>
    <w:p w14:paraId="3D38B7B0" w14:textId="77777777" w:rsidR="000D0249" w:rsidRDefault="000D0249">
      <w:pPr>
        <w:spacing w:after="0"/>
        <w:rPr>
          <w:b/>
          <w:color w:val="5F497A" w:themeColor="accent4" w:themeShade="BF"/>
          <w:sz w:val="36"/>
          <w:szCs w:val="36"/>
          <w:lang w:val="en-GB"/>
        </w:rPr>
      </w:pPr>
      <w:r>
        <w:br w:type="page"/>
      </w:r>
    </w:p>
    <w:p w14:paraId="2C97222D" w14:textId="4EA579A6" w:rsidR="00316F8D" w:rsidRPr="006821CB" w:rsidRDefault="00316F8D" w:rsidP="00533FC3">
      <w:pPr>
        <w:pStyle w:val="Heading2"/>
      </w:pPr>
      <w:bookmarkStart w:id="19" w:name="_Toc44942507"/>
      <w:r>
        <w:t>From planning to decision making</w:t>
      </w:r>
      <w:bookmarkEnd w:id="19"/>
    </w:p>
    <w:p w14:paraId="3D06D5CA" w14:textId="4E3A7F4F" w:rsidR="00316F8D" w:rsidRPr="006821CB" w:rsidRDefault="00A468A9" w:rsidP="00242262">
      <w:r>
        <w:t>Once planning is completed, decision</w:t>
      </w:r>
      <w:r w:rsidR="00FE0642">
        <w:t>s</w:t>
      </w:r>
      <w:r>
        <w:t xml:space="preserve"> on the use of Commonwealth environmental water need to be made. </w:t>
      </w:r>
      <w:r w:rsidR="00D31CD4">
        <w:t>Many</w:t>
      </w:r>
      <w:r w:rsidR="00316F8D" w:rsidRPr="006821CB">
        <w:t xml:space="preserve"> </w:t>
      </w:r>
      <w:r w:rsidR="00D31CD4">
        <w:t xml:space="preserve">local </w:t>
      </w:r>
      <w:r w:rsidR="00316F8D" w:rsidRPr="006821CB">
        <w:t>factors influence</w:t>
      </w:r>
      <w:r w:rsidR="00FE0642">
        <w:t xml:space="preserve"> these</w:t>
      </w:r>
      <w:r w:rsidR="00316F8D" w:rsidRPr="006821CB">
        <w:t xml:space="preserve"> decision</w:t>
      </w:r>
      <w:r w:rsidR="00FE0642">
        <w:t>s on</w:t>
      </w:r>
      <w:r w:rsidR="00316F8D" w:rsidRPr="006821CB">
        <w:t xml:space="preserve"> water delivery, carry over and trade (</w:t>
      </w:r>
      <w:r w:rsidR="00C16F7E" w:rsidRPr="00F53A6B">
        <w:fldChar w:fldCharType="begin"/>
      </w:r>
      <w:r w:rsidR="00C16F7E" w:rsidRPr="00F53A6B">
        <w:instrText xml:space="preserve"> REF _Ref40179211 \h </w:instrText>
      </w:r>
      <w:r w:rsidR="00F53A6B" w:rsidRPr="00F53A6B">
        <w:instrText xml:space="preserve"> \* MERGEFORMAT </w:instrText>
      </w:r>
      <w:r w:rsidR="00C16F7E" w:rsidRPr="00F53A6B">
        <w:fldChar w:fldCharType="separate"/>
      </w:r>
      <w:r w:rsidR="006C3E12" w:rsidRPr="006C3E12">
        <w:t xml:space="preserve">Figure </w:t>
      </w:r>
      <w:r w:rsidR="006C3E12" w:rsidRPr="006C3E12">
        <w:rPr>
          <w:noProof/>
        </w:rPr>
        <w:t>3</w:t>
      </w:r>
      <w:r w:rsidR="00C16F7E" w:rsidRPr="00F53A6B">
        <w:fldChar w:fldCharType="end"/>
      </w:r>
      <w:r w:rsidR="00316F8D" w:rsidRPr="006821CB">
        <w:t xml:space="preserve">). </w:t>
      </w:r>
    </w:p>
    <w:p w14:paraId="4A447E20" w14:textId="77777777" w:rsidR="00316F8D" w:rsidRPr="006821CB" w:rsidRDefault="00316F8D" w:rsidP="00242262"/>
    <w:p w14:paraId="40A76000" w14:textId="77777777" w:rsidR="00316F8D" w:rsidRPr="006821CB" w:rsidRDefault="00316F8D" w:rsidP="00242262">
      <w:r w:rsidRPr="006821CB">
        <w:rPr>
          <w:noProof/>
        </w:rPr>
        <w:drawing>
          <wp:inline distT="0" distB="0" distL="0" distR="0" wp14:anchorId="33BDF3B4" wp14:editId="472F5B5F">
            <wp:extent cx="6143625" cy="2743200"/>
            <wp:effectExtent l="0" t="0" r="9525" b="0"/>
            <wp:docPr id="4" name="Picture 1" descr="A figure showing the range of prevailing factors specific to local conditions within catchments that influence decision-making around water delivery, carryover and trade. These factors include environmental demands and opportunities at specific sites; anticipated environmental demands in coming years; forecast climatic conditions and current dam storage levels; physical and operational constraints to water delivery; environmental and operational risks; cost versus benefit assessment of each option; water account rules and carryover limits; long-term yield of entitlements and wise levels of carryover, given uncertainty about future environmental needs; and water market conditions.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44456" cy="2743571"/>
                    </a:xfrm>
                    <a:prstGeom prst="rect">
                      <a:avLst/>
                    </a:prstGeom>
                  </pic:spPr>
                </pic:pic>
              </a:graphicData>
            </a:graphic>
          </wp:inline>
        </w:drawing>
      </w:r>
    </w:p>
    <w:p w14:paraId="701AB9B0" w14:textId="3C37CA40" w:rsidR="00316F8D" w:rsidRPr="006821CB" w:rsidRDefault="00316F8D" w:rsidP="00F53A6B">
      <w:pPr>
        <w:spacing w:after="240"/>
      </w:pPr>
      <w:bookmarkStart w:id="20" w:name="_Ref40179211"/>
      <w:r w:rsidRPr="00C96A2B">
        <w:rPr>
          <w:b/>
        </w:rPr>
        <w:t xml:space="preserve">Figure </w:t>
      </w:r>
      <w:r w:rsidR="00830458" w:rsidRPr="00C96A2B">
        <w:rPr>
          <w:b/>
        </w:rPr>
        <w:fldChar w:fldCharType="begin"/>
      </w:r>
      <w:r w:rsidR="00830458" w:rsidRPr="00C96A2B">
        <w:rPr>
          <w:b/>
        </w:rPr>
        <w:instrText xml:space="preserve"> SEQ Figure \* ARABIC </w:instrText>
      </w:r>
      <w:r w:rsidR="00830458" w:rsidRPr="00C96A2B">
        <w:rPr>
          <w:b/>
        </w:rPr>
        <w:fldChar w:fldCharType="separate"/>
      </w:r>
      <w:r w:rsidR="006C3E12">
        <w:rPr>
          <w:b/>
          <w:noProof/>
        </w:rPr>
        <w:t>3</w:t>
      </w:r>
      <w:r w:rsidR="00830458" w:rsidRPr="00C96A2B">
        <w:rPr>
          <w:b/>
          <w:noProof/>
        </w:rPr>
        <w:fldChar w:fldCharType="end"/>
      </w:r>
      <w:bookmarkEnd w:id="20"/>
      <w:r w:rsidRPr="006821CB">
        <w:t>: Factors informing planning and decision-making for Commonwealth environmental water.</w:t>
      </w:r>
    </w:p>
    <w:p w14:paraId="13E05DE7" w14:textId="34BB9E14" w:rsidR="00316F8D" w:rsidRPr="006821CB" w:rsidRDefault="00316F8D" w:rsidP="00533FC3">
      <w:pPr>
        <w:pStyle w:val="Heading3"/>
      </w:pPr>
      <w:bookmarkStart w:id="21" w:name="_Toc44942508"/>
      <w:r w:rsidRPr="006821CB">
        <w:t xml:space="preserve">Making </w:t>
      </w:r>
      <w:r w:rsidR="00E35ABE">
        <w:t>C</w:t>
      </w:r>
      <w:r w:rsidRPr="006821CB">
        <w:t>ommonwealth environmental watering decisions</w:t>
      </w:r>
      <w:bookmarkEnd w:id="21"/>
    </w:p>
    <w:p w14:paraId="2809D97D" w14:textId="77777777" w:rsidR="00316F8D" w:rsidRPr="006821CB" w:rsidRDefault="00316F8D" w:rsidP="00242262">
      <w:r w:rsidRPr="006821CB">
        <w:t xml:space="preserve">Towards the beginning of the new water year, the focus shifts from planning to implementation. Greater consideration is given to current and forecast catchment conditions and water availability to determine whether the watering intentions identified during the planning process can feasibly be implemented. Local on-ground knowledge is important for detailing a specific watering action including the flow magnitude, timing, triggers for commencement, rates of rise and fall and the area to be inundated. </w:t>
      </w:r>
    </w:p>
    <w:p w14:paraId="1CE95F3D" w14:textId="77777777" w:rsidR="00316F8D" w:rsidRPr="006821CB" w:rsidRDefault="00316F8D" w:rsidP="00242262">
      <w:r w:rsidRPr="006821CB">
        <w:t xml:space="preserve">Once an action has been scoped in more detail, an assessment is undertaken against the following criteria: </w:t>
      </w:r>
    </w:p>
    <w:p w14:paraId="3FF75DEF" w14:textId="0B41681A" w:rsidR="00316F8D" w:rsidRPr="006821CB" w:rsidRDefault="00316F8D" w:rsidP="00F53A6B">
      <w:pPr>
        <w:pStyle w:val="DotStyle1"/>
      </w:pPr>
      <w:r w:rsidRPr="006821CB">
        <w:t>ecological value of the river, floodplain or wetland</w:t>
      </w:r>
    </w:p>
    <w:p w14:paraId="0FDB6B33" w14:textId="77777777" w:rsidR="00316F8D" w:rsidRPr="006821CB" w:rsidRDefault="00316F8D" w:rsidP="00F53A6B">
      <w:pPr>
        <w:pStyle w:val="DotStyle1"/>
      </w:pPr>
      <w:r w:rsidRPr="006821CB">
        <w:t>expected outcomes from watering</w:t>
      </w:r>
    </w:p>
    <w:p w14:paraId="6FAC410A" w14:textId="77777777" w:rsidR="00316F8D" w:rsidRPr="006821CB" w:rsidRDefault="00316F8D" w:rsidP="00F53A6B">
      <w:pPr>
        <w:pStyle w:val="DotStyle1"/>
      </w:pPr>
      <w:r w:rsidRPr="006821CB">
        <w:t>potential risks of watering</w:t>
      </w:r>
    </w:p>
    <w:p w14:paraId="3E4821B5" w14:textId="6743754D" w:rsidR="00316F8D" w:rsidRPr="006821CB" w:rsidRDefault="00316F8D" w:rsidP="00F53A6B">
      <w:pPr>
        <w:pStyle w:val="DotStyle1"/>
      </w:pPr>
      <w:r w:rsidRPr="006821CB">
        <w:t>long-term sustainability and management of the site</w:t>
      </w:r>
    </w:p>
    <w:p w14:paraId="7041E701" w14:textId="1C522F49" w:rsidR="00316F8D" w:rsidRPr="006821CB" w:rsidRDefault="00316F8D" w:rsidP="00F53A6B">
      <w:pPr>
        <w:pStyle w:val="DotStyle1"/>
      </w:pPr>
      <w:r w:rsidRPr="006821CB">
        <w:t>cost effectiveness and feasibility of watering</w:t>
      </w:r>
      <w:r w:rsidR="00F53A6B">
        <w:t>.</w:t>
      </w:r>
    </w:p>
    <w:p w14:paraId="06DF591D" w14:textId="3D84CDB9" w:rsidR="00316F8D" w:rsidRPr="008B3361" w:rsidRDefault="00316F8D" w:rsidP="008B3361">
      <w:r w:rsidRPr="008B3361">
        <w:t xml:space="preserve">When a decision is made by the </w:t>
      </w:r>
      <w:r w:rsidR="009107E7">
        <w:t>CEWH</w:t>
      </w:r>
      <w:r w:rsidRPr="008B3361">
        <w:t xml:space="preserve"> to proceed with a watering action, arrangements for implementation are made with delivery partners. This includes river operators, who manage the delivery of the water and operational monitoring. Local involvement is crucial at this stage of implementation and during water delivery as conditions can change rapidly and may result in the need to adjust, suspend or even cancel the watering action.</w:t>
      </w:r>
    </w:p>
    <w:p w14:paraId="03FD2BB4" w14:textId="14FF47D6" w:rsidR="00316F8D" w:rsidRPr="000D5177" w:rsidRDefault="00316F8D" w:rsidP="00656826">
      <w:pPr>
        <w:rPr>
          <w:rFonts w:ascii="Tahoma" w:hAnsi="Tahoma"/>
        </w:rPr>
      </w:pPr>
      <w:r w:rsidRPr="006821CB">
        <w:t xml:space="preserve">For further information see the </w:t>
      </w:r>
      <w:r w:rsidRPr="00E35ABE">
        <w:rPr>
          <w:i/>
          <w:iCs/>
        </w:rPr>
        <w:t>Framework for Determining Commonwealth environmental water use</w:t>
      </w:r>
      <w:r w:rsidRPr="006821CB">
        <w:t xml:space="preserve"> </w:t>
      </w:r>
      <w:r w:rsidR="00E35ABE">
        <w:t xml:space="preserve">and the </w:t>
      </w:r>
      <w:r w:rsidR="00E35ABE">
        <w:rPr>
          <w:i/>
          <w:iCs/>
        </w:rPr>
        <w:t xml:space="preserve">Criteria for assessing options for Commonwealth environmental water use </w:t>
      </w:r>
      <w:r w:rsidRPr="006821CB">
        <w:t xml:space="preserve">(available at: </w:t>
      </w:r>
      <w:hyperlink r:id="rId52" w:history="1">
        <w:r w:rsidRPr="006821CB">
          <w:rPr>
            <w:rStyle w:val="Hyperlink"/>
          </w:rPr>
          <w:t>www.environment.gov.au/water/cewo/publications/framework-determining-cew-use</w:t>
        </w:r>
      </w:hyperlink>
      <w:r w:rsidRPr="006821CB">
        <w:t>).</w:t>
      </w:r>
    </w:p>
    <w:p w14:paraId="3A41EBF8" w14:textId="77777777" w:rsidR="00AA48E2" w:rsidRDefault="00AA48E2">
      <w:pPr>
        <w:spacing w:after="0"/>
        <w:rPr>
          <w:color w:val="5F497A" w:themeColor="accent4" w:themeShade="BF"/>
          <w:sz w:val="26"/>
          <w:szCs w:val="24"/>
          <w:lang w:val="en-GB"/>
        </w:rPr>
      </w:pPr>
      <w:r>
        <w:br w:type="page"/>
      </w:r>
    </w:p>
    <w:p w14:paraId="228255AF" w14:textId="2ED54628" w:rsidR="00316F8D" w:rsidRPr="006821CB" w:rsidRDefault="00316F8D" w:rsidP="00533FC3">
      <w:pPr>
        <w:pStyle w:val="Heading3"/>
      </w:pPr>
      <w:bookmarkStart w:id="22" w:name="_Toc44942509"/>
      <w:r w:rsidRPr="006821CB">
        <w:t>Carryover</w:t>
      </w:r>
      <w:bookmarkEnd w:id="22"/>
    </w:p>
    <w:p w14:paraId="3E950E10" w14:textId="3727AAF0" w:rsidR="008F0CF2" w:rsidRDefault="00316F8D" w:rsidP="00242262">
      <w:r w:rsidRPr="006821CB">
        <w:t xml:space="preserve">Carryover rules are set by </w:t>
      </w:r>
      <w:r w:rsidR="00C72BB4">
        <w:t>s</w:t>
      </w:r>
      <w:r w:rsidRPr="006821CB">
        <w:t>tate</w:t>
      </w:r>
      <w:r w:rsidR="00C72BB4">
        <w:t xml:space="preserve"> government</w:t>
      </w:r>
      <w:r w:rsidRPr="006821CB">
        <w:t xml:space="preserve">s and vary markedly for different entitlements and in different water plan areas across the Basin. The carryover limits, account limits and use limits apply to all entitlement holders including the Commonwealth. </w:t>
      </w:r>
    </w:p>
    <w:p w14:paraId="7D1DE460" w14:textId="41894BBB" w:rsidR="00316F8D" w:rsidRPr="006821CB" w:rsidRDefault="00316F8D" w:rsidP="00242262">
      <w:r w:rsidRPr="006821CB">
        <w:t>When making carryover decisions,</w:t>
      </w:r>
      <w:r w:rsidR="00C5644B">
        <w:t xml:space="preserve"> under the rules set by Basin states,</w:t>
      </w:r>
      <w:r w:rsidRPr="006821CB">
        <w:t xml:space="preserve"> considerations include:</w:t>
      </w:r>
    </w:p>
    <w:p w14:paraId="7ECF33DA" w14:textId="77777777" w:rsidR="00316F8D" w:rsidRPr="006821CB" w:rsidRDefault="00316F8D" w:rsidP="00F53A6B">
      <w:pPr>
        <w:pStyle w:val="DotStyle1"/>
      </w:pPr>
      <w:r w:rsidRPr="006821CB">
        <w:t>having sufficient water in accounts for environmental watering actions that occur early in a water year</w:t>
      </w:r>
    </w:p>
    <w:p w14:paraId="6E05317F" w14:textId="2FE7439F" w:rsidR="00316F8D" w:rsidRPr="006821CB" w:rsidRDefault="00316F8D" w:rsidP="00F53A6B">
      <w:pPr>
        <w:pStyle w:val="DotStyle1"/>
      </w:pPr>
      <w:r w:rsidRPr="006821CB">
        <w:t xml:space="preserve">considering the risk of carryover of water in accounts that may be subject to trade </w:t>
      </w:r>
      <w:r w:rsidR="003C146C">
        <w:t xml:space="preserve">or use </w:t>
      </w:r>
      <w:r w:rsidRPr="006821CB">
        <w:t>restrictions through the following water year</w:t>
      </w:r>
    </w:p>
    <w:p w14:paraId="5848C65A" w14:textId="77777777" w:rsidR="00316F8D" w:rsidRPr="006821CB" w:rsidRDefault="00316F8D" w:rsidP="00F53A6B">
      <w:pPr>
        <w:pStyle w:val="DotStyle1"/>
      </w:pPr>
      <w:r w:rsidRPr="006821CB">
        <w:t>considering the cost-effectiveness with regard to the cost of water delivery and transfer fees against the potential market cost of water being reallocated under State rules</w:t>
      </w:r>
    </w:p>
    <w:p w14:paraId="7AEE5637" w14:textId="28173DF9" w:rsidR="00316F8D" w:rsidRDefault="00316F8D" w:rsidP="00F53A6B">
      <w:pPr>
        <w:pStyle w:val="DotStyle1"/>
      </w:pPr>
      <w:r w:rsidRPr="006821CB">
        <w:t>minimising the risk of water being reallocated under State rules by carrying over water in accounts with better carryover provisions</w:t>
      </w:r>
    </w:p>
    <w:p w14:paraId="601668F7" w14:textId="207CF014" w:rsidR="00C72BB4" w:rsidRDefault="00C72BB4" w:rsidP="00C72BB4">
      <w:pPr>
        <w:pStyle w:val="DotStyle1"/>
      </w:pPr>
      <w:r>
        <w:t>during droughts, the minimum amount of water that can be used to sustain environmental assets whilst maintaining some carryover for future years.</w:t>
      </w:r>
    </w:p>
    <w:p w14:paraId="246E6EEC" w14:textId="77777777" w:rsidR="00316F8D" w:rsidRPr="006821CB" w:rsidRDefault="00316F8D" w:rsidP="00533FC3">
      <w:pPr>
        <w:pStyle w:val="Heading3"/>
      </w:pPr>
      <w:bookmarkStart w:id="23" w:name="_Toc44942510"/>
      <w:r w:rsidRPr="006821CB">
        <w:t>Trade</w:t>
      </w:r>
      <w:bookmarkEnd w:id="23"/>
    </w:p>
    <w:p w14:paraId="29069017" w14:textId="6A6088B7" w:rsidR="00E14456" w:rsidRDefault="00E14456" w:rsidP="00242262">
      <w:r w:rsidRPr="00E35ABE">
        <w:t xml:space="preserve">The primary purpose behind any selling or purchase of </w:t>
      </w:r>
      <w:r w:rsidR="008F0CF2">
        <w:t xml:space="preserve">Commonwealth environmental </w:t>
      </w:r>
      <w:r w:rsidRPr="00E35ABE">
        <w:t xml:space="preserve">water is to improve environmental outcomes. The trade of Commonwealth environmental water can only occur on the open water market when </w:t>
      </w:r>
      <w:r w:rsidR="003B3E14">
        <w:t xml:space="preserve">the volume held in an account </w:t>
      </w:r>
      <w:r w:rsidRPr="00E35ABE">
        <w:t xml:space="preserve">is excess to environmental requirements and </w:t>
      </w:r>
      <w:r w:rsidR="000238D5">
        <w:rPr>
          <w:color w:val="auto"/>
        </w:rPr>
        <w:t>there is no risk of harm to the ecosystems if environmental water is not provided in the near term</w:t>
      </w:r>
      <w:r w:rsidRPr="00E35ABE">
        <w:t>. Under the law, water set aside for the environment cannot be given away or borrowed</w:t>
      </w:r>
      <w:r>
        <w:t>.</w:t>
      </w:r>
    </w:p>
    <w:p w14:paraId="3BA21FCA" w14:textId="2AD51989" w:rsidR="00316F8D" w:rsidRPr="006821CB" w:rsidRDefault="00316F8D" w:rsidP="00242262">
      <w:r w:rsidRPr="006821CB">
        <w:t xml:space="preserve">Decisions to sell water allocations are made by the </w:t>
      </w:r>
      <w:r w:rsidR="009107E7">
        <w:t>CEWH</w:t>
      </w:r>
      <w:r w:rsidRPr="006821CB">
        <w:t xml:space="preserve"> consistent with the obligations under s.106 of the Water Act. Broadly, Commonwealth environmental water can be sold if one of two conditions are met:</w:t>
      </w:r>
    </w:p>
    <w:p w14:paraId="55AA49DF" w14:textId="62291CEF" w:rsidR="00316F8D" w:rsidRPr="006821CB" w:rsidRDefault="003B3E14" w:rsidP="00E644AE">
      <w:pPr>
        <w:pStyle w:val="ListParagraph"/>
        <w:numPr>
          <w:ilvl w:val="0"/>
          <w:numId w:val="13"/>
        </w:numPr>
        <w:ind w:left="426" w:hanging="437"/>
      </w:pPr>
      <w:r>
        <w:t>I</w:t>
      </w:r>
      <w:r w:rsidR="00316F8D" w:rsidRPr="006821CB">
        <w:t xml:space="preserve">f </w:t>
      </w:r>
      <w:r>
        <w:t>allocations</w:t>
      </w:r>
      <w:r w:rsidR="00316F8D" w:rsidRPr="006821CB">
        <w:t xml:space="preserve"> are not required during the water year and either:</w:t>
      </w:r>
    </w:p>
    <w:p w14:paraId="00E0C06A" w14:textId="4914C505" w:rsidR="00316F8D" w:rsidRPr="006821CB" w:rsidRDefault="00316F8D" w:rsidP="00E644AE">
      <w:pPr>
        <w:pStyle w:val="ListParagraph"/>
        <w:numPr>
          <w:ilvl w:val="0"/>
          <w:numId w:val="12"/>
        </w:numPr>
        <w:tabs>
          <w:tab w:val="left" w:pos="709"/>
        </w:tabs>
        <w:ind w:left="709" w:hanging="283"/>
      </w:pPr>
      <w:r w:rsidRPr="006821CB">
        <w:t>cannot be carried over</w:t>
      </w:r>
      <w:r w:rsidR="00F53A6B">
        <w:t>,</w:t>
      </w:r>
      <w:r w:rsidRPr="006821CB">
        <w:t xml:space="preserve"> or</w:t>
      </w:r>
    </w:p>
    <w:p w14:paraId="49425229" w14:textId="5886D51E" w:rsidR="00316F8D" w:rsidRPr="006821CB" w:rsidRDefault="00316F8D" w:rsidP="00E644AE">
      <w:pPr>
        <w:pStyle w:val="ListParagraph"/>
        <w:numPr>
          <w:ilvl w:val="0"/>
          <w:numId w:val="12"/>
        </w:numPr>
        <w:tabs>
          <w:tab w:val="left" w:pos="709"/>
        </w:tabs>
        <w:ind w:left="709" w:hanging="283"/>
      </w:pPr>
      <w:r w:rsidRPr="006821CB">
        <w:t>retaining the water is likely to result in forgoing future allocations due to account limits</w:t>
      </w:r>
      <w:r w:rsidR="00F53A6B">
        <w:rPr>
          <w:rStyle w:val="FootnoteReference"/>
        </w:rPr>
        <w:footnoteReference w:id="7"/>
      </w:r>
      <w:r w:rsidR="0003038A">
        <w:t>.</w:t>
      </w:r>
    </w:p>
    <w:p w14:paraId="6F620EC5" w14:textId="1376214C" w:rsidR="00316F8D" w:rsidRPr="006821CB" w:rsidRDefault="003B3E14" w:rsidP="00E644AE">
      <w:pPr>
        <w:pStyle w:val="ListParagraph"/>
        <w:numPr>
          <w:ilvl w:val="0"/>
          <w:numId w:val="13"/>
        </w:numPr>
        <w:ind w:left="426" w:hanging="426"/>
      </w:pPr>
      <w:r>
        <w:t>I</w:t>
      </w:r>
      <w:r w:rsidR="00316F8D" w:rsidRPr="006821CB">
        <w:t xml:space="preserve">f the proceeds will be used to purchase water and/or invest in environmental activities, where the </w:t>
      </w:r>
      <w:r w:rsidR="009107E7">
        <w:t>CEWH</w:t>
      </w:r>
      <w:r w:rsidR="00316F8D" w:rsidRPr="006821CB">
        <w:t xml:space="preserve"> reasonably believes this will provide greater capacity to achieve environmental objectives</w:t>
      </w:r>
      <w:r w:rsidR="00F53A6B">
        <w:rPr>
          <w:rStyle w:val="FootnoteReference"/>
        </w:rPr>
        <w:footnoteReference w:id="8"/>
      </w:r>
      <w:r w:rsidR="00316F8D" w:rsidRPr="006821CB">
        <w:t>.</w:t>
      </w:r>
    </w:p>
    <w:p w14:paraId="1FDD9B65" w14:textId="0376529E" w:rsidR="00316F8D" w:rsidRPr="006821CB" w:rsidRDefault="00316F8D" w:rsidP="00242262">
      <w:r w:rsidRPr="006821CB">
        <w:t xml:space="preserve">The decision to trade water is made after considering: the current and forecast volume of water available in Commonwealth accounts; the balance of available environmental water (supply) to meet identified environmental demands; and (where appropriate) the prudent level of carryover. Decisions to trade also include undertaking a market assessment, which informs the mechanisms available to trade water, the volume of water to be pursued or made available from the holdings, the price at which the </w:t>
      </w:r>
      <w:r w:rsidR="009107E7">
        <w:t>CEWH</w:t>
      </w:r>
      <w:r w:rsidRPr="006821CB">
        <w:t xml:space="preserve"> is willing to enter the market and (in the case of purchases) the available budget.</w:t>
      </w:r>
    </w:p>
    <w:p w14:paraId="139F470A" w14:textId="77777777" w:rsidR="00316F8D" w:rsidRPr="006821CB" w:rsidRDefault="00316F8D" w:rsidP="00242262">
      <w:r w:rsidRPr="006821CB">
        <w:t>Information on current trading actions and trade intentions is available at:</w:t>
      </w:r>
    </w:p>
    <w:p w14:paraId="6074F9D6" w14:textId="77777777" w:rsidR="00316F8D" w:rsidRPr="006821CB" w:rsidRDefault="00B72096" w:rsidP="00242262">
      <w:hyperlink r:id="rId53" w:history="1">
        <w:r w:rsidR="00316F8D" w:rsidRPr="006821CB">
          <w:rPr>
            <w:rStyle w:val="Hyperlink"/>
          </w:rPr>
          <w:t>http://www.environment.gov.au/water/cewo/trade</w:t>
        </w:r>
      </w:hyperlink>
      <w:r w:rsidR="00316F8D" w:rsidRPr="006821CB">
        <w:t>.</w:t>
      </w:r>
    </w:p>
    <w:p w14:paraId="02A17138" w14:textId="77777777" w:rsidR="00316F8D" w:rsidRPr="006821CB" w:rsidRDefault="00316F8D" w:rsidP="00242262">
      <w:r w:rsidRPr="006821CB">
        <w:t>Further information on the process and framework for conducting a trade can be found here:</w:t>
      </w:r>
    </w:p>
    <w:p w14:paraId="06812918" w14:textId="77777777" w:rsidR="00316F8D" w:rsidRPr="006821CB" w:rsidRDefault="00B72096" w:rsidP="00242262">
      <w:hyperlink r:id="rId54" w:history="1">
        <w:r w:rsidR="00316F8D" w:rsidRPr="00A910C8">
          <w:rPr>
            <w:rStyle w:val="Hyperlink"/>
          </w:rPr>
          <w:t>http://www.environment.gov.au/water/cewo/trade/trading-framework</w:t>
        </w:r>
      </w:hyperlink>
      <w:r w:rsidR="00316F8D">
        <w:t>.</w:t>
      </w:r>
    </w:p>
    <w:p w14:paraId="18FB613C" w14:textId="5E3EA32A" w:rsidR="00316F8D" w:rsidRDefault="00316F8D" w:rsidP="003A416E">
      <w:pPr>
        <w:pStyle w:val="Heading2"/>
      </w:pPr>
      <w:bookmarkStart w:id="24" w:name="_Toc44942511"/>
      <w:r>
        <w:t>How we consult and engage</w:t>
      </w:r>
      <w:bookmarkEnd w:id="24"/>
    </w:p>
    <w:p w14:paraId="7ECDF7B6" w14:textId="77777777" w:rsidR="00316F8D" w:rsidRPr="0003686A" w:rsidRDefault="00316F8D" w:rsidP="0003686A">
      <w:r w:rsidRPr="0003686A">
        <w:t xml:space="preserve">Commonwealth environmental water cannot be delivered without the coordinated effort of many stakeholders. The planning, delivery and monitoring of Commonwealth environmental water is undertaken in partnership with a range of organisations and communities across the Basin. </w:t>
      </w:r>
    </w:p>
    <w:p w14:paraId="3EA4F4CF" w14:textId="6D4C3C54" w:rsidR="00316F8D" w:rsidRPr="0003686A" w:rsidRDefault="00316F8D" w:rsidP="0003686A">
      <w:r w:rsidRPr="0003686A">
        <w:t xml:space="preserve">To this effect, the </w:t>
      </w:r>
      <w:r w:rsidR="009107E7">
        <w:t>CEWH</w:t>
      </w:r>
      <w:r w:rsidRPr="0003686A">
        <w:t xml:space="preserve"> regularly meets with individuals and representatives of </w:t>
      </w:r>
      <w:r w:rsidR="00FE0642">
        <w:t>First Nations,</w:t>
      </w:r>
      <w:r w:rsidR="00FE0642" w:rsidRPr="0003686A">
        <w:t xml:space="preserve"> </w:t>
      </w:r>
      <w:r w:rsidRPr="0003686A">
        <w:t>local government, business, landholders and peak bodies, to discuss the planning, management, and monitoring of Commonwealth environmental water. These meetings occur at locations throughout the Basin and in Canberra.</w:t>
      </w:r>
    </w:p>
    <w:p w14:paraId="59506E0F" w14:textId="4CF0B5F4" w:rsidR="00316F8D" w:rsidRPr="0003686A" w:rsidRDefault="00316F8D" w:rsidP="0003686A">
      <w:r w:rsidRPr="0003686A">
        <w:t xml:space="preserve">This outreach activity is complemented by the work of the </w:t>
      </w:r>
      <w:r w:rsidR="009107E7">
        <w:t>CEWO</w:t>
      </w:r>
      <w:r w:rsidRPr="0003686A">
        <w:t xml:space="preserve">, including the six local engagement officers who live and work in Basin communities. These officers </w:t>
      </w:r>
      <w:r w:rsidR="00D31CD4" w:rsidRPr="0003686A">
        <w:t>are in</w:t>
      </w:r>
      <w:r w:rsidRPr="0003686A">
        <w:t xml:space="preserve"> </w:t>
      </w:r>
      <w:r w:rsidR="00A865A4">
        <w:t xml:space="preserve">Moree, </w:t>
      </w:r>
      <w:r w:rsidRPr="0003686A">
        <w:t xml:space="preserve">Walgett, </w:t>
      </w:r>
      <w:r w:rsidR="00A865A4">
        <w:t xml:space="preserve">Griffith, </w:t>
      </w:r>
      <w:r w:rsidRPr="0003686A">
        <w:t xml:space="preserve">Albury, Mildura and Berri. These six officers, alongside other officers of local land and water management agencies, work closely with all levels of government as well as local communities and businesses to assist members of the community to participate in environmental water planning and decision making. For further information please refer to: </w:t>
      </w:r>
      <w:hyperlink r:id="rId55" w:history="1">
        <w:r w:rsidRPr="0003686A">
          <w:rPr>
            <w:rStyle w:val="Hyperlink"/>
          </w:rPr>
          <w:t>http://www.environment.gov.au/water/cewo/local-engagement</w:t>
        </w:r>
      </w:hyperlink>
      <w:r w:rsidRPr="0003686A">
        <w:t>.</w:t>
      </w:r>
    </w:p>
    <w:p w14:paraId="7D9B0C83" w14:textId="77777777" w:rsidR="00316F8D" w:rsidRPr="006821CB" w:rsidRDefault="00316F8D" w:rsidP="00533FC3">
      <w:pPr>
        <w:pStyle w:val="Heading3"/>
      </w:pPr>
      <w:bookmarkStart w:id="25" w:name="_Toc517264640"/>
      <w:bookmarkStart w:id="26" w:name="_Toc32225141"/>
      <w:bookmarkStart w:id="27" w:name="_Toc44942512"/>
      <w:r w:rsidRPr="006821CB">
        <w:t>Delivery partners</w:t>
      </w:r>
      <w:bookmarkEnd w:id="25"/>
      <w:bookmarkEnd w:id="26"/>
      <w:bookmarkEnd w:id="27"/>
    </w:p>
    <w:p w14:paraId="403C0057" w14:textId="7DD4492E" w:rsidR="00316F8D" w:rsidRPr="0003686A" w:rsidRDefault="00316F8D" w:rsidP="0003686A">
      <w:r w:rsidRPr="0003686A">
        <w:t xml:space="preserve">Planning for Commonwealth environmental water use involves conversations with state government departments and agencies, river operators, catchment management and land service agencies, local environmental watering advisory groups, wetland managers, holders of environmental water, the </w:t>
      </w:r>
      <w:r w:rsidR="00C82DE4">
        <w:t>MDBA</w:t>
      </w:r>
      <w:r w:rsidRPr="0003686A">
        <w:t>, landholders and communities, as well as the organisations responsible for the monitoring the outcomes from environmental water.  These conversations identify environmental demands, relevant lessons learnt and outcomes from previous watering, barriers to delivery (e.g. infrastructure maintenance), potential risks, other complementary sources of water and any relevant operational plans.</w:t>
      </w:r>
    </w:p>
    <w:p w14:paraId="58E5E218" w14:textId="63740599" w:rsidR="00316F8D" w:rsidRPr="0003686A" w:rsidRDefault="00316F8D" w:rsidP="0003686A">
      <w:bookmarkStart w:id="28" w:name="_Hlk45112415"/>
      <w:r w:rsidRPr="0003686A">
        <w:t xml:space="preserve">The </w:t>
      </w:r>
      <w:r w:rsidR="009107E7">
        <w:t>CEWH</w:t>
      </w:r>
      <w:r w:rsidRPr="0003686A">
        <w:t xml:space="preserve"> has entered into formal partnership agreements with the Victorian Environmental Water Holder, the New South Wales </w:t>
      </w:r>
      <w:r w:rsidR="009107E7">
        <w:t>Department of Planning, Industry and Environment</w:t>
      </w:r>
      <w:r w:rsidRPr="0003686A">
        <w:t>, the</w:t>
      </w:r>
      <w:r w:rsidR="00B063EF">
        <w:t xml:space="preserve"> South Australia Murraylands and Riverland</w:t>
      </w:r>
      <w:r w:rsidR="0076273B">
        <w:t xml:space="preserve"> Landscape Board</w:t>
      </w:r>
      <w:r w:rsidRPr="0003686A">
        <w:t>, and the Renmark Irrigation Trust.</w:t>
      </w:r>
      <w:r w:rsidR="0033485A">
        <w:t xml:space="preserve"> A formal partnership agreement with South Australian Department for Environment and Water is currently in the final stages of development.</w:t>
      </w:r>
      <w:r w:rsidRPr="0003686A">
        <w:t xml:space="preserve"> </w:t>
      </w:r>
      <w:bookmarkEnd w:id="28"/>
      <w:r w:rsidRPr="0003686A">
        <w:t xml:space="preserve">These agreements outline the way in which the </w:t>
      </w:r>
      <w:r w:rsidR="009107E7">
        <w:t>CEWH</w:t>
      </w:r>
      <w:r w:rsidRPr="0003686A">
        <w:t xml:space="preserve"> and staff of the </w:t>
      </w:r>
      <w:r w:rsidR="009107E7">
        <w:t>CEWO</w:t>
      </w:r>
      <w:r w:rsidRPr="0003686A">
        <w:t xml:space="preserve"> will work with partners to coordinate the management of environmental water. The </w:t>
      </w:r>
      <w:r w:rsidR="009107E7">
        <w:t>CEWH</w:t>
      </w:r>
      <w:r w:rsidRPr="0003686A">
        <w:t xml:space="preserve"> also continues to work collaboratively with other partners where formal agreements are not in place.</w:t>
      </w:r>
    </w:p>
    <w:p w14:paraId="421AE4D7" w14:textId="77777777" w:rsidR="00004A00" w:rsidRPr="00B779E9" w:rsidRDefault="00004A00" w:rsidP="00533FC3">
      <w:pPr>
        <w:pStyle w:val="Heading3"/>
      </w:pPr>
      <w:bookmarkStart w:id="29" w:name="_Toc44942513"/>
      <w:bookmarkStart w:id="30" w:name="_Toc415473568"/>
      <w:bookmarkStart w:id="31" w:name="_Toc517264641"/>
      <w:bookmarkStart w:id="32" w:name="_Toc32225142"/>
      <w:r w:rsidRPr="00B779E9">
        <w:t>Working with First Nations</w:t>
      </w:r>
      <w:bookmarkEnd w:id="29"/>
    </w:p>
    <w:p w14:paraId="6F8F07E9" w14:textId="1E62A0D7" w:rsidR="0021416A" w:rsidRDefault="0021416A" w:rsidP="0021416A">
      <w:r>
        <w:t xml:space="preserve">The CEWO is committed to working with First Nations across the Basin in how we plan, deliver and monitor water for the environment.  </w:t>
      </w:r>
    </w:p>
    <w:p w14:paraId="5D2F6CEE" w14:textId="77777777" w:rsidR="0021416A" w:rsidRDefault="0021416A" w:rsidP="0021416A">
      <w:r>
        <w:t xml:space="preserve">In some cases, this is achieved through direct partnerships, where Nations can propose, plan, deliver and monitor watering events. In other cases, collaboration relies on State and local delivery partners who have working relationships with local communities and established processes for First Nations participation in management of important environmental sites, including use of environmental water. </w:t>
      </w:r>
    </w:p>
    <w:p w14:paraId="7F72C6E4" w14:textId="3B5B2188" w:rsidR="0021416A" w:rsidRDefault="0021416A" w:rsidP="0021416A">
      <w:r>
        <w:t xml:space="preserve">This may include involvement in community reference groups, environmental water advisory committees or engagement with local and regional engagement officers. Many First Nations have articulated their desired environmental outcomes through these mechanisms, water resource plan consultation and/or Aboriginal Waterway Assessments. </w:t>
      </w:r>
    </w:p>
    <w:p w14:paraId="4998B756" w14:textId="11214CC6" w:rsidR="0021416A" w:rsidRDefault="0021416A" w:rsidP="0021416A">
      <w:r>
        <w:t xml:space="preserve">In addition, the CEWO works with the MLDRIN and NBAN representative bodies. </w:t>
      </w:r>
    </w:p>
    <w:p w14:paraId="061FA06B" w14:textId="2792E645" w:rsidR="00316F8D" w:rsidRPr="006821CB" w:rsidRDefault="00316F8D" w:rsidP="0021416A">
      <w:pPr>
        <w:pStyle w:val="Heading3"/>
      </w:pPr>
      <w:bookmarkStart w:id="33" w:name="_Toc44942514"/>
      <w:r w:rsidRPr="006821CB">
        <w:t>Community engagement</w:t>
      </w:r>
      <w:bookmarkEnd w:id="30"/>
      <w:bookmarkEnd w:id="31"/>
      <w:bookmarkEnd w:id="32"/>
      <w:bookmarkEnd w:id="33"/>
    </w:p>
    <w:p w14:paraId="0659D95B" w14:textId="77777777" w:rsidR="00316F8D" w:rsidRPr="0003686A" w:rsidRDefault="00316F8D" w:rsidP="0003686A">
      <w:r w:rsidRPr="006821CB">
        <w:t xml:space="preserve">Local information and </w:t>
      </w:r>
      <w:r w:rsidRPr="0003686A">
        <w:t xml:space="preserve">experience are critical to being able to effectively manage and deliver Commonwealth environmental water. We are very grateful for the expertise, advice, feedback and support provided by our </w:t>
      </w:r>
      <w:hyperlink r:id="rId56" w:history="1">
        <w:r w:rsidRPr="0003686A">
          <w:rPr>
            <w:rStyle w:val="Hyperlink"/>
          </w:rPr>
          <w:t>delivery partners</w:t>
        </w:r>
      </w:hyperlink>
      <w:r w:rsidRPr="0003686A">
        <w:t>, environmental water holders and members of regional advisory groups who invite us to participate in their processes, and the many landowners who work with us to plan, manage and monitor the use of environmental water in the Basin.</w:t>
      </w:r>
    </w:p>
    <w:p w14:paraId="78A3B6B3" w14:textId="180672AB" w:rsidR="00316F8D" w:rsidRDefault="00316F8D" w:rsidP="00533FC3">
      <w:r w:rsidRPr="0003686A">
        <w:t xml:space="preserve">The </w:t>
      </w:r>
      <w:r w:rsidR="009107E7">
        <w:t>CEWO</w:t>
      </w:r>
      <w:r w:rsidRPr="0003686A">
        <w:t xml:space="preserve"> is involved in state government-led local engagement processes such as environmental water advisory groups. These local forums enable the </w:t>
      </w:r>
      <w:r w:rsidR="009107E7">
        <w:t>CEWH</w:t>
      </w:r>
      <w:r w:rsidRPr="0003686A">
        <w:t xml:space="preserve"> to keep abreast of local information whilst accessing a range of people who are experienced in local water and land management issues. This includes community representatives (landholders, Aboriginal community representatives and others) with intimate knowledge of how their rivers, floodplains and wetlands work.</w:t>
      </w:r>
    </w:p>
    <w:p w14:paraId="734B4DC8" w14:textId="2910DD17" w:rsidR="00EB27B5" w:rsidRDefault="00656826" w:rsidP="00533FC3">
      <w:pPr>
        <w:pStyle w:val="Heading2"/>
      </w:pPr>
      <w:bookmarkStart w:id="34" w:name="_Toc44942515"/>
      <w:r>
        <w:t>Monitoring, Evaluation, Reporting and Improvement</w:t>
      </w:r>
      <w:bookmarkEnd w:id="34"/>
    </w:p>
    <w:p w14:paraId="1C2AA94A" w14:textId="7CBA3180" w:rsidR="00E0534D" w:rsidRDefault="00E0534D" w:rsidP="0003686A">
      <w:r>
        <w:t xml:space="preserve">Monitoring, evaluation and reporting are essential to improving the planning and use of Commonwealth environmental water. </w:t>
      </w:r>
      <w:r w:rsidR="00782DC6">
        <w:t xml:space="preserve">Each year the evaluation of monitoring results and past </w:t>
      </w:r>
      <w:r w:rsidR="00736AC7">
        <w:t xml:space="preserve">delivery </w:t>
      </w:r>
      <w:r w:rsidR="00782DC6">
        <w:t>events</w:t>
      </w:r>
      <w:r w:rsidR="00736AC7">
        <w:t xml:space="preserve"> </w:t>
      </w:r>
      <w:r w:rsidR="00F17919">
        <w:t xml:space="preserve">expands our knowledge of managing water for the environment. This knowledge is then used to inform next </w:t>
      </w:r>
      <w:r w:rsidR="008E19E7">
        <w:t>year’s</w:t>
      </w:r>
      <w:r w:rsidR="00F17919">
        <w:t xml:space="preserve"> planning (</w:t>
      </w:r>
      <w:r w:rsidR="00E644AE">
        <w:t>Chapter</w:t>
      </w:r>
      <w:r w:rsidR="00F17919">
        <w:t xml:space="preserve"> 2 and 3 of this </w:t>
      </w:r>
      <w:r w:rsidR="00E644AE">
        <w:t>plan</w:t>
      </w:r>
      <w:r w:rsidR="00F17919">
        <w:t xml:space="preserve">) </w:t>
      </w:r>
      <w:r w:rsidR="008E19E7">
        <w:t>enabling adaptation and trialling of new ways to achieve improved outcomes.</w:t>
      </w:r>
    </w:p>
    <w:p w14:paraId="6FCABBAC" w14:textId="397C0599" w:rsidR="00222D56" w:rsidRDefault="00222D56" w:rsidP="00222D56">
      <w:r>
        <w:t xml:space="preserve">To guide CEWO monitoring, evaluation and </w:t>
      </w:r>
      <w:r w:rsidR="00710FD5">
        <w:t xml:space="preserve">reporting </w:t>
      </w:r>
      <w:r>
        <w:t>activities</w:t>
      </w:r>
      <w:r w:rsidR="003566B9">
        <w:t xml:space="preserve"> and </w:t>
      </w:r>
      <w:r w:rsidR="003B3E14">
        <w:t xml:space="preserve">to </w:t>
      </w:r>
      <w:r w:rsidR="003566B9">
        <w:t>ensure we fulfil our legislative and Basin Plan obligations</w:t>
      </w:r>
      <w:r w:rsidR="003B3E14">
        <w:t>,</w:t>
      </w:r>
      <w:r>
        <w:t xml:space="preserve"> the CEWO has developed the </w:t>
      </w:r>
      <w:hyperlink r:id="rId57" w:tooltip="Commonwealth Environmental Water: Monitoring, Evaluation, Reporting and Improvement Framework" w:history="1">
        <w:r w:rsidRPr="00222D56">
          <w:t>Commonwealth Environmental Water Monitoring, Evaluation, Reporting and Improvement (MERI) Framework</w:t>
        </w:r>
      </w:hyperlink>
      <w:r>
        <w:t xml:space="preserve">. </w:t>
      </w:r>
      <w:r w:rsidR="00437933">
        <w:t xml:space="preserve">The activities done as part of this framework assist in developing new knowledge to enhance the management of </w:t>
      </w:r>
      <w:r w:rsidR="00D31CD4">
        <w:t>Commonwealth</w:t>
      </w:r>
      <w:r w:rsidR="00437933">
        <w:t xml:space="preserve"> </w:t>
      </w:r>
      <w:r w:rsidR="00D31CD4">
        <w:t>environmental</w:t>
      </w:r>
      <w:r w:rsidR="00437933">
        <w:t xml:space="preserve"> water management</w:t>
      </w:r>
      <w:r w:rsidR="005D1DEF">
        <w:t xml:space="preserve">. This </w:t>
      </w:r>
      <w:r w:rsidRPr="0003686A">
        <w:t>provide</w:t>
      </w:r>
      <w:r w:rsidR="005D1DEF">
        <w:t>s</w:t>
      </w:r>
      <w:r w:rsidRPr="0003686A">
        <w:t xml:space="preserve"> the critical evidence we need to understand how water for the environment is helping protect and restore the ecosystems and native species across the Murray-Darling Basin</w:t>
      </w:r>
      <w:r w:rsidR="00437933">
        <w:t>.</w:t>
      </w:r>
    </w:p>
    <w:p w14:paraId="7EE4B801" w14:textId="317A3D0F" w:rsidR="00C708FC" w:rsidRPr="00222D56" w:rsidRDefault="00C708FC" w:rsidP="00C708FC">
      <w:r>
        <w:t>Further information on the CEWO Monitoring, Evaluation, Re</w:t>
      </w:r>
      <w:r w:rsidR="00710FD5">
        <w:t>porting</w:t>
      </w:r>
      <w:r>
        <w:t xml:space="preserve"> and Improvement Framework can be found here: </w:t>
      </w:r>
      <w:hyperlink r:id="rId58" w:history="1">
        <w:r w:rsidRPr="00C11939">
          <w:rPr>
            <w:rStyle w:val="Hyperlink"/>
          </w:rPr>
          <w:t>http://www.environment.gov.au/water/cewo/monitoring</w:t>
        </w:r>
      </w:hyperlink>
      <w:r w:rsidR="005B7074">
        <w:t>.</w:t>
      </w:r>
    </w:p>
    <w:p w14:paraId="61EEE39B" w14:textId="46BC2F31" w:rsidR="00C708FC" w:rsidRDefault="00C708FC" w:rsidP="00C708FC">
      <w:r>
        <w:t xml:space="preserve">The CEWO </w:t>
      </w:r>
      <w:r w:rsidRPr="00C708FC">
        <w:t>Monitoring, Evaluation and Research Program</w:t>
      </w:r>
      <w:r>
        <w:t xml:space="preserve"> </w:t>
      </w:r>
      <w:r w:rsidR="000E65BE">
        <w:t xml:space="preserve">(Flow-MER) </w:t>
      </w:r>
      <w:r>
        <w:t>is a core activity within this framework. It</w:t>
      </w:r>
      <w:r w:rsidRPr="00C708FC">
        <w:t xml:space="preserve"> integrates and </w:t>
      </w:r>
      <w:r w:rsidR="0090639D">
        <w:t>continues</w:t>
      </w:r>
      <w:r w:rsidRPr="00C708FC">
        <w:t xml:space="preserve"> monitoring and research activities under the </w:t>
      </w:r>
      <w:r>
        <w:t xml:space="preserve">former </w:t>
      </w:r>
      <w:r w:rsidRPr="00C708FC">
        <w:t>Long-Term Intervention Monitoring (LTIM) and Environmental Water Knowledge and Research (EWKR) projects.</w:t>
      </w:r>
    </w:p>
    <w:p w14:paraId="75E88D04" w14:textId="685D3A27" w:rsidR="00C708FC" w:rsidRDefault="006C2CF6" w:rsidP="00C708FC">
      <w:r>
        <w:t xml:space="preserve">The </w:t>
      </w:r>
      <w:r w:rsidR="000E65BE">
        <w:t>Flow-</w:t>
      </w:r>
      <w:r w:rsidR="00C708FC">
        <w:t>MER program has the following components:</w:t>
      </w:r>
    </w:p>
    <w:p w14:paraId="7576D38D" w14:textId="7B600BCC" w:rsidR="00C708FC" w:rsidRDefault="00C708FC" w:rsidP="00C82DE4">
      <w:pPr>
        <w:pStyle w:val="DotStyle1"/>
      </w:pPr>
      <w:r>
        <w:t>Basin scale – Basin evaluation, research and engagement</w:t>
      </w:r>
    </w:p>
    <w:p w14:paraId="7F34B45F" w14:textId="389EEEF3" w:rsidR="00C708FC" w:rsidRDefault="00C708FC" w:rsidP="00C82DE4">
      <w:pPr>
        <w:pStyle w:val="DotStyle1"/>
      </w:pPr>
      <w:r>
        <w:t xml:space="preserve">Seven selected areas </w:t>
      </w:r>
      <w:r w:rsidR="006C2CF6">
        <w:t>–</w:t>
      </w:r>
      <w:r>
        <w:t xml:space="preserve"> </w:t>
      </w:r>
      <w:r w:rsidR="006C2CF6">
        <w:t>O</w:t>
      </w:r>
      <w:r>
        <w:t>n-ground monitoring, evaluation, research and engagement</w:t>
      </w:r>
      <w:r w:rsidR="006C2CF6">
        <w:t xml:space="preserve"> in t</w:t>
      </w:r>
      <w:r>
        <w:t xml:space="preserve">he </w:t>
      </w:r>
      <w:r w:rsidR="006C2CF6">
        <w:t xml:space="preserve">following </w:t>
      </w:r>
      <w:r>
        <w:t>areas:</w:t>
      </w:r>
    </w:p>
    <w:p w14:paraId="23F8A4FD" w14:textId="556C7C09" w:rsidR="00C708FC" w:rsidRDefault="00C708FC" w:rsidP="00C82DE4">
      <w:pPr>
        <w:pStyle w:val="DotStyle2"/>
      </w:pPr>
      <w:r>
        <w:t>Junction of the Warrego and Darling rivers</w:t>
      </w:r>
    </w:p>
    <w:p w14:paraId="14DE36C9" w14:textId="3DDF4B9F" w:rsidR="00C708FC" w:rsidRDefault="00C708FC" w:rsidP="00C82DE4">
      <w:pPr>
        <w:pStyle w:val="DotStyle2"/>
      </w:pPr>
      <w:r>
        <w:t>Gwydir river system</w:t>
      </w:r>
    </w:p>
    <w:p w14:paraId="2BE86B54" w14:textId="3A64F13F" w:rsidR="00C708FC" w:rsidRDefault="00C708FC" w:rsidP="00C82DE4">
      <w:pPr>
        <w:pStyle w:val="DotStyle2"/>
      </w:pPr>
      <w:r>
        <w:t>Lachlan river system</w:t>
      </w:r>
    </w:p>
    <w:p w14:paraId="0E6A32BC" w14:textId="4D87D999" w:rsidR="00C708FC" w:rsidRDefault="00C708FC" w:rsidP="00C82DE4">
      <w:pPr>
        <w:pStyle w:val="DotStyle2"/>
      </w:pPr>
      <w:r>
        <w:t>Murrumbidgee river system</w:t>
      </w:r>
    </w:p>
    <w:p w14:paraId="1B291923" w14:textId="65EFA349" w:rsidR="00C708FC" w:rsidRDefault="00C708FC" w:rsidP="00C82DE4">
      <w:pPr>
        <w:pStyle w:val="DotStyle2"/>
      </w:pPr>
      <w:r>
        <w:t>Edward-Wakool river system</w:t>
      </w:r>
    </w:p>
    <w:p w14:paraId="12B60818" w14:textId="5A67972E" w:rsidR="00C708FC" w:rsidRDefault="00C708FC" w:rsidP="00C82DE4">
      <w:pPr>
        <w:pStyle w:val="DotStyle2"/>
      </w:pPr>
      <w:r>
        <w:t>Goulburn River</w:t>
      </w:r>
    </w:p>
    <w:p w14:paraId="2306E732" w14:textId="531F9773" w:rsidR="00C708FC" w:rsidRDefault="00C708FC" w:rsidP="00C82DE4">
      <w:pPr>
        <w:pStyle w:val="DotStyle2"/>
      </w:pPr>
      <w:r>
        <w:t>Lower Murray River</w:t>
      </w:r>
    </w:p>
    <w:p w14:paraId="73DE950B" w14:textId="3258BABF" w:rsidR="005D1DEF" w:rsidRDefault="00C708FC" w:rsidP="0003686A">
      <w:r>
        <w:t xml:space="preserve">Further information on the </w:t>
      </w:r>
      <w:r w:rsidR="000E65BE">
        <w:t>Flow-</w:t>
      </w:r>
      <w:r>
        <w:t xml:space="preserve">MER program can be found here: </w:t>
      </w:r>
      <w:hyperlink r:id="rId59" w:history="1">
        <w:r w:rsidRPr="00806CFD">
          <w:rPr>
            <w:rStyle w:val="Hyperlink"/>
          </w:rPr>
          <w:t>http://www.environment.gov.au/water/cewo/monitoring/mer-program</w:t>
        </w:r>
      </w:hyperlink>
      <w:r w:rsidR="005B7074">
        <w:t xml:space="preserve"> and</w:t>
      </w:r>
    </w:p>
    <w:p w14:paraId="3D792E3D" w14:textId="39854895" w:rsidR="00CA63A6" w:rsidRDefault="00B72096" w:rsidP="0003686A">
      <w:hyperlink r:id="rId60" w:history="1">
        <w:r w:rsidR="005D1DEF" w:rsidRPr="00B745D2">
          <w:rPr>
            <w:rStyle w:val="Hyperlink"/>
          </w:rPr>
          <w:t>https://flow-mer.org.au/</w:t>
        </w:r>
      </w:hyperlink>
      <w:r w:rsidR="005B7074">
        <w:t>.</w:t>
      </w:r>
    </w:p>
    <w:p w14:paraId="0A82BBCB" w14:textId="77777777" w:rsidR="003560B8" w:rsidRDefault="003560B8" w:rsidP="0003686A"/>
    <w:p w14:paraId="1898D70A" w14:textId="1100EDB5" w:rsidR="003560B8" w:rsidRDefault="003560B8" w:rsidP="0003686A">
      <w:r>
        <w:t xml:space="preserve">Further information on the Long-term Intervention Monitoring (LTIM) program can be found here: </w:t>
      </w:r>
      <w:hyperlink r:id="rId61" w:history="1">
        <w:r w:rsidRPr="0051779C">
          <w:rPr>
            <w:rStyle w:val="Hyperlink"/>
          </w:rPr>
          <w:t>http://www.environment.gov.au/water/cewo/monitoring/ltim-project</w:t>
        </w:r>
      </w:hyperlink>
      <w:r w:rsidR="005B7074">
        <w:rPr>
          <w:rStyle w:val="Hyperlink"/>
        </w:rPr>
        <w:t>.</w:t>
      </w:r>
    </w:p>
    <w:p w14:paraId="2B1BA639" w14:textId="77777777" w:rsidR="003560B8" w:rsidRDefault="003560B8" w:rsidP="0003686A"/>
    <w:p w14:paraId="2DCD4408" w14:textId="7392D0EE" w:rsidR="003560B8" w:rsidRDefault="003560B8" w:rsidP="0003686A">
      <w:r>
        <w:t xml:space="preserve">Further information on the Environmental Water Knowledge and Research (EWKR) projects can be found here: </w:t>
      </w:r>
      <w:hyperlink r:id="rId62" w:history="1">
        <w:r w:rsidRPr="0051779C">
          <w:rPr>
            <w:rStyle w:val="Hyperlink"/>
          </w:rPr>
          <w:t>http://www.environment.gov.au/water/cewo/monitoring/ewkr</w:t>
        </w:r>
      </w:hyperlink>
      <w:r w:rsidR="005B7074">
        <w:rPr>
          <w:rStyle w:val="Hyperlink"/>
        </w:rPr>
        <w:t>.</w:t>
      </w:r>
    </w:p>
    <w:p w14:paraId="4628894A" w14:textId="77777777" w:rsidR="00316F8D" w:rsidRPr="003F6A7D" w:rsidRDefault="00316F8D" w:rsidP="003F6A7D">
      <w:bookmarkStart w:id="35" w:name="_Toc517264671"/>
      <w:bookmarkEnd w:id="35"/>
      <w:r w:rsidRPr="003F6A7D">
        <w:br w:type="page"/>
      </w:r>
    </w:p>
    <w:tbl>
      <w:tblPr>
        <w:tblStyle w:val="TableGrid"/>
        <w:tblW w:w="9781" w:type="dxa"/>
        <w:shd w:val="clear" w:color="auto" w:fill="B6DDE8" w:themeFill="accent5" w:themeFillTint="66"/>
        <w:tblLook w:val="04A0" w:firstRow="1" w:lastRow="0" w:firstColumn="1" w:lastColumn="0" w:noHBand="0" w:noVBand="1"/>
      </w:tblPr>
      <w:tblGrid>
        <w:gridCol w:w="9781"/>
      </w:tblGrid>
      <w:tr w:rsidR="00316F8D" w14:paraId="3A25AF5F" w14:textId="77777777" w:rsidTr="00533FC3">
        <w:trPr>
          <w:cnfStyle w:val="100000000000" w:firstRow="1" w:lastRow="0" w:firstColumn="0" w:lastColumn="0" w:oddVBand="0" w:evenVBand="0" w:oddHBand="0" w:evenHBand="0" w:firstRowFirstColumn="0" w:firstRowLastColumn="0" w:lastRowFirstColumn="0" w:lastRowLastColumn="0"/>
        </w:trPr>
        <w:tc>
          <w:tcPr>
            <w:tcW w:w="9781" w:type="dxa"/>
            <w:tcBorders>
              <w:top w:val="nil"/>
              <w:left w:val="nil"/>
              <w:bottom w:val="nil"/>
              <w:right w:val="nil"/>
            </w:tcBorders>
            <w:shd w:val="clear" w:color="auto" w:fill="B6DDE8" w:themeFill="accent5" w:themeFillTint="66"/>
          </w:tcPr>
          <w:p w14:paraId="1C27B3B4" w14:textId="5A00E972" w:rsidR="00316F8D" w:rsidRDefault="00316F8D" w:rsidP="00533FC3">
            <w:pPr>
              <w:pStyle w:val="Heading1"/>
              <w:outlineLvl w:val="0"/>
            </w:pPr>
            <w:bookmarkStart w:id="36" w:name="_Toc44942516"/>
            <w:r w:rsidRPr="0003686A">
              <w:t>Managing</w:t>
            </w:r>
            <w:r w:rsidRPr="006821CB">
              <w:t xml:space="preserve"> </w:t>
            </w:r>
            <w:r w:rsidR="00B779E9">
              <w:t>Commonwealth water for the environment</w:t>
            </w:r>
            <w:r w:rsidRPr="0097498A">
              <w:t xml:space="preserve"> in 2020-21</w:t>
            </w:r>
            <w:bookmarkEnd w:id="36"/>
          </w:p>
        </w:tc>
      </w:tr>
    </w:tbl>
    <w:p w14:paraId="439A4C8A" w14:textId="3CF695E8" w:rsidR="00C20EEE" w:rsidRPr="00E1421F" w:rsidRDefault="00061203" w:rsidP="00533FC3">
      <w:pPr>
        <w:pStyle w:val="Heading2"/>
      </w:pPr>
      <w:bookmarkStart w:id="37" w:name="_Toc44942517"/>
      <w:r w:rsidRPr="00E1421F">
        <w:t>Adaptive Management – ‘</w:t>
      </w:r>
      <w:r w:rsidR="00C94D93" w:rsidRPr="00E1421F">
        <w:t>Learning by Doing</w:t>
      </w:r>
      <w:r w:rsidRPr="00E1421F">
        <w:t>’</w:t>
      </w:r>
      <w:bookmarkEnd w:id="37"/>
    </w:p>
    <w:p w14:paraId="15BDC8F3" w14:textId="21873BA5" w:rsidR="00E1421F" w:rsidRDefault="00E1421F" w:rsidP="00E1421F">
      <w:pPr>
        <w:rPr>
          <w:rFonts w:cstheme="minorHAnsi"/>
          <w:szCs w:val="22"/>
        </w:rPr>
      </w:pPr>
      <w:r>
        <w:rPr>
          <w:rFonts w:cstheme="minorHAnsi"/>
        </w:rPr>
        <w:t xml:space="preserve">Outcomes from monitoring, evaluation and research play a </w:t>
      </w:r>
      <w:r w:rsidR="00F771AC">
        <w:rPr>
          <w:rFonts w:cstheme="minorHAnsi"/>
        </w:rPr>
        <w:t>key</w:t>
      </w:r>
      <w:r>
        <w:rPr>
          <w:rFonts w:cstheme="minorHAnsi"/>
        </w:rPr>
        <w:t xml:space="preserve"> role in informing adaptive management of Commonwealth water for the environment. </w:t>
      </w:r>
      <w:r w:rsidR="00F771AC">
        <w:rPr>
          <w:rFonts w:cstheme="minorHAnsi"/>
        </w:rPr>
        <w:t xml:space="preserve">Collectively, we draw </w:t>
      </w:r>
      <w:r>
        <w:rPr>
          <w:rFonts w:cstheme="minorHAnsi"/>
        </w:rPr>
        <w:t>on the best available science, and the knowledge, insights and experiences of those people living and working in the Basin.</w:t>
      </w:r>
    </w:p>
    <w:p w14:paraId="1A14CE55" w14:textId="77777777" w:rsidR="00E1421F" w:rsidRDefault="00E1421F" w:rsidP="00E1421F">
      <w:pPr>
        <w:rPr>
          <w:rFonts w:cstheme="minorHAnsi"/>
        </w:rPr>
      </w:pPr>
      <w:r>
        <w:rPr>
          <w:rFonts w:cstheme="minorHAnsi"/>
        </w:rPr>
        <w:t xml:space="preserve">Environmental water delivery is still a relatively new practice, which means trialling and learning by doing from various events and outcomes. These learnings continue to be incorporated into the way water for the environment is managed to support adaptive management and help build knowledge. </w:t>
      </w:r>
    </w:p>
    <w:p w14:paraId="2B3C4349" w14:textId="77777777" w:rsidR="00E1421F" w:rsidRDefault="00E1421F" w:rsidP="00E1421F">
      <w:pPr>
        <w:rPr>
          <w:rFonts w:cstheme="minorHAnsi"/>
          <w:b/>
          <w:i/>
          <w:color w:val="5F497A" w:themeColor="accent4" w:themeShade="BF"/>
        </w:rPr>
      </w:pPr>
      <w:r>
        <w:rPr>
          <w:rFonts w:cstheme="minorHAnsi"/>
          <w:b/>
          <w:i/>
          <w:color w:val="5F497A" w:themeColor="accent4" w:themeShade="BF"/>
        </w:rPr>
        <w:t>Lessons Learned</w:t>
      </w:r>
    </w:p>
    <w:p w14:paraId="41EE0808" w14:textId="108A3CFB" w:rsidR="00E1421F" w:rsidRDefault="00E1421F" w:rsidP="00E1421F">
      <w:pPr>
        <w:rPr>
          <w:rFonts w:cstheme="minorHAnsi"/>
          <w:szCs w:val="22"/>
        </w:rPr>
      </w:pPr>
      <w:r>
        <w:rPr>
          <w:rFonts w:cstheme="minorHAnsi"/>
        </w:rPr>
        <w:t xml:space="preserve">The following </w:t>
      </w:r>
      <w:r w:rsidR="003560B8">
        <w:rPr>
          <w:rFonts w:cstheme="minorHAnsi"/>
        </w:rPr>
        <w:t>tables</w:t>
      </w:r>
      <w:r w:rsidR="00306CFF">
        <w:rPr>
          <w:rFonts w:cstheme="minorHAnsi"/>
        </w:rPr>
        <w:t xml:space="preserve"> (</w:t>
      </w:r>
      <w:r w:rsidR="00306CFF">
        <w:rPr>
          <w:rFonts w:cstheme="minorHAnsi"/>
        </w:rPr>
        <w:fldChar w:fldCharType="begin"/>
      </w:r>
      <w:r w:rsidR="00306CFF">
        <w:rPr>
          <w:rFonts w:cstheme="minorHAnsi"/>
        </w:rPr>
        <w:instrText xml:space="preserve"> REF _Ref44922132 </w:instrText>
      </w:r>
      <w:r w:rsidR="00306CFF">
        <w:rPr>
          <w:rFonts w:cstheme="minorHAnsi"/>
        </w:rPr>
        <w:fldChar w:fldCharType="separate"/>
      </w:r>
      <w:r w:rsidR="006C3E12" w:rsidRPr="003560B8">
        <w:rPr>
          <w:szCs w:val="22"/>
        </w:rPr>
        <w:t xml:space="preserve">Table </w:t>
      </w:r>
      <w:r w:rsidR="006C3E12">
        <w:rPr>
          <w:noProof/>
          <w:szCs w:val="22"/>
        </w:rPr>
        <w:t>1</w:t>
      </w:r>
      <w:r w:rsidR="00306CFF">
        <w:rPr>
          <w:rFonts w:cstheme="minorHAnsi"/>
        </w:rPr>
        <w:fldChar w:fldCharType="end"/>
      </w:r>
      <w:r w:rsidR="00306CFF">
        <w:rPr>
          <w:rFonts w:cstheme="minorHAnsi"/>
        </w:rPr>
        <w:t xml:space="preserve"> and </w:t>
      </w:r>
      <w:r w:rsidR="00306CFF">
        <w:rPr>
          <w:rFonts w:cstheme="minorHAnsi"/>
        </w:rPr>
        <w:fldChar w:fldCharType="begin"/>
      </w:r>
      <w:r w:rsidR="00306CFF">
        <w:rPr>
          <w:rFonts w:cstheme="minorHAnsi"/>
        </w:rPr>
        <w:instrText xml:space="preserve"> REF _Ref44922146 </w:instrText>
      </w:r>
      <w:r w:rsidR="00306CFF">
        <w:rPr>
          <w:rFonts w:cstheme="minorHAnsi"/>
        </w:rPr>
        <w:fldChar w:fldCharType="separate"/>
      </w:r>
      <w:r w:rsidR="006C3E12" w:rsidRPr="003560B8">
        <w:rPr>
          <w:szCs w:val="22"/>
        </w:rPr>
        <w:t xml:space="preserve">Table </w:t>
      </w:r>
      <w:r w:rsidR="006C3E12">
        <w:rPr>
          <w:noProof/>
          <w:szCs w:val="22"/>
        </w:rPr>
        <w:t>2</w:t>
      </w:r>
      <w:r w:rsidR="00306CFF">
        <w:rPr>
          <w:rFonts w:cstheme="minorHAnsi"/>
        </w:rPr>
        <w:fldChar w:fldCharType="end"/>
      </w:r>
      <w:r w:rsidR="00306CFF">
        <w:rPr>
          <w:rFonts w:cstheme="minorHAnsi"/>
        </w:rPr>
        <w:t>)</w:t>
      </w:r>
      <w:r w:rsidR="003560B8">
        <w:rPr>
          <w:rFonts w:cstheme="minorHAnsi"/>
        </w:rPr>
        <w:t xml:space="preserve"> </w:t>
      </w:r>
      <w:r>
        <w:rPr>
          <w:rFonts w:cstheme="minorHAnsi"/>
        </w:rPr>
        <w:t>provide a summary of key learnings and considerations at a Basin-scale that are contributing to inform water planning for 2020–21. The findings are drawn from the results of the past five years of LTIM and EWKR projects. For site scale lessons</w:t>
      </w:r>
      <w:r w:rsidR="000C773B">
        <w:rPr>
          <w:rFonts w:cstheme="minorHAnsi"/>
        </w:rPr>
        <w:t>,</w:t>
      </w:r>
      <w:r>
        <w:rPr>
          <w:rFonts w:cstheme="minorHAnsi"/>
        </w:rPr>
        <w:t xml:space="preserve"> please refer to the Valley Water Plans in Chapter 3.</w:t>
      </w:r>
    </w:p>
    <w:p w14:paraId="01A9C7F3" w14:textId="4D86EA32" w:rsidR="003560B8" w:rsidRPr="003560B8" w:rsidRDefault="003560B8" w:rsidP="00E644AE">
      <w:pPr>
        <w:pStyle w:val="Caption"/>
        <w:keepNext/>
        <w:spacing w:before="240" w:after="120"/>
        <w:jc w:val="left"/>
        <w:rPr>
          <w:b w:val="0"/>
          <w:sz w:val="22"/>
          <w:szCs w:val="22"/>
        </w:rPr>
      </w:pPr>
      <w:bookmarkStart w:id="38" w:name="_Ref44922132"/>
      <w:r w:rsidRPr="003560B8">
        <w:rPr>
          <w:sz w:val="22"/>
          <w:szCs w:val="22"/>
        </w:rPr>
        <w:t xml:space="preserve">Table </w:t>
      </w:r>
      <w:r w:rsidRPr="003560B8">
        <w:rPr>
          <w:sz w:val="22"/>
          <w:szCs w:val="22"/>
        </w:rPr>
        <w:fldChar w:fldCharType="begin"/>
      </w:r>
      <w:r w:rsidRPr="003560B8">
        <w:rPr>
          <w:sz w:val="22"/>
          <w:szCs w:val="22"/>
        </w:rPr>
        <w:instrText xml:space="preserve"> SEQ Table \* ARABIC </w:instrText>
      </w:r>
      <w:r w:rsidRPr="003560B8">
        <w:rPr>
          <w:sz w:val="22"/>
          <w:szCs w:val="22"/>
        </w:rPr>
        <w:fldChar w:fldCharType="separate"/>
      </w:r>
      <w:r w:rsidR="006C3E12">
        <w:rPr>
          <w:noProof/>
          <w:sz w:val="22"/>
          <w:szCs w:val="22"/>
        </w:rPr>
        <w:t>1</w:t>
      </w:r>
      <w:r w:rsidRPr="003560B8">
        <w:rPr>
          <w:sz w:val="22"/>
          <w:szCs w:val="22"/>
        </w:rPr>
        <w:fldChar w:fldCharType="end"/>
      </w:r>
      <w:bookmarkEnd w:id="38"/>
      <w:r w:rsidRPr="003560B8">
        <w:rPr>
          <w:b w:val="0"/>
          <w:sz w:val="22"/>
          <w:szCs w:val="22"/>
        </w:rPr>
        <w:t>:</w:t>
      </w:r>
      <w:r w:rsidRPr="003560B8">
        <w:rPr>
          <w:rFonts w:cstheme="minorHAnsi"/>
          <w:b w:val="0"/>
          <w:sz w:val="22"/>
          <w:szCs w:val="22"/>
        </w:rPr>
        <w:t xml:space="preserve"> Basin scale key learnings from LTIM and EWKR projects</w:t>
      </w:r>
    </w:p>
    <w:tbl>
      <w:tblPr>
        <w:tblStyle w:val="TableGrid1"/>
        <w:tblW w:w="9781" w:type="dxa"/>
        <w:tblInd w:w="-5" w:type="dxa"/>
        <w:tblLook w:val="04A0" w:firstRow="1" w:lastRow="0" w:firstColumn="1" w:lastColumn="0" w:noHBand="0" w:noVBand="1"/>
      </w:tblPr>
      <w:tblGrid>
        <w:gridCol w:w="1673"/>
        <w:gridCol w:w="8108"/>
      </w:tblGrid>
      <w:tr w:rsidR="00E1421F" w14:paraId="7C4D343C" w14:textId="77777777" w:rsidTr="00E1421F">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F19DB0F" w14:textId="77777777" w:rsidR="00E1421F" w:rsidRDefault="00E1421F">
            <w:pPr>
              <w:rPr>
                <w:b/>
              </w:rPr>
            </w:pPr>
            <w:r>
              <w:rPr>
                <w:b/>
              </w:rPr>
              <w:t>Theme</w:t>
            </w:r>
          </w:p>
        </w:tc>
        <w:tc>
          <w:tcPr>
            <w:tcW w:w="810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F5DDDD" w14:textId="77777777" w:rsidR="00E1421F" w:rsidRDefault="00E1421F">
            <w:pPr>
              <w:rPr>
                <w:b/>
              </w:rPr>
            </w:pPr>
            <w:r>
              <w:rPr>
                <w:b/>
              </w:rPr>
              <w:t>Learnings</w:t>
            </w:r>
          </w:p>
        </w:tc>
      </w:tr>
      <w:tr w:rsidR="00E1421F" w14:paraId="4D167A23"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8D9D08B" w14:textId="77777777" w:rsidR="00E1421F" w:rsidRDefault="00E1421F">
            <w:r>
              <w:t>Hydrology</w:t>
            </w:r>
          </w:p>
        </w:tc>
        <w:tc>
          <w:tcPr>
            <w:tcW w:w="8108" w:type="dxa"/>
            <w:tcBorders>
              <w:top w:val="single" w:sz="4" w:space="0" w:color="auto"/>
              <w:left w:val="single" w:sz="4" w:space="0" w:color="auto"/>
              <w:bottom w:val="single" w:sz="4" w:space="0" w:color="auto"/>
              <w:right w:val="single" w:sz="4" w:space="0" w:color="auto"/>
            </w:tcBorders>
            <w:hideMark/>
          </w:tcPr>
          <w:p w14:paraId="172229F5" w14:textId="77777777" w:rsidR="00E1421F" w:rsidRDefault="00E1421F" w:rsidP="00C82DE4">
            <w:pPr>
              <w:pStyle w:val="DotStyle1"/>
            </w:pPr>
            <w:r>
              <w:t>Delivery of water for the environment has contributed to restoring flow regimes through the provision of base flows.</w:t>
            </w:r>
          </w:p>
          <w:p w14:paraId="14B05E18" w14:textId="77777777" w:rsidR="00E1421F" w:rsidRDefault="00E1421F" w:rsidP="00C82DE4">
            <w:pPr>
              <w:pStyle w:val="DotStyle1"/>
            </w:pPr>
            <w:r>
              <w:t>Water for the environment has contributed to maintaining connectivity.</w:t>
            </w:r>
          </w:p>
        </w:tc>
      </w:tr>
      <w:tr w:rsidR="00E1421F" w14:paraId="6575B480"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2586C20" w14:textId="77777777" w:rsidR="00E1421F" w:rsidRDefault="00E1421F">
            <w:r>
              <w:t>Productivity</w:t>
            </w:r>
          </w:p>
        </w:tc>
        <w:tc>
          <w:tcPr>
            <w:tcW w:w="8108" w:type="dxa"/>
            <w:tcBorders>
              <w:top w:val="single" w:sz="4" w:space="0" w:color="auto"/>
              <w:left w:val="single" w:sz="4" w:space="0" w:color="auto"/>
              <w:bottom w:val="single" w:sz="4" w:space="0" w:color="auto"/>
              <w:right w:val="single" w:sz="4" w:space="0" w:color="auto"/>
            </w:tcBorders>
            <w:hideMark/>
          </w:tcPr>
          <w:p w14:paraId="4538F88B" w14:textId="77777777" w:rsidR="00E1421F" w:rsidRDefault="00E1421F" w:rsidP="00C82DE4">
            <w:pPr>
              <w:pStyle w:val="DotStyle1"/>
            </w:pPr>
            <w:r>
              <w:t>In-channel flows using water for the environment can result in increased productivity.</w:t>
            </w:r>
          </w:p>
          <w:p w14:paraId="35A3BC25" w14:textId="77777777" w:rsidR="00E1421F" w:rsidRDefault="00E1421F" w:rsidP="00C82DE4">
            <w:pPr>
              <w:pStyle w:val="DotStyle1"/>
            </w:pPr>
            <w:r>
              <w:t>Source of water doesn’t matter (although some exceptions apply).</w:t>
            </w:r>
          </w:p>
        </w:tc>
      </w:tr>
      <w:tr w:rsidR="00E1421F" w14:paraId="299F31A4"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F9A8344" w14:textId="77777777" w:rsidR="00E1421F" w:rsidRDefault="00E1421F">
            <w:r>
              <w:t>Fish</w:t>
            </w:r>
          </w:p>
        </w:tc>
        <w:tc>
          <w:tcPr>
            <w:tcW w:w="8108" w:type="dxa"/>
            <w:tcBorders>
              <w:top w:val="single" w:sz="4" w:space="0" w:color="auto"/>
              <w:left w:val="single" w:sz="4" w:space="0" w:color="auto"/>
              <w:bottom w:val="single" w:sz="4" w:space="0" w:color="auto"/>
              <w:right w:val="single" w:sz="4" w:space="0" w:color="auto"/>
            </w:tcBorders>
            <w:hideMark/>
          </w:tcPr>
          <w:p w14:paraId="15AAAFB5" w14:textId="77777777" w:rsidR="00E1421F" w:rsidRDefault="00E1421F" w:rsidP="00C82DE4">
            <w:pPr>
              <w:pStyle w:val="DotStyle1"/>
            </w:pPr>
            <w:r>
              <w:t>Fish responses are linked to provision of fresh and baseflows.</w:t>
            </w:r>
          </w:p>
          <w:p w14:paraId="50236ABA" w14:textId="77777777" w:rsidR="00E1421F" w:rsidRDefault="00E1421F" w:rsidP="00C82DE4">
            <w:pPr>
              <w:pStyle w:val="DotStyle1"/>
            </w:pPr>
            <w:r>
              <w:t>Impact of fish kills will be significant, and recovery will take time.</w:t>
            </w:r>
          </w:p>
          <w:p w14:paraId="79C22F58" w14:textId="77777777" w:rsidR="00E1421F" w:rsidRDefault="00E1421F" w:rsidP="00C82DE4">
            <w:pPr>
              <w:pStyle w:val="DotStyle1"/>
            </w:pPr>
            <w:r>
              <w:t>Low flow conditions and river regulation has limited spring/summer flow pulses which is linked to limited spawning and recruitment of Golden perch.</w:t>
            </w:r>
          </w:p>
        </w:tc>
      </w:tr>
      <w:tr w:rsidR="00E1421F" w14:paraId="08312401"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B401EFE" w14:textId="77777777" w:rsidR="00E1421F" w:rsidRDefault="00E1421F">
            <w:r>
              <w:t>Vegetation</w:t>
            </w:r>
          </w:p>
        </w:tc>
        <w:tc>
          <w:tcPr>
            <w:tcW w:w="8108" w:type="dxa"/>
            <w:tcBorders>
              <w:top w:val="single" w:sz="4" w:space="0" w:color="auto"/>
              <w:left w:val="single" w:sz="4" w:space="0" w:color="auto"/>
              <w:bottom w:val="single" w:sz="4" w:space="0" w:color="auto"/>
              <w:right w:val="single" w:sz="4" w:space="0" w:color="auto"/>
            </w:tcBorders>
            <w:hideMark/>
          </w:tcPr>
          <w:p w14:paraId="45F1DBE0" w14:textId="77777777" w:rsidR="00E1421F" w:rsidRDefault="00E1421F" w:rsidP="00C82DE4">
            <w:pPr>
              <w:pStyle w:val="DotStyle1"/>
            </w:pPr>
            <w:r>
              <w:t>Water for the environment contributes to plant species diversity and vegetation community diversity both locally and at Basin scales.</w:t>
            </w:r>
          </w:p>
          <w:p w14:paraId="6A8D05E7" w14:textId="77777777" w:rsidR="00E1421F" w:rsidRDefault="00E1421F" w:rsidP="00C82DE4">
            <w:pPr>
              <w:pStyle w:val="DotStyle1"/>
            </w:pPr>
            <w:r>
              <w:t>Basin vegetation communities are very diverse and support a diversity of communities – over watering can compromise native vegetation outcomes and if other areas are underwatered this may result in reduced diversity of vegetation communities at the landscape scale.</w:t>
            </w:r>
          </w:p>
          <w:p w14:paraId="3F284D7A" w14:textId="77777777" w:rsidR="00E1421F" w:rsidRDefault="00E1421F" w:rsidP="00C82DE4">
            <w:pPr>
              <w:pStyle w:val="DotStyle1"/>
            </w:pPr>
            <w:r>
              <w:t>Wetting and drying regimes are important for promoting diversity and seedling growth.</w:t>
            </w:r>
          </w:p>
        </w:tc>
      </w:tr>
      <w:tr w:rsidR="00E1421F" w14:paraId="3052C354"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03EF64E" w14:textId="77777777" w:rsidR="00E1421F" w:rsidRDefault="00E1421F">
            <w:r>
              <w:t>Ecosystem and Biodiversity</w:t>
            </w:r>
          </w:p>
        </w:tc>
        <w:tc>
          <w:tcPr>
            <w:tcW w:w="8108" w:type="dxa"/>
            <w:tcBorders>
              <w:top w:val="single" w:sz="4" w:space="0" w:color="auto"/>
              <w:left w:val="single" w:sz="4" w:space="0" w:color="auto"/>
              <w:bottom w:val="single" w:sz="4" w:space="0" w:color="auto"/>
              <w:right w:val="single" w:sz="4" w:space="0" w:color="auto"/>
            </w:tcBorders>
            <w:hideMark/>
          </w:tcPr>
          <w:p w14:paraId="6A7BF429" w14:textId="77777777" w:rsidR="00E1421F" w:rsidRDefault="00E1421F" w:rsidP="00C82DE4">
            <w:pPr>
              <w:pStyle w:val="DotStyle1"/>
            </w:pPr>
            <w:r>
              <w:t>Water for the environment is supporting a diverse array of aquatic ecosystems that are representative of the Basin.</w:t>
            </w:r>
          </w:p>
        </w:tc>
      </w:tr>
      <w:tr w:rsidR="00E1421F" w14:paraId="6C12C3B1"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21C3FB6" w14:textId="77777777" w:rsidR="00E1421F" w:rsidRDefault="00E1421F">
            <w:r>
              <w:t>Waterbirds</w:t>
            </w:r>
          </w:p>
        </w:tc>
        <w:tc>
          <w:tcPr>
            <w:tcW w:w="8108" w:type="dxa"/>
            <w:tcBorders>
              <w:top w:val="single" w:sz="4" w:space="0" w:color="auto"/>
              <w:left w:val="single" w:sz="4" w:space="0" w:color="auto"/>
              <w:bottom w:val="single" w:sz="4" w:space="0" w:color="auto"/>
              <w:right w:val="single" w:sz="4" w:space="0" w:color="auto"/>
            </w:tcBorders>
            <w:hideMark/>
          </w:tcPr>
          <w:p w14:paraId="40C50CEC" w14:textId="0E0EEC88" w:rsidR="00E1421F" w:rsidRDefault="00E1421F" w:rsidP="00C82DE4">
            <w:pPr>
              <w:pStyle w:val="DotStyle1"/>
            </w:pPr>
            <w:r>
              <w:t xml:space="preserve">There is a common movement route between </w:t>
            </w:r>
            <w:r w:rsidR="000C773B">
              <w:t xml:space="preserve">the </w:t>
            </w:r>
            <w:r>
              <w:t xml:space="preserve">north and </w:t>
            </w:r>
            <w:r w:rsidR="000C773B">
              <w:t xml:space="preserve">the </w:t>
            </w:r>
            <w:r>
              <w:t>south</w:t>
            </w:r>
            <w:r w:rsidR="000C773B">
              <w:t xml:space="preserve"> of the</w:t>
            </w:r>
            <w:r>
              <w:t xml:space="preserve"> Basin.</w:t>
            </w:r>
          </w:p>
          <w:p w14:paraId="628D9179" w14:textId="27D7CEB7" w:rsidR="00E1421F" w:rsidRDefault="00E1421F" w:rsidP="00C82DE4">
            <w:pPr>
              <w:pStyle w:val="DotStyle1"/>
            </w:pPr>
            <w:r>
              <w:t>Waterbird chicks require a large quantity (</w:t>
            </w:r>
            <w:r w:rsidR="00077399">
              <w:t>8 tonnes of small fish/36 big macs</w:t>
            </w:r>
            <w:r>
              <w:t>) of food to support survival.</w:t>
            </w:r>
          </w:p>
        </w:tc>
      </w:tr>
    </w:tbl>
    <w:p w14:paraId="26EA5D5B" w14:textId="77777777" w:rsidR="00E1421F" w:rsidRDefault="00E1421F" w:rsidP="00E1421F">
      <w:pPr>
        <w:rPr>
          <w:rFonts w:cstheme="minorHAnsi"/>
          <w:b/>
          <w:bCs/>
          <w:szCs w:val="22"/>
        </w:rPr>
      </w:pPr>
    </w:p>
    <w:p w14:paraId="4208DF4B" w14:textId="3294C596" w:rsidR="003560B8" w:rsidRPr="003560B8" w:rsidRDefault="003560B8" w:rsidP="00E644AE">
      <w:pPr>
        <w:pStyle w:val="Caption"/>
        <w:keepNext/>
        <w:spacing w:before="240" w:after="120"/>
        <w:jc w:val="left"/>
        <w:rPr>
          <w:b w:val="0"/>
          <w:sz w:val="22"/>
          <w:szCs w:val="22"/>
        </w:rPr>
      </w:pPr>
      <w:bookmarkStart w:id="39" w:name="_Ref44922146"/>
      <w:r w:rsidRPr="003560B8">
        <w:rPr>
          <w:sz w:val="22"/>
          <w:szCs w:val="22"/>
        </w:rPr>
        <w:t xml:space="preserve">Table </w:t>
      </w:r>
      <w:r w:rsidRPr="003560B8">
        <w:rPr>
          <w:sz w:val="22"/>
          <w:szCs w:val="22"/>
        </w:rPr>
        <w:fldChar w:fldCharType="begin"/>
      </w:r>
      <w:r w:rsidRPr="003560B8">
        <w:rPr>
          <w:sz w:val="22"/>
          <w:szCs w:val="22"/>
        </w:rPr>
        <w:instrText xml:space="preserve"> SEQ Table \* ARABIC </w:instrText>
      </w:r>
      <w:r w:rsidRPr="003560B8">
        <w:rPr>
          <w:sz w:val="22"/>
          <w:szCs w:val="22"/>
        </w:rPr>
        <w:fldChar w:fldCharType="separate"/>
      </w:r>
      <w:r w:rsidR="006C3E12">
        <w:rPr>
          <w:noProof/>
          <w:sz w:val="22"/>
          <w:szCs w:val="22"/>
        </w:rPr>
        <w:t>2</w:t>
      </w:r>
      <w:r w:rsidRPr="003560B8">
        <w:rPr>
          <w:sz w:val="22"/>
          <w:szCs w:val="22"/>
        </w:rPr>
        <w:fldChar w:fldCharType="end"/>
      </w:r>
      <w:bookmarkEnd w:id="39"/>
      <w:r w:rsidRPr="003560B8">
        <w:rPr>
          <w:b w:val="0"/>
          <w:sz w:val="22"/>
          <w:szCs w:val="22"/>
        </w:rPr>
        <w:t xml:space="preserve">: </w:t>
      </w:r>
      <w:r w:rsidRPr="003560B8">
        <w:rPr>
          <w:rFonts w:cstheme="minorHAnsi"/>
          <w:b w:val="0"/>
          <w:sz w:val="22"/>
          <w:szCs w:val="22"/>
        </w:rPr>
        <w:t>Key considerations for water planning</w:t>
      </w:r>
    </w:p>
    <w:tbl>
      <w:tblPr>
        <w:tblStyle w:val="TableGrid1"/>
        <w:tblW w:w="9781" w:type="dxa"/>
        <w:tblInd w:w="-5" w:type="dxa"/>
        <w:tblLook w:val="04A0" w:firstRow="1" w:lastRow="0" w:firstColumn="1" w:lastColumn="0" w:noHBand="0" w:noVBand="1"/>
      </w:tblPr>
      <w:tblGrid>
        <w:gridCol w:w="1673"/>
        <w:gridCol w:w="8108"/>
      </w:tblGrid>
      <w:tr w:rsidR="00E1421F" w14:paraId="2FF42D7B" w14:textId="77777777" w:rsidTr="00D346C8">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695403F" w14:textId="77777777" w:rsidR="00E1421F" w:rsidRDefault="00E1421F">
            <w:pPr>
              <w:rPr>
                <w:b/>
              </w:rPr>
            </w:pPr>
            <w:r>
              <w:rPr>
                <w:b/>
              </w:rPr>
              <w:t>Theme</w:t>
            </w:r>
          </w:p>
        </w:tc>
        <w:tc>
          <w:tcPr>
            <w:tcW w:w="810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6CEA09B" w14:textId="77777777" w:rsidR="00E1421F" w:rsidRDefault="00E1421F">
            <w:pPr>
              <w:rPr>
                <w:b/>
              </w:rPr>
            </w:pPr>
            <w:r>
              <w:rPr>
                <w:b/>
              </w:rPr>
              <w:t>Learnings</w:t>
            </w:r>
          </w:p>
        </w:tc>
      </w:tr>
      <w:tr w:rsidR="00E1421F" w14:paraId="2C7A0E4C"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58192FD" w14:textId="77777777" w:rsidR="00E1421F" w:rsidRDefault="00E1421F">
            <w:r>
              <w:t>Hydrology</w:t>
            </w:r>
          </w:p>
        </w:tc>
        <w:tc>
          <w:tcPr>
            <w:tcW w:w="8108" w:type="dxa"/>
            <w:tcBorders>
              <w:top w:val="single" w:sz="4" w:space="0" w:color="auto"/>
              <w:left w:val="single" w:sz="4" w:space="0" w:color="auto"/>
              <w:bottom w:val="single" w:sz="4" w:space="0" w:color="auto"/>
              <w:right w:val="single" w:sz="4" w:space="0" w:color="auto"/>
            </w:tcBorders>
            <w:hideMark/>
          </w:tcPr>
          <w:p w14:paraId="16F0BC72" w14:textId="77777777" w:rsidR="00E1421F" w:rsidRPr="003560B8" w:rsidRDefault="00E1421F" w:rsidP="00C82DE4">
            <w:pPr>
              <w:pStyle w:val="DotStyle1"/>
            </w:pPr>
            <w:r w:rsidRPr="003560B8">
              <w:t>Promoting lateral and longitudinal river connectivity to support Basin Watering Strategy outcomes is beneficial for the health of the Basin.</w:t>
            </w:r>
          </w:p>
        </w:tc>
      </w:tr>
      <w:tr w:rsidR="00E1421F" w14:paraId="359D105E"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1834BE1" w14:textId="77777777" w:rsidR="00E1421F" w:rsidRDefault="00E1421F">
            <w:r>
              <w:t>Productivity</w:t>
            </w:r>
          </w:p>
        </w:tc>
        <w:tc>
          <w:tcPr>
            <w:tcW w:w="8108" w:type="dxa"/>
            <w:tcBorders>
              <w:top w:val="single" w:sz="4" w:space="0" w:color="auto"/>
              <w:left w:val="single" w:sz="4" w:space="0" w:color="auto"/>
              <w:bottom w:val="single" w:sz="4" w:space="0" w:color="auto"/>
              <w:right w:val="single" w:sz="4" w:space="0" w:color="auto"/>
            </w:tcBorders>
            <w:hideMark/>
          </w:tcPr>
          <w:p w14:paraId="0502E184" w14:textId="77777777" w:rsidR="00E1421F" w:rsidRPr="003560B8" w:rsidRDefault="00E1421F" w:rsidP="00C82DE4">
            <w:pPr>
              <w:pStyle w:val="DotStyle1"/>
            </w:pPr>
            <w:r w:rsidRPr="003560B8">
              <w:t>Small amounts of extra water are valuable in boosting food for fish and waterbirds. Timing for delivery is important and should be considered in terms of the intended outcome e.g. linking timing with needs for fish populations at different life-stages or waterbird breeding.</w:t>
            </w:r>
          </w:p>
          <w:p w14:paraId="5A923235" w14:textId="026BB0C7" w:rsidR="00E1421F" w:rsidRPr="003560B8" w:rsidRDefault="00E1421F" w:rsidP="00C82DE4">
            <w:pPr>
              <w:pStyle w:val="DotStyle1"/>
            </w:pPr>
            <w:r w:rsidRPr="003560B8">
              <w:t>Likely to get more benefit (higher quality food resources) if water can be reconnected from floodplain and backwaters following the initial inundation</w:t>
            </w:r>
            <w:r w:rsidR="000C773B">
              <w:t>. T</w:t>
            </w:r>
            <w:r w:rsidRPr="003560B8">
              <w:t>iming is critical to avoid blackwater events.</w:t>
            </w:r>
          </w:p>
        </w:tc>
      </w:tr>
      <w:tr w:rsidR="00E1421F" w14:paraId="6643AFCF"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589BC50" w14:textId="77777777" w:rsidR="00E1421F" w:rsidRDefault="00E1421F">
            <w:r>
              <w:t>Fish</w:t>
            </w:r>
          </w:p>
        </w:tc>
        <w:tc>
          <w:tcPr>
            <w:tcW w:w="8108" w:type="dxa"/>
            <w:tcBorders>
              <w:top w:val="single" w:sz="4" w:space="0" w:color="auto"/>
              <w:left w:val="single" w:sz="4" w:space="0" w:color="auto"/>
              <w:bottom w:val="single" w:sz="4" w:space="0" w:color="auto"/>
              <w:right w:val="single" w:sz="4" w:space="0" w:color="auto"/>
            </w:tcBorders>
            <w:hideMark/>
          </w:tcPr>
          <w:p w14:paraId="700A44EB" w14:textId="16BF3F88" w:rsidR="00E1421F" w:rsidRDefault="00E1421F" w:rsidP="00C82DE4">
            <w:pPr>
              <w:pStyle w:val="DotStyle1"/>
            </w:pPr>
            <w:r>
              <w:t>For fish outcomes</w:t>
            </w:r>
            <w:r w:rsidR="000C773B">
              <w:t>,</w:t>
            </w:r>
            <w:r>
              <w:t xml:space="preserve"> water for the environment should provide a range of hydraulic diversity </w:t>
            </w:r>
            <w:r w:rsidR="00304F2F">
              <w:t>(flow rate and depth)</w:t>
            </w:r>
            <w:r>
              <w:t xml:space="preserve"> and hydrological connectivity.</w:t>
            </w:r>
          </w:p>
          <w:p w14:paraId="5502CEE0" w14:textId="4D879807" w:rsidR="00E1421F" w:rsidRDefault="00E1421F" w:rsidP="00C82DE4">
            <w:pPr>
              <w:pStyle w:val="DotStyle1"/>
            </w:pPr>
            <w:r>
              <w:t>During drought conditions</w:t>
            </w:r>
            <w:r w:rsidR="000C773B">
              <w:t>, the</w:t>
            </w:r>
            <w:r>
              <w:t xml:space="preserve"> primary objective is to support native fish persistence</w:t>
            </w:r>
            <w:r w:rsidDel="000C773B">
              <w:t>,</w:t>
            </w:r>
            <w:r>
              <w:t xml:space="preserve"> includ</w:t>
            </w:r>
            <w:r w:rsidDel="000C773B">
              <w:t xml:space="preserve">ing </w:t>
            </w:r>
            <w:r>
              <w:t>base flows</w:t>
            </w:r>
            <w:r w:rsidR="000C773B">
              <w:t>.</w:t>
            </w:r>
            <w:r>
              <w:t xml:space="preserve"> </w:t>
            </w:r>
            <w:r w:rsidR="000C773B">
              <w:t>F</w:t>
            </w:r>
            <w:r>
              <w:t xml:space="preserve">resh flows </w:t>
            </w:r>
            <w:r w:rsidR="000C773B">
              <w:t xml:space="preserve">are important </w:t>
            </w:r>
            <w:r>
              <w:t>to maintain refuges, water quality and food availability.</w:t>
            </w:r>
          </w:p>
          <w:p w14:paraId="67C7499B" w14:textId="7E09A8D6" w:rsidR="00E1421F" w:rsidRDefault="00E1421F" w:rsidP="00C82DE4">
            <w:pPr>
              <w:pStyle w:val="DotStyle1"/>
            </w:pPr>
            <w:r>
              <w:t>After fish kills</w:t>
            </w:r>
            <w:r w:rsidR="003B7281">
              <w:t>,</w:t>
            </w:r>
            <w:r>
              <w:t xml:space="preserve"> it is critical to provide base flows and freshes to maintain refugia habitats, water quality and promote connectivity.</w:t>
            </w:r>
          </w:p>
          <w:p w14:paraId="635F9E2A" w14:textId="77777777" w:rsidR="00E1421F" w:rsidRDefault="00E1421F" w:rsidP="00C82DE4">
            <w:pPr>
              <w:pStyle w:val="DotStyle1"/>
            </w:pPr>
            <w:r>
              <w:t>For Golden perch, where possible spring and summer freshes or pulse events should be used to trigger spawning, recruitment and dispersal of young. Water for the environment should also aim to consider the large spatial scale in which this species operates, the need for hydrological and physical connectivity for all life stages.</w:t>
            </w:r>
          </w:p>
        </w:tc>
      </w:tr>
      <w:tr w:rsidR="00E1421F" w14:paraId="41EC27EB" w14:textId="77777777" w:rsidTr="00B82787">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DBC9062" w14:textId="77777777" w:rsidR="00E1421F" w:rsidRDefault="00E1421F">
            <w:r>
              <w:t>Vegetation</w:t>
            </w:r>
          </w:p>
        </w:tc>
        <w:tc>
          <w:tcPr>
            <w:tcW w:w="8108" w:type="dxa"/>
            <w:tcBorders>
              <w:top w:val="single" w:sz="4" w:space="0" w:color="auto"/>
              <w:left w:val="single" w:sz="4" w:space="0" w:color="auto"/>
              <w:bottom w:val="single" w:sz="4" w:space="0" w:color="auto"/>
              <w:right w:val="single" w:sz="4" w:space="0" w:color="auto"/>
            </w:tcBorders>
            <w:hideMark/>
          </w:tcPr>
          <w:p w14:paraId="55FBE6ED" w14:textId="77777777" w:rsidR="00E1421F" w:rsidRDefault="00E1421F" w:rsidP="00C82DE4">
            <w:pPr>
              <w:pStyle w:val="DotStyle1"/>
            </w:pPr>
            <w:r>
              <w:t xml:space="preserve">All watering is likely to enhance plant species and vegetation community diversity at the Basin scale in some way. </w:t>
            </w:r>
          </w:p>
          <w:p w14:paraId="3BD6FE72" w14:textId="53EE810E" w:rsidR="00E1421F" w:rsidRDefault="00E1421F" w:rsidP="00C82DE4">
            <w:pPr>
              <w:pStyle w:val="DotStyle1"/>
            </w:pPr>
            <w:r>
              <w:t>Watering lignum once in every 1</w:t>
            </w:r>
            <w:r w:rsidR="00C82DE4">
              <w:t>-</w:t>
            </w:r>
            <w:r>
              <w:t>3 years assists in greatest clump size which supports waterbird recruitment.</w:t>
            </w:r>
          </w:p>
        </w:tc>
      </w:tr>
      <w:tr w:rsidR="00E1421F" w14:paraId="40633015" w14:textId="77777777" w:rsidTr="003560B8">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BC4274F" w14:textId="77777777" w:rsidR="00E1421F" w:rsidRDefault="00E1421F">
            <w:r>
              <w:t>Ecosystem and Biodiversity</w:t>
            </w:r>
          </w:p>
        </w:tc>
        <w:tc>
          <w:tcPr>
            <w:tcW w:w="8108" w:type="dxa"/>
            <w:tcBorders>
              <w:top w:val="single" w:sz="4" w:space="0" w:color="auto"/>
              <w:left w:val="single" w:sz="4" w:space="0" w:color="auto"/>
              <w:bottom w:val="single" w:sz="4" w:space="0" w:color="auto"/>
              <w:right w:val="single" w:sz="4" w:space="0" w:color="auto"/>
            </w:tcBorders>
            <w:hideMark/>
          </w:tcPr>
          <w:p w14:paraId="4F24B95F" w14:textId="77777777" w:rsidR="00E1421F" w:rsidRDefault="00E1421F" w:rsidP="00C82DE4">
            <w:pPr>
              <w:pStyle w:val="DotStyle1"/>
            </w:pPr>
            <w:r>
              <w:t>Repeated annual watering of some ecosystems can have negative impacts on vegetation diversity and the diversity of flora and fauna it supports.</w:t>
            </w:r>
          </w:p>
          <w:p w14:paraId="4EE849C7" w14:textId="77777777" w:rsidR="00E1421F" w:rsidRDefault="00E1421F" w:rsidP="00C82DE4">
            <w:pPr>
              <w:pStyle w:val="DotStyle1"/>
            </w:pPr>
            <w:r>
              <w:t>Multi-year watering approaches are encouraged to help maintain ecological character of Ramsar sites – consider both wetting and drying cycles and protecting biodiversity hotspots.</w:t>
            </w:r>
          </w:p>
        </w:tc>
      </w:tr>
      <w:tr w:rsidR="00E1421F" w14:paraId="62C9C0DD" w14:textId="77777777" w:rsidTr="003560B8">
        <w:tc>
          <w:tcPr>
            <w:tcW w:w="1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83878D6" w14:textId="77777777" w:rsidR="00E1421F" w:rsidRDefault="00E1421F">
            <w:r>
              <w:t>Waterbirds</w:t>
            </w:r>
          </w:p>
        </w:tc>
        <w:tc>
          <w:tcPr>
            <w:tcW w:w="8108" w:type="dxa"/>
            <w:tcBorders>
              <w:top w:val="single" w:sz="4" w:space="0" w:color="auto"/>
              <w:left w:val="single" w:sz="4" w:space="0" w:color="auto"/>
              <w:bottom w:val="single" w:sz="4" w:space="0" w:color="auto"/>
              <w:right w:val="single" w:sz="4" w:space="0" w:color="auto"/>
            </w:tcBorders>
            <w:hideMark/>
          </w:tcPr>
          <w:p w14:paraId="69807019" w14:textId="77777777" w:rsidR="00E1421F" w:rsidRDefault="00E1421F" w:rsidP="00C82DE4">
            <w:pPr>
              <w:pStyle w:val="DotStyle1"/>
            </w:pPr>
            <w:r>
              <w:t>Basin scale thinking and coordination in planning water for the environment is required for waterbird recruitment outcomes.</w:t>
            </w:r>
          </w:p>
          <w:p w14:paraId="7F595E6C" w14:textId="6505CFA2" w:rsidR="00E1421F" w:rsidRDefault="00E1421F" w:rsidP="00C82DE4">
            <w:pPr>
              <w:pStyle w:val="DotStyle1"/>
            </w:pPr>
            <w:r>
              <w:t>For maximum impact, water for the environment could be managed to support foraging habitat and stopover within the north and south route</w:t>
            </w:r>
            <w:r w:rsidR="00C4241F">
              <w:t>. This could occur both</w:t>
            </w:r>
            <w:r>
              <w:t xml:space="preserve"> between and during breeding events.</w:t>
            </w:r>
          </w:p>
          <w:p w14:paraId="2288524B" w14:textId="6098D72E" w:rsidR="00E1421F" w:rsidRDefault="00C4241F" w:rsidP="00C82DE4">
            <w:pPr>
              <w:pStyle w:val="DotStyle1"/>
            </w:pPr>
            <w:r>
              <w:t>Improvements in</w:t>
            </w:r>
            <w:r w:rsidR="00E1421F">
              <w:t xml:space="preserve"> productivity </w:t>
            </w:r>
            <w:r>
              <w:t>(see above) will help</w:t>
            </w:r>
            <w:r w:rsidR="00E1421F">
              <w:t xml:space="preserve"> ensure food sources are available to support waterbird breeding events and survival of juveniles.</w:t>
            </w:r>
          </w:p>
        </w:tc>
      </w:tr>
    </w:tbl>
    <w:p w14:paraId="70AAA51B" w14:textId="77777777" w:rsidR="00E1421F" w:rsidRDefault="00E1421F" w:rsidP="00E1421F">
      <w:pPr>
        <w:pStyle w:val="ListBullet"/>
        <w:numPr>
          <w:ilvl w:val="0"/>
          <w:numId w:val="0"/>
        </w:numPr>
        <w:spacing w:after="100" w:afterAutospacing="1"/>
        <w:rPr>
          <w:rFonts w:cstheme="minorHAnsi"/>
        </w:rPr>
      </w:pPr>
    </w:p>
    <w:p w14:paraId="14A7A82A" w14:textId="4E3C0C24" w:rsidR="00E1421F" w:rsidRDefault="00E1421F" w:rsidP="00E1421F">
      <w:pPr>
        <w:pStyle w:val="ListBullet"/>
        <w:numPr>
          <w:ilvl w:val="0"/>
          <w:numId w:val="0"/>
        </w:numPr>
        <w:spacing w:after="100" w:afterAutospacing="1"/>
        <w:rPr>
          <w:rFonts w:cstheme="minorHAnsi"/>
          <w:color w:val="auto"/>
        </w:rPr>
      </w:pPr>
      <w:r>
        <w:rPr>
          <w:rFonts w:cstheme="minorHAnsi"/>
        </w:rPr>
        <w:t xml:space="preserve">Reports for LTIM and EWKR: </w:t>
      </w:r>
      <w:hyperlink r:id="rId63" w:history="1">
        <w:r>
          <w:rPr>
            <w:rStyle w:val="Hyperlink"/>
            <w:rFonts w:cstheme="minorHAnsi"/>
          </w:rPr>
          <w:t>https://www.environment.gov.au/water/cewo/publications</w:t>
        </w:r>
      </w:hyperlink>
    </w:p>
    <w:p w14:paraId="55373E77" w14:textId="77777777" w:rsidR="00E1421F" w:rsidRDefault="00E1421F" w:rsidP="00E1421F">
      <w:pPr>
        <w:pStyle w:val="ListBullet"/>
        <w:numPr>
          <w:ilvl w:val="0"/>
          <w:numId w:val="0"/>
        </w:numPr>
        <w:spacing w:after="100" w:afterAutospacing="1"/>
        <w:rPr>
          <w:rFonts w:cstheme="minorHAnsi"/>
        </w:rPr>
      </w:pPr>
    </w:p>
    <w:p w14:paraId="35597AE3" w14:textId="77777777" w:rsidR="003560B8" w:rsidRDefault="003560B8">
      <w:pPr>
        <w:spacing w:after="0"/>
        <w:rPr>
          <w:b/>
          <w:color w:val="5F497A" w:themeColor="accent4" w:themeShade="BF"/>
          <w:sz w:val="36"/>
          <w:szCs w:val="36"/>
          <w:lang w:val="en-GB"/>
        </w:rPr>
      </w:pPr>
      <w:r>
        <w:br w:type="page"/>
      </w:r>
    </w:p>
    <w:p w14:paraId="2FDC839F" w14:textId="23970A5E" w:rsidR="00316F8D" w:rsidRDefault="00316F8D" w:rsidP="00533FC3">
      <w:pPr>
        <w:pStyle w:val="Heading2"/>
      </w:pPr>
      <w:bookmarkStart w:id="40" w:name="_Toc44942518"/>
      <w:r>
        <w:t>Current conditions</w:t>
      </w:r>
      <w:r w:rsidR="00D52C0A">
        <w:t xml:space="preserve"> and </w:t>
      </w:r>
      <w:r>
        <w:t>seasonal outlook</w:t>
      </w:r>
      <w:bookmarkEnd w:id="40"/>
    </w:p>
    <w:p w14:paraId="17C26E64" w14:textId="03E9AE4A" w:rsidR="00BA7CE7" w:rsidRDefault="000E1690" w:rsidP="002A554D">
      <w:r>
        <w:t>The Murray-Darling Basin has just experienced the hottest and driest three</w:t>
      </w:r>
      <w:r w:rsidR="00567810">
        <w:t>-</w:t>
      </w:r>
      <w:r>
        <w:t>year period on record</w:t>
      </w:r>
      <w:r w:rsidR="00B055D2">
        <w:t xml:space="preserve">. This </w:t>
      </w:r>
      <w:r w:rsidR="008864A7">
        <w:t>has</w:t>
      </w:r>
      <w:r w:rsidR="00B055D2">
        <w:t xml:space="preserve"> </w:t>
      </w:r>
      <w:r>
        <w:t>significant</w:t>
      </w:r>
      <w:r w:rsidR="00EE2C49">
        <w:t>ly</w:t>
      </w:r>
      <w:r>
        <w:t xml:space="preserve"> impact</w:t>
      </w:r>
      <w:r w:rsidR="00EE2C49">
        <w:t xml:space="preserve">ed </w:t>
      </w:r>
      <w:r w:rsidR="008864A7">
        <w:t xml:space="preserve">water resources throughout the Basin, including </w:t>
      </w:r>
      <w:r w:rsidR="00EE2C49">
        <w:t xml:space="preserve">groundwater, soil moisture and water </w:t>
      </w:r>
      <w:r w:rsidR="00CF5D1E">
        <w:t xml:space="preserve">held </w:t>
      </w:r>
      <w:r w:rsidR="00E51C62">
        <w:t xml:space="preserve">in </w:t>
      </w:r>
      <w:r w:rsidR="00EE2C49">
        <w:t>storages.</w:t>
      </w:r>
      <w:r>
        <w:t xml:space="preserve"> </w:t>
      </w:r>
      <w:r w:rsidR="00EE2C49">
        <w:t xml:space="preserve"> </w:t>
      </w:r>
      <w:r w:rsidR="00CF5D1E">
        <w:t>At the end of 2019, dam levels were at record lows</w:t>
      </w:r>
      <w:r w:rsidR="008864A7">
        <w:t>. T</w:t>
      </w:r>
      <w:r w:rsidR="00DB6833">
        <w:t xml:space="preserve">he </w:t>
      </w:r>
      <w:r w:rsidR="00CF5D1E">
        <w:t>northern Basin</w:t>
      </w:r>
      <w:r w:rsidR="00DB6833">
        <w:t xml:space="preserve"> </w:t>
      </w:r>
      <w:r w:rsidR="008864A7">
        <w:t xml:space="preserve">held </w:t>
      </w:r>
      <w:r w:rsidR="00DB6833">
        <w:t>just over 5</w:t>
      </w:r>
      <w:r w:rsidR="0081343B">
        <w:t xml:space="preserve"> per cent</w:t>
      </w:r>
      <w:r w:rsidR="00DB6833">
        <w:t xml:space="preserve"> capacity</w:t>
      </w:r>
      <w:r w:rsidR="008864A7">
        <w:t xml:space="preserve"> on average</w:t>
      </w:r>
      <w:r w:rsidR="00DB6833">
        <w:t xml:space="preserve">, </w:t>
      </w:r>
      <w:r w:rsidR="008864A7">
        <w:t>which was</w:t>
      </w:r>
      <w:r w:rsidR="00DB6833">
        <w:t xml:space="preserve"> 7</w:t>
      </w:r>
      <w:r w:rsidR="0081343B">
        <w:t xml:space="preserve"> per cent</w:t>
      </w:r>
      <w:r w:rsidR="00DB6833">
        <w:t xml:space="preserve"> l</w:t>
      </w:r>
      <w:r w:rsidR="008864A7">
        <w:t>ess</w:t>
      </w:r>
      <w:r w:rsidR="00DB6833">
        <w:t xml:space="preserve"> than </w:t>
      </w:r>
      <w:r w:rsidR="008864A7">
        <w:t xml:space="preserve">the lowest levels </w:t>
      </w:r>
      <w:r w:rsidR="00DB6833">
        <w:t xml:space="preserve">during the </w:t>
      </w:r>
      <w:r w:rsidR="003239BF">
        <w:t>Millennium</w:t>
      </w:r>
      <w:r w:rsidR="00DB6833">
        <w:t xml:space="preserve"> </w:t>
      </w:r>
      <w:r w:rsidR="00BA7CE7">
        <w:t>D</w:t>
      </w:r>
      <w:r w:rsidR="00DB6833">
        <w:t>rought</w:t>
      </w:r>
      <w:r w:rsidR="00CF5D1E">
        <w:t xml:space="preserve">. </w:t>
      </w:r>
      <w:r w:rsidR="008864A7">
        <w:t>T</w:t>
      </w:r>
      <w:r w:rsidR="00DB6833">
        <w:t xml:space="preserve">he southern </w:t>
      </w:r>
      <w:r w:rsidR="0081343B">
        <w:t>B</w:t>
      </w:r>
      <w:r w:rsidR="00DB6833">
        <w:t xml:space="preserve">asin also experienced below average winter rainfall, </w:t>
      </w:r>
      <w:r w:rsidR="008864A7">
        <w:t xml:space="preserve">however </w:t>
      </w:r>
      <w:r w:rsidR="00DB6833">
        <w:t xml:space="preserve">total storage </w:t>
      </w:r>
      <w:r w:rsidR="00BA7CE7">
        <w:t xml:space="preserve">volumes were higher relative to the north and didn’t </w:t>
      </w:r>
      <w:r w:rsidR="008864A7">
        <w:t>fall</w:t>
      </w:r>
      <w:r w:rsidR="00BA7CE7">
        <w:t xml:space="preserve"> low</w:t>
      </w:r>
      <w:r w:rsidR="008864A7">
        <w:t>er</w:t>
      </w:r>
      <w:r w:rsidR="00BA7CE7" w:rsidDel="008864A7">
        <w:t xml:space="preserve"> </w:t>
      </w:r>
      <w:r w:rsidR="00BA7CE7">
        <w:t>th</w:t>
      </w:r>
      <w:r w:rsidR="008864A7">
        <w:t>an</w:t>
      </w:r>
      <w:r w:rsidR="00BA7CE7">
        <w:t xml:space="preserve"> Millennium Drought</w:t>
      </w:r>
      <w:r w:rsidR="008864A7">
        <w:t xml:space="preserve"> levels, despite some low water allocations</w:t>
      </w:r>
      <w:r w:rsidR="00BA7CE7">
        <w:t xml:space="preserve">.  </w:t>
      </w:r>
    </w:p>
    <w:p w14:paraId="5F2BF28E" w14:textId="0E9D0F3B" w:rsidR="00E51C62" w:rsidRDefault="00BA7CE7" w:rsidP="00BA7CE7">
      <w:r>
        <w:t xml:space="preserve">The ongoing dry conditions had a significant impact on rivers and </w:t>
      </w:r>
      <w:r w:rsidR="00EE2C49">
        <w:t>most northern rivers ceased to flow by December 2019</w:t>
      </w:r>
      <w:r w:rsidR="000219B8">
        <w:t>.</w:t>
      </w:r>
      <w:r w:rsidR="00EE2C49">
        <w:t xml:space="preserve"> </w:t>
      </w:r>
      <w:r>
        <w:t>While streamflows in the south w</w:t>
      </w:r>
      <w:r w:rsidR="00B0055F">
        <w:t>ere also</w:t>
      </w:r>
      <w:r>
        <w:t xml:space="preserve"> below average</w:t>
      </w:r>
      <w:r w:rsidR="00B0055F">
        <w:t xml:space="preserve">, </w:t>
      </w:r>
      <w:r w:rsidR="000219B8">
        <w:t>they</w:t>
      </w:r>
      <w:r w:rsidR="00B0055F">
        <w:t xml:space="preserve"> didn’t reach the same critical levels experienced in the north.</w:t>
      </w:r>
    </w:p>
    <w:p w14:paraId="4A55698A" w14:textId="53AA2103" w:rsidR="00EE2C49" w:rsidRDefault="00EE2C49" w:rsidP="002A554D">
      <w:r>
        <w:t>Above average rainfall</w:t>
      </w:r>
      <w:r w:rsidR="00B0055F">
        <w:t>, particularly in the north,</w:t>
      </w:r>
      <w:r>
        <w:t xml:space="preserve"> between January and April 2020 replenished surface soil moisture levels and flows </w:t>
      </w:r>
      <w:r w:rsidR="000219B8">
        <w:t>resumed temporarily</w:t>
      </w:r>
      <w:r>
        <w:t xml:space="preserve"> in some rivers. However</w:t>
      </w:r>
      <w:r w:rsidR="00AE3E4C">
        <w:t>,</w:t>
      </w:r>
      <w:r>
        <w:t xml:space="preserve"> there was </w:t>
      </w:r>
      <w:r w:rsidR="000219B8">
        <w:t>onl</w:t>
      </w:r>
      <w:r>
        <w:t xml:space="preserve">y limited </w:t>
      </w:r>
      <w:r w:rsidR="000219B8">
        <w:t>recovery</w:t>
      </w:r>
      <w:r>
        <w:t xml:space="preserve"> in critically low major water storage levels in the north of the basin. </w:t>
      </w:r>
      <w:r w:rsidR="000219B8">
        <w:t xml:space="preserve">This was reflected in the generally minor easing of northern NSW allocation restrictions. </w:t>
      </w:r>
      <w:r w:rsidR="00E51C62">
        <w:t xml:space="preserve">Many months of above average rainfall is needed to </w:t>
      </w:r>
      <w:r w:rsidR="000219B8">
        <w:t>substantially improve</w:t>
      </w:r>
      <w:r>
        <w:t xml:space="preserve"> water availability</w:t>
      </w:r>
      <w:r w:rsidR="000219B8">
        <w:t xml:space="preserve"> across the Basin</w:t>
      </w:r>
      <w:r>
        <w:t>.</w:t>
      </w:r>
    </w:p>
    <w:p w14:paraId="13C51B6F" w14:textId="54A1BDFC" w:rsidR="005C4442" w:rsidRDefault="005C4442" w:rsidP="002A554D">
      <w:r>
        <w:t xml:space="preserve">The harsh </w:t>
      </w:r>
      <w:r w:rsidR="00D31CD4">
        <w:t>conditions</w:t>
      </w:r>
      <w:r>
        <w:t xml:space="preserve"> over the past three years have had devastating impacts on the Basin’s ecology, with large-scale fish deaths, permanent waterholes drying up, limited waterbird breeding and declines in the health of some floodplain woodlands. Bushfires have also affected the upper reaches of some valleys, with significant amounts of ash being washed into waterways.</w:t>
      </w:r>
    </w:p>
    <w:p w14:paraId="480BEAAF" w14:textId="4A929BF8" w:rsidR="005C4442" w:rsidRDefault="005C4442" w:rsidP="002E3F6A">
      <w:r>
        <w:t>The recent rainfall and inflows ha</w:t>
      </w:r>
      <w:r w:rsidR="002E3F6A">
        <w:t>ve provided some relief. Flows reached Narran Lakes in early 2020 (which included Commonwealth water)</w:t>
      </w:r>
      <w:r w:rsidR="000219B8">
        <w:t>,</w:t>
      </w:r>
      <w:r w:rsidR="002E3F6A">
        <w:t xml:space="preserve"> provid</w:t>
      </w:r>
      <w:r w:rsidR="00CA22FC">
        <w:t>ing</w:t>
      </w:r>
      <w:r w:rsidR="002E3F6A">
        <w:t xml:space="preserve"> the first significant watering of this Ramsar-listed wetland since 2013. </w:t>
      </w:r>
      <w:r w:rsidR="00250AD2">
        <w:t xml:space="preserve">Unregulated flow events also delivered water to the Macquarie Marshes and Gwydir Wetlands. </w:t>
      </w:r>
      <w:r w:rsidR="000219B8">
        <w:t>Some inf</w:t>
      </w:r>
      <w:r w:rsidR="002E3F6A">
        <w:t xml:space="preserve">lows </w:t>
      </w:r>
      <w:r w:rsidR="000219B8">
        <w:t>to Menindee Lakes were released into</w:t>
      </w:r>
      <w:r w:rsidR="002E3F6A">
        <w:t xml:space="preserve"> the lower Darling</w:t>
      </w:r>
      <w:r w:rsidR="000219B8">
        <w:t>, connecting</w:t>
      </w:r>
      <w:r w:rsidR="002E3F6A">
        <w:t xml:space="preserve"> </w:t>
      </w:r>
      <w:r w:rsidR="000219B8">
        <w:t xml:space="preserve">to </w:t>
      </w:r>
      <w:r w:rsidR="002E3F6A">
        <w:t>the River Murray in April</w:t>
      </w:r>
      <w:r w:rsidR="000219B8">
        <w:t>. This</w:t>
      </w:r>
      <w:r w:rsidR="002E3F6A">
        <w:t xml:space="preserve"> was the first time in over two years there has been full connectivity of the Barwon−Darling River from Mungindi to </w:t>
      </w:r>
      <w:r w:rsidR="00A75338">
        <w:t>Wentworth</w:t>
      </w:r>
      <w:r w:rsidR="002E3F6A">
        <w:t>.</w:t>
      </w:r>
      <w:r w:rsidR="00A55918">
        <w:t xml:space="preserve"> Commonwealth water </w:t>
      </w:r>
      <w:r w:rsidR="00FB4385">
        <w:t xml:space="preserve">that </w:t>
      </w:r>
      <w:r w:rsidR="00A55918">
        <w:t xml:space="preserve">flowed </w:t>
      </w:r>
      <w:r w:rsidR="00FB4385">
        <w:t xml:space="preserve">from </w:t>
      </w:r>
      <w:r w:rsidR="00A55918">
        <w:t xml:space="preserve">the Culgoa and Warrego rivers contributed </w:t>
      </w:r>
      <w:r w:rsidR="00A75338">
        <w:t>to this</w:t>
      </w:r>
      <w:r w:rsidR="00250AD2">
        <w:t xml:space="preserve"> important</w:t>
      </w:r>
      <w:r w:rsidR="00A75338">
        <w:t xml:space="preserve"> first flush and </w:t>
      </w:r>
      <w:r w:rsidR="00250AD2">
        <w:t>connectivity</w:t>
      </w:r>
      <w:r w:rsidR="00A75338">
        <w:t xml:space="preserve"> event.  </w:t>
      </w:r>
    </w:p>
    <w:p w14:paraId="67F377CB" w14:textId="757655ED" w:rsidR="002E3F6A" w:rsidRDefault="002E3F6A" w:rsidP="002A554D">
      <w:r>
        <w:t xml:space="preserve">Water for the environment </w:t>
      </w:r>
      <w:r w:rsidR="00A75338">
        <w:t xml:space="preserve">in regulated </w:t>
      </w:r>
      <w:r w:rsidR="000219B8">
        <w:t xml:space="preserve">river </w:t>
      </w:r>
      <w:r w:rsidR="00A75338">
        <w:t xml:space="preserve">systems </w:t>
      </w:r>
      <w:r>
        <w:t>has played a</w:t>
      </w:r>
      <w:r w:rsidR="000219B8">
        <w:t>n important</w:t>
      </w:r>
      <w:r>
        <w:t xml:space="preserve"> role in maintaining key parts of the Basin’s environment over this period, including:</w:t>
      </w:r>
    </w:p>
    <w:p w14:paraId="1BDFBA56" w14:textId="175A0EFA" w:rsidR="002E3F6A" w:rsidRDefault="00E644AE" w:rsidP="00C82DE4">
      <w:pPr>
        <w:pStyle w:val="DotStyle1"/>
      </w:pPr>
      <w:r>
        <w:t>c</w:t>
      </w:r>
      <w:r w:rsidR="00AE3E4C">
        <w:t xml:space="preserve">onnecting and </w:t>
      </w:r>
      <w:r w:rsidR="002E3F6A">
        <w:t xml:space="preserve">replenishing waterholes </w:t>
      </w:r>
      <w:r w:rsidR="009860C3">
        <w:t xml:space="preserve">for native fish </w:t>
      </w:r>
      <w:r w:rsidR="002E3F6A">
        <w:t xml:space="preserve">in the </w:t>
      </w:r>
      <w:r w:rsidR="00337728">
        <w:t>Gwydir</w:t>
      </w:r>
    </w:p>
    <w:p w14:paraId="176B269A" w14:textId="1B5F2258" w:rsidR="002E3F6A" w:rsidRDefault="002E3F6A" w:rsidP="00C82DE4">
      <w:pPr>
        <w:pStyle w:val="DotStyle1"/>
      </w:pPr>
      <w:r>
        <w:t>maintaining</w:t>
      </w:r>
      <w:r w:rsidR="009860C3">
        <w:t xml:space="preserve"> the health of vegetation in the</w:t>
      </w:r>
      <w:r>
        <w:t xml:space="preserve"> core wetland habitats</w:t>
      </w:r>
      <w:r w:rsidR="009860C3">
        <w:t xml:space="preserve"> (and providing waterbird refuge habitat)</w:t>
      </w:r>
      <w:r>
        <w:t xml:space="preserve"> in the </w:t>
      </w:r>
      <w:r w:rsidRPr="009860C3">
        <w:t xml:space="preserve">lower Lachlan, </w:t>
      </w:r>
      <w:r w:rsidR="004E3ED8" w:rsidRPr="00617448">
        <w:t>the mid and lower Murrumbidgee</w:t>
      </w:r>
      <w:r w:rsidR="004E3ED8">
        <w:t xml:space="preserve"> floodplains</w:t>
      </w:r>
      <w:r w:rsidR="009860C3" w:rsidRPr="00617448">
        <w:t>,</w:t>
      </w:r>
      <w:r w:rsidR="009860C3">
        <w:t xml:space="preserve"> Barmah-Millewa Forest and Gunbower Forest</w:t>
      </w:r>
    </w:p>
    <w:p w14:paraId="192AF90C" w14:textId="296FFF73" w:rsidR="002E3F6A" w:rsidRDefault="002E3F6A" w:rsidP="00C82DE4">
      <w:pPr>
        <w:pStyle w:val="DotStyle1"/>
      </w:pPr>
      <w:r>
        <w:t xml:space="preserve">providing elevated baseflows and freshes </w:t>
      </w:r>
      <w:r w:rsidR="009860C3">
        <w:t xml:space="preserve">to support riverbank vegetation, native fish and other animals that live </w:t>
      </w:r>
      <w:r>
        <w:t>in northern Victorian rivers, the creeks and rivers</w:t>
      </w:r>
      <w:r w:rsidR="009860C3">
        <w:t xml:space="preserve"> of</w:t>
      </w:r>
      <w:r>
        <w:t xml:space="preserve"> Mid-Murray (</w:t>
      </w:r>
      <w:r w:rsidR="009860C3">
        <w:t>Barmah-Millewa, Gunbower and the</w:t>
      </w:r>
      <w:r>
        <w:t xml:space="preserve"> Edward-Wakool system</w:t>
      </w:r>
      <w:r w:rsidR="009860C3">
        <w:t>)</w:t>
      </w:r>
      <w:r>
        <w:t xml:space="preserve">, and </w:t>
      </w:r>
      <w:r w:rsidR="009860C3">
        <w:t xml:space="preserve">down the entire length of the River Murray </w:t>
      </w:r>
    </w:p>
    <w:p w14:paraId="08B0AB26" w14:textId="709A92D0" w:rsidR="009860C3" w:rsidRDefault="009860C3" w:rsidP="00C82DE4">
      <w:pPr>
        <w:pStyle w:val="DotStyle1"/>
      </w:pPr>
      <w:r>
        <w:t>maintaining the Lower Lakes at levels that avoid the exposure of acid sulphate soils</w:t>
      </w:r>
    </w:p>
    <w:p w14:paraId="74FF39F5" w14:textId="41E043B0" w:rsidR="009860C3" w:rsidRDefault="009860C3" w:rsidP="00C82DE4">
      <w:pPr>
        <w:pStyle w:val="DotStyle1"/>
      </w:pPr>
      <w:r>
        <w:t>maintaining a continuous flow into the Coorong to export salt, support fish migration and freshen the estuarine habitat.</w:t>
      </w:r>
    </w:p>
    <w:p w14:paraId="3E0E2A70" w14:textId="77777777" w:rsidR="00FA4F72" w:rsidRDefault="00FA4F72">
      <w:pPr>
        <w:spacing w:after="0"/>
        <w:rPr>
          <w:b/>
          <w:color w:val="5F497A" w:themeColor="accent4" w:themeShade="BF"/>
          <w:sz w:val="36"/>
          <w:szCs w:val="36"/>
          <w:lang w:val="en-GB"/>
        </w:rPr>
      </w:pPr>
      <w:bookmarkStart w:id="41" w:name="_Ref43725123"/>
      <w:r>
        <w:br w:type="page"/>
      </w:r>
    </w:p>
    <w:p w14:paraId="4A577DE1" w14:textId="34DA8431" w:rsidR="00316F8D" w:rsidRPr="006821CB" w:rsidRDefault="00316F8D" w:rsidP="00533FC3">
      <w:pPr>
        <w:pStyle w:val="Heading2"/>
      </w:pPr>
      <w:bookmarkStart w:id="42" w:name="_Toc44942519"/>
      <w:r w:rsidRPr="006821CB">
        <w:t>Basin Annual Environmental Watering Priorities</w:t>
      </w:r>
      <w:bookmarkEnd w:id="41"/>
      <w:bookmarkEnd w:id="42"/>
    </w:p>
    <w:p w14:paraId="022A613E" w14:textId="4F5C3573" w:rsidR="005C0005" w:rsidRDefault="005C0005" w:rsidP="00242262">
      <w:r>
        <w:t xml:space="preserve">Prior to the start of each new water year, the </w:t>
      </w:r>
      <w:r w:rsidR="00C82DE4">
        <w:t xml:space="preserve">MDBA </w:t>
      </w:r>
      <w:r>
        <w:t>must publish Basin annual environmental watering priorities</w:t>
      </w:r>
      <w:r w:rsidR="005424AF">
        <w:t xml:space="preserve"> (</w:t>
      </w:r>
      <w:r w:rsidR="005424AF">
        <w:fldChar w:fldCharType="begin"/>
      </w:r>
      <w:r w:rsidR="005424AF" w:rsidRPr="0083509E">
        <w:instrText xml:space="preserve"> REF _Ref44922097 \h </w:instrText>
      </w:r>
      <w:r w:rsidR="0083509E">
        <w:instrText xml:space="preserve"> \* MERGEFORMAT </w:instrText>
      </w:r>
      <w:r w:rsidR="005424AF">
        <w:fldChar w:fldCharType="separate"/>
      </w:r>
      <w:r w:rsidR="006C3E12" w:rsidRPr="006C3E12">
        <w:t>Table</w:t>
      </w:r>
      <w:r w:rsidR="006C3E12" w:rsidRPr="009924FC">
        <w:rPr>
          <w:b/>
        </w:rPr>
        <w:t xml:space="preserve"> </w:t>
      </w:r>
      <w:r w:rsidR="006C3E12" w:rsidRPr="006C3E12">
        <w:rPr>
          <w:noProof/>
        </w:rPr>
        <w:t>3</w:t>
      </w:r>
      <w:r w:rsidR="005424AF">
        <w:fldChar w:fldCharType="end"/>
      </w:r>
      <w:r w:rsidR="005424AF">
        <w:t>)</w:t>
      </w:r>
      <w:r>
        <w:t xml:space="preserve">. They are developed having regard to the annual environmental watering priorities developed by Basin States for each catchment. </w:t>
      </w:r>
      <w:r w:rsidR="00FE1C9B">
        <w:t>All environmental watering, including by the CEWH, must be undertaken having regard to these priorities.</w:t>
      </w:r>
    </w:p>
    <w:p w14:paraId="1984EAB2" w14:textId="69F3D06D" w:rsidR="00316F8D" w:rsidRPr="006821CB" w:rsidRDefault="005C0005" w:rsidP="00242262">
      <w:r>
        <w:t xml:space="preserve">Commonwealth environmental watering actions will seek to contribute to the Basin annual environmental watering priorities, subject to conditions as they unfold throughout the year. </w:t>
      </w:r>
    </w:p>
    <w:p w14:paraId="2B655F8F" w14:textId="6FE60221" w:rsidR="009924FC" w:rsidRDefault="009924FC" w:rsidP="009924FC">
      <w:bookmarkStart w:id="43" w:name="_Ref44922097"/>
      <w:r w:rsidRPr="009924FC">
        <w:rPr>
          <w:b/>
        </w:rPr>
        <w:t xml:space="preserve">Table </w:t>
      </w:r>
      <w:r w:rsidRPr="009924FC">
        <w:rPr>
          <w:b/>
        </w:rPr>
        <w:fldChar w:fldCharType="begin"/>
      </w:r>
      <w:r w:rsidRPr="009924FC">
        <w:rPr>
          <w:b/>
        </w:rPr>
        <w:instrText xml:space="preserve"> SEQ Table \* ARABIC </w:instrText>
      </w:r>
      <w:r w:rsidRPr="009924FC">
        <w:rPr>
          <w:b/>
        </w:rPr>
        <w:fldChar w:fldCharType="separate"/>
      </w:r>
      <w:r w:rsidR="006C3E12">
        <w:rPr>
          <w:b/>
          <w:noProof/>
        </w:rPr>
        <w:t>3</w:t>
      </w:r>
      <w:r w:rsidRPr="009924FC">
        <w:rPr>
          <w:b/>
        </w:rPr>
        <w:fldChar w:fldCharType="end"/>
      </w:r>
      <w:bookmarkEnd w:id="43"/>
      <w:r>
        <w:t xml:space="preserve">: </w:t>
      </w:r>
      <w:r w:rsidR="00D45B6B">
        <w:t>Basin annual environmental watering priorities 2020-21</w:t>
      </w:r>
    </w:p>
    <w:tbl>
      <w:tblPr>
        <w:tblStyle w:val="TableGrid"/>
        <w:tblW w:w="9918" w:type="dxa"/>
        <w:tblLook w:val="04A0" w:firstRow="1" w:lastRow="0" w:firstColumn="1" w:lastColumn="0" w:noHBand="0" w:noVBand="1"/>
      </w:tblPr>
      <w:tblGrid>
        <w:gridCol w:w="1838"/>
        <w:gridCol w:w="4040"/>
        <w:gridCol w:w="4040"/>
      </w:tblGrid>
      <w:tr w:rsidR="009924FC" w14:paraId="0FF9B2EB" w14:textId="77777777" w:rsidTr="009924FC">
        <w:trPr>
          <w:cnfStyle w:val="100000000000" w:firstRow="1" w:lastRow="0" w:firstColumn="0" w:lastColumn="0" w:oddVBand="0" w:evenVBand="0" w:oddHBand="0" w:evenHBand="0" w:firstRowFirstColumn="0" w:firstRowLastColumn="0" w:lastRowFirstColumn="0" w:lastRowLastColumn="0"/>
          <w:trHeight w:val="278"/>
        </w:trPr>
        <w:tc>
          <w:tcPr>
            <w:tcW w:w="1838" w:type="dxa"/>
            <w:shd w:val="clear" w:color="auto" w:fill="B6DDE8" w:themeFill="accent5" w:themeFillTint="66"/>
          </w:tcPr>
          <w:p w14:paraId="25FCF3DB" w14:textId="77777777" w:rsidR="009924FC" w:rsidRDefault="009924FC" w:rsidP="009924FC">
            <w:pPr>
              <w:spacing w:after="0"/>
              <w:contextualSpacing/>
            </w:pPr>
            <w:bookmarkStart w:id="44" w:name="_Hlk43905989"/>
          </w:p>
        </w:tc>
        <w:tc>
          <w:tcPr>
            <w:tcW w:w="4040" w:type="dxa"/>
            <w:shd w:val="clear" w:color="auto" w:fill="B6DDE8" w:themeFill="accent5" w:themeFillTint="66"/>
          </w:tcPr>
          <w:p w14:paraId="7423DF4A" w14:textId="77777777" w:rsidR="009924FC" w:rsidRPr="009924FC" w:rsidRDefault="009924FC" w:rsidP="009924FC">
            <w:pPr>
              <w:pStyle w:val="DotStyle1"/>
              <w:numPr>
                <w:ilvl w:val="0"/>
                <w:numId w:val="0"/>
              </w:numPr>
              <w:spacing w:after="0"/>
              <w:ind w:left="357" w:hanging="357"/>
              <w:contextualSpacing/>
              <w:jc w:val="center"/>
              <w:rPr>
                <w:b/>
                <w:sz w:val="21"/>
              </w:rPr>
            </w:pPr>
            <w:r w:rsidRPr="009924FC">
              <w:rPr>
                <w:b/>
                <w:sz w:val="21"/>
              </w:rPr>
              <w:t>Rolling, multi-year priorities</w:t>
            </w:r>
          </w:p>
        </w:tc>
        <w:tc>
          <w:tcPr>
            <w:tcW w:w="4040" w:type="dxa"/>
            <w:shd w:val="clear" w:color="auto" w:fill="B6DDE8" w:themeFill="accent5" w:themeFillTint="66"/>
          </w:tcPr>
          <w:p w14:paraId="1F3A05B5" w14:textId="0802834E" w:rsidR="009924FC" w:rsidRPr="009924FC" w:rsidRDefault="009924FC" w:rsidP="009924FC">
            <w:pPr>
              <w:pStyle w:val="DotStyle1"/>
              <w:numPr>
                <w:ilvl w:val="0"/>
                <w:numId w:val="0"/>
              </w:numPr>
              <w:spacing w:after="0"/>
              <w:ind w:left="357" w:hanging="357"/>
              <w:contextualSpacing/>
              <w:jc w:val="center"/>
              <w:rPr>
                <w:b/>
                <w:sz w:val="21"/>
              </w:rPr>
            </w:pPr>
            <w:r w:rsidRPr="009924FC">
              <w:rPr>
                <w:b/>
                <w:sz w:val="21"/>
              </w:rPr>
              <w:t xml:space="preserve">2020–21 annual </w:t>
            </w:r>
            <w:r w:rsidR="008B42F7">
              <w:rPr>
                <w:b/>
                <w:sz w:val="21"/>
              </w:rPr>
              <w:t>guidance</w:t>
            </w:r>
          </w:p>
        </w:tc>
      </w:tr>
      <w:tr w:rsidR="009924FC" w14:paraId="267A707C" w14:textId="77777777" w:rsidTr="009924FC">
        <w:trPr>
          <w:cnfStyle w:val="000000100000" w:firstRow="0" w:lastRow="0" w:firstColumn="0" w:lastColumn="0" w:oddVBand="0" w:evenVBand="0" w:oddHBand="1" w:evenHBand="0" w:firstRowFirstColumn="0" w:firstRowLastColumn="0" w:lastRowFirstColumn="0" w:lastRowLastColumn="0"/>
          <w:trHeight w:val="1278"/>
        </w:trPr>
        <w:tc>
          <w:tcPr>
            <w:tcW w:w="1838" w:type="dxa"/>
            <w:shd w:val="clear" w:color="auto" w:fill="B6DDE8" w:themeFill="accent5" w:themeFillTint="66"/>
          </w:tcPr>
          <w:p w14:paraId="7951A3C1" w14:textId="77777777" w:rsidR="009924FC" w:rsidRDefault="009924FC" w:rsidP="005B08BF">
            <w:r>
              <w:t>River flows and connectivity</w:t>
            </w:r>
          </w:p>
        </w:tc>
        <w:tc>
          <w:tcPr>
            <w:tcW w:w="4040" w:type="dxa"/>
          </w:tcPr>
          <w:p w14:paraId="4C0420C5" w14:textId="428BDFB5" w:rsidR="009924FC" w:rsidRPr="009924FC" w:rsidRDefault="009924FC" w:rsidP="009924FC">
            <w:pPr>
              <w:pStyle w:val="DotStyle1"/>
              <w:ind w:left="357" w:hanging="357"/>
              <w:contextualSpacing/>
              <w:rPr>
                <w:sz w:val="21"/>
              </w:rPr>
            </w:pPr>
            <w:r w:rsidRPr="009924FC">
              <w:rPr>
                <w:sz w:val="21"/>
              </w:rPr>
              <w:t xml:space="preserve">Support lateral and longitudinal connectivity along the river systems </w:t>
            </w:r>
          </w:p>
          <w:p w14:paraId="5569F092" w14:textId="0B11EA9D" w:rsidR="009924FC" w:rsidRPr="009924FC" w:rsidRDefault="009924FC" w:rsidP="009924FC">
            <w:pPr>
              <w:pStyle w:val="DotStyle1"/>
              <w:ind w:left="357" w:hanging="357"/>
              <w:contextualSpacing/>
              <w:rPr>
                <w:sz w:val="21"/>
              </w:rPr>
            </w:pPr>
            <w:r w:rsidRPr="009924FC">
              <w:rPr>
                <w:sz w:val="21"/>
              </w:rPr>
              <w:t>Support freshwater connectivity through the Lower Lakes, Coorong and Murray Mouth</w:t>
            </w:r>
          </w:p>
        </w:tc>
        <w:tc>
          <w:tcPr>
            <w:tcW w:w="4040" w:type="dxa"/>
          </w:tcPr>
          <w:p w14:paraId="5C3EE40F" w14:textId="77777777" w:rsidR="009924FC" w:rsidRPr="009924FC" w:rsidRDefault="009924FC" w:rsidP="009924FC">
            <w:pPr>
              <w:pStyle w:val="DotStyle1"/>
              <w:ind w:left="357" w:hanging="357"/>
              <w:contextualSpacing/>
              <w:rPr>
                <w:sz w:val="21"/>
              </w:rPr>
            </w:pPr>
            <w:r w:rsidRPr="009924FC">
              <w:rPr>
                <w:sz w:val="21"/>
              </w:rPr>
              <w:t>Protect drought refuges</w:t>
            </w:r>
          </w:p>
          <w:p w14:paraId="73BFF72D" w14:textId="77777777" w:rsidR="009924FC" w:rsidRPr="009924FC" w:rsidRDefault="009924FC" w:rsidP="009924FC">
            <w:pPr>
              <w:pStyle w:val="DotStyle1"/>
              <w:ind w:left="357" w:hanging="357"/>
              <w:contextualSpacing/>
              <w:rPr>
                <w:sz w:val="21"/>
              </w:rPr>
            </w:pPr>
            <w:r w:rsidRPr="009924FC">
              <w:rPr>
                <w:sz w:val="21"/>
              </w:rPr>
              <w:t>Build ecosystem resilience by providing or enhancing connectivity</w:t>
            </w:r>
          </w:p>
        </w:tc>
      </w:tr>
      <w:tr w:rsidR="009924FC" w14:paraId="0E72E759" w14:textId="77777777" w:rsidTr="009924FC">
        <w:trPr>
          <w:cnfStyle w:val="000000010000" w:firstRow="0" w:lastRow="0" w:firstColumn="0" w:lastColumn="0" w:oddVBand="0" w:evenVBand="0" w:oddHBand="0" w:evenHBand="1" w:firstRowFirstColumn="0" w:firstRowLastColumn="0" w:lastRowFirstColumn="0" w:lastRowLastColumn="0"/>
        </w:trPr>
        <w:tc>
          <w:tcPr>
            <w:tcW w:w="1838" w:type="dxa"/>
            <w:shd w:val="clear" w:color="auto" w:fill="B6DDE8" w:themeFill="accent5" w:themeFillTint="66"/>
          </w:tcPr>
          <w:p w14:paraId="423A17B1" w14:textId="77777777" w:rsidR="009924FC" w:rsidRDefault="009924FC" w:rsidP="005B08BF">
            <w:r>
              <w:t>Native vegetation</w:t>
            </w:r>
          </w:p>
        </w:tc>
        <w:tc>
          <w:tcPr>
            <w:tcW w:w="4040" w:type="dxa"/>
          </w:tcPr>
          <w:p w14:paraId="49ABC88D" w14:textId="77777777" w:rsidR="009924FC" w:rsidRPr="009924FC" w:rsidRDefault="009924FC" w:rsidP="009924FC">
            <w:pPr>
              <w:pStyle w:val="DotStyle1"/>
              <w:ind w:left="357" w:hanging="357"/>
              <w:contextualSpacing/>
              <w:rPr>
                <w:sz w:val="21"/>
              </w:rPr>
            </w:pPr>
            <w:r w:rsidRPr="009924FC">
              <w:rPr>
                <w:sz w:val="21"/>
              </w:rPr>
              <w:t>Allow opportunities for growth of non-woody wetland vegetation</w:t>
            </w:r>
          </w:p>
          <w:p w14:paraId="5E39AE99" w14:textId="77777777" w:rsidR="009924FC" w:rsidRPr="009924FC" w:rsidRDefault="009924FC" w:rsidP="009924FC">
            <w:pPr>
              <w:pStyle w:val="DotStyle1"/>
              <w:ind w:left="357" w:hanging="357"/>
              <w:contextualSpacing/>
              <w:rPr>
                <w:sz w:val="21"/>
              </w:rPr>
            </w:pPr>
            <w:r w:rsidRPr="009924FC">
              <w:rPr>
                <w:sz w:val="21"/>
              </w:rPr>
              <w:t>Allow opportunities for growth of non-woody riparian vegetation</w:t>
            </w:r>
          </w:p>
          <w:p w14:paraId="65EC1A91" w14:textId="0C29DA80" w:rsidR="009924FC" w:rsidRPr="009924FC" w:rsidRDefault="009924FC" w:rsidP="009924FC">
            <w:pPr>
              <w:pStyle w:val="DotStyle1"/>
              <w:ind w:left="357" w:hanging="357"/>
              <w:contextualSpacing/>
              <w:rPr>
                <w:sz w:val="21"/>
              </w:rPr>
            </w:pPr>
            <w:r w:rsidRPr="009924FC">
              <w:rPr>
                <w:sz w:val="21"/>
              </w:rPr>
              <w:t>Maintain the extent, improve the condition and promote recruitment of forests and woodlands</w:t>
            </w:r>
          </w:p>
          <w:p w14:paraId="2DC4179A" w14:textId="39F3B42E" w:rsidR="009924FC" w:rsidRPr="009924FC" w:rsidRDefault="009924FC" w:rsidP="009924FC">
            <w:pPr>
              <w:pStyle w:val="DotStyle1"/>
              <w:ind w:left="357" w:hanging="357"/>
              <w:contextualSpacing/>
              <w:rPr>
                <w:sz w:val="21"/>
              </w:rPr>
            </w:pPr>
            <w:r w:rsidRPr="009924FC">
              <w:rPr>
                <w:sz w:val="21"/>
              </w:rPr>
              <w:t>Maintain the extent and improve the condition of lignum shrublands</w:t>
            </w:r>
          </w:p>
          <w:p w14:paraId="56CA2A23" w14:textId="14AAB055" w:rsidR="009924FC" w:rsidRPr="009924FC" w:rsidRDefault="009924FC" w:rsidP="009924FC">
            <w:pPr>
              <w:pStyle w:val="DotStyle1"/>
              <w:ind w:left="357" w:hanging="357"/>
              <w:contextualSpacing/>
              <w:rPr>
                <w:sz w:val="21"/>
              </w:rPr>
            </w:pPr>
            <w:r w:rsidRPr="009924FC">
              <w:rPr>
                <w:sz w:val="21"/>
              </w:rPr>
              <w:t>Expand the extent and improve the condition of Moira grass in Barmah</w:t>
            </w:r>
            <w:r>
              <w:rPr>
                <w:sz w:val="21"/>
              </w:rPr>
              <w:noBreakHyphen/>
            </w:r>
            <w:r w:rsidRPr="009924FC">
              <w:rPr>
                <w:sz w:val="21"/>
              </w:rPr>
              <w:t>Millewa Forest</w:t>
            </w:r>
          </w:p>
          <w:p w14:paraId="24BF6D96" w14:textId="4A5938CC" w:rsidR="009924FC" w:rsidRPr="009924FC" w:rsidRDefault="009924FC" w:rsidP="009924FC">
            <w:pPr>
              <w:pStyle w:val="DotStyle1"/>
              <w:ind w:left="357" w:hanging="357"/>
              <w:contextualSpacing/>
              <w:rPr>
                <w:sz w:val="21"/>
              </w:rPr>
            </w:pPr>
            <w:r w:rsidRPr="009924FC">
              <w:rPr>
                <w:sz w:val="21"/>
              </w:rPr>
              <w:t>Expand the extent and improve resilience of ruppia in the southern Coorong</w:t>
            </w:r>
          </w:p>
        </w:tc>
        <w:tc>
          <w:tcPr>
            <w:tcW w:w="4040" w:type="dxa"/>
          </w:tcPr>
          <w:p w14:paraId="5EDBEA68" w14:textId="77777777" w:rsidR="009924FC" w:rsidRPr="009924FC" w:rsidRDefault="009924FC" w:rsidP="009924FC">
            <w:pPr>
              <w:pStyle w:val="DotStyle1"/>
              <w:ind w:left="357" w:hanging="357"/>
              <w:contextualSpacing/>
              <w:rPr>
                <w:sz w:val="21"/>
              </w:rPr>
            </w:pPr>
            <w:r w:rsidRPr="009924FC">
              <w:rPr>
                <w:sz w:val="21"/>
              </w:rPr>
              <w:t>Maintain core wetland vegetation and refuges</w:t>
            </w:r>
          </w:p>
          <w:p w14:paraId="35BC8C98" w14:textId="77777777" w:rsidR="009924FC" w:rsidRPr="009924FC" w:rsidRDefault="009924FC" w:rsidP="009924FC">
            <w:pPr>
              <w:pStyle w:val="DotStyle1"/>
              <w:ind w:left="357" w:hanging="357"/>
              <w:contextualSpacing/>
              <w:rPr>
                <w:sz w:val="21"/>
              </w:rPr>
            </w:pPr>
            <w:r w:rsidRPr="009924FC">
              <w:rPr>
                <w:sz w:val="21"/>
              </w:rPr>
              <w:t>Avoid critical loss and (where possible) improve vegetation condition in areas where drought conditions persist</w:t>
            </w:r>
          </w:p>
          <w:p w14:paraId="1D6A83E1" w14:textId="77777777" w:rsidR="009924FC" w:rsidRPr="009924FC" w:rsidRDefault="009924FC" w:rsidP="009924FC">
            <w:pPr>
              <w:pStyle w:val="DotStyle1"/>
              <w:ind w:left="357" w:hanging="357"/>
              <w:contextualSpacing/>
              <w:rPr>
                <w:sz w:val="21"/>
              </w:rPr>
            </w:pPr>
            <w:r w:rsidRPr="009924FC">
              <w:rPr>
                <w:sz w:val="21"/>
              </w:rPr>
              <w:t>Support and build on watering events that have happened in previous years</w:t>
            </w:r>
          </w:p>
          <w:p w14:paraId="1A520E5B" w14:textId="77777777" w:rsidR="009924FC" w:rsidRPr="009924FC" w:rsidRDefault="009924FC" w:rsidP="009924FC">
            <w:pPr>
              <w:pStyle w:val="DotStyle1"/>
              <w:ind w:left="357" w:hanging="357"/>
              <w:contextualSpacing/>
              <w:rPr>
                <w:sz w:val="21"/>
              </w:rPr>
            </w:pPr>
            <w:r w:rsidRPr="009924FC">
              <w:rPr>
                <w:sz w:val="21"/>
              </w:rPr>
              <w:t>Provide follow-up watering to consolidate improvement in lignum communities at Narran Lakes</w:t>
            </w:r>
          </w:p>
          <w:p w14:paraId="58FD74B3" w14:textId="77777777" w:rsidR="009924FC" w:rsidRPr="009924FC" w:rsidRDefault="009924FC" w:rsidP="009924FC">
            <w:pPr>
              <w:pStyle w:val="DotStyle1"/>
              <w:ind w:left="357" w:hanging="357"/>
              <w:contextualSpacing/>
              <w:rPr>
                <w:iCs/>
                <w:sz w:val="21"/>
              </w:rPr>
            </w:pPr>
            <w:r w:rsidRPr="009924FC">
              <w:rPr>
                <w:iCs/>
                <w:sz w:val="21"/>
              </w:rPr>
              <w:t>Support growth of ruppia in the southern Coorong</w:t>
            </w:r>
          </w:p>
        </w:tc>
      </w:tr>
      <w:tr w:rsidR="009924FC" w14:paraId="6B2E768C" w14:textId="77777777" w:rsidTr="009924FC">
        <w:trPr>
          <w:cnfStyle w:val="000000100000" w:firstRow="0" w:lastRow="0" w:firstColumn="0" w:lastColumn="0" w:oddVBand="0" w:evenVBand="0" w:oddHBand="1" w:evenHBand="0" w:firstRowFirstColumn="0" w:firstRowLastColumn="0" w:lastRowFirstColumn="0" w:lastRowLastColumn="0"/>
        </w:trPr>
        <w:tc>
          <w:tcPr>
            <w:tcW w:w="1838" w:type="dxa"/>
            <w:shd w:val="clear" w:color="auto" w:fill="B6DDE8" w:themeFill="accent5" w:themeFillTint="66"/>
          </w:tcPr>
          <w:p w14:paraId="6921FF85" w14:textId="77777777" w:rsidR="009924FC" w:rsidRDefault="009924FC" w:rsidP="005B08BF">
            <w:r>
              <w:t>Waterbirds</w:t>
            </w:r>
          </w:p>
        </w:tc>
        <w:tc>
          <w:tcPr>
            <w:tcW w:w="4040" w:type="dxa"/>
          </w:tcPr>
          <w:p w14:paraId="58548860" w14:textId="3CB02104" w:rsidR="009924FC" w:rsidRPr="009924FC" w:rsidRDefault="009924FC" w:rsidP="009924FC">
            <w:pPr>
              <w:pStyle w:val="DotStyle1"/>
              <w:ind w:left="357" w:hanging="357"/>
              <w:contextualSpacing/>
              <w:rPr>
                <w:sz w:val="21"/>
              </w:rPr>
            </w:pPr>
            <w:r w:rsidRPr="009924FC">
              <w:rPr>
                <w:sz w:val="21"/>
              </w:rPr>
              <w:t>Maintain the diversity and improve the abundance of the Basin’s waterbird population</w:t>
            </w:r>
          </w:p>
          <w:p w14:paraId="3E00BCC4" w14:textId="7107A0EA" w:rsidR="009924FC" w:rsidRPr="009924FC" w:rsidRDefault="009924FC" w:rsidP="009924FC">
            <w:pPr>
              <w:pStyle w:val="DotStyle1"/>
              <w:ind w:left="357" w:hanging="357"/>
              <w:contextualSpacing/>
              <w:rPr>
                <w:sz w:val="21"/>
              </w:rPr>
            </w:pPr>
            <w:r w:rsidRPr="009924FC">
              <w:rPr>
                <w:sz w:val="21"/>
              </w:rPr>
              <w:t xml:space="preserve">Maintain the abundance of key shorebird species in the Lower Lakes and Coorong </w:t>
            </w:r>
          </w:p>
        </w:tc>
        <w:tc>
          <w:tcPr>
            <w:tcW w:w="4040" w:type="dxa"/>
          </w:tcPr>
          <w:p w14:paraId="3D5688A4" w14:textId="77777777" w:rsidR="009924FC" w:rsidRPr="009924FC" w:rsidRDefault="009924FC" w:rsidP="009924FC">
            <w:pPr>
              <w:pStyle w:val="DotStyle1"/>
              <w:ind w:left="357" w:hanging="357"/>
              <w:contextualSpacing/>
              <w:rPr>
                <w:sz w:val="21"/>
              </w:rPr>
            </w:pPr>
            <w:r w:rsidRPr="009924FC">
              <w:rPr>
                <w:sz w:val="21"/>
              </w:rPr>
              <w:t xml:space="preserve">Provide </w:t>
            </w:r>
            <w:r w:rsidRPr="009924FC" w:rsidDel="008547B7">
              <w:rPr>
                <w:sz w:val="21"/>
              </w:rPr>
              <w:t>follow</w:t>
            </w:r>
            <w:r w:rsidRPr="009924FC">
              <w:rPr>
                <w:sz w:val="21"/>
              </w:rPr>
              <w:t>-</w:t>
            </w:r>
            <w:r w:rsidRPr="009924FC" w:rsidDel="008547B7">
              <w:rPr>
                <w:sz w:val="21"/>
              </w:rPr>
              <w:t xml:space="preserve">up watering to build resilience in the </w:t>
            </w:r>
            <w:r w:rsidRPr="009924FC">
              <w:rPr>
                <w:sz w:val="21"/>
              </w:rPr>
              <w:t xml:space="preserve">Narran Lakes </w:t>
            </w:r>
            <w:r w:rsidRPr="009924FC" w:rsidDel="008547B7">
              <w:rPr>
                <w:sz w:val="21"/>
              </w:rPr>
              <w:t xml:space="preserve">system or </w:t>
            </w:r>
            <w:r w:rsidRPr="009924FC">
              <w:rPr>
                <w:sz w:val="21"/>
              </w:rPr>
              <w:t xml:space="preserve">to </w:t>
            </w:r>
            <w:r w:rsidRPr="009924FC" w:rsidDel="008547B7">
              <w:rPr>
                <w:sz w:val="21"/>
              </w:rPr>
              <w:t>support waterbird breeding and recruitment</w:t>
            </w:r>
          </w:p>
          <w:p w14:paraId="3BC4C276" w14:textId="77777777" w:rsidR="009924FC" w:rsidRPr="009924FC" w:rsidRDefault="009924FC" w:rsidP="009924FC">
            <w:pPr>
              <w:pStyle w:val="DotStyle1"/>
              <w:ind w:left="357" w:hanging="357"/>
              <w:contextualSpacing/>
              <w:rPr>
                <w:sz w:val="21"/>
              </w:rPr>
            </w:pPr>
            <w:r w:rsidRPr="009924FC">
              <w:rPr>
                <w:sz w:val="21"/>
              </w:rPr>
              <w:t>Provide water to the Macquarie Marshes to support waterbird habitat</w:t>
            </w:r>
          </w:p>
          <w:p w14:paraId="0664FC44" w14:textId="77777777" w:rsidR="009924FC" w:rsidRPr="009924FC" w:rsidRDefault="009924FC" w:rsidP="009924FC">
            <w:pPr>
              <w:pStyle w:val="DotStyle1"/>
              <w:ind w:left="357" w:hanging="357"/>
              <w:contextualSpacing/>
              <w:rPr>
                <w:sz w:val="21"/>
              </w:rPr>
            </w:pPr>
            <w:r w:rsidRPr="009924FC">
              <w:rPr>
                <w:sz w:val="21"/>
              </w:rPr>
              <w:t>Support productive shorebird habitat and foraging resource availability in the Coorong, Lower Lakes and Murray-Mouth</w:t>
            </w:r>
          </w:p>
        </w:tc>
      </w:tr>
      <w:tr w:rsidR="009924FC" w14:paraId="7B2498CC" w14:textId="77777777" w:rsidTr="009924FC">
        <w:trPr>
          <w:cnfStyle w:val="000000010000" w:firstRow="0" w:lastRow="0" w:firstColumn="0" w:lastColumn="0" w:oddVBand="0" w:evenVBand="0" w:oddHBand="0" w:evenHBand="1" w:firstRowFirstColumn="0" w:firstRowLastColumn="0" w:lastRowFirstColumn="0" w:lastRowLastColumn="0"/>
        </w:trPr>
        <w:tc>
          <w:tcPr>
            <w:tcW w:w="1838" w:type="dxa"/>
            <w:shd w:val="clear" w:color="auto" w:fill="B6DDE8" w:themeFill="accent5" w:themeFillTint="66"/>
          </w:tcPr>
          <w:p w14:paraId="7086BB63" w14:textId="77777777" w:rsidR="009924FC" w:rsidRDefault="009924FC" w:rsidP="005B08BF">
            <w:r>
              <w:t>Native fish</w:t>
            </w:r>
          </w:p>
        </w:tc>
        <w:tc>
          <w:tcPr>
            <w:tcW w:w="4040" w:type="dxa"/>
          </w:tcPr>
          <w:p w14:paraId="7BCFBFC5" w14:textId="5BD21185" w:rsidR="009924FC" w:rsidRPr="009924FC" w:rsidRDefault="009924FC" w:rsidP="009924FC">
            <w:pPr>
              <w:pStyle w:val="DotStyle1"/>
              <w:ind w:left="357" w:hanging="357"/>
              <w:contextualSpacing/>
              <w:rPr>
                <w:sz w:val="21"/>
              </w:rPr>
            </w:pPr>
            <w:r w:rsidRPr="009924FC">
              <w:rPr>
                <w:sz w:val="21"/>
              </w:rPr>
              <w:t>Support Basin-scale population recovery of native fish by reinstating flows that promote key ecological processes across local, regional and system scales in the Southern-connected Basin</w:t>
            </w:r>
          </w:p>
          <w:p w14:paraId="6BFCDDAD" w14:textId="4BEF58FD" w:rsidR="009924FC" w:rsidRPr="009924FC" w:rsidRDefault="009924FC" w:rsidP="009924FC">
            <w:pPr>
              <w:pStyle w:val="DotStyle1"/>
              <w:ind w:left="357" w:hanging="357"/>
              <w:contextualSpacing/>
              <w:rPr>
                <w:sz w:val="21"/>
              </w:rPr>
            </w:pPr>
            <w:r w:rsidRPr="009924FC">
              <w:rPr>
                <w:sz w:val="21"/>
              </w:rPr>
              <w:t>Improve flow regimes and connectivity in northern Basin rivers to support native fish populations across local, regional and system scales</w:t>
            </w:r>
          </w:p>
          <w:p w14:paraId="5ED13274" w14:textId="3835C724" w:rsidR="009924FC" w:rsidRPr="009924FC" w:rsidRDefault="009924FC" w:rsidP="009924FC">
            <w:pPr>
              <w:pStyle w:val="DotStyle1"/>
              <w:ind w:left="357" w:hanging="357"/>
              <w:contextualSpacing/>
              <w:rPr>
                <w:sz w:val="21"/>
              </w:rPr>
            </w:pPr>
            <w:r w:rsidRPr="009924FC">
              <w:rPr>
                <w:sz w:val="21"/>
              </w:rPr>
              <w:t>Support viable populations of threatened native fish, maximise opportunities for range expansion and establish new populations</w:t>
            </w:r>
          </w:p>
        </w:tc>
        <w:tc>
          <w:tcPr>
            <w:tcW w:w="4040" w:type="dxa"/>
          </w:tcPr>
          <w:p w14:paraId="1A8968AE" w14:textId="77777777" w:rsidR="009924FC" w:rsidRPr="009924FC" w:rsidRDefault="009924FC" w:rsidP="009924FC">
            <w:pPr>
              <w:pStyle w:val="DotStyle1"/>
              <w:ind w:left="357" w:hanging="357"/>
              <w:contextualSpacing/>
              <w:rPr>
                <w:sz w:val="21"/>
              </w:rPr>
            </w:pPr>
            <w:r w:rsidRPr="009924FC">
              <w:rPr>
                <w:sz w:val="21"/>
              </w:rPr>
              <w:t>Protect or provide flows that protect existing populations, support connectivity and sustain short-lived species recruitment</w:t>
            </w:r>
          </w:p>
          <w:p w14:paraId="24819B34" w14:textId="77777777" w:rsidR="009924FC" w:rsidRPr="009924FC" w:rsidRDefault="009924FC" w:rsidP="009924FC">
            <w:pPr>
              <w:pStyle w:val="DotStyle1"/>
              <w:ind w:left="357" w:hanging="357"/>
              <w:contextualSpacing/>
              <w:rPr>
                <w:sz w:val="21"/>
              </w:rPr>
            </w:pPr>
            <w:r w:rsidRPr="009924FC">
              <w:rPr>
                <w:sz w:val="21"/>
              </w:rPr>
              <w:t>Support recruitment from breeding events and subsequent dispersal of new recruits in the northern Basin</w:t>
            </w:r>
          </w:p>
          <w:p w14:paraId="1B2BD204" w14:textId="77777777" w:rsidR="009924FC" w:rsidRPr="009924FC" w:rsidRDefault="009924FC" w:rsidP="009924FC">
            <w:pPr>
              <w:pStyle w:val="DotStyle1"/>
              <w:ind w:left="357" w:hanging="357"/>
              <w:contextualSpacing/>
              <w:rPr>
                <w:sz w:val="21"/>
              </w:rPr>
            </w:pPr>
            <w:r w:rsidRPr="009924FC">
              <w:rPr>
                <w:sz w:val="21"/>
              </w:rPr>
              <w:t>Maintain existing populations and ensure hydrological integrity of flows</w:t>
            </w:r>
            <w:r w:rsidRPr="009924FC" w:rsidDel="00B05281">
              <w:rPr>
                <w:sz w:val="21"/>
              </w:rPr>
              <w:t xml:space="preserve"> </w:t>
            </w:r>
            <w:r w:rsidRPr="009924FC">
              <w:rPr>
                <w:sz w:val="21"/>
              </w:rPr>
              <w:t>in the southern Basin rivers</w:t>
            </w:r>
          </w:p>
        </w:tc>
      </w:tr>
    </w:tbl>
    <w:p w14:paraId="59D6F189" w14:textId="77777777" w:rsidR="009924FC" w:rsidRDefault="009924FC">
      <w:pPr>
        <w:spacing w:after="0"/>
        <w:rPr>
          <w:rFonts w:ascii="Calibri" w:hAnsi="Calibri" w:cs="Calibri"/>
          <w:i/>
          <w:color w:val="5F497A" w:themeColor="accent4" w:themeShade="BF"/>
          <w:sz w:val="21"/>
          <w:szCs w:val="22"/>
          <w:lang w:val="en-GB" w:eastAsia="en-US"/>
        </w:rPr>
      </w:pPr>
      <w:r>
        <w:rPr>
          <w:sz w:val="21"/>
        </w:rPr>
        <w:br w:type="page"/>
      </w:r>
    </w:p>
    <w:p w14:paraId="24F4849B" w14:textId="608EE531" w:rsidR="007D474E" w:rsidRDefault="00316F8D" w:rsidP="007D474E">
      <w:pPr>
        <w:pStyle w:val="Heading2"/>
      </w:pPr>
      <w:bookmarkStart w:id="45" w:name="_Ref43725146"/>
      <w:bookmarkStart w:id="46" w:name="_Toc44942520"/>
      <w:bookmarkEnd w:id="44"/>
      <w:r w:rsidRPr="0003686A">
        <w:t xml:space="preserve">First Nations </w:t>
      </w:r>
      <w:r>
        <w:t>e</w:t>
      </w:r>
      <w:r w:rsidRPr="0003686A">
        <w:t xml:space="preserve">nvironmental </w:t>
      </w:r>
      <w:r>
        <w:t>w</w:t>
      </w:r>
      <w:r w:rsidRPr="0003686A">
        <w:t xml:space="preserve">ater </w:t>
      </w:r>
      <w:r>
        <w:t>o</w:t>
      </w:r>
      <w:r w:rsidRPr="0003686A">
        <w:t xml:space="preserve">bjectives and </w:t>
      </w:r>
      <w:r>
        <w:t>o</w:t>
      </w:r>
      <w:r w:rsidRPr="0003686A">
        <w:t>utcomes</w:t>
      </w:r>
      <w:bookmarkEnd w:id="45"/>
      <w:bookmarkEnd w:id="46"/>
    </w:p>
    <w:p w14:paraId="6ADFD54D" w14:textId="77777777" w:rsidR="00A561DC" w:rsidRDefault="0021416A" w:rsidP="0021416A">
      <w:pPr>
        <w:rPr>
          <w:lang w:val="en-GB"/>
        </w:rPr>
      </w:pPr>
      <w:r w:rsidRPr="0021416A">
        <w:rPr>
          <w:lang w:val="en-GB"/>
        </w:rPr>
        <w:t>First Nations environmental watering outcomes describe tangible benefits experienced by First Nations’ people from the delivery of water for the environment on Country. These benefits can include</w:t>
      </w:r>
      <w:r w:rsidR="00A561DC">
        <w:rPr>
          <w:lang w:val="en-GB"/>
        </w:rPr>
        <w:t>:</w:t>
      </w:r>
    </w:p>
    <w:p w14:paraId="044B7888" w14:textId="022572C5" w:rsidR="00A561DC" w:rsidRDefault="0021416A" w:rsidP="00182619">
      <w:pPr>
        <w:pStyle w:val="DotStyle1"/>
      </w:pPr>
      <w:r w:rsidRPr="0021416A">
        <w:t xml:space="preserve">healthy rivers and wetlands that sustain Country in a way that allows for populations of culturally significant species to thrive, </w:t>
      </w:r>
    </w:p>
    <w:p w14:paraId="1B6C2EFF" w14:textId="60A1B538" w:rsidR="00A561DC" w:rsidRDefault="0021416A" w:rsidP="00182619">
      <w:pPr>
        <w:pStyle w:val="DotStyle1"/>
      </w:pPr>
      <w:r w:rsidRPr="0021416A">
        <w:t>the improved health of</w:t>
      </w:r>
      <w:r w:rsidR="005F1011">
        <w:t xml:space="preserve"> culturally</w:t>
      </w:r>
      <w:r w:rsidRPr="0021416A">
        <w:t xml:space="preserve"> important places</w:t>
      </w:r>
      <w:r w:rsidR="005F1011">
        <w:t xml:space="preserve"> through seasonally appropriate flows.</w:t>
      </w:r>
    </w:p>
    <w:p w14:paraId="74C56F63" w14:textId="70285BCD" w:rsidR="0021416A" w:rsidRPr="0021416A" w:rsidRDefault="0021416A" w:rsidP="0021416A">
      <w:pPr>
        <w:rPr>
          <w:lang w:val="en-GB"/>
        </w:rPr>
      </w:pPr>
      <w:r w:rsidRPr="0021416A">
        <w:rPr>
          <w:lang w:val="en-GB"/>
        </w:rPr>
        <w:t xml:space="preserve">Achieving First Nation environmental watering outcomes is therefore essential, to ensure First Nation peoples' health, wellbeing and cultural resilience. </w:t>
      </w:r>
    </w:p>
    <w:p w14:paraId="203037B5" w14:textId="14AB6719" w:rsidR="00A561DC" w:rsidRDefault="0021416A" w:rsidP="0021416A">
      <w:pPr>
        <w:rPr>
          <w:lang w:val="en-GB"/>
        </w:rPr>
      </w:pPr>
      <w:r w:rsidRPr="0021416A">
        <w:rPr>
          <w:lang w:val="en-GB"/>
        </w:rPr>
        <w:t xml:space="preserve">The below advice on environmental water objectives for the </w:t>
      </w:r>
      <w:r w:rsidR="0081343B">
        <w:rPr>
          <w:lang w:val="en-GB"/>
        </w:rPr>
        <w:t>n</w:t>
      </w:r>
      <w:r w:rsidRPr="0021416A">
        <w:rPr>
          <w:lang w:val="en-GB"/>
        </w:rPr>
        <w:t xml:space="preserve">orthern and </w:t>
      </w:r>
      <w:r w:rsidR="0081343B">
        <w:rPr>
          <w:lang w:val="en-GB"/>
        </w:rPr>
        <w:t>s</w:t>
      </w:r>
      <w:r w:rsidRPr="0021416A">
        <w:rPr>
          <w:lang w:val="en-GB"/>
        </w:rPr>
        <w:t xml:space="preserve">outhern Basin have been provided directly by NBAN and MLDRIN through the First Nations Environmental Watering Guidance project. This information has been collected through the collaborative efforts of representatives from 16 Nations across the </w:t>
      </w:r>
      <w:r w:rsidR="0081343B">
        <w:rPr>
          <w:lang w:val="en-GB"/>
        </w:rPr>
        <w:t>s</w:t>
      </w:r>
      <w:r w:rsidRPr="0021416A">
        <w:rPr>
          <w:lang w:val="en-GB"/>
        </w:rPr>
        <w:t xml:space="preserve">outhern Basin and 16 Nations from the Northern Basin. </w:t>
      </w:r>
    </w:p>
    <w:p w14:paraId="554F2ABD" w14:textId="4899C7C4" w:rsidR="0021416A" w:rsidRPr="0021416A" w:rsidRDefault="0021416A" w:rsidP="0021416A">
      <w:pPr>
        <w:rPr>
          <w:lang w:val="en-GB"/>
        </w:rPr>
      </w:pPr>
      <w:r w:rsidRPr="0021416A">
        <w:rPr>
          <w:lang w:val="en-GB"/>
        </w:rPr>
        <w:t>MLDRIN and NBAN developed their own guidance</w:t>
      </w:r>
      <w:r w:rsidR="00A561DC">
        <w:rPr>
          <w:lang w:val="en-GB"/>
        </w:rPr>
        <w:t>,</w:t>
      </w:r>
      <w:r w:rsidRPr="0021416A">
        <w:rPr>
          <w:lang w:val="en-GB"/>
        </w:rPr>
        <w:t xml:space="preserve"> using different approaches to reflect the differences in climate, water management and cultural diversity in the northern and southern Basin. In recognition that First Nations cannot prioritise one species over another, NBAN identified indicator species that reflect the health of Country. MLDRIN identified shared priorities for waterways and places in need of environmental water, improved flows and connectivity, vegetation, waterbirds and fish and threats to the cultural health of Country for environmental water planning in 2020–21.  </w:t>
      </w:r>
      <w:r w:rsidR="00714DB0">
        <w:rPr>
          <w:lang w:val="en-GB"/>
        </w:rPr>
        <w:t>E</w:t>
      </w:r>
      <w:r w:rsidRPr="0021416A">
        <w:rPr>
          <w:lang w:val="en-GB"/>
        </w:rPr>
        <w:t xml:space="preserve">nvironmental flows will aim to contribute to these objectives where possible.  </w:t>
      </w:r>
    </w:p>
    <w:p w14:paraId="5AD4567D" w14:textId="466E7E73" w:rsidR="00182619" w:rsidRPr="00182619" w:rsidRDefault="0021416A" w:rsidP="00182619">
      <w:pPr>
        <w:rPr>
          <w:lang w:val="en-GB"/>
        </w:rPr>
      </w:pPr>
      <w:r w:rsidRPr="0021416A">
        <w:rPr>
          <w:lang w:val="en-GB"/>
        </w:rPr>
        <w:t>These objectives represent a great wealth of information</w:t>
      </w:r>
      <w:r w:rsidR="00A561DC">
        <w:rPr>
          <w:lang w:val="en-GB"/>
        </w:rPr>
        <w:t>. H</w:t>
      </w:r>
      <w:r w:rsidRPr="0021416A">
        <w:rPr>
          <w:lang w:val="en-GB"/>
        </w:rPr>
        <w:t>owever</w:t>
      </w:r>
      <w:r w:rsidR="00182619">
        <w:rPr>
          <w:lang w:val="en-GB"/>
        </w:rPr>
        <w:t>,</w:t>
      </w:r>
      <w:r w:rsidRPr="0021416A">
        <w:rPr>
          <w:lang w:val="en-GB"/>
        </w:rPr>
        <w:t xml:space="preserve"> they are not fully representative of </w:t>
      </w:r>
      <w:r w:rsidR="00714DB0">
        <w:rPr>
          <w:lang w:val="en-GB"/>
        </w:rPr>
        <w:t xml:space="preserve">all </w:t>
      </w:r>
      <w:r w:rsidRPr="0021416A">
        <w:rPr>
          <w:lang w:val="en-GB"/>
        </w:rPr>
        <w:t xml:space="preserve">the Nations in the Basin and do not </w:t>
      </w:r>
      <w:r w:rsidR="00A561DC">
        <w:rPr>
          <w:lang w:val="en-GB"/>
        </w:rPr>
        <w:t>capture</w:t>
      </w:r>
      <w:r w:rsidR="00A561DC" w:rsidRPr="0021416A">
        <w:rPr>
          <w:lang w:val="en-GB"/>
        </w:rPr>
        <w:t xml:space="preserve"> </w:t>
      </w:r>
      <w:r w:rsidRPr="0021416A">
        <w:rPr>
          <w:lang w:val="en-GB"/>
        </w:rPr>
        <w:t xml:space="preserve">the detail, depth and complexity of Nations’ localised water-related objectives. The </w:t>
      </w:r>
      <w:r w:rsidR="00E275D2">
        <w:rPr>
          <w:lang w:val="en-GB"/>
        </w:rPr>
        <w:t xml:space="preserve">CEWH </w:t>
      </w:r>
      <w:r w:rsidRPr="0021416A">
        <w:rPr>
          <w:lang w:val="en-GB"/>
        </w:rPr>
        <w:t>is committed to continuing to strengthen engagement with all First Nations to support those Nations to articulate objectives for water management and shape water planning in a way that supports self-determination.</w:t>
      </w:r>
    </w:p>
    <w:p w14:paraId="444F7CFE" w14:textId="6EF8D370" w:rsidR="00FD0B90" w:rsidRDefault="00FD0B90" w:rsidP="0021416A">
      <w:pPr>
        <w:pStyle w:val="Heading3"/>
      </w:pPr>
      <w:bookmarkStart w:id="47" w:name="_Toc44942521"/>
      <w:r w:rsidRPr="002A69B0">
        <w:t xml:space="preserve">Northern </w:t>
      </w:r>
      <w:r w:rsidR="00B4497F" w:rsidRPr="0063418C">
        <w:t>B</w:t>
      </w:r>
      <w:r w:rsidRPr="002A69B0">
        <w:t>asin</w:t>
      </w:r>
      <w:r w:rsidR="00B4497F" w:rsidRPr="0063418C">
        <w:t xml:space="preserve"> Priority Sites and Indicator Species</w:t>
      </w:r>
      <w:bookmarkEnd w:id="47"/>
      <w:r w:rsidR="00B4497F" w:rsidRPr="0063418C">
        <w:t xml:space="preserve"> </w:t>
      </w:r>
      <w:r w:rsidRPr="0063418C">
        <w:t xml:space="preserve"> </w:t>
      </w:r>
    </w:p>
    <w:p w14:paraId="052E4B71" w14:textId="58869151" w:rsidR="00D0379F" w:rsidRPr="00D0379F" w:rsidRDefault="001D5953" w:rsidP="00D0379F">
      <w:pPr>
        <w:rPr>
          <w:lang w:val="en-GB"/>
        </w:rPr>
      </w:pPr>
      <w:r>
        <w:rPr>
          <w:lang w:val="en-GB"/>
        </w:rPr>
        <w:fldChar w:fldCharType="begin"/>
      </w:r>
      <w:r>
        <w:rPr>
          <w:lang w:val="en-GB"/>
        </w:rPr>
        <w:instrText xml:space="preserve"> REF _Ref43727559 \h </w:instrText>
      </w:r>
      <w:r>
        <w:rPr>
          <w:lang w:val="en-GB"/>
        </w:rPr>
      </w:r>
      <w:r>
        <w:rPr>
          <w:lang w:val="en-GB"/>
        </w:rPr>
        <w:fldChar w:fldCharType="separate"/>
      </w:r>
      <w:r w:rsidR="006C3E12" w:rsidRPr="00E644AE">
        <w:rPr>
          <w:szCs w:val="22"/>
        </w:rPr>
        <w:t xml:space="preserve">Table </w:t>
      </w:r>
      <w:r w:rsidR="006C3E12">
        <w:rPr>
          <w:noProof/>
          <w:szCs w:val="22"/>
        </w:rPr>
        <w:t>4</w:t>
      </w:r>
      <w:r>
        <w:rPr>
          <w:lang w:val="en-GB"/>
        </w:rPr>
        <w:fldChar w:fldCharType="end"/>
      </w:r>
      <w:r w:rsidR="007D474E">
        <w:rPr>
          <w:lang w:val="en-GB"/>
        </w:rPr>
        <w:t xml:space="preserve"> </w:t>
      </w:r>
      <w:r>
        <w:rPr>
          <w:lang w:val="en-GB"/>
        </w:rPr>
        <w:t>lists</w:t>
      </w:r>
      <w:r w:rsidR="007D474E">
        <w:rPr>
          <w:lang w:val="en-GB"/>
        </w:rPr>
        <w:t xml:space="preserve"> priority sites and indicator species provided </w:t>
      </w:r>
      <w:r w:rsidR="00D075B1">
        <w:rPr>
          <w:lang w:val="en-GB"/>
        </w:rPr>
        <w:t>by</w:t>
      </w:r>
      <w:r w:rsidR="007D474E">
        <w:rPr>
          <w:lang w:val="en-GB"/>
        </w:rPr>
        <w:t xml:space="preserve"> representatives from NBAN for the </w:t>
      </w:r>
      <w:r w:rsidR="0081343B">
        <w:rPr>
          <w:lang w:val="en-GB"/>
        </w:rPr>
        <w:t>n</w:t>
      </w:r>
      <w:r w:rsidR="007D474E">
        <w:rPr>
          <w:lang w:val="en-GB"/>
        </w:rPr>
        <w:t xml:space="preserve">orthern Basin. These species are listed as they are species which are endemic to river stretches and if they were seen to be flourishing reflect the health of Country (NBAN Ltd, 2020). </w:t>
      </w:r>
    </w:p>
    <w:p w14:paraId="7E6A4B13" w14:textId="11F97444" w:rsidR="002A69B0" w:rsidRPr="00E644AE" w:rsidRDefault="00E644AE" w:rsidP="00E644AE">
      <w:pPr>
        <w:pStyle w:val="Caption"/>
        <w:keepNext/>
        <w:spacing w:before="240" w:after="120"/>
        <w:jc w:val="left"/>
        <w:rPr>
          <w:b w:val="0"/>
          <w:sz w:val="22"/>
          <w:szCs w:val="22"/>
        </w:rPr>
      </w:pPr>
      <w:bookmarkStart w:id="48" w:name="_Ref43727559"/>
      <w:r w:rsidRPr="00E644AE">
        <w:rPr>
          <w:sz w:val="22"/>
          <w:szCs w:val="22"/>
        </w:rPr>
        <w:t xml:space="preserve">Table </w:t>
      </w:r>
      <w:r w:rsidRPr="00E644AE">
        <w:rPr>
          <w:sz w:val="22"/>
          <w:szCs w:val="22"/>
        </w:rPr>
        <w:fldChar w:fldCharType="begin"/>
      </w:r>
      <w:r w:rsidRPr="00E644AE">
        <w:rPr>
          <w:sz w:val="22"/>
          <w:szCs w:val="22"/>
        </w:rPr>
        <w:instrText xml:space="preserve"> SEQ Table \* ARABIC </w:instrText>
      </w:r>
      <w:r w:rsidRPr="00E644AE">
        <w:rPr>
          <w:sz w:val="22"/>
          <w:szCs w:val="22"/>
        </w:rPr>
        <w:fldChar w:fldCharType="separate"/>
      </w:r>
      <w:r w:rsidR="006C3E12">
        <w:rPr>
          <w:noProof/>
          <w:sz w:val="22"/>
          <w:szCs w:val="22"/>
        </w:rPr>
        <w:t>4</w:t>
      </w:r>
      <w:r w:rsidRPr="00E644AE">
        <w:rPr>
          <w:sz w:val="22"/>
          <w:szCs w:val="22"/>
        </w:rPr>
        <w:fldChar w:fldCharType="end"/>
      </w:r>
      <w:bookmarkEnd w:id="48"/>
      <w:r w:rsidRPr="00E644AE">
        <w:rPr>
          <w:b w:val="0"/>
          <w:sz w:val="22"/>
          <w:szCs w:val="22"/>
        </w:rPr>
        <w:t>:</w:t>
      </w:r>
      <w:r w:rsidR="003D37C1" w:rsidRPr="00E644AE">
        <w:rPr>
          <w:b w:val="0"/>
          <w:sz w:val="22"/>
          <w:szCs w:val="22"/>
          <w:lang w:val="en-GB"/>
        </w:rPr>
        <w:t xml:space="preserve">  NBAN </w:t>
      </w:r>
      <w:r w:rsidR="007D474E">
        <w:rPr>
          <w:rFonts w:eastAsia="Calibri" w:cs="Calibri"/>
          <w:b w:val="0"/>
          <w:sz w:val="22"/>
          <w:szCs w:val="22"/>
        </w:rPr>
        <w:t xml:space="preserve">priority sites and </w:t>
      </w:r>
      <w:r w:rsidR="00FE7A5C" w:rsidRPr="00E644AE">
        <w:rPr>
          <w:rFonts w:eastAsia="Calibri" w:cs="Calibri"/>
          <w:b w:val="0"/>
          <w:sz w:val="22"/>
          <w:szCs w:val="22"/>
        </w:rPr>
        <w:t>indicator species</w:t>
      </w:r>
      <w:r w:rsidR="003D37C1" w:rsidRPr="00E644AE">
        <w:rPr>
          <w:rFonts w:eastAsia="Calibri" w:cs="Calibri"/>
          <w:b w:val="0"/>
          <w:sz w:val="22"/>
          <w:szCs w:val="22"/>
        </w:rPr>
        <w:t xml:space="preserve"> for the </w:t>
      </w:r>
      <w:r w:rsidR="0081343B">
        <w:rPr>
          <w:rFonts w:eastAsia="Calibri" w:cs="Calibri"/>
          <w:b w:val="0"/>
          <w:sz w:val="22"/>
          <w:szCs w:val="22"/>
        </w:rPr>
        <w:t>n</w:t>
      </w:r>
      <w:r w:rsidR="003D37C1" w:rsidRPr="00E644AE">
        <w:rPr>
          <w:rFonts w:eastAsia="Calibri" w:cs="Calibri"/>
          <w:b w:val="0"/>
          <w:sz w:val="22"/>
          <w:szCs w:val="22"/>
        </w:rPr>
        <w:t>orthern Basin</w:t>
      </w:r>
      <w:r w:rsidR="007D474E">
        <w:rPr>
          <w:rFonts w:eastAsia="Calibri" w:cs="Calibri"/>
          <w:b w:val="0"/>
          <w:sz w:val="22"/>
          <w:szCs w:val="22"/>
        </w:rPr>
        <w:t xml:space="preserve"> (NBAN Ltd, 2020). </w:t>
      </w:r>
    </w:p>
    <w:tbl>
      <w:tblPr>
        <w:tblStyle w:val="TableGrid"/>
        <w:tblW w:w="9781" w:type="dxa"/>
        <w:tblInd w:w="-5" w:type="dxa"/>
        <w:tblLook w:val="04A0" w:firstRow="1" w:lastRow="0" w:firstColumn="1" w:lastColumn="0" w:noHBand="0" w:noVBand="1"/>
      </w:tblPr>
      <w:tblGrid>
        <w:gridCol w:w="9781"/>
      </w:tblGrid>
      <w:tr w:rsidR="00F92A5E" w:rsidRPr="00334629" w14:paraId="07F39913" w14:textId="77777777" w:rsidTr="00885860">
        <w:trPr>
          <w:cnfStyle w:val="100000000000" w:firstRow="1" w:lastRow="0" w:firstColumn="0" w:lastColumn="0" w:oddVBand="0" w:evenVBand="0" w:oddHBand="0" w:evenHBand="0" w:firstRowFirstColumn="0" w:firstRowLastColumn="0" w:lastRowFirstColumn="0" w:lastRowLastColumn="0"/>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BB488DE" w14:textId="77777777" w:rsidR="00F92A5E" w:rsidRPr="005D6B24" w:rsidRDefault="00F92A5E" w:rsidP="005D6B24">
            <w:pPr>
              <w:pStyle w:val="Para0"/>
              <w:spacing w:after="120" w:line="240" w:lineRule="auto"/>
              <w:jc w:val="left"/>
              <w:rPr>
                <w:rFonts w:asciiTheme="minorHAnsi" w:hAnsiTheme="minorHAnsi" w:cstheme="minorHAnsi"/>
                <w:b/>
                <w:bCs/>
                <w:sz w:val="22"/>
                <w:szCs w:val="22"/>
              </w:rPr>
            </w:pPr>
            <w:r w:rsidRPr="005D6B24">
              <w:rPr>
                <w:rFonts w:asciiTheme="minorHAnsi" w:hAnsiTheme="minorHAnsi" w:cstheme="minorHAnsi"/>
                <w:b/>
                <w:bCs/>
                <w:sz w:val="22"/>
                <w:szCs w:val="22"/>
              </w:rPr>
              <w:t>River flows and Connectivity</w:t>
            </w:r>
          </w:p>
        </w:tc>
      </w:tr>
      <w:tr w:rsidR="00F92A5E" w:rsidRPr="00334629" w14:paraId="3FB17651" w14:textId="77777777" w:rsidTr="00885860">
        <w:trPr>
          <w:cnfStyle w:val="000000100000" w:firstRow="0" w:lastRow="0" w:firstColumn="0" w:lastColumn="0" w:oddVBand="0" w:evenVBand="0" w:oddHBand="1" w:evenHBand="0" w:firstRowFirstColumn="0" w:firstRowLastColumn="0" w:lastRowFirstColumn="0" w:lastRowLastColumn="0"/>
          <w:trHeight w:val="4667"/>
        </w:trPr>
        <w:tc>
          <w:tcPr>
            <w:tcW w:w="9781" w:type="dxa"/>
            <w:tcBorders>
              <w:top w:val="single" w:sz="4" w:space="0" w:color="auto"/>
              <w:left w:val="single" w:sz="4" w:space="0" w:color="auto"/>
              <w:bottom w:val="single" w:sz="4" w:space="0" w:color="auto"/>
              <w:right w:val="single" w:sz="4" w:space="0" w:color="auto"/>
            </w:tcBorders>
          </w:tcPr>
          <w:p w14:paraId="27441B16" w14:textId="77777777" w:rsidR="00F92A5E" w:rsidRPr="005D6B24" w:rsidRDefault="00F92A5E"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Paroo River must connect to Darling River (when possible) for cultural obligations to other Nations.</w:t>
            </w:r>
          </w:p>
          <w:p w14:paraId="7ACFE2C5" w14:textId="77777777" w:rsidR="00F92A5E" w:rsidRPr="005D6B24" w:rsidRDefault="00F92A5E"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Macquarie River must flow at all times.</w:t>
            </w:r>
          </w:p>
          <w:p w14:paraId="143BA039" w14:textId="77777777" w:rsidR="00F92A5E" w:rsidRPr="005D6B24" w:rsidRDefault="00F92A5E"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Culgoa and Warrego Rivers need to connect to Gerrera and Tego Springs.</w:t>
            </w:r>
          </w:p>
          <w:p w14:paraId="603DCAC3" w14:textId="77777777" w:rsidR="00F92A5E" w:rsidRPr="005D6B24" w:rsidRDefault="00F92A5E"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Sufficient flows to maintain abundant animal life in Narran Lakes.</w:t>
            </w:r>
          </w:p>
          <w:p w14:paraId="3D988D8E" w14:textId="4DF34EC7" w:rsidR="00F92A5E" w:rsidRPr="005D6B24" w:rsidRDefault="00F92A5E"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Moonie River connection event to support fish recruitment (Catfish, Yellow</w:t>
            </w:r>
            <w:r w:rsidR="00A561DC">
              <w:rPr>
                <w:rFonts w:asciiTheme="minorHAnsi" w:hAnsiTheme="minorHAnsi" w:cstheme="minorHAnsi"/>
                <w:sz w:val="22"/>
                <w:szCs w:val="22"/>
              </w:rPr>
              <w:t>b</w:t>
            </w:r>
            <w:r w:rsidRPr="005D6B24">
              <w:rPr>
                <w:rFonts w:asciiTheme="minorHAnsi" w:hAnsiTheme="minorHAnsi" w:cstheme="minorHAnsi"/>
                <w:sz w:val="22"/>
                <w:szCs w:val="22"/>
              </w:rPr>
              <w:t>elly).</w:t>
            </w:r>
          </w:p>
          <w:p w14:paraId="207B5DF3" w14:textId="77777777" w:rsidR="00F92A5E" w:rsidRPr="005D6B24" w:rsidRDefault="00F92A5E"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 xml:space="preserve">Nebine River to have water at all times for ephemeral lakes and creeks, gilguuys, waterholes and connection to billabongs. </w:t>
            </w:r>
          </w:p>
          <w:p w14:paraId="5ADDB2D8" w14:textId="77777777" w:rsidR="00F92A5E" w:rsidRDefault="00F92A5E"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Lachlan River must flow at all times, and flow into Booberoi Creek and Willandra Creek.</w:t>
            </w:r>
          </w:p>
          <w:p w14:paraId="18C353AE" w14:textId="77777777" w:rsidR="005D6B24" w:rsidRPr="005D6B24" w:rsidRDefault="005D6B24" w:rsidP="00C64F84">
            <w:pPr>
              <w:pStyle w:val="Heading5"/>
              <w:spacing w:after="60"/>
              <w:outlineLvl w:val="4"/>
            </w:pPr>
            <w:r w:rsidRPr="005D6B24">
              <w:t>Other flows and connectivity:</w:t>
            </w:r>
          </w:p>
          <w:p w14:paraId="186DFFBF" w14:textId="77777777" w:rsidR="005D6B24" w:rsidRPr="005D6B24" w:rsidRDefault="005D6B24"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Reduction of river velocity to reduce erosion.</w:t>
            </w:r>
          </w:p>
          <w:p w14:paraId="4EF90B71" w14:textId="77777777" w:rsidR="005D6B24" w:rsidRPr="005D6B24" w:rsidRDefault="005D6B24"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Adequate quantity to support flows. Release soft flows (more permanent)</w:t>
            </w:r>
          </w:p>
          <w:p w14:paraId="4338CBB6" w14:textId="77777777" w:rsidR="005D6B24" w:rsidRPr="005D6B24" w:rsidRDefault="005D6B24" w:rsidP="00C64F84">
            <w:pPr>
              <w:pStyle w:val="Para0"/>
              <w:numPr>
                <w:ilvl w:val="0"/>
                <w:numId w:val="61"/>
              </w:numPr>
              <w:spacing w:after="60" w:line="240" w:lineRule="auto"/>
              <w:jc w:val="left"/>
              <w:rPr>
                <w:rFonts w:asciiTheme="minorHAnsi" w:hAnsiTheme="minorHAnsi" w:cstheme="minorHAnsi"/>
                <w:sz w:val="22"/>
                <w:szCs w:val="22"/>
              </w:rPr>
            </w:pPr>
            <w:r w:rsidRPr="005D6B24">
              <w:rPr>
                <w:rFonts w:asciiTheme="minorHAnsi" w:hAnsiTheme="minorHAnsi" w:cstheme="minorHAnsi"/>
                <w:sz w:val="22"/>
                <w:szCs w:val="22"/>
              </w:rPr>
              <w:t>Ephemeral creeks to flow for lateral connectivity.</w:t>
            </w:r>
          </w:p>
          <w:p w14:paraId="37CFF331" w14:textId="74EBE0E7" w:rsidR="005D6B24" w:rsidRPr="005D6B24" w:rsidRDefault="005D6B24" w:rsidP="00885860">
            <w:pPr>
              <w:pStyle w:val="Para0"/>
              <w:numPr>
                <w:ilvl w:val="0"/>
                <w:numId w:val="61"/>
              </w:numPr>
              <w:spacing w:after="0" w:line="240" w:lineRule="auto"/>
              <w:jc w:val="left"/>
              <w:rPr>
                <w:rFonts w:asciiTheme="minorHAnsi" w:hAnsiTheme="minorHAnsi" w:cstheme="minorHAnsi"/>
                <w:sz w:val="22"/>
                <w:szCs w:val="22"/>
              </w:rPr>
            </w:pPr>
            <w:r w:rsidRPr="005D6B24">
              <w:rPr>
                <w:rFonts w:asciiTheme="minorHAnsi" w:hAnsiTheme="minorHAnsi" w:cstheme="minorHAnsi"/>
                <w:sz w:val="22"/>
                <w:szCs w:val="22"/>
              </w:rPr>
              <w:t>Water quality to ensure downstream river health.</w:t>
            </w:r>
          </w:p>
        </w:tc>
      </w:tr>
      <w:tr w:rsidR="00F92A5E" w:rsidRPr="00334629" w14:paraId="15EF6BFC" w14:textId="77777777" w:rsidTr="00885860">
        <w:trPr>
          <w:cnfStyle w:val="000000010000" w:firstRow="0" w:lastRow="0" w:firstColumn="0" w:lastColumn="0" w:oddVBand="0" w:evenVBand="0" w:oddHBand="0" w:evenHBand="1" w:firstRowFirstColumn="0" w:firstRowLastColumn="0" w:lastRowFirstColumn="0" w:lastRowLastColumn="0"/>
        </w:trPr>
        <w:tc>
          <w:tcPr>
            <w:tcW w:w="9781" w:type="dxa"/>
            <w:tcBorders>
              <w:top w:val="single" w:sz="4" w:space="0" w:color="auto"/>
              <w:bottom w:val="single" w:sz="4" w:space="0" w:color="auto"/>
            </w:tcBorders>
            <w:shd w:val="clear" w:color="auto" w:fill="B6DDE8" w:themeFill="accent5" w:themeFillTint="66"/>
          </w:tcPr>
          <w:p w14:paraId="56D3C9BE" w14:textId="77777777" w:rsidR="00F92A5E" w:rsidRPr="005D6B24" w:rsidRDefault="00F92A5E" w:rsidP="005D6B24">
            <w:pPr>
              <w:pStyle w:val="Para0"/>
              <w:spacing w:after="120" w:line="240" w:lineRule="auto"/>
              <w:jc w:val="left"/>
              <w:rPr>
                <w:rFonts w:asciiTheme="minorHAnsi" w:hAnsiTheme="minorHAnsi" w:cstheme="minorHAnsi"/>
                <w:b/>
                <w:bCs/>
                <w:sz w:val="22"/>
                <w:szCs w:val="22"/>
              </w:rPr>
            </w:pPr>
            <w:r w:rsidRPr="005D6B24">
              <w:rPr>
                <w:rFonts w:asciiTheme="minorHAnsi" w:hAnsiTheme="minorHAnsi" w:cstheme="minorHAnsi"/>
                <w:b/>
                <w:bCs/>
                <w:sz w:val="22"/>
                <w:szCs w:val="22"/>
              </w:rPr>
              <w:t>Native Vegetation</w:t>
            </w:r>
          </w:p>
        </w:tc>
      </w:tr>
      <w:tr w:rsidR="00F92A5E" w:rsidRPr="00334629" w14:paraId="060C846B" w14:textId="77777777" w:rsidTr="008A1B4D">
        <w:trPr>
          <w:cnfStyle w:val="000000100000" w:firstRow="0" w:lastRow="0" w:firstColumn="0" w:lastColumn="0" w:oddVBand="0" w:evenVBand="0" w:oddHBand="1" w:evenHBand="0" w:firstRowFirstColumn="0" w:firstRowLastColumn="0" w:lastRowFirstColumn="0" w:lastRowLastColumn="0"/>
        </w:trPr>
        <w:tc>
          <w:tcPr>
            <w:tcW w:w="9781" w:type="dxa"/>
            <w:tcBorders>
              <w:top w:val="single" w:sz="4" w:space="0" w:color="auto"/>
              <w:bottom w:val="single" w:sz="4" w:space="0" w:color="auto"/>
            </w:tcBorders>
          </w:tcPr>
          <w:p w14:paraId="1D0E5833" w14:textId="77777777" w:rsidR="00F92A5E" w:rsidRPr="005D6B24" w:rsidRDefault="00F92A5E" w:rsidP="0090639D">
            <w:pPr>
              <w:pStyle w:val="Para0"/>
              <w:spacing w:after="120" w:line="240" w:lineRule="auto"/>
              <w:jc w:val="left"/>
              <w:rPr>
                <w:rFonts w:asciiTheme="minorHAnsi" w:hAnsiTheme="minorHAnsi" w:cstheme="minorHAnsi"/>
                <w:sz w:val="22"/>
                <w:szCs w:val="22"/>
              </w:rPr>
            </w:pPr>
            <w:r w:rsidRPr="005D6B24">
              <w:rPr>
                <w:rStyle w:val="Heading5Char"/>
              </w:rPr>
              <w:t>Indicator species:</w:t>
            </w:r>
            <w:r w:rsidRPr="005D6B24">
              <w:rPr>
                <w:rFonts w:asciiTheme="minorHAnsi" w:hAnsiTheme="minorHAnsi" w:cstheme="minorHAnsi"/>
                <w:i/>
                <w:iCs/>
                <w:color w:val="5F497A" w:themeColor="accent4" w:themeShade="BF"/>
                <w:sz w:val="22"/>
                <w:szCs w:val="22"/>
              </w:rPr>
              <w:t xml:space="preserve"> </w:t>
            </w:r>
            <w:r w:rsidRPr="005D6B24">
              <w:rPr>
                <w:rFonts w:asciiTheme="minorHAnsi" w:hAnsiTheme="minorHAnsi" w:cstheme="minorHAnsi"/>
                <w:sz w:val="22"/>
                <w:szCs w:val="22"/>
              </w:rPr>
              <w:t>Murray Lily, Lignum, Red Gum, Bullrush, Box Tree, Native Grasses, Mitchell Grass, Kangaroo Grass, Nardoo, Sedges, Native Spinach, Duckweed, Will Bill, Lomandra, Snotty Gobble (Mistletoe), Coolabah Belah.</w:t>
            </w:r>
          </w:p>
          <w:p w14:paraId="4A5A521A" w14:textId="30BCF546" w:rsidR="00F92A5E" w:rsidRPr="005D6B24" w:rsidRDefault="00F92A5E" w:rsidP="0090639D">
            <w:pPr>
              <w:pStyle w:val="Para0"/>
              <w:spacing w:after="120" w:line="240" w:lineRule="auto"/>
              <w:jc w:val="left"/>
              <w:rPr>
                <w:rFonts w:asciiTheme="minorHAnsi" w:hAnsiTheme="minorHAnsi" w:cstheme="minorHAnsi"/>
                <w:sz w:val="22"/>
                <w:szCs w:val="22"/>
              </w:rPr>
            </w:pPr>
            <w:r w:rsidRPr="005D6B24">
              <w:rPr>
                <w:rStyle w:val="Heading5Char"/>
              </w:rPr>
              <w:t>Other priority species:</w:t>
            </w:r>
            <w:r w:rsidRPr="005D6B24">
              <w:rPr>
                <w:rFonts w:asciiTheme="minorHAnsi" w:hAnsiTheme="minorHAnsi" w:cstheme="minorHAnsi"/>
                <w:i/>
                <w:iCs/>
                <w:sz w:val="22"/>
                <w:szCs w:val="22"/>
              </w:rPr>
              <w:t xml:space="preserve"> </w:t>
            </w:r>
            <w:r w:rsidRPr="005D6B24">
              <w:rPr>
                <w:rFonts w:asciiTheme="minorHAnsi" w:hAnsiTheme="minorHAnsi" w:cstheme="minorHAnsi"/>
                <w:sz w:val="22"/>
                <w:szCs w:val="22"/>
              </w:rPr>
              <w:t>Iron Bark, Black Box, Sandalwood, Stringy Bark, Karrajon Tree, Ruby Saltbush, Quandong, Quinine, Water Ribbons, Blue Gum, Tea Tree, Yellow Box, Bimble Box, Naipan, Emu Bush, Gumby Gumby, Bush Onion, Yam, Eurah (</w:t>
            </w:r>
            <w:r w:rsidRPr="00ED468C">
              <w:rPr>
                <w:rFonts w:asciiTheme="minorHAnsi" w:hAnsiTheme="minorHAnsi" w:cstheme="minorHAnsi"/>
                <w:i/>
                <w:sz w:val="22"/>
                <w:szCs w:val="22"/>
              </w:rPr>
              <w:t>Eremophila</w:t>
            </w:r>
            <w:r w:rsidR="00ED468C" w:rsidRPr="00ED468C">
              <w:rPr>
                <w:rFonts w:asciiTheme="minorHAnsi" w:hAnsiTheme="minorHAnsi" w:cstheme="minorHAnsi"/>
                <w:i/>
                <w:sz w:val="22"/>
                <w:szCs w:val="22"/>
              </w:rPr>
              <w:t xml:space="preserve"> sp</w:t>
            </w:r>
            <w:r w:rsidR="00ED468C">
              <w:rPr>
                <w:rFonts w:asciiTheme="minorHAnsi" w:hAnsiTheme="minorHAnsi" w:cstheme="minorHAnsi"/>
                <w:sz w:val="22"/>
                <w:szCs w:val="22"/>
              </w:rPr>
              <w:t>.</w:t>
            </w:r>
            <w:r w:rsidRPr="005D6B24">
              <w:rPr>
                <w:rFonts w:asciiTheme="minorHAnsi" w:hAnsiTheme="minorHAnsi" w:cstheme="minorHAnsi"/>
                <w:sz w:val="22"/>
                <w:szCs w:val="22"/>
              </w:rPr>
              <w:t>).</w:t>
            </w:r>
          </w:p>
        </w:tc>
      </w:tr>
      <w:tr w:rsidR="00F92A5E" w:rsidRPr="00334629" w14:paraId="319D594C" w14:textId="77777777" w:rsidTr="008A1B4D">
        <w:trPr>
          <w:cnfStyle w:val="000000010000" w:firstRow="0" w:lastRow="0" w:firstColumn="0" w:lastColumn="0" w:oddVBand="0" w:evenVBand="0" w:oddHBand="0" w:evenHBand="1" w:firstRowFirstColumn="0" w:firstRowLastColumn="0" w:lastRowFirstColumn="0" w:lastRowLastColumn="0"/>
        </w:trPr>
        <w:tc>
          <w:tcPr>
            <w:tcW w:w="9781" w:type="dxa"/>
            <w:tcBorders>
              <w:top w:val="single" w:sz="4" w:space="0" w:color="auto"/>
            </w:tcBorders>
            <w:shd w:val="clear" w:color="auto" w:fill="B6DDE8" w:themeFill="accent5" w:themeFillTint="66"/>
          </w:tcPr>
          <w:p w14:paraId="2940AF99" w14:textId="77777777" w:rsidR="00F92A5E" w:rsidRPr="005D6B24" w:rsidRDefault="00F92A5E" w:rsidP="005D6B24">
            <w:pPr>
              <w:pStyle w:val="Para0"/>
              <w:spacing w:after="120" w:line="240" w:lineRule="auto"/>
              <w:jc w:val="left"/>
              <w:rPr>
                <w:rFonts w:asciiTheme="minorHAnsi" w:hAnsiTheme="minorHAnsi" w:cstheme="minorHAnsi"/>
                <w:b/>
                <w:bCs/>
                <w:sz w:val="22"/>
                <w:szCs w:val="22"/>
              </w:rPr>
            </w:pPr>
            <w:r w:rsidRPr="005D6B24">
              <w:rPr>
                <w:rFonts w:asciiTheme="minorHAnsi" w:hAnsiTheme="minorHAnsi" w:cstheme="minorHAnsi"/>
                <w:b/>
                <w:bCs/>
                <w:sz w:val="22"/>
                <w:szCs w:val="22"/>
              </w:rPr>
              <w:t>Native Birds</w:t>
            </w:r>
          </w:p>
        </w:tc>
      </w:tr>
      <w:tr w:rsidR="00F92A5E" w:rsidRPr="00334629" w14:paraId="12961350" w14:textId="77777777" w:rsidTr="008A1B4D">
        <w:trPr>
          <w:cnfStyle w:val="000000100000" w:firstRow="0" w:lastRow="0" w:firstColumn="0" w:lastColumn="0" w:oddVBand="0" w:evenVBand="0" w:oddHBand="1" w:evenHBand="0" w:firstRowFirstColumn="0" w:firstRowLastColumn="0" w:lastRowFirstColumn="0" w:lastRowLastColumn="0"/>
        </w:trPr>
        <w:tc>
          <w:tcPr>
            <w:tcW w:w="9781" w:type="dxa"/>
            <w:tcBorders>
              <w:top w:val="single" w:sz="4" w:space="0" w:color="auto"/>
            </w:tcBorders>
          </w:tcPr>
          <w:p w14:paraId="7C7794D8" w14:textId="77777777" w:rsidR="00F92A5E" w:rsidRPr="005D6B24" w:rsidRDefault="00F92A5E" w:rsidP="0090639D">
            <w:pPr>
              <w:pStyle w:val="Para0"/>
              <w:spacing w:after="120" w:line="240" w:lineRule="auto"/>
              <w:jc w:val="left"/>
              <w:rPr>
                <w:rFonts w:cstheme="minorHAnsi"/>
                <w:sz w:val="22"/>
                <w:szCs w:val="22"/>
              </w:rPr>
            </w:pPr>
            <w:r w:rsidRPr="005D6B24">
              <w:rPr>
                <w:rStyle w:val="Heading5Char"/>
              </w:rPr>
              <w:t>Indicator species:</w:t>
            </w:r>
            <w:r w:rsidRPr="005D6B24">
              <w:rPr>
                <w:rFonts w:asciiTheme="minorHAnsi" w:hAnsiTheme="minorHAnsi" w:cstheme="minorHAnsi"/>
                <w:i/>
                <w:iCs/>
                <w:sz w:val="22"/>
                <w:szCs w:val="22"/>
              </w:rPr>
              <w:t xml:space="preserve">  </w:t>
            </w:r>
            <w:r w:rsidRPr="005D6B24">
              <w:rPr>
                <w:rFonts w:asciiTheme="minorHAnsi" w:hAnsiTheme="minorHAnsi" w:cstheme="minorHAnsi"/>
                <w:sz w:val="22"/>
                <w:szCs w:val="22"/>
              </w:rPr>
              <w:t>Brolga, Kingfisher, Waterhen, Black Duck, Pelican, Bush Turkey, Eagle, Black Cockatoo (glossy and red tail), Australian Painted Sniper, Wood Duck, Black Koel, (Storm Bird), Red-Winged Parrot, Black Swan, Teal, Willy Wagtail, Major Mitchell Cockatoo, Whistling Kite (Red), Finch, Tawny Frogmouth, Emu.</w:t>
            </w:r>
          </w:p>
        </w:tc>
      </w:tr>
      <w:tr w:rsidR="00F92A5E" w:rsidRPr="00334629" w14:paraId="3145B614" w14:textId="77777777" w:rsidTr="008A1B4D">
        <w:trPr>
          <w:cnfStyle w:val="000000010000" w:firstRow="0" w:lastRow="0" w:firstColumn="0" w:lastColumn="0" w:oddVBand="0" w:evenVBand="0" w:oddHBand="0" w:evenHBand="1" w:firstRowFirstColumn="0" w:firstRowLastColumn="0" w:lastRowFirstColumn="0" w:lastRowLastColumn="0"/>
        </w:trPr>
        <w:tc>
          <w:tcPr>
            <w:tcW w:w="9781" w:type="dxa"/>
            <w:tcBorders>
              <w:top w:val="single" w:sz="4" w:space="0" w:color="auto"/>
            </w:tcBorders>
            <w:shd w:val="clear" w:color="auto" w:fill="B6DDE8" w:themeFill="accent5" w:themeFillTint="66"/>
          </w:tcPr>
          <w:p w14:paraId="226FACD2" w14:textId="77777777" w:rsidR="00F92A5E" w:rsidRPr="005D6B24" w:rsidRDefault="00F92A5E" w:rsidP="005D6B24">
            <w:pPr>
              <w:pStyle w:val="Para0"/>
              <w:spacing w:after="120" w:line="240" w:lineRule="auto"/>
              <w:jc w:val="left"/>
              <w:rPr>
                <w:rFonts w:asciiTheme="minorHAnsi" w:hAnsiTheme="minorHAnsi" w:cstheme="minorHAnsi"/>
                <w:b/>
                <w:bCs/>
                <w:sz w:val="22"/>
                <w:szCs w:val="22"/>
              </w:rPr>
            </w:pPr>
            <w:r w:rsidRPr="005D6B24">
              <w:rPr>
                <w:rFonts w:asciiTheme="minorHAnsi" w:hAnsiTheme="minorHAnsi" w:cstheme="minorHAnsi"/>
                <w:b/>
                <w:bCs/>
                <w:sz w:val="22"/>
                <w:szCs w:val="22"/>
              </w:rPr>
              <w:t>Native Animals</w:t>
            </w:r>
          </w:p>
        </w:tc>
      </w:tr>
      <w:tr w:rsidR="00F92A5E" w:rsidRPr="00334629" w14:paraId="24167929" w14:textId="77777777" w:rsidTr="008A1B4D">
        <w:trPr>
          <w:cnfStyle w:val="000000100000" w:firstRow="0" w:lastRow="0" w:firstColumn="0" w:lastColumn="0" w:oddVBand="0" w:evenVBand="0" w:oddHBand="1" w:evenHBand="0" w:firstRowFirstColumn="0" w:firstRowLastColumn="0" w:lastRowFirstColumn="0" w:lastRowLastColumn="0"/>
        </w:trPr>
        <w:tc>
          <w:tcPr>
            <w:tcW w:w="9781" w:type="dxa"/>
            <w:tcBorders>
              <w:top w:val="single" w:sz="4" w:space="0" w:color="auto"/>
            </w:tcBorders>
          </w:tcPr>
          <w:p w14:paraId="5A66E32C" w14:textId="667BB856" w:rsidR="00F92A5E" w:rsidRPr="005D6B24" w:rsidRDefault="00F92A5E" w:rsidP="0090639D">
            <w:pPr>
              <w:pStyle w:val="Para0"/>
              <w:spacing w:after="120" w:line="240" w:lineRule="auto"/>
              <w:jc w:val="left"/>
              <w:rPr>
                <w:rFonts w:asciiTheme="minorHAnsi" w:hAnsiTheme="minorHAnsi" w:cstheme="minorHAnsi"/>
                <w:sz w:val="22"/>
                <w:szCs w:val="22"/>
              </w:rPr>
            </w:pPr>
            <w:r w:rsidRPr="005D6B24">
              <w:rPr>
                <w:rStyle w:val="Heading5Char"/>
              </w:rPr>
              <w:t>Indicator species:</w:t>
            </w:r>
            <w:r w:rsidRPr="005D6B24">
              <w:rPr>
                <w:rFonts w:asciiTheme="minorHAnsi" w:hAnsiTheme="minorHAnsi" w:cstheme="minorHAnsi"/>
                <w:sz w:val="22"/>
                <w:szCs w:val="22"/>
              </w:rPr>
              <w:t xml:space="preserve"> Water Spider, Macquarie Perch, Yellow</w:t>
            </w:r>
            <w:r w:rsidR="00A561DC">
              <w:rPr>
                <w:rFonts w:asciiTheme="minorHAnsi" w:hAnsiTheme="minorHAnsi" w:cstheme="minorHAnsi"/>
                <w:sz w:val="22"/>
                <w:szCs w:val="22"/>
              </w:rPr>
              <w:t>b</w:t>
            </w:r>
            <w:r w:rsidRPr="005D6B24">
              <w:rPr>
                <w:rFonts w:asciiTheme="minorHAnsi" w:hAnsiTheme="minorHAnsi" w:cstheme="minorHAnsi"/>
                <w:sz w:val="22"/>
                <w:szCs w:val="22"/>
              </w:rPr>
              <w:t>elly, Catfish, Cod, River Blackfish, Spiny Cray, Platypus, Crucifix Frog.</w:t>
            </w:r>
          </w:p>
          <w:p w14:paraId="3825FAE2" w14:textId="06055E60" w:rsidR="00F92A5E" w:rsidRPr="005D6B24" w:rsidRDefault="00F92A5E" w:rsidP="0090639D">
            <w:pPr>
              <w:pStyle w:val="Para0"/>
              <w:spacing w:after="120" w:line="240" w:lineRule="auto"/>
              <w:jc w:val="left"/>
              <w:rPr>
                <w:rFonts w:asciiTheme="minorHAnsi" w:hAnsiTheme="minorHAnsi" w:cstheme="minorHAnsi"/>
                <w:sz w:val="22"/>
                <w:szCs w:val="22"/>
              </w:rPr>
            </w:pPr>
            <w:r w:rsidRPr="005D6B24">
              <w:rPr>
                <w:rStyle w:val="Heading5Char"/>
              </w:rPr>
              <w:t>Other priority species:</w:t>
            </w:r>
            <w:r w:rsidRPr="005D6B24">
              <w:rPr>
                <w:rFonts w:asciiTheme="minorHAnsi" w:hAnsiTheme="minorHAnsi" w:cstheme="minorHAnsi"/>
                <w:i/>
                <w:iCs/>
                <w:sz w:val="22"/>
                <w:szCs w:val="22"/>
              </w:rPr>
              <w:t xml:space="preserve"> </w:t>
            </w:r>
            <w:r w:rsidRPr="005D6B24">
              <w:rPr>
                <w:rFonts w:asciiTheme="minorHAnsi" w:hAnsiTheme="minorHAnsi" w:cstheme="minorHAnsi"/>
                <w:sz w:val="22"/>
                <w:szCs w:val="22"/>
              </w:rPr>
              <w:t xml:space="preserve">Water Dragon, Golden Perch, Yabbies/Bogglies, Shrimp, Mussels, Purple-Spotted Gudgeon, Jewfish, (Silver Perch), Long-Tailed Eel, Bony Breem, Kangaroo, Wallaby, Water Rat, </w:t>
            </w:r>
            <w:r w:rsidR="00B910A1">
              <w:rPr>
                <w:rFonts w:asciiTheme="minorHAnsi" w:hAnsiTheme="minorHAnsi" w:cstheme="minorHAnsi"/>
                <w:sz w:val="22"/>
                <w:szCs w:val="22"/>
              </w:rPr>
              <w:t>Echidna</w:t>
            </w:r>
            <w:r w:rsidRPr="005D6B24">
              <w:rPr>
                <w:rFonts w:asciiTheme="minorHAnsi" w:hAnsiTheme="minorHAnsi" w:cstheme="minorHAnsi"/>
                <w:sz w:val="22"/>
                <w:szCs w:val="22"/>
              </w:rPr>
              <w:t>, Bat (all varieties), Possum, Red Belly Black Dingo, Ants (all varieties), Goanna (Sand and Black), Tiny Brown Frog, Tree Frog, Bogan Moth, Longnecked Turtles.</w:t>
            </w:r>
          </w:p>
        </w:tc>
      </w:tr>
      <w:tr w:rsidR="00F92A5E" w:rsidRPr="00334629" w14:paraId="71902096" w14:textId="77777777" w:rsidTr="008A1B4D">
        <w:trPr>
          <w:cnfStyle w:val="000000010000" w:firstRow="0" w:lastRow="0" w:firstColumn="0" w:lastColumn="0" w:oddVBand="0" w:evenVBand="0" w:oddHBand="0" w:evenHBand="1" w:firstRowFirstColumn="0" w:firstRowLastColumn="0" w:lastRowFirstColumn="0" w:lastRowLastColumn="0"/>
        </w:trPr>
        <w:tc>
          <w:tcPr>
            <w:tcW w:w="9781" w:type="dxa"/>
            <w:tcBorders>
              <w:top w:val="single" w:sz="4" w:space="0" w:color="auto"/>
            </w:tcBorders>
            <w:shd w:val="clear" w:color="auto" w:fill="B6DDE8" w:themeFill="accent5" w:themeFillTint="66"/>
          </w:tcPr>
          <w:p w14:paraId="0D32D132" w14:textId="77777777" w:rsidR="00F92A5E" w:rsidRPr="005D6B24" w:rsidRDefault="00F92A5E" w:rsidP="005D6B24">
            <w:pPr>
              <w:pStyle w:val="Para0"/>
              <w:spacing w:after="120" w:line="240" w:lineRule="auto"/>
              <w:jc w:val="left"/>
              <w:rPr>
                <w:rFonts w:asciiTheme="minorHAnsi" w:hAnsiTheme="minorHAnsi" w:cstheme="minorHAnsi"/>
                <w:b/>
                <w:bCs/>
                <w:sz w:val="22"/>
                <w:szCs w:val="22"/>
              </w:rPr>
            </w:pPr>
            <w:r w:rsidRPr="005D6B24">
              <w:rPr>
                <w:rFonts w:asciiTheme="minorHAnsi" w:hAnsiTheme="minorHAnsi" w:cstheme="minorHAnsi"/>
                <w:b/>
                <w:bCs/>
                <w:sz w:val="22"/>
                <w:szCs w:val="22"/>
              </w:rPr>
              <w:t>Connecting with Country</w:t>
            </w:r>
          </w:p>
        </w:tc>
      </w:tr>
      <w:tr w:rsidR="00F92A5E" w:rsidRPr="00334629" w14:paraId="2A1E70CC" w14:textId="77777777" w:rsidTr="008A1B4D">
        <w:trPr>
          <w:cnfStyle w:val="000000100000" w:firstRow="0" w:lastRow="0" w:firstColumn="0" w:lastColumn="0" w:oddVBand="0" w:evenVBand="0" w:oddHBand="1" w:evenHBand="0" w:firstRowFirstColumn="0" w:firstRowLastColumn="0" w:lastRowFirstColumn="0" w:lastRowLastColumn="0"/>
        </w:trPr>
        <w:tc>
          <w:tcPr>
            <w:tcW w:w="9781" w:type="dxa"/>
            <w:tcBorders>
              <w:top w:val="single" w:sz="4" w:space="0" w:color="auto"/>
            </w:tcBorders>
          </w:tcPr>
          <w:p w14:paraId="413F07E3" w14:textId="77777777" w:rsidR="00F92A5E" w:rsidRPr="005D6B24" w:rsidRDefault="00F92A5E" w:rsidP="0090639D">
            <w:pPr>
              <w:pStyle w:val="Para0"/>
              <w:spacing w:after="120" w:line="240" w:lineRule="auto"/>
              <w:jc w:val="left"/>
              <w:rPr>
                <w:rFonts w:asciiTheme="minorHAnsi" w:hAnsiTheme="minorHAnsi" w:cstheme="minorHAnsi"/>
                <w:sz w:val="22"/>
                <w:szCs w:val="22"/>
              </w:rPr>
            </w:pPr>
            <w:r w:rsidRPr="005D6B24">
              <w:rPr>
                <w:rFonts w:asciiTheme="minorHAnsi" w:hAnsiTheme="minorHAnsi" w:cstheme="minorHAnsi"/>
                <w:sz w:val="22"/>
                <w:szCs w:val="22"/>
              </w:rPr>
              <w:t>A healthy environment is required for: communal living, research, fishing, trade, camping, weaving, gathering, transfer of knowledge, storytelling, teaching, healing, ceremony, initiation, identity and belonging, spiritual connection, wellbeing.</w:t>
            </w:r>
          </w:p>
        </w:tc>
      </w:tr>
    </w:tbl>
    <w:p w14:paraId="7C774FCF" w14:textId="0DDA5367" w:rsidR="00C422D6" w:rsidRDefault="00C422D6" w:rsidP="0064794E"/>
    <w:p w14:paraId="23C590CB" w14:textId="6E5F77DF" w:rsidR="00DA1A1A" w:rsidRPr="0063418C" w:rsidRDefault="00DA1A1A" w:rsidP="00533FC3">
      <w:pPr>
        <w:pStyle w:val="Heading3"/>
      </w:pPr>
      <w:bookmarkStart w:id="49" w:name="_Toc44942522"/>
      <w:r w:rsidRPr="0063418C">
        <w:t>Southern Basin First Nations Environmental Watering Priorities Statement 2020-21</w:t>
      </w:r>
      <w:bookmarkEnd w:id="49"/>
    </w:p>
    <w:p w14:paraId="2A6D9D97" w14:textId="7D11D249" w:rsidR="00DA1A1A" w:rsidRPr="00B4497F" w:rsidRDefault="00DA1A1A" w:rsidP="00B4497F">
      <w:r w:rsidRPr="00B4497F">
        <w:t>Representatives</w:t>
      </w:r>
      <w:r w:rsidR="00095152" w:rsidRPr="00B4497F">
        <w:t xml:space="preserve"> </w:t>
      </w:r>
      <w:r w:rsidRPr="00B4497F">
        <w:t>of</w:t>
      </w:r>
      <w:r w:rsidR="00095152" w:rsidRPr="00B4497F">
        <w:t xml:space="preserve"> </w:t>
      </w:r>
      <w:r w:rsidR="00A561DC">
        <w:t xml:space="preserve">16 </w:t>
      </w:r>
      <w:r w:rsidRPr="00B4497F">
        <w:t>First</w:t>
      </w:r>
      <w:r w:rsidR="00095152" w:rsidRPr="00B4497F">
        <w:t xml:space="preserve"> </w:t>
      </w:r>
      <w:r w:rsidRPr="00B4497F">
        <w:t>Nations</w:t>
      </w:r>
      <w:r w:rsidR="00095152" w:rsidRPr="00B4497F">
        <w:t xml:space="preserve"> </w:t>
      </w:r>
      <w:r w:rsidRPr="00B4497F">
        <w:t>across</w:t>
      </w:r>
      <w:r w:rsidR="00095152" w:rsidRPr="00B4497F">
        <w:t xml:space="preserve"> </w:t>
      </w:r>
      <w:r w:rsidRPr="00B4497F">
        <w:t>the</w:t>
      </w:r>
      <w:r w:rsidR="00095152" w:rsidRPr="00B4497F">
        <w:t xml:space="preserve"> </w:t>
      </w:r>
      <w:r w:rsidR="0081343B">
        <w:t>s</w:t>
      </w:r>
      <w:r w:rsidRPr="00B4497F">
        <w:t>outhern</w:t>
      </w:r>
      <w:r w:rsidR="00095152" w:rsidRPr="00B4497F">
        <w:t xml:space="preserve"> </w:t>
      </w:r>
      <w:r w:rsidRPr="00B4497F">
        <w:t>Murray</w:t>
      </w:r>
      <w:r w:rsidR="00C82DE4">
        <w:t>-</w:t>
      </w:r>
      <w:r w:rsidRPr="00B4497F">
        <w:t>Darling</w:t>
      </w:r>
      <w:r w:rsidR="00095152" w:rsidRPr="00B4497F">
        <w:t xml:space="preserve"> </w:t>
      </w:r>
      <w:r w:rsidRPr="00B4497F">
        <w:t>Basin</w:t>
      </w:r>
      <w:r w:rsidR="00095152" w:rsidRPr="00B4497F">
        <w:t xml:space="preserve"> </w:t>
      </w:r>
      <w:r w:rsidRPr="00B4497F">
        <w:t>have</w:t>
      </w:r>
      <w:r w:rsidR="00095152" w:rsidRPr="00B4497F">
        <w:t xml:space="preserve"> </w:t>
      </w:r>
      <w:r w:rsidRPr="00B4497F">
        <w:t>contributed</w:t>
      </w:r>
      <w:r w:rsidR="00095152" w:rsidRPr="00B4497F">
        <w:t xml:space="preserve"> </w:t>
      </w:r>
      <w:r w:rsidRPr="00B4497F">
        <w:t>information</w:t>
      </w:r>
      <w:r w:rsidR="00095152" w:rsidRPr="00B4497F">
        <w:t xml:space="preserve"> </w:t>
      </w:r>
      <w:r w:rsidRPr="00B4497F">
        <w:t>about</w:t>
      </w:r>
      <w:r w:rsidR="00095152">
        <w:t xml:space="preserve"> </w:t>
      </w:r>
      <w:r w:rsidRPr="00B4497F">
        <w:t>their</w:t>
      </w:r>
      <w:r w:rsidR="00095152">
        <w:t xml:space="preserve"> </w:t>
      </w:r>
      <w:r w:rsidRPr="00B4497F">
        <w:t>priorities</w:t>
      </w:r>
      <w:r w:rsidR="00095152">
        <w:t xml:space="preserve"> for </w:t>
      </w:r>
      <w:r w:rsidRPr="00B4497F">
        <w:t>the</w:t>
      </w:r>
      <w:r w:rsidR="00095152">
        <w:t xml:space="preserve"> </w:t>
      </w:r>
      <w:r w:rsidRPr="00B4497F">
        <w:t>use</w:t>
      </w:r>
      <w:r w:rsidR="00095152">
        <w:t xml:space="preserve"> </w:t>
      </w:r>
      <w:r w:rsidRPr="00B4497F">
        <w:t>of</w:t>
      </w:r>
      <w:r w:rsidR="00095152">
        <w:t xml:space="preserve"> </w:t>
      </w:r>
      <w:r w:rsidRPr="00B4497F">
        <w:t>environmental</w:t>
      </w:r>
      <w:r w:rsidR="00095152">
        <w:t xml:space="preserve"> </w:t>
      </w:r>
      <w:r w:rsidRPr="00B4497F">
        <w:t>water</w:t>
      </w:r>
      <w:r w:rsidR="00095152">
        <w:t xml:space="preserve"> </w:t>
      </w:r>
      <w:r w:rsidRPr="00B4497F">
        <w:t>in</w:t>
      </w:r>
      <w:r w:rsidR="00095152">
        <w:t xml:space="preserve"> </w:t>
      </w:r>
      <w:r w:rsidRPr="00B4497F">
        <w:t>2020</w:t>
      </w:r>
      <w:r w:rsidR="00095152">
        <w:t>-2</w:t>
      </w:r>
      <w:r w:rsidRPr="00B4497F">
        <w:t>1</w:t>
      </w:r>
      <w:r w:rsidR="00095152">
        <w:t xml:space="preserve"> </w:t>
      </w:r>
      <w:r w:rsidRPr="00B4497F">
        <w:t>as</w:t>
      </w:r>
      <w:r w:rsidR="00095152">
        <w:t xml:space="preserve"> </w:t>
      </w:r>
      <w:r w:rsidRPr="00B4497F">
        <w:t>part</w:t>
      </w:r>
      <w:r w:rsidR="00095152">
        <w:t xml:space="preserve"> </w:t>
      </w:r>
      <w:r w:rsidRPr="00B4497F">
        <w:t>of</w:t>
      </w:r>
      <w:r w:rsidR="00095152">
        <w:t xml:space="preserve"> </w:t>
      </w:r>
      <w:r w:rsidRPr="00B4497F">
        <w:t>the</w:t>
      </w:r>
      <w:r w:rsidR="00095152">
        <w:t xml:space="preserve"> </w:t>
      </w:r>
      <w:r w:rsidRPr="00B4497F">
        <w:t>First</w:t>
      </w:r>
      <w:r w:rsidR="00095152">
        <w:t xml:space="preserve"> </w:t>
      </w:r>
      <w:r w:rsidRPr="00B4497F">
        <w:t>Nations</w:t>
      </w:r>
      <w:r w:rsidR="00095152">
        <w:t xml:space="preserve"> </w:t>
      </w:r>
      <w:r w:rsidRPr="00B4497F">
        <w:t>Environmental</w:t>
      </w:r>
      <w:r w:rsidR="00095152">
        <w:t xml:space="preserve"> </w:t>
      </w:r>
      <w:r w:rsidRPr="00B4497F">
        <w:t>Water</w:t>
      </w:r>
      <w:r w:rsidR="00095152">
        <w:t xml:space="preserve"> </w:t>
      </w:r>
      <w:r w:rsidRPr="00B4497F">
        <w:t>Guidance</w:t>
      </w:r>
      <w:r w:rsidR="00095152">
        <w:t xml:space="preserve"> </w:t>
      </w:r>
      <w:r w:rsidRPr="00B4497F">
        <w:t>project.</w:t>
      </w:r>
    </w:p>
    <w:p w14:paraId="7832F221" w14:textId="7C217CF0" w:rsidR="00B4497F" w:rsidRPr="00B4497F" w:rsidRDefault="00DA1A1A" w:rsidP="00B4497F">
      <w:r w:rsidRPr="00B4497F">
        <w:t>First</w:t>
      </w:r>
      <w:r w:rsidR="00095152">
        <w:t xml:space="preserve"> </w:t>
      </w:r>
      <w:r w:rsidRPr="00B4497F">
        <w:t>Nations</w:t>
      </w:r>
      <w:r w:rsidR="00095152">
        <w:t xml:space="preserve"> </w:t>
      </w:r>
      <w:r w:rsidRPr="00B4497F">
        <w:t>share</w:t>
      </w:r>
      <w:r w:rsidR="00095152">
        <w:t xml:space="preserve"> </w:t>
      </w:r>
      <w:r w:rsidRPr="00B4497F">
        <w:t>common</w:t>
      </w:r>
      <w:r w:rsidR="00095152">
        <w:t xml:space="preserve"> </w:t>
      </w:r>
      <w:r w:rsidRPr="00B4497F">
        <w:t>concern</w:t>
      </w:r>
      <w:r w:rsidR="00095152">
        <w:t xml:space="preserve"> </w:t>
      </w:r>
      <w:r w:rsidRPr="00B4497F">
        <w:t>for</w:t>
      </w:r>
      <w:r w:rsidR="00095152">
        <w:t xml:space="preserve"> </w:t>
      </w:r>
      <w:r w:rsidRPr="00B4497F">
        <w:t>all</w:t>
      </w:r>
      <w:r w:rsidR="00095152">
        <w:t xml:space="preserve"> </w:t>
      </w:r>
      <w:r w:rsidRPr="00B4497F">
        <w:t>major</w:t>
      </w:r>
      <w:r w:rsidR="00095152">
        <w:t xml:space="preserve"> </w:t>
      </w:r>
      <w:r w:rsidRPr="00B4497F">
        <w:t>rivers</w:t>
      </w:r>
      <w:r w:rsidR="00095152">
        <w:t xml:space="preserve"> </w:t>
      </w:r>
      <w:r w:rsidRPr="00B4497F">
        <w:t>across</w:t>
      </w:r>
      <w:r w:rsidR="00095152">
        <w:t xml:space="preserve"> </w:t>
      </w:r>
      <w:r w:rsidRPr="00B4497F">
        <w:t>the</w:t>
      </w:r>
      <w:r w:rsidR="00095152">
        <w:t xml:space="preserve"> </w:t>
      </w:r>
      <w:r w:rsidRPr="00B4497F">
        <w:t>region.</w:t>
      </w:r>
      <w:r w:rsidR="00095152">
        <w:t xml:space="preserve"> </w:t>
      </w:r>
      <w:r w:rsidRPr="00B4497F">
        <w:t>In</w:t>
      </w:r>
      <w:r w:rsidR="00095152">
        <w:t xml:space="preserve"> </w:t>
      </w:r>
      <w:r w:rsidRPr="00B4497F">
        <w:t>particular,</w:t>
      </w:r>
      <w:r w:rsidR="00095152">
        <w:t xml:space="preserve"> </w:t>
      </w:r>
      <w:r w:rsidRPr="00B4497F">
        <w:t>multiple</w:t>
      </w:r>
      <w:r w:rsidR="00095152">
        <w:t xml:space="preserve"> </w:t>
      </w:r>
      <w:r w:rsidRPr="00B4497F">
        <w:t>Nations</w:t>
      </w:r>
      <w:r w:rsidR="00095152">
        <w:t xml:space="preserve"> </w:t>
      </w:r>
      <w:r w:rsidRPr="00B4497F">
        <w:t>submitted</w:t>
      </w:r>
      <w:r w:rsidR="00095152">
        <w:t xml:space="preserve"> </w:t>
      </w:r>
      <w:r w:rsidRPr="00B4497F">
        <w:t>priorities</w:t>
      </w:r>
      <w:r w:rsidR="00095152">
        <w:t xml:space="preserve"> </w:t>
      </w:r>
      <w:r w:rsidRPr="00B4497F">
        <w:t>relating</w:t>
      </w:r>
      <w:r w:rsidR="00095152">
        <w:t xml:space="preserve"> </w:t>
      </w:r>
      <w:r w:rsidRPr="00B4497F">
        <w:t>to</w:t>
      </w:r>
      <w:r w:rsidR="00095152">
        <w:t xml:space="preserve"> </w:t>
      </w:r>
      <w:r w:rsidRPr="00B4497F">
        <w:t>the</w:t>
      </w:r>
      <w:r w:rsidR="00095152">
        <w:t xml:space="preserve"> </w:t>
      </w:r>
      <w:r w:rsidRPr="00B4497F">
        <w:t>Murrumbidgee,</w:t>
      </w:r>
      <w:r w:rsidR="00095152">
        <w:t xml:space="preserve"> </w:t>
      </w:r>
      <w:r w:rsidRPr="00B4497F">
        <w:t>Baaka</w:t>
      </w:r>
      <w:r w:rsidR="00095152">
        <w:t xml:space="preserve"> </w:t>
      </w:r>
      <w:r w:rsidRPr="00B4497F">
        <w:t>(Darling</w:t>
      </w:r>
      <w:r w:rsidR="00095152">
        <w:t xml:space="preserve"> </w:t>
      </w:r>
      <w:r w:rsidRPr="00B4497F">
        <w:t>River),</w:t>
      </w:r>
      <w:r w:rsidR="00095152">
        <w:t xml:space="preserve"> </w:t>
      </w:r>
      <w:r w:rsidRPr="00B4497F">
        <w:t>Lachlan,</w:t>
      </w:r>
      <w:r w:rsidR="00095152">
        <w:t xml:space="preserve"> </w:t>
      </w:r>
      <w:r w:rsidRPr="00B4497F">
        <w:t>Campaspe,</w:t>
      </w:r>
      <w:r w:rsidR="00095152">
        <w:t xml:space="preserve"> </w:t>
      </w:r>
      <w:r w:rsidRPr="00B4497F">
        <w:t>Murray</w:t>
      </w:r>
      <w:r w:rsidR="00095152">
        <w:t xml:space="preserve"> </w:t>
      </w:r>
      <w:r w:rsidRPr="00B4497F">
        <w:t>and</w:t>
      </w:r>
      <w:r w:rsidR="00095152">
        <w:t xml:space="preserve"> </w:t>
      </w:r>
      <w:r w:rsidRPr="00B4497F">
        <w:t>Edward</w:t>
      </w:r>
      <w:r w:rsidR="00A561DC">
        <w:t>-</w:t>
      </w:r>
      <w:r w:rsidRPr="00B4497F">
        <w:t>Wakool</w:t>
      </w:r>
      <w:r w:rsidR="00095152">
        <w:t xml:space="preserve"> </w:t>
      </w:r>
      <w:r w:rsidRPr="00B4497F">
        <w:t>systems.</w:t>
      </w:r>
      <w:r w:rsidR="00095152">
        <w:t xml:space="preserve"> </w:t>
      </w:r>
      <w:r w:rsidRPr="00B4497F">
        <w:t>First</w:t>
      </w:r>
      <w:r w:rsidR="00095152">
        <w:t xml:space="preserve"> </w:t>
      </w:r>
      <w:r w:rsidRPr="00B4497F">
        <w:t>Nations</w:t>
      </w:r>
      <w:r w:rsidR="00095152">
        <w:t xml:space="preserve"> </w:t>
      </w:r>
      <w:r w:rsidRPr="00B4497F">
        <w:t>understand</w:t>
      </w:r>
      <w:r w:rsidR="00095152">
        <w:t xml:space="preserve"> </w:t>
      </w:r>
      <w:r w:rsidRPr="00B4497F">
        <w:t>that</w:t>
      </w:r>
      <w:r w:rsidR="00095152">
        <w:t xml:space="preserve"> </w:t>
      </w:r>
      <w:r w:rsidRPr="00B4497F">
        <w:t>declining</w:t>
      </w:r>
      <w:r w:rsidR="00095152">
        <w:t xml:space="preserve"> </w:t>
      </w:r>
      <w:r w:rsidRPr="00B4497F">
        <w:t>river</w:t>
      </w:r>
      <w:r w:rsidR="00095152">
        <w:t xml:space="preserve"> </w:t>
      </w:r>
      <w:r w:rsidRPr="00B4497F">
        <w:t>health</w:t>
      </w:r>
      <w:r w:rsidR="00095152">
        <w:t xml:space="preserve"> </w:t>
      </w:r>
      <w:r w:rsidRPr="00B4497F">
        <w:t>and</w:t>
      </w:r>
      <w:r w:rsidR="00095152">
        <w:t xml:space="preserve"> </w:t>
      </w:r>
      <w:r w:rsidRPr="00B4497F">
        <w:t>low</w:t>
      </w:r>
      <w:r w:rsidR="00095152">
        <w:t xml:space="preserve"> </w:t>
      </w:r>
      <w:r w:rsidRPr="00B4497F">
        <w:t>flows</w:t>
      </w:r>
      <w:r w:rsidR="00095152">
        <w:t xml:space="preserve"> </w:t>
      </w:r>
      <w:r w:rsidRPr="00B4497F">
        <w:t>in</w:t>
      </w:r>
      <w:r w:rsidR="00095152">
        <w:t xml:space="preserve"> </w:t>
      </w:r>
      <w:r w:rsidRPr="00B4497F">
        <w:t>one</w:t>
      </w:r>
      <w:r w:rsidR="00095152">
        <w:t xml:space="preserve"> </w:t>
      </w:r>
      <w:r w:rsidRPr="00B4497F">
        <w:t>part</w:t>
      </w:r>
      <w:r w:rsidR="00095152">
        <w:t xml:space="preserve"> </w:t>
      </w:r>
      <w:r w:rsidRPr="00B4497F">
        <w:t>of</w:t>
      </w:r>
      <w:r w:rsidR="00095152">
        <w:t xml:space="preserve"> </w:t>
      </w:r>
      <w:r w:rsidRPr="00B4497F">
        <w:t>the</w:t>
      </w:r>
      <w:r w:rsidR="00095152">
        <w:t xml:space="preserve"> </w:t>
      </w:r>
      <w:r w:rsidRPr="00B4497F">
        <w:t>Basin</w:t>
      </w:r>
      <w:r w:rsidR="00095152">
        <w:t xml:space="preserve"> </w:t>
      </w:r>
      <w:r w:rsidRPr="00B4497F">
        <w:t>can</w:t>
      </w:r>
      <w:r w:rsidR="00095152">
        <w:t xml:space="preserve"> </w:t>
      </w:r>
      <w:r w:rsidRPr="00B4497F">
        <w:t>affect</w:t>
      </w:r>
      <w:r w:rsidR="00095152">
        <w:t xml:space="preserve"> </w:t>
      </w:r>
      <w:r w:rsidRPr="00B4497F">
        <w:t>communities</w:t>
      </w:r>
      <w:r w:rsidR="00095152">
        <w:t xml:space="preserve"> </w:t>
      </w:r>
      <w:r w:rsidRPr="00B4497F">
        <w:t>and</w:t>
      </w:r>
      <w:r w:rsidR="00095152">
        <w:t xml:space="preserve"> </w:t>
      </w:r>
      <w:r w:rsidRPr="00B4497F">
        <w:t>cultural</w:t>
      </w:r>
      <w:r w:rsidR="00095152">
        <w:t xml:space="preserve"> </w:t>
      </w:r>
      <w:r w:rsidRPr="00B4497F">
        <w:t>outcomes</w:t>
      </w:r>
      <w:r w:rsidR="00095152">
        <w:t xml:space="preserve"> </w:t>
      </w:r>
      <w:r w:rsidRPr="00B4497F">
        <w:t>across</w:t>
      </w:r>
      <w:r w:rsidR="00095152">
        <w:t xml:space="preserve"> </w:t>
      </w:r>
      <w:r w:rsidRPr="00B4497F">
        <w:t>the</w:t>
      </w:r>
      <w:r w:rsidR="00095152">
        <w:t xml:space="preserve"> </w:t>
      </w:r>
      <w:r w:rsidRPr="00B4497F">
        <w:t>region.</w:t>
      </w:r>
      <w:r w:rsidR="00095152">
        <w:t xml:space="preserve"> </w:t>
      </w:r>
    </w:p>
    <w:p w14:paraId="560DE0CB" w14:textId="2BC2ECB0" w:rsidR="00DA1A1A" w:rsidRPr="00B4497F" w:rsidRDefault="00DA1A1A" w:rsidP="00B4497F">
      <w:r w:rsidRPr="00B4497F">
        <w:t>Nations</w:t>
      </w:r>
      <w:r w:rsidR="00095152">
        <w:t xml:space="preserve"> </w:t>
      </w:r>
      <w:r w:rsidRPr="00B4497F">
        <w:t>want</w:t>
      </w:r>
      <w:r w:rsidR="00095152">
        <w:t xml:space="preserve"> </w:t>
      </w:r>
      <w:r w:rsidRPr="00B4497F">
        <w:t>to</w:t>
      </w:r>
      <w:r w:rsidR="00095152">
        <w:t xml:space="preserve"> </w:t>
      </w:r>
      <w:r w:rsidRPr="00B4497F">
        <w:t>see</w:t>
      </w:r>
      <w:r w:rsidR="00095152">
        <w:t xml:space="preserve"> </w:t>
      </w:r>
      <w:r w:rsidRPr="00B4497F">
        <w:t>improvements</w:t>
      </w:r>
      <w:r w:rsidR="00095152">
        <w:t xml:space="preserve"> </w:t>
      </w:r>
      <w:r w:rsidRPr="00B4497F">
        <w:t>in</w:t>
      </w:r>
      <w:r w:rsidR="00095152">
        <w:t xml:space="preserve"> </w:t>
      </w:r>
      <w:r w:rsidRPr="00B4497F">
        <w:t>water</w:t>
      </w:r>
      <w:r w:rsidR="00095152">
        <w:t xml:space="preserve"> </w:t>
      </w:r>
      <w:r w:rsidRPr="00B4497F">
        <w:t>quality</w:t>
      </w:r>
      <w:r w:rsidR="00095152">
        <w:t xml:space="preserve"> </w:t>
      </w:r>
      <w:r w:rsidRPr="00B4497F">
        <w:t>and</w:t>
      </w:r>
      <w:r w:rsidR="00095152">
        <w:t xml:space="preserve"> </w:t>
      </w:r>
      <w:r w:rsidRPr="00B4497F">
        <w:t>the</w:t>
      </w:r>
      <w:r w:rsidR="00095152">
        <w:t xml:space="preserve"> </w:t>
      </w:r>
      <w:r w:rsidRPr="00B4497F">
        <w:t>volume</w:t>
      </w:r>
      <w:r w:rsidR="00095152">
        <w:t xml:space="preserve"> </w:t>
      </w:r>
      <w:r w:rsidRPr="00B4497F">
        <w:t>and</w:t>
      </w:r>
      <w:r w:rsidR="00095152">
        <w:t xml:space="preserve"> </w:t>
      </w:r>
      <w:r w:rsidRPr="00B4497F">
        <w:t>timing</w:t>
      </w:r>
      <w:r w:rsidR="00095152">
        <w:t xml:space="preserve"> </w:t>
      </w:r>
      <w:r w:rsidRPr="00B4497F">
        <w:t>of</w:t>
      </w:r>
      <w:r w:rsidR="00095152">
        <w:t xml:space="preserve"> </w:t>
      </w:r>
      <w:r w:rsidRPr="00B4497F">
        <w:t>flows</w:t>
      </w:r>
      <w:r w:rsidR="00095152">
        <w:t xml:space="preserve"> </w:t>
      </w:r>
      <w:r w:rsidRPr="00B4497F">
        <w:t>in</w:t>
      </w:r>
      <w:r w:rsidR="00095152">
        <w:t xml:space="preserve"> </w:t>
      </w:r>
      <w:r w:rsidRPr="00B4497F">
        <w:t>all</w:t>
      </w:r>
      <w:r w:rsidR="00095152">
        <w:t xml:space="preserve"> </w:t>
      </w:r>
      <w:r w:rsidRPr="00B4497F">
        <w:t>major</w:t>
      </w:r>
      <w:r w:rsidR="00095152">
        <w:t xml:space="preserve"> </w:t>
      </w:r>
      <w:r w:rsidRPr="00B4497F">
        <w:t>rivers,</w:t>
      </w:r>
      <w:r w:rsidR="00095152">
        <w:t xml:space="preserve"> </w:t>
      </w:r>
      <w:r w:rsidRPr="00B4497F">
        <w:t>and</w:t>
      </w:r>
      <w:r w:rsidR="00095152">
        <w:t xml:space="preserve"> </w:t>
      </w:r>
      <w:r w:rsidRPr="00B4497F">
        <w:t>particularly</w:t>
      </w:r>
      <w:r w:rsidR="00095152">
        <w:t xml:space="preserve"> </w:t>
      </w:r>
      <w:r w:rsidRPr="00B4497F">
        <w:t>in</w:t>
      </w:r>
      <w:r w:rsidR="00095152">
        <w:t xml:space="preserve"> </w:t>
      </w:r>
      <w:r w:rsidRPr="00B4497F">
        <w:t>degraded</w:t>
      </w:r>
      <w:r w:rsidR="00095152">
        <w:t xml:space="preserve"> </w:t>
      </w:r>
      <w:r w:rsidRPr="00B4497F">
        <w:t>river</w:t>
      </w:r>
      <w:r w:rsidR="00095152">
        <w:t xml:space="preserve"> </w:t>
      </w:r>
      <w:r w:rsidRPr="00B4497F">
        <w:t>systems.</w:t>
      </w:r>
      <w:r w:rsidR="00095152">
        <w:t xml:space="preserve"> </w:t>
      </w:r>
      <w:r w:rsidRPr="00B4497F">
        <w:t>Improved</w:t>
      </w:r>
      <w:r w:rsidR="00095152">
        <w:t xml:space="preserve"> </w:t>
      </w:r>
      <w:r w:rsidRPr="00B4497F">
        <w:t>seasonality</w:t>
      </w:r>
      <w:r w:rsidR="00095152">
        <w:t xml:space="preserve"> </w:t>
      </w:r>
      <w:r w:rsidRPr="00B4497F">
        <w:t>of</w:t>
      </w:r>
      <w:r w:rsidR="00095152">
        <w:t xml:space="preserve"> </w:t>
      </w:r>
      <w:r w:rsidRPr="00B4497F">
        <w:t>flows,</w:t>
      </w:r>
      <w:r w:rsidR="00095152">
        <w:t xml:space="preserve"> </w:t>
      </w:r>
      <w:r w:rsidRPr="00B4497F">
        <w:t>informed</w:t>
      </w:r>
      <w:r w:rsidR="00095152">
        <w:t xml:space="preserve"> </w:t>
      </w:r>
      <w:r w:rsidRPr="00B4497F">
        <w:t>by</w:t>
      </w:r>
      <w:r w:rsidR="00095152">
        <w:t xml:space="preserve"> </w:t>
      </w:r>
      <w:r w:rsidRPr="00B4497F">
        <w:t>First</w:t>
      </w:r>
      <w:r w:rsidR="00095152">
        <w:t xml:space="preserve"> </w:t>
      </w:r>
      <w:r w:rsidRPr="00B4497F">
        <w:t>Nations’</w:t>
      </w:r>
      <w:r w:rsidR="00095152">
        <w:t xml:space="preserve"> </w:t>
      </w:r>
      <w:r w:rsidRPr="00B4497F">
        <w:t>science</w:t>
      </w:r>
      <w:r w:rsidR="00095152">
        <w:t xml:space="preserve"> </w:t>
      </w:r>
      <w:r w:rsidRPr="00B4497F">
        <w:t>and</w:t>
      </w:r>
      <w:r w:rsidR="00095152">
        <w:t xml:space="preserve"> </w:t>
      </w:r>
      <w:r w:rsidRPr="00B4497F">
        <w:t>traditional</w:t>
      </w:r>
      <w:r w:rsidR="00095152">
        <w:t xml:space="preserve"> </w:t>
      </w:r>
      <w:r w:rsidRPr="00B4497F">
        <w:t>knowledge,</w:t>
      </w:r>
      <w:r w:rsidR="00095152">
        <w:t xml:space="preserve"> </w:t>
      </w:r>
      <w:r w:rsidRPr="00B4497F">
        <w:t>is</w:t>
      </w:r>
      <w:r w:rsidR="00095152">
        <w:t xml:space="preserve"> </w:t>
      </w:r>
      <w:r w:rsidRPr="00B4497F">
        <w:t>a</w:t>
      </w:r>
      <w:r w:rsidR="00095152">
        <w:t xml:space="preserve"> </w:t>
      </w:r>
      <w:r w:rsidRPr="00B4497F">
        <w:t>key</w:t>
      </w:r>
      <w:r w:rsidR="00095152">
        <w:t xml:space="preserve"> </w:t>
      </w:r>
      <w:r w:rsidRPr="00B4497F">
        <w:t>to</w:t>
      </w:r>
      <w:r w:rsidR="00095152">
        <w:t xml:space="preserve"> </w:t>
      </w:r>
      <w:r w:rsidRPr="00B4497F">
        <w:t>sustaining</w:t>
      </w:r>
      <w:r w:rsidR="00095152">
        <w:t xml:space="preserve"> </w:t>
      </w:r>
      <w:r w:rsidRPr="00B4497F">
        <w:t>the</w:t>
      </w:r>
      <w:r w:rsidR="00095152">
        <w:t xml:space="preserve"> </w:t>
      </w:r>
      <w:r w:rsidRPr="00B4497F">
        <w:t>cultural</w:t>
      </w:r>
      <w:r w:rsidR="00095152">
        <w:t xml:space="preserve"> </w:t>
      </w:r>
      <w:r w:rsidRPr="00B4497F">
        <w:t>health</w:t>
      </w:r>
      <w:r w:rsidR="00095152">
        <w:t xml:space="preserve"> </w:t>
      </w:r>
      <w:r w:rsidRPr="00B4497F">
        <w:t>of</w:t>
      </w:r>
      <w:r w:rsidR="00095152">
        <w:t xml:space="preserve"> </w:t>
      </w:r>
      <w:r w:rsidRPr="00B4497F">
        <w:t>major</w:t>
      </w:r>
      <w:r w:rsidR="00095152">
        <w:t xml:space="preserve"> </w:t>
      </w:r>
      <w:r w:rsidRPr="00B4497F">
        <w:t>waterways.</w:t>
      </w:r>
      <w:r w:rsidR="00B4497F">
        <w:t xml:space="preserve"> </w:t>
      </w:r>
      <w:r w:rsidRPr="00B4497F">
        <w:t>Addressing</w:t>
      </w:r>
      <w:r w:rsidR="00095152">
        <w:t xml:space="preserve"> </w:t>
      </w:r>
      <w:r w:rsidRPr="00B4497F">
        <w:t>barriers</w:t>
      </w:r>
      <w:r w:rsidR="00095152">
        <w:t xml:space="preserve"> </w:t>
      </w:r>
      <w:r w:rsidRPr="00B4497F">
        <w:t>and</w:t>
      </w:r>
      <w:r w:rsidR="00095152">
        <w:t xml:space="preserve"> </w:t>
      </w:r>
      <w:r w:rsidRPr="00B4497F">
        <w:t>constraints,</w:t>
      </w:r>
      <w:r w:rsidR="00095152">
        <w:t xml:space="preserve"> </w:t>
      </w:r>
      <w:r w:rsidRPr="00B4497F">
        <w:t>such</w:t>
      </w:r>
      <w:r w:rsidR="00095152">
        <w:t xml:space="preserve"> </w:t>
      </w:r>
      <w:r w:rsidRPr="00B4497F">
        <w:t>as</w:t>
      </w:r>
      <w:r w:rsidR="00095152">
        <w:t xml:space="preserve"> </w:t>
      </w:r>
      <w:r w:rsidRPr="00B4497F">
        <w:t>barriers</w:t>
      </w:r>
      <w:r w:rsidR="00095152">
        <w:t xml:space="preserve"> </w:t>
      </w:r>
      <w:r w:rsidRPr="00B4497F">
        <w:t>to</w:t>
      </w:r>
      <w:r w:rsidR="00095152">
        <w:t xml:space="preserve"> </w:t>
      </w:r>
      <w:r w:rsidRPr="00B4497F">
        <w:t>fish</w:t>
      </w:r>
      <w:r w:rsidR="00095152">
        <w:t xml:space="preserve"> </w:t>
      </w:r>
      <w:r w:rsidRPr="00B4497F">
        <w:t>movement,</w:t>
      </w:r>
      <w:r w:rsidR="00095152">
        <w:t xml:space="preserve"> </w:t>
      </w:r>
      <w:r w:rsidRPr="00B4497F">
        <w:t>is</w:t>
      </w:r>
      <w:r w:rsidR="00095152">
        <w:t xml:space="preserve"> </w:t>
      </w:r>
      <w:r w:rsidRPr="00B4497F">
        <w:t>essential</w:t>
      </w:r>
      <w:r w:rsidR="00095152">
        <w:t xml:space="preserve"> </w:t>
      </w:r>
      <w:r w:rsidRPr="00B4497F">
        <w:t>to</w:t>
      </w:r>
      <w:r w:rsidR="00095152">
        <w:t xml:space="preserve"> </w:t>
      </w:r>
      <w:r w:rsidRPr="00B4497F">
        <w:t>sustain</w:t>
      </w:r>
      <w:r w:rsidR="00095152">
        <w:t xml:space="preserve"> </w:t>
      </w:r>
      <w:r w:rsidRPr="00B4497F">
        <w:t>the</w:t>
      </w:r>
      <w:r w:rsidR="00095152">
        <w:t xml:space="preserve"> </w:t>
      </w:r>
      <w:r w:rsidRPr="00B4497F">
        <w:t>interconnectivity</w:t>
      </w:r>
      <w:r w:rsidR="00095152">
        <w:t xml:space="preserve"> </w:t>
      </w:r>
      <w:r w:rsidRPr="00B4497F">
        <w:t>which</w:t>
      </w:r>
      <w:r w:rsidR="00095152">
        <w:t xml:space="preserve"> </w:t>
      </w:r>
      <w:r w:rsidRPr="00B4497F">
        <w:t>underpins</w:t>
      </w:r>
      <w:r w:rsidR="00095152">
        <w:t xml:space="preserve"> </w:t>
      </w:r>
      <w:r w:rsidR="00A561DC">
        <w:t>First Nation</w:t>
      </w:r>
      <w:r w:rsidR="00095152">
        <w:t xml:space="preserve"> </w:t>
      </w:r>
      <w:r w:rsidRPr="00B4497F">
        <w:t>stories</w:t>
      </w:r>
      <w:r w:rsidR="00095152">
        <w:t xml:space="preserve"> </w:t>
      </w:r>
      <w:r w:rsidRPr="00B4497F">
        <w:t>and</w:t>
      </w:r>
      <w:r w:rsidR="00095152">
        <w:t xml:space="preserve"> </w:t>
      </w:r>
      <w:r w:rsidRPr="00B4497F">
        <w:t>cultural</w:t>
      </w:r>
      <w:r w:rsidR="00095152">
        <w:t xml:space="preserve"> </w:t>
      </w:r>
      <w:r w:rsidRPr="00B4497F">
        <w:t>values.</w:t>
      </w:r>
      <w:r w:rsidR="00095152">
        <w:t xml:space="preserve"> </w:t>
      </w:r>
      <w:r w:rsidRPr="00B4497F">
        <w:t>Improving</w:t>
      </w:r>
      <w:r w:rsidR="00095152">
        <w:t xml:space="preserve"> </w:t>
      </w:r>
      <w:r w:rsidRPr="00B4497F">
        <w:t>the</w:t>
      </w:r>
      <w:r w:rsidR="00095152">
        <w:t xml:space="preserve"> </w:t>
      </w:r>
      <w:r w:rsidRPr="00B4497F">
        <w:t>health</w:t>
      </w:r>
      <w:r w:rsidR="00095152">
        <w:t xml:space="preserve"> </w:t>
      </w:r>
      <w:r w:rsidRPr="00B4497F">
        <w:t>of</w:t>
      </w:r>
      <w:r w:rsidR="00095152">
        <w:t xml:space="preserve"> </w:t>
      </w:r>
      <w:r w:rsidRPr="00B4497F">
        <w:t>tributary</w:t>
      </w:r>
      <w:r w:rsidR="00095152">
        <w:t xml:space="preserve"> </w:t>
      </w:r>
      <w:r w:rsidRPr="00B4497F">
        <w:t>waterways</w:t>
      </w:r>
      <w:r w:rsidR="00095152">
        <w:t xml:space="preserve"> </w:t>
      </w:r>
      <w:r w:rsidRPr="00B4497F">
        <w:t>and</w:t>
      </w:r>
      <w:r w:rsidR="00095152">
        <w:t xml:space="preserve"> </w:t>
      </w:r>
      <w:r w:rsidRPr="00B4497F">
        <w:t>ensuring</w:t>
      </w:r>
      <w:r w:rsidR="00095152">
        <w:t xml:space="preserve"> </w:t>
      </w:r>
      <w:r w:rsidRPr="00B4497F">
        <w:t>adequate</w:t>
      </w:r>
      <w:r w:rsidR="00095152">
        <w:t xml:space="preserve"> </w:t>
      </w:r>
      <w:r w:rsidRPr="00B4497F">
        <w:t>flows,</w:t>
      </w:r>
      <w:r w:rsidR="00095152">
        <w:t xml:space="preserve"> </w:t>
      </w:r>
      <w:r w:rsidRPr="00B4497F">
        <w:t>is</w:t>
      </w:r>
      <w:r w:rsidR="00095152">
        <w:t xml:space="preserve"> </w:t>
      </w:r>
      <w:r w:rsidRPr="00B4497F">
        <w:t>also</w:t>
      </w:r>
      <w:r w:rsidR="00095152">
        <w:t xml:space="preserve"> </w:t>
      </w:r>
      <w:r w:rsidRPr="00B4497F">
        <w:t>a</w:t>
      </w:r>
      <w:r w:rsidR="00095152">
        <w:t xml:space="preserve"> </w:t>
      </w:r>
      <w:r w:rsidRPr="00B4497F">
        <w:t>key</w:t>
      </w:r>
      <w:r w:rsidR="00095152">
        <w:t xml:space="preserve"> </w:t>
      </w:r>
      <w:r w:rsidRPr="00B4497F">
        <w:t>to</w:t>
      </w:r>
      <w:r w:rsidR="00095152">
        <w:t xml:space="preserve"> </w:t>
      </w:r>
      <w:r w:rsidRPr="00B4497F">
        <w:t>revitalising</w:t>
      </w:r>
      <w:r w:rsidR="00095152">
        <w:t xml:space="preserve"> </w:t>
      </w:r>
      <w:r w:rsidRPr="00B4497F">
        <w:t>major</w:t>
      </w:r>
      <w:r w:rsidR="00095152">
        <w:t xml:space="preserve"> </w:t>
      </w:r>
      <w:r w:rsidRPr="00B4497F">
        <w:t>rivers.</w:t>
      </w:r>
    </w:p>
    <w:p w14:paraId="439D7A35" w14:textId="4771568F" w:rsidR="008149AC" w:rsidRDefault="00DA1A1A" w:rsidP="00714DB0">
      <w:r w:rsidRPr="00B4497F">
        <w:t>Participating</w:t>
      </w:r>
      <w:r w:rsidR="00095152">
        <w:t xml:space="preserve"> </w:t>
      </w:r>
      <w:r w:rsidRPr="00B4497F">
        <w:t>Nations’</w:t>
      </w:r>
      <w:r w:rsidR="00095152">
        <w:t xml:space="preserve"> </w:t>
      </w:r>
      <w:r w:rsidRPr="00B4497F">
        <w:t>contributions</w:t>
      </w:r>
      <w:r w:rsidR="00095152">
        <w:t xml:space="preserve"> </w:t>
      </w:r>
      <w:r w:rsidRPr="00B4497F">
        <w:t>stressed</w:t>
      </w:r>
      <w:r w:rsidR="00095152">
        <w:t xml:space="preserve"> </w:t>
      </w:r>
      <w:r w:rsidRPr="00B4497F">
        <w:t>the</w:t>
      </w:r>
      <w:r w:rsidR="00095152">
        <w:t xml:space="preserve"> </w:t>
      </w:r>
      <w:r w:rsidRPr="00B4497F">
        <w:t>significance</w:t>
      </w:r>
      <w:r w:rsidR="00095152">
        <w:t xml:space="preserve"> </w:t>
      </w:r>
      <w:r w:rsidRPr="00B4497F">
        <w:t>of</w:t>
      </w:r>
      <w:r w:rsidR="00095152">
        <w:t xml:space="preserve"> </w:t>
      </w:r>
      <w:r w:rsidRPr="00B4497F">
        <w:t>wetlands,</w:t>
      </w:r>
      <w:r w:rsidR="00095152">
        <w:t xml:space="preserve"> </w:t>
      </w:r>
      <w:r w:rsidRPr="00B4497F">
        <w:t>billabongs</w:t>
      </w:r>
      <w:r w:rsidR="00095152">
        <w:t xml:space="preserve"> </w:t>
      </w:r>
      <w:r w:rsidRPr="00B4497F">
        <w:t>and</w:t>
      </w:r>
      <w:r w:rsidR="00095152">
        <w:t xml:space="preserve"> </w:t>
      </w:r>
      <w:r w:rsidRPr="00B4497F">
        <w:t>floodplains.</w:t>
      </w:r>
      <w:r w:rsidR="00095152">
        <w:t xml:space="preserve"> </w:t>
      </w:r>
      <w:r w:rsidRPr="00B4497F">
        <w:t>Nations</w:t>
      </w:r>
      <w:r w:rsidR="00095152">
        <w:t xml:space="preserve"> </w:t>
      </w:r>
      <w:r w:rsidRPr="00B4497F">
        <w:t>want</w:t>
      </w:r>
      <w:r w:rsidR="00095152">
        <w:t xml:space="preserve"> </w:t>
      </w:r>
      <w:r w:rsidRPr="00B4497F">
        <w:t>to</w:t>
      </w:r>
      <w:r w:rsidR="00095152">
        <w:t xml:space="preserve"> </w:t>
      </w:r>
      <w:r w:rsidRPr="00B4497F">
        <w:t>see</w:t>
      </w:r>
      <w:r w:rsidR="00095152">
        <w:t xml:space="preserve"> </w:t>
      </w:r>
      <w:r w:rsidRPr="00B4497F">
        <w:t>life</w:t>
      </w:r>
      <w:r w:rsidR="00095152">
        <w:t xml:space="preserve"> </w:t>
      </w:r>
      <w:r w:rsidRPr="00B4497F">
        <w:t>return</w:t>
      </w:r>
      <w:r w:rsidR="00095152">
        <w:t xml:space="preserve"> </w:t>
      </w:r>
      <w:r w:rsidRPr="00B4497F">
        <w:t>to</w:t>
      </w:r>
      <w:r w:rsidR="00095152">
        <w:t xml:space="preserve"> </w:t>
      </w:r>
      <w:r w:rsidRPr="00B4497F">
        <w:t>these</w:t>
      </w:r>
      <w:r w:rsidR="00F30FA6">
        <w:t xml:space="preserve"> </w:t>
      </w:r>
      <w:r w:rsidRPr="00B4497F">
        <w:t>culturally</w:t>
      </w:r>
      <w:r w:rsidR="00F30FA6">
        <w:t xml:space="preserve"> </w:t>
      </w:r>
      <w:r w:rsidRPr="00B4497F">
        <w:t>significant</w:t>
      </w:r>
      <w:r w:rsidR="00F30FA6">
        <w:t xml:space="preserve"> </w:t>
      </w:r>
      <w:r w:rsidRPr="00B4497F">
        <w:t>places</w:t>
      </w:r>
      <w:r w:rsidR="00F30FA6">
        <w:t xml:space="preserve"> </w:t>
      </w:r>
      <w:r w:rsidRPr="00B4497F">
        <w:t>through</w:t>
      </w:r>
      <w:r w:rsidR="00F30FA6">
        <w:t xml:space="preserve"> </w:t>
      </w:r>
      <w:r w:rsidRPr="00B4497F">
        <w:t>watering</w:t>
      </w:r>
      <w:r w:rsidR="00F30FA6">
        <w:t xml:space="preserve"> </w:t>
      </w:r>
      <w:r w:rsidRPr="00B4497F">
        <w:t>activities</w:t>
      </w:r>
      <w:r w:rsidR="00F30FA6">
        <w:t xml:space="preserve"> </w:t>
      </w:r>
      <w:r w:rsidRPr="00B4497F">
        <w:t>that</w:t>
      </w:r>
      <w:r w:rsidR="00F30FA6">
        <w:t xml:space="preserve"> </w:t>
      </w:r>
      <w:r w:rsidRPr="00B4497F">
        <w:t>create</w:t>
      </w:r>
      <w:r w:rsidR="00F30FA6">
        <w:t xml:space="preserve"> </w:t>
      </w:r>
      <w:r w:rsidRPr="00B4497F">
        <w:t>connectivity</w:t>
      </w:r>
      <w:r w:rsidR="00F30FA6">
        <w:t xml:space="preserve"> </w:t>
      </w:r>
      <w:r w:rsidRPr="00B4497F">
        <w:t>between</w:t>
      </w:r>
      <w:r w:rsidR="00F30FA6">
        <w:t xml:space="preserve"> </w:t>
      </w:r>
      <w:r w:rsidRPr="00B4497F">
        <w:t>rivers</w:t>
      </w:r>
      <w:r w:rsidR="00F30FA6">
        <w:t xml:space="preserve"> </w:t>
      </w:r>
      <w:r w:rsidRPr="00B4497F">
        <w:t>and</w:t>
      </w:r>
      <w:r w:rsidR="00F30FA6">
        <w:t xml:space="preserve"> </w:t>
      </w:r>
      <w:r w:rsidRPr="00B4497F">
        <w:t>floodplains</w:t>
      </w:r>
      <w:r w:rsidR="00F30FA6">
        <w:t xml:space="preserve"> </w:t>
      </w:r>
      <w:r w:rsidRPr="00B4497F">
        <w:t>and</w:t>
      </w:r>
      <w:r w:rsidR="00F30FA6">
        <w:t xml:space="preserve"> </w:t>
      </w:r>
      <w:r w:rsidRPr="00B4497F">
        <w:t>restore</w:t>
      </w:r>
      <w:r w:rsidR="00F30FA6">
        <w:t xml:space="preserve"> </w:t>
      </w:r>
      <w:r w:rsidRPr="00B4497F">
        <w:t>the</w:t>
      </w:r>
      <w:r w:rsidR="00F30FA6">
        <w:t xml:space="preserve"> </w:t>
      </w:r>
      <w:r w:rsidRPr="00B4497F">
        <w:t>hydrological</w:t>
      </w:r>
      <w:r w:rsidR="00F30FA6">
        <w:t xml:space="preserve"> </w:t>
      </w:r>
      <w:r w:rsidRPr="00B4497F">
        <w:t>cycles</w:t>
      </w:r>
      <w:r w:rsidR="00F30FA6">
        <w:t xml:space="preserve"> </w:t>
      </w:r>
      <w:r w:rsidRPr="00B4497F">
        <w:t>of</w:t>
      </w:r>
      <w:r w:rsidR="00F30FA6">
        <w:t xml:space="preserve"> </w:t>
      </w:r>
      <w:r w:rsidRPr="00B4497F">
        <w:t>degraded</w:t>
      </w:r>
      <w:r w:rsidR="00F30FA6">
        <w:t xml:space="preserve"> </w:t>
      </w:r>
      <w:r w:rsidRPr="00B4497F">
        <w:t>wetlands,</w:t>
      </w:r>
      <w:r w:rsidR="00F30FA6">
        <w:t xml:space="preserve"> </w:t>
      </w:r>
      <w:r w:rsidRPr="00B4497F">
        <w:t>thereby</w:t>
      </w:r>
      <w:r w:rsidR="00F30FA6">
        <w:t xml:space="preserve"> </w:t>
      </w:r>
      <w:r w:rsidRPr="00B4497F">
        <w:t>supporting</w:t>
      </w:r>
      <w:r w:rsidR="00F30FA6">
        <w:t xml:space="preserve"> </w:t>
      </w:r>
      <w:r w:rsidRPr="00B4497F">
        <w:t>cultural</w:t>
      </w:r>
      <w:r w:rsidR="00F30FA6">
        <w:t xml:space="preserve"> </w:t>
      </w:r>
      <w:r w:rsidRPr="00B4497F">
        <w:t>values</w:t>
      </w:r>
      <w:r w:rsidR="00F30FA6">
        <w:t xml:space="preserve"> </w:t>
      </w:r>
      <w:r w:rsidRPr="00B4497F">
        <w:t>and</w:t>
      </w:r>
      <w:r w:rsidR="00F30FA6">
        <w:t xml:space="preserve"> </w:t>
      </w:r>
      <w:r w:rsidRPr="00B4497F">
        <w:t>resources.</w:t>
      </w:r>
      <w:r w:rsidR="00F30FA6">
        <w:t xml:space="preserve"> </w:t>
      </w:r>
    </w:p>
    <w:p w14:paraId="3C1F2FC6" w14:textId="1FBB7F44" w:rsidR="00DA1A1A" w:rsidRPr="00B4497F" w:rsidRDefault="00DA1A1A" w:rsidP="00B4497F">
      <w:r w:rsidRPr="00B4497F">
        <w:t>Participating</w:t>
      </w:r>
      <w:r w:rsidR="00F30FA6">
        <w:t xml:space="preserve"> </w:t>
      </w:r>
      <w:r w:rsidRPr="00B4497F">
        <w:t>Nations</w:t>
      </w:r>
      <w:r w:rsidR="00F30FA6">
        <w:t xml:space="preserve"> </w:t>
      </w:r>
      <w:r w:rsidRPr="00B4497F">
        <w:t>identified</w:t>
      </w:r>
      <w:r w:rsidR="00F30FA6">
        <w:t xml:space="preserve"> </w:t>
      </w:r>
      <w:r w:rsidRPr="00B4497F">
        <w:t>key</w:t>
      </w:r>
      <w:r w:rsidR="00F30FA6">
        <w:t xml:space="preserve"> </w:t>
      </w:r>
      <w:r w:rsidRPr="00B4497F">
        <w:t>plant</w:t>
      </w:r>
      <w:r w:rsidR="00F30FA6">
        <w:t xml:space="preserve"> </w:t>
      </w:r>
      <w:r w:rsidRPr="00B4497F">
        <w:t>and</w:t>
      </w:r>
      <w:r w:rsidR="00F30FA6">
        <w:t xml:space="preserve"> </w:t>
      </w:r>
      <w:r w:rsidRPr="00B4497F">
        <w:t>animal</w:t>
      </w:r>
      <w:r w:rsidR="00F30FA6">
        <w:t xml:space="preserve"> </w:t>
      </w:r>
      <w:r w:rsidRPr="00B4497F">
        <w:t>species</w:t>
      </w:r>
      <w:r w:rsidR="00F30FA6">
        <w:t xml:space="preserve"> </w:t>
      </w:r>
      <w:r w:rsidRPr="00B4497F">
        <w:t>that</w:t>
      </w:r>
      <w:r w:rsidR="00F30FA6">
        <w:t xml:space="preserve"> </w:t>
      </w:r>
      <w:r w:rsidRPr="00B4497F">
        <w:t>are</w:t>
      </w:r>
      <w:r w:rsidR="00F30FA6">
        <w:t xml:space="preserve"> </w:t>
      </w:r>
      <w:r w:rsidRPr="00B4497F">
        <w:t>most</w:t>
      </w:r>
      <w:r w:rsidR="00F30FA6">
        <w:t xml:space="preserve"> </w:t>
      </w:r>
      <w:r w:rsidRPr="00B4497F">
        <w:t>in</w:t>
      </w:r>
      <w:r w:rsidR="00F30FA6">
        <w:t xml:space="preserve"> </w:t>
      </w:r>
      <w:r w:rsidRPr="00B4497F">
        <w:t>need</w:t>
      </w:r>
      <w:r w:rsidR="00F30FA6">
        <w:t xml:space="preserve"> </w:t>
      </w:r>
      <w:r w:rsidRPr="00B4497F">
        <w:t>of</w:t>
      </w:r>
      <w:r w:rsidR="00F30FA6">
        <w:t xml:space="preserve"> </w:t>
      </w:r>
      <w:r w:rsidRPr="00B4497F">
        <w:t>watering</w:t>
      </w:r>
      <w:r w:rsidR="00F30FA6">
        <w:t xml:space="preserve"> </w:t>
      </w:r>
      <w:r w:rsidRPr="00B4497F">
        <w:t>in</w:t>
      </w:r>
      <w:r w:rsidR="00F30FA6">
        <w:t xml:space="preserve"> </w:t>
      </w:r>
      <w:r w:rsidRPr="00B4497F">
        <w:t>the</w:t>
      </w:r>
      <w:r w:rsidR="00F30FA6">
        <w:t xml:space="preserve"> </w:t>
      </w:r>
      <w:r w:rsidRPr="00B4497F">
        <w:t>2020</w:t>
      </w:r>
      <w:r w:rsidR="00182619">
        <w:noBreakHyphen/>
      </w:r>
      <w:r w:rsidRPr="00B4497F">
        <w:t>21</w:t>
      </w:r>
      <w:r w:rsidR="00F30FA6">
        <w:t xml:space="preserve"> </w:t>
      </w:r>
      <w:r w:rsidRPr="00B4497F">
        <w:t>watering</w:t>
      </w:r>
      <w:r w:rsidR="00F30FA6">
        <w:t xml:space="preserve"> </w:t>
      </w:r>
      <w:r w:rsidRPr="00B4497F">
        <w:t>year.</w:t>
      </w:r>
      <w:r w:rsidR="00335E22">
        <w:t xml:space="preserve"> </w:t>
      </w:r>
      <w:r w:rsidRPr="00B4497F">
        <w:t>Key</w:t>
      </w:r>
      <w:r w:rsidR="00F30FA6">
        <w:t xml:space="preserve"> </w:t>
      </w:r>
      <w:r w:rsidRPr="00B4497F">
        <w:t>culturally</w:t>
      </w:r>
      <w:r w:rsidR="00F30FA6">
        <w:t xml:space="preserve"> </w:t>
      </w:r>
      <w:r w:rsidRPr="00B4497F">
        <w:t>significant</w:t>
      </w:r>
      <w:r w:rsidR="00F30FA6">
        <w:t xml:space="preserve"> </w:t>
      </w:r>
      <w:r w:rsidRPr="00B4497F">
        <w:t>fish</w:t>
      </w:r>
      <w:r w:rsidR="00F30FA6">
        <w:t xml:space="preserve"> </w:t>
      </w:r>
      <w:r w:rsidRPr="00B4497F">
        <w:t>suc</w:t>
      </w:r>
      <w:r w:rsidR="00335E22">
        <w:t>h</w:t>
      </w:r>
      <w:r w:rsidR="00F30FA6">
        <w:t xml:space="preserve"> </w:t>
      </w:r>
      <w:r w:rsidRPr="00B4497F">
        <w:t>has</w:t>
      </w:r>
      <w:r w:rsidR="00F30FA6">
        <w:t xml:space="preserve"> </w:t>
      </w:r>
      <w:r w:rsidRPr="00B4497F">
        <w:t>Murray</w:t>
      </w:r>
      <w:r w:rsidR="00F30FA6">
        <w:t xml:space="preserve"> </w:t>
      </w:r>
      <w:r w:rsidRPr="00B4497F">
        <w:t>Cod,</w:t>
      </w:r>
      <w:r w:rsidR="00F30FA6">
        <w:t xml:space="preserve"> </w:t>
      </w:r>
      <w:r w:rsidRPr="00B4497F">
        <w:t>Golden</w:t>
      </w:r>
      <w:r w:rsidR="00F30FA6">
        <w:t xml:space="preserve"> </w:t>
      </w:r>
      <w:r w:rsidRPr="00B4497F">
        <w:t>Perch</w:t>
      </w:r>
      <w:r w:rsidR="00F30FA6">
        <w:t xml:space="preserve"> </w:t>
      </w:r>
      <w:r w:rsidRPr="00B4497F">
        <w:t>(Yellowbelly)</w:t>
      </w:r>
      <w:r w:rsidR="00F30FA6">
        <w:t xml:space="preserve"> </w:t>
      </w:r>
      <w:r w:rsidRPr="00B4497F">
        <w:t>and</w:t>
      </w:r>
      <w:r w:rsidR="00F30FA6">
        <w:t xml:space="preserve"> </w:t>
      </w:r>
      <w:r w:rsidRPr="00B4497F">
        <w:t>catfish</w:t>
      </w:r>
      <w:r w:rsidR="00F30FA6">
        <w:t xml:space="preserve"> </w:t>
      </w:r>
      <w:r w:rsidRPr="00B4497F">
        <w:t>were</w:t>
      </w:r>
      <w:r w:rsidR="00F30FA6">
        <w:t xml:space="preserve"> </w:t>
      </w:r>
      <w:r w:rsidRPr="00B4497F">
        <w:t>identified</w:t>
      </w:r>
      <w:r w:rsidR="00F30FA6">
        <w:t xml:space="preserve"> </w:t>
      </w:r>
      <w:r w:rsidRPr="00B4497F">
        <w:t>as</w:t>
      </w:r>
      <w:r w:rsidR="00F30FA6">
        <w:t xml:space="preserve"> </w:t>
      </w:r>
      <w:r w:rsidRPr="00B4497F">
        <w:t>priorities</w:t>
      </w:r>
      <w:r w:rsidR="00F30FA6">
        <w:t xml:space="preserve"> </w:t>
      </w:r>
      <w:r w:rsidRPr="00B4497F">
        <w:t>by</w:t>
      </w:r>
      <w:r w:rsidR="00F30FA6">
        <w:t xml:space="preserve"> </w:t>
      </w:r>
      <w:r w:rsidRPr="00B4497F">
        <w:t>most</w:t>
      </w:r>
      <w:r w:rsidR="00F30FA6">
        <w:t xml:space="preserve"> </w:t>
      </w:r>
      <w:r w:rsidRPr="00B4497F">
        <w:t>Nations.</w:t>
      </w:r>
      <w:r w:rsidR="00F30FA6">
        <w:t xml:space="preserve"> </w:t>
      </w:r>
      <w:r w:rsidRPr="00B4497F">
        <w:t>More</w:t>
      </w:r>
      <w:r w:rsidR="00F30FA6">
        <w:t xml:space="preserve"> </w:t>
      </w:r>
      <w:r w:rsidRPr="00B4497F">
        <w:t>than</w:t>
      </w:r>
      <w:r w:rsidR="00F30FA6">
        <w:t xml:space="preserve"> </w:t>
      </w:r>
      <w:r w:rsidRPr="00B4497F">
        <w:t>half</w:t>
      </w:r>
      <w:r w:rsidR="00F30FA6">
        <w:t xml:space="preserve"> </w:t>
      </w:r>
      <w:r w:rsidRPr="00B4497F">
        <w:t>of</w:t>
      </w:r>
      <w:r w:rsidR="00F30FA6">
        <w:t xml:space="preserve"> </w:t>
      </w:r>
      <w:r w:rsidRPr="00B4497F">
        <w:t>all</w:t>
      </w:r>
      <w:r w:rsidR="00F30FA6">
        <w:t xml:space="preserve"> </w:t>
      </w:r>
      <w:r w:rsidRPr="00B4497F">
        <w:t>contributing</w:t>
      </w:r>
      <w:r w:rsidR="00F30FA6">
        <w:t xml:space="preserve"> </w:t>
      </w:r>
      <w:r w:rsidRPr="00B4497F">
        <w:t>Nations</w:t>
      </w:r>
      <w:r w:rsidR="00F30FA6">
        <w:t xml:space="preserve"> </w:t>
      </w:r>
      <w:r w:rsidRPr="00B4497F">
        <w:t>highlighted</w:t>
      </w:r>
      <w:r w:rsidR="00F30FA6">
        <w:t xml:space="preserve"> </w:t>
      </w:r>
      <w:r w:rsidRPr="00B4497F">
        <w:t>black</w:t>
      </w:r>
      <w:r w:rsidR="00F30FA6">
        <w:t xml:space="preserve"> </w:t>
      </w:r>
      <w:r w:rsidRPr="00B4497F">
        <w:t>swans,</w:t>
      </w:r>
      <w:r w:rsidR="00F30FA6">
        <w:t xml:space="preserve"> </w:t>
      </w:r>
      <w:r w:rsidRPr="00B4497F">
        <w:t>pelicans</w:t>
      </w:r>
      <w:r w:rsidR="00F30FA6">
        <w:t xml:space="preserve"> </w:t>
      </w:r>
      <w:r w:rsidRPr="00B4497F">
        <w:t>and</w:t>
      </w:r>
      <w:r w:rsidR="00F30FA6">
        <w:t xml:space="preserve"> </w:t>
      </w:r>
      <w:r w:rsidRPr="00B4497F">
        <w:t>duck</w:t>
      </w:r>
      <w:r w:rsidR="00F30FA6">
        <w:t xml:space="preserve"> </w:t>
      </w:r>
      <w:r w:rsidRPr="00B4497F">
        <w:t>species</w:t>
      </w:r>
      <w:r w:rsidR="00F30FA6">
        <w:t xml:space="preserve"> </w:t>
      </w:r>
      <w:r w:rsidRPr="00B4497F">
        <w:t>as</w:t>
      </w:r>
      <w:r w:rsidR="00F30FA6">
        <w:t xml:space="preserve"> </w:t>
      </w:r>
      <w:r w:rsidRPr="00B4497F">
        <w:t>culturally</w:t>
      </w:r>
      <w:r w:rsidR="00F30FA6">
        <w:t xml:space="preserve"> </w:t>
      </w:r>
      <w:r w:rsidRPr="00B4497F">
        <w:t>significant</w:t>
      </w:r>
      <w:r w:rsidR="00F30FA6">
        <w:t xml:space="preserve"> </w:t>
      </w:r>
      <w:r w:rsidRPr="00B4497F">
        <w:t>waterbirds</w:t>
      </w:r>
      <w:r w:rsidR="00F30FA6">
        <w:t xml:space="preserve"> </w:t>
      </w:r>
      <w:r w:rsidRPr="00B4497F">
        <w:t>that</w:t>
      </w:r>
      <w:r w:rsidR="00F30FA6">
        <w:t xml:space="preserve"> </w:t>
      </w:r>
      <w:r w:rsidRPr="00B4497F">
        <w:t>would</w:t>
      </w:r>
      <w:r w:rsidR="00F30FA6">
        <w:t xml:space="preserve"> </w:t>
      </w:r>
      <w:r w:rsidRPr="00B4497F">
        <w:t>benefit</w:t>
      </w:r>
      <w:r w:rsidR="00F30FA6">
        <w:t xml:space="preserve"> </w:t>
      </w:r>
      <w:r w:rsidRPr="00B4497F">
        <w:t>from</w:t>
      </w:r>
      <w:r w:rsidR="00F30FA6">
        <w:t xml:space="preserve"> </w:t>
      </w:r>
      <w:r w:rsidRPr="00B4497F">
        <w:t>environmental</w:t>
      </w:r>
      <w:r w:rsidR="00F30FA6">
        <w:t xml:space="preserve"> </w:t>
      </w:r>
      <w:r w:rsidRPr="00B4497F">
        <w:t>watering.</w:t>
      </w:r>
      <w:r w:rsidR="00F30FA6">
        <w:t xml:space="preserve"> </w:t>
      </w:r>
      <w:r w:rsidRPr="00B4497F">
        <w:t>Improved</w:t>
      </w:r>
      <w:r w:rsidR="00F30FA6">
        <w:t xml:space="preserve"> </w:t>
      </w:r>
      <w:r w:rsidRPr="00B4497F">
        <w:t>health</w:t>
      </w:r>
      <w:r w:rsidR="00F30FA6">
        <w:t xml:space="preserve"> </w:t>
      </w:r>
      <w:r w:rsidRPr="00B4497F">
        <w:t>and</w:t>
      </w:r>
      <w:r w:rsidR="00F30FA6">
        <w:t xml:space="preserve"> </w:t>
      </w:r>
      <w:r w:rsidRPr="00B4497F">
        <w:t>abundance</w:t>
      </w:r>
      <w:r w:rsidR="00F30FA6">
        <w:t xml:space="preserve"> </w:t>
      </w:r>
      <w:r w:rsidRPr="00B4497F">
        <w:t>of</w:t>
      </w:r>
      <w:r w:rsidR="00F30FA6">
        <w:t xml:space="preserve"> </w:t>
      </w:r>
      <w:r w:rsidRPr="00B4497F">
        <w:t>old</w:t>
      </w:r>
      <w:r w:rsidR="00F30FA6">
        <w:t xml:space="preserve"> </w:t>
      </w:r>
      <w:r w:rsidRPr="00B4497F">
        <w:t>ma</w:t>
      </w:r>
      <w:r w:rsidR="00F30FA6">
        <w:t xml:space="preserve">n </w:t>
      </w:r>
      <w:r w:rsidRPr="00B4497F">
        <w:t>weed</w:t>
      </w:r>
      <w:r w:rsidR="00F30FA6">
        <w:t xml:space="preserve"> </w:t>
      </w:r>
      <w:r w:rsidRPr="00B4497F">
        <w:t>and</w:t>
      </w:r>
      <w:r w:rsidR="00F30FA6">
        <w:t xml:space="preserve"> </w:t>
      </w:r>
      <w:r w:rsidRPr="00B4497F">
        <w:t>other</w:t>
      </w:r>
      <w:r w:rsidR="00F30FA6">
        <w:t xml:space="preserve"> </w:t>
      </w:r>
      <w:r w:rsidRPr="00B4497F">
        <w:t>medicinal</w:t>
      </w:r>
      <w:r w:rsidR="00F30FA6">
        <w:t xml:space="preserve"> </w:t>
      </w:r>
      <w:r w:rsidRPr="00B4497F">
        <w:t>plants</w:t>
      </w:r>
      <w:r w:rsidR="00F30FA6">
        <w:t xml:space="preserve"> </w:t>
      </w:r>
      <w:r w:rsidRPr="00B4497F">
        <w:t>were</w:t>
      </w:r>
      <w:r w:rsidR="00F30FA6">
        <w:t xml:space="preserve"> </w:t>
      </w:r>
      <w:r w:rsidRPr="00B4497F">
        <w:t>noted</w:t>
      </w:r>
      <w:r w:rsidR="00F30FA6">
        <w:t xml:space="preserve"> </w:t>
      </w:r>
      <w:r w:rsidRPr="00B4497F">
        <w:t>as</w:t>
      </w:r>
      <w:r w:rsidR="00F30FA6">
        <w:t xml:space="preserve"> </w:t>
      </w:r>
      <w:r w:rsidRPr="00B4497F">
        <w:t>priorities</w:t>
      </w:r>
      <w:r w:rsidR="00F30FA6">
        <w:t xml:space="preserve"> </w:t>
      </w:r>
      <w:r w:rsidRPr="00B4497F">
        <w:t>for</w:t>
      </w:r>
      <w:r w:rsidR="00F30FA6">
        <w:t xml:space="preserve"> </w:t>
      </w:r>
      <w:r w:rsidRPr="00B4497F">
        <w:t>vegetation,</w:t>
      </w:r>
      <w:r w:rsidR="00F30FA6">
        <w:t xml:space="preserve"> </w:t>
      </w:r>
      <w:r w:rsidRPr="00B4497F">
        <w:t>alongside</w:t>
      </w:r>
      <w:r w:rsidR="00F30FA6">
        <w:t xml:space="preserve"> </w:t>
      </w:r>
      <w:r w:rsidRPr="00B4497F">
        <w:t>improved</w:t>
      </w:r>
      <w:r w:rsidR="00F30FA6">
        <w:t xml:space="preserve"> </w:t>
      </w:r>
      <w:r w:rsidRPr="00B4497F">
        <w:t>outcomes</w:t>
      </w:r>
      <w:r w:rsidR="00F30FA6">
        <w:t xml:space="preserve"> </w:t>
      </w:r>
      <w:r w:rsidRPr="00B4497F">
        <w:t>for</w:t>
      </w:r>
      <w:r w:rsidR="00F30FA6">
        <w:t xml:space="preserve"> </w:t>
      </w:r>
      <w:r w:rsidRPr="00B4497F">
        <w:t>river</w:t>
      </w:r>
      <w:r w:rsidR="00F30FA6">
        <w:t xml:space="preserve"> </w:t>
      </w:r>
      <w:r w:rsidRPr="00B4497F">
        <w:t>redgums,</w:t>
      </w:r>
      <w:r w:rsidR="00F30FA6">
        <w:t xml:space="preserve"> </w:t>
      </w:r>
      <w:r w:rsidRPr="00B4497F">
        <w:t>blackbox,</w:t>
      </w:r>
      <w:r w:rsidR="00F30FA6">
        <w:t xml:space="preserve"> </w:t>
      </w:r>
      <w:r w:rsidRPr="00B4497F">
        <w:t>cumbungi</w:t>
      </w:r>
      <w:r w:rsidR="00F30FA6">
        <w:t xml:space="preserve"> </w:t>
      </w:r>
      <w:r w:rsidRPr="00B4497F">
        <w:t>and</w:t>
      </w:r>
      <w:r w:rsidR="00F30FA6">
        <w:t xml:space="preserve"> </w:t>
      </w:r>
      <w:r w:rsidRPr="00B4497F">
        <w:t>lignum.</w:t>
      </w:r>
    </w:p>
    <w:p w14:paraId="37697783" w14:textId="4CD9173A" w:rsidR="00DA1A1A" w:rsidRPr="00B4497F" w:rsidRDefault="00DA1A1A" w:rsidP="00B4497F">
      <w:r w:rsidRPr="00B4497F">
        <w:t>Critically,</w:t>
      </w:r>
      <w:r w:rsidR="00F30FA6">
        <w:t xml:space="preserve"> </w:t>
      </w:r>
      <w:r w:rsidRPr="00B4497F">
        <w:t>Nations</w:t>
      </w:r>
      <w:r w:rsidR="00F30FA6">
        <w:t xml:space="preserve"> </w:t>
      </w:r>
      <w:r w:rsidRPr="00B4497F">
        <w:t>stressed</w:t>
      </w:r>
      <w:r w:rsidR="00F30FA6">
        <w:t xml:space="preserve"> </w:t>
      </w:r>
      <w:r w:rsidRPr="00B4497F">
        <w:t>the</w:t>
      </w:r>
      <w:r w:rsidR="00F30FA6">
        <w:t xml:space="preserve"> </w:t>
      </w:r>
      <w:r w:rsidRPr="00B4497F">
        <w:t>importance</w:t>
      </w:r>
      <w:r w:rsidR="00F30FA6">
        <w:t xml:space="preserve"> </w:t>
      </w:r>
      <w:r w:rsidRPr="00B4497F">
        <w:t>of</w:t>
      </w:r>
      <w:r w:rsidR="00F30FA6">
        <w:t xml:space="preserve"> </w:t>
      </w:r>
      <w:r w:rsidRPr="00B4497F">
        <w:t>considering</w:t>
      </w:r>
      <w:r w:rsidR="00F30FA6">
        <w:t xml:space="preserve"> </w:t>
      </w:r>
      <w:r w:rsidRPr="00B4497F">
        <w:t>outcomes</w:t>
      </w:r>
      <w:r w:rsidR="00F30FA6">
        <w:t xml:space="preserve"> </w:t>
      </w:r>
      <w:r w:rsidRPr="00B4497F">
        <w:t>beyond</w:t>
      </w:r>
      <w:r w:rsidR="00F30FA6">
        <w:t xml:space="preserve"> </w:t>
      </w:r>
      <w:r w:rsidRPr="00B4497F">
        <w:t>fish,</w:t>
      </w:r>
      <w:r w:rsidR="00F30FA6">
        <w:t xml:space="preserve"> </w:t>
      </w:r>
      <w:r w:rsidRPr="00B4497F">
        <w:t>waterbirds</w:t>
      </w:r>
      <w:r w:rsidR="00F30FA6">
        <w:t xml:space="preserve"> </w:t>
      </w:r>
      <w:r w:rsidRPr="00B4497F">
        <w:t>and</w:t>
      </w:r>
      <w:r w:rsidR="00F30FA6">
        <w:t xml:space="preserve"> </w:t>
      </w:r>
      <w:r w:rsidRPr="00B4497F">
        <w:t>vegetation.</w:t>
      </w:r>
      <w:r w:rsidR="00F30FA6">
        <w:t xml:space="preserve"> </w:t>
      </w:r>
      <w:r w:rsidRPr="00B4497F">
        <w:t>Nations</w:t>
      </w:r>
      <w:r w:rsidR="00F30FA6">
        <w:t xml:space="preserve"> </w:t>
      </w:r>
      <w:r w:rsidR="00095152" w:rsidRPr="00B4497F">
        <w:t>al</w:t>
      </w:r>
      <w:r w:rsidRPr="00B4497F">
        <w:t>so</w:t>
      </w:r>
      <w:r w:rsidR="00F30FA6">
        <w:t xml:space="preserve"> </w:t>
      </w:r>
      <w:r w:rsidRPr="00B4497F">
        <w:t>want</w:t>
      </w:r>
      <w:r w:rsidR="00F30FA6">
        <w:t xml:space="preserve"> </w:t>
      </w:r>
      <w:r w:rsidRPr="00B4497F">
        <w:t>to</w:t>
      </w:r>
      <w:r w:rsidR="00F30FA6">
        <w:t xml:space="preserve"> </w:t>
      </w:r>
      <w:r w:rsidRPr="00B4497F">
        <w:t>see</w:t>
      </w:r>
      <w:r w:rsidR="00F30FA6">
        <w:t xml:space="preserve"> </w:t>
      </w:r>
      <w:r w:rsidRPr="00B4497F">
        <w:t>improved</w:t>
      </w:r>
      <w:r w:rsidR="00F30FA6">
        <w:t xml:space="preserve"> </w:t>
      </w:r>
      <w:r w:rsidRPr="00B4497F">
        <w:t>outcomes</w:t>
      </w:r>
      <w:r w:rsidR="00F30FA6">
        <w:t xml:space="preserve"> </w:t>
      </w:r>
      <w:r w:rsidRPr="00B4497F">
        <w:t>for</w:t>
      </w:r>
      <w:r w:rsidR="00F30FA6">
        <w:t xml:space="preserve"> </w:t>
      </w:r>
      <w:r w:rsidRPr="00B4497F">
        <w:t>aquatic</w:t>
      </w:r>
      <w:r w:rsidR="00F30FA6">
        <w:t xml:space="preserve"> </w:t>
      </w:r>
      <w:r w:rsidRPr="00B4497F">
        <w:t>fauna</w:t>
      </w:r>
      <w:r w:rsidR="00F30FA6">
        <w:t xml:space="preserve"> </w:t>
      </w:r>
      <w:r w:rsidRPr="00B4497F">
        <w:t>such</w:t>
      </w:r>
      <w:r w:rsidR="00F30FA6">
        <w:t xml:space="preserve"> </w:t>
      </w:r>
      <w:r w:rsidRPr="00B4497F">
        <w:t>as</w:t>
      </w:r>
      <w:r w:rsidR="00F30FA6">
        <w:t xml:space="preserve"> </w:t>
      </w:r>
      <w:r w:rsidRPr="00B4497F">
        <w:t>turtles,</w:t>
      </w:r>
      <w:r w:rsidR="00F30FA6">
        <w:t xml:space="preserve"> </w:t>
      </w:r>
      <w:r w:rsidRPr="00B4497F">
        <w:t>yabbies,</w:t>
      </w:r>
      <w:r w:rsidR="00F30FA6">
        <w:t xml:space="preserve"> </w:t>
      </w:r>
      <w:r w:rsidRPr="00B4497F">
        <w:t>frogs,</w:t>
      </w:r>
      <w:r w:rsidR="00F30FA6">
        <w:t xml:space="preserve"> </w:t>
      </w:r>
      <w:r w:rsidRPr="00B4497F">
        <w:t>platypus</w:t>
      </w:r>
      <w:r w:rsidR="00F30FA6">
        <w:t xml:space="preserve"> </w:t>
      </w:r>
      <w:r w:rsidRPr="00B4497F">
        <w:t>and</w:t>
      </w:r>
      <w:r w:rsidR="00F30FA6">
        <w:t xml:space="preserve"> </w:t>
      </w:r>
      <w:r w:rsidRPr="00B4497F">
        <w:t>rakali</w:t>
      </w:r>
      <w:r w:rsidR="00F30FA6">
        <w:t xml:space="preserve"> </w:t>
      </w:r>
      <w:r w:rsidRPr="00B4497F">
        <w:t>(water</w:t>
      </w:r>
      <w:r w:rsidR="00F30FA6">
        <w:t xml:space="preserve"> </w:t>
      </w:r>
      <w:r w:rsidRPr="00B4497F">
        <w:t>rat).</w:t>
      </w:r>
      <w:r w:rsidR="00B4497F">
        <w:t xml:space="preserve"> </w:t>
      </w:r>
      <w:r w:rsidRPr="00B4497F">
        <w:t>The</w:t>
      </w:r>
      <w:r w:rsidR="00F30FA6">
        <w:t xml:space="preserve"> </w:t>
      </w:r>
      <w:r w:rsidRPr="00B4497F">
        <w:t>contributions</w:t>
      </w:r>
      <w:r w:rsidR="00F30FA6">
        <w:t xml:space="preserve"> </w:t>
      </w:r>
      <w:r w:rsidRPr="00B4497F">
        <w:t>also</w:t>
      </w:r>
      <w:r w:rsidR="00F30FA6">
        <w:t xml:space="preserve"> </w:t>
      </w:r>
      <w:r w:rsidRPr="00B4497F">
        <w:t>stressed</w:t>
      </w:r>
      <w:r w:rsidR="00F30FA6">
        <w:t xml:space="preserve"> </w:t>
      </w:r>
      <w:r w:rsidRPr="00B4497F">
        <w:t>the</w:t>
      </w:r>
      <w:r w:rsidR="00F30FA6">
        <w:t xml:space="preserve"> </w:t>
      </w:r>
      <w:r w:rsidRPr="00B4497F">
        <w:t>importance</w:t>
      </w:r>
      <w:r w:rsidR="00F30FA6">
        <w:t xml:space="preserve"> </w:t>
      </w:r>
      <w:r w:rsidRPr="00B4497F">
        <w:t>of</w:t>
      </w:r>
      <w:r w:rsidR="00F30FA6">
        <w:t xml:space="preserve"> </w:t>
      </w:r>
      <w:r w:rsidRPr="00B4497F">
        <w:t>environmental</w:t>
      </w:r>
      <w:r w:rsidR="00F30FA6">
        <w:t xml:space="preserve"> </w:t>
      </w:r>
      <w:r w:rsidRPr="00B4497F">
        <w:t>watering</w:t>
      </w:r>
      <w:r w:rsidR="00F30FA6">
        <w:t xml:space="preserve"> </w:t>
      </w:r>
      <w:r w:rsidRPr="00B4497F">
        <w:t>in</w:t>
      </w:r>
      <w:r w:rsidR="00F30FA6">
        <w:t xml:space="preserve"> </w:t>
      </w:r>
      <w:r w:rsidRPr="00B4497F">
        <w:t>sustaining</w:t>
      </w:r>
      <w:r w:rsidR="00F30FA6">
        <w:t xml:space="preserve"> </w:t>
      </w:r>
      <w:r w:rsidRPr="00B4497F">
        <w:t>healthy</w:t>
      </w:r>
      <w:r w:rsidR="00F30FA6">
        <w:t xml:space="preserve"> </w:t>
      </w:r>
      <w:r w:rsidRPr="00B4497F">
        <w:t>populations</w:t>
      </w:r>
      <w:r w:rsidR="00F30FA6">
        <w:t xml:space="preserve"> </w:t>
      </w:r>
      <w:r w:rsidRPr="00B4497F">
        <w:t>of</w:t>
      </w:r>
      <w:r w:rsidR="00F30FA6">
        <w:t xml:space="preserve"> </w:t>
      </w:r>
      <w:r w:rsidRPr="00B4497F">
        <w:t>important</w:t>
      </w:r>
      <w:r w:rsidR="00F30FA6">
        <w:t xml:space="preserve"> </w:t>
      </w:r>
      <w:r w:rsidRPr="00B4497F">
        <w:t>terrestrial</w:t>
      </w:r>
      <w:r w:rsidR="00F30FA6">
        <w:t xml:space="preserve"> </w:t>
      </w:r>
      <w:r w:rsidRPr="00B4497F">
        <w:t>fauna</w:t>
      </w:r>
      <w:r w:rsidR="00F30FA6">
        <w:t xml:space="preserve"> </w:t>
      </w:r>
      <w:r w:rsidRPr="00B4497F">
        <w:t>such</w:t>
      </w:r>
      <w:r w:rsidR="00F30FA6">
        <w:t xml:space="preserve"> </w:t>
      </w:r>
      <w:r w:rsidRPr="00B4497F">
        <w:t>as</w:t>
      </w:r>
      <w:r w:rsidR="00F30FA6">
        <w:t xml:space="preserve"> </w:t>
      </w:r>
      <w:r w:rsidRPr="00B4497F">
        <w:t>kangaroo</w:t>
      </w:r>
      <w:r w:rsidR="00F30FA6">
        <w:t xml:space="preserve"> </w:t>
      </w:r>
      <w:r w:rsidRPr="00B4497F">
        <w:t>and</w:t>
      </w:r>
      <w:r w:rsidR="00F30FA6">
        <w:t xml:space="preserve"> </w:t>
      </w:r>
      <w:r w:rsidRPr="00B4497F">
        <w:t>emu.</w:t>
      </w:r>
    </w:p>
    <w:p w14:paraId="2D402F2C" w14:textId="74DF2BB6" w:rsidR="00C422D6" w:rsidRDefault="00DA1A1A" w:rsidP="00B4497F">
      <w:r w:rsidRPr="00B4497F">
        <w:t>Participating</w:t>
      </w:r>
      <w:r w:rsidR="00F30FA6">
        <w:t xml:space="preserve"> </w:t>
      </w:r>
      <w:r w:rsidRPr="00B4497F">
        <w:t>Nations</w:t>
      </w:r>
      <w:r w:rsidR="00F30FA6">
        <w:t xml:space="preserve"> </w:t>
      </w:r>
      <w:r w:rsidRPr="00B4497F">
        <w:t>have</w:t>
      </w:r>
      <w:r w:rsidR="00F30FA6">
        <w:t xml:space="preserve"> </w:t>
      </w:r>
      <w:r w:rsidRPr="00B4497F">
        <w:t>identified</w:t>
      </w:r>
      <w:r w:rsidR="00F30FA6">
        <w:t xml:space="preserve"> </w:t>
      </w:r>
      <w:r w:rsidRPr="00B4497F">
        <w:t>a</w:t>
      </w:r>
      <w:r w:rsidR="00F30FA6">
        <w:t xml:space="preserve"> </w:t>
      </w:r>
      <w:r w:rsidRPr="00B4497F">
        <w:t>range</w:t>
      </w:r>
      <w:r w:rsidR="00F30FA6">
        <w:t xml:space="preserve"> </w:t>
      </w:r>
      <w:r w:rsidRPr="00B4497F">
        <w:t>of</w:t>
      </w:r>
      <w:r w:rsidR="00F30FA6">
        <w:t xml:space="preserve"> </w:t>
      </w:r>
      <w:r w:rsidRPr="00B4497F">
        <w:t>key</w:t>
      </w:r>
      <w:r w:rsidR="00F30FA6">
        <w:t xml:space="preserve"> </w:t>
      </w:r>
      <w:r w:rsidRPr="00B4497F">
        <w:t>threats</w:t>
      </w:r>
      <w:r w:rsidR="00F30FA6">
        <w:t xml:space="preserve"> </w:t>
      </w:r>
      <w:r w:rsidRPr="00B4497F">
        <w:t>to</w:t>
      </w:r>
      <w:r w:rsidR="00F30FA6">
        <w:t xml:space="preserve"> </w:t>
      </w:r>
      <w:r w:rsidRPr="00B4497F">
        <w:t>the</w:t>
      </w:r>
      <w:r w:rsidR="00F30FA6">
        <w:t xml:space="preserve"> </w:t>
      </w:r>
      <w:r w:rsidRPr="00B4497F">
        <w:t>cultural</w:t>
      </w:r>
      <w:r w:rsidR="00F30FA6">
        <w:t xml:space="preserve"> </w:t>
      </w:r>
      <w:r w:rsidRPr="00B4497F">
        <w:t>health</w:t>
      </w:r>
      <w:r w:rsidR="00F30FA6">
        <w:t xml:space="preserve"> </w:t>
      </w:r>
      <w:r w:rsidRPr="00B4497F">
        <w:t>of</w:t>
      </w:r>
      <w:r w:rsidR="00F30FA6">
        <w:t xml:space="preserve"> </w:t>
      </w:r>
      <w:r w:rsidRPr="00B4497F">
        <w:t>waterways</w:t>
      </w:r>
      <w:r w:rsidR="00F30FA6">
        <w:t xml:space="preserve"> </w:t>
      </w:r>
      <w:r w:rsidRPr="00B4497F">
        <w:t>as</w:t>
      </w:r>
      <w:r w:rsidR="00F30FA6">
        <w:t xml:space="preserve"> </w:t>
      </w:r>
      <w:r w:rsidRPr="00B4497F">
        <w:t>well</w:t>
      </w:r>
      <w:r w:rsidR="00F30FA6">
        <w:t xml:space="preserve"> </w:t>
      </w:r>
      <w:r w:rsidRPr="00B4497F">
        <w:t>as</w:t>
      </w:r>
      <w:r w:rsidR="00F30FA6">
        <w:t xml:space="preserve"> </w:t>
      </w:r>
      <w:r w:rsidRPr="00B4497F">
        <w:t>preferences</w:t>
      </w:r>
      <w:r w:rsidR="00F30FA6">
        <w:t xml:space="preserve"> </w:t>
      </w:r>
      <w:r w:rsidRPr="00B4497F">
        <w:t>for</w:t>
      </w:r>
      <w:r w:rsidR="00F30FA6">
        <w:t xml:space="preserve"> </w:t>
      </w:r>
      <w:r w:rsidRPr="00B4497F">
        <w:t>improved</w:t>
      </w:r>
      <w:r w:rsidR="00F30FA6">
        <w:t xml:space="preserve"> </w:t>
      </w:r>
      <w:r w:rsidRPr="00B4497F">
        <w:t>participation</w:t>
      </w:r>
      <w:r w:rsidR="00F30FA6">
        <w:t xml:space="preserve"> </w:t>
      </w:r>
      <w:r w:rsidRPr="00B4497F">
        <w:t>in</w:t>
      </w:r>
      <w:r w:rsidR="00F30FA6">
        <w:t xml:space="preserve"> </w:t>
      </w:r>
      <w:r w:rsidRPr="00B4497F">
        <w:t>environmental</w:t>
      </w:r>
      <w:r w:rsidR="00F30FA6">
        <w:t xml:space="preserve"> </w:t>
      </w:r>
      <w:r w:rsidRPr="00B4497F">
        <w:t>water</w:t>
      </w:r>
      <w:r w:rsidR="00F30FA6">
        <w:t xml:space="preserve"> </w:t>
      </w:r>
      <w:r w:rsidRPr="00B4497F">
        <w:t>planning</w:t>
      </w:r>
      <w:r w:rsidR="00F30FA6">
        <w:t xml:space="preserve"> </w:t>
      </w:r>
      <w:r w:rsidRPr="00B4497F">
        <w:t>for</w:t>
      </w:r>
      <w:r w:rsidR="00F30FA6">
        <w:t xml:space="preserve"> </w:t>
      </w:r>
      <w:r w:rsidRPr="00B4497F">
        <w:t>2020‐21.</w:t>
      </w:r>
      <w:r w:rsidR="00B4497F">
        <w:t xml:space="preserve"> </w:t>
      </w:r>
      <w:r w:rsidRPr="00B4497F">
        <w:t>Water</w:t>
      </w:r>
      <w:r w:rsidR="00A561DC">
        <w:t xml:space="preserve"> </w:t>
      </w:r>
      <w:r w:rsidRPr="00B4497F">
        <w:t>holders</w:t>
      </w:r>
      <w:r w:rsidR="00F30FA6">
        <w:t xml:space="preserve"> </w:t>
      </w:r>
      <w:r w:rsidRPr="00B4497F">
        <w:t>should</w:t>
      </w:r>
      <w:r w:rsidR="00F30FA6">
        <w:t xml:space="preserve"> </w:t>
      </w:r>
      <w:r w:rsidRPr="00B4497F">
        <w:t>consider</w:t>
      </w:r>
      <w:r w:rsidR="00F30FA6">
        <w:t xml:space="preserve"> </w:t>
      </w:r>
      <w:r w:rsidRPr="00B4497F">
        <w:t>these</w:t>
      </w:r>
      <w:r w:rsidR="00F30FA6">
        <w:t xml:space="preserve"> </w:t>
      </w:r>
      <w:r w:rsidRPr="00B4497F">
        <w:t>preferences</w:t>
      </w:r>
      <w:r w:rsidR="00F30FA6">
        <w:t xml:space="preserve"> </w:t>
      </w:r>
      <w:r w:rsidRPr="00B4497F">
        <w:t>alongside</w:t>
      </w:r>
      <w:r w:rsidR="00F30FA6">
        <w:t xml:space="preserve"> </w:t>
      </w:r>
      <w:r w:rsidRPr="00B4497F">
        <w:t>the</w:t>
      </w:r>
      <w:r w:rsidR="00F30FA6">
        <w:t xml:space="preserve"> </w:t>
      </w:r>
      <w:r w:rsidRPr="00B4497F">
        <w:t>detailed,</w:t>
      </w:r>
      <w:r w:rsidR="00F30FA6">
        <w:t xml:space="preserve"> </w:t>
      </w:r>
      <w:r w:rsidRPr="00B4497F">
        <w:t>locally</w:t>
      </w:r>
      <w:r w:rsidR="00F30FA6">
        <w:t xml:space="preserve"> </w:t>
      </w:r>
      <w:r w:rsidRPr="00B4497F">
        <w:t>specific</w:t>
      </w:r>
      <w:r w:rsidR="00F30FA6">
        <w:t xml:space="preserve"> </w:t>
      </w:r>
      <w:r w:rsidRPr="00B4497F">
        <w:t>watering</w:t>
      </w:r>
      <w:r w:rsidR="00F30FA6">
        <w:t xml:space="preserve"> </w:t>
      </w:r>
      <w:r w:rsidRPr="00B4497F">
        <w:t>objectives</w:t>
      </w:r>
      <w:r w:rsidR="00F30FA6">
        <w:t xml:space="preserve"> </w:t>
      </w:r>
      <w:r w:rsidRPr="00B4497F">
        <w:t>produced</w:t>
      </w:r>
      <w:r w:rsidR="00F30FA6">
        <w:t xml:space="preserve"> </w:t>
      </w:r>
      <w:r w:rsidRPr="00B4497F">
        <w:t>by</w:t>
      </w:r>
      <w:r w:rsidR="00F30FA6">
        <w:t xml:space="preserve"> </w:t>
      </w:r>
      <w:r w:rsidRPr="00B4497F">
        <w:t>Nations.</w:t>
      </w:r>
      <w:r w:rsidR="00F30FA6">
        <w:t xml:space="preserve"> </w:t>
      </w:r>
      <w:r w:rsidRPr="00B4497F">
        <w:t>It</w:t>
      </w:r>
      <w:r w:rsidR="00F30FA6">
        <w:t xml:space="preserve"> </w:t>
      </w:r>
      <w:r w:rsidRPr="00B4497F">
        <w:t>is</w:t>
      </w:r>
      <w:r w:rsidR="00F30FA6">
        <w:t xml:space="preserve"> </w:t>
      </w:r>
      <w:r w:rsidRPr="00B4497F">
        <w:t>essential</w:t>
      </w:r>
      <w:r w:rsidR="00F30FA6">
        <w:t xml:space="preserve"> </w:t>
      </w:r>
      <w:r w:rsidRPr="00B4497F">
        <w:t>that</w:t>
      </w:r>
      <w:r w:rsidR="00F30FA6">
        <w:t xml:space="preserve"> </w:t>
      </w:r>
      <w:r w:rsidRPr="00B4497F">
        <w:t>water</w:t>
      </w:r>
      <w:r w:rsidR="00F30FA6">
        <w:t xml:space="preserve"> </w:t>
      </w:r>
      <w:r w:rsidRPr="00B4497F">
        <w:t>holders</w:t>
      </w:r>
      <w:r w:rsidR="00F30FA6">
        <w:t xml:space="preserve"> </w:t>
      </w:r>
      <w:r w:rsidRPr="00B4497F">
        <w:t>continue,</w:t>
      </w:r>
      <w:r w:rsidR="00F30FA6">
        <w:t xml:space="preserve"> </w:t>
      </w:r>
      <w:r w:rsidRPr="00B4497F">
        <w:t>and</w:t>
      </w:r>
      <w:r w:rsidR="00F30FA6">
        <w:t xml:space="preserve"> </w:t>
      </w:r>
      <w:r w:rsidRPr="00B4497F">
        <w:t>strengthen,</w:t>
      </w:r>
      <w:r w:rsidR="00F30FA6">
        <w:t xml:space="preserve"> </w:t>
      </w:r>
      <w:r w:rsidRPr="00B4497F">
        <w:t>direct</w:t>
      </w:r>
      <w:r w:rsidR="00F30FA6">
        <w:t xml:space="preserve"> </w:t>
      </w:r>
      <w:r w:rsidRPr="00B4497F">
        <w:t>engagement</w:t>
      </w:r>
      <w:r w:rsidR="00F30FA6">
        <w:t xml:space="preserve"> </w:t>
      </w:r>
      <w:r w:rsidRPr="00B4497F">
        <w:t>with</w:t>
      </w:r>
      <w:r w:rsidR="00F30FA6">
        <w:t xml:space="preserve"> </w:t>
      </w:r>
      <w:r w:rsidRPr="00B4497F">
        <w:t>First</w:t>
      </w:r>
      <w:r w:rsidR="00F30FA6">
        <w:t xml:space="preserve"> </w:t>
      </w:r>
      <w:r w:rsidRPr="00B4497F">
        <w:t>Nations</w:t>
      </w:r>
      <w:r w:rsidR="00F30FA6">
        <w:t xml:space="preserve"> </w:t>
      </w:r>
      <w:r w:rsidRPr="00B4497F">
        <w:t>to</w:t>
      </w:r>
      <w:r w:rsidR="00F30FA6">
        <w:t xml:space="preserve"> </w:t>
      </w:r>
      <w:r w:rsidRPr="00B4497F">
        <w:t>empower</w:t>
      </w:r>
      <w:r w:rsidR="00F30FA6">
        <w:t xml:space="preserve"> </w:t>
      </w:r>
      <w:r w:rsidRPr="00B4497F">
        <w:t>participation</w:t>
      </w:r>
      <w:r w:rsidR="00F30FA6">
        <w:t xml:space="preserve"> </w:t>
      </w:r>
      <w:r w:rsidRPr="00B4497F">
        <w:t>in</w:t>
      </w:r>
      <w:r w:rsidR="00F30FA6">
        <w:t xml:space="preserve"> </w:t>
      </w:r>
      <w:r w:rsidRPr="00B4497F">
        <w:t>environmental</w:t>
      </w:r>
      <w:r w:rsidR="00F30FA6">
        <w:t xml:space="preserve"> </w:t>
      </w:r>
      <w:r w:rsidRPr="00B4497F">
        <w:t>water</w:t>
      </w:r>
      <w:r w:rsidR="00F30FA6">
        <w:t xml:space="preserve"> </w:t>
      </w:r>
      <w:r w:rsidRPr="00B4497F">
        <w:t>planning</w:t>
      </w:r>
      <w:r w:rsidR="00F30FA6">
        <w:t xml:space="preserve"> </w:t>
      </w:r>
      <w:r w:rsidRPr="00B4497F">
        <w:t>and</w:t>
      </w:r>
      <w:r w:rsidR="00F30FA6">
        <w:t xml:space="preserve"> </w:t>
      </w:r>
      <w:r w:rsidRPr="00B4497F">
        <w:t>delivery.</w:t>
      </w:r>
    </w:p>
    <w:p w14:paraId="083DAF30" w14:textId="1A661190" w:rsidR="00316F8D" w:rsidRPr="006821CB" w:rsidRDefault="00316F8D" w:rsidP="00533FC3">
      <w:pPr>
        <w:pStyle w:val="Heading2"/>
      </w:pPr>
      <w:bookmarkStart w:id="50" w:name="_Toc44942523"/>
      <w:r>
        <w:t>Water availability</w:t>
      </w:r>
      <w:bookmarkEnd w:id="50"/>
    </w:p>
    <w:p w14:paraId="49D064DE" w14:textId="5419DA66" w:rsidR="00C64F84" w:rsidRPr="00CD3AF4" w:rsidRDefault="00C64F84" w:rsidP="00C64F84">
      <w:pPr>
        <w:shd w:val="clear" w:color="auto" w:fill="DAEEF3" w:themeFill="accent5" w:themeFillTint="33"/>
        <w:rPr>
          <w:b/>
          <w:i/>
          <w:color w:val="5F497A" w:themeColor="accent4" w:themeShade="BF"/>
        </w:rPr>
      </w:pPr>
      <w:r w:rsidRPr="00CD3AF4">
        <w:rPr>
          <w:b/>
          <w:i/>
          <w:color w:val="5F497A" w:themeColor="accent4" w:themeShade="BF"/>
        </w:rPr>
        <w:t>Water words</w:t>
      </w:r>
    </w:p>
    <w:p w14:paraId="5ABA8225" w14:textId="0AB23399" w:rsidR="00C64F84" w:rsidRDefault="00C64F84" w:rsidP="00C64F84">
      <w:pPr>
        <w:shd w:val="clear" w:color="auto" w:fill="DAEEF3" w:themeFill="accent5" w:themeFillTint="33"/>
      </w:pPr>
      <w:r w:rsidRPr="00CD3AF4">
        <w:rPr>
          <w:b/>
          <w:i/>
          <w:color w:val="5F497A" w:themeColor="accent4" w:themeShade="BF"/>
        </w:rPr>
        <w:t>Entitlement</w:t>
      </w:r>
      <w:r>
        <w:t xml:space="preserve">: Also known as a licence or holding. An entitlement is a legal right to a share of the water available at a location, subject to rules and conditions. </w:t>
      </w:r>
      <w:r w:rsidR="00A561DC">
        <w:t>Water e</w:t>
      </w:r>
      <w:r>
        <w:t xml:space="preserve">ntitlements can be </w:t>
      </w:r>
      <w:r w:rsidR="00A561DC">
        <w:t xml:space="preserve">used </w:t>
      </w:r>
      <w:r>
        <w:t xml:space="preserve">for </w:t>
      </w:r>
      <w:r w:rsidR="00CE2754">
        <w:t xml:space="preserve">a range of purposes, including </w:t>
      </w:r>
      <w:r>
        <w:t>household</w:t>
      </w:r>
      <w:r w:rsidR="00CE2754">
        <w:t xml:space="preserve"> use</w:t>
      </w:r>
      <w:r>
        <w:t>, industry, irrigated farming or the environment. A bucket is a good metaphor for a water entitlement – the bigger the water entitlement, the bigger the bucket.</w:t>
      </w:r>
    </w:p>
    <w:p w14:paraId="401FBC0E" w14:textId="64C14369" w:rsidR="00C64F84" w:rsidRDefault="00C64F84" w:rsidP="00C64F84">
      <w:pPr>
        <w:shd w:val="clear" w:color="auto" w:fill="DAEEF3" w:themeFill="accent5" w:themeFillTint="33"/>
      </w:pPr>
      <w:r w:rsidRPr="00CD3AF4">
        <w:rPr>
          <w:b/>
          <w:i/>
          <w:color w:val="5F497A" w:themeColor="accent4" w:themeShade="BF"/>
        </w:rPr>
        <w:t>Allocation</w:t>
      </w:r>
      <w:r>
        <w:t xml:space="preserve">: the amount of water </w:t>
      </w:r>
      <w:r w:rsidR="00CE2754">
        <w:t xml:space="preserve">made </w:t>
      </w:r>
      <w:r>
        <w:t xml:space="preserve">available in </w:t>
      </w:r>
      <w:r w:rsidR="00CE2754">
        <w:t xml:space="preserve">proportion to </w:t>
      </w:r>
      <w:r>
        <w:t xml:space="preserve">the entitlement (how </w:t>
      </w:r>
      <w:r w:rsidR="00CE2754">
        <w:t>full the</w:t>
      </w:r>
      <w:r>
        <w:t xml:space="preserve"> bucket </w:t>
      </w:r>
      <w:r w:rsidR="00CE2754">
        <w:t>is</w:t>
      </w:r>
      <w:r>
        <w:t xml:space="preserve">). Available water varies from year to year, depending on how much water is in storage and how much it has rained. Dry/drought years will have low water allocation/low availability, </w:t>
      </w:r>
      <w:r w:rsidR="00CE2754">
        <w:t xml:space="preserve">while </w:t>
      </w:r>
      <w:r>
        <w:t>average/wet years have a higher water allocation/high availability. Whether or not an allocation is made may depend on the type and/or security of the entitlement. Generally, each entitlement (bucket) get</w:t>
      </w:r>
      <w:r w:rsidR="00CE2754">
        <w:t>s</w:t>
      </w:r>
      <w:r>
        <w:t xml:space="preserve"> filled with water (allocation) as more water becomes available in storage. Some entitlements </w:t>
      </w:r>
      <w:r w:rsidR="00CE2754">
        <w:t>are</w:t>
      </w:r>
      <w:r>
        <w:t xml:space="preserve"> not linked to water storage (unregulated entitlements) and allow diversion of in-river flows above a certain height/rate or flows in excess of what is needed to supply consumptive users.</w:t>
      </w:r>
    </w:p>
    <w:p w14:paraId="1C7E2D2B" w14:textId="112D53E1" w:rsidR="00C64F84" w:rsidRDefault="00C64F84" w:rsidP="00C64F84">
      <w:pPr>
        <w:shd w:val="clear" w:color="auto" w:fill="DAEEF3" w:themeFill="accent5" w:themeFillTint="33"/>
      </w:pPr>
      <w:r w:rsidRPr="00CD3AF4">
        <w:rPr>
          <w:b/>
          <w:i/>
          <w:color w:val="5F497A" w:themeColor="accent4" w:themeShade="BF"/>
        </w:rPr>
        <w:t>Carryover</w:t>
      </w:r>
      <w:r>
        <w:t>: the amount of water allocated and not used in a water year that can be used in subsequent years, depending on the rules and conditions of the entitlement. Carryover is sometimes used by water holders as a strategy to get through dry times.</w:t>
      </w:r>
      <w:r w:rsidR="00350FF8">
        <w:t xml:space="preserve"> </w:t>
      </w:r>
    </w:p>
    <w:p w14:paraId="2F979A6C" w14:textId="048DD853" w:rsidR="00C64F84" w:rsidRDefault="00C64F84" w:rsidP="00C64F84">
      <w:pPr>
        <w:shd w:val="clear" w:color="auto" w:fill="DAEEF3" w:themeFill="accent5" w:themeFillTint="33"/>
      </w:pPr>
      <w:r w:rsidRPr="00CD3AF4">
        <w:rPr>
          <w:b/>
          <w:i/>
          <w:color w:val="5F497A" w:themeColor="accent4" w:themeShade="BF"/>
        </w:rPr>
        <w:t>Security/reliability</w:t>
      </w:r>
      <w:r>
        <w:t>: the higher the security/reliability level of the entitlement, the more certainty of a water allocation each year.</w:t>
      </w:r>
    </w:p>
    <w:p w14:paraId="5036449E" w14:textId="1DCF9A58" w:rsidR="00986A87" w:rsidRDefault="00986A87" w:rsidP="00986A87">
      <w:r>
        <w:t>Commonwealth water entitlements are subject to the same state government regulations, fees, allocations and other rules as apply to equivalent entitlements held by other water users.</w:t>
      </w:r>
      <w:r w:rsidRPr="00897270">
        <w:t xml:space="preserve"> </w:t>
      </w:r>
      <w:r>
        <w:t>In valleys where carryover is available, Commonwealth entitlements are governed by the same rules as other water users</w:t>
      </w:r>
      <w:r w:rsidR="00CE2754">
        <w:t>. Environmental water managers need to make careful decisions about how much water to use, trade or carryover, just like other water users</w:t>
      </w:r>
      <w:r>
        <w:t>.</w:t>
      </w:r>
    </w:p>
    <w:p w14:paraId="6E2FE324" w14:textId="52E18C02" w:rsidR="00986A87" w:rsidRDefault="00171D7E" w:rsidP="00986A87">
      <w:r>
        <w:t>In times of drought, allocations are reduced the same way for all water users – including environmental water holders. The Basin Plan prioritises water for critical human needs (drinking and household water) before being allocated for any other use.</w:t>
      </w:r>
      <w:r w:rsidR="00986A87">
        <w:t xml:space="preserve"> </w:t>
      </w:r>
    </w:p>
    <w:p w14:paraId="6C9616A4" w14:textId="7F5CD8AC" w:rsidR="00991788" w:rsidRDefault="00991788" w:rsidP="00991788">
      <w:r>
        <w:t>In unregulated river systems</w:t>
      </w:r>
      <w:r w:rsidR="00CE2754">
        <w:t>,</w:t>
      </w:r>
      <w:r>
        <w:t xml:space="preserve"> w</w:t>
      </w:r>
      <w:r w:rsidRPr="00447EA6">
        <w:t>ater cannot be ordered from public storages at a particular time – environmental water can only be sourced as a share of an unregulated flow event</w:t>
      </w:r>
      <w:r>
        <w:t>. Thus, c</w:t>
      </w:r>
      <w:r>
        <w:rPr>
          <w:spacing w:val="-1"/>
        </w:rPr>
        <w:t>arryover</w:t>
      </w:r>
      <w:r>
        <w:rPr>
          <w:spacing w:val="-8"/>
        </w:rPr>
        <w:t xml:space="preserve"> </w:t>
      </w:r>
      <w:r>
        <w:t>and</w:t>
      </w:r>
      <w:r>
        <w:rPr>
          <w:spacing w:val="-7"/>
        </w:rPr>
        <w:t xml:space="preserve"> </w:t>
      </w:r>
      <w:r>
        <w:t>management</w:t>
      </w:r>
      <w:r>
        <w:rPr>
          <w:spacing w:val="-6"/>
        </w:rPr>
        <w:t xml:space="preserve"> </w:t>
      </w:r>
      <w:r>
        <w:rPr>
          <w:spacing w:val="-1"/>
        </w:rPr>
        <w:t>of</w:t>
      </w:r>
      <w:r>
        <w:rPr>
          <w:spacing w:val="-7"/>
        </w:rPr>
        <w:t xml:space="preserve"> </w:t>
      </w:r>
      <w:r>
        <w:rPr>
          <w:spacing w:val="-1"/>
        </w:rPr>
        <w:t>account</w:t>
      </w:r>
      <w:r>
        <w:rPr>
          <w:spacing w:val="-6"/>
        </w:rPr>
        <w:t xml:space="preserve"> </w:t>
      </w:r>
      <w:r>
        <w:t>balance</w:t>
      </w:r>
      <w:r w:rsidR="007E1CA1">
        <w:t>s</w:t>
      </w:r>
      <w:r>
        <w:rPr>
          <w:spacing w:val="-9"/>
        </w:rPr>
        <w:t xml:space="preserve"> </w:t>
      </w:r>
      <w:r>
        <w:rPr>
          <w:spacing w:val="-1"/>
        </w:rPr>
        <w:t>cannot</w:t>
      </w:r>
      <w:r>
        <w:rPr>
          <w:spacing w:val="-6"/>
        </w:rPr>
        <w:t xml:space="preserve"> </w:t>
      </w:r>
      <w:r>
        <w:t>generally</w:t>
      </w:r>
      <w:r>
        <w:rPr>
          <w:spacing w:val="-9"/>
        </w:rPr>
        <w:t xml:space="preserve"> </w:t>
      </w:r>
      <w:r>
        <w:t>be</w:t>
      </w:r>
      <w:r>
        <w:rPr>
          <w:spacing w:val="-9"/>
        </w:rPr>
        <w:t xml:space="preserve"> </w:t>
      </w:r>
      <w:r>
        <w:rPr>
          <w:spacing w:val="-1"/>
        </w:rPr>
        <w:t>used</w:t>
      </w:r>
      <w:r>
        <w:rPr>
          <w:spacing w:val="-8"/>
        </w:rPr>
        <w:t xml:space="preserve"> </w:t>
      </w:r>
      <w:r>
        <w:t>to</w:t>
      </w:r>
      <w:r>
        <w:rPr>
          <w:spacing w:val="-8"/>
        </w:rPr>
        <w:t xml:space="preserve"> </w:t>
      </w:r>
      <w:r>
        <w:rPr>
          <w:spacing w:val="-1"/>
        </w:rPr>
        <w:t>influence</w:t>
      </w:r>
      <w:r>
        <w:rPr>
          <w:w w:val="99"/>
        </w:rPr>
        <w:t xml:space="preserve"> </w:t>
      </w:r>
      <w:r>
        <w:t>the</w:t>
      </w:r>
      <w:r>
        <w:rPr>
          <w:spacing w:val="-7"/>
        </w:rPr>
        <w:t xml:space="preserve"> </w:t>
      </w:r>
      <w:r>
        <w:t>timing</w:t>
      </w:r>
      <w:r>
        <w:rPr>
          <w:spacing w:val="-7"/>
        </w:rPr>
        <w:t xml:space="preserve"> </w:t>
      </w:r>
      <w:r>
        <w:t>and</w:t>
      </w:r>
      <w:r>
        <w:rPr>
          <w:spacing w:val="-7"/>
        </w:rPr>
        <w:t xml:space="preserve"> </w:t>
      </w:r>
      <w:r>
        <w:rPr>
          <w:spacing w:val="-1"/>
        </w:rPr>
        <w:t>volumes</w:t>
      </w:r>
      <w:r>
        <w:rPr>
          <w:spacing w:val="-5"/>
        </w:rPr>
        <w:t xml:space="preserve"> </w:t>
      </w:r>
      <w:r>
        <w:rPr>
          <w:spacing w:val="-1"/>
        </w:rPr>
        <w:t>of</w:t>
      </w:r>
      <w:r>
        <w:rPr>
          <w:spacing w:val="-7"/>
        </w:rPr>
        <w:t xml:space="preserve"> </w:t>
      </w:r>
      <w:r>
        <w:t>environmental</w:t>
      </w:r>
      <w:r>
        <w:rPr>
          <w:spacing w:val="-6"/>
        </w:rPr>
        <w:t xml:space="preserve"> </w:t>
      </w:r>
      <w:r>
        <w:t>water</w:t>
      </w:r>
      <w:r>
        <w:rPr>
          <w:spacing w:val="-7"/>
        </w:rPr>
        <w:t xml:space="preserve"> </w:t>
      </w:r>
      <w:r>
        <w:rPr>
          <w:spacing w:val="-1"/>
        </w:rPr>
        <w:t>in</w:t>
      </w:r>
      <w:r>
        <w:rPr>
          <w:spacing w:val="-6"/>
        </w:rPr>
        <w:t xml:space="preserve"> these </w:t>
      </w:r>
      <w:r>
        <w:rPr>
          <w:spacing w:val="-1"/>
        </w:rPr>
        <w:t>river</w:t>
      </w:r>
      <w:r>
        <w:rPr>
          <w:spacing w:val="-7"/>
        </w:rPr>
        <w:t xml:space="preserve"> </w:t>
      </w:r>
      <w:r>
        <w:t>systems.</w:t>
      </w:r>
      <w:r>
        <w:rPr>
          <w:spacing w:val="-8"/>
        </w:rPr>
        <w:t xml:space="preserve"> </w:t>
      </w:r>
      <w:r>
        <w:t xml:space="preserve"> </w:t>
      </w:r>
    </w:p>
    <w:bookmarkStart w:id="51" w:name="_Hlk41983077"/>
    <w:p w14:paraId="19CF246B" w14:textId="5E8819AB" w:rsidR="00914B3D" w:rsidRDefault="004462FE" w:rsidP="004462FE">
      <w:r>
        <w:fldChar w:fldCharType="begin"/>
      </w:r>
      <w:r>
        <w:instrText xml:space="preserve"> REF _Ref43217187 \h </w:instrText>
      </w:r>
      <w:r>
        <w:fldChar w:fldCharType="separate"/>
      </w:r>
      <w:r w:rsidR="006C3E12" w:rsidRPr="00E644AE">
        <w:rPr>
          <w:szCs w:val="22"/>
        </w:rPr>
        <w:t xml:space="preserve">Table </w:t>
      </w:r>
      <w:r w:rsidR="006C3E12">
        <w:rPr>
          <w:noProof/>
          <w:szCs w:val="22"/>
        </w:rPr>
        <w:t>5</w:t>
      </w:r>
      <w:r>
        <w:fldChar w:fldCharType="end"/>
      </w:r>
      <w:r w:rsidR="00171D7E">
        <w:t xml:space="preserve"> summarises the carryover and allocation </w:t>
      </w:r>
      <w:r w:rsidR="00D31CD4">
        <w:t>forecasts</w:t>
      </w:r>
      <w:r w:rsidR="00171D7E">
        <w:t xml:space="preserve"> for </w:t>
      </w:r>
      <w:r w:rsidR="00DD3680">
        <w:t xml:space="preserve">regulated </w:t>
      </w:r>
      <w:r w:rsidR="00171D7E">
        <w:t>Commonwealth environmental water</w:t>
      </w:r>
      <w:r w:rsidR="008149AC">
        <w:t xml:space="preserve">. </w:t>
      </w:r>
      <w:r w:rsidR="005C6F5E">
        <w:t>A</w:t>
      </w:r>
      <w:r w:rsidR="00AC4155">
        <w:t xml:space="preserve">llocation forecasts </w:t>
      </w:r>
      <w:r w:rsidR="00020DE9">
        <w:t xml:space="preserve">through until 30 June 2021 </w:t>
      </w:r>
      <w:r w:rsidR="005C6F5E">
        <w:t xml:space="preserve">are </w:t>
      </w:r>
      <w:r w:rsidR="00020DE9">
        <w:t>sourced from</w:t>
      </w:r>
      <w:r w:rsidR="00AC4155">
        <w:t xml:space="preserve"> the relevant state agencies</w:t>
      </w:r>
      <w:r w:rsidR="00107E1C">
        <w:t xml:space="preserve"> where </w:t>
      </w:r>
      <w:r w:rsidR="00020DE9">
        <w:t xml:space="preserve">the information is </w:t>
      </w:r>
      <w:r w:rsidR="00107E1C">
        <w:t>a</w:t>
      </w:r>
      <w:r w:rsidR="00020DE9">
        <w:t>vail</w:t>
      </w:r>
      <w:r w:rsidR="00107E1C">
        <w:t>able</w:t>
      </w:r>
      <w:r w:rsidR="00020DE9">
        <w:t xml:space="preserve"> and long</w:t>
      </w:r>
      <w:r w:rsidR="008149AC">
        <w:t>-</w:t>
      </w:r>
      <w:r w:rsidR="00020DE9">
        <w:t>term averages where state agencies do not provide these forecasts</w:t>
      </w:r>
      <w:r w:rsidR="00AC4155">
        <w:t>.</w:t>
      </w:r>
    </w:p>
    <w:p w14:paraId="4A52FB5A" w14:textId="77777777" w:rsidR="00E50A7B" w:rsidRDefault="00E50A7B">
      <w:pPr>
        <w:spacing w:after="0"/>
        <w:rPr>
          <w:rFonts w:cstheme="minorHAnsi"/>
          <w:szCs w:val="22"/>
        </w:rPr>
      </w:pPr>
      <w:r>
        <w:rPr>
          <w:rFonts w:cstheme="minorHAnsi"/>
          <w:szCs w:val="22"/>
        </w:rPr>
        <w:br w:type="page"/>
      </w:r>
    </w:p>
    <w:p w14:paraId="5730CD45" w14:textId="03A7757D" w:rsidR="004462FE" w:rsidRPr="00581EB3" w:rsidRDefault="004462FE" w:rsidP="004462FE">
      <w:pPr>
        <w:rPr>
          <w:rFonts w:cstheme="minorHAnsi"/>
          <w:szCs w:val="22"/>
        </w:rPr>
      </w:pPr>
      <w:r w:rsidRPr="00581EB3">
        <w:rPr>
          <w:rFonts w:cstheme="minorHAnsi"/>
          <w:szCs w:val="22"/>
        </w:rPr>
        <w:t xml:space="preserve">Information on allocations to Commonwealth environmental water holdings </w:t>
      </w:r>
      <w:r w:rsidR="000404D7">
        <w:rPr>
          <w:rFonts w:cstheme="minorHAnsi"/>
          <w:szCs w:val="22"/>
        </w:rPr>
        <w:t xml:space="preserve">and volumes transferred for delivery </w:t>
      </w:r>
      <w:r w:rsidRPr="00581EB3">
        <w:rPr>
          <w:rFonts w:cstheme="minorHAnsi"/>
          <w:szCs w:val="22"/>
        </w:rPr>
        <w:t xml:space="preserve">can be found at </w:t>
      </w:r>
      <w:hyperlink r:id="rId64" w:history="1">
        <w:r w:rsidRPr="00581EB3">
          <w:rPr>
            <w:rStyle w:val="Hyperlink"/>
            <w:rFonts w:cstheme="minorHAnsi"/>
          </w:rPr>
          <w:t>http://www.environment.gov.au/water/cewo/portfolio-mgt/holdings-catchment</w:t>
        </w:r>
      </w:hyperlink>
      <w:r w:rsidR="000404D7">
        <w:rPr>
          <w:rStyle w:val="Hyperlink"/>
          <w:rFonts w:cstheme="minorHAnsi"/>
        </w:rPr>
        <w:t>.</w:t>
      </w:r>
      <w:r w:rsidR="008149AC">
        <w:rPr>
          <w:rStyle w:val="Hyperlink"/>
          <w:rFonts w:cstheme="minorHAnsi"/>
        </w:rPr>
        <w:t xml:space="preserve"> </w:t>
      </w:r>
      <w:r w:rsidR="000404D7">
        <w:rPr>
          <w:rFonts w:cstheme="minorHAnsi"/>
          <w:szCs w:val="22"/>
        </w:rPr>
        <w:t>This information</w:t>
      </w:r>
      <w:r w:rsidR="000404D7" w:rsidRPr="00581EB3">
        <w:rPr>
          <w:rFonts w:cstheme="minorHAnsi"/>
          <w:szCs w:val="22"/>
        </w:rPr>
        <w:t xml:space="preserve"> </w:t>
      </w:r>
      <w:r w:rsidRPr="00581EB3">
        <w:rPr>
          <w:rFonts w:cstheme="minorHAnsi"/>
          <w:szCs w:val="22"/>
        </w:rPr>
        <w:t xml:space="preserve">is updated monthly. </w:t>
      </w:r>
    </w:p>
    <w:p w14:paraId="33A2CFCB" w14:textId="4A6AAF1E" w:rsidR="00D97AEA" w:rsidRPr="00E644AE" w:rsidRDefault="00E644AE" w:rsidP="00E644AE">
      <w:pPr>
        <w:pStyle w:val="Caption"/>
        <w:spacing w:before="240" w:after="120"/>
        <w:rPr>
          <w:b w:val="0"/>
          <w:sz w:val="22"/>
          <w:szCs w:val="22"/>
        </w:rPr>
      </w:pPr>
      <w:bookmarkStart w:id="52" w:name="_Ref43217187"/>
      <w:bookmarkStart w:id="53" w:name="_Hlk44666631"/>
      <w:bookmarkEnd w:id="51"/>
      <w:r w:rsidRPr="00E644AE">
        <w:rPr>
          <w:sz w:val="22"/>
          <w:szCs w:val="22"/>
        </w:rPr>
        <w:t xml:space="preserve">Table </w:t>
      </w:r>
      <w:r w:rsidRPr="00E644AE">
        <w:rPr>
          <w:sz w:val="22"/>
          <w:szCs w:val="22"/>
        </w:rPr>
        <w:fldChar w:fldCharType="begin"/>
      </w:r>
      <w:r w:rsidRPr="00E644AE">
        <w:rPr>
          <w:sz w:val="22"/>
          <w:szCs w:val="22"/>
        </w:rPr>
        <w:instrText xml:space="preserve"> SEQ Table \* ARABIC </w:instrText>
      </w:r>
      <w:r w:rsidRPr="00E644AE">
        <w:rPr>
          <w:sz w:val="22"/>
          <w:szCs w:val="22"/>
        </w:rPr>
        <w:fldChar w:fldCharType="separate"/>
      </w:r>
      <w:r w:rsidR="006C3E12">
        <w:rPr>
          <w:noProof/>
          <w:sz w:val="22"/>
          <w:szCs w:val="22"/>
        </w:rPr>
        <w:t>5</w:t>
      </w:r>
      <w:r w:rsidRPr="00E644AE">
        <w:rPr>
          <w:sz w:val="22"/>
          <w:szCs w:val="22"/>
        </w:rPr>
        <w:fldChar w:fldCharType="end"/>
      </w:r>
      <w:bookmarkEnd w:id="52"/>
      <w:r w:rsidR="00D97AEA" w:rsidRPr="00E644AE">
        <w:rPr>
          <w:b w:val="0"/>
          <w:sz w:val="22"/>
          <w:szCs w:val="22"/>
        </w:rPr>
        <w:t xml:space="preserve">: </w:t>
      </w:r>
      <w:bookmarkStart w:id="54" w:name="_Hlk41982808"/>
      <w:r w:rsidR="00220420">
        <w:rPr>
          <w:b w:val="0"/>
          <w:sz w:val="22"/>
          <w:szCs w:val="22"/>
        </w:rPr>
        <w:t>C</w:t>
      </w:r>
      <w:r w:rsidR="00D97AEA" w:rsidRPr="00E644AE">
        <w:rPr>
          <w:b w:val="0"/>
          <w:sz w:val="22"/>
          <w:szCs w:val="22"/>
        </w:rPr>
        <w:t xml:space="preserve">arryover and </w:t>
      </w:r>
      <w:r w:rsidR="002B74F8" w:rsidRPr="00E644AE">
        <w:rPr>
          <w:b w:val="0"/>
          <w:sz w:val="22"/>
          <w:szCs w:val="22"/>
        </w:rPr>
        <w:t xml:space="preserve">forecast </w:t>
      </w:r>
      <w:r w:rsidR="00D97AEA" w:rsidRPr="00E644AE">
        <w:rPr>
          <w:b w:val="0"/>
          <w:sz w:val="22"/>
          <w:szCs w:val="22"/>
        </w:rPr>
        <w:t>allocation of</w:t>
      </w:r>
      <w:r w:rsidR="00DD3680" w:rsidRPr="00E644AE">
        <w:rPr>
          <w:b w:val="0"/>
          <w:sz w:val="22"/>
          <w:szCs w:val="22"/>
        </w:rPr>
        <w:t xml:space="preserve"> regulated</w:t>
      </w:r>
      <w:r w:rsidR="00D97AEA" w:rsidRPr="00E644AE">
        <w:rPr>
          <w:b w:val="0"/>
          <w:sz w:val="22"/>
          <w:szCs w:val="22"/>
        </w:rPr>
        <w:t xml:space="preserve"> </w:t>
      </w:r>
      <w:r w:rsidR="00EA7BB8">
        <w:rPr>
          <w:b w:val="0"/>
          <w:sz w:val="22"/>
          <w:szCs w:val="22"/>
        </w:rPr>
        <w:t>(</w:t>
      </w:r>
      <w:r w:rsidR="00C268EB">
        <w:rPr>
          <w:b w:val="0"/>
          <w:sz w:val="22"/>
          <w:szCs w:val="22"/>
        </w:rPr>
        <w:t>surface water</w:t>
      </w:r>
      <w:r w:rsidR="00EA7BB8">
        <w:rPr>
          <w:b w:val="0"/>
          <w:sz w:val="22"/>
          <w:szCs w:val="22"/>
        </w:rPr>
        <w:t>)</w:t>
      </w:r>
      <w:r w:rsidR="00C268EB">
        <w:rPr>
          <w:b w:val="0"/>
          <w:sz w:val="22"/>
          <w:szCs w:val="22"/>
        </w:rPr>
        <w:t xml:space="preserve"> </w:t>
      </w:r>
      <w:r w:rsidR="00D97AEA" w:rsidRPr="00E644AE">
        <w:rPr>
          <w:b w:val="0"/>
          <w:sz w:val="22"/>
          <w:szCs w:val="22"/>
        </w:rPr>
        <w:t>Commonwealth environmental water</w:t>
      </w:r>
      <w:r w:rsidR="002B74F8" w:rsidRPr="00E644AE">
        <w:rPr>
          <w:b w:val="0"/>
          <w:sz w:val="22"/>
          <w:szCs w:val="22"/>
        </w:rPr>
        <w:t xml:space="preserve"> in 2020</w:t>
      </w:r>
      <w:r w:rsidR="008C7A65" w:rsidRPr="00E644AE">
        <w:rPr>
          <w:b w:val="0"/>
          <w:sz w:val="22"/>
          <w:szCs w:val="22"/>
        </w:rPr>
        <w:noBreakHyphen/>
      </w:r>
      <w:r w:rsidR="002B74F8" w:rsidRPr="00E644AE">
        <w:rPr>
          <w:b w:val="0"/>
          <w:sz w:val="22"/>
          <w:szCs w:val="22"/>
        </w:rPr>
        <w:t>21</w:t>
      </w:r>
      <w:bookmarkEnd w:id="54"/>
    </w:p>
    <w:tbl>
      <w:tblPr>
        <w:tblStyle w:val="TableGrid"/>
        <w:tblW w:w="9776" w:type="dxa"/>
        <w:tblLayout w:type="fixed"/>
        <w:tblLook w:val="04A0" w:firstRow="1" w:lastRow="0" w:firstColumn="1" w:lastColumn="0" w:noHBand="0" w:noVBand="1"/>
      </w:tblPr>
      <w:tblGrid>
        <w:gridCol w:w="2263"/>
        <w:gridCol w:w="1276"/>
        <w:gridCol w:w="1039"/>
        <w:gridCol w:w="1040"/>
        <w:gridCol w:w="1039"/>
        <w:gridCol w:w="1040"/>
        <w:gridCol w:w="1039"/>
        <w:gridCol w:w="1040"/>
      </w:tblGrid>
      <w:tr w:rsidR="00D15941" w14:paraId="6EF5A714" w14:textId="77777777" w:rsidTr="003F03A3">
        <w:trPr>
          <w:cnfStyle w:val="100000000000" w:firstRow="1" w:lastRow="0" w:firstColumn="0" w:lastColumn="0" w:oddVBand="0" w:evenVBand="0" w:oddHBand="0" w:evenHBand="0" w:firstRowFirstColumn="0" w:firstRowLastColumn="0" w:lastRowFirstColumn="0" w:lastRowLastColumn="0"/>
        </w:trPr>
        <w:tc>
          <w:tcPr>
            <w:tcW w:w="2263" w:type="dxa"/>
            <w:vMerge w:val="restart"/>
            <w:shd w:val="clear" w:color="auto" w:fill="B6DDE8" w:themeFill="accent5" w:themeFillTint="66"/>
            <w:vAlign w:val="center"/>
          </w:tcPr>
          <w:p w14:paraId="5FC7D3C4" w14:textId="38936094" w:rsidR="00D15941" w:rsidRPr="0063418C" w:rsidRDefault="00D15941" w:rsidP="00EB7C54">
            <w:pPr>
              <w:rPr>
                <w:b/>
              </w:rPr>
            </w:pPr>
            <w:r w:rsidRPr="0063418C">
              <w:rPr>
                <w:b/>
              </w:rPr>
              <w:t xml:space="preserve"> </w:t>
            </w:r>
            <w:r w:rsidR="00EB7C54" w:rsidRPr="0063418C">
              <w:rPr>
                <w:b/>
              </w:rPr>
              <w:t>Catchment</w:t>
            </w:r>
          </w:p>
        </w:tc>
        <w:tc>
          <w:tcPr>
            <w:tcW w:w="1276" w:type="dxa"/>
            <w:vMerge w:val="restart"/>
            <w:shd w:val="clear" w:color="auto" w:fill="B6DDE8" w:themeFill="accent5" w:themeFillTint="66"/>
            <w:vAlign w:val="center"/>
          </w:tcPr>
          <w:p w14:paraId="1013EEBB" w14:textId="099576A8" w:rsidR="00D15941" w:rsidRPr="00636679" w:rsidRDefault="00220420" w:rsidP="00D15941">
            <w:pPr>
              <w:jc w:val="center"/>
              <w:rPr>
                <w:b/>
                <w:sz w:val="21"/>
              </w:rPr>
            </w:pPr>
            <w:r>
              <w:rPr>
                <w:b/>
                <w:sz w:val="21"/>
              </w:rPr>
              <w:t>C</w:t>
            </w:r>
            <w:r w:rsidR="00D15941" w:rsidRPr="00636679">
              <w:rPr>
                <w:b/>
                <w:sz w:val="21"/>
              </w:rPr>
              <w:t>arryover from 2019</w:t>
            </w:r>
            <w:r w:rsidR="00D15941" w:rsidRPr="00636679">
              <w:rPr>
                <w:b/>
                <w:sz w:val="21"/>
              </w:rPr>
              <w:noBreakHyphen/>
              <w:t>20</w:t>
            </w:r>
            <w:r w:rsidR="0063418C" w:rsidRPr="00636679">
              <w:rPr>
                <w:b/>
                <w:sz w:val="21"/>
              </w:rPr>
              <w:t xml:space="preserve"> (GL)</w:t>
            </w:r>
          </w:p>
        </w:tc>
        <w:tc>
          <w:tcPr>
            <w:tcW w:w="6237" w:type="dxa"/>
            <w:gridSpan w:val="6"/>
            <w:shd w:val="clear" w:color="auto" w:fill="B6DDE8" w:themeFill="accent5" w:themeFillTint="66"/>
          </w:tcPr>
          <w:p w14:paraId="4674B36D" w14:textId="77777777" w:rsidR="00F63F1C" w:rsidRDefault="00D15941" w:rsidP="00DD3680">
            <w:pPr>
              <w:spacing w:after="0"/>
              <w:jc w:val="center"/>
              <w:rPr>
                <w:b/>
              </w:rPr>
            </w:pPr>
            <w:r w:rsidRPr="00D15941">
              <w:rPr>
                <w:b/>
              </w:rPr>
              <w:t xml:space="preserve">Forecasts of </w:t>
            </w:r>
            <w:r w:rsidR="00DD3680">
              <w:rPr>
                <w:b/>
              </w:rPr>
              <w:t xml:space="preserve">regulated </w:t>
            </w:r>
            <w:r w:rsidRPr="00D15941">
              <w:rPr>
                <w:b/>
              </w:rPr>
              <w:t xml:space="preserve">allocations </w:t>
            </w:r>
          </w:p>
          <w:p w14:paraId="67BA3E51" w14:textId="3406CFC4" w:rsidR="00D15941" w:rsidRPr="00D15941" w:rsidRDefault="00D15941" w:rsidP="00F63F1C">
            <w:pPr>
              <w:spacing w:after="0"/>
              <w:jc w:val="center"/>
              <w:rPr>
                <w:b/>
              </w:rPr>
            </w:pPr>
            <w:r w:rsidRPr="00D15941">
              <w:rPr>
                <w:b/>
              </w:rPr>
              <w:t>(</w:t>
            </w:r>
            <w:r w:rsidR="00F63F1C">
              <w:rPr>
                <w:b/>
              </w:rPr>
              <w:t>in</w:t>
            </w:r>
            <w:r w:rsidRPr="00D15941">
              <w:rPr>
                <w:b/>
              </w:rPr>
              <w:t>cluding carryover) in 2020-21</w:t>
            </w:r>
            <w:r w:rsidR="0063418C">
              <w:rPr>
                <w:b/>
              </w:rPr>
              <w:t xml:space="preserve"> (GL)</w:t>
            </w:r>
          </w:p>
        </w:tc>
      </w:tr>
      <w:tr w:rsidR="00D15941" w14:paraId="05CE0AD1" w14:textId="77777777" w:rsidTr="00885860">
        <w:trPr>
          <w:cnfStyle w:val="000000100000" w:firstRow="0" w:lastRow="0" w:firstColumn="0" w:lastColumn="0" w:oddVBand="0" w:evenVBand="0" w:oddHBand="1" w:evenHBand="0" w:firstRowFirstColumn="0" w:firstRowLastColumn="0" w:lastRowFirstColumn="0" w:lastRowLastColumn="0"/>
        </w:trPr>
        <w:tc>
          <w:tcPr>
            <w:tcW w:w="2263" w:type="dxa"/>
            <w:vMerge/>
            <w:shd w:val="clear" w:color="auto" w:fill="B6DDE8" w:themeFill="accent5" w:themeFillTint="66"/>
          </w:tcPr>
          <w:p w14:paraId="7B728031" w14:textId="3FD82AE0" w:rsidR="00D15941" w:rsidRPr="006821CB" w:rsidRDefault="00D15941" w:rsidP="002B74F8"/>
        </w:tc>
        <w:tc>
          <w:tcPr>
            <w:tcW w:w="1276" w:type="dxa"/>
            <w:vMerge/>
            <w:shd w:val="clear" w:color="auto" w:fill="B6DDE8" w:themeFill="accent5" w:themeFillTint="66"/>
          </w:tcPr>
          <w:p w14:paraId="72ACC4AB" w14:textId="30E33F9F" w:rsidR="00D15941" w:rsidRPr="006821CB" w:rsidRDefault="00D15941" w:rsidP="002B74F8"/>
        </w:tc>
        <w:tc>
          <w:tcPr>
            <w:tcW w:w="6237" w:type="dxa"/>
            <w:gridSpan w:val="6"/>
            <w:shd w:val="clear" w:color="auto" w:fill="B6DDE8" w:themeFill="accent5" w:themeFillTint="66"/>
          </w:tcPr>
          <w:p w14:paraId="6901D179" w14:textId="5FB24CAC" w:rsidR="00D15941" w:rsidRPr="006821CB" w:rsidRDefault="00D15941" w:rsidP="002B74F8">
            <w:r>
              <w:rPr>
                <w:noProof/>
              </w:rPr>
              <mc:AlternateContent>
                <mc:Choice Requires="wps">
                  <w:drawing>
                    <wp:anchor distT="0" distB="0" distL="114300" distR="114300" simplePos="0" relativeHeight="251658241" behindDoc="0" locked="0" layoutInCell="1" allowOverlap="1" wp14:anchorId="7BA21768" wp14:editId="67056F53">
                      <wp:simplePos x="0" y="0"/>
                      <wp:positionH relativeFrom="column">
                        <wp:posOffset>500380</wp:posOffset>
                      </wp:positionH>
                      <wp:positionV relativeFrom="paragraph">
                        <wp:posOffset>106680</wp:posOffset>
                      </wp:positionV>
                      <wp:extent cx="2772000" cy="0"/>
                      <wp:effectExtent l="38100" t="76200" r="9525"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2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156348" id="_x0000_t32" coordsize="21600,21600" o:spt="32" o:oned="t" path="m,l21600,21600e" filled="f">
                      <v:path arrowok="t" fillok="f" o:connecttype="none"/>
                      <o:lock v:ext="edit" shapetype="t"/>
                    </v:shapetype>
                    <v:shape id="Straight Arrow Connector 6" o:spid="_x0000_s1026" type="#_x0000_t32" style="position:absolute;margin-left:39.4pt;margin-top:8.4pt;width:218.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">
                      <v:stroke startarrow="block" endarrow="block"/>
                    </v:shape>
                  </w:pict>
                </mc:Fallback>
              </mc:AlternateContent>
            </w:r>
            <w:r w:rsidRPr="00DF4B89">
              <w:t>Very dry                                                                                         Very wet</w:t>
            </w:r>
          </w:p>
        </w:tc>
      </w:tr>
      <w:tr w:rsidR="00D15941" w14:paraId="64DACF3A"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vMerge/>
            <w:shd w:val="clear" w:color="auto" w:fill="B6DDE8" w:themeFill="accent5" w:themeFillTint="66"/>
          </w:tcPr>
          <w:p w14:paraId="4966F798" w14:textId="77777777" w:rsidR="00D15941" w:rsidRDefault="00D15941" w:rsidP="002B74F8"/>
        </w:tc>
        <w:tc>
          <w:tcPr>
            <w:tcW w:w="1276" w:type="dxa"/>
            <w:vMerge/>
            <w:shd w:val="clear" w:color="auto" w:fill="B6DDE8" w:themeFill="accent5" w:themeFillTint="66"/>
          </w:tcPr>
          <w:p w14:paraId="0E35583D" w14:textId="77777777" w:rsidR="00D15941" w:rsidRPr="006821CB" w:rsidRDefault="00D15941" w:rsidP="002B74F8"/>
        </w:tc>
        <w:tc>
          <w:tcPr>
            <w:tcW w:w="1039" w:type="dxa"/>
            <w:shd w:val="clear" w:color="auto" w:fill="B6DDE8" w:themeFill="accent5" w:themeFillTint="66"/>
          </w:tcPr>
          <w:p w14:paraId="06FD635B" w14:textId="2648543D" w:rsidR="00D15941" w:rsidRPr="00D15941" w:rsidRDefault="00D15941" w:rsidP="00636679">
            <w:pPr>
              <w:spacing w:after="0"/>
              <w:jc w:val="center"/>
              <w:rPr>
                <w:sz w:val="20"/>
              </w:rPr>
            </w:pPr>
            <w:r w:rsidRPr="00D15941">
              <w:rPr>
                <w:sz w:val="20"/>
              </w:rPr>
              <w:t>95 percentile</w:t>
            </w:r>
          </w:p>
        </w:tc>
        <w:tc>
          <w:tcPr>
            <w:tcW w:w="1040" w:type="dxa"/>
            <w:shd w:val="clear" w:color="auto" w:fill="B6DDE8" w:themeFill="accent5" w:themeFillTint="66"/>
          </w:tcPr>
          <w:p w14:paraId="5F95ED2C" w14:textId="6E21B650" w:rsidR="00D15941" w:rsidRPr="00D15941" w:rsidRDefault="00D15941" w:rsidP="00636679">
            <w:pPr>
              <w:spacing w:after="0"/>
              <w:jc w:val="center"/>
              <w:rPr>
                <w:sz w:val="20"/>
              </w:rPr>
            </w:pPr>
            <w:r w:rsidRPr="00D15941">
              <w:rPr>
                <w:sz w:val="20"/>
              </w:rPr>
              <w:t>90 percentile</w:t>
            </w:r>
          </w:p>
        </w:tc>
        <w:tc>
          <w:tcPr>
            <w:tcW w:w="1039" w:type="dxa"/>
            <w:shd w:val="clear" w:color="auto" w:fill="B6DDE8" w:themeFill="accent5" w:themeFillTint="66"/>
          </w:tcPr>
          <w:p w14:paraId="15B8A354" w14:textId="02A01152" w:rsidR="00D15941" w:rsidRPr="00D15941" w:rsidRDefault="00D15941" w:rsidP="00636679">
            <w:pPr>
              <w:spacing w:after="0"/>
              <w:jc w:val="center"/>
              <w:rPr>
                <w:sz w:val="20"/>
              </w:rPr>
            </w:pPr>
            <w:r w:rsidRPr="00D15941">
              <w:rPr>
                <w:sz w:val="20"/>
              </w:rPr>
              <w:t>75 percentile</w:t>
            </w:r>
          </w:p>
        </w:tc>
        <w:tc>
          <w:tcPr>
            <w:tcW w:w="1040" w:type="dxa"/>
            <w:shd w:val="clear" w:color="auto" w:fill="B6DDE8" w:themeFill="accent5" w:themeFillTint="66"/>
          </w:tcPr>
          <w:p w14:paraId="675E8808" w14:textId="08059ED4" w:rsidR="00D15941" w:rsidRPr="00D15941" w:rsidRDefault="00D15941" w:rsidP="00636679">
            <w:pPr>
              <w:spacing w:after="0"/>
              <w:jc w:val="center"/>
              <w:rPr>
                <w:sz w:val="20"/>
              </w:rPr>
            </w:pPr>
            <w:r w:rsidRPr="00D15941">
              <w:rPr>
                <w:sz w:val="20"/>
              </w:rPr>
              <w:t>50 percentile</w:t>
            </w:r>
          </w:p>
        </w:tc>
        <w:tc>
          <w:tcPr>
            <w:tcW w:w="1039" w:type="dxa"/>
            <w:shd w:val="clear" w:color="auto" w:fill="B6DDE8" w:themeFill="accent5" w:themeFillTint="66"/>
          </w:tcPr>
          <w:p w14:paraId="309595CA" w14:textId="583D9BE4" w:rsidR="00D15941" w:rsidRPr="00D15941" w:rsidRDefault="00D15941" w:rsidP="00636679">
            <w:pPr>
              <w:spacing w:after="0"/>
              <w:jc w:val="center"/>
              <w:rPr>
                <w:sz w:val="20"/>
              </w:rPr>
            </w:pPr>
            <w:r w:rsidRPr="00D15941">
              <w:rPr>
                <w:sz w:val="20"/>
              </w:rPr>
              <w:t>25 percentile</w:t>
            </w:r>
          </w:p>
        </w:tc>
        <w:tc>
          <w:tcPr>
            <w:tcW w:w="1040" w:type="dxa"/>
            <w:shd w:val="clear" w:color="auto" w:fill="B6DDE8" w:themeFill="accent5" w:themeFillTint="66"/>
          </w:tcPr>
          <w:p w14:paraId="75A03C06" w14:textId="2E937AAC" w:rsidR="00D15941" w:rsidRPr="00D15941" w:rsidRDefault="00D15941" w:rsidP="00636679">
            <w:pPr>
              <w:spacing w:after="0"/>
              <w:jc w:val="center"/>
              <w:rPr>
                <w:sz w:val="20"/>
              </w:rPr>
            </w:pPr>
            <w:r w:rsidRPr="00D15941">
              <w:rPr>
                <w:sz w:val="20"/>
              </w:rPr>
              <w:t>10 percentile</w:t>
            </w:r>
          </w:p>
        </w:tc>
      </w:tr>
      <w:tr w:rsidR="00644C6B" w14:paraId="7113F365"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Pr>
          <w:p w14:paraId="0B127BCB" w14:textId="773A447D" w:rsidR="00644C6B" w:rsidRPr="00CC239D" w:rsidRDefault="00644C6B" w:rsidP="00636679">
            <w:pPr>
              <w:spacing w:after="60"/>
            </w:pPr>
            <w:r w:rsidRPr="00CC239D">
              <w:t>Border</w:t>
            </w:r>
            <w:r w:rsidR="00567810" w:rsidRPr="00CC239D">
              <w:t xml:space="preserve"> Rivers</w:t>
            </w:r>
          </w:p>
        </w:tc>
        <w:tc>
          <w:tcPr>
            <w:tcW w:w="1276" w:type="dxa"/>
            <w:vAlign w:val="center"/>
          </w:tcPr>
          <w:p w14:paraId="5F23E453" w14:textId="2B4D407E" w:rsidR="00644C6B" w:rsidRPr="00CC239D" w:rsidRDefault="00420AB3" w:rsidP="00636679">
            <w:pPr>
              <w:spacing w:after="60"/>
              <w:jc w:val="center"/>
            </w:pPr>
            <w:r w:rsidRPr="00CC239D">
              <w:t>2.2</w:t>
            </w:r>
          </w:p>
        </w:tc>
        <w:tc>
          <w:tcPr>
            <w:tcW w:w="1039" w:type="dxa"/>
            <w:vAlign w:val="center"/>
          </w:tcPr>
          <w:p w14:paraId="7EFB2C39" w14:textId="75F9CE66" w:rsidR="00644C6B" w:rsidRPr="00CC239D" w:rsidRDefault="00CC239D" w:rsidP="00636679">
            <w:pPr>
              <w:spacing w:after="60"/>
              <w:jc w:val="center"/>
            </w:pPr>
            <w:r w:rsidRPr="00CC239D">
              <w:t>4.9</w:t>
            </w:r>
          </w:p>
        </w:tc>
        <w:tc>
          <w:tcPr>
            <w:tcW w:w="1040" w:type="dxa"/>
            <w:vAlign w:val="center"/>
          </w:tcPr>
          <w:p w14:paraId="04DC9261" w14:textId="3A5B2791" w:rsidR="00644C6B" w:rsidRPr="00CC239D" w:rsidRDefault="00CC239D" w:rsidP="00636679">
            <w:pPr>
              <w:spacing w:after="60"/>
              <w:jc w:val="center"/>
            </w:pPr>
            <w:r w:rsidRPr="00CC239D">
              <w:t>5.2</w:t>
            </w:r>
          </w:p>
        </w:tc>
        <w:tc>
          <w:tcPr>
            <w:tcW w:w="1039" w:type="dxa"/>
            <w:vAlign w:val="center"/>
          </w:tcPr>
          <w:p w14:paraId="1CE83688" w14:textId="4173A21E" w:rsidR="00644C6B" w:rsidRPr="00CC239D" w:rsidRDefault="00CC239D" w:rsidP="00636679">
            <w:pPr>
              <w:spacing w:after="60"/>
              <w:jc w:val="center"/>
            </w:pPr>
            <w:r w:rsidRPr="00CC239D">
              <w:t>6.5</w:t>
            </w:r>
          </w:p>
        </w:tc>
        <w:tc>
          <w:tcPr>
            <w:tcW w:w="1040" w:type="dxa"/>
            <w:vAlign w:val="center"/>
          </w:tcPr>
          <w:p w14:paraId="1380C817" w14:textId="615EB4C6" w:rsidR="00644C6B" w:rsidRPr="00CC239D" w:rsidRDefault="00CC239D" w:rsidP="00636679">
            <w:pPr>
              <w:spacing w:after="60"/>
              <w:jc w:val="center"/>
            </w:pPr>
            <w:r w:rsidRPr="00CC239D">
              <w:t>9.4</w:t>
            </w:r>
          </w:p>
        </w:tc>
        <w:tc>
          <w:tcPr>
            <w:tcW w:w="1039" w:type="dxa"/>
            <w:vAlign w:val="center"/>
          </w:tcPr>
          <w:p w14:paraId="4E88D52C" w14:textId="0EAF3BE9" w:rsidR="00644C6B" w:rsidRPr="00CC239D" w:rsidRDefault="00CC239D" w:rsidP="00636679">
            <w:pPr>
              <w:spacing w:after="60"/>
              <w:jc w:val="center"/>
            </w:pPr>
            <w:r w:rsidRPr="00CC239D">
              <w:t>11.4</w:t>
            </w:r>
          </w:p>
        </w:tc>
        <w:tc>
          <w:tcPr>
            <w:tcW w:w="1040" w:type="dxa"/>
            <w:vAlign w:val="center"/>
          </w:tcPr>
          <w:p w14:paraId="7266E960" w14:textId="763EA93E" w:rsidR="00644C6B" w:rsidRPr="00CC239D" w:rsidRDefault="00CC239D" w:rsidP="00636679">
            <w:pPr>
              <w:spacing w:after="60"/>
              <w:jc w:val="center"/>
            </w:pPr>
            <w:r w:rsidRPr="00CC239D">
              <w:t>12.9</w:t>
            </w:r>
          </w:p>
        </w:tc>
      </w:tr>
      <w:tr w:rsidR="00644C6B" w14:paraId="0C681688"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Pr>
          <w:p w14:paraId="70CECBC2" w14:textId="7857DCE7" w:rsidR="00644C6B" w:rsidRDefault="00644C6B" w:rsidP="00636679">
            <w:pPr>
              <w:spacing w:after="60"/>
            </w:pPr>
            <w:r>
              <w:t>Gwydir</w:t>
            </w:r>
          </w:p>
        </w:tc>
        <w:tc>
          <w:tcPr>
            <w:tcW w:w="1276" w:type="dxa"/>
            <w:vAlign w:val="center"/>
          </w:tcPr>
          <w:p w14:paraId="486BD3ED" w14:textId="661E49F9" w:rsidR="00644C6B" w:rsidRPr="00420AB3" w:rsidRDefault="007E683D" w:rsidP="00636679">
            <w:pPr>
              <w:spacing w:after="60"/>
              <w:jc w:val="center"/>
            </w:pPr>
            <w:r>
              <w:t>12.0</w:t>
            </w:r>
          </w:p>
        </w:tc>
        <w:tc>
          <w:tcPr>
            <w:tcW w:w="1039" w:type="dxa"/>
            <w:vAlign w:val="center"/>
          </w:tcPr>
          <w:p w14:paraId="6BAE0E13" w14:textId="4FA65B3C" w:rsidR="00644C6B" w:rsidRPr="00420AB3" w:rsidRDefault="007E683D" w:rsidP="00636679">
            <w:pPr>
              <w:spacing w:after="60"/>
              <w:jc w:val="center"/>
            </w:pPr>
            <w:r>
              <w:t>16.5</w:t>
            </w:r>
          </w:p>
        </w:tc>
        <w:tc>
          <w:tcPr>
            <w:tcW w:w="1040" w:type="dxa"/>
            <w:vAlign w:val="center"/>
          </w:tcPr>
          <w:p w14:paraId="0F5EED16" w14:textId="03DC851E" w:rsidR="00644C6B" w:rsidRPr="00420AB3" w:rsidRDefault="007E683D" w:rsidP="00636679">
            <w:pPr>
              <w:spacing w:after="60"/>
              <w:jc w:val="center"/>
            </w:pPr>
            <w:r>
              <w:t>16.5</w:t>
            </w:r>
          </w:p>
        </w:tc>
        <w:tc>
          <w:tcPr>
            <w:tcW w:w="1039" w:type="dxa"/>
            <w:vAlign w:val="center"/>
          </w:tcPr>
          <w:p w14:paraId="47BA13F9" w14:textId="72B60033" w:rsidR="00644C6B" w:rsidRPr="00420AB3" w:rsidRDefault="007E683D" w:rsidP="00636679">
            <w:pPr>
              <w:spacing w:after="60"/>
              <w:jc w:val="center"/>
            </w:pPr>
            <w:r>
              <w:t>16.5</w:t>
            </w:r>
          </w:p>
        </w:tc>
        <w:tc>
          <w:tcPr>
            <w:tcW w:w="1040" w:type="dxa"/>
            <w:vAlign w:val="center"/>
          </w:tcPr>
          <w:p w14:paraId="489D0D06" w14:textId="439EF717" w:rsidR="00644C6B" w:rsidRPr="00420AB3" w:rsidRDefault="007E683D" w:rsidP="00636679">
            <w:pPr>
              <w:spacing w:after="60"/>
              <w:jc w:val="center"/>
            </w:pPr>
            <w:r>
              <w:t>32.8</w:t>
            </w:r>
          </w:p>
        </w:tc>
        <w:tc>
          <w:tcPr>
            <w:tcW w:w="1039" w:type="dxa"/>
            <w:vAlign w:val="center"/>
          </w:tcPr>
          <w:p w14:paraId="4C0989A7" w14:textId="2E3775E4" w:rsidR="00644C6B" w:rsidRPr="00420AB3" w:rsidRDefault="007E683D" w:rsidP="00636679">
            <w:pPr>
              <w:spacing w:after="60"/>
              <w:jc w:val="center"/>
            </w:pPr>
            <w:r>
              <w:t>56.5</w:t>
            </w:r>
          </w:p>
        </w:tc>
        <w:tc>
          <w:tcPr>
            <w:tcW w:w="1040" w:type="dxa"/>
            <w:vAlign w:val="center"/>
          </w:tcPr>
          <w:p w14:paraId="24F2A9C8" w14:textId="3E09B178" w:rsidR="00644C6B" w:rsidRPr="00420AB3" w:rsidRDefault="007E683D" w:rsidP="00636679">
            <w:pPr>
              <w:spacing w:after="60"/>
              <w:jc w:val="center"/>
            </w:pPr>
            <w:r>
              <w:t>90.4</w:t>
            </w:r>
          </w:p>
        </w:tc>
      </w:tr>
      <w:tr w:rsidR="002B74F8" w14:paraId="16D762C6"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Pr>
          <w:p w14:paraId="4C81B111" w14:textId="4D485970" w:rsidR="002B74F8" w:rsidRPr="006821CB" w:rsidRDefault="00644C6B" w:rsidP="00636679">
            <w:pPr>
              <w:spacing w:after="60"/>
            </w:pPr>
            <w:r>
              <w:t>Namoi</w:t>
            </w:r>
          </w:p>
        </w:tc>
        <w:tc>
          <w:tcPr>
            <w:tcW w:w="1276" w:type="dxa"/>
            <w:vAlign w:val="center"/>
          </w:tcPr>
          <w:p w14:paraId="2672BB69" w14:textId="6A3A90CA" w:rsidR="002B74F8" w:rsidRPr="00420AB3" w:rsidRDefault="00420AB3" w:rsidP="00636679">
            <w:pPr>
              <w:spacing w:after="60"/>
              <w:jc w:val="center"/>
            </w:pPr>
            <w:r w:rsidRPr="00420AB3">
              <w:t>0.6</w:t>
            </w:r>
          </w:p>
        </w:tc>
        <w:tc>
          <w:tcPr>
            <w:tcW w:w="1039" w:type="dxa"/>
            <w:vAlign w:val="center"/>
          </w:tcPr>
          <w:p w14:paraId="3D163DC2" w14:textId="099CD2BE" w:rsidR="002B74F8" w:rsidRPr="00420AB3" w:rsidRDefault="00420AB3" w:rsidP="00636679">
            <w:pPr>
              <w:spacing w:after="60"/>
              <w:jc w:val="center"/>
            </w:pPr>
            <w:r w:rsidRPr="00420AB3">
              <w:t>0.7</w:t>
            </w:r>
          </w:p>
        </w:tc>
        <w:tc>
          <w:tcPr>
            <w:tcW w:w="1040" w:type="dxa"/>
            <w:vAlign w:val="center"/>
          </w:tcPr>
          <w:p w14:paraId="194C1505" w14:textId="05735DEE" w:rsidR="002B74F8" w:rsidRPr="00420AB3" w:rsidRDefault="00420AB3" w:rsidP="00636679">
            <w:pPr>
              <w:spacing w:after="60"/>
              <w:jc w:val="center"/>
            </w:pPr>
            <w:r w:rsidRPr="00420AB3">
              <w:t>0.7</w:t>
            </w:r>
          </w:p>
        </w:tc>
        <w:tc>
          <w:tcPr>
            <w:tcW w:w="1039" w:type="dxa"/>
            <w:vAlign w:val="center"/>
          </w:tcPr>
          <w:p w14:paraId="16CF169E" w14:textId="3A963525" w:rsidR="002B74F8" w:rsidRPr="00420AB3" w:rsidRDefault="00420AB3" w:rsidP="00636679">
            <w:pPr>
              <w:spacing w:after="60"/>
              <w:jc w:val="center"/>
            </w:pPr>
            <w:r w:rsidRPr="00420AB3">
              <w:t>1.6</w:t>
            </w:r>
          </w:p>
        </w:tc>
        <w:tc>
          <w:tcPr>
            <w:tcW w:w="1040" w:type="dxa"/>
            <w:vAlign w:val="center"/>
          </w:tcPr>
          <w:p w14:paraId="21A36EE9" w14:textId="7DA1D34C" w:rsidR="002B74F8" w:rsidRPr="00420AB3" w:rsidRDefault="00420AB3" w:rsidP="00636679">
            <w:pPr>
              <w:spacing w:after="60"/>
              <w:jc w:val="center"/>
            </w:pPr>
            <w:r w:rsidRPr="00420AB3">
              <w:t>4.6</w:t>
            </w:r>
          </w:p>
        </w:tc>
        <w:tc>
          <w:tcPr>
            <w:tcW w:w="1039" w:type="dxa"/>
            <w:vAlign w:val="center"/>
          </w:tcPr>
          <w:p w14:paraId="15E2AD60" w14:textId="3E6E6888" w:rsidR="002B74F8" w:rsidRPr="00420AB3" w:rsidRDefault="00420AB3" w:rsidP="00636679">
            <w:pPr>
              <w:spacing w:after="60"/>
              <w:jc w:val="center"/>
            </w:pPr>
            <w:r w:rsidRPr="00420AB3">
              <w:t>9.2</w:t>
            </w:r>
          </w:p>
        </w:tc>
        <w:tc>
          <w:tcPr>
            <w:tcW w:w="1040" w:type="dxa"/>
            <w:vAlign w:val="center"/>
          </w:tcPr>
          <w:p w14:paraId="3421EF5A" w14:textId="091A373E" w:rsidR="002B74F8" w:rsidRPr="00420AB3" w:rsidRDefault="00420AB3" w:rsidP="00636679">
            <w:pPr>
              <w:spacing w:after="60"/>
              <w:jc w:val="center"/>
            </w:pPr>
            <w:r w:rsidRPr="00420AB3">
              <w:t>15.0</w:t>
            </w:r>
          </w:p>
        </w:tc>
      </w:tr>
      <w:tr w:rsidR="002B74F8" w14:paraId="28A1D4F0"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Pr>
          <w:p w14:paraId="5FF4F163" w14:textId="6B9BFBDF" w:rsidR="002B74F8" w:rsidRPr="006821CB" w:rsidRDefault="00644C6B" w:rsidP="00636679">
            <w:pPr>
              <w:spacing w:after="60"/>
            </w:pPr>
            <w:r>
              <w:t>Macquarie</w:t>
            </w:r>
          </w:p>
        </w:tc>
        <w:tc>
          <w:tcPr>
            <w:tcW w:w="1276" w:type="dxa"/>
            <w:vAlign w:val="center"/>
          </w:tcPr>
          <w:p w14:paraId="52DD4A4A" w14:textId="5ED75968" w:rsidR="002B74F8" w:rsidRPr="00420AB3" w:rsidRDefault="00420AB3" w:rsidP="00636679">
            <w:pPr>
              <w:spacing w:after="60"/>
              <w:jc w:val="center"/>
            </w:pPr>
            <w:r w:rsidRPr="00420AB3">
              <w:t>22.7</w:t>
            </w:r>
            <w:r w:rsidR="009E1BFD">
              <w:t xml:space="preserve"> </w:t>
            </w:r>
            <w:r w:rsidR="009E1BFD" w:rsidRPr="00E02872">
              <w:rPr>
                <w:vertAlign w:val="superscript"/>
              </w:rPr>
              <w:t>^</w:t>
            </w:r>
          </w:p>
        </w:tc>
        <w:tc>
          <w:tcPr>
            <w:tcW w:w="1039" w:type="dxa"/>
            <w:vAlign w:val="center"/>
          </w:tcPr>
          <w:p w14:paraId="020F157C" w14:textId="74B33C32" w:rsidR="002B74F8" w:rsidRPr="00420AB3" w:rsidRDefault="00420AB3" w:rsidP="00636679">
            <w:pPr>
              <w:spacing w:after="60"/>
              <w:jc w:val="center"/>
            </w:pPr>
            <w:r w:rsidRPr="00420AB3">
              <w:t>22.7</w:t>
            </w:r>
          </w:p>
        </w:tc>
        <w:tc>
          <w:tcPr>
            <w:tcW w:w="1040" w:type="dxa"/>
            <w:vAlign w:val="center"/>
          </w:tcPr>
          <w:p w14:paraId="17B7F5E3" w14:textId="588502D1" w:rsidR="002B74F8" w:rsidRPr="00420AB3" w:rsidRDefault="00420AB3" w:rsidP="00636679">
            <w:pPr>
              <w:spacing w:after="60"/>
              <w:jc w:val="center"/>
            </w:pPr>
            <w:r w:rsidRPr="00420AB3">
              <w:t>23.7</w:t>
            </w:r>
          </w:p>
        </w:tc>
        <w:tc>
          <w:tcPr>
            <w:tcW w:w="1039" w:type="dxa"/>
            <w:vAlign w:val="center"/>
          </w:tcPr>
          <w:p w14:paraId="0760D605" w14:textId="45611916" w:rsidR="002B74F8" w:rsidRPr="00420AB3" w:rsidRDefault="00420AB3" w:rsidP="00636679">
            <w:pPr>
              <w:spacing w:after="60"/>
              <w:jc w:val="center"/>
            </w:pPr>
            <w:r w:rsidRPr="00420AB3">
              <w:t>31.5</w:t>
            </w:r>
          </w:p>
        </w:tc>
        <w:tc>
          <w:tcPr>
            <w:tcW w:w="1040" w:type="dxa"/>
            <w:vAlign w:val="center"/>
          </w:tcPr>
          <w:p w14:paraId="28FF2C0D" w14:textId="754D0503" w:rsidR="002B74F8" w:rsidRPr="00420AB3" w:rsidRDefault="00420AB3" w:rsidP="00636679">
            <w:pPr>
              <w:spacing w:after="60"/>
              <w:jc w:val="center"/>
            </w:pPr>
            <w:r w:rsidRPr="00420AB3">
              <w:t>92.1</w:t>
            </w:r>
          </w:p>
        </w:tc>
        <w:tc>
          <w:tcPr>
            <w:tcW w:w="1039" w:type="dxa"/>
            <w:vAlign w:val="center"/>
          </w:tcPr>
          <w:p w14:paraId="6049A4F8" w14:textId="0B49AF35" w:rsidR="002B74F8" w:rsidRPr="00420AB3" w:rsidRDefault="00420AB3" w:rsidP="00636679">
            <w:pPr>
              <w:spacing w:after="60"/>
              <w:jc w:val="center"/>
            </w:pPr>
            <w:r w:rsidRPr="00420AB3">
              <w:t>148.9</w:t>
            </w:r>
          </w:p>
        </w:tc>
        <w:tc>
          <w:tcPr>
            <w:tcW w:w="1040" w:type="dxa"/>
            <w:vAlign w:val="center"/>
          </w:tcPr>
          <w:p w14:paraId="044AAB6B" w14:textId="0BF9C428" w:rsidR="002B74F8" w:rsidRPr="00420AB3" w:rsidRDefault="00420AB3" w:rsidP="00636679">
            <w:pPr>
              <w:spacing w:after="60"/>
              <w:jc w:val="center"/>
            </w:pPr>
            <w:r w:rsidRPr="00420AB3">
              <w:t>148.9</w:t>
            </w:r>
          </w:p>
        </w:tc>
      </w:tr>
      <w:tr w:rsidR="002B74F8" w:rsidRPr="00414147" w14:paraId="46835A96"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Pr>
          <w:p w14:paraId="17DF5277" w14:textId="5861062F" w:rsidR="002B74F8" w:rsidRPr="006821CB" w:rsidRDefault="00567810" w:rsidP="00636679">
            <w:pPr>
              <w:spacing w:after="60"/>
            </w:pPr>
            <w:r>
              <w:t>Lower Darling</w:t>
            </w:r>
          </w:p>
        </w:tc>
        <w:tc>
          <w:tcPr>
            <w:tcW w:w="1276" w:type="dxa"/>
            <w:vAlign w:val="center"/>
          </w:tcPr>
          <w:p w14:paraId="6D6B6596" w14:textId="08A51133" w:rsidR="002B74F8" w:rsidRPr="00420AB3" w:rsidRDefault="00420AB3" w:rsidP="00636679">
            <w:pPr>
              <w:spacing w:after="60"/>
              <w:jc w:val="center"/>
            </w:pPr>
            <w:r w:rsidRPr="00420AB3">
              <w:t>10.8</w:t>
            </w:r>
          </w:p>
        </w:tc>
        <w:tc>
          <w:tcPr>
            <w:tcW w:w="1039" w:type="dxa"/>
            <w:vAlign w:val="center"/>
          </w:tcPr>
          <w:p w14:paraId="6AA6940D" w14:textId="7DEF2C17" w:rsidR="002B74F8" w:rsidRPr="00420AB3" w:rsidRDefault="00420AB3" w:rsidP="00636679">
            <w:pPr>
              <w:spacing w:after="60"/>
              <w:jc w:val="center"/>
            </w:pPr>
            <w:r w:rsidRPr="00420AB3">
              <w:t>15.0</w:t>
            </w:r>
          </w:p>
        </w:tc>
        <w:tc>
          <w:tcPr>
            <w:tcW w:w="1040" w:type="dxa"/>
            <w:vAlign w:val="center"/>
          </w:tcPr>
          <w:p w14:paraId="138AA159" w14:textId="211804C9" w:rsidR="002B74F8" w:rsidRPr="00420AB3" w:rsidRDefault="00420AB3" w:rsidP="00636679">
            <w:pPr>
              <w:spacing w:after="60"/>
              <w:jc w:val="center"/>
            </w:pPr>
            <w:r w:rsidRPr="00420AB3">
              <w:t>16.5</w:t>
            </w:r>
          </w:p>
        </w:tc>
        <w:tc>
          <w:tcPr>
            <w:tcW w:w="1039" w:type="dxa"/>
            <w:vAlign w:val="center"/>
          </w:tcPr>
          <w:p w14:paraId="485C9904" w14:textId="07CC912A" w:rsidR="002B74F8" w:rsidRPr="00420AB3" w:rsidRDefault="00420AB3" w:rsidP="00636679">
            <w:pPr>
              <w:spacing w:after="60"/>
              <w:jc w:val="center"/>
            </w:pPr>
            <w:r w:rsidRPr="00420AB3">
              <w:t>17.6</w:t>
            </w:r>
          </w:p>
        </w:tc>
        <w:tc>
          <w:tcPr>
            <w:tcW w:w="1040" w:type="dxa"/>
            <w:vAlign w:val="center"/>
          </w:tcPr>
          <w:p w14:paraId="23670572" w14:textId="3202EA9B" w:rsidR="002B74F8" w:rsidRPr="00420AB3" w:rsidRDefault="00420AB3" w:rsidP="00636679">
            <w:pPr>
              <w:spacing w:after="60"/>
              <w:jc w:val="center"/>
            </w:pPr>
            <w:r w:rsidRPr="00420AB3">
              <w:t>25.8</w:t>
            </w:r>
          </w:p>
        </w:tc>
        <w:tc>
          <w:tcPr>
            <w:tcW w:w="1039" w:type="dxa"/>
            <w:vAlign w:val="center"/>
          </w:tcPr>
          <w:p w14:paraId="4248BBD5" w14:textId="0ACF22C6" w:rsidR="002B74F8" w:rsidRPr="00420AB3" w:rsidRDefault="00420AB3" w:rsidP="00636679">
            <w:pPr>
              <w:spacing w:after="60"/>
              <w:jc w:val="center"/>
            </w:pPr>
            <w:r w:rsidRPr="00420AB3">
              <w:t>25.8</w:t>
            </w:r>
          </w:p>
        </w:tc>
        <w:tc>
          <w:tcPr>
            <w:tcW w:w="1040" w:type="dxa"/>
            <w:vAlign w:val="center"/>
          </w:tcPr>
          <w:p w14:paraId="7B5AB6E9" w14:textId="3164408B" w:rsidR="002B74F8" w:rsidRPr="00420AB3" w:rsidRDefault="00420AB3" w:rsidP="00636679">
            <w:pPr>
              <w:spacing w:after="60"/>
              <w:jc w:val="center"/>
            </w:pPr>
            <w:r w:rsidRPr="00420AB3">
              <w:t>25.8</w:t>
            </w:r>
          </w:p>
        </w:tc>
      </w:tr>
      <w:tr w:rsidR="002B74F8" w:rsidRPr="00414147" w14:paraId="5C79AACF"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Pr>
          <w:p w14:paraId="78001C57" w14:textId="41161AA7" w:rsidR="002B74F8" w:rsidRDefault="002B74F8" w:rsidP="00636679">
            <w:pPr>
              <w:spacing w:after="60"/>
            </w:pPr>
            <w:r>
              <w:t>Lachlan</w:t>
            </w:r>
          </w:p>
        </w:tc>
        <w:tc>
          <w:tcPr>
            <w:tcW w:w="1276" w:type="dxa"/>
            <w:vAlign w:val="center"/>
          </w:tcPr>
          <w:p w14:paraId="374C2C71" w14:textId="4CEE1F12" w:rsidR="002B74F8" w:rsidRPr="00420AB3" w:rsidRDefault="00420AB3" w:rsidP="00636679">
            <w:pPr>
              <w:spacing w:after="60"/>
              <w:jc w:val="center"/>
            </w:pPr>
            <w:r w:rsidRPr="00420AB3">
              <w:t>16.0</w:t>
            </w:r>
            <w:r w:rsidR="009E1BFD" w:rsidRPr="00E02872">
              <w:rPr>
                <w:vertAlign w:val="superscript"/>
              </w:rPr>
              <w:t>^^</w:t>
            </w:r>
          </w:p>
        </w:tc>
        <w:tc>
          <w:tcPr>
            <w:tcW w:w="1039" w:type="dxa"/>
            <w:vAlign w:val="center"/>
          </w:tcPr>
          <w:p w14:paraId="7560421F" w14:textId="4A77249C" w:rsidR="002B74F8" w:rsidRPr="00420AB3" w:rsidRDefault="00420AB3" w:rsidP="00636679">
            <w:pPr>
              <w:spacing w:after="60"/>
              <w:jc w:val="center"/>
            </w:pPr>
            <w:r w:rsidRPr="00420AB3">
              <w:t>16.7</w:t>
            </w:r>
          </w:p>
        </w:tc>
        <w:tc>
          <w:tcPr>
            <w:tcW w:w="1040" w:type="dxa"/>
            <w:vAlign w:val="center"/>
          </w:tcPr>
          <w:p w14:paraId="08D58ACA" w14:textId="6350B08F" w:rsidR="002B74F8" w:rsidRPr="00420AB3" w:rsidRDefault="00420AB3" w:rsidP="00636679">
            <w:pPr>
              <w:spacing w:after="60"/>
              <w:jc w:val="center"/>
            </w:pPr>
            <w:r w:rsidRPr="00420AB3">
              <w:t>16.9</w:t>
            </w:r>
          </w:p>
        </w:tc>
        <w:tc>
          <w:tcPr>
            <w:tcW w:w="1039" w:type="dxa"/>
            <w:vAlign w:val="center"/>
          </w:tcPr>
          <w:p w14:paraId="033A0DAD" w14:textId="6CB0D88F" w:rsidR="002B74F8" w:rsidRPr="00420AB3" w:rsidRDefault="00420AB3" w:rsidP="00636679">
            <w:pPr>
              <w:spacing w:after="60"/>
              <w:jc w:val="center"/>
            </w:pPr>
            <w:r w:rsidRPr="00420AB3">
              <w:t>16.9</w:t>
            </w:r>
          </w:p>
        </w:tc>
        <w:tc>
          <w:tcPr>
            <w:tcW w:w="1040" w:type="dxa"/>
            <w:vAlign w:val="center"/>
          </w:tcPr>
          <w:p w14:paraId="652B525A" w14:textId="27EB59E4" w:rsidR="002B74F8" w:rsidRPr="00420AB3" w:rsidRDefault="00420AB3" w:rsidP="00636679">
            <w:pPr>
              <w:spacing w:after="60"/>
              <w:jc w:val="center"/>
            </w:pPr>
            <w:r w:rsidRPr="00420AB3">
              <w:t>67.4</w:t>
            </w:r>
          </w:p>
        </w:tc>
        <w:tc>
          <w:tcPr>
            <w:tcW w:w="1039" w:type="dxa"/>
            <w:vAlign w:val="center"/>
          </w:tcPr>
          <w:p w14:paraId="4A0342DB" w14:textId="75096DEB" w:rsidR="002B74F8" w:rsidRPr="00420AB3" w:rsidRDefault="00420AB3" w:rsidP="00636679">
            <w:pPr>
              <w:spacing w:after="60"/>
              <w:jc w:val="center"/>
            </w:pPr>
            <w:r w:rsidRPr="00420AB3">
              <w:t>103.9</w:t>
            </w:r>
          </w:p>
        </w:tc>
        <w:tc>
          <w:tcPr>
            <w:tcW w:w="1040" w:type="dxa"/>
            <w:vAlign w:val="center"/>
          </w:tcPr>
          <w:p w14:paraId="7A289536" w14:textId="7A480FEB" w:rsidR="002B74F8" w:rsidRPr="00420AB3" w:rsidRDefault="00420AB3" w:rsidP="00636679">
            <w:pPr>
              <w:spacing w:after="60"/>
              <w:jc w:val="center"/>
            </w:pPr>
            <w:r w:rsidRPr="00420AB3">
              <w:t>121.2</w:t>
            </w:r>
          </w:p>
        </w:tc>
      </w:tr>
      <w:tr w:rsidR="00567810" w:rsidRPr="00414147" w14:paraId="59C37967"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Pr>
          <w:p w14:paraId="2F933C52" w14:textId="07D2B3F5" w:rsidR="00567810" w:rsidRDefault="00567810" w:rsidP="00636679">
            <w:pPr>
              <w:spacing w:after="60"/>
            </w:pPr>
            <w:r>
              <w:t>Murrumbidgee</w:t>
            </w:r>
          </w:p>
        </w:tc>
        <w:tc>
          <w:tcPr>
            <w:tcW w:w="1276" w:type="dxa"/>
            <w:vAlign w:val="center"/>
          </w:tcPr>
          <w:p w14:paraId="3E7DECC8" w14:textId="6DC8205B" w:rsidR="00567810" w:rsidRPr="00420AB3" w:rsidRDefault="00420AB3" w:rsidP="00636679">
            <w:pPr>
              <w:spacing w:after="60"/>
              <w:jc w:val="center"/>
            </w:pPr>
            <w:r w:rsidRPr="00420AB3">
              <w:t>62.0</w:t>
            </w:r>
          </w:p>
        </w:tc>
        <w:tc>
          <w:tcPr>
            <w:tcW w:w="1039" w:type="dxa"/>
            <w:vAlign w:val="center"/>
          </w:tcPr>
          <w:p w14:paraId="7FF18A12" w14:textId="0650E2F0" w:rsidR="00567810" w:rsidRPr="00420AB3" w:rsidRDefault="00420AB3" w:rsidP="00636679">
            <w:pPr>
              <w:spacing w:after="60"/>
              <w:jc w:val="center"/>
            </w:pPr>
            <w:r w:rsidRPr="00420AB3">
              <w:t>107.5</w:t>
            </w:r>
          </w:p>
        </w:tc>
        <w:tc>
          <w:tcPr>
            <w:tcW w:w="1040" w:type="dxa"/>
            <w:vAlign w:val="center"/>
          </w:tcPr>
          <w:p w14:paraId="704AD770" w14:textId="167E474F" w:rsidR="00567810" w:rsidRPr="00420AB3" w:rsidRDefault="00420AB3" w:rsidP="00636679">
            <w:pPr>
              <w:spacing w:after="60"/>
              <w:jc w:val="center"/>
            </w:pPr>
            <w:r w:rsidRPr="00420AB3">
              <w:t>146.2</w:t>
            </w:r>
          </w:p>
        </w:tc>
        <w:tc>
          <w:tcPr>
            <w:tcW w:w="1039" w:type="dxa"/>
            <w:vAlign w:val="center"/>
          </w:tcPr>
          <w:p w14:paraId="0237CA1E" w14:textId="49EE2444" w:rsidR="00567810" w:rsidRPr="00420AB3" w:rsidRDefault="00420AB3" w:rsidP="00636679">
            <w:pPr>
              <w:spacing w:after="60"/>
              <w:jc w:val="center"/>
            </w:pPr>
            <w:r w:rsidRPr="00420AB3">
              <w:t>223.8</w:t>
            </w:r>
          </w:p>
        </w:tc>
        <w:tc>
          <w:tcPr>
            <w:tcW w:w="1040" w:type="dxa"/>
            <w:vAlign w:val="center"/>
          </w:tcPr>
          <w:p w14:paraId="3151A010" w14:textId="064857C5" w:rsidR="00567810" w:rsidRPr="00420AB3" w:rsidRDefault="00420AB3" w:rsidP="00636679">
            <w:pPr>
              <w:spacing w:after="60"/>
              <w:jc w:val="center"/>
            </w:pPr>
            <w:r w:rsidRPr="00420AB3">
              <w:t>301.5</w:t>
            </w:r>
          </w:p>
        </w:tc>
        <w:tc>
          <w:tcPr>
            <w:tcW w:w="1039" w:type="dxa"/>
            <w:vAlign w:val="center"/>
          </w:tcPr>
          <w:p w14:paraId="23766460" w14:textId="6286F152" w:rsidR="00567810" w:rsidRPr="00420AB3" w:rsidRDefault="00420AB3" w:rsidP="00636679">
            <w:pPr>
              <w:spacing w:after="60"/>
              <w:jc w:val="center"/>
            </w:pPr>
            <w:r w:rsidRPr="00420AB3">
              <w:t>350.9</w:t>
            </w:r>
          </w:p>
        </w:tc>
        <w:tc>
          <w:tcPr>
            <w:tcW w:w="1040" w:type="dxa"/>
            <w:vAlign w:val="center"/>
          </w:tcPr>
          <w:p w14:paraId="0FF58A33" w14:textId="7A3AFA3E" w:rsidR="00567810" w:rsidRPr="00420AB3" w:rsidRDefault="00420AB3" w:rsidP="00636679">
            <w:pPr>
              <w:spacing w:after="60"/>
              <w:jc w:val="center"/>
            </w:pPr>
            <w:r w:rsidRPr="00420AB3">
              <w:t>350.9</w:t>
            </w:r>
          </w:p>
        </w:tc>
      </w:tr>
      <w:tr w:rsidR="00567810" w:rsidRPr="00414147" w14:paraId="1E39FEFB"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Pr>
          <w:p w14:paraId="6ED66FD8" w14:textId="2C01221F" w:rsidR="00567810" w:rsidRDefault="00C962F1" w:rsidP="00636679">
            <w:pPr>
              <w:spacing w:after="60"/>
            </w:pPr>
            <w:r>
              <w:t>Ovens</w:t>
            </w:r>
          </w:p>
        </w:tc>
        <w:tc>
          <w:tcPr>
            <w:tcW w:w="1276" w:type="dxa"/>
            <w:vAlign w:val="center"/>
          </w:tcPr>
          <w:p w14:paraId="338DB040" w14:textId="16CEE946" w:rsidR="00567810" w:rsidRPr="008149AC" w:rsidRDefault="00F053B9" w:rsidP="00636679">
            <w:pPr>
              <w:spacing w:after="60"/>
              <w:jc w:val="center"/>
            </w:pPr>
            <w:r w:rsidRPr="008149AC">
              <w:t>0</w:t>
            </w:r>
          </w:p>
        </w:tc>
        <w:tc>
          <w:tcPr>
            <w:tcW w:w="1039" w:type="dxa"/>
            <w:vAlign w:val="center"/>
          </w:tcPr>
          <w:p w14:paraId="5DAF479D" w14:textId="0254D37A" w:rsidR="00567810" w:rsidRPr="008149AC" w:rsidRDefault="00F053B9" w:rsidP="00636679">
            <w:pPr>
              <w:spacing w:after="60"/>
              <w:jc w:val="center"/>
            </w:pPr>
            <w:r w:rsidRPr="008149AC">
              <w:t>0.1</w:t>
            </w:r>
          </w:p>
        </w:tc>
        <w:tc>
          <w:tcPr>
            <w:tcW w:w="1040" w:type="dxa"/>
            <w:vAlign w:val="center"/>
          </w:tcPr>
          <w:p w14:paraId="285B2D00" w14:textId="0B419E61" w:rsidR="00567810" w:rsidRPr="008149AC" w:rsidRDefault="00F053B9" w:rsidP="00636679">
            <w:pPr>
              <w:spacing w:after="60"/>
              <w:jc w:val="center"/>
            </w:pPr>
            <w:r w:rsidRPr="008149AC">
              <w:t>0.1</w:t>
            </w:r>
          </w:p>
        </w:tc>
        <w:tc>
          <w:tcPr>
            <w:tcW w:w="1039" w:type="dxa"/>
            <w:vAlign w:val="center"/>
          </w:tcPr>
          <w:p w14:paraId="4CDA201B" w14:textId="6F65A569" w:rsidR="00567810" w:rsidRPr="008149AC" w:rsidRDefault="00F053B9" w:rsidP="00636679">
            <w:pPr>
              <w:spacing w:after="60"/>
              <w:jc w:val="center"/>
            </w:pPr>
            <w:r w:rsidRPr="008149AC">
              <w:t>0.1</w:t>
            </w:r>
          </w:p>
        </w:tc>
        <w:tc>
          <w:tcPr>
            <w:tcW w:w="1040" w:type="dxa"/>
            <w:vAlign w:val="center"/>
          </w:tcPr>
          <w:p w14:paraId="670E941B" w14:textId="2987AA7E" w:rsidR="00567810" w:rsidRPr="008149AC" w:rsidRDefault="00F053B9" w:rsidP="00636679">
            <w:pPr>
              <w:spacing w:after="60"/>
              <w:jc w:val="center"/>
            </w:pPr>
            <w:r w:rsidRPr="008149AC">
              <w:t>0.1</w:t>
            </w:r>
          </w:p>
        </w:tc>
        <w:tc>
          <w:tcPr>
            <w:tcW w:w="1039" w:type="dxa"/>
            <w:vAlign w:val="center"/>
          </w:tcPr>
          <w:p w14:paraId="3554CA05" w14:textId="54A469FB" w:rsidR="00567810" w:rsidRPr="008149AC" w:rsidRDefault="00F053B9" w:rsidP="00636679">
            <w:pPr>
              <w:spacing w:after="60"/>
              <w:jc w:val="center"/>
            </w:pPr>
            <w:r w:rsidRPr="008149AC">
              <w:t>0.1</w:t>
            </w:r>
          </w:p>
        </w:tc>
        <w:tc>
          <w:tcPr>
            <w:tcW w:w="1040" w:type="dxa"/>
            <w:vAlign w:val="center"/>
          </w:tcPr>
          <w:p w14:paraId="10D6DF1C" w14:textId="4282A397" w:rsidR="00567810" w:rsidRPr="008149AC" w:rsidRDefault="00F053B9" w:rsidP="00636679">
            <w:pPr>
              <w:spacing w:after="60"/>
              <w:jc w:val="center"/>
            </w:pPr>
            <w:r w:rsidRPr="008149AC">
              <w:t>0.1</w:t>
            </w:r>
          </w:p>
        </w:tc>
      </w:tr>
      <w:tr w:rsidR="00C962F1" w:rsidRPr="00414147" w14:paraId="59CD108C"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Pr>
          <w:p w14:paraId="57212483" w14:textId="25A94EC5" w:rsidR="00C962F1" w:rsidRDefault="00C962F1" w:rsidP="00636679">
            <w:pPr>
              <w:spacing w:after="60"/>
            </w:pPr>
            <w:r>
              <w:t>Upper Broken Creek and Broken River</w:t>
            </w:r>
          </w:p>
        </w:tc>
        <w:tc>
          <w:tcPr>
            <w:tcW w:w="1276" w:type="dxa"/>
            <w:vAlign w:val="center"/>
          </w:tcPr>
          <w:p w14:paraId="2D829726" w14:textId="28CAB6CB" w:rsidR="00C962F1" w:rsidRPr="00420AB3" w:rsidRDefault="00420AB3" w:rsidP="00636679">
            <w:pPr>
              <w:spacing w:after="60"/>
              <w:jc w:val="center"/>
            </w:pPr>
            <w:r w:rsidRPr="00420AB3">
              <w:t>0.</w:t>
            </w:r>
            <w:r w:rsidR="00BA3695">
              <w:t>1</w:t>
            </w:r>
          </w:p>
        </w:tc>
        <w:tc>
          <w:tcPr>
            <w:tcW w:w="1039" w:type="dxa"/>
            <w:vAlign w:val="center"/>
          </w:tcPr>
          <w:p w14:paraId="05ED5351" w14:textId="03D3428C" w:rsidR="00C962F1" w:rsidRPr="00420AB3" w:rsidRDefault="00420AB3" w:rsidP="00636679">
            <w:pPr>
              <w:spacing w:after="60"/>
              <w:jc w:val="center"/>
            </w:pPr>
            <w:r w:rsidRPr="00420AB3">
              <w:t>0.</w:t>
            </w:r>
            <w:r w:rsidR="00BA3695">
              <w:t>1</w:t>
            </w:r>
          </w:p>
        </w:tc>
        <w:tc>
          <w:tcPr>
            <w:tcW w:w="1040" w:type="dxa"/>
            <w:vAlign w:val="center"/>
          </w:tcPr>
          <w:p w14:paraId="7CA1FAFA" w14:textId="5AAC9C32" w:rsidR="00C962F1" w:rsidRPr="00420AB3" w:rsidRDefault="00420AB3" w:rsidP="00636679">
            <w:pPr>
              <w:spacing w:after="60"/>
              <w:jc w:val="center"/>
            </w:pPr>
            <w:r w:rsidRPr="00420AB3">
              <w:t>0.</w:t>
            </w:r>
            <w:r w:rsidR="008806AD">
              <w:t>3</w:t>
            </w:r>
          </w:p>
        </w:tc>
        <w:tc>
          <w:tcPr>
            <w:tcW w:w="1039" w:type="dxa"/>
            <w:vAlign w:val="center"/>
          </w:tcPr>
          <w:p w14:paraId="6D263DA2" w14:textId="5F3EF3D0" w:rsidR="00C962F1" w:rsidRPr="00420AB3" w:rsidRDefault="00420AB3" w:rsidP="00636679">
            <w:pPr>
              <w:spacing w:after="60"/>
              <w:jc w:val="center"/>
            </w:pPr>
            <w:r w:rsidRPr="00420AB3">
              <w:t>0.5</w:t>
            </w:r>
          </w:p>
        </w:tc>
        <w:tc>
          <w:tcPr>
            <w:tcW w:w="1040" w:type="dxa"/>
            <w:vAlign w:val="center"/>
          </w:tcPr>
          <w:p w14:paraId="6F175095" w14:textId="2F1CCC5C" w:rsidR="00C962F1" w:rsidRPr="00420AB3" w:rsidRDefault="00420AB3" w:rsidP="00636679">
            <w:pPr>
              <w:spacing w:after="60"/>
              <w:jc w:val="center"/>
            </w:pPr>
            <w:r w:rsidRPr="00420AB3">
              <w:t>0.5</w:t>
            </w:r>
          </w:p>
        </w:tc>
        <w:tc>
          <w:tcPr>
            <w:tcW w:w="1039" w:type="dxa"/>
            <w:vAlign w:val="center"/>
          </w:tcPr>
          <w:p w14:paraId="6C7B5126" w14:textId="6597E7A6" w:rsidR="00C962F1" w:rsidRPr="00420AB3" w:rsidRDefault="00420AB3" w:rsidP="00636679">
            <w:pPr>
              <w:spacing w:after="60"/>
              <w:jc w:val="center"/>
            </w:pPr>
            <w:r w:rsidRPr="00420AB3">
              <w:t>0.5</w:t>
            </w:r>
          </w:p>
        </w:tc>
        <w:tc>
          <w:tcPr>
            <w:tcW w:w="1040" w:type="dxa"/>
            <w:vAlign w:val="center"/>
          </w:tcPr>
          <w:p w14:paraId="51E503BB" w14:textId="048820BE" w:rsidR="00C962F1" w:rsidRPr="00420AB3" w:rsidRDefault="00420AB3" w:rsidP="00636679">
            <w:pPr>
              <w:spacing w:after="60"/>
              <w:jc w:val="center"/>
            </w:pPr>
            <w:r w:rsidRPr="00420AB3">
              <w:t>0.5</w:t>
            </w:r>
          </w:p>
        </w:tc>
      </w:tr>
      <w:tr w:rsidR="00C962F1" w:rsidRPr="00414147" w14:paraId="3D7FAEF9"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Pr>
          <w:p w14:paraId="7C892827" w14:textId="492140D1" w:rsidR="00C962F1" w:rsidRDefault="00C962F1" w:rsidP="00636679">
            <w:pPr>
              <w:spacing w:after="60"/>
            </w:pPr>
            <w:r>
              <w:t>Goulburn</w:t>
            </w:r>
          </w:p>
        </w:tc>
        <w:tc>
          <w:tcPr>
            <w:tcW w:w="1276" w:type="dxa"/>
            <w:vAlign w:val="center"/>
          </w:tcPr>
          <w:p w14:paraId="34D66D69" w14:textId="2AF111DE" w:rsidR="00C962F1" w:rsidRPr="00420AB3" w:rsidRDefault="00420AB3" w:rsidP="00636679">
            <w:pPr>
              <w:spacing w:after="60"/>
              <w:jc w:val="center"/>
            </w:pPr>
            <w:r w:rsidRPr="00420AB3">
              <w:t>55.</w:t>
            </w:r>
            <w:r w:rsidR="00BA3695" w:rsidRPr="004F32B4">
              <w:t>2</w:t>
            </w:r>
          </w:p>
        </w:tc>
        <w:tc>
          <w:tcPr>
            <w:tcW w:w="1039" w:type="dxa"/>
            <w:vAlign w:val="center"/>
          </w:tcPr>
          <w:p w14:paraId="213017C2" w14:textId="7D47341B" w:rsidR="00C962F1" w:rsidRPr="00420AB3" w:rsidRDefault="00420AB3" w:rsidP="00636679">
            <w:pPr>
              <w:spacing w:after="60"/>
              <w:jc w:val="center"/>
            </w:pPr>
            <w:r w:rsidRPr="00420AB3">
              <w:t>198.</w:t>
            </w:r>
            <w:r w:rsidR="002B32BA">
              <w:t>1</w:t>
            </w:r>
          </w:p>
        </w:tc>
        <w:tc>
          <w:tcPr>
            <w:tcW w:w="1040" w:type="dxa"/>
            <w:vAlign w:val="center"/>
          </w:tcPr>
          <w:p w14:paraId="4D0C334F" w14:textId="2FA6F46F" w:rsidR="00C962F1" w:rsidRPr="00420AB3" w:rsidRDefault="00420AB3" w:rsidP="00636679">
            <w:pPr>
              <w:spacing w:after="60"/>
              <w:jc w:val="center"/>
            </w:pPr>
            <w:r w:rsidRPr="00420AB3">
              <w:t>233.</w:t>
            </w:r>
            <w:r w:rsidR="002B32BA">
              <w:t>1</w:t>
            </w:r>
          </w:p>
        </w:tc>
        <w:tc>
          <w:tcPr>
            <w:tcW w:w="1039" w:type="dxa"/>
            <w:vAlign w:val="center"/>
          </w:tcPr>
          <w:p w14:paraId="681942A0" w14:textId="32FC0D48" w:rsidR="00C962F1" w:rsidRPr="00420AB3" w:rsidRDefault="002B32BA" w:rsidP="00636679">
            <w:pPr>
              <w:spacing w:after="60"/>
              <w:jc w:val="center"/>
            </w:pPr>
            <w:r>
              <w:t>369.6</w:t>
            </w:r>
          </w:p>
        </w:tc>
        <w:tc>
          <w:tcPr>
            <w:tcW w:w="1040" w:type="dxa"/>
            <w:vAlign w:val="center"/>
          </w:tcPr>
          <w:p w14:paraId="2C1DE7AA" w14:textId="0A965D86" w:rsidR="00C962F1" w:rsidRPr="00420AB3" w:rsidRDefault="008E2CB4" w:rsidP="00636679">
            <w:pPr>
              <w:spacing w:after="60"/>
              <w:jc w:val="center"/>
            </w:pPr>
            <w:r>
              <w:t>372.8</w:t>
            </w:r>
          </w:p>
        </w:tc>
        <w:tc>
          <w:tcPr>
            <w:tcW w:w="1039" w:type="dxa"/>
            <w:vAlign w:val="center"/>
          </w:tcPr>
          <w:p w14:paraId="124D420C" w14:textId="458E9367" w:rsidR="00C962F1" w:rsidRPr="00420AB3" w:rsidRDefault="008E2CB4" w:rsidP="00636679">
            <w:pPr>
              <w:spacing w:after="60"/>
              <w:jc w:val="center"/>
            </w:pPr>
            <w:r>
              <w:t>372.8</w:t>
            </w:r>
          </w:p>
        </w:tc>
        <w:tc>
          <w:tcPr>
            <w:tcW w:w="1040" w:type="dxa"/>
            <w:vAlign w:val="center"/>
          </w:tcPr>
          <w:p w14:paraId="38EB7F4E" w14:textId="09B9B954" w:rsidR="00C962F1" w:rsidRPr="00420AB3" w:rsidRDefault="008E2CB4" w:rsidP="00636679">
            <w:pPr>
              <w:spacing w:after="60"/>
              <w:jc w:val="center"/>
            </w:pPr>
            <w:r>
              <w:t>372.8</w:t>
            </w:r>
          </w:p>
        </w:tc>
      </w:tr>
      <w:tr w:rsidR="00EB7C54" w:rsidRPr="00414147" w14:paraId="3EF4430A"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Pr>
          <w:p w14:paraId="439ADE5C" w14:textId="77777777" w:rsidR="00EB7C54" w:rsidRDefault="00EB7C54" w:rsidP="00636679">
            <w:pPr>
              <w:spacing w:after="60"/>
            </w:pPr>
            <w:r>
              <w:t>Campaspe</w:t>
            </w:r>
          </w:p>
        </w:tc>
        <w:tc>
          <w:tcPr>
            <w:tcW w:w="1276" w:type="dxa"/>
            <w:vAlign w:val="center"/>
          </w:tcPr>
          <w:p w14:paraId="275142AB" w14:textId="4AB995C6" w:rsidR="00EB7C54" w:rsidRPr="00420AB3" w:rsidRDefault="00420AB3" w:rsidP="00636679">
            <w:pPr>
              <w:spacing w:after="60"/>
              <w:jc w:val="center"/>
            </w:pPr>
            <w:r w:rsidRPr="00420AB3">
              <w:t>0.4</w:t>
            </w:r>
          </w:p>
        </w:tc>
        <w:tc>
          <w:tcPr>
            <w:tcW w:w="1039" w:type="dxa"/>
            <w:vAlign w:val="center"/>
          </w:tcPr>
          <w:p w14:paraId="73776C64" w14:textId="2CFF0AAF" w:rsidR="00EB7C54" w:rsidRPr="00420AB3" w:rsidRDefault="00420AB3" w:rsidP="00636679">
            <w:pPr>
              <w:spacing w:after="60"/>
              <w:jc w:val="center"/>
            </w:pPr>
            <w:r w:rsidRPr="00420AB3">
              <w:t>0.7</w:t>
            </w:r>
          </w:p>
        </w:tc>
        <w:tc>
          <w:tcPr>
            <w:tcW w:w="1040" w:type="dxa"/>
            <w:vAlign w:val="center"/>
          </w:tcPr>
          <w:p w14:paraId="4786231A" w14:textId="508E7CB7" w:rsidR="00EB7C54" w:rsidRPr="00420AB3" w:rsidRDefault="00420AB3" w:rsidP="00636679">
            <w:pPr>
              <w:spacing w:after="60"/>
              <w:jc w:val="center"/>
            </w:pPr>
            <w:r w:rsidRPr="00420AB3">
              <w:t>1.7</w:t>
            </w:r>
          </w:p>
        </w:tc>
        <w:tc>
          <w:tcPr>
            <w:tcW w:w="1039" w:type="dxa"/>
            <w:vAlign w:val="center"/>
          </w:tcPr>
          <w:p w14:paraId="7FFD7023" w14:textId="41214EF2" w:rsidR="00EB7C54" w:rsidRPr="00420AB3" w:rsidRDefault="00420AB3" w:rsidP="00636679">
            <w:pPr>
              <w:spacing w:after="60"/>
              <w:jc w:val="center"/>
            </w:pPr>
            <w:r w:rsidRPr="00420AB3">
              <w:t>5.1</w:t>
            </w:r>
          </w:p>
        </w:tc>
        <w:tc>
          <w:tcPr>
            <w:tcW w:w="1040" w:type="dxa"/>
            <w:vAlign w:val="center"/>
          </w:tcPr>
          <w:p w14:paraId="38C3EACC" w14:textId="432DA110" w:rsidR="00EB7C54" w:rsidRPr="00420AB3" w:rsidRDefault="00420AB3" w:rsidP="00636679">
            <w:pPr>
              <w:spacing w:after="60"/>
              <w:jc w:val="center"/>
            </w:pPr>
            <w:r w:rsidRPr="00420AB3">
              <w:t>7.0</w:t>
            </w:r>
          </w:p>
        </w:tc>
        <w:tc>
          <w:tcPr>
            <w:tcW w:w="1039" w:type="dxa"/>
            <w:vAlign w:val="center"/>
          </w:tcPr>
          <w:p w14:paraId="4F136628" w14:textId="4123F163" w:rsidR="00EB7C54" w:rsidRPr="00420AB3" w:rsidRDefault="00420AB3" w:rsidP="00636679">
            <w:pPr>
              <w:spacing w:after="60"/>
              <w:jc w:val="center"/>
            </w:pPr>
            <w:r w:rsidRPr="00420AB3">
              <w:t>7.0</w:t>
            </w:r>
          </w:p>
        </w:tc>
        <w:tc>
          <w:tcPr>
            <w:tcW w:w="1040" w:type="dxa"/>
            <w:vAlign w:val="center"/>
          </w:tcPr>
          <w:p w14:paraId="3642E266" w14:textId="06EE5EDF" w:rsidR="00EB7C54" w:rsidRPr="00420AB3" w:rsidRDefault="00420AB3" w:rsidP="00636679">
            <w:pPr>
              <w:spacing w:after="60"/>
              <w:jc w:val="center"/>
            </w:pPr>
            <w:r w:rsidRPr="00420AB3">
              <w:t>7.0</w:t>
            </w:r>
          </w:p>
        </w:tc>
      </w:tr>
      <w:tr w:rsidR="00C962F1" w:rsidRPr="00414147" w14:paraId="7206E92F"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Pr>
          <w:p w14:paraId="2C96CC0B" w14:textId="48E008E1" w:rsidR="00C962F1" w:rsidRPr="00420AB3" w:rsidRDefault="00C962F1" w:rsidP="00636679">
            <w:pPr>
              <w:spacing w:after="60"/>
            </w:pPr>
            <w:r w:rsidRPr="00420AB3">
              <w:t>Loddon</w:t>
            </w:r>
          </w:p>
        </w:tc>
        <w:tc>
          <w:tcPr>
            <w:tcW w:w="1276" w:type="dxa"/>
            <w:vAlign w:val="center"/>
          </w:tcPr>
          <w:p w14:paraId="301E8A14" w14:textId="1651EBDC" w:rsidR="00C962F1" w:rsidRPr="00420AB3" w:rsidRDefault="00420AB3" w:rsidP="00636679">
            <w:pPr>
              <w:spacing w:after="60"/>
              <w:jc w:val="center"/>
            </w:pPr>
            <w:r w:rsidRPr="00420AB3">
              <w:t>0</w:t>
            </w:r>
          </w:p>
        </w:tc>
        <w:tc>
          <w:tcPr>
            <w:tcW w:w="1039" w:type="dxa"/>
            <w:vAlign w:val="center"/>
          </w:tcPr>
          <w:p w14:paraId="1EA3F111" w14:textId="564EDFAA" w:rsidR="00C962F1" w:rsidRPr="00420AB3" w:rsidRDefault="00420AB3" w:rsidP="00636679">
            <w:pPr>
              <w:spacing w:after="60"/>
              <w:jc w:val="center"/>
            </w:pPr>
            <w:r w:rsidRPr="00420AB3">
              <w:t>1.1</w:t>
            </w:r>
          </w:p>
        </w:tc>
        <w:tc>
          <w:tcPr>
            <w:tcW w:w="1040" w:type="dxa"/>
            <w:vAlign w:val="center"/>
          </w:tcPr>
          <w:p w14:paraId="1263DDD0" w14:textId="198722A8" w:rsidR="00C962F1" w:rsidRPr="00420AB3" w:rsidRDefault="00420AB3" w:rsidP="00636679">
            <w:pPr>
              <w:spacing w:after="60"/>
              <w:jc w:val="center"/>
            </w:pPr>
            <w:r w:rsidRPr="00420AB3">
              <w:t>1.9</w:t>
            </w:r>
          </w:p>
        </w:tc>
        <w:tc>
          <w:tcPr>
            <w:tcW w:w="1039" w:type="dxa"/>
            <w:vAlign w:val="center"/>
          </w:tcPr>
          <w:p w14:paraId="1C4136BA" w14:textId="0E4BB77B" w:rsidR="00C962F1" w:rsidRPr="00420AB3" w:rsidRDefault="00420AB3" w:rsidP="00636679">
            <w:pPr>
              <w:spacing w:after="60"/>
              <w:jc w:val="center"/>
            </w:pPr>
            <w:r w:rsidRPr="00420AB3">
              <w:t>3.3</w:t>
            </w:r>
          </w:p>
        </w:tc>
        <w:tc>
          <w:tcPr>
            <w:tcW w:w="1040" w:type="dxa"/>
            <w:vAlign w:val="center"/>
          </w:tcPr>
          <w:p w14:paraId="0CDD3FF6" w14:textId="1DE12328" w:rsidR="00C962F1" w:rsidRPr="00420AB3" w:rsidRDefault="00420AB3" w:rsidP="00636679">
            <w:pPr>
              <w:spacing w:after="60"/>
              <w:jc w:val="center"/>
            </w:pPr>
            <w:r w:rsidRPr="00420AB3">
              <w:t>3.4</w:t>
            </w:r>
          </w:p>
        </w:tc>
        <w:tc>
          <w:tcPr>
            <w:tcW w:w="1039" w:type="dxa"/>
            <w:vAlign w:val="center"/>
          </w:tcPr>
          <w:p w14:paraId="1EEB714C" w14:textId="700BEDB0" w:rsidR="00C962F1" w:rsidRPr="00420AB3" w:rsidRDefault="00420AB3" w:rsidP="00636679">
            <w:pPr>
              <w:spacing w:after="60"/>
              <w:jc w:val="center"/>
            </w:pPr>
            <w:r w:rsidRPr="00420AB3">
              <w:t>3.4</w:t>
            </w:r>
          </w:p>
        </w:tc>
        <w:tc>
          <w:tcPr>
            <w:tcW w:w="1040" w:type="dxa"/>
            <w:vAlign w:val="center"/>
          </w:tcPr>
          <w:p w14:paraId="49663B8A" w14:textId="27BA7F8C" w:rsidR="00C962F1" w:rsidRPr="00420AB3" w:rsidRDefault="00420AB3" w:rsidP="00636679">
            <w:pPr>
              <w:spacing w:after="60"/>
              <w:jc w:val="center"/>
            </w:pPr>
            <w:r w:rsidRPr="00420AB3">
              <w:t>3.4</w:t>
            </w:r>
          </w:p>
        </w:tc>
      </w:tr>
      <w:tr w:rsidR="002B74F8" w:rsidRPr="00414147" w14:paraId="78390194"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Pr>
          <w:p w14:paraId="3836F3F9" w14:textId="77777777" w:rsidR="002B74F8" w:rsidRPr="00420AB3" w:rsidRDefault="002B74F8" w:rsidP="00636679">
            <w:pPr>
              <w:spacing w:after="60"/>
            </w:pPr>
            <w:r w:rsidRPr="00420AB3">
              <w:t>Wimmera</w:t>
            </w:r>
          </w:p>
        </w:tc>
        <w:tc>
          <w:tcPr>
            <w:tcW w:w="1276" w:type="dxa"/>
            <w:vAlign w:val="center"/>
          </w:tcPr>
          <w:p w14:paraId="2F3A7C3D" w14:textId="35077600" w:rsidR="002B74F8" w:rsidRPr="00420AB3" w:rsidRDefault="00BA3695" w:rsidP="00636679">
            <w:pPr>
              <w:spacing w:after="60"/>
              <w:jc w:val="center"/>
            </w:pPr>
            <w:r>
              <w:t>0</w:t>
            </w:r>
          </w:p>
        </w:tc>
        <w:tc>
          <w:tcPr>
            <w:tcW w:w="1039" w:type="dxa"/>
            <w:vAlign w:val="center"/>
          </w:tcPr>
          <w:p w14:paraId="5D70E417" w14:textId="678EBBEC" w:rsidR="002B74F8" w:rsidRPr="00420AB3" w:rsidRDefault="00420AB3" w:rsidP="00636679">
            <w:pPr>
              <w:spacing w:after="60"/>
              <w:jc w:val="center"/>
            </w:pPr>
            <w:r w:rsidRPr="00420AB3">
              <w:t>0</w:t>
            </w:r>
          </w:p>
        </w:tc>
        <w:tc>
          <w:tcPr>
            <w:tcW w:w="1040" w:type="dxa"/>
            <w:vAlign w:val="center"/>
          </w:tcPr>
          <w:p w14:paraId="4EEB20CB" w14:textId="5B072382" w:rsidR="002B74F8" w:rsidRPr="00420AB3" w:rsidRDefault="00420AB3" w:rsidP="00636679">
            <w:pPr>
              <w:spacing w:after="60"/>
              <w:jc w:val="center"/>
            </w:pPr>
            <w:r w:rsidRPr="00420AB3">
              <w:t>0</w:t>
            </w:r>
          </w:p>
        </w:tc>
        <w:tc>
          <w:tcPr>
            <w:tcW w:w="1039" w:type="dxa"/>
            <w:vAlign w:val="center"/>
          </w:tcPr>
          <w:p w14:paraId="2D55EECE" w14:textId="1F6FFC3C" w:rsidR="002B74F8" w:rsidRPr="00420AB3" w:rsidRDefault="00420AB3" w:rsidP="00636679">
            <w:pPr>
              <w:spacing w:after="60"/>
              <w:jc w:val="center"/>
            </w:pPr>
            <w:r w:rsidRPr="00420AB3">
              <w:t>0</w:t>
            </w:r>
          </w:p>
        </w:tc>
        <w:tc>
          <w:tcPr>
            <w:tcW w:w="1040" w:type="dxa"/>
            <w:vAlign w:val="center"/>
          </w:tcPr>
          <w:p w14:paraId="54B70D42" w14:textId="0C737E5F" w:rsidR="002B74F8" w:rsidRPr="00420AB3" w:rsidRDefault="00420AB3" w:rsidP="00636679">
            <w:pPr>
              <w:spacing w:after="60"/>
              <w:jc w:val="center"/>
            </w:pPr>
            <w:r w:rsidRPr="00420AB3">
              <w:t>0</w:t>
            </w:r>
          </w:p>
        </w:tc>
        <w:tc>
          <w:tcPr>
            <w:tcW w:w="1039" w:type="dxa"/>
            <w:vAlign w:val="center"/>
          </w:tcPr>
          <w:p w14:paraId="0D846E34" w14:textId="7DED7650" w:rsidR="002B74F8" w:rsidRPr="00420AB3" w:rsidRDefault="00420AB3" w:rsidP="00636679">
            <w:pPr>
              <w:spacing w:after="60"/>
              <w:jc w:val="center"/>
            </w:pPr>
            <w:r w:rsidRPr="00420AB3">
              <w:t>0</w:t>
            </w:r>
          </w:p>
        </w:tc>
        <w:tc>
          <w:tcPr>
            <w:tcW w:w="1040" w:type="dxa"/>
            <w:vAlign w:val="center"/>
          </w:tcPr>
          <w:p w14:paraId="2C847079" w14:textId="64621957" w:rsidR="002B74F8" w:rsidRPr="00420AB3" w:rsidRDefault="00420AB3" w:rsidP="00636679">
            <w:pPr>
              <w:spacing w:after="60"/>
              <w:jc w:val="center"/>
            </w:pPr>
            <w:r w:rsidRPr="00420AB3">
              <w:t>0</w:t>
            </w:r>
          </w:p>
        </w:tc>
      </w:tr>
      <w:tr w:rsidR="00567810" w:rsidRPr="00414147" w14:paraId="057CA29C"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Pr>
          <w:p w14:paraId="1A95FA25" w14:textId="155B7E77" w:rsidR="00567810" w:rsidRPr="00CC239D" w:rsidRDefault="00567810" w:rsidP="00636679">
            <w:pPr>
              <w:spacing w:after="60"/>
            </w:pPr>
            <w:r w:rsidRPr="00CC239D">
              <w:t>Murray</w:t>
            </w:r>
            <w:r w:rsidR="00C962F1" w:rsidRPr="00CC239D">
              <w:t xml:space="preserve"> – NSW</w:t>
            </w:r>
          </w:p>
        </w:tc>
        <w:tc>
          <w:tcPr>
            <w:tcW w:w="1276" w:type="dxa"/>
            <w:vAlign w:val="center"/>
          </w:tcPr>
          <w:p w14:paraId="06AA0D1A" w14:textId="7A46B776" w:rsidR="00567810" w:rsidRPr="00CC239D" w:rsidRDefault="00420AB3" w:rsidP="00636679">
            <w:pPr>
              <w:spacing w:after="60"/>
              <w:jc w:val="center"/>
            </w:pPr>
            <w:r w:rsidRPr="00CC239D">
              <w:t>20.</w:t>
            </w:r>
            <w:r w:rsidR="00BA3695">
              <w:t>0</w:t>
            </w:r>
          </w:p>
        </w:tc>
        <w:tc>
          <w:tcPr>
            <w:tcW w:w="1039" w:type="dxa"/>
            <w:vAlign w:val="center"/>
          </w:tcPr>
          <w:p w14:paraId="44C53FA3" w14:textId="60491C22" w:rsidR="00567810" w:rsidRPr="00CC239D" w:rsidRDefault="00CC239D" w:rsidP="00636679">
            <w:pPr>
              <w:spacing w:after="60"/>
              <w:jc w:val="center"/>
            </w:pPr>
            <w:r w:rsidRPr="00CC239D">
              <w:t>47.5</w:t>
            </w:r>
          </w:p>
        </w:tc>
        <w:tc>
          <w:tcPr>
            <w:tcW w:w="1040" w:type="dxa"/>
            <w:vAlign w:val="center"/>
          </w:tcPr>
          <w:p w14:paraId="5E273BF6" w14:textId="05F9256E" w:rsidR="00567810" w:rsidRPr="00CC239D" w:rsidRDefault="00CC239D" w:rsidP="00636679">
            <w:pPr>
              <w:spacing w:after="60"/>
              <w:jc w:val="center"/>
            </w:pPr>
            <w:r w:rsidRPr="00CC239D">
              <w:t>47.</w:t>
            </w:r>
            <w:r w:rsidR="008E2CB4">
              <w:t>8</w:t>
            </w:r>
          </w:p>
        </w:tc>
        <w:tc>
          <w:tcPr>
            <w:tcW w:w="1039" w:type="dxa"/>
            <w:vAlign w:val="center"/>
          </w:tcPr>
          <w:p w14:paraId="22342DDA" w14:textId="12568314" w:rsidR="00567810" w:rsidRPr="00CC239D" w:rsidRDefault="00CC239D" w:rsidP="00636679">
            <w:pPr>
              <w:spacing w:after="60"/>
              <w:jc w:val="center"/>
            </w:pPr>
            <w:r w:rsidRPr="00CC239D">
              <w:t>97.6</w:t>
            </w:r>
          </w:p>
        </w:tc>
        <w:tc>
          <w:tcPr>
            <w:tcW w:w="1040" w:type="dxa"/>
            <w:vAlign w:val="center"/>
          </w:tcPr>
          <w:p w14:paraId="46CFC3BC" w14:textId="421D8E4E" w:rsidR="00567810" w:rsidRPr="00CC239D" w:rsidRDefault="00CC239D" w:rsidP="00636679">
            <w:pPr>
              <w:spacing w:after="60"/>
              <w:jc w:val="center"/>
            </w:pPr>
            <w:r w:rsidRPr="00CC239D">
              <w:t>185.</w:t>
            </w:r>
            <w:r w:rsidR="008E2CB4">
              <w:t>7</w:t>
            </w:r>
          </w:p>
        </w:tc>
        <w:tc>
          <w:tcPr>
            <w:tcW w:w="1039" w:type="dxa"/>
            <w:vAlign w:val="center"/>
          </w:tcPr>
          <w:p w14:paraId="2B94DE56" w14:textId="56ED9BCD" w:rsidR="00567810" w:rsidRPr="00CC239D" w:rsidRDefault="00CC239D" w:rsidP="00636679">
            <w:pPr>
              <w:spacing w:after="60"/>
              <w:jc w:val="center"/>
            </w:pPr>
            <w:r w:rsidRPr="00CC239D">
              <w:t>353.3</w:t>
            </w:r>
          </w:p>
        </w:tc>
        <w:tc>
          <w:tcPr>
            <w:tcW w:w="1040" w:type="dxa"/>
            <w:vAlign w:val="center"/>
          </w:tcPr>
          <w:p w14:paraId="09225752" w14:textId="02E919A9" w:rsidR="00567810" w:rsidRPr="00CC239D" w:rsidRDefault="00CC239D" w:rsidP="00636679">
            <w:pPr>
              <w:spacing w:after="60"/>
              <w:jc w:val="center"/>
            </w:pPr>
            <w:r w:rsidRPr="00CC239D">
              <w:t>425.</w:t>
            </w:r>
            <w:r w:rsidR="008E2CB4">
              <w:t>4</w:t>
            </w:r>
          </w:p>
        </w:tc>
      </w:tr>
      <w:tr w:rsidR="00C962F1" w:rsidRPr="00EB7C54" w14:paraId="19F684B9"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Borders>
              <w:bottom w:val="single" w:sz="4" w:space="0" w:color="auto"/>
            </w:tcBorders>
          </w:tcPr>
          <w:p w14:paraId="43029A65" w14:textId="45C77152" w:rsidR="00C962F1" w:rsidRPr="00EB7C54" w:rsidRDefault="00C962F1" w:rsidP="00636679">
            <w:pPr>
              <w:spacing w:after="60"/>
            </w:pPr>
            <w:r w:rsidRPr="00EB7C54">
              <w:t>Murray - Vic</w:t>
            </w:r>
          </w:p>
        </w:tc>
        <w:tc>
          <w:tcPr>
            <w:tcW w:w="1276" w:type="dxa"/>
            <w:tcBorders>
              <w:bottom w:val="single" w:sz="4" w:space="0" w:color="auto"/>
            </w:tcBorders>
          </w:tcPr>
          <w:p w14:paraId="55E9FB0B" w14:textId="438A1B45" w:rsidR="00C962F1" w:rsidRPr="00C962F1" w:rsidRDefault="00BA3695" w:rsidP="00636679">
            <w:pPr>
              <w:spacing w:after="60"/>
              <w:jc w:val="center"/>
            </w:pPr>
            <w:r>
              <w:t>118.4</w:t>
            </w:r>
          </w:p>
        </w:tc>
        <w:tc>
          <w:tcPr>
            <w:tcW w:w="1039" w:type="dxa"/>
            <w:tcBorders>
              <w:bottom w:val="single" w:sz="4" w:space="0" w:color="auto"/>
            </w:tcBorders>
          </w:tcPr>
          <w:p w14:paraId="0C50B37C" w14:textId="24450CB9" w:rsidR="00C962F1" w:rsidRPr="00C962F1" w:rsidRDefault="00CC239D" w:rsidP="00636679">
            <w:pPr>
              <w:spacing w:after="60"/>
              <w:jc w:val="center"/>
            </w:pPr>
            <w:r>
              <w:t>288.</w:t>
            </w:r>
            <w:r w:rsidR="008E2CB4">
              <w:t>7</w:t>
            </w:r>
          </w:p>
        </w:tc>
        <w:tc>
          <w:tcPr>
            <w:tcW w:w="1040" w:type="dxa"/>
            <w:tcBorders>
              <w:bottom w:val="single" w:sz="4" w:space="0" w:color="auto"/>
            </w:tcBorders>
          </w:tcPr>
          <w:p w14:paraId="0F025166" w14:textId="0805D9D8" w:rsidR="00C962F1" w:rsidRPr="00C962F1" w:rsidRDefault="008E2CB4" w:rsidP="00636679">
            <w:pPr>
              <w:spacing w:after="60"/>
              <w:jc w:val="center"/>
            </w:pPr>
            <w:r>
              <w:t>310.4</w:t>
            </w:r>
          </w:p>
        </w:tc>
        <w:tc>
          <w:tcPr>
            <w:tcW w:w="1039" w:type="dxa"/>
            <w:tcBorders>
              <w:bottom w:val="single" w:sz="4" w:space="0" w:color="auto"/>
            </w:tcBorders>
          </w:tcPr>
          <w:p w14:paraId="66F9761E" w14:textId="6382F5A1" w:rsidR="00C962F1" w:rsidRPr="00C962F1" w:rsidRDefault="00CC239D" w:rsidP="00636679">
            <w:pPr>
              <w:spacing w:after="60"/>
              <w:jc w:val="center"/>
            </w:pPr>
            <w:r>
              <w:t>451.</w:t>
            </w:r>
            <w:r w:rsidR="008E2CB4">
              <w:t>7</w:t>
            </w:r>
          </w:p>
        </w:tc>
        <w:tc>
          <w:tcPr>
            <w:tcW w:w="1040" w:type="dxa"/>
            <w:tcBorders>
              <w:bottom w:val="single" w:sz="4" w:space="0" w:color="auto"/>
            </w:tcBorders>
          </w:tcPr>
          <w:p w14:paraId="0B35425B" w14:textId="32160A3D" w:rsidR="00C962F1" w:rsidRPr="00C962F1" w:rsidRDefault="00CC239D" w:rsidP="00636679">
            <w:pPr>
              <w:spacing w:after="60"/>
              <w:jc w:val="center"/>
            </w:pPr>
            <w:r>
              <w:t>480.</w:t>
            </w:r>
            <w:r w:rsidR="008E2CB4">
              <w:t>7</w:t>
            </w:r>
          </w:p>
        </w:tc>
        <w:tc>
          <w:tcPr>
            <w:tcW w:w="1039" w:type="dxa"/>
            <w:tcBorders>
              <w:bottom w:val="single" w:sz="4" w:space="0" w:color="auto"/>
            </w:tcBorders>
          </w:tcPr>
          <w:p w14:paraId="153F4E4A" w14:textId="12939D74" w:rsidR="00C962F1" w:rsidRPr="00C962F1" w:rsidRDefault="00CC239D" w:rsidP="00636679">
            <w:pPr>
              <w:spacing w:after="60"/>
              <w:jc w:val="center"/>
            </w:pPr>
            <w:r>
              <w:t>480.</w:t>
            </w:r>
            <w:r w:rsidR="008E2CB4">
              <w:t>7</w:t>
            </w:r>
          </w:p>
        </w:tc>
        <w:tc>
          <w:tcPr>
            <w:tcW w:w="1040" w:type="dxa"/>
            <w:tcBorders>
              <w:bottom w:val="single" w:sz="4" w:space="0" w:color="auto"/>
            </w:tcBorders>
          </w:tcPr>
          <w:p w14:paraId="38AB2D52" w14:textId="440C3612" w:rsidR="00C962F1" w:rsidRPr="00C962F1" w:rsidRDefault="00CC239D" w:rsidP="00636679">
            <w:pPr>
              <w:spacing w:after="60"/>
              <w:jc w:val="center"/>
            </w:pPr>
            <w:r>
              <w:t>480.</w:t>
            </w:r>
            <w:r w:rsidR="008E2CB4">
              <w:t>7</w:t>
            </w:r>
          </w:p>
        </w:tc>
      </w:tr>
      <w:tr w:rsidR="00C962F1" w:rsidRPr="00EB7C54" w14:paraId="01F7FD1C"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Borders>
              <w:bottom w:val="single" w:sz="4" w:space="0" w:color="auto"/>
            </w:tcBorders>
          </w:tcPr>
          <w:p w14:paraId="02BB86A2" w14:textId="01C3AE61" w:rsidR="00C962F1" w:rsidRPr="00EB7C54" w:rsidRDefault="00C962F1" w:rsidP="00636679">
            <w:pPr>
              <w:spacing w:after="60"/>
            </w:pPr>
            <w:r w:rsidRPr="00EB7C54">
              <w:t>Murray - SA</w:t>
            </w:r>
          </w:p>
        </w:tc>
        <w:tc>
          <w:tcPr>
            <w:tcW w:w="1276" w:type="dxa"/>
            <w:tcBorders>
              <w:bottom w:val="single" w:sz="4" w:space="0" w:color="auto"/>
            </w:tcBorders>
          </w:tcPr>
          <w:p w14:paraId="6F28B97C" w14:textId="5E624CD0" w:rsidR="00C962F1" w:rsidRPr="00C962F1" w:rsidRDefault="00CC239D" w:rsidP="00636679">
            <w:pPr>
              <w:spacing w:after="60"/>
              <w:jc w:val="center"/>
            </w:pPr>
            <w:r>
              <w:t>0</w:t>
            </w:r>
          </w:p>
        </w:tc>
        <w:tc>
          <w:tcPr>
            <w:tcW w:w="1039" w:type="dxa"/>
            <w:tcBorders>
              <w:bottom w:val="single" w:sz="4" w:space="0" w:color="auto"/>
            </w:tcBorders>
          </w:tcPr>
          <w:p w14:paraId="0860B294" w14:textId="7F238CE1" w:rsidR="00C962F1" w:rsidRPr="00C962F1" w:rsidRDefault="00CC239D" w:rsidP="00636679">
            <w:pPr>
              <w:spacing w:after="60"/>
              <w:jc w:val="center"/>
            </w:pPr>
            <w:r>
              <w:t>162.1</w:t>
            </w:r>
          </w:p>
        </w:tc>
        <w:tc>
          <w:tcPr>
            <w:tcW w:w="1040" w:type="dxa"/>
            <w:tcBorders>
              <w:bottom w:val="single" w:sz="4" w:space="0" w:color="auto"/>
            </w:tcBorders>
          </w:tcPr>
          <w:p w14:paraId="00AF8ACC" w14:textId="07521263" w:rsidR="00C962F1" w:rsidRPr="00C962F1" w:rsidRDefault="00CC239D" w:rsidP="00636679">
            <w:pPr>
              <w:spacing w:after="60"/>
              <w:jc w:val="center"/>
            </w:pPr>
            <w:r>
              <w:t>162.1</w:t>
            </w:r>
          </w:p>
        </w:tc>
        <w:tc>
          <w:tcPr>
            <w:tcW w:w="1039" w:type="dxa"/>
            <w:tcBorders>
              <w:bottom w:val="single" w:sz="4" w:space="0" w:color="auto"/>
            </w:tcBorders>
          </w:tcPr>
          <w:p w14:paraId="696C5BF8" w14:textId="23862042" w:rsidR="00C962F1" w:rsidRPr="00C962F1" w:rsidRDefault="00CC239D" w:rsidP="00636679">
            <w:pPr>
              <w:spacing w:after="60"/>
              <w:jc w:val="center"/>
            </w:pPr>
            <w:r>
              <w:t>162.1</w:t>
            </w:r>
          </w:p>
        </w:tc>
        <w:tc>
          <w:tcPr>
            <w:tcW w:w="1040" w:type="dxa"/>
            <w:tcBorders>
              <w:bottom w:val="single" w:sz="4" w:space="0" w:color="auto"/>
            </w:tcBorders>
          </w:tcPr>
          <w:p w14:paraId="7D112B35" w14:textId="61AF3AB6" w:rsidR="00C962F1" w:rsidRPr="00C962F1" w:rsidRDefault="00CC239D" w:rsidP="00636679">
            <w:pPr>
              <w:spacing w:after="60"/>
              <w:jc w:val="center"/>
            </w:pPr>
            <w:r>
              <w:t>162.1</w:t>
            </w:r>
          </w:p>
        </w:tc>
        <w:tc>
          <w:tcPr>
            <w:tcW w:w="1039" w:type="dxa"/>
            <w:tcBorders>
              <w:bottom w:val="single" w:sz="4" w:space="0" w:color="auto"/>
            </w:tcBorders>
          </w:tcPr>
          <w:p w14:paraId="16B38E10" w14:textId="3D3E4C03" w:rsidR="00C962F1" w:rsidRPr="00EB7C54" w:rsidRDefault="00CC239D" w:rsidP="00636679">
            <w:pPr>
              <w:spacing w:after="60"/>
              <w:jc w:val="center"/>
            </w:pPr>
            <w:r>
              <w:t>162.1</w:t>
            </w:r>
          </w:p>
        </w:tc>
        <w:tc>
          <w:tcPr>
            <w:tcW w:w="1040" w:type="dxa"/>
            <w:tcBorders>
              <w:bottom w:val="single" w:sz="4" w:space="0" w:color="auto"/>
            </w:tcBorders>
          </w:tcPr>
          <w:p w14:paraId="015DAE65" w14:textId="3E55B940" w:rsidR="00C962F1" w:rsidRPr="00EB7C54" w:rsidRDefault="00CC239D" w:rsidP="00636679">
            <w:pPr>
              <w:spacing w:after="60"/>
              <w:jc w:val="center"/>
            </w:pPr>
            <w:r>
              <w:t>162.1</w:t>
            </w:r>
          </w:p>
        </w:tc>
      </w:tr>
      <w:tr w:rsidR="00EB7C54" w:rsidRPr="00414147" w14:paraId="483F1CCF" w14:textId="77777777" w:rsidTr="003F03A3">
        <w:trPr>
          <w:cnfStyle w:val="000000100000" w:firstRow="0" w:lastRow="0" w:firstColumn="0" w:lastColumn="0" w:oddVBand="0" w:evenVBand="0" w:oddHBand="1" w:evenHBand="0" w:firstRowFirstColumn="0" w:firstRowLastColumn="0" w:lastRowFirstColumn="0" w:lastRowLastColumn="0"/>
        </w:trPr>
        <w:tc>
          <w:tcPr>
            <w:tcW w:w="2263" w:type="dxa"/>
            <w:tcBorders>
              <w:bottom w:val="single" w:sz="4" w:space="0" w:color="auto"/>
            </w:tcBorders>
          </w:tcPr>
          <w:p w14:paraId="57394B4F" w14:textId="7996346E" w:rsidR="00EB7C54" w:rsidRDefault="00EB7C54" w:rsidP="00636679">
            <w:pPr>
              <w:spacing w:after="60"/>
              <w:rPr>
                <w:b/>
              </w:rPr>
            </w:pPr>
            <w:r>
              <w:rPr>
                <w:b/>
              </w:rPr>
              <w:t>Southern-connected Basin Total</w:t>
            </w:r>
            <w:r>
              <w:rPr>
                <w:rStyle w:val="FootnoteReference"/>
                <w:b/>
              </w:rPr>
              <w:footnoteReference w:id="9"/>
            </w:r>
          </w:p>
        </w:tc>
        <w:tc>
          <w:tcPr>
            <w:tcW w:w="1276" w:type="dxa"/>
            <w:tcBorders>
              <w:bottom w:val="single" w:sz="4" w:space="0" w:color="auto"/>
            </w:tcBorders>
          </w:tcPr>
          <w:p w14:paraId="4C0AFB27" w14:textId="77ECB4B4" w:rsidR="00EB7C54" w:rsidRPr="0063418C" w:rsidRDefault="008E2CB4" w:rsidP="00636679">
            <w:pPr>
              <w:spacing w:after="60"/>
              <w:jc w:val="center"/>
              <w:rPr>
                <w:b/>
              </w:rPr>
            </w:pPr>
            <w:r>
              <w:rPr>
                <w:b/>
              </w:rPr>
              <w:t>267</w:t>
            </w:r>
          </w:p>
        </w:tc>
        <w:tc>
          <w:tcPr>
            <w:tcW w:w="1039" w:type="dxa"/>
            <w:tcBorders>
              <w:bottom w:val="single" w:sz="4" w:space="0" w:color="auto"/>
            </w:tcBorders>
          </w:tcPr>
          <w:p w14:paraId="5C51DEC2" w14:textId="1BF23243" w:rsidR="00EB7C54" w:rsidRPr="0063418C" w:rsidRDefault="008E2CB4" w:rsidP="00636679">
            <w:pPr>
              <w:spacing w:after="60"/>
              <w:jc w:val="center"/>
              <w:rPr>
                <w:b/>
              </w:rPr>
            </w:pPr>
            <w:r>
              <w:rPr>
                <w:b/>
              </w:rPr>
              <w:t>821</w:t>
            </w:r>
          </w:p>
        </w:tc>
        <w:tc>
          <w:tcPr>
            <w:tcW w:w="1040" w:type="dxa"/>
            <w:tcBorders>
              <w:bottom w:val="single" w:sz="4" w:space="0" w:color="auto"/>
            </w:tcBorders>
          </w:tcPr>
          <w:p w14:paraId="4BDB9F47" w14:textId="649DBFE9" w:rsidR="00EB7C54" w:rsidRPr="0063418C" w:rsidRDefault="008E2CB4" w:rsidP="00636679">
            <w:pPr>
              <w:spacing w:after="60"/>
              <w:jc w:val="center"/>
              <w:rPr>
                <w:b/>
              </w:rPr>
            </w:pPr>
            <w:r>
              <w:rPr>
                <w:b/>
              </w:rPr>
              <w:t>920</w:t>
            </w:r>
          </w:p>
        </w:tc>
        <w:tc>
          <w:tcPr>
            <w:tcW w:w="1039" w:type="dxa"/>
            <w:tcBorders>
              <w:bottom w:val="single" w:sz="4" w:space="0" w:color="auto"/>
            </w:tcBorders>
          </w:tcPr>
          <w:p w14:paraId="437A48B9" w14:textId="31360DA1" w:rsidR="00EB7C54" w:rsidRPr="0063418C" w:rsidRDefault="00F053B9" w:rsidP="00636679">
            <w:pPr>
              <w:spacing w:after="60"/>
              <w:jc w:val="center"/>
              <w:rPr>
                <w:b/>
              </w:rPr>
            </w:pPr>
            <w:r>
              <w:rPr>
                <w:b/>
              </w:rPr>
              <w:t>1</w:t>
            </w:r>
            <w:r w:rsidR="008149AC">
              <w:rPr>
                <w:b/>
              </w:rPr>
              <w:t xml:space="preserve"> </w:t>
            </w:r>
            <w:r>
              <w:rPr>
                <w:b/>
              </w:rPr>
              <w:t>33</w:t>
            </w:r>
            <w:r w:rsidR="008E2CB4">
              <w:rPr>
                <w:b/>
              </w:rPr>
              <w:t>2</w:t>
            </w:r>
          </w:p>
        </w:tc>
        <w:tc>
          <w:tcPr>
            <w:tcW w:w="1040" w:type="dxa"/>
            <w:tcBorders>
              <w:bottom w:val="single" w:sz="4" w:space="0" w:color="auto"/>
            </w:tcBorders>
          </w:tcPr>
          <w:p w14:paraId="4544CA8E" w14:textId="2FB97134" w:rsidR="00EB7C54" w:rsidRPr="0063418C" w:rsidRDefault="00F053B9" w:rsidP="00636679">
            <w:pPr>
              <w:spacing w:after="60"/>
              <w:jc w:val="center"/>
              <w:rPr>
                <w:b/>
              </w:rPr>
            </w:pPr>
            <w:r>
              <w:rPr>
                <w:b/>
              </w:rPr>
              <w:t>1</w:t>
            </w:r>
            <w:r w:rsidR="008149AC">
              <w:rPr>
                <w:b/>
              </w:rPr>
              <w:t xml:space="preserve"> </w:t>
            </w:r>
            <w:r>
              <w:rPr>
                <w:b/>
              </w:rPr>
              <w:t>539</w:t>
            </w:r>
          </w:p>
        </w:tc>
        <w:tc>
          <w:tcPr>
            <w:tcW w:w="1039" w:type="dxa"/>
            <w:tcBorders>
              <w:bottom w:val="single" w:sz="4" w:space="0" w:color="auto"/>
            </w:tcBorders>
          </w:tcPr>
          <w:p w14:paraId="7B1B9242" w14:textId="2DA90DEB" w:rsidR="00EB7C54" w:rsidRPr="0063418C" w:rsidRDefault="00F053B9" w:rsidP="00636679">
            <w:pPr>
              <w:spacing w:after="60"/>
              <w:jc w:val="center"/>
              <w:rPr>
                <w:b/>
              </w:rPr>
            </w:pPr>
            <w:r>
              <w:rPr>
                <w:b/>
              </w:rPr>
              <w:t>1</w:t>
            </w:r>
            <w:r w:rsidR="008149AC">
              <w:rPr>
                <w:b/>
              </w:rPr>
              <w:t xml:space="preserve"> </w:t>
            </w:r>
            <w:r>
              <w:rPr>
                <w:b/>
              </w:rPr>
              <w:t>756</w:t>
            </w:r>
          </w:p>
        </w:tc>
        <w:tc>
          <w:tcPr>
            <w:tcW w:w="1040" w:type="dxa"/>
            <w:tcBorders>
              <w:bottom w:val="single" w:sz="4" w:space="0" w:color="auto"/>
            </w:tcBorders>
          </w:tcPr>
          <w:p w14:paraId="6BC6E4A9" w14:textId="76BEE9CF" w:rsidR="00EB7C54" w:rsidRPr="0063418C" w:rsidRDefault="00F053B9" w:rsidP="00636679">
            <w:pPr>
              <w:spacing w:after="60"/>
              <w:jc w:val="center"/>
              <w:rPr>
                <w:b/>
              </w:rPr>
            </w:pPr>
            <w:r>
              <w:rPr>
                <w:b/>
              </w:rPr>
              <w:t>1</w:t>
            </w:r>
            <w:r w:rsidR="008149AC">
              <w:rPr>
                <w:b/>
              </w:rPr>
              <w:t xml:space="preserve"> </w:t>
            </w:r>
            <w:r>
              <w:rPr>
                <w:b/>
              </w:rPr>
              <w:t>82</w:t>
            </w:r>
            <w:r w:rsidR="008E2CB4">
              <w:rPr>
                <w:b/>
              </w:rPr>
              <w:t>9</w:t>
            </w:r>
          </w:p>
        </w:tc>
      </w:tr>
      <w:tr w:rsidR="002B74F8" w:rsidRPr="00414147" w14:paraId="547A2950" w14:textId="77777777" w:rsidTr="003F03A3">
        <w:trPr>
          <w:cnfStyle w:val="000000010000" w:firstRow="0" w:lastRow="0" w:firstColumn="0" w:lastColumn="0" w:oddVBand="0" w:evenVBand="0" w:oddHBand="0" w:evenHBand="1" w:firstRowFirstColumn="0" w:firstRowLastColumn="0" w:lastRowFirstColumn="0" w:lastRowLastColumn="0"/>
        </w:trPr>
        <w:tc>
          <w:tcPr>
            <w:tcW w:w="2263" w:type="dxa"/>
            <w:tcBorders>
              <w:bottom w:val="single" w:sz="4" w:space="0" w:color="auto"/>
            </w:tcBorders>
          </w:tcPr>
          <w:p w14:paraId="3DFE8FC4" w14:textId="7DC36D63" w:rsidR="002B74F8" w:rsidRPr="00CD0EE3" w:rsidRDefault="00EB7C54" w:rsidP="00636679">
            <w:pPr>
              <w:spacing w:after="60"/>
              <w:rPr>
                <w:b/>
              </w:rPr>
            </w:pPr>
            <w:r>
              <w:rPr>
                <w:b/>
              </w:rPr>
              <w:t xml:space="preserve">Regulated </w:t>
            </w:r>
            <w:r w:rsidR="002B74F8" w:rsidRPr="00CD0EE3">
              <w:rPr>
                <w:b/>
              </w:rPr>
              <w:t>Total</w:t>
            </w:r>
            <w:r>
              <w:rPr>
                <w:b/>
              </w:rPr>
              <w:t xml:space="preserve"> </w:t>
            </w:r>
          </w:p>
        </w:tc>
        <w:tc>
          <w:tcPr>
            <w:tcW w:w="1276" w:type="dxa"/>
            <w:tcBorders>
              <w:bottom w:val="single" w:sz="4" w:space="0" w:color="auto"/>
            </w:tcBorders>
          </w:tcPr>
          <w:p w14:paraId="69DE1590" w14:textId="7AB9D2CB" w:rsidR="002B74F8" w:rsidRPr="0063418C" w:rsidRDefault="007E683D" w:rsidP="00636679">
            <w:pPr>
              <w:spacing w:after="60"/>
              <w:jc w:val="center"/>
              <w:rPr>
                <w:b/>
              </w:rPr>
            </w:pPr>
            <w:r>
              <w:rPr>
                <w:b/>
              </w:rPr>
              <w:t>320</w:t>
            </w:r>
          </w:p>
        </w:tc>
        <w:tc>
          <w:tcPr>
            <w:tcW w:w="1039" w:type="dxa"/>
            <w:tcBorders>
              <w:bottom w:val="single" w:sz="4" w:space="0" w:color="auto"/>
            </w:tcBorders>
          </w:tcPr>
          <w:p w14:paraId="022B67AA" w14:textId="443E99CA" w:rsidR="002B74F8" w:rsidRPr="0063418C" w:rsidRDefault="007E683D" w:rsidP="00636679">
            <w:pPr>
              <w:spacing w:after="60"/>
              <w:jc w:val="center"/>
              <w:rPr>
                <w:b/>
              </w:rPr>
            </w:pPr>
            <w:r>
              <w:rPr>
                <w:b/>
              </w:rPr>
              <w:t>882</w:t>
            </w:r>
          </w:p>
        </w:tc>
        <w:tc>
          <w:tcPr>
            <w:tcW w:w="1040" w:type="dxa"/>
            <w:tcBorders>
              <w:bottom w:val="single" w:sz="4" w:space="0" w:color="auto"/>
            </w:tcBorders>
          </w:tcPr>
          <w:p w14:paraId="56349456" w14:textId="540FF965" w:rsidR="002B74F8" w:rsidRPr="0063418C" w:rsidRDefault="00F053B9" w:rsidP="007E683D">
            <w:pPr>
              <w:spacing w:after="60"/>
              <w:jc w:val="center"/>
              <w:rPr>
                <w:b/>
              </w:rPr>
            </w:pPr>
            <w:r>
              <w:rPr>
                <w:b/>
              </w:rPr>
              <w:t>98</w:t>
            </w:r>
            <w:r w:rsidR="007E683D">
              <w:rPr>
                <w:b/>
              </w:rPr>
              <w:t>3</w:t>
            </w:r>
          </w:p>
        </w:tc>
        <w:tc>
          <w:tcPr>
            <w:tcW w:w="1039" w:type="dxa"/>
            <w:tcBorders>
              <w:bottom w:val="single" w:sz="4" w:space="0" w:color="auto"/>
            </w:tcBorders>
          </w:tcPr>
          <w:p w14:paraId="3A2B8E32" w14:textId="29F2C6B9" w:rsidR="002B74F8" w:rsidRPr="0063418C" w:rsidRDefault="00F053B9" w:rsidP="007E683D">
            <w:pPr>
              <w:spacing w:after="60"/>
              <w:jc w:val="center"/>
              <w:rPr>
                <w:b/>
              </w:rPr>
            </w:pPr>
            <w:r>
              <w:rPr>
                <w:b/>
              </w:rPr>
              <w:t>1</w:t>
            </w:r>
            <w:r w:rsidR="008149AC">
              <w:rPr>
                <w:b/>
              </w:rPr>
              <w:t xml:space="preserve"> </w:t>
            </w:r>
            <w:r w:rsidRPr="00313C7A">
              <w:rPr>
                <w:b/>
              </w:rPr>
              <w:t>40</w:t>
            </w:r>
            <w:r w:rsidR="007E683D">
              <w:rPr>
                <w:b/>
              </w:rPr>
              <w:t>5</w:t>
            </w:r>
          </w:p>
        </w:tc>
        <w:tc>
          <w:tcPr>
            <w:tcW w:w="1040" w:type="dxa"/>
            <w:tcBorders>
              <w:bottom w:val="single" w:sz="4" w:space="0" w:color="auto"/>
            </w:tcBorders>
          </w:tcPr>
          <w:p w14:paraId="33FAF4AC" w14:textId="512E4E2E" w:rsidR="002B74F8" w:rsidRPr="0063418C" w:rsidRDefault="00F053B9" w:rsidP="007E683D">
            <w:pPr>
              <w:spacing w:after="60"/>
              <w:jc w:val="center"/>
              <w:rPr>
                <w:b/>
              </w:rPr>
            </w:pPr>
            <w:r>
              <w:rPr>
                <w:b/>
              </w:rPr>
              <w:t>1</w:t>
            </w:r>
            <w:r w:rsidR="008149AC">
              <w:rPr>
                <w:b/>
              </w:rPr>
              <w:t xml:space="preserve"> </w:t>
            </w:r>
            <w:r>
              <w:rPr>
                <w:b/>
              </w:rPr>
              <w:t>74</w:t>
            </w:r>
            <w:r w:rsidR="007E683D">
              <w:rPr>
                <w:b/>
              </w:rPr>
              <w:t>6</w:t>
            </w:r>
          </w:p>
        </w:tc>
        <w:tc>
          <w:tcPr>
            <w:tcW w:w="1039" w:type="dxa"/>
            <w:tcBorders>
              <w:bottom w:val="single" w:sz="4" w:space="0" w:color="auto"/>
            </w:tcBorders>
          </w:tcPr>
          <w:p w14:paraId="3D894287" w14:textId="20C71249" w:rsidR="002B74F8" w:rsidRPr="0063418C" w:rsidRDefault="00F053B9" w:rsidP="007E683D">
            <w:pPr>
              <w:spacing w:after="60"/>
              <w:jc w:val="center"/>
              <w:rPr>
                <w:b/>
              </w:rPr>
            </w:pPr>
            <w:r>
              <w:rPr>
                <w:b/>
              </w:rPr>
              <w:t>2</w:t>
            </w:r>
            <w:r w:rsidR="008149AC">
              <w:rPr>
                <w:b/>
              </w:rPr>
              <w:t xml:space="preserve"> </w:t>
            </w:r>
            <w:r w:rsidRPr="00313C7A">
              <w:rPr>
                <w:b/>
              </w:rPr>
              <w:t>08</w:t>
            </w:r>
            <w:r w:rsidR="007E683D">
              <w:rPr>
                <w:b/>
              </w:rPr>
              <w:t>6</w:t>
            </w:r>
          </w:p>
        </w:tc>
        <w:tc>
          <w:tcPr>
            <w:tcW w:w="1040" w:type="dxa"/>
            <w:tcBorders>
              <w:bottom w:val="single" w:sz="4" w:space="0" w:color="auto"/>
            </w:tcBorders>
          </w:tcPr>
          <w:p w14:paraId="55C9F8ED" w14:textId="15ABC215" w:rsidR="002B74F8" w:rsidRPr="0063418C" w:rsidRDefault="00F053B9" w:rsidP="007E683D">
            <w:pPr>
              <w:spacing w:after="60"/>
              <w:jc w:val="center"/>
              <w:rPr>
                <w:b/>
              </w:rPr>
            </w:pPr>
            <w:r>
              <w:rPr>
                <w:b/>
              </w:rPr>
              <w:t>2</w:t>
            </w:r>
            <w:r w:rsidR="008149AC">
              <w:rPr>
                <w:b/>
              </w:rPr>
              <w:t xml:space="preserve"> </w:t>
            </w:r>
            <w:r w:rsidRPr="00313C7A">
              <w:rPr>
                <w:b/>
              </w:rPr>
              <w:t>21</w:t>
            </w:r>
            <w:r w:rsidR="007E683D">
              <w:rPr>
                <w:b/>
              </w:rPr>
              <w:t>7</w:t>
            </w:r>
          </w:p>
        </w:tc>
      </w:tr>
    </w:tbl>
    <w:p w14:paraId="5D673956" w14:textId="1C78D2E2" w:rsidR="00AA48E2" w:rsidRPr="00E02872" w:rsidRDefault="009E1BFD" w:rsidP="00AA48E2">
      <w:pPr>
        <w:rPr>
          <w:sz w:val="18"/>
          <w:szCs w:val="18"/>
          <w:lang w:val="en-GB"/>
        </w:rPr>
      </w:pPr>
      <w:bookmarkStart w:id="55" w:name="_Toc453764605"/>
      <w:bookmarkStart w:id="56" w:name="_Toc13133370"/>
      <w:r w:rsidRPr="00E02872">
        <w:rPr>
          <w:sz w:val="18"/>
          <w:szCs w:val="18"/>
          <w:vertAlign w:val="superscript"/>
          <w:lang w:val="en-GB"/>
        </w:rPr>
        <w:t>^</w:t>
      </w:r>
      <w:r w:rsidRPr="00E02872">
        <w:rPr>
          <w:sz w:val="18"/>
          <w:szCs w:val="18"/>
          <w:lang w:val="en-GB"/>
        </w:rPr>
        <w:t xml:space="preserve"> </w:t>
      </w:r>
      <w:r w:rsidR="002B34DF">
        <w:rPr>
          <w:sz w:val="18"/>
          <w:szCs w:val="18"/>
          <w:lang w:val="en-GB"/>
        </w:rPr>
        <w:t>until conditions improve</w:t>
      </w:r>
      <w:r w:rsidR="00E526C9">
        <w:rPr>
          <w:sz w:val="18"/>
          <w:szCs w:val="18"/>
          <w:lang w:val="en-GB"/>
        </w:rPr>
        <w:t>,</w:t>
      </w:r>
      <w:r w:rsidR="002B34DF">
        <w:rPr>
          <w:sz w:val="18"/>
          <w:szCs w:val="18"/>
          <w:lang w:val="en-GB"/>
        </w:rPr>
        <w:t xml:space="preserve"> only</w:t>
      </w:r>
      <w:r w:rsidR="002B34DF" w:rsidRPr="00E02872">
        <w:rPr>
          <w:sz w:val="18"/>
          <w:szCs w:val="18"/>
          <w:lang w:val="en-GB"/>
        </w:rPr>
        <w:t xml:space="preserve"> </w:t>
      </w:r>
      <w:r w:rsidRPr="00E02872">
        <w:rPr>
          <w:sz w:val="18"/>
          <w:szCs w:val="18"/>
          <w:lang w:val="en-GB"/>
        </w:rPr>
        <w:t xml:space="preserve">40% of carryover </w:t>
      </w:r>
      <w:r w:rsidR="002B34DF" w:rsidRPr="00E02872">
        <w:rPr>
          <w:sz w:val="18"/>
          <w:szCs w:val="18"/>
          <w:lang w:val="en-GB"/>
        </w:rPr>
        <w:t>is available</w:t>
      </w:r>
      <w:r w:rsidR="00396717">
        <w:rPr>
          <w:sz w:val="18"/>
          <w:szCs w:val="18"/>
          <w:lang w:val="en-GB"/>
        </w:rPr>
        <w:t xml:space="preserve"> for environmental use </w:t>
      </w:r>
      <w:r w:rsidR="002B34DF" w:rsidRPr="00E02872">
        <w:rPr>
          <w:sz w:val="18"/>
          <w:szCs w:val="18"/>
          <w:lang w:val="en-GB"/>
        </w:rPr>
        <w:t>with remaining</w:t>
      </w:r>
      <w:r w:rsidRPr="00E02872">
        <w:rPr>
          <w:sz w:val="18"/>
          <w:szCs w:val="18"/>
          <w:lang w:val="en-GB"/>
        </w:rPr>
        <w:t xml:space="preserve"> quarantined for drought reserve</w:t>
      </w:r>
      <w:r w:rsidR="00396717">
        <w:rPr>
          <w:sz w:val="18"/>
          <w:szCs w:val="18"/>
          <w:lang w:val="en-GB"/>
        </w:rPr>
        <w:t xml:space="preserve"> accounts</w:t>
      </w:r>
    </w:p>
    <w:p w14:paraId="124E9A54" w14:textId="6CD30E3D" w:rsidR="009E1BFD" w:rsidRPr="00E02872" w:rsidRDefault="009E1BFD" w:rsidP="00AA48E2">
      <w:pPr>
        <w:rPr>
          <w:sz w:val="18"/>
          <w:szCs w:val="18"/>
          <w:lang w:val="en-GB"/>
        </w:rPr>
      </w:pPr>
      <w:r w:rsidRPr="00E02872">
        <w:rPr>
          <w:sz w:val="18"/>
          <w:szCs w:val="18"/>
          <w:vertAlign w:val="superscript"/>
          <w:lang w:val="en-GB"/>
        </w:rPr>
        <w:t>^^</w:t>
      </w:r>
      <w:r w:rsidR="002B34DF">
        <w:rPr>
          <w:sz w:val="18"/>
          <w:szCs w:val="18"/>
          <w:lang w:val="en-GB"/>
        </w:rPr>
        <w:t>until conditions improve</w:t>
      </w:r>
      <w:r w:rsidR="00396717">
        <w:rPr>
          <w:sz w:val="18"/>
          <w:szCs w:val="18"/>
          <w:lang w:val="en-GB"/>
        </w:rPr>
        <w:t>,</w:t>
      </w:r>
      <w:r w:rsidR="002B34DF">
        <w:rPr>
          <w:sz w:val="18"/>
          <w:szCs w:val="18"/>
          <w:lang w:val="en-GB"/>
        </w:rPr>
        <w:t xml:space="preserve"> 100%</w:t>
      </w:r>
      <w:r w:rsidRPr="00E02872">
        <w:rPr>
          <w:sz w:val="18"/>
          <w:szCs w:val="18"/>
          <w:lang w:val="en-GB"/>
        </w:rPr>
        <w:t xml:space="preserve"> carryover </w:t>
      </w:r>
      <w:r w:rsidR="00396717">
        <w:rPr>
          <w:sz w:val="18"/>
          <w:szCs w:val="18"/>
          <w:lang w:val="en-GB"/>
        </w:rPr>
        <w:t xml:space="preserve">is </w:t>
      </w:r>
      <w:r w:rsidRPr="00E02872">
        <w:rPr>
          <w:sz w:val="18"/>
          <w:szCs w:val="18"/>
          <w:lang w:val="en-GB"/>
        </w:rPr>
        <w:t xml:space="preserve">quarantined </w:t>
      </w:r>
      <w:r w:rsidR="00396717">
        <w:rPr>
          <w:sz w:val="18"/>
          <w:szCs w:val="18"/>
          <w:lang w:val="en-GB"/>
        </w:rPr>
        <w:t xml:space="preserve">in </w:t>
      </w:r>
      <w:r w:rsidRPr="00E02872">
        <w:rPr>
          <w:sz w:val="18"/>
          <w:szCs w:val="18"/>
          <w:lang w:val="en-GB"/>
        </w:rPr>
        <w:t>drought reserve</w:t>
      </w:r>
      <w:r w:rsidR="00396717">
        <w:rPr>
          <w:sz w:val="18"/>
          <w:szCs w:val="18"/>
          <w:lang w:val="en-GB"/>
        </w:rPr>
        <w:t xml:space="preserve"> account</w:t>
      </w:r>
      <w:r w:rsidRPr="00E02872">
        <w:rPr>
          <w:sz w:val="18"/>
          <w:szCs w:val="18"/>
          <w:lang w:val="en-GB"/>
        </w:rPr>
        <w:t xml:space="preserve">s and is </w:t>
      </w:r>
      <w:r w:rsidR="00396717">
        <w:rPr>
          <w:sz w:val="18"/>
          <w:szCs w:val="18"/>
          <w:lang w:val="en-GB"/>
        </w:rPr>
        <w:t>unavailable for environmental use</w:t>
      </w:r>
    </w:p>
    <w:p w14:paraId="13358404" w14:textId="4C892A63" w:rsidR="00316F8D" w:rsidRDefault="00D80FE5" w:rsidP="003D4D8E">
      <w:pPr>
        <w:pStyle w:val="Heading2"/>
        <w:spacing w:before="240"/>
        <w:rPr>
          <w:rFonts w:ascii="Century Gothic" w:hAnsi="Century Gothic"/>
        </w:rPr>
      </w:pPr>
      <w:bookmarkStart w:id="57" w:name="_Toc44942524"/>
      <w:bookmarkEnd w:id="53"/>
      <w:r>
        <w:t>Water delivery</w:t>
      </w:r>
      <w:r w:rsidR="00316F8D" w:rsidRPr="006821CB">
        <w:t xml:space="preserve"> in 2020</w:t>
      </w:r>
      <w:r>
        <w:t>–</w:t>
      </w:r>
      <w:r w:rsidR="00316F8D" w:rsidRPr="006821CB">
        <w:t>21</w:t>
      </w:r>
      <w:bookmarkEnd w:id="57"/>
    </w:p>
    <w:p w14:paraId="1E294DD2" w14:textId="4B1EA6DA" w:rsidR="00D47E28" w:rsidRDefault="007E1CA1" w:rsidP="00D47E28">
      <w:r>
        <w:t>A</w:t>
      </w:r>
      <w:r w:rsidR="00D47E28" w:rsidRPr="00F65EB8">
        <w:t xml:space="preserve">pproximately </w:t>
      </w:r>
      <w:r w:rsidR="007E683D">
        <w:t>333</w:t>
      </w:r>
      <w:r w:rsidR="00F053B9" w:rsidRPr="00F65EB8">
        <w:t xml:space="preserve"> </w:t>
      </w:r>
      <w:r w:rsidR="00D47E28" w:rsidRPr="00F65EB8">
        <w:t xml:space="preserve">gigalitres of </w:t>
      </w:r>
      <w:r>
        <w:t xml:space="preserve">CEWH </w:t>
      </w:r>
      <w:r w:rsidR="00D47E28" w:rsidRPr="00F65EB8">
        <w:t xml:space="preserve">water </w:t>
      </w:r>
      <w:r w:rsidR="00EA7BB8">
        <w:t>was</w:t>
      </w:r>
      <w:r>
        <w:t xml:space="preserve"> carried over </w:t>
      </w:r>
      <w:r w:rsidR="00D47E28" w:rsidRPr="00F65EB8">
        <w:t xml:space="preserve">into the new water year, with </w:t>
      </w:r>
      <w:r w:rsidR="00F43402">
        <w:t xml:space="preserve">about </w:t>
      </w:r>
      <w:r w:rsidR="00D47E28" w:rsidRPr="00F65EB8">
        <w:t>267</w:t>
      </w:r>
      <w:r w:rsidR="00F43402">
        <w:t> </w:t>
      </w:r>
      <w:r w:rsidR="00D47E28" w:rsidRPr="00F65EB8">
        <w:t>gigalitres carried over in the southern-connected Basin</w:t>
      </w:r>
      <w:r w:rsidR="007E683D">
        <w:t>, 31 gigalitres of groundwater,</w:t>
      </w:r>
      <w:r w:rsidR="00D47E28" w:rsidRPr="00F65EB8">
        <w:t xml:space="preserve"> and the remaining </w:t>
      </w:r>
      <w:r w:rsidR="00F053B9">
        <w:t>5</w:t>
      </w:r>
      <w:r w:rsidR="007E683D">
        <w:t>3</w:t>
      </w:r>
      <w:r w:rsidR="00F053B9" w:rsidRPr="00F65EB8">
        <w:t xml:space="preserve"> </w:t>
      </w:r>
      <w:r w:rsidR="00D47E28" w:rsidRPr="00F65EB8">
        <w:t xml:space="preserve">gigalitres in the Lachlan and </w:t>
      </w:r>
      <w:r w:rsidR="00D47E28" w:rsidRPr="008149AC">
        <w:rPr>
          <w:color w:val="auto"/>
        </w:rPr>
        <w:t>northern valleys</w:t>
      </w:r>
      <w:r w:rsidR="00232A24">
        <w:rPr>
          <w:color w:val="auto"/>
        </w:rPr>
        <w:t>. A</w:t>
      </w:r>
      <w:r w:rsidR="00384F6E">
        <w:rPr>
          <w:color w:val="auto"/>
        </w:rPr>
        <w:t>t the start of the water year</w:t>
      </w:r>
      <w:r w:rsidR="008149AC">
        <w:rPr>
          <w:color w:val="auto"/>
        </w:rPr>
        <w:t>,</w:t>
      </w:r>
      <w:r w:rsidR="00384F6E" w:rsidRPr="003E75A4">
        <w:rPr>
          <w:color w:val="auto"/>
        </w:rPr>
        <w:t xml:space="preserve"> </w:t>
      </w:r>
      <w:r w:rsidR="00F053B9" w:rsidRPr="008149AC">
        <w:rPr>
          <w:color w:val="auto"/>
        </w:rPr>
        <w:t xml:space="preserve">31 </w:t>
      </w:r>
      <w:r w:rsidR="00D47E28" w:rsidRPr="008149AC">
        <w:rPr>
          <w:color w:val="auto"/>
        </w:rPr>
        <w:t>gigalitres</w:t>
      </w:r>
      <w:r w:rsidR="00232A24">
        <w:rPr>
          <w:color w:val="auto"/>
        </w:rPr>
        <w:t xml:space="preserve"> of the </w:t>
      </w:r>
      <w:r w:rsidR="00232A24">
        <w:t>5</w:t>
      </w:r>
      <w:r w:rsidR="007E683D">
        <w:t>3</w:t>
      </w:r>
      <w:r w:rsidR="00232A24" w:rsidRPr="00F65EB8">
        <w:t xml:space="preserve"> gigalitres in the Lachlan and </w:t>
      </w:r>
      <w:r w:rsidR="00232A24" w:rsidRPr="006017CB">
        <w:rPr>
          <w:color w:val="auto"/>
        </w:rPr>
        <w:t>northern valleys</w:t>
      </w:r>
      <w:r w:rsidR="00D47E28" w:rsidRPr="008149AC">
        <w:rPr>
          <w:color w:val="auto"/>
        </w:rPr>
        <w:t xml:space="preserve"> </w:t>
      </w:r>
      <w:r w:rsidR="00232A24">
        <w:rPr>
          <w:color w:val="auto"/>
        </w:rPr>
        <w:t>was</w:t>
      </w:r>
      <w:r w:rsidR="00D47E28" w:rsidRPr="008149AC">
        <w:rPr>
          <w:color w:val="auto"/>
        </w:rPr>
        <w:t xml:space="preserve"> </w:t>
      </w:r>
      <w:bookmarkStart w:id="58" w:name="_Hlk45113731"/>
      <w:r w:rsidR="00D47E28" w:rsidRPr="008149AC">
        <w:rPr>
          <w:color w:val="auto"/>
        </w:rPr>
        <w:t>quarantined in drought reserves</w:t>
      </w:r>
      <w:r w:rsidR="00232A24">
        <w:rPr>
          <w:color w:val="auto"/>
        </w:rPr>
        <w:t xml:space="preserve"> and </w:t>
      </w:r>
      <w:r w:rsidR="008149AC">
        <w:rPr>
          <w:color w:val="auto"/>
        </w:rPr>
        <w:t xml:space="preserve">is </w:t>
      </w:r>
      <w:r w:rsidR="00232A24">
        <w:rPr>
          <w:color w:val="auto"/>
        </w:rPr>
        <w:t>unable to be called for delivery until inflow conditions improve</w:t>
      </w:r>
      <w:bookmarkEnd w:id="58"/>
      <w:r w:rsidR="00D47E28" w:rsidRPr="008149AC">
        <w:rPr>
          <w:color w:val="auto"/>
        </w:rPr>
        <w:t xml:space="preserve">. </w:t>
      </w:r>
      <w:r w:rsidR="004F32B4" w:rsidRPr="008149AC">
        <w:rPr>
          <w:color w:val="auto"/>
        </w:rPr>
        <w:t xml:space="preserve">This is </w:t>
      </w:r>
      <w:r w:rsidR="004F32B4" w:rsidRPr="004F32B4">
        <w:t>the lowest volume of carryover of Commonwealth environmental water in a decade</w:t>
      </w:r>
      <w:r w:rsidR="004F32B4">
        <w:t xml:space="preserve">, reflecting </w:t>
      </w:r>
      <w:r w:rsidR="00313C7A">
        <w:t xml:space="preserve">the dry conditions experienced in 2019-20. </w:t>
      </w:r>
      <w:r w:rsidR="00D47E28">
        <w:t xml:space="preserve">In addition, storages across the Basin remain low and as such, early season allocations are low. </w:t>
      </w:r>
    </w:p>
    <w:p w14:paraId="7869C783" w14:textId="77777777" w:rsidR="003D4D8E" w:rsidRDefault="003D4D8E">
      <w:pPr>
        <w:spacing w:after="0"/>
      </w:pPr>
      <w:r>
        <w:br w:type="page"/>
      </w:r>
    </w:p>
    <w:p w14:paraId="319B2CDC" w14:textId="37C0BEF0" w:rsidR="00D47E28" w:rsidRDefault="00D31CD4" w:rsidP="00D47E28">
      <w:r>
        <w:t>Consequently</w:t>
      </w:r>
      <w:r w:rsidR="00D47E28">
        <w:t xml:space="preserve">, environmental water use in winter in the </w:t>
      </w:r>
      <w:r w:rsidR="008149AC">
        <w:t>S</w:t>
      </w:r>
      <w:r w:rsidR="00D47E28">
        <w:t>outhern</w:t>
      </w:r>
      <w:r w:rsidR="00BE387A">
        <w:t>-connected</w:t>
      </w:r>
      <w:r w:rsidR="00D47E28">
        <w:t xml:space="preserve"> Basin is likely to be limited to helping maintain minimum baseflows, with more significant water use delayed until spring.  This could include providing spring freshes across </w:t>
      </w:r>
      <w:r>
        <w:t>several</w:t>
      </w:r>
      <w:r w:rsidR="00D47E28">
        <w:t xml:space="preserve"> catchments (such as the northern Victorian tributaries, the River Murray, the Lower Darling and the creeks and rivers in the Edward-Wakool system). The size of these flows will be dependent on the prevailing conditions, with the</w:t>
      </w:r>
      <w:r w:rsidR="005C07E9">
        <w:t xml:space="preserve"> volumes</w:t>
      </w:r>
      <w:r w:rsidR="00D47E28">
        <w:t xml:space="preserve"> scaled up under wetter conditions. Similarly, the opportunity to provide flows to important off-channel wetlands will increase as conditions get wetter. </w:t>
      </w:r>
    </w:p>
    <w:p w14:paraId="2887A628" w14:textId="5E4E8D70" w:rsidR="00D47E28" w:rsidRPr="004616BC" w:rsidRDefault="00D47E28" w:rsidP="004616BC">
      <w:r>
        <w:t xml:space="preserve">In the northern Basin, unregulated flows have provided some connectivity during late summer and autumn. However, inflows into northern storages have been modest and without further significant inflows, water use may be limited to contributing to refuges for native fish and possibly some small flows to internationally significant wetlands, in addition to contributing to unregulated flow events.  </w:t>
      </w:r>
    </w:p>
    <w:p w14:paraId="3D6CD345" w14:textId="24187CD2" w:rsidR="00316F8D" w:rsidRDefault="00316F8D" w:rsidP="003D4D8E">
      <w:pPr>
        <w:pStyle w:val="Heading2"/>
        <w:spacing w:before="240"/>
      </w:pPr>
      <w:bookmarkStart w:id="59" w:name="_Toc44942525"/>
      <w:r w:rsidRPr="006821CB">
        <w:t xml:space="preserve">Trading water in </w:t>
      </w:r>
      <w:bookmarkEnd w:id="55"/>
      <w:r w:rsidRPr="006821CB">
        <w:t>20</w:t>
      </w:r>
      <w:r w:rsidRPr="00156695">
        <w:t>20–2</w:t>
      </w:r>
      <w:bookmarkEnd w:id="56"/>
      <w:r w:rsidRPr="00156695">
        <w:t>1</w:t>
      </w:r>
      <w:bookmarkEnd w:id="59"/>
    </w:p>
    <w:p w14:paraId="4A0281FD" w14:textId="1221AEEC" w:rsidR="00F86627" w:rsidRDefault="00C07101" w:rsidP="00F86627">
      <w:r>
        <w:t>T</w:t>
      </w:r>
      <w:r w:rsidR="00021B5B">
        <w:t xml:space="preserve">he </w:t>
      </w:r>
      <w:r w:rsidR="00556B9D">
        <w:t xml:space="preserve">CEWH </w:t>
      </w:r>
      <w:r w:rsidR="00021B5B" w:rsidRPr="006821CB">
        <w:t>pro</w:t>
      </w:r>
      <w:r w:rsidR="00021B5B">
        <w:t>tocols</w:t>
      </w:r>
      <w:r w:rsidR="00021B5B" w:rsidRPr="006821CB">
        <w:t xml:space="preserve"> governing the trade of Commonwealth environmental water</w:t>
      </w:r>
      <w:r w:rsidR="00021B5B">
        <w:t xml:space="preserve"> are detailed in</w:t>
      </w:r>
      <w:r w:rsidR="00021B5B" w:rsidRPr="006821CB">
        <w:t xml:space="preserve"> the Commonwealth environmental</w:t>
      </w:r>
      <w:r w:rsidR="00021B5B">
        <w:t xml:space="preserve"> water</w:t>
      </w:r>
      <w:r w:rsidR="00021B5B" w:rsidRPr="006821CB">
        <w:t xml:space="preserve"> Trading Fra</w:t>
      </w:r>
      <w:r w:rsidR="00021B5B">
        <w:t>mework, avai</w:t>
      </w:r>
      <w:r w:rsidR="00021B5B" w:rsidRPr="006821CB">
        <w:t xml:space="preserve">lable at: </w:t>
      </w:r>
      <w:hyperlink r:id="rId65" w:history="1">
        <w:r w:rsidR="00F6022B" w:rsidRPr="007A1F7F">
          <w:rPr>
            <w:rStyle w:val="Hyperlink"/>
          </w:rPr>
          <w:t>https://www.environment.gov.au/water/cewo/publications/water-trading-framework-nov2016</w:t>
        </w:r>
      </w:hyperlink>
      <w:r w:rsidR="00F6022B">
        <w:t xml:space="preserve">  </w:t>
      </w:r>
      <w:r w:rsidR="00F86627" w:rsidRPr="00F86627">
        <w:t xml:space="preserve"> </w:t>
      </w:r>
    </w:p>
    <w:p w14:paraId="546E9F75" w14:textId="58F93583" w:rsidR="00F86627" w:rsidRDefault="00F86627" w:rsidP="00F86627">
      <w:pPr>
        <w:rPr>
          <w:rStyle w:val="Hyperlink"/>
        </w:rPr>
      </w:pPr>
      <w:r>
        <w:t>Should the CEWH decide to enter the retail water market at any time during 2020-21, i</w:t>
      </w:r>
      <w:r w:rsidRPr="006821CB">
        <w:t xml:space="preserve">nformation will be </w:t>
      </w:r>
      <w:r>
        <w:t>publicly disclosed</w:t>
      </w:r>
      <w:r w:rsidRPr="006821CB">
        <w:t xml:space="preserve"> to </w:t>
      </w:r>
      <w:r>
        <w:t xml:space="preserve">inform participants in </w:t>
      </w:r>
      <w:r w:rsidRPr="006821CB">
        <w:t xml:space="preserve">the </w:t>
      </w:r>
      <w:r>
        <w:t xml:space="preserve">retail water </w:t>
      </w:r>
      <w:r w:rsidRPr="006821CB">
        <w:t>market ahead of any trade of Commonwealth environmental water</w:t>
      </w:r>
      <w:r>
        <w:t xml:space="preserve"> at </w:t>
      </w:r>
      <w:hyperlink r:id="rId66" w:history="1">
        <w:r w:rsidRPr="0091321D">
          <w:rPr>
            <w:rStyle w:val="Hyperlink"/>
          </w:rPr>
          <w:t>http://www.environment.gov.au/water/cewo/trade</w:t>
        </w:r>
      </w:hyperlink>
    </w:p>
    <w:p w14:paraId="12F1C27B" w14:textId="77777777" w:rsidR="00316F8D" w:rsidRPr="006821CB" w:rsidRDefault="00316F8D" w:rsidP="00533FC3">
      <w:pPr>
        <w:pStyle w:val="Heading3"/>
      </w:pPr>
      <w:bookmarkStart w:id="60" w:name="_Toc44942526"/>
      <w:r w:rsidRPr="006821CB">
        <w:t>Commercial trade</w:t>
      </w:r>
      <w:bookmarkEnd w:id="60"/>
    </w:p>
    <w:p w14:paraId="5FBE95F0" w14:textId="08AAC060" w:rsidR="00316F8D" w:rsidRPr="006821CB" w:rsidRDefault="00316F8D" w:rsidP="00242262">
      <w:r w:rsidRPr="006821CB">
        <w:t xml:space="preserve">The CEWH has no plans to either </w:t>
      </w:r>
      <w:r w:rsidRPr="00672CDE">
        <w:t>buy or sell entitlements in</w:t>
      </w:r>
      <w:r w:rsidRPr="006821CB">
        <w:t xml:space="preserve"> the July to September 2020 period</w:t>
      </w:r>
      <w:r w:rsidR="002767F2">
        <w:t xml:space="preserve"> and is unlikely to enter the entitlement market until water recovery to meet the </w:t>
      </w:r>
      <w:r w:rsidR="00BE387A">
        <w:t xml:space="preserve">volumetric </w:t>
      </w:r>
      <w:r w:rsidR="002767F2">
        <w:t>water recovery targets established in the Basin Plan 2012 have been reached</w:t>
      </w:r>
      <w:r w:rsidR="00BE387A">
        <w:t>.</w:t>
      </w:r>
    </w:p>
    <w:p w14:paraId="2D8B0D4D" w14:textId="77777777" w:rsidR="00316F8D" w:rsidRPr="006821CB" w:rsidRDefault="00316F8D" w:rsidP="00242262">
      <w:r w:rsidRPr="006821CB">
        <w:t>Large parts of the Basin are currently experiencing pressures from water scarcity, with declining storage levels, low allocations and rainfall deficiencies evident in most catchments. The extended dry conditions have seen parts of the environment experience stress and declining health, particularly in the Darling River and its tributaries. There is low likelihood of the CEWH selling water allocations under these conditions.</w:t>
      </w:r>
    </w:p>
    <w:p w14:paraId="3FD82562" w14:textId="08AFA0F9" w:rsidR="00AA48E2" w:rsidRDefault="00316F8D" w:rsidP="00885860">
      <w:pPr>
        <w:rPr>
          <w:color w:val="5F497A" w:themeColor="accent4" w:themeShade="BF"/>
          <w:sz w:val="26"/>
          <w:szCs w:val="24"/>
          <w:lang w:val="en-GB"/>
        </w:rPr>
      </w:pPr>
      <w:r w:rsidRPr="006821CB">
        <w:t xml:space="preserve">Trade opportunities </w:t>
      </w:r>
      <w:r w:rsidR="00021B5B">
        <w:t>ar</w:t>
      </w:r>
      <w:r w:rsidRPr="006821CB">
        <w:t>e reviewed in all valleys throughout the water year and as conditions change.</w:t>
      </w:r>
    </w:p>
    <w:p w14:paraId="4740778B" w14:textId="77777777" w:rsidR="00316F8D" w:rsidRPr="006821CB" w:rsidRDefault="00316F8D" w:rsidP="00533FC3">
      <w:pPr>
        <w:pStyle w:val="Heading3"/>
      </w:pPr>
      <w:bookmarkStart w:id="61" w:name="_Toc44942527"/>
      <w:r w:rsidRPr="006821CB">
        <w:t>Administrative Transfers</w:t>
      </w:r>
      <w:bookmarkEnd w:id="61"/>
    </w:p>
    <w:p w14:paraId="0F36F1BB" w14:textId="4619EA0B" w:rsidR="00316F8D" w:rsidRPr="006821CB" w:rsidRDefault="00316F8D" w:rsidP="00242262">
      <w:r w:rsidRPr="006821CB">
        <w:t xml:space="preserve">In 2020-21, administrative transfers may be required between environmental water accounts in </w:t>
      </w:r>
      <w:r w:rsidR="00DD319D">
        <w:t xml:space="preserve">the </w:t>
      </w:r>
      <w:r w:rsidR="00092518">
        <w:t>S</w:t>
      </w:r>
      <w:r w:rsidR="002767F2">
        <w:t>outhern</w:t>
      </w:r>
      <w:r w:rsidR="00092518">
        <w:t>-</w:t>
      </w:r>
      <w:r w:rsidR="002767F2">
        <w:t xml:space="preserve">connected Basin </w:t>
      </w:r>
      <w:r w:rsidRPr="006821CB">
        <w:t>trade zones 6, 6B, 7, 10A, 10B</w:t>
      </w:r>
      <w:r w:rsidR="00C268EB">
        <w:t xml:space="preserve">, </w:t>
      </w:r>
      <w:r w:rsidRPr="00C268EB">
        <w:t xml:space="preserve">11 </w:t>
      </w:r>
      <w:r w:rsidRPr="006821CB">
        <w:t xml:space="preserve">and </w:t>
      </w:r>
      <w:r w:rsidR="00C268EB">
        <w:t>12</w:t>
      </w:r>
      <w:r w:rsidRPr="006821CB">
        <w:t xml:space="preserve"> to enable environmental water delivery. Based upon water resource availability at the time of the watering event and scale of the event, this may include:</w:t>
      </w:r>
    </w:p>
    <w:p w14:paraId="49E44B6E" w14:textId="5EE1D170" w:rsidR="00316F8D" w:rsidRPr="006821CB" w:rsidRDefault="00316F8D" w:rsidP="00C82DE4">
      <w:pPr>
        <w:pStyle w:val="DotStyle1"/>
      </w:pPr>
      <w:r w:rsidRPr="006821CB">
        <w:t xml:space="preserve">small </w:t>
      </w:r>
      <w:r w:rsidRPr="00C268EB">
        <w:t>transfer</w:t>
      </w:r>
      <w:r w:rsidR="00C268EB" w:rsidRPr="00C268EB">
        <w:t>s for</w:t>
      </w:r>
      <w:r w:rsidRPr="006821CB">
        <w:t xml:space="preserve"> environmental watering activities</w:t>
      </w:r>
    </w:p>
    <w:p w14:paraId="43872B1C" w14:textId="00E30405" w:rsidR="00316F8D" w:rsidRPr="006821CB" w:rsidRDefault="00316F8D" w:rsidP="00C82DE4">
      <w:pPr>
        <w:pStyle w:val="DotStyle1"/>
      </w:pPr>
      <w:r w:rsidRPr="006821CB">
        <w:t xml:space="preserve">moderate transfers (~ 50 </w:t>
      </w:r>
      <w:r w:rsidR="00C82DE4">
        <w:t>gigalitres</w:t>
      </w:r>
      <w:r w:rsidRPr="006821CB">
        <w:t>) through the Barmah choke from trade zone 7, if required and allowable given the Barmah Choke trade limit</w:t>
      </w:r>
    </w:p>
    <w:p w14:paraId="201DE712" w14:textId="77777777" w:rsidR="00C268EB" w:rsidRDefault="00316F8D" w:rsidP="00C82DE4">
      <w:pPr>
        <w:pStyle w:val="DotStyle1"/>
      </w:pPr>
      <w:r w:rsidRPr="006821CB">
        <w:t xml:space="preserve">large transfers (&gt;100 </w:t>
      </w:r>
      <w:r w:rsidR="00C82DE4">
        <w:t>gigalitres</w:t>
      </w:r>
      <w:r w:rsidRPr="006821CB">
        <w:t xml:space="preserve">) </w:t>
      </w:r>
    </w:p>
    <w:p w14:paraId="5DC40371" w14:textId="77777777" w:rsidR="00C268EB" w:rsidRDefault="00316F8D" w:rsidP="00C268EB">
      <w:pPr>
        <w:pStyle w:val="DotStyle1"/>
        <w:numPr>
          <w:ilvl w:val="1"/>
          <w:numId w:val="66"/>
        </w:numPr>
      </w:pPr>
      <w:r w:rsidRPr="006821CB">
        <w:t>within trade zones, due to the large size of environmental watering activities.</w:t>
      </w:r>
    </w:p>
    <w:p w14:paraId="53D010FD" w14:textId="13B01CAF" w:rsidR="00316F8D" w:rsidRPr="006821CB" w:rsidRDefault="00C268EB" w:rsidP="00C268EB">
      <w:pPr>
        <w:pStyle w:val="DotStyle1"/>
        <w:numPr>
          <w:ilvl w:val="1"/>
          <w:numId w:val="66"/>
        </w:numPr>
      </w:pPr>
      <w:r>
        <w:t>From New South Wales Murray and Victorian Murray to South Australia, most likely during Summer-Autumn for environmental outcomes in the Coorong and Lower Lakes.</w:t>
      </w:r>
    </w:p>
    <w:p w14:paraId="44DB9A71" w14:textId="77777777" w:rsidR="003D4D8E" w:rsidRDefault="003D4D8E">
      <w:pPr>
        <w:spacing w:after="0"/>
        <w:rPr>
          <w:b/>
          <w:color w:val="5F497A" w:themeColor="accent4" w:themeShade="BF"/>
          <w:sz w:val="36"/>
          <w:szCs w:val="36"/>
          <w:lang w:val="en-GB"/>
        </w:rPr>
      </w:pPr>
      <w:bookmarkStart w:id="62" w:name="_Toc13133371"/>
      <w:bookmarkStart w:id="63" w:name="_Toc44942528"/>
      <w:r>
        <w:br w:type="page"/>
      </w:r>
    </w:p>
    <w:p w14:paraId="6087C317" w14:textId="7507BC9C" w:rsidR="00316F8D" w:rsidRPr="0003686A" w:rsidRDefault="00316F8D" w:rsidP="00533FC3">
      <w:pPr>
        <w:pStyle w:val="Heading2"/>
      </w:pPr>
      <w:r w:rsidRPr="0003686A">
        <w:t>Carrying over water for use in 2021</w:t>
      </w:r>
      <w:r w:rsidR="00D80FE5">
        <w:t>–</w:t>
      </w:r>
      <w:r w:rsidRPr="0003686A">
        <w:t>22</w:t>
      </w:r>
      <w:bookmarkEnd w:id="62"/>
      <w:bookmarkEnd w:id="63"/>
    </w:p>
    <w:p w14:paraId="53544297" w14:textId="137181C7" w:rsidR="00316F8D" w:rsidRDefault="00316F8D" w:rsidP="00242262">
      <w:r w:rsidRPr="006821CB">
        <w:t>The volume of water carried over for use in 202</w:t>
      </w:r>
      <w:r w:rsidRPr="00723442">
        <w:t>1</w:t>
      </w:r>
      <w:r w:rsidR="008D2D94">
        <w:t>-</w:t>
      </w:r>
      <w:r w:rsidRPr="00723442">
        <w:t>22 will depend upon</w:t>
      </w:r>
      <w:r w:rsidR="009478B7">
        <w:t xml:space="preserve"> how the </w:t>
      </w:r>
      <w:r w:rsidR="00D47E28">
        <w:t>2020–21 water year</w:t>
      </w:r>
      <w:r w:rsidR="009478B7">
        <w:t xml:space="preserve"> unfold</w:t>
      </w:r>
      <w:r w:rsidR="00D47E28">
        <w:t>s, overall</w:t>
      </w:r>
      <w:r w:rsidRPr="00723442">
        <w:t xml:space="preserve"> water availability </w:t>
      </w:r>
      <w:r w:rsidR="00D47E28">
        <w:t xml:space="preserve">and both current and </w:t>
      </w:r>
      <w:r w:rsidR="00D31CD4">
        <w:t>future</w:t>
      </w:r>
      <w:r w:rsidR="00D31CD4" w:rsidRPr="003D19FD">
        <w:t xml:space="preserve"> environme</w:t>
      </w:r>
      <w:r w:rsidR="00D31CD4">
        <w:t>ntal</w:t>
      </w:r>
      <w:r>
        <w:t xml:space="preserve"> de</w:t>
      </w:r>
      <w:r w:rsidRPr="003D19FD">
        <w:t>mands</w:t>
      </w:r>
      <w:r>
        <w:t xml:space="preserve">. </w:t>
      </w:r>
    </w:p>
    <w:p w14:paraId="01D33F79" w14:textId="394642D7" w:rsidR="00914B3D" w:rsidRDefault="00A070D5" w:rsidP="00242262">
      <w:r>
        <w:t>If</w:t>
      </w:r>
      <w:r w:rsidR="00D80FE5">
        <w:t xml:space="preserve"> very dry conditions</w:t>
      </w:r>
      <w:r>
        <w:t xml:space="preserve"> eventuate in 2020</w:t>
      </w:r>
      <w:r w:rsidR="008D2D94">
        <w:t>-</w:t>
      </w:r>
      <w:r>
        <w:t>21</w:t>
      </w:r>
      <w:r w:rsidR="00D80FE5">
        <w:t xml:space="preserve">, </w:t>
      </w:r>
      <w:r>
        <w:t xml:space="preserve">there may </w:t>
      </w:r>
      <w:r w:rsidR="00CC0EC4">
        <w:t xml:space="preserve">be </w:t>
      </w:r>
      <w:r>
        <w:t>very little water to carryover for use in the following year</w:t>
      </w:r>
      <w:r w:rsidR="00D47E28">
        <w:t>, as it is expected that most of the available environmental water will be required to meet key environmental needs</w:t>
      </w:r>
      <w:r>
        <w:t>. However, under dry to wet scenarios</w:t>
      </w:r>
      <w:r w:rsidR="00167CD8">
        <w:t xml:space="preserve"> in the southern Basin</w:t>
      </w:r>
      <w:r>
        <w:t xml:space="preserve">, </w:t>
      </w:r>
      <w:r w:rsidR="00D47E28">
        <w:t>a volume of water will be reserved to help meet early season needs in 2021</w:t>
      </w:r>
      <w:r w:rsidR="008D2D94">
        <w:t>-</w:t>
      </w:r>
      <w:r w:rsidR="00D47E28" w:rsidRPr="00D90B60">
        <w:t xml:space="preserve">22. </w:t>
      </w:r>
    </w:p>
    <w:p w14:paraId="3EFFDCF9" w14:textId="353CCB46" w:rsidR="008149AC" w:rsidRDefault="00D47E28">
      <w:r w:rsidRPr="00D90B60">
        <w:t>In the north</w:t>
      </w:r>
      <w:r w:rsidR="00DA7E76" w:rsidRPr="00D90B60">
        <w:t>, given the</w:t>
      </w:r>
      <w:r w:rsidR="00DA7E76" w:rsidRPr="00DA7E76">
        <w:t xml:space="preserve"> low volumes of water in storage</w:t>
      </w:r>
      <w:r w:rsidR="002767F2">
        <w:t xml:space="preserve"> at the start of the water year</w:t>
      </w:r>
      <w:r w:rsidR="00DA7E76" w:rsidRPr="00DA7E76">
        <w:t xml:space="preserve">, the opportunity to carryover water </w:t>
      </w:r>
      <w:r w:rsidR="00490564">
        <w:t>for 2021</w:t>
      </w:r>
      <w:r w:rsidR="008D2D94">
        <w:t>-</w:t>
      </w:r>
      <w:r w:rsidR="00490564">
        <w:t xml:space="preserve">22 </w:t>
      </w:r>
      <w:r w:rsidR="00DA7E76" w:rsidRPr="00DA7E76">
        <w:t xml:space="preserve">in the regulated northern valleys </w:t>
      </w:r>
      <w:r w:rsidR="002767F2">
        <w:t>will</w:t>
      </w:r>
      <w:r w:rsidR="00DA7E76" w:rsidRPr="00DA7E76">
        <w:t xml:space="preserve"> </w:t>
      </w:r>
      <w:r w:rsidR="00764AC4">
        <w:t>be limited</w:t>
      </w:r>
      <w:r w:rsidR="002767F2">
        <w:t xml:space="preserve"> by inflow conditions into storages as the water year unfolds</w:t>
      </w:r>
      <w:r w:rsidR="00490564">
        <w:t>.</w:t>
      </w:r>
      <w:r w:rsidRPr="00DA7E76">
        <w:t xml:space="preserve"> </w:t>
      </w:r>
      <w:r w:rsidR="00764AC4" w:rsidRPr="00764AC4">
        <w:t xml:space="preserve"> </w:t>
      </w:r>
      <w:r w:rsidR="00764AC4">
        <w:t>Under a very</w:t>
      </w:r>
      <w:r w:rsidR="00764AC4" w:rsidRPr="00636A43">
        <w:t xml:space="preserve"> dry scenario</w:t>
      </w:r>
      <w:r w:rsidR="00914B3D">
        <w:t>,</w:t>
      </w:r>
      <w:r w:rsidR="00764AC4" w:rsidRPr="00636A43">
        <w:t xml:space="preserve"> water carried over into 2021</w:t>
      </w:r>
      <w:r w:rsidR="008D2D94">
        <w:t>-</w:t>
      </w:r>
      <w:r w:rsidR="00764AC4" w:rsidRPr="00636A43">
        <w:t xml:space="preserve">22 would be set aside to maintain key </w:t>
      </w:r>
      <w:r w:rsidR="00764AC4">
        <w:t>environmental needs</w:t>
      </w:r>
      <w:r w:rsidR="00764AC4" w:rsidRPr="00636A43">
        <w:t xml:space="preserve">.  Under </w:t>
      </w:r>
      <w:r w:rsidR="00764AC4">
        <w:t xml:space="preserve">moderate to </w:t>
      </w:r>
      <w:r w:rsidR="00764AC4" w:rsidRPr="00636A43">
        <w:t>wet scenarios</w:t>
      </w:r>
      <w:r w:rsidR="00914B3D">
        <w:t>,</w:t>
      </w:r>
      <w:r w:rsidR="00764AC4" w:rsidRPr="00636A43">
        <w:t xml:space="preserve"> carryover volumes may be used to assist in the recovery of core wetland and native fish communities over multiple water years.</w:t>
      </w:r>
      <w:bookmarkStart w:id="64" w:name="_Toc451182626"/>
      <w:bookmarkEnd w:id="64"/>
      <w:r w:rsidR="008149AC">
        <w:rPr>
          <w:b/>
        </w:rPr>
        <w:br w:type="page"/>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9781"/>
      </w:tblGrid>
      <w:tr w:rsidR="00316F8D" w14:paraId="78E85911" w14:textId="77777777" w:rsidTr="008C7A65">
        <w:trPr>
          <w:cnfStyle w:val="100000000000" w:firstRow="1" w:lastRow="0" w:firstColumn="0" w:lastColumn="0" w:oddVBand="0" w:evenVBand="0" w:oddHBand="0" w:evenHBand="0" w:firstRowFirstColumn="0" w:firstRowLastColumn="0" w:lastRowFirstColumn="0" w:lastRowLastColumn="0"/>
        </w:trPr>
        <w:tc>
          <w:tcPr>
            <w:tcW w:w="9781" w:type="dxa"/>
            <w:shd w:val="clear" w:color="auto" w:fill="B6DDE8" w:themeFill="accent5" w:themeFillTint="66"/>
          </w:tcPr>
          <w:p w14:paraId="3F995896" w14:textId="77777777" w:rsidR="00316F8D" w:rsidRDefault="00316F8D" w:rsidP="00533FC3">
            <w:pPr>
              <w:pStyle w:val="Heading1"/>
              <w:outlineLvl w:val="0"/>
            </w:pPr>
            <w:bookmarkStart w:id="65" w:name="_Toc44942529"/>
            <w:r>
              <w:t>Valley</w:t>
            </w:r>
            <w:r w:rsidRPr="006821CB">
              <w:t xml:space="preserve"> </w:t>
            </w:r>
            <w:r w:rsidRPr="0003686A">
              <w:t>Water</w:t>
            </w:r>
            <w:r w:rsidRPr="006821CB">
              <w:t xml:space="preserve"> Plans</w:t>
            </w:r>
            <w:bookmarkEnd w:id="65"/>
          </w:p>
        </w:tc>
      </w:tr>
    </w:tbl>
    <w:p w14:paraId="1BC08E07" w14:textId="70F99AF7" w:rsidR="00316F8D" w:rsidRPr="006821CB" w:rsidRDefault="00706C61" w:rsidP="00242262">
      <w:r>
        <w:t xml:space="preserve">This chapter </w:t>
      </w:r>
      <w:r w:rsidR="002A69B0">
        <w:t>describe</w:t>
      </w:r>
      <w:r w:rsidR="003A24A2">
        <w:t>s</w:t>
      </w:r>
      <w:r>
        <w:t xml:space="preserve"> the specific environmental objectives, recent conditions, supply, demand, priorities and monitoring outcomes/lessons learned for each of the following valleys</w:t>
      </w:r>
      <w:r w:rsidR="008149AC">
        <w:t>:</w:t>
      </w:r>
      <w:r>
        <w:t xml:space="preserve"> </w:t>
      </w:r>
    </w:p>
    <w:p w14:paraId="1168DBAC" w14:textId="38519834" w:rsidR="00CE1566" w:rsidRPr="006821CB" w:rsidRDefault="00CE1566" w:rsidP="00CE1566">
      <w:pPr>
        <w:tabs>
          <w:tab w:val="left" w:pos="709"/>
          <w:tab w:val="right" w:leader="dot" w:pos="9498"/>
        </w:tabs>
        <w:ind w:firstLine="142"/>
      </w:pPr>
      <w:bookmarkStart w:id="66" w:name="_Hlk46934645"/>
      <w:r>
        <w:t>3.1</w:t>
      </w:r>
      <w:r>
        <w:tab/>
      </w:r>
      <w:r w:rsidRPr="006821CB">
        <w:t>Border Rivers</w:t>
      </w:r>
      <w:r>
        <w:tab/>
        <w:t>2</w:t>
      </w:r>
      <w:r w:rsidR="0074228D">
        <w:t>2</w:t>
      </w:r>
    </w:p>
    <w:p w14:paraId="7EC0135F" w14:textId="5D20DC6F" w:rsidR="00CE1566" w:rsidRDefault="00CE1566" w:rsidP="00CE1566">
      <w:pPr>
        <w:tabs>
          <w:tab w:val="left" w:pos="709"/>
          <w:tab w:val="right" w:leader="dot" w:pos="9498"/>
        </w:tabs>
        <w:ind w:firstLine="142"/>
      </w:pPr>
      <w:r>
        <w:t>3.2</w:t>
      </w:r>
      <w:r>
        <w:tab/>
        <w:t>Condamine-Balonne</w:t>
      </w:r>
      <w:r w:rsidRPr="00540BDF">
        <w:t xml:space="preserve"> </w:t>
      </w:r>
      <w:r>
        <w:tab/>
        <w:t>3</w:t>
      </w:r>
      <w:r w:rsidR="0074228D">
        <w:t>6</w:t>
      </w:r>
    </w:p>
    <w:p w14:paraId="29B42510" w14:textId="01517418" w:rsidR="00CE1566" w:rsidRDefault="00CE1566" w:rsidP="00CE1566">
      <w:pPr>
        <w:tabs>
          <w:tab w:val="left" w:pos="709"/>
          <w:tab w:val="right" w:leader="dot" w:pos="9498"/>
        </w:tabs>
        <w:ind w:firstLine="142"/>
      </w:pPr>
      <w:r>
        <w:t>3.3</w:t>
      </w:r>
      <w:r>
        <w:tab/>
        <w:t>Warrego and Moonie</w:t>
      </w:r>
      <w:r w:rsidR="0074228D">
        <w:t xml:space="preserve"> rivers</w:t>
      </w:r>
      <w:r>
        <w:tab/>
      </w:r>
      <w:r w:rsidR="0074228D">
        <w:t>49</w:t>
      </w:r>
    </w:p>
    <w:p w14:paraId="7EFEB2E5" w14:textId="11CC0C41" w:rsidR="00CE1566" w:rsidRPr="006821CB" w:rsidRDefault="00CE1566" w:rsidP="00CE1566">
      <w:pPr>
        <w:tabs>
          <w:tab w:val="left" w:pos="709"/>
          <w:tab w:val="right" w:leader="dot" w:pos="9498"/>
        </w:tabs>
        <w:ind w:firstLine="142"/>
      </w:pPr>
      <w:r>
        <w:t>3.4</w:t>
      </w:r>
      <w:r>
        <w:tab/>
      </w:r>
      <w:r w:rsidRPr="006821CB">
        <w:t>Gwydir</w:t>
      </w:r>
      <w:r w:rsidR="0074228D">
        <w:t xml:space="preserve"> Valley</w:t>
      </w:r>
      <w:r>
        <w:tab/>
        <w:t>6</w:t>
      </w:r>
      <w:r w:rsidR="0074228D">
        <w:t>4</w:t>
      </w:r>
    </w:p>
    <w:p w14:paraId="0C220477" w14:textId="067F1B78" w:rsidR="00CE1566" w:rsidRPr="006821CB" w:rsidRDefault="00CE1566" w:rsidP="00CE1566">
      <w:pPr>
        <w:tabs>
          <w:tab w:val="left" w:pos="709"/>
          <w:tab w:val="right" w:leader="dot" w:pos="9498"/>
        </w:tabs>
        <w:ind w:firstLine="142"/>
      </w:pPr>
      <w:r>
        <w:t>3.5</w:t>
      </w:r>
      <w:r>
        <w:tab/>
      </w:r>
      <w:r w:rsidRPr="006821CB">
        <w:t>Namoi</w:t>
      </w:r>
      <w:r w:rsidR="0074228D">
        <w:t xml:space="preserve"> Valley</w:t>
      </w:r>
      <w:r>
        <w:tab/>
      </w:r>
      <w:r w:rsidR="0074228D">
        <w:t>79</w:t>
      </w:r>
    </w:p>
    <w:p w14:paraId="1011F3B8" w14:textId="18ADECEE" w:rsidR="00CE1566" w:rsidRPr="006821CB" w:rsidRDefault="00CE1566" w:rsidP="00CE1566">
      <w:pPr>
        <w:tabs>
          <w:tab w:val="left" w:pos="709"/>
          <w:tab w:val="right" w:leader="dot" w:pos="9498"/>
        </w:tabs>
        <w:ind w:firstLine="142"/>
      </w:pPr>
      <w:r>
        <w:t>3.6</w:t>
      </w:r>
      <w:r>
        <w:tab/>
      </w:r>
      <w:r w:rsidRPr="006821CB">
        <w:t>Macquarie</w:t>
      </w:r>
      <w:r w:rsidR="0074228D">
        <w:t xml:space="preserve"> River Valley</w:t>
      </w:r>
      <w:r>
        <w:tab/>
        <w:t>9</w:t>
      </w:r>
      <w:r w:rsidR="0074228D">
        <w:t>1</w:t>
      </w:r>
    </w:p>
    <w:p w14:paraId="1BBF8CF3" w14:textId="06C22DB3" w:rsidR="00CE1566" w:rsidRDefault="00CE1566" w:rsidP="00CE1566">
      <w:pPr>
        <w:tabs>
          <w:tab w:val="left" w:pos="709"/>
          <w:tab w:val="right" w:leader="dot" w:pos="9498"/>
        </w:tabs>
        <w:ind w:firstLine="142"/>
      </w:pPr>
      <w:r>
        <w:t>3.7</w:t>
      </w:r>
      <w:r>
        <w:tab/>
        <w:t>Barwon-Darling</w:t>
      </w:r>
      <w:r w:rsidR="0074228D">
        <w:t xml:space="preserve"> River</w:t>
      </w:r>
      <w:r>
        <w:tab/>
        <w:t>10</w:t>
      </w:r>
      <w:r w:rsidR="0074228D">
        <w:t>7</w:t>
      </w:r>
    </w:p>
    <w:p w14:paraId="1E8EF51C" w14:textId="108766A3" w:rsidR="00CE1566" w:rsidRPr="006821CB" w:rsidRDefault="00CE1566" w:rsidP="00CE1566">
      <w:pPr>
        <w:tabs>
          <w:tab w:val="left" w:pos="709"/>
          <w:tab w:val="right" w:leader="dot" w:pos="9498"/>
        </w:tabs>
        <w:ind w:firstLine="142"/>
      </w:pPr>
      <w:r>
        <w:t>3.8</w:t>
      </w:r>
      <w:r>
        <w:tab/>
        <w:t>Lower Darling</w:t>
      </w:r>
      <w:r w:rsidR="0074228D">
        <w:t xml:space="preserve"> River</w:t>
      </w:r>
      <w:r>
        <w:tab/>
        <w:t>11</w:t>
      </w:r>
      <w:r w:rsidR="0074228D">
        <w:t>8</w:t>
      </w:r>
    </w:p>
    <w:p w14:paraId="6D5DFACD" w14:textId="610DCD7B" w:rsidR="00CE1566" w:rsidRPr="006821CB" w:rsidRDefault="00CE1566" w:rsidP="00CE1566">
      <w:pPr>
        <w:tabs>
          <w:tab w:val="left" w:pos="709"/>
          <w:tab w:val="right" w:leader="dot" w:pos="9498"/>
        </w:tabs>
        <w:ind w:firstLine="142"/>
      </w:pPr>
      <w:r>
        <w:t>3.9</w:t>
      </w:r>
      <w:r>
        <w:tab/>
      </w:r>
      <w:r w:rsidRPr="006821CB">
        <w:t>Lachlan</w:t>
      </w:r>
      <w:r w:rsidR="0074228D">
        <w:t xml:space="preserve"> River</w:t>
      </w:r>
      <w:r>
        <w:tab/>
        <w:t>1</w:t>
      </w:r>
      <w:r w:rsidR="0074228D">
        <w:t>28</w:t>
      </w:r>
    </w:p>
    <w:p w14:paraId="496B7D30" w14:textId="170BA7FA" w:rsidR="00CE1566" w:rsidRPr="006821CB" w:rsidRDefault="00CE1566" w:rsidP="00CE1566">
      <w:pPr>
        <w:tabs>
          <w:tab w:val="left" w:pos="709"/>
          <w:tab w:val="right" w:leader="dot" w:pos="9498"/>
        </w:tabs>
        <w:ind w:firstLine="142"/>
      </w:pPr>
      <w:r>
        <w:t>3.10</w:t>
      </w:r>
      <w:r>
        <w:tab/>
      </w:r>
      <w:r w:rsidRPr="006821CB">
        <w:t>Murrumbidgee</w:t>
      </w:r>
      <w:r w:rsidR="0074228D">
        <w:t xml:space="preserve"> River Valley</w:t>
      </w:r>
      <w:r>
        <w:tab/>
        <w:t>1</w:t>
      </w:r>
      <w:r w:rsidR="0074228D">
        <w:t>44</w:t>
      </w:r>
    </w:p>
    <w:p w14:paraId="3BAE77E0" w14:textId="3C969868" w:rsidR="00CE1566" w:rsidRPr="006821CB" w:rsidRDefault="00CE1566" w:rsidP="00CE1566">
      <w:pPr>
        <w:tabs>
          <w:tab w:val="left" w:pos="709"/>
          <w:tab w:val="right" w:leader="dot" w:pos="9498"/>
        </w:tabs>
        <w:ind w:firstLine="142"/>
      </w:pPr>
      <w:r>
        <w:t>3.11</w:t>
      </w:r>
      <w:r>
        <w:tab/>
      </w:r>
      <w:r w:rsidRPr="006821CB">
        <w:t>Victorian Rivers</w:t>
      </w:r>
      <w:r>
        <w:tab/>
        <w:t>16</w:t>
      </w:r>
      <w:r w:rsidR="0074228D">
        <w:t>4</w:t>
      </w:r>
    </w:p>
    <w:p w14:paraId="2F399342" w14:textId="566824EC" w:rsidR="00CE1566" w:rsidRDefault="00CE1566" w:rsidP="00CE1566">
      <w:pPr>
        <w:tabs>
          <w:tab w:val="left" w:pos="709"/>
          <w:tab w:val="right" w:leader="dot" w:pos="9498"/>
        </w:tabs>
        <w:ind w:firstLine="142"/>
      </w:pPr>
      <w:r>
        <w:t>3.12</w:t>
      </w:r>
      <w:r>
        <w:tab/>
      </w:r>
      <w:r w:rsidR="0074228D">
        <w:t xml:space="preserve">River </w:t>
      </w:r>
      <w:r w:rsidRPr="006821CB">
        <w:t>Murray</w:t>
      </w:r>
      <w:r w:rsidR="0074228D">
        <w:t xml:space="preserve"> Valley</w:t>
      </w:r>
      <w:r>
        <w:tab/>
        <w:t>18</w:t>
      </w:r>
      <w:r w:rsidR="0074228D">
        <w:t>3</w:t>
      </w:r>
    </w:p>
    <w:bookmarkEnd w:id="66"/>
    <w:p w14:paraId="34396973" w14:textId="5AD2EFAE" w:rsidR="005B7083" w:rsidRDefault="005B7083">
      <w:pPr>
        <w:ind w:firstLine="720"/>
      </w:pPr>
    </w:p>
    <w:p w14:paraId="2DFD142D" w14:textId="523113A4" w:rsidR="002F3A9A" w:rsidRDefault="002F3A9A" w:rsidP="002F3A9A">
      <w:r w:rsidRPr="00F4275F">
        <w:t xml:space="preserve">Please visit: </w:t>
      </w:r>
      <w:hyperlink r:id="rId67" w:history="1">
        <w:r w:rsidRPr="00123C49">
          <w:rPr>
            <w:rStyle w:val="Hyperlink"/>
          </w:rPr>
          <w:t>https://www.environment.gov.au/water/cewo/publications</w:t>
        </w:r>
      </w:hyperlink>
      <w:r>
        <w:rPr>
          <w:rStyle w:val="Hyperlink"/>
        </w:rPr>
        <w:t xml:space="preserve">/water-management-plan-2020-21 </w:t>
      </w:r>
      <w:r>
        <w:t xml:space="preserve"> for links to these plans.</w:t>
      </w:r>
    </w:p>
    <w:p w14:paraId="6941D122" w14:textId="1BBFF3EA" w:rsidR="002F3A9A" w:rsidRPr="006821CB" w:rsidRDefault="002F3A9A" w:rsidP="002F3A9A">
      <w:pPr>
        <w:ind w:firstLine="720"/>
      </w:pPr>
    </w:p>
    <w:sectPr w:rsidR="002F3A9A" w:rsidRPr="006821CB" w:rsidSect="003C0B26">
      <w:headerReference w:type="even" r:id="rId68"/>
      <w:headerReference w:type="default" r:id="rId69"/>
      <w:footerReference w:type="even" r:id="rId70"/>
      <w:headerReference w:type="first" r:id="rId71"/>
      <w:pgSz w:w="11906" w:h="16838"/>
      <w:pgMar w:top="1134" w:right="1133" w:bottom="993" w:left="993"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71A30" w14:textId="77777777" w:rsidR="0027440E" w:rsidRDefault="0027440E">
      <w:pPr>
        <w:spacing w:after="0"/>
      </w:pPr>
      <w:r>
        <w:separator/>
      </w:r>
    </w:p>
  </w:endnote>
  <w:endnote w:type="continuationSeparator" w:id="0">
    <w:p w14:paraId="0BEC684C" w14:textId="77777777" w:rsidR="0027440E" w:rsidRDefault="0027440E">
      <w:pPr>
        <w:spacing w:after="0"/>
      </w:pPr>
      <w:r>
        <w:continuationSeparator/>
      </w:r>
    </w:p>
  </w:endnote>
  <w:endnote w:type="continuationNotice" w:id="1">
    <w:p w14:paraId="04805695" w14:textId="77777777" w:rsidR="0027440E" w:rsidRDefault="002744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IFMV M+ Gotha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C90E" w14:textId="77777777" w:rsidR="0027440E" w:rsidRDefault="002744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87623" w14:textId="77777777" w:rsidR="0027440E" w:rsidRDefault="0027440E" w:rsidP="00E23B8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56E8C" w14:textId="77777777" w:rsidR="0027440E" w:rsidRDefault="002744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52F74" w14:textId="77777777" w:rsidR="0027440E" w:rsidRDefault="0027440E" w:rsidP="00E23B8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3B56" w14:textId="77777777" w:rsidR="0027440E" w:rsidRDefault="0027440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C2E29" w14:textId="3DAA1B2A" w:rsidR="0027440E" w:rsidRPr="00B22545" w:rsidRDefault="0027440E" w:rsidP="00E23B8C">
    <w:pPr>
      <w:pStyle w:val="Footer"/>
      <w:jc w:val="center"/>
      <w:rPr>
        <w:lang w:val="en-US"/>
      </w:rPr>
    </w:pPr>
    <w:r w:rsidRPr="00B22545">
      <w:rPr>
        <w:lang w:val="en-US"/>
      </w:rPr>
      <w:fldChar w:fldCharType="begin"/>
    </w:r>
    <w:r w:rsidRPr="00B22545">
      <w:rPr>
        <w:lang w:val="en-US"/>
      </w:rPr>
      <w:instrText xml:space="preserve"> PAGE   \* MERGEFORMAT </w:instrText>
    </w:r>
    <w:r w:rsidRPr="00B22545">
      <w:rPr>
        <w:lang w:val="en-US"/>
      </w:rPr>
      <w:fldChar w:fldCharType="separate"/>
    </w:r>
    <w:r w:rsidR="00B72096">
      <w:rPr>
        <w:noProof/>
        <w:lang w:val="en-US"/>
      </w:rPr>
      <w:t>ii</w:t>
    </w:r>
    <w:r w:rsidRPr="00B22545">
      <w:rPr>
        <w:noProof/>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611600"/>
      <w:docPartObj>
        <w:docPartGallery w:val="Page Numbers (Bottom of Page)"/>
        <w:docPartUnique/>
      </w:docPartObj>
    </w:sdtPr>
    <w:sdtEndPr>
      <w:rPr>
        <w:color w:val="A6A6A6" w:themeColor="background1" w:themeShade="A6"/>
      </w:rPr>
    </w:sdtEndPr>
    <w:sdtContent>
      <w:p w14:paraId="3357B548" w14:textId="77777777" w:rsidR="0027440E" w:rsidRDefault="0027440E" w:rsidP="00FF4886">
        <w:pPr>
          <w:pStyle w:val="Footer"/>
          <w:pBdr>
            <w:top w:val="single" w:sz="8" w:space="1" w:color="8064A2" w:themeColor="accent4"/>
          </w:pBdr>
          <w:tabs>
            <w:tab w:val="left" w:pos="426"/>
          </w:tabs>
          <w:ind w:right="-143"/>
          <w:jc w:val="center"/>
        </w:pPr>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sidR="00B72096">
          <w:rPr>
            <w:noProof/>
            <w:color w:val="A6A6A6" w:themeColor="background1" w:themeShade="A6"/>
          </w:rPr>
          <w:t>17</w:t>
        </w:r>
        <w:r w:rsidRPr="00346AF5">
          <w:rPr>
            <w:noProof/>
            <w:color w:val="A6A6A6" w:themeColor="background1" w:themeShade="A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C2544" w14:textId="77777777" w:rsidR="0027440E" w:rsidRDefault="0027440E">
    <w:pPr>
      <w:pStyle w:val="Footer"/>
    </w:pPr>
  </w:p>
  <w:p w14:paraId="7A3E9889" w14:textId="77777777" w:rsidR="0027440E" w:rsidRDefault="002744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93E38" w14:textId="77777777" w:rsidR="0027440E" w:rsidRDefault="0027440E">
      <w:pPr>
        <w:spacing w:after="0"/>
      </w:pPr>
      <w:r>
        <w:separator/>
      </w:r>
    </w:p>
  </w:footnote>
  <w:footnote w:type="continuationSeparator" w:id="0">
    <w:p w14:paraId="54C8B164" w14:textId="77777777" w:rsidR="0027440E" w:rsidRDefault="0027440E">
      <w:pPr>
        <w:spacing w:after="0"/>
      </w:pPr>
      <w:r>
        <w:continuationSeparator/>
      </w:r>
    </w:p>
  </w:footnote>
  <w:footnote w:type="continuationNotice" w:id="1">
    <w:p w14:paraId="643C1760" w14:textId="77777777" w:rsidR="0027440E" w:rsidRDefault="0027440E">
      <w:pPr>
        <w:spacing w:after="0"/>
      </w:pPr>
    </w:p>
  </w:footnote>
  <w:footnote w:id="2">
    <w:p w14:paraId="53346C0E" w14:textId="1C1983A1" w:rsidR="0027440E" w:rsidRPr="00EB7C54" w:rsidRDefault="0027440E" w:rsidP="00F53A6B">
      <w:pPr>
        <w:pStyle w:val="FootnoteText"/>
        <w:spacing w:before="0"/>
        <w:contextualSpacing/>
        <w:rPr>
          <w:rFonts w:asciiTheme="minorHAnsi" w:hAnsiTheme="minorHAnsi" w:cstheme="minorHAnsi"/>
          <w:i/>
          <w:iCs/>
          <w:sz w:val="18"/>
          <w:szCs w:val="18"/>
        </w:rPr>
      </w:pPr>
      <w:r w:rsidRPr="0003038A">
        <w:rPr>
          <w:rStyle w:val="FootnoteReference"/>
          <w:rFonts w:asciiTheme="minorHAnsi" w:hAnsiTheme="minorHAnsi" w:cstheme="minorHAnsi"/>
        </w:rPr>
        <w:footnoteRef/>
      </w:r>
      <w:r w:rsidRPr="0003038A">
        <w:rPr>
          <w:rFonts w:asciiTheme="minorHAnsi" w:hAnsiTheme="minorHAnsi" w:cstheme="minorHAnsi"/>
          <w:i/>
          <w:iCs/>
        </w:rPr>
        <w:t xml:space="preserve"> </w:t>
      </w:r>
      <w:r w:rsidRPr="00EB7C54">
        <w:rPr>
          <w:rFonts w:asciiTheme="minorHAnsi" w:hAnsiTheme="minorHAnsi" w:cstheme="minorHAnsi"/>
          <w:i/>
          <w:iCs/>
          <w:sz w:val="18"/>
          <w:szCs w:val="18"/>
        </w:rPr>
        <w:t xml:space="preserve">Water Act 2007 </w:t>
      </w:r>
      <w:r w:rsidRPr="00EB7C54">
        <w:rPr>
          <w:rFonts w:asciiTheme="minorHAnsi" w:hAnsiTheme="minorHAnsi" w:cstheme="minorHAnsi"/>
          <w:sz w:val="18"/>
          <w:szCs w:val="18"/>
        </w:rPr>
        <w:t>s105(3a)</w:t>
      </w:r>
    </w:p>
  </w:footnote>
  <w:footnote w:id="3">
    <w:p w14:paraId="415B5EE9" w14:textId="30964C88" w:rsidR="0027440E" w:rsidRPr="00EB7C54" w:rsidRDefault="0027440E" w:rsidP="00F53A6B">
      <w:pPr>
        <w:pStyle w:val="FootnoteText"/>
        <w:spacing w:before="0"/>
        <w:contextualSpacing/>
        <w:rPr>
          <w:rFonts w:asciiTheme="minorHAnsi" w:hAnsiTheme="minorHAnsi" w:cstheme="minorHAnsi"/>
          <w:i/>
          <w:iCs/>
          <w:sz w:val="18"/>
          <w:szCs w:val="18"/>
        </w:rPr>
      </w:pPr>
      <w:r w:rsidRPr="00EB7C54">
        <w:rPr>
          <w:rStyle w:val="FootnoteReference"/>
          <w:rFonts w:asciiTheme="minorHAnsi" w:hAnsiTheme="minorHAnsi" w:cstheme="minorHAnsi"/>
          <w:sz w:val="18"/>
          <w:szCs w:val="18"/>
        </w:rPr>
        <w:footnoteRef/>
      </w:r>
      <w:r w:rsidRPr="00EB7C54">
        <w:rPr>
          <w:rStyle w:val="FootnoteReference"/>
          <w:rFonts w:asciiTheme="minorHAnsi" w:hAnsiTheme="minorHAnsi" w:cstheme="minorHAnsi"/>
          <w:sz w:val="18"/>
          <w:szCs w:val="18"/>
        </w:rPr>
        <w:t xml:space="preserve"> </w:t>
      </w:r>
      <w:r w:rsidRPr="00EB7C54">
        <w:rPr>
          <w:rFonts w:asciiTheme="minorHAnsi" w:hAnsiTheme="minorHAnsi" w:cstheme="minorHAnsi"/>
          <w:i/>
          <w:iCs/>
          <w:sz w:val="18"/>
          <w:szCs w:val="18"/>
        </w:rPr>
        <w:t xml:space="preserve">Water Act 2007 </w:t>
      </w:r>
      <w:r w:rsidRPr="00EB7C54">
        <w:rPr>
          <w:rFonts w:asciiTheme="minorHAnsi" w:hAnsiTheme="minorHAnsi" w:cstheme="minorHAnsi"/>
          <w:sz w:val="18"/>
          <w:szCs w:val="18"/>
        </w:rPr>
        <w:t>s105(4a)</w:t>
      </w:r>
    </w:p>
  </w:footnote>
  <w:footnote w:id="4">
    <w:p w14:paraId="56281FFD" w14:textId="78C5831E" w:rsidR="0027440E" w:rsidRPr="00EB7C54" w:rsidRDefault="0027440E" w:rsidP="00F53A6B">
      <w:pPr>
        <w:pStyle w:val="FootnoteText"/>
        <w:spacing w:before="0"/>
        <w:contextualSpacing/>
        <w:rPr>
          <w:rFonts w:asciiTheme="minorHAnsi" w:hAnsiTheme="minorHAnsi" w:cstheme="minorHAnsi"/>
          <w:i/>
          <w:sz w:val="18"/>
          <w:szCs w:val="18"/>
          <w:lang w:val="en-US"/>
        </w:rPr>
      </w:pPr>
      <w:r w:rsidRPr="00EB7C54">
        <w:rPr>
          <w:rStyle w:val="FootnoteReference"/>
          <w:rFonts w:asciiTheme="minorHAnsi" w:hAnsiTheme="minorHAnsi" w:cstheme="minorHAnsi"/>
          <w:sz w:val="18"/>
          <w:szCs w:val="18"/>
        </w:rPr>
        <w:footnoteRef/>
      </w:r>
      <w:r w:rsidRPr="00EB7C54">
        <w:rPr>
          <w:rFonts w:asciiTheme="minorHAnsi" w:hAnsiTheme="minorHAnsi" w:cstheme="minorHAnsi"/>
          <w:i/>
          <w:iCs/>
          <w:sz w:val="18"/>
          <w:szCs w:val="18"/>
        </w:rPr>
        <w:t xml:space="preserve"> </w:t>
      </w:r>
      <w:r w:rsidRPr="00EB7C54">
        <w:rPr>
          <w:rFonts w:asciiTheme="minorHAnsi" w:hAnsiTheme="minorHAnsi" w:cstheme="minorHAnsi"/>
          <w:sz w:val="18"/>
          <w:szCs w:val="18"/>
        </w:rPr>
        <w:t>Chapter 8 of the</w:t>
      </w:r>
      <w:r w:rsidRPr="00EB7C54">
        <w:rPr>
          <w:rFonts w:asciiTheme="minorHAnsi" w:hAnsiTheme="minorHAnsi" w:cstheme="minorHAnsi"/>
          <w:i/>
          <w:iCs/>
          <w:sz w:val="18"/>
          <w:szCs w:val="18"/>
        </w:rPr>
        <w:t xml:space="preserve"> Murray-Darling Basin Plan 2012</w:t>
      </w:r>
    </w:p>
  </w:footnote>
  <w:footnote w:id="5">
    <w:p w14:paraId="620766CB" w14:textId="4C43FC06" w:rsidR="0027440E" w:rsidRPr="00EB7C54" w:rsidRDefault="0027440E" w:rsidP="00F53A6B">
      <w:pPr>
        <w:pStyle w:val="FootnoteText"/>
        <w:spacing w:before="0"/>
        <w:rPr>
          <w:rFonts w:asciiTheme="minorHAnsi" w:hAnsiTheme="minorHAnsi" w:cstheme="minorHAnsi"/>
          <w:sz w:val="18"/>
          <w:szCs w:val="18"/>
        </w:rPr>
      </w:pPr>
      <w:r w:rsidRPr="00EB7C54">
        <w:rPr>
          <w:rStyle w:val="FootnoteReference"/>
          <w:rFonts w:asciiTheme="minorHAnsi" w:hAnsiTheme="minorHAnsi" w:cstheme="minorHAnsi"/>
          <w:sz w:val="18"/>
          <w:szCs w:val="18"/>
        </w:rPr>
        <w:footnoteRef/>
      </w:r>
      <w:r w:rsidRPr="00EB7C54">
        <w:rPr>
          <w:rFonts w:asciiTheme="minorHAnsi" w:hAnsiTheme="minorHAnsi" w:cstheme="minorHAnsi"/>
          <w:i/>
          <w:iCs/>
          <w:sz w:val="18"/>
          <w:szCs w:val="18"/>
        </w:rPr>
        <w:t xml:space="preserve"> Murray</w:t>
      </w:r>
      <w:r>
        <w:rPr>
          <w:rFonts w:asciiTheme="minorHAnsi" w:hAnsiTheme="minorHAnsi" w:cstheme="minorHAnsi"/>
          <w:i/>
          <w:iCs/>
          <w:sz w:val="18"/>
          <w:szCs w:val="18"/>
        </w:rPr>
        <w:t>-</w:t>
      </w:r>
      <w:r w:rsidRPr="00EB7C54">
        <w:rPr>
          <w:rFonts w:asciiTheme="minorHAnsi" w:hAnsiTheme="minorHAnsi" w:cstheme="minorHAnsi"/>
          <w:i/>
          <w:iCs/>
          <w:sz w:val="18"/>
          <w:szCs w:val="18"/>
        </w:rPr>
        <w:t>Darling Basin Plan 2012</w:t>
      </w:r>
      <w:r w:rsidRPr="00EB7C54">
        <w:rPr>
          <w:rFonts w:asciiTheme="minorHAnsi" w:hAnsiTheme="minorHAnsi" w:cstheme="minorHAnsi"/>
          <w:sz w:val="18"/>
          <w:szCs w:val="18"/>
        </w:rPr>
        <w:t xml:space="preserve"> s8.08 and Schedule 7</w:t>
      </w:r>
    </w:p>
  </w:footnote>
  <w:footnote w:id="6">
    <w:p w14:paraId="23797C45" w14:textId="61A40298" w:rsidR="0027440E" w:rsidRPr="00440184" w:rsidRDefault="0027440E">
      <w:pPr>
        <w:pStyle w:val="FootnoteText"/>
        <w:rPr>
          <w:lang w:val="en-US"/>
        </w:rPr>
      </w:pPr>
      <w:r>
        <w:rPr>
          <w:rStyle w:val="FootnoteReference"/>
        </w:rPr>
        <w:footnoteRef/>
      </w:r>
      <w:r>
        <w:t xml:space="preserve"> </w:t>
      </w:r>
      <w:r w:rsidRPr="00440184">
        <w:rPr>
          <w:rFonts w:asciiTheme="minorHAnsi" w:hAnsiTheme="minorHAnsi" w:cstheme="minorHAnsi"/>
          <w:i/>
          <w:iCs/>
          <w:sz w:val="18"/>
          <w:szCs w:val="18"/>
        </w:rPr>
        <w:t xml:space="preserve">Basin-wide environmental watering strategy </w:t>
      </w:r>
      <w:r w:rsidRPr="00440184">
        <w:rPr>
          <w:rFonts w:asciiTheme="minorHAnsi" w:hAnsiTheme="minorHAnsi" w:cstheme="minorHAnsi"/>
          <w:sz w:val="18"/>
          <w:szCs w:val="18"/>
        </w:rPr>
        <w:t>(MDBA, 2019)</w:t>
      </w:r>
    </w:p>
  </w:footnote>
  <w:footnote w:id="7">
    <w:p w14:paraId="2427D0BE" w14:textId="78F0C406" w:rsidR="0027440E" w:rsidRPr="00F53A6B" w:rsidRDefault="0027440E" w:rsidP="00F53A6B">
      <w:pPr>
        <w:pStyle w:val="FootnoteText"/>
        <w:spacing w:before="0"/>
        <w:contextualSpacing/>
        <w:rPr>
          <w:rFonts w:asciiTheme="minorHAnsi" w:hAnsiTheme="minorHAnsi" w:cstheme="minorHAnsi"/>
          <w:lang w:val="en-US"/>
        </w:rPr>
      </w:pPr>
      <w:r w:rsidRPr="00F53A6B">
        <w:rPr>
          <w:rStyle w:val="FootnoteReference"/>
          <w:rFonts w:asciiTheme="minorHAnsi" w:hAnsiTheme="minorHAnsi" w:cstheme="minorHAnsi"/>
        </w:rPr>
        <w:footnoteRef/>
      </w:r>
      <w:r w:rsidRPr="00F53A6B">
        <w:rPr>
          <w:rFonts w:asciiTheme="minorHAnsi" w:hAnsiTheme="minorHAnsi" w:cstheme="minorHAnsi"/>
        </w:rPr>
        <w:t xml:space="preserve"> </w:t>
      </w:r>
      <w:r w:rsidRPr="00F53A6B">
        <w:rPr>
          <w:rFonts w:asciiTheme="minorHAnsi" w:hAnsiTheme="minorHAnsi" w:cstheme="minorHAnsi"/>
          <w:i/>
          <w:iCs/>
          <w:sz w:val="18"/>
          <w:szCs w:val="18"/>
        </w:rPr>
        <w:t xml:space="preserve">Water Act 2007 </w:t>
      </w:r>
      <w:r w:rsidRPr="00F53A6B">
        <w:rPr>
          <w:rFonts w:asciiTheme="minorHAnsi" w:hAnsiTheme="minorHAnsi" w:cstheme="minorHAnsi"/>
          <w:sz w:val="18"/>
          <w:szCs w:val="18"/>
        </w:rPr>
        <w:t>s106(2)</w:t>
      </w:r>
    </w:p>
  </w:footnote>
  <w:footnote w:id="8">
    <w:p w14:paraId="6F43C7C7" w14:textId="3F5F9BC0" w:rsidR="0027440E" w:rsidRPr="00F53A6B" w:rsidRDefault="0027440E" w:rsidP="00F53A6B">
      <w:pPr>
        <w:pStyle w:val="FootnoteText"/>
        <w:spacing w:before="0"/>
        <w:contextualSpacing/>
        <w:rPr>
          <w:lang w:val="en-US"/>
        </w:rPr>
      </w:pPr>
      <w:r w:rsidRPr="00F53A6B">
        <w:rPr>
          <w:rStyle w:val="FootnoteReference"/>
          <w:rFonts w:asciiTheme="minorHAnsi" w:hAnsiTheme="minorHAnsi" w:cstheme="minorHAnsi"/>
        </w:rPr>
        <w:footnoteRef/>
      </w:r>
      <w:r w:rsidRPr="00F53A6B">
        <w:rPr>
          <w:rFonts w:asciiTheme="minorHAnsi" w:hAnsiTheme="minorHAnsi" w:cstheme="minorHAnsi"/>
        </w:rPr>
        <w:t xml:space="preserve"> </w:t>
      </w:r>
      <w:r w:rsidRPr="00F53A6B">
        <w:rPr>
          <w:rFonts w:asciiTheme="minorHAnsi" w:hAnsiTheme="minorHAnsi" w:cstheme="minorHAnsi"/>
          <w:i/>
          <w:iCs/>
          <w:sz w:val="18"/>
          <w:szCs w:val="18"/>
        </w:rPr>
        <w:t>Water</w:t>
      </w:r>
      <w:r w:rsidRPr="00EB7C54">
        <w:rPr>
          <w:rFonts w:asciiTheme="minorHAnsi" w:hAnsiTheme="minorHAnsi" w:cstheme="minorHAnsi"/>
          <w:i/>
          <w:iCs/>
          <w:sz w:val="18"/>
          <w:szCs w:val="18"/>
        </w:rPr>
        <w:t xml:space="preserve"> Act 2007 </w:t>
      </w:r>
      <w:r w:rsidRPr="00EB7C54">
        <w:rPr>
          <w:rFonts w:asciiTheme="minorHAnsi" w:hAnsiTheme="minorHAnsi" w:cstheme="minorHAnsi"/>
          <w:sz w:val="18"/>
          <w:szCs w:val="18"/>
        </w:rPr>
        <w:t>s10</w:t>
      </w:r>
      <w:r>
        <w:rPr>
          <w:rFonts w:asciiTheme="minorHAnsi" w:hAnsiTheme="minorHAnsi" w:cstheme="minorHAnsi"/>
          <w:sz w:val="18"/>
          <w:szCs w:val="18"/>
        </w:rPr>
        <w:t>6</w:t>
      </w:r>
      <w:r w:rsidRPr="00EB7C54">
        <w:rPr>
          <w:rFonts w:asciiTheme="minorHAnsi" w:hAnsiTheme="minorHAnsi" w:cstheme="minorHAnsi"/>
          <w:sz w:val="18"/>
          <w:szCs w:val="18"/>
        </w:rPr>
        <w:t>(3)</w:t>
      </w:r>
    </w:p>
  </w:footnote>
  <w:footnote w:id="9">
    <w:p w14:paraId="12664A96" w14:textId="2626A942" w:rsidR="0027440E" w:rsidRPr="00636679" w:rsidRDefault="0027440E" w:rsidP="00636679">
      <w:pPr>
        <w:rPr>
          <w:rFonts w:ascii="Calibri" w:hAnsi="Calibri" w:cs="Calibri"/>
          <w:color w:val="auto"/>
          <w:sz w:val="18"/>
          <w:szCs w:val="18"/>
          <w:lang w:val="en-US"/>
        </w:rPr>
      </w:pPr>
      <w:r w:rsidRPr="00D0379F">
        <w:rPr>
          <w:rStyle w:val="FootnoteReference"/>
          <w:sz w:val="18"/>
          <w:szCs w:val="18"/>
        </w:rPr>
        <w:footnoteRef/>
      </w:r>
      <w:r w:rsidRPr="00D0379F">
        <w:rPr>
          <w:sz w:val="18"/>
          <w:szCs w:val="18"/>
        </w:rPr>
        <w:t xml:space="preserve"> The Southern-connected Basin </w:t>
      </w:r>
      <w:r w:rsidRPr="00D0379F">
        <w:rPr>
          <w:sz w:val="18"/>
          <w:szCs w:val="18"/>
          <w:lang w:val="en-US"/>
        </w:rPr>
        <w:t>is the network of rivers that feed into the Murray River between the Hume Dam and the sea. This includes the Lower Darling</w:t>
      </w:r>
      <w:r>
        <w:rPr>
          <w:sz w:val="18"/>
          <w:szCs w:val="18"/>
          <w:lang w:val="en-US"/>
        </w:rPr>
        <w:t>,</w:t>
      </w:r>
      <w:r w:rsidRPr="0063418C">
        <w:rPr>
          <w:sz w:val="18"/>
          <w:szCs w:val="18"/>
          <w:lang w:val="en-US"/>
        </w:rPr>
        <w:t xml:space="preserve"> </w:t>
      </w:r>
      <w:r w:rsidRPr="00D0379F">
        <w:rPr>
          <w:sz w:val="18"/>
          <w:szCs w:val="18"/>
          <w:lang w:val="en-US"/>
        </w:rPr>
        <w:t>Murrumbidgee, Murray, Ovens, Goulburn-Broken, Campaspe and Loddon valleys.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7E52E" w14:textId="77777777" w:rsidR="0027440E" w:rsidRDefault="0027440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6B960" w14:textId="39EBF2B9" w:rsidR="0027440E" w:rsidRDefault="0027440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C5B24" w14:textId="1F268B24" w:rsidR="0027440E" w:rsidRPr="009A6DB7" w:rsidRDefault="0027440E" w:rsidP="009A6DB7">
    <w:pPr>
      <w:pStyle w:val="Header"/>
    </w:pPr>
  </w:p>
  <w:p w14:paraId="612153C3" w14:textId="77777777" w:rsidR="0027440E" w:rsidRDefault="0027440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CB726" w14:textId="24B4A5F1" w:rsidR="0027440E" w:rsidRDefault="0027440E" w:rsidP="00126AC7">
    <w:pPr>
      <w:pStyle w:val="Header"/>
      <w:pBdr>
        <w:bottom w:val="single" w:sz="8" w:space="1" w:color="8064A2" w:themeColor="accent4"/>
      </w:pBdr>
      <w:jc w:val="center"/>
    </w:pPr>
    <w:r w:rsidRPr="00346AF5">
      <w:rPr>
        <w:i/>
        <w:color w:val="A6A6A6" w:themeColor="background1" w:themeShade="A6"/>
        <w:lang w:val="en-US"/>
      </w:rPr>
      <w:t>Water Management Plan 20</w:t>
    </w:r>
    <w:r>
      <w:rPr>
        <w:i/>
        <w:color w:val="A6A6A6" w:themeColor="background1" w:themeShade="A6"/>
        <w:lang w:val="en-US"/>
      </w:rPr>
      <w:t>20-21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5FF84" w14:textId="6AC192B8" w:rsidR="0027440E" w:rsidRDefault="002744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E4428" w14:textId="2049E78D" w:rsidR="0027440E" w:rsidRPr="009A77BC" w:rsidRDefault="0027440E">
    <w:pPr>
      <w:pStyle w:val="Header"/>
      <w:rPr>
        <w:sz w:val="12"/>
      </w:rPr>
    </w:pPr>
    <w:r w:rsidRPr="009A77BC">
      <w:rPr>
        <w:noProof/>
        <w:sz w:val="12"/>
      </w:rPr>
      <w:drawing>
        <wp:anchor distT="0" distB="0" distL="114300" distR="114300" simplePos="0" relativeHeight="251658240" behindDoc="1" locked="0" layoutInCell="0" allowOverlap="1" wp14:anchorId="0E5A14C1" wp14:editId="30DAEEC1">
          <wp:simplePos x="0" y="0"/>
          <wp:positionH relativeFrom="margin">
            <wp:posOffset>635</wp:posOffset>
          </wp:positionH>
          <wp:positionV relativeFrom="page">
            <wp:posOffset>266700</wp:posOffset>
          </wp:positionV>
          <wp:extent cx="7115175" cy="10131234"/>
          <wp:effectExtent l="0" t="0" r="0" b="3810"/>
          <wp:wrapNone/>
          <wp:docPr id="13" name="Picture 13"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3648" cy="1014329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3EE92" w14:textId="77777777" w:rsidR="0027440E" w:rsidRDefault="002744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46FFF" w14:textId="40669196" w:rsidR="0027440E" w:rsidRDefault="002744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8C0E2" w14:textId="2DEA1633" w:rsidR="0027440E" w:rsidRPr="002400BD" w:rsidRDefault="0027440E" w:rsidP="002400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2F4E5" w14:textId="4E44CC83" w:rsidR="0027440E" w:rsidRDefault="0027440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2AACA" w14:textId="77777777" w:rsidR="0027440E" w:rsidRPr="002400BD" w:rsidRDefault="0027440E" w:rsidP="002400B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9998" w14:textId="2BCB64C5" w:rsidR="0027440E" w:rsidRDefault="0027440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014E9" w14:textId="34E5B0EF" w:rsidR="0027440E" w:rsidRDefault="002744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Attach1"/>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5A2E66"/>
    <w:multiLevelType w:val="hybridMultilevel"/>
    <w:tmpl w:val="7E749960"/>
    <w:lvl w:ilvl="0" w:tplc="6524A03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2D5221"/>
    <w:multiLevelType w:val="hybridMultilevel"/>
    <w:tmpl w:val="9E744DAC"/>
    <w:lvl w:ilvl="0" w:tplc="C96A6CF0">
      <w:numFmt w:val="bullet"/>
      <w:lvlText w:val="-"/>
      <w:lvlJc w:val="left"/>
      <w:pPr>
        <w:ind w:left="405" w:hanging="360"/>
      </w:pPr>
      <w:rPr>
        <w:rFonts w:ascii="Calibri" w:eastAsia="Times New Roman" w:hAnsi="Calibri" w:cs="Century Gothic"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02470F47"/>
    <w:multiLevelType w:val="hybridMultilevel"/>
    <w:tmpl w:val="82C2C77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C7217AF"/>
    <w:multiLevelType w:val="hybridMultilevel"/>
    <w:tmpl w:val="97EE3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8" w15:restartNumberingAfterBreak="0">
    <w:nsid w:val="1784511A"/>
    <w:multiLevelType w:val="multilevel"/>
    <w:tmpl w:val="E898CC72"/>
    <w:styleLink w:val="BulletList1"/>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9" w15:restartNumberingAfterBreak="0">
    <w:nsid w:val="17960D8D"/>
    <w:multiLevelType w:val="hybridMultilevel"/>
    <w:tmpl w:val="0F22084E"/>
    <w:styleLink w:val="BulletList1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0" w15:restartNumberingAfterBreak="0">
    <w:nsid w:val="190B5F8C"/>
    <w:multiLevelType w:val="hybridMultilevel"/>
    <w:tmpl w:val="B4F47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9714C3B"/>
    <w:multiLevelType w:val="multilevel"/>
    <w:tmpl w:val="8982B118"/>
    <w:styleLink w:val="WMP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5603C7"/>
    <w:multiLevelType w:val="hybridMultilevel"/>
    <w:tmpl w:val="4A24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425FB9"/>
    <w:multiLevelType w:val="hybridMultilevel"/>
    <w:tmpl w:val="1848D2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F745BC2"/>
    <w:multiLevelType w:val="multilevel"/>
    <w:tmpl w:val="FFE0C282"/>
    <w:lvl w:ilvl="0">
      <w:start w:val="1"/>
      <w:numFmt w:val="bullet"/>
      <w:pStyle w:val="ListBullet"/>
      <w:lvlText w:val=""/>
      <w:lvlJc w:val="left"/>
      <w:pPr>
        <w:ind w:left="738" w:hanging="369"/>
      </w:pPr>
      <w:rPr>
        <w:rFonts w:ascii="Symbol" w:hAnsi="Symbol" w:hint="default"/>
        <w:color w:val="000000" w:themeColor="text1"/>
      </w:rPr>
    </w:lvl>
    <w:lvl w:ilvl="1">
      <w:start w:val="1"/>
      <w:numFmt w:val="none"/>
      <w:lvlText w:val="-"/>
      <w:lvlJc w:val="left"/>
      <w:pPr>
        <w:ind w:left="1106" w:hanging="368"/>
      </w:pPr>
      <w:rPr>
        <w:rFonts w:cs="Times New Roman" w:hint="default"/>
      </w:rPr>
    </w:lvl>
    <w:lvl w:ilvl="2">
      <w:start w:val="1"/>
      <w:numFmt w:val="none"/>
      <w:lvlText w:val=":"/>
      <w:lvlJc w:val="left"/>
      <w:pPr>
        <w:ind w:left="1475" w:hanging="369"/>
      </w:pPr>
      <w:rPr>
        <w:rFonts w:cs="Times New Roman" w:hint="default"/>
      </w:rPr>
    </w:lvl>
    <w:lvl w:ilvl="3">
      <w:start w:val="1"/>
      <w:numFmt w:val="none"/>
      <w:lvlText w:val=""/>
      <w:lvlJc w:val="left"/>
      <w:pPr>
        <w:ind w:left="1843" w:hanging="368"/>
      </w:pPr>
      <w:rPr>
        <w:rFonts w:cs="Times New Roman" w:hint="default"/>
        <w:color w:val="auto"/>
      </w:rPr>
    </w:lvl>
    <w:lvl w:ilvl="4">
      <w:start w:val="1"/>
      <w:numFmt w:val="none"/>
      <w:lvlText w:val=""/>
      <w:lvlJc w:val="left"/>
      <w:pPr>
        <w:ind w:left="2169" w:hanging="360"/>
      </w:pPr>
      <w:rPr>
        <w:rFonts w:cs="Times New Roman" w:hint="default"/>
        <w:color w:val="auto"/>
      </w:rPr>
    </w:lvl>
    <w:lvl w:ilvl="5">
      <w:start w:val="1"/>
      <w:numFmt w:val="none"/>
      <w:lvlText w:val=""/>
      <w:lvlJc w:val="left"/>
      <w:pPr>
        <w:ind w:left="2529" w:hanging="360"/>
      </w:pPr>
      <w:rPr>
        <w:rFonts w:cs="Times New Roman" w:hint="default"/>
        <w:color w:val="auto"/>
      </w:rPr>
    </w:lvl>
    <w:lvl w:ilvl="6">
      <w:start w:val="1"/>
      <w:numFmt w:val="none"/>
      <w:lvlText w:val=""/>
      <w:lvlJc w:val="left"/>
      <w:pPr>
        <w:ind w:left="2889" w:hanging="360"/>
      </w:pPr>
      <w:rPr>
        <w:rFonts w:cs="Times New Roman" w:hint="default"/>
        <w:color w:val="auto"/>
      </w:rPr>
    </w:lvl>
    <w:lvl w:ilvl="7">
      <w:start w:val="1"/>
      <w:numFmt w:val="none"/>
      <w:lvlText w:val=""/>
      <w:lvlJc w:val="left"/>
      <w:pPr>
        <w:ind w:left="3249" w:hanging="360"/>
      </w:pPr>
      <w:rPr>
        <w:rFonts w:cs="Times New Roman" w:hint="default"/>
        <w:color w:val="auto"/>
      </w:rPr>
    </w:lvl>
    <w:lvl w:ilvl="8">
      <w:start w:val="1"/>
      <w:numFmt w:val="none"/>
      <w:lvlText w:val=""/>
      <w:lvlJc w:val="left"/>
      <w:pPr>
        <w:ind w:left="3609" w:hanging="360"/>
      </w:pPr>
      <w:rPr>
        <w:rFonts w:cs="Times New Roman" w:hint="default"/>
        <w:color w:val="auto"/>
      </w:rPr>
    </w:lvl>
  </w:abstractNum>
  <w:abstractNum w:abstractNumId="16" w15:restartNumberingAfterBreak="0">
    <w:nsid w:val="21404221"/>
    <w:multiLevelType w:val="hybridMultilevel"/>
    <w:tmpl w:val="1722C18E"/>
    <w:lvl w:ilvl="0" w:tplc="08B6A2E8">
      <w:start w:val="1"/>
      <w:numFmt w:val="bullet"/>
      <w:pStyle w:val="DotStyle2"/>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7" w15:restartNumberingAfterBreak="0">
    <w:nsid w:val="22C2200F"/>
    <w:multiLevelType w:val="hybridMultilevel"/>
    <w:tmpl w:val="3084A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562A83"/>
    <w:multiLevelType w:val="hybridMultilevel"/>
    <w:tmpl w:val="5FCA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C94074"/>
    <w:multiLevelType w:val="hybridMultilevel"/>
    <w:tmpl w:val="D72C56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21" w15:restartNumberingAfterBreak="0">
    <w:nsid w:val="2A774003"/>
    <w:multiLevelType w:val="hybridMultilevel"/>
    <w:tmpl w:val="ED709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C4504A"/>
    <w:multiLevelType w:val="hybridMultilevel"/>
    <w:tmpl w:val="C3181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490D33"/>
    <w:multiLevelType w:val="hybridMultilevel"/>
    <w:tmpl w:val="381E3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A42A9C"/>
    <w:multiLevelType w:val="hybridMultilevel"/>
    <w:tmpl w:val="DD6AE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716C81"/>
    <w:multiLevelType w:val="hybridMultilevel"/>
    <w:tmpl w:val="A41C4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B943C0"/>
    <w:multiLevelType w:val="hybridMultilevel"/>
    <w:tmpl w:val="DAFCB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A76CC8"/>
    <w:multiLevelType w:val="hybridMultilevel"/>
    <w:tmpl w:val="8F0EB164"/>
    <w:lvl w:ilvl="0" w:tplc="B5C6F3C4">
      <w:start w:val="1"/>
      <w:numFmt w:val="bullet"/>
      <w:pStyle w:val="DotStyle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57301C"/>
    <w:multiLevelType w:val="hybridMultilevel"/>
    <w:tmpl w:val="CFEC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B70662"/>
    <w:multiLevelType w:val="hybridMultilevel"/>
    <w:tmpl w:val="192CF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2753C2"/>
    <w:multiLevelType w:val="hybridMultilevel"/>
    <w:tmpl w:val="207A394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3D5E6D15"/>
    <w:multiLevelType w:val="hybridMultilevel"/>
    <w:tmpl w:val="3EB06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7A5AF0"/>
    <w:multiLevelType w:val="hybridMultilevel"/>
    <w:tmpl w:val="C46CF7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4A211EB3"/>
    <w:multiLevelType w:val="hybridMultilevel"/>
    <w:tmpl w:val="D93C6058"/>
    <w:lvl w:ilvl="0" w:tplc="36E2F5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C34A65"/>
    <w:multiLevelType w:val="hybridMultilevel"/>
    <w:tmpl w:val="7F8EE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61465A"/>
    <w:multiLevelType w:val="multilevel"/>
    <w:tmpl w:val="8982B118"/>
    <w:numStyleLink w:val="WMPheadings"/>
  </w:abstractNum>
  <w:abstractNum w:abstractNumId="38" w15:restartNumberingAfterBreak="0">
    <w:nsid w:val="54324E7E"/>
    <w:multiLevelType w:val="hybridMultilevel"/>
    <w:tmpl w:val="DBA83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BA14FA"/>
    <w:multiLevelType w:val="hybridMultilevel"/>
    <w:tmpl w:val="0396E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8DD6917"/>
    <w:multiLevelType w:val="hybridMultilevel"/>
    <w:tmpl w:val="E6166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B3D0257"/>
    <w:multiLevelType w:val="hybridMultilevel"/>
    <w:tmpl w:val="ADE0F22A"/>
    <w:lvl w:ilvl="0" w:tplc="15D28AF8">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2" w15:restartNumberingAfterBreak="0">
    <w:nsid w:val="5BB27EC9"/>
    <w:multiLevelType w:val="hybridMultilevel"/>
    <w:tmpl w:val="87C87F3C"/>
    <w:lvl w:ilvl="0" w:tplc="97A8870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7416C5"/>
    <w:multiLevelType w:val="hybridMultilevel"/>
    <w:tmpl w:val="81FC2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456429"/>
    <w:multiLevelType w:val="multilevel"/>
    <w:tmpl w:val="E898CC72"/>
    <w:numStyleLink w:val="KeyPoints"/>
  </w:abstractNum>
  <w:abstractNum w:abstractNumId="45" w15:restartNumberingAfterBreak="0">
    <w:nsid w:val="65F831C7"/>
    <w:multiLevelType w:val="hybridMultilevel"/>
    <w:tmpl w:val="95707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FD169C"/>
    <w:multiLevelType w:val="multilevel"/>
    <w:tmpl w:val="2394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280C08"/>
    <w:multiLevelType w:val="hybridMultilevel"/>
    <w:tmpl w:val="7E46A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BA513F"/>
    <w:multiLevelType w:val="hybridMultilevel"/>
    <w:tmpl w:val="2C0652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0234610"/>
    <w:multiLevelType w:val="hybridMultilevel"/>
    <w:tmpl w:val="1AAA4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337F68"/>
    <w:multiLevelType w:val="hybridMultilevel"/>
    <w:tmpl w:val="03F42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3F7D86"/>
    <w:multiLevelType w:val="hybridMultilevel"/>
    <w:tmpl w:val="9A0C6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5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4" w15:restartNumberingAfterBreak="0">
    <w:nsid w:val="787275A8"/>
    <w:multiLevelType w:val="hybridMultilevel"/>
    <w:tmpl w:val="F9086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8A52985"/>
    <w:multiLevelType w:val="multilevel"/>
    <w:tmpl w:val="0C09001D"/>
    <w:styleLink w:val="Attach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8D9762B"/>
    <w:multiLevelType w:val="hybridMultilevel"/>
    <w:tmpl w:val="6092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BFD703E"/>
    <w:multiLevelType w:val="hybridMultilevel"/>
    <w:tmpl w:val="9A52E374"/>
    <w:lvl w:ilvl="0" w:tplc="566014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3"/>
  </w:num>
  <w:num w:numId="2">
    <w:abstractNumId w:val="8"/>
    <w:lvlOverride w:ilvl="0">
      <w:lvl w:ilvl="0">
        <w:start w:val="1"/>
        <w:numFmt w:val="decimal"/>
        <w:lvlText w:val="%1."/>
        <w:lvlJc w:val="left"/>
        <w:pPr>
          <w:ind w:left="369" w:hanging="369"/>
        </w:pPr>
        <w:rPr>
          <w:rFonts w:ascii="Arial" w:hAnsi="Arial" w:cs="Arial" w:hint="default"/>
          <w:sz w:val="22"/>
        </w:rPr>
      </w:lvl>
    </w:lvlOverride>
  </w:num>
  <w:num w:numId="3">
    <w:abstractNumId w:val="1"/>
  </w:num>
  <w:num w:numId="4">
    <w:abstractNumId w:val="27"/>
  </w:num>
  <w:num w:numId="5">
    <w:abstractNumId w:val="44"/>
  </w:num>
  <w:num w:numId="6">
    <w:abstractNumId w:val="15"/>
  </w:num>
  <w:num w:numId="7">
    <w:abstractNumId w:val="12"/>
  </w:num>
  <w:num w:numId="8">
    <w:abstractNumId w:val="36"/>
  </w:num>
  <w:num w:numId="9">
    <w:abstractNumId w:val="22"/>
  </w:num>
  <w:num w:numId="10">
    <w:abstractNumId w:val="23"/>
  </w:num>
  <w:num w:numId="11">
    <w:abstractNumId w:val="29"/>
  </w:num>
  <w:num w:numId="12">
    <w:abstractNumId w:val="33"/>
  </w:num>
  <w:num w:numId="13">
    <w:abstractNumId w:val="58"/>
  </w:num>
  <w:num w:numId="14">
    <w:abstractNumId w:val="49"/>
  </w:num>
  <w:num w:numId="15">
    <w:abstractNumId w:val="32"/>
  </w:num>
  <w:num w:numId="16">
    <w:abstractNumId w:val="18"/>
  </w:num>
  <w:num w:numId="17">
    <w:abstractNumId w:val="6"/>
  </w:num>
  <w:num w:numId="18">
    <w:abstractNumId w:val="38"/>
  </w:num>
  <w:num w:numId="19">
    <w:abstractNumId w:val="13"/>
  </w:num>
  <w:num w:numId="20">
    <w:abstractNumId w:val="45"/>
  </w:num>
  <w:num w:numId="21">
    <w:abstractNumId w:val="24"/>
  </w:num>
  <w:num w:numId="22">
    <w:abstractNumId w:val="51"/>
  </w:num>
  <w:num w:numId="23">
    <w:abstractNumId w:val="56"/>
  </w:num>
  <w:num w:numId="24">
    <w:abstractNumId w:val="21"/>
  </w:num>
  <w:num w:numId="25">
    <w:abstractNumId w:val="47"/>
  </w:num>
  <w:num w:numId="26">
    <w:abstractNumId w:val="11"/>
  </w:num>
  <w:num w:numId="27">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28">
    <w:abstractNumId w:val="7"/>
  </w:num>
  <w:num w:numId="29">
    <w:abstractNumId w:val="20"/>
  </w:num>
  <w:num w:numId="30">
    <w:abstractNumId w:val="34"/>
  </w:num>
  <w:num w:numId="31">
    <w:abstractNumId w:val="52"/>
  </w:num>
  <w:num w:numId="32">
    <w:abstractNumId w:val="5"/>
  </w:num>
  <w:num w:numId="33">
    <w:abstractNumId w:val="9"/>
  </w:num>
  <w:num w:numId="34">
    <w:abstractNumId w:val="0"/>
  </w:num>
  <w:num w:numId="35">
    <w:abstractNumId w:val="55"/>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
  </w:num>
  <w:num w:numId="39">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40">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41">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42">
    <w:abstractNumId w:val="46"/>
  </w:num>
  <w:num w:numId="43">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44">
    <w:abstractNumId w:val="30"/>
  </w:num>
  <w:num w:numId="45">
    <w:abstractNumId w:val="42"/>
  </w:num>
  <w:num w:numId="46">
    <w:abstractNumId w:val="54"/>
  </w:num>
  <w:num w:numId="47">
    <w:abstractNumId w:val="25"/>
  </w:num>
  <w:num w:numId="48">
    <w:abstractNumId w:val="26"/>
  </w:num>
  <w:num w:numId="49">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50">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51">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52">
    <w:abstractNumId w:val="43"/>
  </w:num>
  <w:num w:numId="53">
    <w:abstractNumId w:val="17"/>
  </w:num>
  <w:num w:numId="54">
    <w:abstractNumId w:val="41"/>
  </w:num>
  <w:num w:numId="55">
    <w:abstractNumId w:val="40"/>
  </w:num>
  <w:num w:numId="56">
    <w:abstractNumId w:val="4"/>
  </w:num>
  <w:num w:numId="57">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58">
    <w:abstractNumId w:val="19"/>
  </w:num>
  <w:num w:numId="59">
    <w:abstractNumId w:val="50"/>
  </w:num>
  <w:num w:numId="60">
    <w:abstractNumId w:val="14"/>
  </w:num>
  <w:num w:numId="61">
    <w:abstractNumId w:val="2"/>
  </w:num>
  <w:num w:numId="62">
    <w:abstractNumId w:val="48"/>
  </w:num>
  <w:num w:numId="63">
    <w:abstractNumId w:val="35"/>
  </w:num>
  <w:num w:numId="64">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65">
    <w:abstractNumId w:val="37"/>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66">
    <w:abstractNumId w:val="28"/>
  </w:num>
  <w:num w:numId="67">
    <w:abstractNumId w:val="16"/>
  </w:num>
  <w:num w:numId="68">
    <w:abstractNumId w:val="39"/>
  </w:num>
  <w:num w:numId="69">
    <w:abstractNumId w:val="10"/>
  </w:num>
  <w:num w:numId="70">
    <w:abstractNumId w:val="15"/>
  </w:num>
  <w:num w:numId="71">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drawingGridHorizontalSpacing w:val="110"/>
  <w:displayHorizontalDrawingGridEvery w:val="2"/>
  <w:displayVerticalDrawingGridEvery w:val="2"/>
  <w:characterSpacingControl w:val="doNotCompress"/>
  <w:hdrShapeDefaults>
    <o:shapedefaults v:ext="edit" spidmax="2109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68146A"/>
    <w:rsid w:val="0000105E"/>
    <w:rsid w:val="00004184"/>
    <w:rsid w:val="00004A00"/>
    <w:rsid w:val="00004AEE"/>
    <w:rsid w:val="000057E9"/>
    <w:rsid w:val="00005CAA"/>
    <w:rsid w:val="00010210"/>
    <w:rsid w:val="00012D66"/>
    <w:rsid w:val="00015A98"/>
    <w:rsid w:val="00015ADA"/>
    <w:rsid w:val="000161B8"/>
    <w:rsid w:val="00017D91"/>
    <w:rsid w:val="00020C99"/>
    <w:rsid w:val="00020DE9"/>
    <w:rsid w:val="000219B8"/>
    <w:rsid w:val="00021B5B"/>
    <w:rsid w:val="000238D5"/>
    <w:rsid w:val="0002556B"/>
    <w:rsid w:val="0002707B"/>
    <w:rsid w:val="00030059"/>
    <w:rsid w:val="0003038A"/>
    <w:rsid w:val="0003497E"/>
    <w:rsid w:val="000363EF"/>
    <w:rsid w:val="0003686A"/>
    <w:rsid w:val="000404D7"/>
    <w:rsid w:val="00041359"/>
    <w:rsid w:val="00042F19"/>
    <w:rsid w:val="0004593D"/>
    <w:rsid w:val="0004634E"/>
    <w:rsid w:val="00050752"/>
    <w:rsid w:val="0005148E"/>
    <w:rsid w:val="000518E9"/>
    <w:rsid w:val="00054C3A"/>
    <w:rsid w:val="000564C5"/>
    <w:rsid w:val="000566F1"/>
    <w:rsid w:val="00057F07"/>
    <w:rsid w:val="00057FDB"/>
    <w:rsid w:val="00061203"/>
    <w:rsid w:val="000634C6"/>
    <w:rsid w:val="00065005"/>
    <w:rsid w:val="000668F9"/>
    <w:rsid w:val="00066962"/>
    <w:rsid w:val="0007054C"/>
    <w:rsid w:val="00072C5A"/>
    <w:rsid w:val="00074AFF"/>
    <w:rsid w:val="000759E5"/>
    <w:rsid w:val="00077399"/>
    <w:rsid w:val="00080C89"/>
    <w:rsid w:val="00083093"/>
    <w:rsid w:val="00084AC6"/>
    <w:rsid w:val="0008519B"/>
    <w:rsid w:val="00086BB0"/>
    <w:rsid w:val="00087A2B"/>
    <w:rsid w:val="00091608"/>
    <w:rsid w:val="00092518"/>
    <w:rsid w:val="000931F2"/>
    <w:rsid w:val="0009333C"/>
    <w:rsid w:val="00095152"/>
    <w:rsid w:val="0009627B"/>
    <w:rsid w:val="0009704F"/>
    <w:rsid w:val="000A0F11"/>
    <w:rsid w:val="000A125A"/>
    <w:rsid w:val="000A3A2A"/>
    <w:rsid w:val="000A57CD"/>
    <w:rsid w:val="000A78EB"/>
    <w:rsid w:val="000B0B2E"/>
    <w:rsid w:val="000B3758"/>
    <w:rsid w:val="000B54FE"/>
    <w:rsid w:val="000B5A1A"/>
    <w:rsid w:val="000B7681"/>
    <w:rsid w:val="000B78F8"/>
    <w:rsid w:val="000B7B42"/>
    <w:rsid w:val="000C02B7"/>
    <w:rsid w:val="000C477C"/>
    <w:rsid w:val="000C5100"/>
    <w:rsid w:val="000C5342"/>
    <w:rsid w:val="000C620C"/>
    <w:rsid w:val="000C706A"/>
    <w:rsid w:val="000C773B"/>
    <w:rsid w:val="000D0249"/>
    <w:rsid w:val="000D2887"/>
    <w:rsid w:val="000D5177"/>
    <w:rsid w:val="000D6D63"/>
    <w:rsid w:val="000D76A2"/>
    <w:rsid w:val="000E0081"/>
    <w:rsid w:val="000E00D0"/>
    <w:rsid w:val="000E0530"/>
    <w:rsid w:val="000E07CF"/>
    <w:rsid w:val="000E1690"/>
    <w:rsid w:val="000E230F"/>
    <w:rsid w:val="000E2B98"/>
    <w:rsid w:val="000E31C1"/>
    <w:rsid w:val="000E65BE"/>
    <w:rsid w:val="000F2CF2"/>
    <w:rsid w:val="000F3C96"/>
    <w:rsid w:val="000F578B"/>
    <w:rsid w:val="000F6150"/>
    <w:rsid w:val="000F7D90"/>
    <w:rsid w:val="00100BEF"/>
    <w:rsid w:val="00103D06"/>
    <w:rsid w:val="0010423D"/>
    <w:rsid w:val="00107A5B"/>
    <w:rsid w:val="00107E1C"/>
    <w:rsid w:val="00111326"/>
    <w:rsid w:val="00113E77"/>
    <w:rsid w:val="0011498E"/>
    <w:rsid w:val="00117A45"/>
    <w:rsid w:val="00117E4B"/>
    <w:rsid w:val="001224AE"/>
    <w:rsid w:val="00124DA4"/>
    <w:rsid w:val="00126AC7"/>
    <w:rsid w:val="001310D4"/>
    <w:rsid w:val="001337D4"/>
    <w:rsid w:val="0014099E"/>
    <w:rsid w:val="00143C85"/>
    <w:rsid w:val="00144D75"/>
    <w:rsid w:val="00147366"/>
    <w:rsid w:val="001474E8"/>
    <w:rsid w:val="00147C12"/>
    <w:rsid w:val="00151B09"/>
    <w:rsid w:val="001527A1"/>
    <w:rsid w:val="001530DC"/>
    <w:rsid w:val="001533FC"/>
    <w:rsid w:val="001548E2"/>
    <w:rsid w:val="00154989"/>
    <w:rsid w:val="00154D61"/>
    <w:rsid w:val="00154D84"/>
    <w:rsid w:val="001550F8"/>
    <w:rsid w:val="00155A9F"/>
    <w:rsid w:val="00156496"/>
    <w:rsid w:val="00156695"/>
    <w:rsid w:val="00160262"/>
    <w:rsid w:val="001619D1"/>
    <w:rsid w:val="00163445"/>
    <w:rsid w:val="001650D6"/>
    <w:rsid w:val="0016553E"/>
    <w:rsid w:val="00166154"/>
    <w:rsid w:val="00166418"/>
    <w:rsid w:val="0016780A"/>
    <w:rsid w:val="00167CD8"/>
    <w:rsid w:val="001713FA"/>
    <w:rsid w:val="00171D7E"/>
    <w:rsid w:val="0017211D"/>
    <w:rsid w:val="00173EBF"/>
    <w:rsid w:val="001752FC"/>
    <w:rsid w:val="00175ED3"/>
    <w:rsid w:val="00176174"/>
    <w:rsid w:val="00177330"/>
    <w:rsid w:val="00181825"/>
    <w:rsid w:val="00181A89"/>
    <w:rsid w:val="00182619"/>
    <w:rsid w:val="00183CB7"/>
    <w:rsid w:val="001842A2"/>
    <w:rsid w:val="00187FA8"/>
    <w:rsid w:val="00190356"/>
    <w:rsid w:val="001909DC"/>
    <w:rsid w:val="0019259D"/>
    <w:rsid w:val="00192F5E"/>
    <w:rsid w:val="001934E6"/>
    <w:rsid w:val="00193907"/>
    <w:rsid w:val="00197772"/>
    <w:rsid w:val="001A26B8"/>
    <w:rsid w:val="001A3E4F"/>
    <w:rsid w:val="001A51C8"/>
    <w:rsid w:val="001B01E4"/>
    <w:rsid w:val="001B4CA8"/>
    <w:rsid w:val="001B5EA1"/>
    <w:rsid w:val="001B6EE4"/>
    <w:rsid w:val="001C0C59"/>
    <w:rsid w:val="001C4557"/>
    <w:rsid w:val="001C4F3D"/>
    <w:rsid w:val="001D026C"/>
    <w:rsid w:val="001D0CDC"/>
    <w:rsid w:val="001D1D82"/>
    <w:rsid w:val="001D240F"/>
    <w:rsid w:val="001D5953"/>
    <w:rsid w:val="001D5EEF"/>
    <w:rsid w:val="001E01B3"/>
    <w:rsid w:val="001E1182"/>
    <w:rsid w:val="001E5C45"/>
    <w:rsid w:val="001E629B"/>
    <w:rsid w:val="001F0693"/>
    <w:rsid w:val="001F135F"/>
    <w:rsid w:val="001F78F4"/>
    <w:rsid w:val="001F7ADF"/>
    <w:rsid w:val="002004D6"/>
    <w:rsid w:val="00200CAE"/>
    <w:rsid w:val="00202C90"/>
    <w:rsid w:val="00207ABB"/>
    <w:rsid w:val="00212428"/>
    <w:rsid w:val="002134C9"/>
    <w:rsid w:val="00213DE8"/>
    <w:rsid w:val="0021416A"/>
    <w:rsid w:val="00214632"/>
    <w:rsid w:val="00216118"/>
    <w:rsid w:val="00220420"/>
    <w:rsid w:val="002209AB"/>
    <w:rsid w:val="00220DF0"/>
    <w:rsid w:val="00222537"/>
    <w:rsid w:val="00222D56"/>
    <w:rsid w:val="00224078"/>
    <w:rsid w:val="0022456C"/>
    <w:rsid w:val="00225192"/>
    <w:rsid w:val="002251E3"/>
    <w:rsid w:val="00227A95"/>
    <w:rsid w:val="00231532"/>
    <w:rsid w:val="002316BD"/>
    <w:rsid w:val="00232A24"/>
    <w:rsid w:val="002400BD"/>
    <w:rsid w:val="002420C5"/>
    <w:rsid w:val="00242262"/>
    <w:rsid w:val="00245947"/>
    <w:rsid w:val="002473FC"/>
    <w:rsid w:val="00250AD2"/>
    <w:rsid w:val="00251171"/>
    <w:rsid w:val="00252E3C"/>
    <w:rsid w:val="00252FB9"/>
    <w:rsid w:val="0025763D"/>
    <w:rsid w:val="00257AB9"/>
    <w:rsid w:val="00262198"/>
    <w:rsid w:val="002646C7"/>
    <w:rsid w:val="002649D9"/>
    <w:rsid w:val="00272067"/>
    <w:rsid w:val="0027440E"/>
    <w:rsid w:val="002767F2"/>
    <w:rsid w:val="00277D5D"/>
    <w:rsid w:val="002834D3"/>
    <w:rsid w:val="00285F1B"/>
    <w:rsid w:val="00292283"/>
    <w:rsid w:val="00292B81"/>
    <w:rsid w:val="00294F89"/>
    <w:rsid w:val="002A2D9C"/>
    <w:rsid w:val="002A53EB"/>
    <w:rsid w:val="002A554D"/>
    <w:rsid w:val="002A69B0"/>
    <w:rsid w:val="002A6FBA"/>
    <w:rsid w:val="002A7D4B"/>
    <w:rsid w:val="002B18AE"/>
    <w:rsid w:val="002B21CF"/>
    <w:rsid w:val="002B32BA"/>
    <w:rsid w:val="002B34DF"/>
    <w:rsid w:val="002B5438"/>
    <w:rsid w:val="002B5E9C"/>
    <w:rsid w:val="002B74F8"/>
    <w:rsid w:val="002C1C93"/>
    <w:rsid w:val="002C27E1"/>
    <w:rsid w:val="002C2B97"/>
    <w:rsid w:val="002C5066"/>
    <w:rsid w:val="002C5813"/>
    <w:rsid w:val="002D4AAC"/>
    <w:rsid w:val="002E3F6A"/>
    <w:rsid w:val="002E40E4"/>
    <w:rsid w:val="002E6D6E"/>
    <w:rsid w:val="002F045A"/>
    <w:rsid w:val="002F2F65"/>
    <w:rsid w:val="002F3A9A"/>
    <w:rsid w:val="0030039D"/>
    <w:rsid w:val="00300ECD"/>
    <w:rsid w:val="0030326F"/>
    <w:rsid w:val="00304F2F"/>
    <w:rsid w:val="00306CFF"/>
    <w:rsid w:val="00310701"/>
    <w:rsid w:val="00313852"/>
    <w:rsid w:val="00313C7A"/>
    <w:rsid w:val="00315980"/>
    <w:rsid w:val="00316685"/>
    <w:rsid w:val="00316977"/>
    <w:rsid w:val="00316D31"/>
    <w:rsid w:val="00316F7F"/>
    <w:rsid w:val="00316F8D"/>
    <w:rsid w:val="003218E8"/>
    <w:rsid w:val="00322844"/>
    <w:rsid w:val="003230BE"/>
    <w:rsid w:val="003239BF"/>
    <w:rsid w:val="00324D54"/>
    <w:rsid w:val="00325E34"/>
    <w:rsid w:val="00326731"/>
    <w:rsid w:val="0032736B"/>
    <w:rsid w:val="00327D58"/>
    <w:rsid w:val="00330DCE"/>
    <w:rsid w:val="00331024"/>
    <w:rsid w:val="00331E11"/>
    <w:rsid w:val="0033384E"/>
    <w:rsid w:val="00334761"/>
    <w:rsid w:val="0033485A"/>
    <w:rsid w:val="00335E22"/>
    <w:rsid w:val="003365DD"/>
    <w:rsid w:val="00337728"/>
    <w:rsid w:val="00337EBC"/>
    <w:rsid w:val="00340E54"/>
    <w:rsid w:val="00341DCD"/>
    <w:rsid w:val="0034563E"/>
    <w:rsid w:val="00346AF5"/>
    <w:rsid w:val="00350FF8"/>
    <w:rsid w:val="003518D6"/>
    <w:rsid w:val="0035460C"/>
    <w:rsid w:val="003556BD"/>
    <w:rsid w:val="003560B8"/>
    <w:rsid w:val="003566B9"/>
    <w:rsid w:val="00357675"/>
    <w:rsid w:val="00363174"/>
    <w:rsid w:val="00363C00"/>
    <w:rsid w:val="00364BC9"/>
    <w:rsid w:val="00365147"/>
    <w:rsid w:val="003658F0"/>
    <w:rsid w:val="0037016E"/>
    <w:rsid w:val="00371A5F"/>
    <w:rsid w:val="00372908"/>
    <w:rsid w:val="0037601E"/>
    <w:rsid w:val="00383020"/>
    <w:rsid w:val="003845EF"/>
    <w:rsid w:val="00384DEB"/>
    <w:rsid w:val="00384F6E"/>
    <w:rsid w:val="00394D7E"/>
    <w:rsid w:val="00395EE9"/>
    <w:rsid w:val="00396717"/>
    <w:rsid w:val="003975FD"/>
    <w:rsid w:val="003A24A2"/>
    <w:rsid w:val="003A2DC7"/>
    <w:rsid w:val="003A416E"/>
    <w:rsid w:val="003B057D"/>
    <w:rsid w:val="003B3E14"/>
    <w:rsid w:val="003B60CC"/>
    <w:rsid w:val="003B6945"/>
    <w:rsid w:val="003B7281"/>
    <w:rsid w:val="003B7BC1"/>
    <w:rsid w:val="003C0B26"/>
    <w:rsid w:val="003C146C"/>
    <w:rsid w:val="003C1B25"/>
    <w:rsid w:val="003C2443"/>
    <w:rsid w:val="003C3B7B"/>
    <w:rsid w:val="003C5AD7"/>
    <w:rsid w:val="003C5DA3"/>
    <w:rsid w:val="003C604D"/>
    <w:rsid w:val="003D19FD"/>
    <w:rsid w:val="003D37C1"/>
    <w:rsid w:val="003D4BCD"/>
    <w:rsid w:val="003D4D8E"/>
    <w:rsid w:val="003D5258"/>
    <w:rsid w:val="003D6C2B"/>
    <w:rsid w:val="003E01D8"/>
    <w:rsid w:val="003E1C92"/>
    <w:rsid w:val="003E2100"/>
    <w:rsid w:val="003E2C29"/>
    <w:rsid w:val="003E45E1"/>
    <w:rsid w:val="003E4A31"/>
    <w:rsid w:val="003E75A4"/>
    <w:rsid w:val="003F03A3"/>
    <w:rsid w:val="003F139B"/>
    <w:rsid w:val="003F1593"/>
    <w:rsid w:val="003F4296"/>
    <w:rsid w:val="003F476A"/>
    <w:rsid w:val="003F6A7D"/>
    <w:rsid w:val="003F6F5B"/>
    <w:rsid w:val="0040342D"/>
    <w:rsid w:val="00407943"/>
    <w:rsid w:val="0041192D"/>
    <w:rsid w:val="00413EE1"/>
    <w:rsid w:val="00414147"/>
    <w:rsid w:val="00420641"/>
    <w:rsid w:val="00420AB3"/>
    <w:rsid w:val="00421069"/>
    <w:rsid w:val="0042128E"/>
    <w:rsid w:val="004227BC"/>
    <w:rsid w:val="00422C9E"/>
    <w:rsid w:val="00424BC3"/>
    <w:rsid w:val="00430267"/>
    <w:rsid w:val="00432B60"/>
    <w:rsid w:val="004332BB"/>
    <w:rsid w:val="00437933"/>
    <w:rsid w:val="00440184"/>
    <w:rsid w:val="00440698"/>
    <w:rsid w:val="00440D14"/>
    <w:rsid w:val="00442362"/>
    <w:rsid w:val="004448B9"/>
    <w:rsid w:val="004462FE"/>
    <w:rsid w:val="00447EA6"/>
    <w:rsid w:val="00453846"/>
    <w:rsid w:val="004540E2"/>
    <w:rsid w:val="00454454"/>
    <w:rsid w:val="00455912"/>
    <w:rsid w:val="004578B9"/>
    <w:rsid w:val="004616BC"/>
    <w:rsid w:val="004633EB"/>
    <w:rsid w:val="00466B00"/>
    <w:rsid w:val="004676D8"/>
    <w:rsid w:val="00467924"/>
    <w:rsid w:val="004712A5"/>
    <w:rsid w:val="0047266F"/>
    <w:rsid w:val="0047463F"/>
    <w:rsid w:val="00476D6B"/>
    <w:rsid w:val="00480D35"/>
    <w:rsid w:val="004829CA"/>
    <w:rsid w:val="00483E92"/>
    <w:rsid w:val="00490564"/>
    <w:rsid w:val="00492C16"/>
    <w:rsid w:val="004A0678"/>
    <w:rsid w:val="004A08E4"/>
    <w:rsid w:val="004A48A3"/>
    <w:rsid w:val="004A6F68"/>
    <w:rsid w:val="004A7988"/>
    <w:rsid w:val="004B0D92"/>
    <w:rsid w:val="004B0EC0"/>
    <w:rsid w:val="004B458B"/>
    <w:rsid w:val="004B590E"/>
    <w:rsid w:val="004B66F1"/>
    <w:rsid w:val="004C3EA0"/>
    <w:rsid w:val="004C42C9"/>
    <w:rsid w:val="004C498C"/>
    <w:rsid w:val="004C7BA9"/>
    <w:rsid w:val="004D3E6F"/>
    <w:rsid w:val="004D4C88"/>
    <w:rsid w:val="004D5EBB"/>
    <w:rsid w:val="004D66A0"/>
    <w:rsid w:val="004D6883"/>
    <w:rsid w:val="004D7F53"/>
    <w:rsid w:val="004E3ED8"/>
    <w:rsid w:val="004E686A"/>
    <w:rsid w:val="004F1844"/>
    <w:rsid w:val="004F246A"/>
    <w:rsid w:val="004F32B4"/>
    <w:rsid w:val="004F644D"/>
    <w:rsid w:val="004F7169"/>
    <w:rsid w:val="00500D66"/>
    <w:rsid w:val="00502683"/>
    <w:rsid w:val="005072D3"/>
    <w:rsid w:val="00510EB2"/>
    <w:rsid w:val="00511146"/>
    <w:rsid w:val="00514C8E"/>
    <w:rsid w:val="0052025B"/>
    <w:rsid w:val="00524B3A"/>
    <w:rsid w:val="00527588"/>
    <w:rsid w:val="0052770B"/>
    <w:rsid w:val="00530DCD"/>
    <w:rsid w:val="00531040"/>
    <w:rsid w:val="00531DBF"/>
    <w:rsid w:val="00533C7F"/>
    <w:rsid w:val="00533FC3"/>
    <w:rsid w:val="005406A2"/>
    <w:rsid w:val="00540BDF"/>
    <w:rsid w:val="005424AF"/>
    <w:rsid w:val="00545759"/>
    <w:rsid w:val="00545BE0"/>
    <w:rsid w:val="00546686"/>
    <w:rsid w:val="00546930"/>
    <w:rsid w:val="005524B2"/>
    <w:rsid w:val="00554C6A"/>
    <w:rsid w:val="00556091"/>
    <w:rsid w:val="005563F5"/>
    <w:rsid w:val="00556B9D"/>
    <w:rsid w:val="005576DC"/>
    <w:rsid w:val="00562E85"/>
    <w:rsid w:val="0056332F"/>
    <w:rsid w:val="00563C0C"/>
    <w:rsid w:val="00567810"/>
    <w:rsid w:val="00567CAB"/>
    <w:rsid w:val="005719B3"/>
    <w:rsid w:val="00572783"/>
    <w:rsid w:val="0057295E"/>
    <w:rsid w:val="00581C39"/>
    <w:rsid w:val="00581D66"/>
    <w:rsid w:val="00582ED7"/>
    <w:rsid w:val="005865D4"/>
    <w:rsid w:val="00586C5E"/>
    <w:rsid w:val="005903B6"/>
    <w:rsid w:val="005A0247"/>
    <w:rsid w:val="005A126E"/>
    <w:rsid w:val="005A417E"/>
    <w:rsid w:val="005A452F"/>
    <w:rsid w:val="005A671A"/>
    <w:rsid w:val="005B08BF"/>
    <w:rsid w:val="005B140D"/>
    <w:rsid w:val="005B5032"/>
    <w:rsid w:val="005B5F35"/>
    <w:rsid w:val="005B7074"/>
    <w:rsid w:val="005B7083"/>
    <w:rsid w:val="005C0005"/>
    <w:rsid w:val="005C07E9"/>
    <w:rsid w:val="005C1FEA"/>
    <w:rsid w:val="005C3495"/>
    <w:rsid w:val="005C4442"/>
    <w:rsid w:val="005C5E5F"/>
    <w:rsid w:val="005C6F5E"/>
    <w:rsid w:val="005D1DEF"/>
    <w:rsid w:val="005D2EAA"/>
    <w:rsid w:val="005D5700"/>
    <w:rsid w:val="005D6A1A"/>
    <w:rsid w:val="005D6B24"/>
    <w:rsid w:val="005E3DFC"/>
    <w:rsid w:val="005E5942"/>
    <w:rsid w:val="005E60AF"/>
    <w:rsid w:val="005E66EC"/>
    <w:rsid w:val="005E7B7B"/>
    <w:rsid w:val="005F1011"/>
    <w:rsid w:val="005F1DEA"/>
    <w:rsid w:val="005F5ED2"/>
    <w:rsid w:val="005F6BE4"/>
    <w:rsid w:val="006039B2"/>
    <w:rsid w:val="00607FC9"/>
    <w:rsid w:val="00610710"/>
    <w:rsid w:val="00611677"/>
    <w:rsid w:val="00617448"/>
    <w:rsid w:val="00621DEA"/>
    <w:rsid w:val="00622FE1"/>
    <w:rsid w:val="00623096"/>
    <w:rsid w:val="0062521C"/>
    <w:rsid w:val="00630A2B"/>
    <w:rsid w:val="00632DC7"/>
    <w:rsid w:val="0063418C"/>
    <w:rsid w:val="006345D0"/>
    <w:rsid w:val="006357FB"/>
    <w:rsid w:val="00636679"/>
    <w:rsid w:val="00636A43"/>
    <w:rsid w:val="006406FC"/>
    <w:rsid w:val="00640E57"/>
    <w:rsid w:val="00641E5D"/>
    <w:rsid w:val="00642DE7"/>
    <w:rsid w:val="00644C6B"/>
    <w:rsid w:val="00646122"/>
    <w:rsid w:val="00646A60"/>
    <w:rsid w:val="0064794E"/>
    <w:rsid w:val="00653E16"/>
    <w:rsid w:val="00655B90"/>
    <w:rsid w:val="00656826"/>
    <w:rsid w:val="00657220"/>
    <w:rsid w:val="00657362"/>
    <w:rsid w:val="0066104B"/>
    <w:rsid w:val="00662A69"/>
    <w:rsid w:val="006652BB"/>
    <w:rsid w:val="006655EE"/>
    <w:rsid w:val="006668BD"/>
    <w:rsid w:val="00666C6D"/>
    <w:rsid w:val="00667C10"/>
    <w:rsid w:val="00667EF4"/>
    <w:rsid w:val="006706CE"/>
    <w:rsid w:val="006727ED"/>
    <w:rsid w:val="00672CDE"/>
    <w:rsid w:val="00675DE8"/>
    <w:rsid w:val="00676F20"/>
    <w:rsid w:val="00676FCA"/>
    <w:rsid w:val="00677177"/>
    <w:rsid w:val="0068146A"/>
    <w:rsid w:val="006821CB"/>
    <w:rsid w:val="006828FD"/>
    <w:rsid w:val="006836EB"/>
    <w:rsid w:val="00685DD7"/>
    <w:rsid w:val="0068612E"/>
    <w:rsid w:val="00687C92"/>
    <w:rsid w:val="00694458"/>
    <w:rsid w:val="0069534E"/>
    <w:rsid w:val="00695381"/>
    <w:rsid w:val="0069669C"/>
    <w:rsid w:val="00697FBA"/>
    <w:rsid w:val="006A03FD"/>
    <w:rsid w:val="006A069A"/>
    <w:rsid w:val="006A1200"/>
    <w:rsid w:val="006A1BD9"/>
    <w:rsid w:val="006A2A9D"/>
    <w:rsid w:val="006A4F4E"/>
    <w:rsid w:val="006A56C4"/>
    <w:rsid w:val="006A6C23"/>
    <w:rsid w:val="006B14DB"/>
    <w:rsid w:val="006B21C4"/>
    <w:rsid w:val="006B3168"/>
    <w:rsid w:val="006B53B7"/>
    <w:rsid w:val="006B75E9"/>
    <w:rsid w:val="006C11D8"/>
    <w:rsid w:val="006C2CF6"/>
    <w:rsid w:val="006C3E12"/>
    <w:rsid w:val="006C4A1A"/>
    <w:rsid w:val="006C578F"/>
    <w:rsid w:val="006C793A"/>
    <w:rsid w:val="006D0393"/>
    <w:rsid w:val="006D1A83"/>
    <w:rsid w:val="006D213D"/>
    <w:rsid w:val="006D4A58"/>
    <w:rsid w:val="006E109D"/>
    <w:rsid w:val="006E1CFE"/>
    <w:rsid w:val="006E3436"/>
    <w:rsid w:val="006E388C"/>
    <w:rsid w:val="006E6356"/>
    <w:rsid w:val="006E7FE4"/>
    <w:rsid w:val="006F10C4"/>
    <w:rsid w:val="006F40E9"/>
    <w:rsid w:val="006F4F3C"/>
    <w:rsid w:val="006F5603"/>
    <w:rsid w:val="006F6493"/>
    <w:rsid w:val="006F7B87"/>
    <w:rsid w:val="00701400"/>
    <w:rsid w:val="007037CF"/>
    <w:rsid w:val="00706C61"/>
    <w:rsid w:val="007071B1"/>
    <w:rsid w:val="00710FD5"/>
    <w:rsid w:val="007120AC"/>
    <w:rsid w:val="0071446C"/>
    <w:rsid w:val="00714DB0"/>
    <w:rsid w:val="007167C0"/>
    <w:rsid w:val="00720481"/>
    <w:rsid w:val="00720BA1"/>
    <w:rsid w:val="007210A6"/>
    <w:rsid w:val="00723442"/>
    <w:rsid w:val="007246BE"/>
    <w:rsid w:val="00725EE4"/>
    <w:rsid w:val="00733193"/>
    <w:rsid w:val="0073373C"/>
    <w:rsid w:val="00734A46"/>
    <w:rsid w:val="00736AC7"/>
    <w:rsid w:val="00737668"/>
    <w:rsid w:val="0074228D"/>
    <w:rsid w:val="00742D02"/>
    <w:rsid w:val="00742DB8"/>
    <w:rsid w:val="00744DDA"/>
    <w:rsid w:val="00745E03"/>
    <w:rsid w:val="00753595"/>
    <w:rsid w:val="00756243"/>
    <w:rsid w:val="0075732A"/>
    <w:rsid w:val="00757A5C"/>
    <w:rsid w:val="00757B83"/>
    <w:rsid w:val="007600F8"/>
    <w:rsid w:val="00760262"/>
    <w:rsid w:val="0076273B"/>
    <w:rsid w:val="0076310C"/>
    <w:rsid w:val="00764AC4"/>
    <w:rsid w:val="0076744F"/>
    <w:rsid w:val="00767BCE"/>
    <w:rsid w:val="00767EFC"/>
    <w:rsid w:val="00770624"/>
    <w:rsid w:val="007707DE"/>
    <w:rsid w:val="00770B5D"/>
    <w:rsid w:val="00771B9C"/>
    <w:rsid w:val="007752F1"/>
    <w:rsid w:val="00775A9F"/>
    <w:rsid w:val="0077611C"/>
    <w:rsid w:val="007763BC"/>
    <w:rsid w:val="00776768"/>
    <w:rsid w:val="007813DA"/>
    <w:rsid w:val="0078187A"/>
    <w:rsid w:val="00782DC6"/>
    <w:rsid w:val="00783335"/>
    <w:rsid w:val="00786977"/>
    <w:rsid w:val="007901DF"/>
    <w:rsid w:val="00790FE2"/>
    <w:rsid w:val="00792684"/>
    <w:rsid w:val="00792C67"/>
    <w:rsid w:val="0079370E"/>
    <w:rsid w:val="00794ED8"/>
    <w:rsid w:val="00796139"/>
    <w:rsid w:val="00797864"/>
    <w:rsid w:val="007A2573"/>
    <w:rsid w:val="007A408B"/>
    <w:rsid w:val="007A4D54"/>
    <w:rsid w:val="007A7120"/>
    <w:rsid w:val="007A79C5"/>
    <w:rsid w:val="007A7CAF"/>
    <w:rsid w:val="007B0FE2"/>
    <w:rsid w:val="007B106C"/>
    <w:rsid w:val="007B1A4E"/>
    <w:rsid w:val="007B3D05"/>
    <w:rsid w:val="007B5503"/>
    <w:rsid w:val="007C179C"/>
    <w:rsid w:val="007C4AB9"/>
    <w:rsid w:val="007C6BB3"/>
    <w:rsid w:val="007D14B4"/>
    <w:rsid w:val="007D3AD7"/>
    <w:rsid w:val="007D3D7C"/>
    <w:rsid w:val="007D419E"/>
    <w:rsid w:val="007D474E"/>
    <w:rsid w:val="007D4DBF"/>
    <w:rsid w:val="007D6AB8"/>
    <w:rsid w:val="007E0E1A"/>
    <w:rsid w:val="007E1CA1"/>
    <w:rsid w:val="007E23E8"/>
    <w:rsid w:val="007E24F6"/>
    <w:rsid w:val="007E2C57"/>
    <w:rsid w:val="007E3771"/>
    <w:rsid w:val="007E438B"/>
    <w:rsid w:val="007E5892"/>
    <w:rsid w:val="007E683D"/>
    <w:rsid w:val="007E7048"/>
    <w:rsid w:val="007F01C6"/>
    <w:rsid w:val="007F2E68"/>
    <w:rsid w:val="007F4B65"/>
    <w:rsid w:val="007F6129"/>
    <w:rsid w:val="008008E4"/>
    <w:rsid w:val="00800F64"/>
    <w:rsid w:val="00801050"/>
    <w:rsid w:val="00802F0B"/>
    <w:rsid w:val="00807FE4"/>
    <w:rsid w:val="008106DC"/>
    <w:rsid w:val="00810A67"/>
    <w:rsid w:val="00812EBC"/>
    <w:rsid w:val="0081343B"/>
    <w:rsid w:val="008149AC"/>
    <w:rsid w:val="0081563C"/>
    <w:rsid w:val="00815D40"/>
    <w:rsid w:val="00815F38"/>
    <w:rsid w:val="00822126"/>
    <w:rsid w:val="0082283F"/>
    <w:rsid w:val="0082298F"/>
    <w:rsid w:val="0082574D"/>
    <w:rsid w:val="008259B1"/>
    <w:rsid w:val="00830458"/>
    <w:rsid w:val="00833CF7"/>
    <w:rsid w:val="00834CDE"/>
    <w:rsid w:val="0083509E"/>
    <w:rsid w:val="00837AE3"/>
    <w:rsid w:val="00842464"/>
    <w:rsid w:val="00845601"/>
    <w:rsid w:val="00854455"/>
    <w:rsid w:val="00855C5C"/>
    <w:rsid w:val="00865C42"/>
    <w:rsid w:val="008664F3"/>
    <w:rsid w:val="008724B6"/>
    <w:rsid w:val="008731B6"/>
    <w:rsid w:val="008806AD"/>
    <w:rsid w:val="008813A4"/>
    <w:rsid w:val="00884CB7"/>
    <w:rsid w:val="008857F4"/>
    <w:rsid w:val="00885860"/>
    <w:rsid w:val="008864A7"/>
    <w:rsid w:val="00886F6A"/>
    <w:rsid w:val="00890B43"/>
    <w:rsid w:val="00895968"/>
    <w:rsid w:val="00895AF5"/>
    <w:rsid w:val="00897270"/>
    <w:rsid w:val="00897597"/>
    <w:rsid w:val="00897D72"/>
    <w:rsid w:val="008A1B4D"/>
    <w:rsid w:val="008A1E60"/>
    <w:rsid w:val="008A3C96"/>
    <w:rsid w:val="008A51FC"/>
    <w:rsid w:val="008B0A4B"/>
    <w:rsid w:val="008B2D47"/>
    <w:rsid w:val="008B3361"/>
    <w:rsid w:val="008B4019"/>
    <w:rsid w:val="008B42F7"/>
    <w:rsid w:val="008B46AC"/>
    <w:rsid w:val="008B5B7C"/>
    <w:rsid w:val="008B65C9"/>
    <w:rsid w:val="008B6ED4"/>
    <w:rsid w:val="008B6EE9"/>
    <w:rsid w:val="008C0634"/>
    <w:rsid w:val="008C197A"/>
    <w:rsid w:val="008C21F2"/>
    <w:rsid w:val="008C2D4A"/>
    <w:rsid w:val="008C47F8"/>
    <w:rsid w:val="008C7A65"/>
    <w:rsid w:val="008D0670"/>
    <w:rsid w:val="008D2D94"/>
    <w:rsid w:val="008D3900"/>
    <w:rsid w:val="008D4B52"/>
    <w:rsid w:val="008D5B42"/>
    <w:rsid w:val="008D6426"/>
    <w:rsid w:val="008D6E1D"/>
    <w:rsid w:val="008D7BB1"/>
    <w:rsid w:val="008E19E7"/>
    <w:rsid w:val="008E2CB4"/>
    <w:rsid w:val="008E5EDC"/>
    <w:rsid w:val="008E5FA9"/>
    <w:rsid w:val="008E6E91"/>
    <w:rsid w:val="008E7C2E"/>
    <w:rsid w:val="008F01A7"/>
    <w:rsid w:val="008F03DC"/>
    <w:rsid w:val="008F0CF2"/>
    <w:rsid w:val="008F3847"/>
    <w:rsid w:val="008F388B"/>
    <w:rsid w:val="008F39B4"/>
    <w:rsid w:val="008F4162"/>
    <w:rsid w:val="008F7724"/>
    <w:rsid w:val="00902897"/>
    <w:rsid w:val="00903E02"/>
    <w:rsid w:val="009047A5"/>
    <w:rsid w:val="009047F5"/>
    <w:rsid w:val="0090639D"/>
    <w:rsid w:val="009107E7"/>
    <w:rsid w:val="00910AF0"/>
    <w:rsid w:val="009114FB"/>
    <w:rsid w:val="00912BE1"/>
    <w:rsid w:val="00913175"/>
    <w:rsid w:val="00914AA5"/>
    <w:rsid w:val="00914B3D"/>
    <w:rsid w:val="00916EDB"/>
    <w:rsid w:val="0091783D"/>
    <w:rsid w:val="009202D8"/>
    <w:rsid w:val="00920861"/>
    <w:rsid w:val="00921320"/>
    <w:rsid w:val="00921AD6"/>
    <w:rsid w:val="00922B13"/>
    <w:rsid w:val="009242EF"/>
    <w:rsid w:val="00932291"/>
    <w:rsid w:val="00932861"/>
    <w:rsid w:val="0093408E"/>
    <w:rsid w:val="009343C0"/>
    <w:rsid w:val="00937E5C"/>
    <w:rsid w:val="00943ADA"/>
    <w:rsid w:val="009447CD"/>
    <w:rsid w:val="009464AC"/>
    <w:rsid w:val="009478B7"/>
    <w:rsid w:val="00952DDF"/>
    <w:rsid w:val="0095635C"/>
    <w:rsid w:val="009602A4"/>
    <w:rsid w:val="009610A3"/>
    <w:rsid w:val="009617D7"/>
    <w:rsid w:val="009622B5"/>
    <w:rsid w:val="009623BF"/>
    <w:rsid w:val="009633E9"/>
    <w:rsid w:val="00963B6A"/>
    <w:rsid w:val="00964CDE"/>
    <w:rsid w:val="00964D8B"/>
    <w:rsid w:val="00965B38"/>
    <w:rsid w:val="00970950"/>
    <w:rsid w:val="00974084"/>
    <w:rsid w:val="0097498A"/>
    <w:rsid w:val="009812D4"/>
    <w:rsid w:val="0098299B"/>
    <w:rsid w:val="009860C3"/>
    <w:rsid w:val="009862EE"/>
    <w:rsid w:val="00986466"/>
    <w:rsid w:val="00986A87"/>
    <w:rsid w:val="00986ACB"/>
    <w:rsid w:val="009874A5"/>
    <w:rsid w:val="00991788"/>
    <w:rsid w:val="009920D8"/>
    <w:rsid w:val="009924FC"/>
    <w:rsid w:val="00994001"/>
    <w:rsid w:val="009952F5"/>
    <w:rsid w:val="0099608F"/>
    <w:rsid w:val="00997124"/>
    <w:rsid w:val="009979D0"/>
    <w:rsid w:val="009A60AE"/>
    <w:rsid w:val="009A6839"/>
    <w:rsid w:val="009A6A15"/>
    <w:rsid w:val="009A6DB7"/>
    <w:rsid w:val="009A77BC"/>
    <w:rsid w:val="009B237B"/>
    <w:rsid w:val="009B38BE"/>
    <w:rsid w:val="009C0B5A"/>
    <w:rsid w:val="009C3D0F"/>
    <w:rsid w:val="009C5213"/>
    <w:rsid w:val="009C7CFF"/>
    <w:rsid w:val="009D6FFC"/>
    <w:rsid w:val="009D772D"/>
    <w:rsid w:val="009E0BAD"/>
    <w:rsid w:val="009E1B19"/>
    <w:rsid w:val="009E1BFD"/>
    <w:rsid w:val="009E1FFA"/>
    <w:rsid w:val="009E3EA9"/>
    <w:rsid w:val="009E3FC7"/>
    <w:rsid w:val="009E58AE"/>
    <w:rsid w:val="009E5B5A"/>
    <w:rsid w:val="009E7A7D"/>
    <w:rsid w:val="009F0B86"/>
    <w:rsid w:val="009F136F"/>
    <w:rsid w:val="009F2273"/>
    <w:rsid w:val="009F2EB8"/>
    <w:rsid w:val="009F35E2"/>
    <w:rsid w:val="009F65F9"/>
    <w:rsid w:val="009F68BA"/>
    <w:rsid w:val="009F706A"/>
    <w:rsid w:val="00A01336"/>
    <w:rsid w:val="00A014D7"/>
    <w:rsid w:val="00A056F1"/>
    <w:rsid w:val="00A0624D"/>
    <w:rsid w:val="00A06277"/>
    <w:rsid w:val="00A06F2C"/>
    <w:rsid w:val="00A070D5"/>
    <w:rsid w:val="00A079DC"/>
    <w:rsid w:val="00A10B36"/>
    <w:rsid w:val="00A111C2"/>
    <w:rsid w:val="00A20C88"/>
    <w:rsid w:val="00A21EA6"/>
    <w:rsid w:val="00A25105"/>
    <w:rsid w:val="00A279C6"/>
    <w:rsid w:val="00A3107E"/>
    <w:rsid w:val="00A338E7"/>
    <w:rsid w:val="00A33CBA"/>
    <w:rsid w:val="00A3409B"/>
    <w:rsid w:val="00A35CAA"/>
    <w:rsid w:val="00A36E7F"/>
    <w:rsid w:val="00A400D1"/>
    <w:rsid w:val="00A41187"/>
    <w:rsid w:val="00A41E65"/>
    <w:rsid w:val="00A43910"/>
    <w:rsid w:val="00A43E0A"/>
    <w:rsid w:val="00A4558C"/>
    <w:rsid w:val="00A45B09"/>
    <w:rsid w:val="00A468A9"/>
    <w:rsid w:val="00A46B91"/>
    <w:rsid w:val="00A530C7"/>
    <w:rsid w:val="00A5486D"/>
    <w:rsid w:val="00A55918"/>
    <w:rsid w:val="00A55F5B"/>
    <w:rsid w:val="00A561DC"/>
    <w:rsid w:val="00A60185"/>
    <w:rsid w:val="00A65C8A"/>
    <w:rsid w:val="00A661EA"/>
    <w:rsid w:val="00A70770"/>
    <w:rsid w:val="00A73005"/>
    <w:rsid w:val="00A733B4"/>
    <w:rsid w:val="00A75338"/>
    <w:rsid w:val="00A8127A"/>
    <w:rsid w:val="00A827F7"/>
    <w:rsid w:val="00A830E5"/>
    <w:rsid w:val="00A83BC2"/>
    <w:rsid w:val="00A86113"/>
    <w:rsid w:val="00A865A4"/>
    <w:rsid w:val="00A87135"/>
    <w:rsid w:val="00A87586"/>
    <w:rsid w:val="00A93280"/>
    <w:rsid w:val="00A951EA"/>
    <w:rsid w:val="00A95821"/>
    <w:rsid w:val="00A96C9F"/>
    <w:rsid w:val="00AA2548"/>
    <w:rsid w:val="00AA424B"/>
    <w:rsid w:val="00AA434E"/>
    <w:rsid w:val="00AA48E2"/>
    <w:rsid w:val="00AA58C4"/>
    <w:rsid w:val="00AA7003"/>
    <w:rsid w:val="00AB0444"/>
    <w:rsid w:val="00AB1057"/>
    <w:rsid w:val="00AB11C8"/>
    <w:rsid w:val="00AB1AA1"/>
    <w:rsid w:val="00AB51BF"/>
    <w:rsid w:val="00AB6F65"/>
    <w:rsid w:val="00AB7897"/>
    <w:rsid w:val="00AC08A8"/>
    <w:rsid w:val="00AC14F3"/>
    <w:rsid w:val="00AC4155"/>
    <w:rsid w:val="00AC58CB"/>
    <w:rsid w:val="00AD0AD6"/>
    <w:rsid w:val="00AD56C8"/>
    <w:rsid w:val="00AD58F2"/>
    <w:rsid w:val="00AE1C74"/>
    <w:rsid w:val="00AE3E4C"/>
    <w:rsid w:val="00AE51E4"/>
    <w:rsid w:val="00AE5F6F"/>
    <w:rsid w:val="00AF3181"/>
    <w:rsid w:val="00AF356D"/>
    <w:rsid w:val="00AF44E3"/>
    <w:rsid w:val="00B0044E"/>
    <w:rsid w:val="00B0055F"/>
    <w:rsid w:val="00B010D8"/>
    <w:rsid w:val="00B03FAB"/>
    <w:rsid w:val="00B0512A"/>
    <w:rsid w:val="00B0529F"/>
    <w:rsid w:val="00B055D2"/>
    <w:rsid w:val="00B063EF"/>
    <w:rsid w:val="00B07DE5"/>
    <w:rsid w:val="00B12853"/>
    <w:rsid w:val="00B1418B"/>
    <w:rsid w:val="00B21195"/>
    <w:rsid w:val="00B21D0A"/>
    <w:rsid w:val="00B22545"/>
    <w:rsid w:val="00B24B22"/>
    <w:rsid w:val="00B25310"/>
    <w:rsid w:val="00B26881"/>
    <w:rsid w:val="00B32F8F"/>
    <w:rsid w:val="00B3492A"/>
    <w:rsid w:val="00B42585"/>
    <w:rsid w:val="00B4497F"/>
    <w:rsid w:val="00B46845"/>
    <w:rsid w:val="00B4697E"/>
    <w:rsid w:val="00B50712"/>
    <w:rsid w:val="00B51C2F"/>
    <w:rsid w:val="00B54DE9"/>
    <w:rsid w:val="00B553EC"/>
    <w:rsid w:val="00B55E3F"/>
    <w:rsid w:val="00B63C1E"/>
    <w:rsid w:val="00B6709B"/>
    <w:rsid w:val="00B70A2F"/>
    <w:rsid w:val="00B718C4"/>
    <w:rsid w:val="00B72096"/>
    <w:rsid w:val="00B72A35"/>
    <w:rsid w:val="00B7346B"/>
    <w:rsid w:val="00B7630A"/>
    <w:rsid w:val="00B77043"/>
    <w:rsid w:val="00B77645"/>
    <w:rsid w:val="00B779E9"/>
    <w:rsid w:val="00B814F3"/>
    <w:rsid w:val="00B81B25"/>
    <w:rsid w:val="00B82787"/>
    <w:rsid w:val="00B8372E"/>
    <w:rsid w:val="00B84501"/>
    <w:rsid w:val="00B878C4"/>
    <w:rsid w:val="00B90653"/>
    <w:rsid w:val="00B90C78"/>
    <w:rsid w:val="00B910A1"/>
    <w:rsid w:val="00B91DF3"/>
    <w:rsid w:val="00B92A5D"/>
    <w:rsid w:val="00B93ABC"/>
    <w:rsid w:val="00B93DD0"/>
    <w:rsid w:val="00B95DEF"/>
    <w:rsid w:val="00B96D00"/>
    <w:rsid w:val="00B97732"/>
    <w:rsid w:val="00BA30E3"/>
    <w:rsid w:val="00BA3695"/>
    <w:rsid w:val="00BA42AC"/>
    <w:rsid w:val="00BA55FE"/>
    <w:rsid w:val="00BA65A8"/>
    <w:rsid w:val="00BA6D19"/>
    <w:rsid w:val="00BA7461"/>
    <w:rsid w:val="00BA755B"/>
    <w:rsid w:val="00BA7CE7"/>
    <w:rsid w:val="00BA7DA9"/>
    <w:rsid w:val="00BB279B"/>
    <w:rsid w:val="00BB5A1B"/>
    <w:rsid w:val="00BC1AA0"/>
    <w:rsid w:val="00BC3A2B"/>
    <w:rsid w:val="00BC4215"/>
    <w:rsid w:val="00BC5CFE"/>
    <w:rsid w:val="00BC6F5D"/>
    <w:rsid w:val="00BD1433"/>
    <w:rsid w:val="00BD1A6F"/>
    <w:rsid w:val="00BD2665"/>
    <w:rsid w:val="00BD3005"/>
    <w:rsid w:val="00BD3636"/>
    <w:rsid w:val="00BD7ECC"/>
    <w:rsid w:val="00BE387A"/>
    <w:rsid w:val="00BE6D3C"/>
    <w:rsid w:val="00BE7852"/>
    <w:rsid w:val="00BF028D"/>
    <w:rsid w:val="00BF0A69"/>
    <w:rsid w:val="00BF2C11"/>
    <w:rsid w:val="00BF3171"/>
    <w:rsid w:val="00BF634B"/>
    <w:rsid w:val="00BF7896"/>
    <w:rsid w:val="00BF7CEE"/>
    <w:rsid w:val="00C03880"/>
    <w:rsid w:val="00C07101"/>
    <w:rsid w:val="00C0729A"/>
    <w:rsid w:val="00C07F39"/>
    <w:rsid w:val="00C11265"/>
    <w:rsid w:val="00C135CF"/>
    <w:rsid w:val="00C14560"/>
    <w:rsid w:val="00C15E8E"/>
    <w:rsid w:val="00C16F7E"/>
    <w:rsid w:val="00C20EEE"/>
    <w:rsid w:val="00C246C3"/>
    <w:rsid w:val="00C2683F"/>
    <w:rsid w:val="00C268EB"/>
    <w:rsid w:val="00C27F65"/>
    <w:rsid w:val="00C30990"/>
    <w:rsid w:val="00C316A6"/>
    <w:rsid w:val="00C3184D"/>
    <w:rsid w:val="00C36BF0"/>
    <w:rsid w:val="00C422D6"/>
    <w:rsid w:val="00C4241F"/>
    <w:rsid w:val="00C45EEE"/>
    <w:rsid w:val="00C45FA8"/>
    <w:rsid w:val="00C4714E"/>
    <w:rsid w:val="00C51679"/>
    <w:rsid w:val="00C51CCA"/>
    <w:rsid w:val="00C52760"/>
    <w:rsid w:val="00C5504F"/>
    <w:rsid w:val="00C55E2C"/>
    <w:rsid w:val="00C5644B"/>
    <w:rsid w:val="00C573F6"/>
    <w:rsid w:val="00C57B55"/>
    <w:rsid w:val="00C601E3"/>
    <w:rsid w:val="00C63376"/>
    <w:rsid w:val="00C64F84"/>
    <w:rsid w:val="00C708FC"/>
    <w:rsid w:val="00C725DE"/>
    <w:rsid w:val="00C72BB4"/>
    <w:rsid w:val="00C73B1B"/>
    <w:rsid w:val="00C74F97"/>
    <w:rsid w:val="00C7548E"/>
    <w:rsid w:val="00C772B7"/>
    <w:rsid w:val="00C8276E"/>
    <w:rsid w:val="00C82DE4"/>
    <w:rsid w:val="00C842AC"/>
    <w:rsid w:val="00C86594"/>
    <w:rsid w:val="00C9076A"/>
    <w:rsid w:val="00C93130"/>
    <w:rsid w:val="00C939B0"/>
    <w:rsid w:val="00C94D93"/>
    <w:rsid w:val="00C962F1"/>
    <w:rsid w:val="00C96688"/>
    <w:rsid w:val="00C96A2B"/>
    <w:rsid w:val="00C96AAB"/>
    <w:rsid w:val="00CA0723"/>
    <w:rsid w:val="00CA22FC"/>
    <w:rsid w:val="00CA5987"/>
    <w:rsid w:val="00CA63A6"/>
    <w:rsid w:val="00CA6C58"/>
    <w:rsid w:val="00CA7C76"/>
    <w:rsid w:val="00CA7EDB"/>
    <w:rsid w:val="00CB1690"/>
    <w:rsid w:val="00CC0EC4"/>
    <w:rsid w:val="00CC239D"/>
    <w:rsid w:val="00CC4365"/>
    <w:rsid w:val="00CC4459"/>
    <w:rsid w:val="00CD0EE3"/>
    <w:rsid w:val="00CD0FF8"/>
    <w:rsid w:val="00CD11B0"/>
    <w:rsid w:val="00CD2F01"/>
    <w:rsid w:val="00CD3AF4"/>
    <w:rsid w:val="00CD4521"/>
    <w:rsid w:val="00CD7FEC"/>
    <w:rsid w:val="00CE1054"/>
    <w:rsid w:val="00CE1566"/>
    <w:rsid w:val="00CE2754"/>
    <w:rsid w:val="00CE2A67"/>
    <w:rsid w:val="00CE2C57"/>
    <w:rsid w:val="00CE4D1E"/>
    <w:rsid w:val="00CE5661"/>
    <w:rsid w:val="00CE71C2"/>
    <w:rsid w:val="00CF34E9"/>
    <w:rsid w:val="00CF3609"/>
    <w:rsid w:val="00CF42D5"/>
    <w:rsid w:val="00CF4EDA"/>
    <w:rsid w:val="00CF5D1E"/>
    <w:rsid w:val="00D021CB"/>
    <w:rsid w:val="00D02D63"/>
    <w:rsid w:val="00D0379F"/>
    <w:rsid w:val="00D038E3"/>
    <w:rsid w:val="00D041D2"/>
    <w:rsid w:val="00D04A2A"/>
    <w:rsid w:val="00D075B1"/>
    <w:rsid w:val="00D10F1A"/>
    <w:rsid w:val="00D114B9"/>
    <w:rsid w:val="00D116F8"/>
    <w:rsid w:val="00D11F70"/>
    <w:rsid w:val="00D12167"/>
    <w:rsid w:val="00D15941"/>
    <w:rsid w:val="00D15A64"/>
    <w:rsid w:val="00D17596"/>
    <w:rsid w:val="00D17A90"/>
    <w:rsid w:val="00D2106D"/>
    <w:rsid w:val="00D21D54"/>
    <w:rsid w:val="00D22640"/>
    <w:rsid w:val="00D23951"/>
    <w:rsid w:val="00D250AC"/>
    <w:rsid w:val="00D26D3A"/>
    <w:rsid w:val="00D30A61"/>
    <w:rsid w:val="00D31CD4"/>
    <w:rsid w:val="00D328D4"/>
    <w:rsid w:val="00D346C8"/>
    <w:rsid w:val="00D45B6B"/>
    <w:rsid w:val="00D45EE3"/>
    <w:rsid w:val="00D47E28"/>
    <w:rsid w:val="00D50618"/>
    <w:rsid w:val="00D509E9"/>
    <w:rsid w:val="00D50F76"/>
    <w:rsid w:val="00D52C0A"/>
    <w:rsid w:val="00D53AEE"/>
    <w:rsid w:val="00D53B1C"/>
    <w:rsid w:val="00D573D2"/>
    <w:rsid w:val="00D60A58"/>
    <w:rsid w:val="00D657D1"/>
    <w:rsid w:val="00D724A1"/>
    <w:rsid w:val="00D72BBC"/>
    <w:rsid w:val="00D744AA"/>
    <w:rsid w:val="00D74856"/>
    <w:rsid w:val="00D74CB4"/>
    <w:rsid w:val="00D74FB0"/>
    <w:rsid w:val="00D75D02"/>
    <w:rsid w:val="00D806BA"/>
    <w:rsid w:val="00D80FE5"/>
    <w:rsid w:val="00D82058"/>
    <w:rsid w:val="00D840A2"/>
    <w:rsid w:val="00D84FD2"/>
    <w:rsid w:val="00D8518D"/>
    <w:rsid w:val="00D90B60"/>
    <w:rsid w:val="00D92E25"/>
    <w:rsid w:val="00D94804"/>
    <w:rsid w:val="00D978D3"/>
    <w:rsid w:val="00D97AEA"/>
    <w:rsid w:val="00DA0015"/>
    <w:rsid w:val="00DA1A1A"/>
    <w:rsid w:val="00DA1B12"/>
    <w:rsid w:val="00DA3B3E"/>
    <w:rsid w:val="00DA54C9"/>
    <w:rsid w:val="00DA6739"/>
    <w:rsid w:val="00DA6CAE"/>
    <w:rsid w:val="00DA7E76"/>
    <w:rsid w:val="00DB1A9E"/>
    <w:rsid w:val="00DB31D6"/>
    <w:rsid w:val="00DB31FD"/>
    <w:rsid w:val="00DB4005"/>
    <w:rsid w:val="00DB5847"/>
    <w:rsid w:val="00DB6833"/>
    <w:rsid w:val="00DC07A6"/>
    <w:rsid w:val="00DC34EB"/>
    <w:rsid w:val="00DC4028"/>
    <w:rsid w:val="00DC42B8"/>
    <w:rsid w:val="00DC42ED"/>
    <w:rsid w:val="00DC4D69"/>
    <w:rsid w:val="00DC63E5"/>
    <w:rsid w:val="00DC7C77"/>
    <w:rsid w:val="00DD319D"/>
    <w:rsid w:val="00DD3680"/>
    <w:rsid w:val="00DD45B3"/>
    <w:rsid w:val="00DD5DBC"/>
    <w:rsid w:val="00DD691E"/>
    <w:rsid w:val="00DD711C"/>
    <w:rsid w:val="00DD7BCA"/>
    <w:rsid w:val="00DE04D5"/>
    <w:rsid w:val="00DE30F7"/>
    <w:rsid w:val="00DE38AE"/>
    <w:rsid w:val="00DE4321"/>
    <w:rsid w:val="00DF0654"/>
    <w:rsid w:val="00DF1D64"/>
    <w:rsid w:val="00DF1E5B"/>
    <w:rsid w:val="00DF2275"/>
    <w:rsid w:val="00DF2A3A"/>
    <w:rsid w:val="00DF3F5E"/>
    <w:rsid w:val="00DF460D"/>
    <w:rsid w:val="00DF5653"/>
    <w:rsid w:val="00DF7167"/>
    <w:rsid w:val="00E00C24"/>
    <w:rsid w:val="00E02872"/>
    <w:rsid w:val="00E0534D"/>
    <w:rsid w:val="00E05609"/>
    <w:rsid w:val="00E0596E"/>
    <w:rsid w:val="00E06B0B"/>
    <w:rsid w:val="00E06F66"/>
    <w:rsid w:val="00E131BC"/>
    <w:rsid w:val="00E140CF"/>
    <w:rsid w:val="00E1421F"/>
    <w:rsid w:val="00E14456"/>
    <w:rsid w:val="00E17493"/>
    <w:rsid w:val="00E175FE"/>
    <w:rsid w:val="00E21F7E"/>
    <w:rsid w:val="00E23B8C"/>
    <w:rsid w:val="00E275D2"/>
    <w:rsid w:val="00E31CF6"/>
    <w:rsid w:val="00E3512D"/>
    <w:rsid w:val="00E356E5"/>
    <w:rsid w:val="00E35ABE"/>
    <w:rsid w:val="00E36F81"/>
    <w:rsid w:val="00E4305B"/>
    <w:rsid w:val="00E45765"/>
    <w:rsid w:val="00E47F0A"/>
    <w:rsid w:val="00E5098C"/>
    <w:rsid w:val="00E50A7B"/>
    <w:rsid w:val="00E512DF"/>
    <w:rsid w:val="00E51C62"/>
    <w:rsid w:val="00E526C9"/>
    <w:rsid w:val="00E54759"/>
    <w:rsid w:val="00E56623"/>
    <w:rsid w:val="00E57CB8"/>
    <w:rsid w:val="00E60213"/>
    <w:rsid w:val="00E615F0"/>
    <w:rsid w:val="00E61C65"/>
    <w:rsid w:val="00E61D35"/>
    <w:rsid w:val="00E644AE"/>
    <w:rsid w:val="00E661B2"/>
    <w:rsid w:val="00E668F7"/>
    <w:rsid w:val="00E67CCB"/>
    <w:rsid w:val="00E70BC3"/>
    <w:rsid w:val="00E72BD9"/>
    <w:rsid w:val="00E74D29"/>
    <w:rsid w:val="00E778BF"/>
    <w:rsid w:val="00E82582"/>
    <w:rsid w:val="00E83C74"/>
    <w:rsid w:val="00E83CEE"/>
    <w:rsid w:val="00E91F18"/>
    <w:rsid w:val="00E91F59"/>
    <w:rsid w:val="00E9226D"/>
    <w:rsid w:val="00E96A5B"/>
    <w:rsid w:val="00E97425"/>
    <w:rsid w:val="00E975CD"/>
    <w:rsid w:val="00EA416C"/>
    <w:rsid w:val="00EA5941"/>
    <w:rsid w:val="00EA74CA"/>
    <w:rsid w:val="00EA7BB8"/>
    <w:rsid w:val="00EB0681"/>
    <w:rsid w:val="00EB093E"/>
    <w:rsid w:val="00EB1A4C"/>
    <w:rsid w:val="00EB27B5"/>
    <w:rsid w:val="00EB396F"/>
    <w:rsid w:val="00EB60CE"/>
    <w:rsid w:val="00EB7C54"/>
    <w:rsid w:val="00EB7D53"/>
    <w:rsid w:val="00EC0FC9"/>
    <w:rsid w:val="00EC132E"/>
    <w:rsid w:val="00EC1FEA"/>
    <w:rsid w:val="00EC5762"/>
    <w:rsid w:val="00EC7C8C"/>
    <w:rsid w:val="00ED3F1B"/>
    <w:rsid w:val="00ED468C"/>
    <w:rsid w:val="00ED659C"/>
    <w:rsid w:val="00ED7A0D"/>
    <w:rsid w:val="00EE1CA0"/>
    <w:rsid w:val="00EE2C49"/>
    <w:rsid w:val="00EE2CB7"/>
    <w:rsid w:val="00EE2ED3"/>
    <w:rsid w:val="00EE3146"/>
    <w:rsid w:val="00EE4834"/>
    <w:rsid w:val="00EF066A"/>
    <w:rsid w:val="00EF0F56"/>
    <w:rsid w:val="00EF483F"/>
    <w:rsid w:val="00EF4AAE"/>
    <w:rsid w:val="00EF50BB"/>
    <w:rsid w:val="00EF53FF"/>
    <w:rsid w:val="00EF704B"/>
    <w:rsid w:val="00EF7A1C"/>
    <w:rsid w:val="00F00192"/>
    <w:rsid w:val="00F01DF6"/>
    <w:rsid w:val="00F0340D"/>
    <w:rsid w:val="00F04E6B"/>
    <w:rsid w:val="00F053B9"/>
    <w:rsid w:val="00F05408"/>
    <w:rsid w:val="00F0567D"/>
    <w:rsid w:val="00F059A6"/>
    <w:rsid w:val="00F06A83"/>
    <w:rsid w:val="00F06CE4"/>
    <w:rsid w:val="00F10090"/>
    <w:rsid w:val="00F10E8D"/>
    <w:rsid w:val="00F17919"/>
    <w:rsid w:val="00F23138"/>
    <w:rsid w:val="00F23756"/>
    <w:rsid w:val="00F24F70"/>
    <w:rsid w:val="00F2523A"/>
    <w:rsid w:val="00F25A3C"/>
    <w:rsid w:val="00F25FFA"/>
    <w:rsid w:val="00F30FA6"/>
    <w:rsid w:val="00F310D2"/>
    <w:rsid w:val="00F353B1"/>
    <w:rsid w:val="00F36389"/>
    <w:rsid w:val="00F36F3D"/>
    <w:rsid w:val="00F408CF"/>
    <w:rsid w:val="00F43402"/>
    <w:rsid w:val="00F4544C"/>
    <w:rsid w:val="00F462DF"/>
    <w:rsid w:val="00F477BD"/>
    <w:rsid w:val="00F53491"/>
    <w:rsid w:val="00F53A6B"/>
    <w:rsid w:val="00F6022B"/>
    <w:rsid w:val="00F60C05"/>
    <w:rsid w:val="00F63F1C"/>
    <w:rsid w:val="00F64451"/>
    <w:rsid w:val="00F65A1C"/>
    <w:rsid w:val="00F65EB8"/>
    <w:rsid w:val="00F66F50"/>
    <w:rsid w:val="00F73D95"/>
    <w:rsid w:val="00F75FAB"/>
    <w:rsid w:val="00F76FEC"/>
    <w:rsid w:val="00F771AC"/>
    <w:rsid w:val="00F82FF8"/>
    <w:rsid w:val="00F8330D"/>
    <w:rsid w:val="00F84305"/>
    <w:rsid w:val="00F8485C"/>
    <w:rsid w:val="00F84C22"/>
    <w:rsid w:val="00F86627"/>
    <w:rsid w:val="00F87149"/>
    <w:rsid w:val="00F87FFE"/>
    <w:rsid w:val="00F92A5E"/>
    <w:rsid w:val="00F954C9"/>
    <w:rsid w:val="00F970DA"/>
    <w:rsid w:val="00F97F1C"/>
    <w:rsid w:val="00FA30ED"/>
    <w:rsid w:val="00FA48E5"/>
    <w:rsid w:val="00FA4CF0"/>
    <w:rsid w:val="00FA4F72"/>
    <w:rsid w:val="00FA61AA"/>
    <w:rsid w:val="00FA69A4"/>
    <w:rsid w:val="00FB1279"/>
    <w:rsid w:val="00FB1495"/>
    <w:rsid w:val="00FB4385"/>
    <w:rsid w:val="00FB7C28"/>
    <w:rsid w:val="00FC0FBB"/>
    <w:rsid w:val="00FC4734"/>
    <w:rsid w:val="00FC5530"/>
    <w:rsid w:val="00FC65B1"/>
    <w:rsid w:val="00FC71AC"/>
    <w:rsid w:val="00FD0B90"/>
    <w:rsid w:val="00FD1241"/>
    <w:rsid w:val="00FD1694"/>
    <w:rsid w:val="00FD45CA"/>
    <w:rsid w:val="00FD6284"/>
    <w:rsid w:val="00FD7636"/>
    <w:rsid w:val="00FE0642"/>
    <w:rsid w:val="00FE087E"/>
    <w:rsid w:val="00FE1C9B"/>
    <w:rsid w:val="00FE3229"/>
    <w:rsid w:val="00FE4CAE"/>
    <w:rsid w:val="00FE5523"/>
    <w:rsid w:val="00FE74C3"/>
    <w:rsid w:val="00FE7A5C"/>
    <w:rsid w:val="00FF102C"/>
    <w:rsid w:val="00FF215C"/>
    <w:rsid w:val="00FF4886"/>
    <w:rsid w:val="00FF49E8"/>
    <w:rsid w:val="00FF50FD"/>
    <w:rsid w:val="00FF5C43"/>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410FF758"/>
  <w15:chartTrackingRefBased/>
  <w15:docId w15:val="{E3520F42-D4AA-42D4-8D69-0589728E0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262"/>
    <w:pPr>
      <w:spacing w:after="120"/>
    </w:pPr>
    <w:rPr>
      <w:rFonts w:asciiTheme="minorHAnsi" w:hAnsiTheme="minorHAnsi" w:cs="Century Gothic"/>
      <w:color w:val="000000"/>
      <w:sz w:val="22"/>
    </w:rPr>
  </w:style>
  <w:style w:type="paragraph" w:styleId="Heading1">
    <w:name w:val="heading 1"/>
    <w:next w:val="Normal"/>
    <w:link w:val="Heading1Char"/>
    <w:qFormat/>
    <w:rsid w:val="00533FC3"/>
    <w:pPr>
      <w:keepNext/>
      <w:numPr>
        <w:numId w:val="27"/>
      </w:numPr>
      <w:spacing w:before="120" w:after="120"/>
      <w:ind w:left="604" w:hanging="604"/>
      <w:outlineLvl w:val="0"/>
    </w:pPr>
    <w:rPr>
      <w:rFonts w:asciiTheme="minorHAnsi" w:hAnsiTheme="minorHAnsi" w:cs="Century Gothic"/>
      <w:b/>
      <w:color w:val="31849B" w:themeColor="accent5" w:themeShade="BF"/>
      <w:sz w:val="42"/>
      <w:lang w:val="en-GB"/>
    </w:rPr>
  </w:style>
  <w:style w:type="paragraph" w:styleId="Heading2">
    <w:name w:val="heading 2"/>
    <w:basedOn w:val="Heading1"/>
    <w:next w:val="Normal"/>
    <w:link w:val="Heading2Char"/>
    <w:qFormat/>
    <w:rsid w:val="002A2D9C"/>
    <w:pPr>
      <w:numPr>
        <w:ilvl w:val="1"/>
      </w:numPr>
      <w:outlineLvl w:val="1"/>
    </w:pPr>
    <w:rPr>
      <w:color w:val="5F497A" w:themeColor="accent4" w:themeShade="BF"/>
      <w:sz w:val="36"/>
      <w:szCs w:val="36"/>
    </w:rPr>
  </w:style>
  <w:style w:type="paragraph" w:styleId="Heading3">
    <w:name w:val="heading 3"/>
    <w:basedOn w:val="Heading2"/>
    <w:next w:val="Normal"/>
    <w:link w:val="Heading3Char"/>
    <w:qFormat/>
    <w:rsid w:val="009E7A7D"/>
    <w:pPr>
      <w:numPr>
        <w:ilvl w:val="2"/>
      </w:numPr>
      <w:outlineLvl w:val="2"/>
    </w:pPr>
    <w:rPr>
      <w:b w:val="0"/>
      <w:sz w:val="26"/>
      <w:szCs w:val="24"/>
    </w:rPr>
  </w:style>
  <w:style w:type="paragraph" w:styleId="Heading4">
    <w:name w:val="heading 4"/>
    <w:basedOn w:val="Heading3"/>
    <w:next w:val="Normal"/>
    <w:link w:val="Heading4Char"/>
    <w:qFormat/>
    <w:rsid w:val="009E7A7D"/>
    <w:pPr>
      <w:numPr>
        <w:ilvl w:val="3"/>
      </w:numPr>
      <w:outlineLvl w:val="3"/>
    </w:pPr>
    <w:rPr>
      <w:rFonts w:cs="Arial"/>
      <w:i/>
    </w:rPr>
  </w:style>
  <w:style w:type="paragraph" w:styleId="Heading5">
    <w:name w:val="heading 5"/>
    <w:basedOn w:val="Heading4"/>
    <w:next w:val="Para0"/>
    <w:link w:val="Heading5Char"/>
    <w:qFormat/>
    <w:rsid w:val="00F53A6B"/>
    <w:pPr>
      <w:numPr>
        <w:ilvl w:val="0"/>
        <w:numId w:val="0"/>
      </w:numPr>
      <w:outlineLvl w:val="4"/>
    </w:pPr>
    <w:rPr>
      <w:rFonts w:ascii="Calibri" w:hAnsi="Calibri" w:cs="Calibri"/>
      <w:sz w:val="22"/>
      <w:szCs w:val="22"/>
      <w:lang w:eastAsia="en-US"/>
    </w:rPr>
  </w:style>
  <w:style w:type="paragraph" w:styleId="Heading6">
    <w:name w:val="heading 6"/>
    <w:basedOn w:val="Heading5"/>
    <w:next w:val="Para0"/>
    <w:link w:val="Heading6Char"/>
    <w:qFormat/>
    <w:rsid w:val="00AB6F65"/>
    <w:pPr>
      <w:tabs>
        <w:tab w:val="left" w:pos="1276"/>
      </w:tabs>
      <w:ind w:left="2736" w:hanging="936"/>
      <w:outlineLvl w:val="5"/>
    </w:pPr>
  </w:style>
  <w:style w:type="paragraph" w:styleId="Heading7">
    <w:name w:val="heading 7"/>
    <w:basedOn w:val="Heading6"/>
    <w:next w:val="Para0"/>
    <w:link w:val="Heading7Char"/>
    <w:qFormat/>
    <w:rsid w:val="00AB6F65"/>
    <w:pPr>
      <w:tabs>
        <w:tab w:val="clear" w:pos="1276"/>
        <w:tab w:val="left" w:pos="1418"/>
      </w:tabs>
      <w:ind w:left="3240" w:hanging="1080"/>
      <w:outlineLvl w:val="6"/>
    </w:pPr>
  </w:style>
  <w:style w:type="paragraph" w:styleId="Heading8">
    <w:name w:val="heading 8"/>
    <w:basedOn w:val="Heading7"/>
    <w:next w:val="Para0"/>
    <w:link w:val="Heading8Char"/>
    <w:qFormat/>
    <w:rsid w:val="00AB6F65"/>
    <w:pPr>
      <w:tabs>
        <w:tab w:val="clear" w:pos="1418"/>
        <w:tab w:val="left" w:pos="1560"/>
      </w:tabs>
      <w:ind w:left="3744" w:hanging="1224"/>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firstLine="0"/>
    </w:pPr>
  </w:style>
  <w:style w:type="numbering" w:customStyle="1" w:styleId="BulletList">
    <w:name w:val="Bullet List"/>
    <w:uiPriority w:val="99"/>
    <w:rsid w:val="00091608"/>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533FC3"/>
    <w:rPr>
      <w:rFonts w:asciiTheme="minorHAnsi" w:hAnsiTheme="minorHAnsi" w:cs="Century Gothic"/>
      <w:b/>
      <w:color w:val="31849B" w:themeColor="accent5" w:themeShade="BF"/>
      <w:sz w:val="42"/>
      <w:lang w:val="en-GB"/>
    </w:rPr>
  </w:style>
  <w:style w:type="character" w:customStyle="1" w:styleId="Heading2Char">
    <w:name w:val="Heading 2 Char"/>
    <w:basedOn w:val="DefaultParagraphFont"/>
    <w:link w:val="Heading2"/>
    <w:rsid w:val="002A2D9C"/>
    <w:rPr>
      <w:rFonts w:asciiTheme="minorHAnsi" w:hAnsiTheme="minorHAnsi" w:cs="Century Gothic"/>
      <w:b/>
      <w:color w:val="5F497A" w:themeColor="accent4" w:themeShade="BF"/>
      <w:sz w:val="36"/>
      <w:szCs w:val="36"/>
      <w:lang w:val="en-GB"/>
    </w:rPr>
  </w:style>
  <w:style w:type="character" w:customStyle="1" w:styleId="Heading3Char">
    <w:name w:val="Heading 3 Char"/>
    <w:basedOn w:val="DefaultParagraphFont"/>
    <w:link w:val="Heading3"/>
    <w:rsid w:val="000D76A2"/>
    <w:rPr>
      <w:rFonts w:asciiTheme="minorHAnsi" w:hAnsiTheme="minorHAnsi" w:cs="Century Gothic"/>
      <w:color w:val="5F497A" w:themeColor="accent4" w:themeShade="BF"/>
      <w:sz w:val="26"/>
      <w:szCs w:val="24"/>
      <w:lang w:val="en-GB"/>
    </w:rPr>
  </w:style>
  <w:style w:type="character" w:customStyle="1" w:styleId="Heading4Char">
    <w:name w:val="Heading 4 Char"/>
    <w:basedOn w:val="DefaultParagraphFont"/>
    <w:link w:val="Heading4"/>
    <w:uiPriority w:val="9"/>
    <w:rsid w:val="00EE2CB7"/>
    <w:rPr>
      <w:rFonts w:asciiTheme="minorHAnsi" w:hAnsiTheme="minorHAnsi" w:cs="Arial"/>
      <w:i/>
      <w:color w:val="5F497A" w:themeColor="accent4" w:themeShade="BF"/>
      <w:sz w:val="26"/>
      <w:szCs w:val="24"/>
      <w:lang w:val="en-GB"/>
    </w:rPr>
  </w:style>
  <w:style w:type="paragraph" w:styleId="ListBullet">
    <w:name w:val="List Bullet"/>
    <w:basedOn w:val="Normal"/>
    <w:uiPriority w:val="99"/>
    <w:qFormat/>
    <w:rsid w:val="00AA434E"/>
    <w:pPr>
      <w:numPr>
        <w:numId w:val="6"/>
      </w:numPr>
      <w:contextualSpacing/>
    </w:pPr>
  </w:style>
  <w:style w:type="paragraph" w:styleId="ListBullet2">
    <w:name w:val="List Bullet 2"/>
    <w:basedOn w:val="Normal"/>
    <w:uiPriority w:val="99"/>
    <w:unhideWhenUsed/>
    <w:rsid w:val="00AA434E"/>
  </w:style>
  <w:style w:type="paragraph" w:styleId="ListBullet3">
    <w:name w:val="List Bullet 3"/>
    <w:basedOn w:val="Normal"/>
    <w:uiPriority w:val="99"/>
    <w:unhideWhenUsed/>
    <w:rsid w:val="00AA434E"/>
  </w:style>
  <w:style w:type="paragraph" w:styleId="ListBullet4">
    <w:name w:val="List Bullet 4"/>
    <w:basedOn w:val="Normal"/>
    <w:uiPriority w:val="99"/>
    <w:unhideWhenUsed/>
    <w:rsid w:val="00AA434E"/>
  </w:style>
  <w:style w:type="paragraph" w:styleId="ListBullet5">
    <w:name w:val="List Bullet 5"/>
    <w:basedOn w:val="Normal"/>
    <w:uiPriority w:val="99"/>
    <w:unhideWhenUsed/>
    <w:rsid w:val="00AA434E"/>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list,1 heading,DDM Gen Text,List Paragraph1,List Paragraph11,Recommendation,List 1,table text,Bullet 1,Bullet 11,Bullet list1,table text1,Recommendation1,1 heading1,DDM Gen Text1,List Paragraph12,List Paragraph111"/>
    <w:basedOn w:val="Normal"/>
    <w:link w:val="ListParagraphChar"/>
    <w:uiPriority w:val="34"/>
    <w:qFormat/>
    <w:rsid w:val="003556BD"/>
    <w:pPr>
      <w:ind w:left="369" w:hanging="369"/>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aliases w:val="Cover"/>
    <w:basedOn w:val="Normal"/>
    <w:next w:val="Normal"/>
    <w:link w:val="TitleChar"/>
    <w:qFormat/>
    <w:rsid w:val="00AA434E"/>
    <w:pPr>
      <w:spacing w:after="0"/>
      <w:jc w:val="center"/>
    </w:pPr>
    <w:rPr>
      <w:b/>
      <w:color w:val="5F497A" w:themeColor="accent4" w:themeShade="BF"/>
      <w:sz w:val="52"/>
      <w:szCs w:val="52"/>
      <w:lang w:val="en-GB"/>
    </w:rPr>
  </w:style>
  <w:style w:type="character" w:customStyle="1" w:styleId="TitleChar">
    <w:name w:val="Title Char"/>
    <w:aliases w:val="Cover Char"/>
    <w:basedOn w:val="DefaultParagraphFont"/>
    <w:link w:val="Title"/>
    <w:rsid w:val="00AA434E"/>
    <w:rPr>
      <w:rFonts w:ascii="Century Gothic" w:hAnsi="Century Gothic"/>
      <w:b/>
      <w:color w:val="5F497A" w:themeColor="accent4" w:themeShade="BF"/>
      <w:sz w:val="52"/>
      <w:szCs w:val="52"/>
      <w:lang w:val="en-GB" w:eastAsia="en-US"/>
    </w:rPr>
  </w:style>
  <w:style w:type="paragraph" w:customStyle="1" w:styleId="Title2">
    <w:name w:val="Title 2"/>
    <w:basedOn w:val="Title"/>
    <w:link w:val="Title2Char"/>
    <w:qFormat/>
    <w:rsid w:val="00AA434E"/>
    <w:pPr>
      <w:spacing w:after="120"/>
      <w:jc w:val="left"/>
    </w:pPr>
    <w:rPr>
      <w:rFonts w:eastAsia="Calibri"/>
      <w:sz w:val="24"/>
      <w:szCs w:val="24"/>
      <w:lang w:eastAsia="en-US"/>
    </w:rPr>
  </w:style>
  <w:style w:type="character" w:customStyle="1" w:styleId="Title2Char">
    <w:name w:val="Title 2 Char"/>
    <w:basedOn w:val="DefaultParagraphFont"/>
    <w:link w:val="Title2"/>
    <w:rsid w:val="00AA434E"/>
    <w:rPr>
      <w:rFonts w:ascii="Century Gothic" w:hAnsi="Century Gothic" w:cs="Century Gothic"/>
      <w:b/>
      <w:color w:val="5F497A" w:themeColor="accent4" w:themeShade="BF"/>
      <w:sz w:val="24"/>
      <w:szCs w:val="24"/>
      <w:lang w:val="en-GB" w:eastAsia="en-US"/>
    </w:rPr>
  </w:style>
  <w:style w:type="paragraph" w:customStyle="1" w:styleId="Title1">
    <w:name w:val="Title 1"/>
    <w:basedOn w:val="Normal"/>
    <w:link w:val="Title1Char"/>
    <w:qFormat/>
    <w:rsid w:val="00AA434E"/>
    <w:rPr>
      <w:rFonts w:eastAsia="Calibri"/>
      <w:sz w:val="40"/>
      <w:szCs w:val="40"/>
      <w:lang w:val="en-GB" w:eastAsia="en-US"/>
    </w:rPr>
  </w:style>
  <w:style w:type="character" w:customStyle="1" w:styleId="Title1Char">
    <w:name w:val="Title 1 Char"/>
    <w:basedOn w:val="Title2Char"/>
    <w:link w:val="Title1"/>
    <w:rsid w:val="00AA434E"/>
    <w:rPr>
      <w:rFonts w:ascii="Century Gothic" w:hAnsi="Century Gothic" w:cs="Century Gothic"/>
      <w:b w:val="0"/>
      <w:color w:val="000000"/>
      <w:sz w:val="40"/>
      <w:szCs w:val="40"/>
      <w:lang w:val="en-GB" w:eastAsia="en-US"/>
    </w:rPr>
  </w:style>
  <w:style w:type="character" w:styleId="CommentReference">
    <w:name w:val="annotation reference"/>
    <w:basedOn w:val="DefaultParagraphFont"/>
    <w:uiPriority w:val="99"/>
    <w:unhideWhenUsed/>
    <w:rsid w:val="0068146A"/>
    <w:rPr>
      <w:sz w:val="16"/>
      <w:szCs w:val="16"/>
    </w:rPr>
  </w:style>
  <w:style w:type="paragraph" w:styleId="CommentText">
    <w:name w:val="annotation text"/>
    <w:basedOn w:val="Normal"/>
    <w:link w:val="CommentTextChar"/>
    <w:uiPriority w:val="99"/>
    <w:unhideWhenUsed/>
    <w:rsid w:val="0068146A"/>
    <w:rPr>
      <w:sz w:val="20"/>
    </w:rPr>
  </w:style>
  <w:style w:type="character" w:customStyle="1" w:styleId="CommentTextChar">
    <w:name w:val="Comment Text Char"/>
    <w:basedOn w:val="DefaultParagraphFont"/>
    <w:link w:val="CommentText"/>
    <w:uiPriority w:val="99"/>
    <w:rsid w:val="0068146A"/>
    <w:rPr>
      <w:rFonts w:ascii="Tahoma" w:hAnsi="Tahoma" w:cs="Century Gothic"/>
      <w:color w:val="000000"/>
    </w:rPr>
  </w:style>
  <w:style w:type="paragraph" w:styleId="CommentSubject">
    <w:name w:val="annotation subject"/>
    <w:basedOn w:val="CommentText"/>
    <w:next w:val="CommentText"/>
    <w:link w:val="CommentSubjectChar"/>
    <w:uiPriority w:val="99"/>
    <w:semiHidden/>
    <w:unhideWhenUsed/>
    <w:rsid w:val="00655B90"/>
    <w:rPr>
      <w:b/>
      <w:bCs/>
    </w:rPr>
  </w:style>
  <w:style w:type="character" w:customStyle="1" w:styleId="CommentSubjectChar">
    <w:name w:val="Comment Subject Char"/>
    <w:basedOn w:val="CommentTextChar"/>
    <w:link w:val="CommentSubject"/>
    <w:uiPriority w:val="99"/>
    <w:semiHidden/>
    <w:rsid w:val="00655B90"/>
    <w:rPr>
      <w:rFonts w:ascii="Tahoma" w:hAnsi="Tahoma" w:cs="Century Gothic"/>
      <w:b/>
      <w:bCs/>
      <w:color w:val="000000"/>
    </w:rPr>
  </w:style>
  <w:style w:type="paragraph" w:styleId="FootnoteText">
    <w:name w:val="footnote text"/>
    <w:aliases w:val="ft,Footnote Text Char3,Footnote Text Char Char1,Footnote Text Char1 Char Char,Footnote Text Char Char Char Char,Footnote Text Char1 Char Char Char Char,Footnote Text Char Char Char Char Char Char,(NECG) Footnote Text,fn"/>
    <w:basedOn w:val="Normal"/>
    <w:link w:val="FootnoteTextChar"/>
    <w:uiPriority w:val="99"/>
    <w:unhideWhenUsed/>
    <w:rsid w:val="00CA6C58"/>
    <w:pPr>
      <w:spacing w:before="240"/>
    </w:pPr>
    <w:rPr>
      <w:rFonts w:ascii="Times New Roman" w:hAnsi="Times New Roman" w:cs="Times New Roman"/>
      <w:color w:val="auto"/>
      <w:sz w:val="20"/>
      <w:lang w:eastAsia="en-US"/>
    </w:rPr>
  </w:style>
  <w:style w:type="character" w:customStyle="1" w:styleId="FootnoteTextChar">
    <w:name w:val="Footnote Text Char"/>
    <w:aliases w:val="ft Char,Footnote Text Char3 Char,Footnote Text Char Char1 Char,Footnote Text Char1 Char Char Char,Footnote Text Char Char Char Char Char,Footnote Text Char1 Char Char Char Char Char,Footnote Text Char Char Char Char Char Char Char"/>
    <w:basedOn w:val="DefaultParagraphFont"/>
    <w:link w:val="FootnoteText"/>
    <w:uiPriority w:val="99"/>
    <w:rsid w:val="00CA6C58"/>
    <w:rPr>
      <w:rFonts w:ascii="Times New Roman" w:hAnsi="Times New Roman"/>
      <w:lang w:eastAsia="en-US"/>
    </w:rPr>
  </w:style>
  <w:style w:type="character" w:styleId="SubtleEmphasis">
    <w:name w:val="Subtle Emphasis"/>
    <w:basedOn w:val="DefaultParagraphFont"/>
    <w:uiPriority w:val="19"/>
    <w:qFormat/>
    <w:rsid w:val="007E0E1A"/>
    <w:rPr>
      <w:i/>
      <w:iCs/>
      <w:color w:val="404040" w:themeColor="text1" w:themeTint="BF"/>
    </w:rPr>
  </w:style>
  <w:style w:type="character" w:styleId="Hyperlink">
    <w:name w:val="Hyperlink"/>
    <w:basedOn w:val="DefaultParagraphFont"/>
    <w:uiPriority w:val="99"/>
    <w:unhideWhenUsed/>
    <w:rsid w:val="007F4B65"/>
    <w:rPr>
      <w:color w:val="0000FF" w:themeColor="hyperlink"/>
      <w:u w:val="single"/>
    </w:rPr>
  </w:style>
  <w:style w:type="character" w:styleId="FollowedHyperlink">
    <w:name w:val="FollowedHyperlink"/>
    <w:basedOn w:val="DefaultParagraphFont"/>
    <w:uiPriority w:val="99"/>
    <w:unhideWhenUsed/>
    <w:rsid w:val="007F4B65"/>
    <w:rPr>
      <w:color w:val="800080" w:themeColor="followedHyperlink"/>
      <w:u w:val="single"/>
    </w:rPr>
  </w:style>
  <w:style w:type="paragraph" w:customStyle="1" w:styleId="Para12">
    <w:name w:val="Para 12"/>
    <w:basedOn w:val="Normal"/>
    <w:rsid w:val="009F706A"/>
    <w:pPr>
      <w:spacing w:after="240"/>
    </w:pPr>
    <w:rPr>
      <w:rFonts w:ascii="Times New Roman" w:hAnsi="Times New Roman" w:cs="Angsana New"/>
      <w:sz w:val="24"/>
      <w:szCs w:val="24"/>
      <w:lang w:eastAsia="zh-CN" w:bidi="th-TH"/>
    </w:rPr>
  </w:style>
  <w:style w:type="paragraph" w:customStyle="1" w:styleId="Para0">
    <w:name w:val="Para 0"/>
    <w:basedOn w:val="Normal"/>
    <w:link w:val="Para0Char"/>
    <w:qFormat/>
    <w:rsid w:val="00C45EEE"/>
    <w:pPr>
      <w:spacing w:after="220" w:line="300" w:lineRule="auto"/>
      <w:jc w:val="both"/>
    </w:pPr>
    <w:rPr>
      <w:rFonts w:ascii="Arial" w:hAnsi="Arial" w:cs="Times New Roman"/>
      <w:sz w:val="20"/>
      <w:lang w:val="en-GB" w:eastAsia="en-US"/>
    </w:rPr>
  </w:style>
  <w:style w:type="character" w:customStyle="1" w:styleId="Para0Char">
    <w:name w:val="Para 0 Char"/>
    <w:basedOn w:val="DefaultParagraphFont"/>
    <w:link w:val="Para0"/>
    <w:locked/>
    <w:rsid w:val="00C45EEE"/>
    <w:rPr>
      <w:color w:val="000000"/>
      <w:lang w:val="en-GB" w:eastAsia="en-US"/>
    </w:rPr>
  </w:style>
  <w:style w:type="paragraph" w:customStyle="1" w:styleId="Heading11">
    <w:name w:val="Heading 1.1"/>
    <w:basedOn w:val="Heading1"/>
    <w:next w:val="Heading2"/>
    <w:link w:val="Heading11Char"/>
    <w:rsid w:val="00324D54"/>
    <w:pPr>
      <w:numPr>
        <w:numId w:val="0"/>
      </w:numPr>
    </w:pPr>
    <w:rPr>
      <w:rFonts w:ascii="Calibri" w:hAnsi="Calibri"/>
      <w:sz w:val="28"/>
      <w:szCs w:val="40"/>
      <w:lang w:eastAsia="en-US"/>
    </w:rPr>
  </w:style>
  <w:style w:type="character" w:customStyle="1" w:styleId="Heading11Char">
    <w:name w:val="Heading 1.1 Char"/>
    <w:basedOn w:val="Heading1Char"/>
    <w:link w:val="Heading11"/>
    <w:rsid w:val="00324D54"/>
    <w:rPr>
      <w:rFonts w:ascii="Calibri" w:hAnsi="Calibri" w:cs="Century Gothic"/>
      <w:b/>
      <w:color w:val="31849B" w:themeColor="accent5" w:themeShade="BF"/>
      <w:sz w:val="28"/>
      <w:szCs w:val="40"/>
      <w:lang w:val="en-GB" w:eastAsia="en-US"/>
    </w:rPr>
  </w:style>
  <w:style w:type="character" w:styleId="FootnoteReference">
    <w:name w:val="footnote reference"/>
    <w:basedOn w:val="DefaultParagraphFont"/>
    <w:uiPriority w:val="99"/>
    <w:rsid w:val="00D02D63"/>
    <w:rPr>
      <w:rFonts w:cs="Times New Roman"/>
      <w:vertAlign w:val="superscript"/>
    </w:rPr>
  </w:style>
  <w:style w:type="paragraph" w:customStyle="1" w:styleId="StyleStylePara12Arial11ptAfter0pt10ptAuto">
    <w:name w:val="Style Style Para 12 + Arial 11 pt After:  0 pt + 10 pt Auto"/>
    <w:basedOn w:val="Normal"/>
    <w:uiPriority w:val="99"/>
    <w:rsid w:val="00DC4D69"/>
    <w:pPr>
      <w:numPr>
        <w:numId w:val="7"/>
      </w:numPr>
      <w:spacing w:after="0"/>
    </w:pPr>
    <w:rPr>
      <w:rFonts w:ascii="Times New Roman" w:hAnsi="Times New Roman" w:cs="Times New Roman"/>
      <w:color w:val="auto"/>
      <w:sz w:val="24"/>
      <w:lang w:eastAsia="en-US"/>
    </w:rPr>
  </w:style>
  <w:style w:type="paragraph" w:styleId="NormalWeb">
    <w:name w:val="Normal (Web)"/>
    <w:basedOn w:val="Normal"/>
    <w:uiPriority w:val="99"/>
    <w:unhideWhenUsed/>
    <w:rsid w:val="00E3512D"/>
    <w:pPr>
      <w:spacing w:after="180"/>
      <w:textAlignment w:val="baseline"/>
    </w:pPr>
    <w:rPr>
      <w:rFonts w:ascii="Times New Roman" w:hAnsi="Times New Roman" w:cs="Times New Roman"/>
      <w:color w:val="auto"/>
      <w:sz w:val="24"/>
      <w:szCs w:val="24"/>
    </w:rPr>
  </w:style>
  <w:style w:type="paragraph" w:styleId="PlainText">
    <w:name w:val="Plain Text"/>
    <w:basedOn w:val="Normal"/>
    <w:link w:val="PlainTextChar"/>
    <w:uiPriority w:val="99"/>
    <w:unhideWhenUsed/>
    <w:rsid w:val="00E3512D"/>
    <w:pPr>
      <w:spacing w:after="0"/>
    </w:pPr>
    <w:rPr>
      <w:rFonts w:ascii="Consolas" w:eastAsiaTheme="minorHAnsi" w:hAnsi="Consolas" w:cs="Consolas"/>
      <w:color w:val="auto"/>
      <w:sz w:val="21"/>
      <w:szCs w:val="21"/>
    </w:rPr>
  </w:style>
  <w:style w:type="character" w:customStyle="1" w:styleId="PlainTextChar">
    <w:name w:val="Plain Text Char"/>
    <w:basedOn w:val="DefaultParagraphFont"/>
    <w:link w:val="PlainText"/>
    <w:uiPriority w:val="99"/>
    <w:rsid w:val="00E3512D"/>
    <w:rPr>
      <w:rFonts w:ascii="Consolas" w:eastAsiaTheme="minorHAnsi" w:hAnsi="Consolas" w:cs="Consolas"/>
      <w:sz w:val="21"/>
      <w:szCs w:val="21"/>
    </w:rPr>
  </w:style>
  <w:style w:type="paragraph" w:styleId="Caption">
    <w:name w:val="caption"/>
    <w:aliases w:val="Figure,CDM B/Caption,Table Caption,TABLE,Char,Item,Figure1,CDM B/Caption1,Table Caption1,TABLE1,Char1,Item1"/>
    <w:basedOn w:val="Normal"/>
    <w:next w:val="Normal"/>
    <w:link w:val="CaptionChar"/>
    <w:uiPriority w:val="35"/>
    <w:qFormat/>
    <w:rsid w:val="00414147"/>
    <w:pPr>
      <w:spacing w:after="220"/>
      <w:jc w:val="both"/>
    </w:pPr>
    <w:rPr>
      <w:rFonts w:ascii="Calibri" w:hAnsi="Calibri" w:cs="Times New Roman"/>
      <w:b/>
      <w:bCs/>
      <w:color w:val="auto"/>
      <w:sz w:val="20"/>
    </w:rPr>
  </w:style>
  <w:style w:type="character" w:customStyle="1" w:styleId="CaptionChar">
    <w:name w:val="Caption Char"/>
    <w:aliases w:val="Figure Char,CDM B/Caption Char,Table Caption Char,TABLE Char,Char Char,Item Char,Figure1 Char,CDM B/Caption1 Char,Table Caption1 Char,TABLE1 Char,Char1 Char,Item1 Char"/>
    <w:basedOn w:val="DefaultParagraphFont"/>
    <w:link w:val="Caption"/>
    <w:uiPriority w:val="35"/>
    <w:locked/>
    <w:rsid w:val="00414147"/>
    <w:rPr>
      <w:rFonts w:ascii="Calibri" w:hAnsi="Calibri"/>
      <w:b/>
      <w:bCs/>
    </w:rPr>
  </w:style>
  <w:style w:type="paragraph" w:customStyle="1" w:styleId="Default">
    <w:name w:val="Default"/>
    <w:rsid w:val="00AB6F65"/>
    <w:pPr>
      <w:autoSpaceDE w:val="0"/>
      <w:autoSpaceDN w:val="0"/>
      <w:adjustRightInd w:val="0"/>
    </w:pPr>
    <w:rPr>
      <w:rFonts w:ascii="Times New Roman" w:hAnsi="Times New Roman"/>
      <w:color w:val="000000"/>
      <w:sz w:val="24"/>
      <w:szCs w:val="24"/>
    </w:rPr>
  </w:style>
  <w:style w:type="character" w:customStyle="1" w:styleId="ListParagraphChar">
    <w:name w:val="List Paragraph Char"/>
    <w:aliases w:val="Bullet list Char,1 heading Char,DDM Gen Text Char,List Paragraph1 Char,List Paragraph11 Char,Recommendation Char,List 1 Char,table text Char,Bullet 1 Char,Bullet 11 Char,Bullet list1 Char,table text1 Char,Recommendation1 Char"/>
    <w:link w:val="ListParagraph"/>
    <w:uiPriority w:val="34"/>
    <w:locked/>
    <w:rsid w:val="00AB6F65"/>
    <w:rPr>
      <w:rFonts w:asciiTheme="minorHAnsi" w:hAnsiTheme="minorHAnsi" w:cs="Century Gothic"/>
      <w:color w:val="000000"/>
      <w:sz w:val="22"/>
    </w:rPr>
  </w:style>
  <w:style w:type="character" w:customStyle="1" w:styleId="Heading5Char">
    <w:name w:val="Heading 5 Char"/>
    <w:basedOn w:val="DefaultParagraphFont"/>
    <w:link w:val="Heading5"/>
    <w:rsid w:val="00F53A6B"/>
    <w:rPr>
      <w:rFonts w:ascii="Calibri" w:hAnsi="Calibri" w:cs="Calibri"/>
      <w:i/>
      <w:color w:val="5F497A" w:themeColor="accent4" w:themeShade="BF"/>
      <w:sz w:val="22"/>
      <w:szCs w:val="22"/>
      <w:lang w:val="en-GB" w:eastAsia="en-US"/>
    </w:rPr>
  </w:style>
  <w:style w:type="character" w:customStyle="1" w:styleId="Heading6Char">
    <w:name w:val="Heading 6 Char"/>
    <w:basedOn w:val="DefaultParagraphFont"/>
    <w:link w:val="Heading6"/>
    <w:rsid w:val="00AB6F65"/>
    <w:rPr>
      <w:rFonts w:ascii="Calibri" w:hAnsi="Calibri" w:cs="Calibri"/>
      <w:b/>
      <w:sz w:val="24"/>
      <w:szCs w:val="22"/>
      <w:lang w:val="en-GB" w:eastAsia="en-US"/>
    </w:rPr>
  </w:style>
  <w:style w:type="character" w:customStyle="1" w:styleId="Heading7Char">
    <w:name w:val="Heading 7 Char"/>
    <w:basedOn w:val="DefaultParagraphFont"/>
    <w:link w:val="Heading7"/>
    <w:rsid w:val="00AB6F65"/>
    <w:rPr>
      <w:rFonts w:ascii="Calibri" w:hAnsi="Calibri" w:cs="Calibri"/>
      <w:b/>
      <w:sz w:val="24"/>
      <w:szCs w:val="22"/>
      <w:lang w:val="en-GB" w:eastAsia="en-US"/>
    </w:rPr>
  </w:style>
  <w:style w:type="character" w:customStyle="1" w:styleId="Heading8Char">
    <w:name w:val="Heading 8 Char"/>
    <w:basedOn w:val="DefaultParagraphFont"/>
    <w:link w:val="Heading8"/>
    <w:rsid w:val="00AB6F65"/>
    <w:rPr>
      <w:rFonts w:ascii="Calibri" w:hAnsi="Calibri" w:cs="Calibri"/>
      <w:b/>
      <w:sz w:val="24"/>
      <w:szCs w:val="22"/>
      <w:lang w:val="en-GB" w:eastAsia="en-US"/>
    </w:rPr>
  </w:style>
  <w:style w:type="paragraph" w:styleId="BodyText">
    <w:name w:val="Body Text"/>
    <w:link w:val="BodyTextChar"/>
    <w:rsid w:val="00AB6F65"/>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sz w:val="22"/>
      <w:szCs w:val="22"/>
    </w:rPr>
  </w:style>
  <w:style w:type="character" w:customStyle="1" w:styleId="BodyTextChar">
    <w:name w:val="Body Text Char"/>
    <w:basedOn w:val="DefaultParagraphFont"/>
    <w:link w:val="BodyText"/>
    <w:rsid w:val="00AB6F65"/>
    <w:rPr>
      <w:sz w:val="22"/>
      <w:szCs w:val="22"/>
    </w:rPr>
  </w:style>
  <w:style w:type="paragraph" w:customStyle="1" w:styleId="Pa4">
    <w:name w:val="Pa4"/>
    <w:basedOn w:val="Normal"/>
    <w:next w:val="Normal"/>
    <w:uiPriority w:val="99"/>
    <w:rsid w:val="00BC3A2B"/>
    <w:pPr>
      <w:autoSpaceDE w:val="0"/>
      <w:autoSpaceDN w:val="0"/>
      <w:adjustRightInd w:val="0"/>
      <w:spacing w:after="0" w:line="181" w:lineRule="atLeast"/>
    </w:pPr>
    <w:rPr>
      <w:rFonts w:ascii="Adobe Garamond Pro" w:hAnsi="Adobe Garamond Pro" w:cs="Times New Roman"/>
      <w:color w:val="auto"/>
      <w:sz w:val="24"/>
      <w:szCs w:val="24"/>
    </w:rPr>
  </w:style>
  <w:style w:type="character" w:customStyle="1" w:styleId="UnresolvedMention1">
    <w:name w:val="Unresolved Mention1"/>
    <w:basedOn w:val="DefaultParagraphFont"/>
    <w:uiPriority w:val="99"/>
    <w:semiHidden/>
    <w:unhideWhenUsed/>
    <w:rsid w:val="006D4A58"/>
    <w:rPr>
      <w:color w:val="605E5C"/>
      <w:shd w:val="clear" w:color="auto" w:fill="E1DFDD"/>
    </w:rPr>
  </w:style>
  <w:style w:type="paragraph" w:styleId="Revision">
    <w:name w:val="Revision"/>
    <w:hidden/>
    <w:uiPriority w:val="99"/>
    <w:semiHidden/>
    <w:rsid w:val="005F5ED2"/>
    <w:rPr>
      <w:rFonts w:ascii="Tahoma" w:hAnsi="Tahoma" w:cs="Century Gothic"/>
      <w:color w:val="000000"/>
      <w:sz w:val="22"/>
    </w:rPr>
  </w:style>
  <w:style w:type="paragraph" w:styleId="TOCHeading">
    <w:name w:val="TOC Heading"/>
    <w:basedOn w:val="Heading1"/>
    <w:next w:val="Normal"/>
    <w:uiPriority w:val="99"/>
    <w:unhideWhenUsed/>
    <w:qFormat/>
    <w:rsid w:val="004D5EBB"/>
    <w:pPr>
      <w:keepLines/>
      <w:numPr>
        <w:numId w:val="0"/>
      </w:numPr>
      <w:spacing w:after="0" w:line="259" w:lineRule="auto"/>
      <w:outlineLvl w:val="9"/>
    </w:pPr>
    <w:rPr>
      <w:rFonts w:eastAsiaTheme="majorEastAsia" w:cstheme="majorBidi"/>
      <w:sz w:val="32"/>
      <w:szCs w:val="32"/>
      <w:lang w:val="en-US" w:eastAsia="en-US"/>
    </w:rPr>
  </w:style>
  <w:style w:type="paragraph" w:styleId="TOC1">
    <w:name w:val="toc 1"/>
    <w:basedOn w:val="Normal"/>
    <w:next w:val="Normal"/>
    <w:autoRedefine/>
    <w:uiPriority w:val="39"/>
    <w:unhideWhenUsed/>
    <w:rsid w:val="00F0567D"/>
    <w:pPr>
      <w:spacing w:after="100"/>
    </w:pPr>
  </w:style>
  <w:style w:type="paragraph" w:styleId="TOC2">
    <w:name w:val="toc 2"/>
    <w:basedOn w:val="Normal"/>
    <w:next w:val="Normal"/>
    <w:autoRedefine/>
    <w:uiPriority w:val="39"/>
    <w:unhideWhenUsed/>
    <w:rsid w:val="00424BC3"/>
    <w:pPr>
      <w:tabs>
        <w:tab w:val="left" w:pos="880"/>
        <w:tab w:val="right" w:leader="dot" w:pos="9202"/>
      </w:tabs>
      <w:spacing w:after="100"/>
      <w:ind w:left="220"/>
    </w:pPr>
  </w:style>
  <w:style w:type="paragraph" w:styleId="TOC3">
    <w:name w:val="toc 3"/>
    <w:basedOn w:val="Normal"/>
    <w:next w:val="Normal"/>
    <w:autoRedefine/>
    <w:uiPriority w:val="39"/>
    <w:unhideWhenUsed/>
    <w:rsid w:val="00220DF0"/>
    <w:pPr>
      <w:spacing w:after="100" w:line="259" w:lineRule="auto"/>
      <w:ind w:left="440"/>
    </w:pPr>
    <w:rPr>
      <w:rFonts w:eastAsiaTheme="minorEastAsia" w:cs="Times New Roman"/>
      <w:color w:val="auto"/>
      <w:szCs w:val="22"/>
      <w:lang w:val="en-US" w:eastAsia="en-US"/>
    </w:rPr>
  </w:style>
  <w:style w:type="numbering" w:customStyle="1" w:styleId="WMPheadings">
    <w:name w:val="WMP headings"/>
    <w:uiPriority w:val="99"/>
    <w:rsid w:val="009E7A7D"/>
    <w:pPr>
      <w:numPr>
        <w:numId w:val="26"/>
      </w:numPr>
    </w:pPr>
  </w:style>
  <w:style w:type="paragraph" w:customStyle="1" w:styleId="1NumberedPointsStyle1">
    <w:name w:val="1. Numbered Points Style1"/>
    <w:basedOn w:val="ListParagraph"/>
    <w:rsid w:val="00316F8D"/>
    <w:pPr>
      <w:ind w:left="0" w:firstLine="0"/>
    </w:pPr>
  </w:style>
  <w:style w:type="numbering" w:customStyle="1" w:styleId="BulletList1">
    <w:name w:val="Bullet List1"/>
    <w:uiPriority w:val="99"/>
    <w:rsid w:val="00316F8D"/>
    <w:pPr>
      <w:numPr>
        <w:numId w:val="37"/>
      </w:numPr>
    </w:pPr>
  </w:style>
  <w:style w:type="character" w:customStyle="1" w:styleId="Heading3Char1">
    <w:name w:val="Heading 3 Char1"/>
    <w:basedOn w:val="DefaultParagraphFont"/>
    <w:rsid w:val="00316F8D"/>
    <w:rPr>
      <w:rFonts w:asciiTheme="minorHAnsi" w:hAnsiTheme="minorHAnsi" w:cs="Century Gothic"/>
      <w:color w:val="5F497A" w:themeColor="accent4" w:themeShade="BF"/>
      <w:sz w:val="26"/>
      <w:szCs w:val="24"/>
      <w:lang w:val="en-GB"/>
    </w:rPr>
  </w:style>
  <w:style w:type="numbering" w:customStyle="1" w:styleId="Attach1">
    <w:name w:val="Attach1"/>
    <w:basedOn w:val="NoList"/>
    <w:uiPriority w:val="99"/>
    <w:rsid w:val="00316F8D"/>
    <w:pPr>
      <w:numPr>
        <w:numId w:val="3"/>
      </w:numPr>
    </w:pPr>
  </w:style>
  <w:style w:type="character" w:customStyle="1" w:styleId="CaptionChar1">
    <w:name w:val="Caption Char1"/>
    <w:aliases w:val="Figure Char1,CDM B/Caption Char1,Table Caption Char1,TABLE Char1,Char Char1,Item Char1"/>
    <w:basedOn w:val="DefaultParagraphFont"/>
    <w:uiPriority w:val="35"/>
    <w:locked/>
    <w:rsid w:val="00316F8D"/>
    <w:rPr>
      <w:rFonts w:ascii="Calibri" w:hAnsi="Calibri"/>
      <w:b/>
      <w:bCs/>
    </w:rPr>
  </w:style>
  <w:style w:type="character" w:customStyle="1" w:styleId="Heading7Char1">
    <w:name w:val="Heading 7 Char1"/>
    <w:basedOn w:val="DefaultParagraphFont"/>
    <w:rsid w:val="00316F8D"/>
    <w:rPr>
      <w:rFonts w:ascii="Calibri" w:hAnsi="Calibri" w:cs="Calibri"/>
      <w:b/>
      <w:sz w:val="24"/>
      <w:szCs w:val="22"/>
      <w:lang w:val="en-GB" w:eastAsia="en-US"/>
    </w:rPr>
  </w:style>
  <w:style w:type="character" w:customStyle="1" w:styleId="InstructionText">
    <w:name w:val="Instruction Text"/>
    <w:uiPriority w:val="99"/>
    <w:rsid w:val="00316F8D"/>
    <w:rPr>
      <w:i/>
      <w:color w:val="0070C0"/>
    </w:rPr>
  </w:style>
  <w:style w:type="character" w:styleId="PageNumber">
    <w:name w:val="page number"/>
    <w:basedOn w:val="DefaultParagraphFont"/>
    <w:uiPriority w:val="99"/>
    <w:rsid w:val="00316F8D"/>
    <w:rPr>
      <w:rFonts w:cs="Times New Roman"/>
    </w:rPr>
  </w:style>
  <w:style w:type="paragraph" w:styleId="DocumentMap">
    <w:name w:val="Document Map"/>
    <w:basedOn w:val="Normal"/>
    <w:link w:val="DocumentMapChar"/>
    <w:uiPriority w:val="99"/>
    <w:semiHidden/>
    <w:rsid w:val="00316F8D"/>
    <w:pPr>
      <w:shd w:val="clear" w:color="auto" w:fill="000080"/>
      <w:spacing w:after="220"/>
      <w:jc w:val="both"/>
    </w:pPr>
    <w:rPr>
      <w:rFonts w:cs="Tahoma"/>
      <w:color w:val="auto"/>
      <w:sz w:val="20"/>
    </w:rPr>
  </w:style>
  <w:style w:type="character" w:customStyle="1" w:styleId="DocumentMapChar">
    <w:name w:val="Document Map Char"/>
    <w:basedOn w:val="DefaultParagraphFont"/>
    <w:link w:val="DocumentMap"/>
    <w:uiPriority w:val="99"/>
    <w:semiHidden/>
    <w:rsid w:val="00316F8D"/>
    <w:rPr>
      <w:rFonts w:asciiTheme="minorHAnsi" w:hAnsiTheme="minorHAnsi" w:cs="Tahoma"/>
      <w:shd w:val="clear" w:color="auto" w:fill="000080"/>
    </w:rPr>
  </w:style>
  <w:style w:type="character" w:customStyle="1" w:styleId="DocumentMapChar1">
    <w:name w:val="Document Map Char1"/>
    <w:basedOn w:val="DefaultParagraphFont"/>
    <w:uiPriority w:val="99"/>
    <w:semiHidden/>
    <w:rsid w:val="00316F8D"/>
    <w:rPr>
      <w:rFonts w:ascii="Tahoma" w:hAnsi="Tahoma" w:cs="Tahoma"/>
      <w:shd w:val="clear" w:color="auto" w:fill="000080"/>
    </w:rPr>
  </w:style>
  <w:style w:type="character" w:customStyle="1" w:styleId="FootnoteTextChar1">
    <w:name w:val="Footnote Text Char1"/>
    <w:basedOn w:val="DefaultParagraphFont"/>
    <w:uiPriority w:val="99"/>
    <w:rsid w:val="00316F8D"/>
    <w:rPr>
      <w:rFonts w:ascii="Calibri" w:hAnsi="Calibri"/>
    </w:rPr>
  </w:style>
  <w:style w:type="paragraph" w:customStyle="1" w:styleId="Para01">
    <w:name w:val="Para 01"/>
    <w:basedOn w:val="Normal"/>
    <w:qFormat/>
    <w:rsid w:val="00316F8D"/>
    <w:pPr>
      <w:spacing w:after="220" w:line="300" w:lineRule="auto"/>
      <w:jc w:val="both"/>
    </w:pPr>
    <w:rPr>
      <w:rFonts w:ascii="Arial" w:hAnsi="Arial" w:cs="Times New Roman"/>
      <w:sz w:val="20"/>
      <w:lang w:val="en-GB" w:eastAsia="en-US"/>
    </w:rPr>
  </w:style>
  <w:style w:type="character" w:customStyle="1" w:styleId="Para0Char1">
    <w:name w:val="Para 0 Char1"/>
    <w:basedOn w:val="DefaultParagraphFont"/>
    <w:locked/>
    <w:rsid w:val="00316F8D"/>
    <w:rPr>
      <w:color w:val="000000"/>
      <w:lang w:val="en-GB" w:eastAsia="en-US"/>
    </w:rPr>
  </w:style>
  <w:style w:type="paragraph" w:customStyle="1" w:styleId="Para0bullet">
    <w:name w:val="Para 0 bullet"/>
    <w:basedOn w:val="Para0"/>
    <w:link w:val="Para0bulletChar"/>
    <w:uiPriority w:val="99"/>
    <w:rsid w:val="00316F8D"/>
    <w:pPr>
      <w:numPr>
        <w:numId w:val="28"/>
      </w:numPr>
      <w:spacing w:after="60"/>
    </w:pPr>
    <w:rPr>
      <w:rFonts w:ascii="Calibri" w:hAnsi="Calibri"/>
    </w:rPr>
  </w:style>
  <w:style w:type="character" w:customStyle="1" w:styleId="Para0bulletChar">
    <w:name w:val="Para 0 bullet Char"/>
    <w:basedOn w:val="DefaultParagraphFont"/>
    <w:link w:val="Para0bullet"/>
    <w:uiPriority w:val="99"/>
    <w:locked/>
    <w:rsid w:val="00316F8D"/>
    <w:rPr>
      <w:rFonts w:ascii="Calibri" w:hAnsi="Calibri"/>
      <w:color w:val="000000"/>
      <w:lang w:val="en-GB" w:eastAsia="en-US"/>
    </w:rPr>
  </w:style>
  <w:style w:type="paragraph" w:customStyle="1" w:styleId="Para1number">
    <w:name w:val="Para 1 number"/>
    <w:basedOn w:val="Normal"/>
    <w:uiPriority w:val="99"/>
    <w:rsid w:val="00316F8D"/>
    <w:pPr>
      <w:numPr>
        <w:numId w:val="29"/>
      </w:numPr>
      <w:spacing w:after="60" w:line="300" w:lineRule="auto"/>
      <w:jc w:val="both"/>
    </w:pPr>
    <w:rPr>
      <w:rFonts w:ascii="Arial" w:hAnsi="Arial" w:cs="Times New Roman"/>
      <w:sz w:val="20"/>
      <w:lang w:val="en-GB" w:eastAsia="en-US"/>
    </w:rPr>
  </w:style>
  <w:style w:type="paragraph" w:customStyle="1" w:styleId="prodtitlesub">
    <w:name w:val="prodtitlesub"/>
    <w:basedOn w:val="Normal"/>
    <w:uiPriority w:val="99"/>
    <w:rsid w:val="00316F8D"/>
    <w:pPr>
      <w:spacing w:after="220"/>
      <w:jc w:val="both"/>
    </w:pPr>
    <w:rPr>
      <w:rFonts w:ascii="Verdana" w:hAnsi="Verdana" w:cs="Times New Roman"/>
      <w:b/>
      <w:bCs/>
      <w:color w:val="006699"/>
      <w:sz w:val="26"/>
      <w:szCs w:val="26"/>
      <w:lang w:val="en-US" w:eastAsia="en-US"/>
    </w:rPr>
  </w:style>
  <w:style w:type="character" w:styleId="Emphasis">
    <w:name w:val="Emphasis"/>
    <w:basedOn w:val="DefaultParagraphFont"/>
    <w:uiPriority w:val="20"/>
    <w:qFormat/>
    <w:rsid w:val="00316F8D"/>
    <w:rPr>
      <w:rFonts w:cs="Times New Roman"/>
      <w:i/>
      <w:iCs/>
    </w:rPr>
  </w:style>
  <w:style w:type="character" w:customStyle="1" w:styleId="external">
    <w:name w:val="external"/>
    <w:basedOn w:val="DefaultParagraphFont"/>
    <w:uiPriority w:val="99"/>
    <w:rsid w:val="00316F8D"/>
    <w:rPr>
      <w:rFonts w:cs="Times New Roman"/>
    </w:rPr>
  </w:style>
  <w:style w:type="character" w:styleId="HTMLAcronym">
    <w:name w:val="HTML Acronym"/>
    <w:basedOn w:val="DefaultParagraphFont"/>
    <w:uiPriority w:val="99"/>
    <w:rsid w:val="00316F8D"/>
    <w:rPr>
      <w:rFonts w:cs="Times New Roman"/>
    </w:rPr>
  </w:style>
  <w:style w:type="paragraph" w:customStyle="1" w:styleId="Appendix1">
    <w:name w:val="Appendix 1"/>
    <w:basedOn w:val="Heading1"/>
    <w:next w:val="Para0"/>
    <w:uiPriority w:val="99"/>
    <w:rsid w:val="00316F8D"/>
    <w:pPr>
      <w:numPr>
        <w:numId w:val="30"/>
      </w:numPr>
      <w:spacing w:before="0"/>
      <w:jc w:val="both"/>
    </w:pPr>
    <w:rPr>
      <w:rFonts w:ascii="Times New Roman" w:hAnsi="Times New Roman" w:cs="Times New Roman"/>
      <w:color w:val="6CB9DC"/>
      <w:lang w:eastAsia="en-US"/>
    </w:rPr>
  </w:style>
  <w:style w:type="paragraph" w:customStyle="1" w:styleId="Appendix2">
    <w:name w:val="Appendix 2"/>
    <w:basedOn w:val="Appendix1"/>
    <w:next w:val="Para0"/>
    <w:uiPriority w:val="99"/>
    <w:rsid w:val="00316F8D"/>
    <w:pPr>
      <w:numPr>
        <w:ilvl w:val="1"/>
      </w:numPr>
      <w:spacing w:before="120" w:after="40"/>
      <w:outlineLvl w:val="1"/>
    </w:pPr>
    <w:rPr>
      <w:sz w:val="22"/>
    </w:rPr>
  </w:style>
  <w:style w:type="paragraph" w:customStyle="1" w:styleId="Appendix3">
    <w:name w:val="Appendix 3"/>
    <w:basedOn w:val="Appendix1"/>
    <w:next w:val="Para0"/>
    <w:uiPriority w:val="99"/>
    <w:rsid w:val="00316F8D"/>
    <w:pPr>
      <w:numPr>
        <w:ilvl w:val="2"/>
      </w:numPr>
      <w:spacing w:before="120" w:after="40"/>
      <w:outlineLvl w:val="2"/>
    </w:pPr>
    <w:rPr>
      <w:sz w:val="22"/>
    </w:rPr>
  </w:style>
  <w:style w:type="paragraph" w:customStyle="1" w:styleId="Head2manual">
    <w:name w:val="Head 2 manual"/>
    <w:basedOn w:val="Normal"/>
    <w:next w:val="Para0"/>
    <w:uiPriority w:val="99"/>
    <w:rsid w:val="00316F8D"/>
    <w:pPr>
      <w:keepNext/>
      <w:spacing w:before="120" w:line="360" w:lineRule="auto"/>
      <w:jc w:val="both"/>
    </w:pPr>
    <w:rPr>
      <w:rFonts w:ascii="Calibri" w:hAnsi="Calibri" w:cs="Times New Roman"/>
      <w:b/>
      <w:color w:val="auto"/>
      <w:sz w:val="24"/>
      <w:lang w:val="en-GB" w:eastAsia="en-US"/>
    </w:rPr>
  </w:style>
  <w:style w:type="paragraph" w:customStyle="1" w:styleId="Para0number">
    <w:name w:val="Para 0 number"/>
    <w:basedOn w:val="Para0"/>
    <w:uiPriority w:val="99"/>
    <w:rsid w:val="00316F8D"/>
    <w:pPr>
      <w:numPr>
        <w:numId w:val="31"/>
      </w:numPr>
      <w:tabs>
        <w:tab w:val="clear" w:pos="397"/>
      </w:tabs>
      <w:spacing w:after="60"/>
      <w:ind w:left="369" w:hanging="369"/>
    </w:pPr>
  </w:style>
  <w:style w:type="character" w:styleId="Strong">
    <w:name w:val="Strong"/>
    <w:basedOn w:val="DefaultParagraphFont"/>
    <w:uiPriority w:val="22"/>
    <w:qFormat/>
    <w:rsid w:val="00316F8D"/>
    <w:rPr>
      <w:rFonts w:cs="Times New Roman"/>
      <w:b/>
      <w:bCs/>
    </w:rPr>
  </w:style>
  <w:style w:type="paragraph" w:customStyle="1" w:styleId="para0bullet0">
    <w:name w:val="para0bullet"/>
    <w:basedOn w:val="Normal"/>
    <w:uiPriority w:val="99"/>
    <w:rsid w:val="00316F8D"/>
    <w:pPr>
      <w:spacing w:before="100" w:beforeAutospacing="1" w:after="100" w:afterAutospacing="1"/>
    </w:pPr>
    <w:rPr>
      <w:rFonts w:ascii="Times New Roman" w:hAnsi="Times New Roman" w:cs="Times New Roman"/>
      <w:color w:val="auto"/>
      <w:sz w:val="24"/>
      <w:szCs w:val="24"/>
    </w:rPr>
  </w:style>
  <w:style w:type="character" w:customStyle="1" w:styleId="PlainTextChar1">
    <w:name w:val="Plain Text Char1"/>
    <w:basedOn w:val="DefaultParagraphFont"/>
    <w:uiPriority w:val="99"/>
    <w:rsid w:val="00316F8D"/>
    <w:rPr>
      <w:rFonts w:ascii="Consolas" w:hAnsi="Consolas"/>
      <w:sz w:val="21"/>
      <w:szCs w:val="21"/>
      <w:lang w:eastAsia="en-US"/>
    </w:rPr>
  </w:style>
  <w:style w:type="paragraph" w:customStyle="1" w:styleId="StyleStylePara12Arial11ptAfter0pt10ptAuto1">
    <w:name w:val="Style Style Para 12 + Arial 11 pt After:  0 pt + 10 pt Auto1"/>
    <w:basedOn w:val="Normal"/>
    <w:uiPriority w:val="99"/>
    <w:rsid w:val="00316F8D"/>
    <w:pPr>
      <w:tabs>
        <w:tab w:val="num" w:pos="284"/>
      </w:tabs>
      <w:spacing w:after="0"/>
      <w:ind w:left="284" w:hanging="284"/>
    </w:pPr>
    <w:rPr>
      <w:rFonts w:ascii="Times New Roman" w:hAnsi="Times New Roman" w:cs="Times New Roman"/>
      <w:color w:val="auto"/>
      <w:sz w:val="24"/>
      <w:lang w:eastAsia="en-US"/>
    </w:rPr>
  </w:style>
  <w:style w:type="paragraph" w:customStyle="1" w:styleId="Default1">
    <w:name w:val="Default1"/>
    <w:rsid w:val="00316F8D"/>
    <w:pPr>
      <w:autoSpaceDE w:val="0"/>
      <w:autoSpaceDN w:val="0"/>
      <w:adjustRightInd w:val="0"/>
    </w:pPr>
    <w:rPr>
      <w:rFonts w:ascii="Times New Roman" w:hAnsi="Times New Roman"/>
      <w:color w:val="000000"/>
      <w:sz w:val="24"/>
      <w:szCs w:val="24"/>
    </w:rPr>
  </w:style>
  <w:style w:type="character" w:styleId="PlaceholderText">
    <w:name w:val="Placeholder Text"/>
    <w:basedOn w:val="DefaultParagraphFont"/>
    <w:uiPriority w:val="99"/>
    <w:semiHidden/>
    <w:rsid w:val="00316F8D"/>
    <w:rPr>
      <w:rFonts w:cs="Times New Roman"/>
      <w:color w:val="808080"/>
    </w:rPr>
  </w:style>
  <w:style w:type="paragraph" w:customStyle="1" w:styleId="Bullet">
    <w:name w:val="Bullet"/>
    <w:basedOn w:val="Normal"/>
    <w:uiPriority w:val="99"/>
    <w:rsid w:val="00316F8D"/>
    <w:pPr>
      <w:numPr>
        <w:numId w:val="32"/>
      </w:numPr>
      <w:spacing w:after="240"/>
    </w:pPr>
    <w:rPr>
      <w:rFonts w:ascii="Times New Roman" w:hAnsi="Times New Roman" w:cs="Times New Roman"/>
      <w:color w:val="auto"/>
      <w:sz w:val="24"/>
      <w:szCs w:val="24"/>
      <w:lang w:eastAsia="en-US"/>
    </w:rPr>
  </w:style>
  <w:style w:type="paragraph" w:customStyle="1" w:styleId="Dash">
    <w:name w:val="Dash"/>
    <w:basedOn w:val="Normal"/>
    <w:uiPriority w:val="99"/>
    <w:rsid w:val="00316F8D"/>
    <w:pPr>
      <w:numPr>
        <w:ilvl w:val="1"/>
        <w:numId w:val="32"/>
      </w:numPr>
      <w:spacing w:after="240"/>
    </w:pPr>
    <w:rPr>
      <w:rFonts w:ascii="Times New Roman" w:hAnsi="Times New Roman" w:cs="Times New Roman"/>
      <w:color w:val="auto"/>
      <w:sz w:val="24"/>
      <w:szCs w:val="24"/>
      <w:lang w:eastAsia="en-US"/>
    </w:rPr>
  </w:style>
  <w:style w:type="paragraph" w:customStyle="1" w:styleId="DoubleDot">
    <w:name w:val="Double Dot"/>
    <w:basedOn w:val="Normal"/>
    <w:uiPriority w:val="99"/>
    <w:rsid w:val="00316F8D"/>
    <w:pPr>
      <w:numPr>
        <w:ilvl w:val="2"/>
        <w:numId w:val="32"/>
      </w:numPr>
      <w:spacing w:after="240"/>
    </w:pPr>
    <w:rPr>
      <w:rFonts w:ascii="Times New Roman" w:hAnsi="Times New Roman" w:cs="Times New Roman"/>
      <w:color w:val="auto"/>
      <w:sz w:val="24"/>
      <w:szCs w:val="24"/>
      <w:lang w:eastAsia="en-US"/>
    </w:rPr>
  </w:style>
  <w:style w:type="character" w:customStyle="1" w:styleId="BodyTextChar1">
    <w:name w:val="Body Text Char1"/>
    <w:basedOn w:val="DefaultParagraphFont"/>
    <w:rsid w:val="00316F8D"/>
    <w:rPr>
      <w:sz w:val="22"/>
      <w:szCs w:val="22"/>
    </w:rPr>
  </w:style>
  <w:style w:type="table" w:customStyle="1" w:styleId="TableGrid1">
    <w:name w:val="Table Grid1"/>
    <w:basedOn w:val="TableNormal"/>
    <w:uiPriority w:val="39"/>
    <w:rsid w:val="00316F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1">
    <w:name w:val="Para 121"/>
    <w:basedOn w:val="Para0"/>
    <w:link w:val="Para12Char"/>
    <w:rsid w:val="00316F8D"/>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1"/>
    <w:rsid w:val="00316F8D"/>
    <w:rPr>
      <w:rFonts w:ascii="Times New Roman" w:hAnsi="Times New Roman"/>
      <w:color w:val="000000"/>
      <w:sz w:val="24"/>
      <w:lang w:eastAsia="en-US"/>
    </w:rPr>
  </w:style>
  <w:style w:type="paragraph" w:styleId="EndnoteText">
    <w:name w:val="endnote text"/>
    <w:basedOn w:val="Normal"/>
    <w:link w:val="EndnoteTextChar"/>
    <w:uiPriority w:val="99"/>
    <w:semiHidden/>
    <w:unhideWhenUsed/>
    <w:rsid w:val="00316F8D"/>
    <w:pPr>
      <w:spacing w:after="0"/>
      <w:jc w:val="both"/>
    </w:pPr>
    <w:rPr>
      <w:rFonts w:ascii="Calibri" w:hAnsi="Calibri" w:cs="Times New Roman"/>
      <w:color w:val="auto"/>
      <w:sz w:val="20"/>
    </w:rPr>
  </w:style>
  <w:style w:type="character" w:customStyle="1" w:styleId="EndnoteTextChar">
    <w:name w:val="Endnote Text Char"/>
    <w:basedOn w:val="DefaultParagraphFont"/>
    <w:link w:val="EndnoteText"/>
    <w:uiPriority w:val="99"/>
    <w:semiHidden/>
    <w:rsid w:val="00316F8D"/>
    <w:rPr>
      <w:rFonts w:ascii="Calibri" w:hAnsi="Calibri"/>
    </w:rPr>
  </w:style>
  <w:style w:type="character" w:customStyle="1" w:styleId="EndnoteTextChar1">
    <w:name w:val="Endnote Text Char1"/>
    <w:basedOn w:val="DefaultParagraphFont"/>
    <w:uiPriority w:val="99"/>
    <w:semiHidden/>
    <w:rsid w:val="00316F8D"/>
    <w:rPr>
      <w:rFonts w:ascii="Calibri" w:hAnsi="Calibri"/>
    </w:rPr>
  </w:style>
  <w:style w:type="character" w:styleId="EndnoteReference">
    <w:name w:val="endnote reference"/>
    <w:basedOn w:val="DefaultParagraphFont"/>
    <w:uiPriority w:val="99"/>
    <w:semiHidden/>
    <w:unhideWhenUsed/>
    <w:rsid w:val="00316F8D"/>
    <w:rPr>
      <w:vertAlign w:val="superscript"/>
    </w:rPr>
  </w:style>
  <w:style w:type="paragraph" w:customStyle="1" w:styleId="style2">
    <w:name w:val="style2"/>
    <w:basedOn w:val="Normal"/>
    <w:rsid w:val="00316F8D"/>
    <w:pPr>
      <w:spacing w:before="100" w:beforeAutospacing="1" w:after="100" w:afterAutospacing="1"/>
    </w:pPr>
    <w:rPr>
      <w:rFonts w:ascii="Times New Roman" w:eastAsia="Calibri" w:hAnsi="Times New Roman" w:cs="Times New Roman"/>
      <w:color w:val="auto"/>
      <w:sz w:val="24"/>
      <w:szCs w:val="24"/>
    </w:rPr>
  </w:style>
  <w:style w:type="paragraph" w:styleId="TableofFigures">
    <w:name w:val="table of figures"/>
    <w:aliases w:val="List of Tables"/>
    <w:basedOn w:val="Normal"/>
    <w:next w:val="Normal"/>
    <w:link w:val="TableofFiguresChar"/>
    <w:uiPriority w:val="99"/>
    <w:unhideWhenUsed/>
    <w:qFormat/>
    <w:rsid w:val="00316F8D"/>
    <w:pPr>
      <w:spacing w:after="0"/>
      <w:jc w:val="both"/>
    </w:pPr>
    <w:rPr>
      <w:rFonts w:ascii="Calibri" w:hAnsi="Calibri" w:cs="Times New Roman"/>
      <w:color w:val="auto"/>
      <w:sz w:val="20"/>
    </w:rPr>
  </w:style>
  <w:style w:type="character" w:customStyle="1" w:styleId="TableofFiguresChar">
    <w:name w:val="Table of Figures Char"/>
    <w:aliases w:val="List of Tables Char"/>
    <w:basedOn w:val="DefaultParagraphFont"/>
    <w:link w:val="TableofFigures"/>
    <w:uiPriority w:val="99"/>
    <w:rsid w:val="00316F8D"/>
    <w:rPr>
      <w:rFonts w:ascii="Calibri" w:hAnsi="Calibri"/>
    </w:rPr>
  </w:style>
  <w:style w:type="paragraph" w:customStyle="1" w:styleId="Tableheader">
    <w:name w:val="Table header"/>
    <w:basedOn w:val="Normal"/>
    <w:rsid w:val="00316F8D"/>
    <w:pPr>
      <w:suppressAutoHyphens/>
      <w:spacing w:after="0"/>
    </w:pPr>
    <w:rPr>
      <w:rFonts w:ascii="Arial" w:hAnsi="Arial" w:cs="Myriad Pro Light"/>
      <w:b/>
      <w:color w:val="auto"/>
      <w:sz w:val="20"/>
    </w:rPr>
  </w:style>
  <w:style w:type="character" w:customStyle="1" w:styleId="ListParagraphChar1">
    <w:name w:val="List Paragraph Char1"/>
    <w:aliases w:val="Bullet 1 Char1,Bullet list Char1,table text Char1,Recommendation Char1,1 heading Char1,DDM Gen Text Char1,List Paragraph1 Char1,List Paragraph11 Char1"/>
    <w:uiPriority w:val="34"/>
    <w:locked/>
    <w:rsid w:val="00316F8D"/>
    <w:rPr>
      <w:rFonts w:asciiTheme="minorHAnsi" w:hAnsiTheme="minorHAnsi" w:cs="Century Gothic"/>
      <w:color w:val="000000"/>
      <w:sz w:val="22"/>
    </w:rPr>
  </w:style>
  <w:style w:type="table" w:customStyle="1" w:styleId="LightShading-Accent11">
    <w:name w:val="Light Shading - Accent 11"/>
    <w:basedOn w:val="TableNormal"/>
    <w:uiPriority w:val="60"/>
    <w:rsid w:val="00316F8D"/>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316F8D"/>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316F8D"/>
    <w:pPr>
      <w:tabs>
        <w:tab w:val="left" w:pos="851"/>
      </w:tabs>
      <w:spacing w:before="120" w:line="360" w:lineRule="auto"/>
      <w:jc w:val="both"/>
    </w:pPr>
    <w:rPr>
      <w:rFonts w:ascii="Century Gothic" w:hAnsi="Century Gothic" w:cs="Angsana New"/>
      <w:color w:val="auto"/>
      <w:szCs w:val="22"/>
      <w:lang w:eastAsia="zh-CN" w:bidi="th-TH"/>
    </w:rPr>
  </w:style>
  <w:style w:type="character" w:customStyle="1" w:styleId="A3">
    <w:name w:val="A3"/>
    <w:uiPriority w:val="99"/>
    <w:rsid w:val="00316F8D"/>
    <w:rPr>
      <w:rFonts w:ascii="AvantGarde" w:hAnsi="AvantGarde" w:cs="AvantGarde" w:hint="default"/>
      <w:color w:val="000000"/>
      <w:sz w:val="14"/>
      <w:szCs w:val="14"/>
    </w:rPr>
  </w:style>
  <w:style w:type="paragraph" w:customStyle="1" w:styleId="text">
    <w:name w:val="text"/>
    <w:basedOn w:val="Normal"/>
    <w:rsid w:val="00316F8D"/>
    <w:rPr>
      <w:rFonts w:ascii="Arial" w:eastAsiaTheme="minorHAnsi" w:hAnsi="Arial" w:cs="Arial"/>
      <w:color w:val="auto"/>
      <w:szCs w:val="22"/>
    </w:rPr>
  </w:style>
  <w:style w:type="paragraph" w:customStyle="1" w:styleId="tableheader0">
    <w:name w:val="tableheader"/>
    <w:basedOn w:val="Normal"/>
    <w:rsid w:val="00316F8D"/>
    <w:pPr>
      <w:spacing w:after="0"/>
    </w:pPr>
    <w:rPr>
      <w:rFonts w:ascii="Arial" w:eastAsiaTheme="minorHAnsi" w:hAnsi="Arial" w:cs="Arial"/>
      <w:b/>
      <w:bCs/>
      <w:color w:val="auto"/>
      <w:sz w:val="20"/>
    </w:rPr>
  </w:style>
  <w:style w:type="paragraph" w:customStyle="1" w:styleId="tabletext0">
    <w:name w:val="tabletext"/>
    <w:basedOn w:val="Normal"/>
    <w:rsid w:val="00316F8D"/>
    <w:pPr>
      <w:spacing w:before="60" w:after="60"/>
    </w:pPr>
    <w:rPr>
      <w:rFonts w:ascii="Arial" w:eastAsiaTheme="minorHAnsi" w:hAnsi="Arial" w:cs="Arial"/>
      <w:color w:val="auto"/>
      <w:sz w:val="18"/>
      <w:szCs w:val="18"/>
    </w:rPr>
  </w:style>
  <w:style w:type="paragraph" w:styleId="NoSpacing">
    <w:name w:val="No Spacing"/>
    <w:link w:val="NoSpacingChar"/>
    <w:uiPriority w:val="1"/>
    <w:qFormat/>
    <w:rsid w:val="00316F8D"/>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316F8D"/>
  </w:style>
  <w:style w:type="numbering" w:customStyle="1" w:styleId="KeyPoints1">
    <w:name w:val="Key Points1"/>
    <w:basedOn w:val="NoList"/>
    <w:uiPriority w:val="99"/>
    <w:rsid w:val="00316F8D"/>
  </w:style>
  <w:style w:type="numbering" w:customStyle="1" w:styleId="BulletList11">
    <w:name w:val="Bullet List11"/>
    <w:uiPriority w:val="99"/>
    <w:rsid w:val="00316F8D"/>
  </w:style>
  <w:style w:type="numbering" w:customStyle="1" w:styleId="Attach11">
    <w:name w:val="Attach11"/>
    <w:basedOn w:val="NoList"/>
    <w:uiPriority w:val="99"/>
    <w:rsid w:val="00316F8D"/>
  </w:style>
  <w:style w:type="table" w:customStyle="1" w:styleId="TableGrid2">
    <w:name w:val="Table Grid2"/>
    <w:basedOn w:val="TableNormal"/>
    <w:next w:val="TableGrid"/>
    <w:uiPriority w:val="59"/>
    <w:rsid w:val="00316F8D"/>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11">
    <w:name w:val="No List11"/>
    <w:next w:val="NoList"/>
    <w:uiPriority w:val="99"/>
    <w:semiHidden/>
    <w:unhideWhenUsed/>
    <w:rsid w:val="00316F8D"/>
  </w:style>
  <w:style w:type="numbering" w:customStyle="1" w:styleId="BulletList111">
    <w:name w:val="Bullet List111"/>
    <w:uiPriority w:val="99"/>
    <w:rsid w:val="00316F8D"/>
    <w:pPr>
      <w:numPr>
        <w:numId w:val="33"/>
      </w:numPr>
    </w:pPr>
  </w:style>
  <w:style w:type="numbering" w:customStyle="1" w:styleId="KeyPoints11">
    <w:name w:val="Key Points11"/>
    <w:basedOn w:val="NoList"/>
    <w:uiPriority w:val="99"/>
    <w:rsid w:val="00316F8D"/>
    <w:pPr>
      <w:numPr>
        <w:numId w:val="34"/>
      </w:numPr>
    </w:pPr>
  </w:style>
  <w:style w:type="numbering" w:customStyle="1" w:styleId="Attach111">
    <w:name w:val="Attach111"/>
    <w:basedOn w:val="NoList"/>
    <w:uiPriority w:val="99"/>
    <w:rsid w:val="00316F8D"/>
    <w:pPr>
      <w:numPr>
        <w:numId w:val="35"/>
      </w:numPr>
    </w:pPr>
  </w:style>
  <w:style w:type="table" w:customStyle="1" w:styleId="TableGrid21">
    <w:name w:val="Table Grid21"/>
    <w:basedOn w:val="TableNormal"/>
    <w:next w:val="TableGrid"/>
    <w:uiPriority w:val="59"/>
    <w:rsid w:val="00316F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316F8D"/>
    <w:pPr>
      <w:numPr>
        <w:numId w:val="36"/>
      </w:numPr>
      <w:spacing w:before="240" w:after="240"/>
    </w:pPr>
    <w:rPr>
      <w:rFonts w:ascii="Arial" w:eastAsiaTheme="minorHAnsi" w:hAnsi="Arial" w:cs="Arial"/>
      <w:b/>
      <w:bCs/>
      <w:color w:val="auto"/>
      <w:sz w:val="32"/>
      <w:szCs w:val="32"/>
    </w:rPr>
  </w:style>
  <w:style w:type="paragraph" w:customStyle="1" w:styleId="LegalClauseLevel2">
    <w:name w:val="Legal Clause Level 2"/>
    <w:basedOn w:val="Normal"/>
    <w:rsid w:val="00316F8D"/>
    <w:pPr>
      <w:keepNext/>
      <w:numPr>
        <w:ilvl w:val="1"/>
        <w:numId w:val="36"/>
      </w:numPr>
      <w:spacing w:before="60" w:after="60" w:line="280" w:lineRule="exact"/>
    </w:pPr>
    <w:rPr>
      <w:rFonts w:ascii="Arial" w:eastAsiaTheme="minorHAnsi" w:hAnsi="Arial" w:cs="Arial"/>
      <w:b/>
      <w:bCs/>
      <w:color w:val="auto"/>
      <w:sz w:val="24"/>
      <w:szCs w:val="24"/>
    </w:rPr>
  </w:style>
  <w:style w:type="character" w:customStyle="1" w:styleId="fontweightbold1">
    <w:name w:val="fontweightbold1"/>
    <w:basedOn w:val="DefaultParagraphFont"/>
    <w:rsid w:val="00316F8D"/>
    <w:rPr>
      <w:b/>
      <w:bCs/>
    </w:rPr>
  </w:style>
  <w:style w:type="paragraph" w:customStyle="1" w:styleId="TableH1">
    <w:name w:val="Table H1"/>
    <w:basedOn w:val="Normal"/>
    <w:link w:val="TableH1Char"/>
    <w:qFormat/>
    <w:rsid w:val="00316F8D"/>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316F8D"/>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316F8D"/>
    <w:rPr>
      <w:rFonts w:eastAsiaTheme="minorHAnsi"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316F8D"/>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316F8D"/>
    <w:pPr>
      <w:widowControl w:val="0"/>
      <w:spacing w:after="0"/>
    </w:pPr>
    <w:rPr>
      <w:rFonts w:eastAsiaTheme="minorHAnsi" w:cstheme="minorBidi"/>
      <w:color w:val="auto"/>
      <w:szCs w:val="22"/>
      <w:lang w:val="en-US" w:eastAsia="en-US"/>
    </w:rPr>
  </w:style>
  <w:style w:type="paragraph" w:customStyle="1" w:styleId="Reversetitlepage">
    <w:name w:val="Reverse title page"/>
    <w:basedOn w:val="Normal"/>
    <w:rsid w:val="00316F8D"/>
    <w:pPr>
      <w:tabs>
        <w:tab w:val="left" w:pos="340"/>
      </w:tabs>
      <w:spacing w:before="60" w:line="260" w:lineRule="atLeast"/>
    </w:pPr>
    <w:rPr>
      <w:rFonts w:ascii="Arial" w:hAnsi="Arial" w:cs="Times New Roman"/>
      <w:color w:val="auto"/>
      <w:sz w:val="18"/>
      <w:lang w:eastAsia="en-US"/>
    </w:rPr>
  </w:style>
  <w:style w:type="character" w:customStyle="1" w:styleId="UnresolvedMention2">
    <w:name w:val="Unresolved Mention2"/>
    <w:basedOn w:val="DefaultParagraphFont"/>
    <w:uiPriority w:val="99"/>
    <w:semiHidden/>
    <w:unhideWhenUsed/>
    <w:rsid w:val="009E5B5A"/>
    <w:rPr>
      <w:color w:val="605E5C"/>
      <w:shd w:val="clear" w:color="auto" w:fill="E1DFDD"/>
    </w:rPr>
  </w:style>
  <w:style w:type="character" w:customStyle="1" w:styleId="A2">
    <w:name w:val="A2"/>
    <w:uiPriority w:val="99"/>
    <w:rsid w:val="00FA48E5"/>
    <w:rPr>
      <w:rFonts w:cs="FIFMV M+ Gotham"/>
      <w:color w:val="000000"/>
      <w:sz w:val="16"/>
      <w:szCs w:val="16"/>
    </w:rPr>
  </w:style>
  <w:style w:type="character" w:customStyle="1" w:styleId="UnresolvedMention3">
    <w:name w:val="Unresolved Mention3"/>
    <w:basedOn w:val="DefaultParagraphFont"/>
    <w:uiPriority w:val="99"/>
    <w:semiHidden/>
    <w:unhideWhenUsed/>
    <w:rsid w:val="000D0249"/>
    <w:rPr>
      <w:color w:val="605E5C"/>
      <w:shd w:val="clear" w:color="auto" w:fill="E1DFDD"/>
    </w:rPr>
  </w:style>
  <w:style w:type="paragraph" w:customStyle="1" w:styleId="DotStyle1">
    <w:name w:val="Dot Style1"/>
    <w:basedOn w:val="Normal"/>
    <w:next w:val="Normal"/>
    <w:link w:val="DotStyle1Char"/>
    <w:qFormat/>
    <w:rsid w:val="00F53A6B"/>
    <w:pPr>
      <w:numPr>
        <w:numId w:val="66"/>
      </w:numPr>
    </w:pPr>
    <w:rPr>
      <w:lang w:val="en-GB"/>
    </w:rPr>
  </w:style>
  <w:style w:type="character" w:customStyle="1" w:styleId="DotStyle1Char">
    <w:name w:val="Dot Style1 Char"/>
    <w:basedOn w:val="DefaultParagraphFont"/>
    <w:link w:val="DotStyle1"/>
    <w:rsid w:val="00F53A6B"/>
    <w:rPr>
      <w:rFonts w:asciiTheme="minorHAnsi" w:hAnsiTheme="minorHAnsi" w:cs="Century Gothic"/>
      <w:color w:val="000000"/>
      <w:sz w:val="22"/>
      <w:lang w:val="en-GB"/>
    </w:rPr>
  </w:style>
  <w:style w:type="paragraph" w:customStyle="1" w:styleId="DotStyle2">
    <w:name w:val="Dot Style2"/>
    <w:basedOn w:val="DotStyle1"/>
    <w:next w:val="Normal"/>
    <w:link w:val="DotStyle2Char"/>
    <w:qFormat/>
    <w:rsid w:val="00F53A6B"/>
    <w:pPr>
      <w:numPr>
        <w:numId w:val="67"/>
      </w:numPr>
      <w:ind w:right="-1"/>
    </w:pPr>
  </w:style>
  <w:style w:type="character" w:customStyle="1" w:styleId="DotStyle2Char">
    <w:name w:val="Dot Style2 Char"/>
    <w:basedOn w:val="DotStyle1Char"/>
    <w:link w:val="DotStyle2"/>
    <w:rsid w:val="00F53A6B"/>
    <w:rPr>
      <w:rFonts w:asciiTheme="minorHAnsi" w:hAnsiTheme="minorHAnsi" w:cs="Century Gothic"/>
      <w:color w:val="000000"/>
      <w:sz w:val="22"/>
      <w:lang w:val="en-GB"/>
    </w:rPr>
  </w:style>
  <w:style w:type="character" w:customStyle="1" w:styleId="UnresolvedMention4">
    <w:name w:val="Unresolved Mention4"/>
    <w:basedOn w:val="DefaultParagraphFont"/>
    <w:uiPriority w:val="99"/>
    <w:semiHidden/>
    <w:unhideWhenUsed/>
    <w:rsid w:val="006706CE"/>
    <w:rPr>
      <w:color w:val="605E5C"/>
      <w:shd w:val="clear" w:color="auto" w:fill="E1DFDD"/>
    </w:rPr>
  </w:style>
  <w:style w:type="character" w:customStyle="1" w:styleId="UnresolvedMention5">
    <w:name w:val="Unresolved Mention5"/>
    <w:basedOn w:val="DefaultParagraphFont"/>
    <w:uiPriority w:val="99"/>
    <w:semiHidden/>
    <w:unhideWhenUsed/>
    <w:rsid w:val="00F60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320740">
      <w:bodyDiv w:val="1"/>
      <w:marLeft w:val="0"/>
      <w:marRight w:val="0"/>
      <w:marTop w:val="0"/>
      <w:marBottom w:val="0"/>
      <w:divBdr>
        <w:top w:val="none" w:sz="0" w:space="0" w:color="auto"/>
        <w:left w:val="none" w:sz="0" w:space="0" w:color="auto"/>
        <w:bottom w:val="none" w:sz="0" w:space="0" w:color="auto"/>
        <w:right w:val="none" w:sz="0" w:space="0" w:color="auto"/>
      </w:divBdr>
      <w:divsChild>
        <w:div w:id="1557739064">
          <w:marLeft w:val="0"/>
          <w:marRight w:val="0"/>
          <w:marTop w:val="0"/>
          <w:marBottom w:val="0"/>
          <w:divBdr>
            <w:top w:val="none" w:sz="0" w:space="0" w:color="auto"/>
            <w:left w:val="none" w:sz="0" w:space="0" w:color="auto"/>
            <w:bottom w:val="none" w:sz="0" w:space="0" w:color="auto"/>
            <w:right w:val="none" w:sz="0" w:space="0" w:color="auto"/>
          </w:divBdr>
          <w:divsChild>
            <w:div w:id="103158738">
              <w:marLeft w:val="0"/>
              <w:marRight w:val="0"/>
              <w:marTop w:val="0"/>
              <w:marBottom w:val="0"/>
              <w:divBdr>
                <w:top w:val="none" w:sz="0" w:space="0" w:color="auto"/>
                <w:left w:val="none" w:sz="0" w:space="0" w:color="auto"/>
                <w:bottom w:val="none" w:sz="0" w:space="0" w:color="auto"/>
                <w:right w:val="none" w:sz="0" w:space="0" w:color="auto"/>
              </w:divBdr>
              <w:divsChild>
                <w:div w:id="1802730131">
                  <w:marLeft w:val="0"/>
                  <w:marRight w:val="0"/>
                  <w:marTop w:val="0"/>
                  <w:marBottom w:val="0"/>
                  <w:divBdr>
                    <w:top w:val="none" w:sz="0" w:space="0" w:color="auto"/>
                    <w:left w:val="none" w:sz="0" w:space="0" w:color="auto"/>
                    <w:bottom w:val="none" w:sz="0" w:space="0" w:color="auto"/>
                    <w:right w:val="none" w:sz="0" w:space="0" w:color="auto"/>
                  </w:divBdr>
                  <w:divsChild>
                    <w:div w:id="2100102874">
                      <w:marLeft w:val="150"/>
                      <w:marRight w:val="150"/>
                      <w:marTop w:val="0"/>
                      <w:marBottom w:val="0"/>
                      <w:divBdr>
                        <w:top w:val="none" w:sz="0" w:space="0" w:color="auto"/>
                        <w:left w:val="none" w:sz="0" w:space="0" w:color="auto"/>
                        <w:bottom w:val="none" w:sz="0" w:space="0" w:color="auto"/>
                        <w:right w:val="none" w:sz="0" w:space="0" w:color="auto"/>
                      </w:divBdr>
                      <w:divsChild>
                        <w:div w:id="657656856">
                          <w:marLeft w:val="0"/>
                          <w:marRight w:val="0"/>
                          <w:marTop w:val="0"/>
                          <w:marBottom w:val="0"/>
                          <w:divBdr>
                            <w:top w:val="none" w:sz="0" w:space="0" w:color="auto"/>
                            <w:left w:val="none" w:sz="0" w:space="0" w:color="auto"/>
                            <w:bottom w:val="none" w:sz="0" w:space="0" w:color="auto"/>
                            <w:right w:val="none" w:sz="0" w:space="0" w:color="auto"/>
                          </w:divBdr>
                          <w:divsChild>
                            <w:div w:id="1007170598">
                              <w:marLeft w:val="0"/>
                              <w:marRight w:val="0"/>
                              <w:marTop w:val="0"/>
                              <w:marBottom w:val="240"/>
                              <w:divBdr>
                                <w:top w:val="none" w:sz="0" w:space="0" w:color="auto"/>
                                <w:left w:val="none" w:sz="0" w:space="0" w:color="auto"/>
                                <w:bottom w:val="none" w:sz="0" w:space="0" w:color="auto"/>
                                <w:right w:val="none" w:sz="0" w:space="0" w:color="auto"/>
                              </w:divBdr>
                              <w:divsChild>
                                <w:div w:id="962270491">
                                  <w:marLeft w:val="0"/>
                                  <w:marRight w:val="0"/>
                                  <w:marTop w:val="0"/>
                                  <w:marBottom w:val="0"/>
                                  <w:divBdr>
                                    <w:top w:val="none" w:sz="0" w:space="0" w:color="auto"/>
                                    <w:left w:val="none" w:sz="0" w:space="0" w:color="auto"/>
                                    <w:bottom w:val="none" w:sz="0" w:space="0" w:color="auto"/>
                                    <w:right w:val="none" w:sz="0" w:space="0" w:color="auto"/>
                                  </w:divBdr>
                                  <w:divsChild>
                                    <w:div w:id="429667430">
                                      <w:marLeft w:val="0"/>
                                      <w:marRight w:val="0"/>
                                      <w:marTop w:val="0"/>
                                      <w:marBottom w:val="0"/>
                                      <w:divBdr>
                                        <w:top w:val="none" w:sz="0" w:space="0" w:color="auto"/>
                                        <w:left w:val="none" w:sz="0" w:space="0" w:color="auto"/>
                                        <w:bottom w:val="none" w:sz="0" w:space="0" w:color="auto"/>
                                        <w:right w:val="none" w:sz="0" w:space="0" w:color="auto"/>
                                      </w:divBdr>
                                      <w:divsChild>
                                        <w:div w:id="2121606070">
                                          <w:marLeft w:val="0"/>
                                          <w:marRight w:val="0"/>
                                          <w:marTop w:val="0"/>
                                          <w:marBottom w:val="0"/>
                                          <w:divBdr>
                                            <w:top w:val="none" w:sz="0" w:space="0" w:color="auto"/>
                                            <w:left w:val="none" w:sz="0" w:space="0" w:color="auto"/>
                                            <w:bottom w:val="none" w:sz="0" w:space="0" w:color="auto"/>
                                            <w:right w:val="none" w:sz="0" w:space="0" w:color="auto"/>
                                          </w:divBdr>
                                          <w:divsChild>
                                            <w:div w:id="1245067248">
                                              <w:marLeft w:val="0"/>
                                              <w:marRight w:val="0"/>
                                              <w:marTop w:val="0"/>
                                              <w:marBottom w:val="0"/>
                                              <w:divBdr>
                                                <w:top w:val="none" w:sz="0" w:space="0" w:color="auto"/>
                                                <w:left w:val="none" w:sz="0" w:space="0" w:color="auto"/>
                                                <w:bottom w:val="none" w:sz="0" w:space="0" w:color="auto"/>
                                                <w:right w:val="none" w:sz="0" w:space="0" w:color="auto"/>
                                              </w:divBdr>
                                              <w:divsChild>
                                                <w:div w:id="514223220">
                                                  <w:marLeft w:val="0"/>
                                                  <w:marRight w:val="0"/>
                                                  <w:marTop w:val="0"/>
                                                  <w:marBottom w:val="0"/>
                                                  <w:divBdr>
                                                    <w:top w:val="none" w:sz="0" w:space="0" w:color="auto"/>
                                                    <w:left w:val="none" w:sz="0" w:space="0" w:color="auto"/>
                                                    <w:bottom w:val="none" w:sz="0" w:space="0" w:color="auto"/>
                                                    <w:right w:val="none" w:sz="0" w:space="0" w:color="auto"/>
                                                  </w:divBdr>
                                                  <w:divsChild>
                                                    <w:div w:id="9331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300352">
      <w:bodyDiv w:val="1"/>
      <w:marLeft w:val="0"/>
      <w:marRight w:val="0"/>
      <w:marTop w:val="0"/>
      <w:marBottom w:val="0"/>
      <w:divBdr>
        <w:top w:val="none" w:sz="0" w:space="0" w:color="auto"/>
        <w:left w:val="none" w:sz="0" w:space="0" w:color="auto"/>
        <w:bottom w:val="none" w:sz="0" w:space="0" w:color="auto"/>
        <w:right w:val="none" w:sz="0" w:space="0" w:color="auto"/>
      </w:divBdr>
    </w:div>
    <w:div w:id="747968924">
      <w:bodyDiv w:val="1"/>
      <w:marLeft w:val="0"/>
      <w:marRight w:val="0"/>
      <w:marTop w:val="0"/>
      <w:marBottom w:val="0"/>
      <w:divBdr>
        <w:top w:val="none" w:sz="0" w:space="0" w:color="auto"/>
        <w:left w:val="none" w:sz="0" w:space="0" w:color="auto"/>
        <w:bottom w:val="none" w:sz="0" w:space="0" w:color="auto"/>
        <w:right w:val="none" w:sz="0" w:space="0" w:color="auto"/>
      </w:divBdr>
    </w:div>
    <w:div w:id="770323594">
      <w:bodyDiv w:val="1"/>
      <w:marLeft w:val="0"/>
      <w:marRight w:val="0"/>
      <w:marTop w:val="0"/>
      <w:marBottom w:val="0"/>
      <w:divBdr>
        <w:top w:val="none" w:sz="0" w:space="0" w:color="auto"/>
        <w:left w:val="none" w:sz="0" w:space="0" w:color="auto"/>
        <w:bottom w:val="none" w:sz="0" w:space="0" w:color="auto"/>
        <w:right w:val="none" w:sz="0" w:space="0" w:color="auto"/>
      </w:divBdr>
    </w:div>
    <w:div w:id="794564502">
      <w:bodyDiv w:val="1"/>
      <w:marLeft w:val="0"/>
      <w:marRight w:val="0"/>
      <w:marTop w:val="0"/>
      <w:marBottom w:val="0"/>
      <w:divBdr>
        <w:top w:val="none" w:sz="0" w:space="0" w:color="auto"/>
        <w:left w:val="none" w:sz="0" w:space="0" w:color="auto"/>
        <w:bottom w:val="none" w:sz="0" w:space="0" w:color="auto"/>
        <w:right w:val="none" w:sz="0" w:space="0" w:color="auto"/>
      </w:divBdr>
      <w:divsChild>
        <w:div w:id="826896903">
          <w:marLeft w:val="0"/>
          <w:marRight w:val="0"/>
          <w:marTop w:val="0"/>
          <w:marBottom w:val="0"/>
          <w:divBdr>
            <w:top w:val="none" w:sz="0" w:space="0" w:color="auto"/>
            <w:left w:val="none" w:sz="0" w:space="0" w:color="auto"/>
            <w:bottom w:val="none" w:sz="0" w:space="0" w:color="auto"/>
            <w:right w:val="none" w:sz="0" w:space="0" w:color="auto"/>
          </w:divBdr>
          <w:divsChild>
            <w:div w:id="1945913704">
              <w:marLeft w:val="0"/>
              <w:marRight w:val="0"/>
              <w:marTop w:val="0"/>
              <w:marBottom w:val="0"/>
              <w:divBdr>
                <w:top w:val="none" w:sz="0" w:space="0" w:color="auto"/>
                <w:left w:val="none" w:sz="0" w:space="0" w:color="auto"/>
                <w:bottom w:val="none" w:sz="0" w:space="0" w:color="auto"/>
                <w:right w:val="none" w:sz="0" w:space="0" w:color="auto"/>
              </w:divBdr>
              <w:divsChild>
                <w:div w:id="1208418550">
                  <w:marLeft w:val="0"/>
                  <w:marRight w:val="0"/>
                  <w:marTop w:val="0"/>
                  <w:marBottom w:val="0"/>
                  <w:divBdr>
                    <w:top w:val="none" w:sz="0" w:space="0" w:color="auto"/>
                    <w:left w:val="none" w:sz="0" w:space="0" w:color="auto"/>
                    <w:bottom w:val="none" w:sz="0" w:space="0" w:color="auto"/>
                    <w:right w:val="none" w:sz="0" w:space="0" w:color="auto"/>
                  </w:divBdr>
                  <w:divsChild>
                    <w:div w:id="815996992">
                      <w:marLeft w:val="150"/>
                      <w:marRight w:val="150"/>
                      <w:marTop w:val="0"/>
                      <w:marBottom w:val="0"/>
                      <w:divBdr>
                        <w:top w:val="none" w:sz="0" w:space="0" w:color="auto"/>
                        <w:left w:val="none" w:sz="0" w:space="0" w:color="auto"/>
                        <w:bottom w:val="none" w:sz="0" w:space="0" w:color="auto"/>
                        <w:right w:val="none" w:sz="0" w:space="0" w:color="auto"/>
                      </w:divBdr>
                      <w:divsChild>
                        <w:div w:id="54816543">
                          <w:marLeft w:val="0"/>
                          <w:marRight w:val="0"/>
                          <w:marTop w:val="0"/>
                          <w:marBottom w:val="0"/>
                          <w:divBdr>
                            <w:top w:val="none" w:sz="0" w:space="0" w:color="auto"/>
                            <w:left w:val="none" w:sz="0" w:space="0" w:color="auto"/>
                            <w:bottom w:val="none" w:sz="0" w:space="0" w:color="auto"/>
                            <w:right w:val="none" w:sz="0" w:space="0" w:color="auto"/>
                          </w:divBdr>
                          <w:divsChild>
                            <w:div w:id="535312938">
                              <w:marLeft w:val="0"/>
                              <w:marRight w:val="0"/>
                              <w:marTop w:val="0"/>
                              <w:marBottom w:val="240"/>
                              <w:divBdr>
                                <w:top w:val="none" w:sz="0" w:space="0" w:color="auto"/>
                                <w:left w:val="none" w:sz="0" w:space="0" w:color="auto"/>
                                <w:bottom w:val="none" w:sz="0" w:space="0" w:color="auto"/>
                                <w:right w:val="none" w:sz="0" w:space="0" w:color="auto"/>
                              </w:divBdr>
                              <w:divsChild>
                                <w:div w:id="243994853">
                                  <w:marLeft w:val="0"/>
                                  <w:marRight w:val="0"/>
                                  <w:marTop w:val="0"/>
                                  <w:marBottom w:val="0"/>
                                  <w:divBdr>
                                    <w:top w:val="none" w:sz="0" w:space="0" w:color="auto"/>
                                    <w:left w:val="none" w:sz="0" w:space="0" w:color="auto"/>
                                    <w:bottom w:val="none" w:sz="0" w:space="0" w:color="auto"/>
                                    <w:right w:val="none" w:sz="0" w:space="0" w:color="auto"/>
                                  </w:divBdr>
                                  <w:divsChild>
                                    <w:div w:id="618605541">
                                      <w:marLeft w:val="0"/>
                                      <w:marRight w:val="0"/>
                                      <w:marTop w:val="0"/>
                                      <w:marBottom w:val="0"/>
                                      <w:divBdr>
                                        <w:top w:val="none" w:sz="0" w:space="0" w:color="auto"/>
                                        <w:left w:val="none" w:sz="0" w:space="0" w:color="auto"/>
                                        <w:bottom w:val="none" w:sz="0" w:space="0" w:color="auto"/>
                                        <w:right w:val="none" w:sz="0" w:space="0" w:color="auto"/>
                                      </w:divBdr>
                                      <w:divsChild>
                                        <w:div w:id="1572622272">
                                          <w:marLeft w:val="0"/>
                                          <w:marRight w:val="0"/>
                                          <w:marTop w:val="0"/>
                                          <w:marBottom w:val="0"/>
                                          <w:divBdr>
                                            <w:top w:val="none" w:sz="0" w:space="0" w:color="auto"/>
                                            <w:left w:val="none" w:sz="0" w:space="0" w:color="auto"/>
                                            <w:bottom w:val="none" w:sz="0" w:space="0" w:color="auto"/>
                                            <w:right w:val="none" w:sz="0" w:space="0" w:color="auto"/>
                                          </w:divBdr>
                                          <w:divsChild>
                                            <w:div w:id="1495142620">
                                              <w:marLeft w:val="0"/>
                                              <w:marRight w:val="0"/>
                                              <w:marTop w:val="0"/>
                                              <w:marBottom w:val="0"/>
                                              <w:divBdr>
                                                <w:top w:val="none" w:sz="0" w:space="0" w:color="auto"/>
                                                <w:left w:val="none" w:sz="0" w:space="0" w:color="auto"/>
                                                <w:bottom w:val="none" w:sz="0" w:space="0" w:color="auto"/>
                                                <w:right w:val="none" w:sz="0" w:space="0" w:color="auto"/>
                                              </w:divBdr>
                                              <w:divsChild>
                                                <w:div w:id="1729495222">
                                                  <w:marLeft w:val="0"/>
                                                  <w:marRight w:val="0"/>
                                                  <w:marTop w:val="0"/>
                                                  <w:marBottom w:val="0"/>
                                                  <w:divBdr>
                                                    <w:top w:val="none" w:sz="0" w:space="0" w:color="auto"/>
                                                    <w:left w:val="none" w:sz="0" w:space="0" w:color="auto"/>
                                                    <w:bottom w:val="none" w:sz="0" w:space="0" w:color="auto"/>
                                                    <w:right w:val="none" w:sz="0" w:space="0" w:color="auto"/>
                                                  </w:divBdr>
                                                  <w:divsChild>
                                                    <w:div w:id="18997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929606">
      <w:bodyDiv w:val="1"/>
      <w:marLeft w:val="0"/>
      <w:marRight w:val="0"/>
      <w:marTop w:val="0"/>
      <w:marBottom w:val="0"/>
      <w:divBdr>
        <w:top w:val="none" w:sz="0" w:space="0" w:color="auto"/>
        <w:left w:val="none" w:sz="0" w:space="0" w:color="auto"/>
        <w:bottom w:val="none" w:sz="0" w:space="0" w:color="auto"/>
        <w:right w:val="none" w:sz="0" w:space="0" w:color="auto"/>
      </w:divBdr>
    </w:div>
    <w:div w:id="2110353126">
      <w:bodyDiv w:val="1"/>
      <w:marLeft w:val="0"/>
      <w:marRight w:val="0"/>
      <w:marTop w:val="0"/>
      <w:marBottom w:val="0"/>
      <w:divBdr>
        <w:top w:val="none" w:sz="0" w:space="0" w:color="auto"/>
        <w:left w:val="none" w:sz="0" w:space="0" w:color="auto"/>
        <w:bottom w:val="none" w:sz="0" w:space="0" w:color="auto"/>
        <w:right w:val="none" w:sz="0" w:space="0" w:color="auto"/>
      </w:divBdr>
    </w:div>
    <w:div w:id="21265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ewater@awe.gov.au" TargetMode="External"/><Relationship Id="rId26" Type="http://schemas.openxmlformats.org/officeDocument/2006/relationships/header" Target="header7.xm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image" Target="media/image6.png"/><Relationship Id="rId42" Type="http://schemas.openxmlformats.org/officeDocument/2006/relationships/hyperlink" Target="https://www.legislation.gov.au/Details/F2017C00078" TargetMode="External"/><Relationship Id="rId47" Type="http://schemas.openxmlformats.org/officeDocument/2006/relationships/hyperlink" Target="https://www.environment.sa.gov.au/topics/river-murray/improving-river-health/environmental-water/environmental-water-planning" TargetMode="External"/><Relationship Id="rId50" Type="http://schemas.openxmlformats.org/officeDocument/2006/relationships/image" Target="media/image13.jpeg"/><Relationship Id="rId55" Type="http://schemas.openxmlformats.org/officeDocument/2006/relationships/hyperlink" Target="http://www.environment.gov.au/water/cewo/local-engagement" TargetMode="External"/><Relationship Id="rId63" Type="http://schemas.openxmlformats.org/officeDocument/2006/relationships/hyperlink" Target="https://www.environment.gov.au/water/cewo/publications" TargetMode="External"/><Relationship Id="rId68"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yperlink" Target="https://www.environment.gov.au/water/cewo/publications" TargetMode="Externa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00.png"/><Relationship Id="rId53" Type="http://schemas.openxmlformats.org/officeDocument/2006/relationships/hyperlink" Target="http://www.environment.gov.au/water/cewo/trade" TargetMode="External"/><Relationship Id="rId58" Type="http://schemas.openxmlformats.org/officeDocument/2006/relationships/hyperlink" Target="http://www.environment.gov.au/water/cewo/monitoring" TargetMode="External"/><Relationship Id="rId66" Type="http://schemas.openxmlformats.org/officeDocument/2006/relationships/hyperlink" Target="http://www.environment.gov.au/water/cewo/trade"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www.environment.gov.au/water/cewo" TargetMode="External"/><Relationship Id="rId49" Type="http://schemas.openxmlformats.org/officeDocument/2006/relationships/hyperlink" Target="https://www.environment.nsw.gov.au/topics/water/water-for-the-environment/planning-and-reporting/long-term-water-plans" TargetMode="External"/><Relationship Id="rId57" Type="http://schemas.openxmlformats.org/officeDocument/2006/relationships/hyperlink" Target="http://www.environment.gov.au/water/cewo/publications/cew-monitoring-evaluation-reporting-and-improvement-framework" TargetMode="External"/><Relationship Id="rId61" Type="http://schemas.openxmlformats.org/officeDocument/2006/relationships/hyperlink" Target="http://www.environment.gov.au/water/cewo/monitoring/ltim-project" TargetMode="External"/><Relationship Id="rId10" Type="http://schemas.openxmlformats.org/officeDocument/2006/relationships/header" Target="header1.xml"/><Relationship Id="rId19" Type="http://schemas.openxmlformats.org/officeDocument/2006/relationships/hyperlink" Target="http://www.environment.gov.au/water/cewo" TargetMode="External"/><Relationship Id="rId31" Type="http://schemas.openxmlformats.org/officeDocument/2006/relationships/header" Target="header10.xml"/><Relationship Id="rId44" Type="http://schemas.openxmlformats.org/officeDocument/2006/relationships/image" Target="media/image12.png"/><Relationship Id="rId52" Type="http://schemas.openxmlformats.org/officeDocument/2006/relationships/hyperlink" Target="http://www.environment.gov.au/water/cewo/publications/framework-determining-cew-use" TargetMode="External"/><Relationship Id="rId60" Type="http://schemas.openxmlformats.org/officeDocument/2006/relationships/hyperlink" Target="https://flow-mer.org.au/" TargetMode="External"/><Relationship Id="rId65" Type="http://schemas.openxmlformats.org/officeDocument/2006/relationships/hyperlink" Target="https://www.environment.gov.au/water/cewo/publications/water-trading-framework-nov2016"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yperlink" Target="mailto:ewater@awe.gov.au" TargetMode="External"/><Relationship Id="rId43" Type="http://schemas.openxmlformats.org/officeDocument/2006/relationships/hyperlink" Target="https://www.mdba.gov.au/publications/mdba-reports/basin-wide-environmental-watering-strategy" TargetMode="External"/><Relationship Id="rId48" Type="http://schemas.openxmlformats.org/officeDocument/2006/relationships/hyperlink" Target="https://qldgov.softlinkhosting.com.au/liberty/opac/search.do?corporation=DERM&amp;branch=All&amp;operator=AND&amp;mode=ADVANCED&amp;sortDirection=ASC&amp;limit=All&amp;sortField=relevanceRanking&amp;action=search&amp;anonymous=true&amp;queryTerm=long+term+watering+plan&amp;includeNonPhysicalItems=true&amp;resourceCollection=All" TargetMode="External"/><Relationship Id="rId56" Type="http://schemas.openxmlformats.org/officeDocument/2006/relationships/hyperlink" Target="http://www.environment.gov.au/ewater/partners/index.html" TargetMode="External"/><Relationship Id="rId64" Type="http://schemas.openxmlformats.org/officeDocument/2006/relationships/hyperlink" Target="http://www.environment.gov.au/water/cewo/portfolio-mgt/holdings-catchment" TargetMode="External"/><Relationship Id="rId69" Type="http://schemas.openxmlformats.org/officeDocument/2006/relationships/header" Target="header12.xml"/><Relationship Id="rId8" Type="http://schemas.openxmlformats.org/officeDocument/2006/relationships/footnotes" Target="footnotes.xml"/><Relationship Id="rId51" Type="http://schemas.openxmlformats.org/officeDocument/2006/relationships/image" Target="media/image1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3.jpg"/><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s://www.water.vic.gov.au/waterways-and-catchments/rivers-estuaries-and-waterways/environmental-water/long-term-watering-plans" TargetMode="External"/><Relationship Id="rId59" Type="http://schemas.openxmlformats.org/officeDocument/2006/relationships/hyperlink" Target="http://www.environment.gov.au/water/cewo/monitoring/mer-program" TargetMode="External"/><Relationship Id="rId67" Type="http://schemas.openxmlformats.org/officeDocument/2006/relationships/hyperlink" Target="https://www.environment.gov.au/water/cewo/publications" TargetMode="External"/><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hyperlink" Target="http://www.environment.gov.au/water/cewo/trade/trading-framework" TargetMode="External"/><Relationship Id="rId62" Type="http://schemas.openxmlformats.org/officeDocument/2006/relationships/hyperlink" Target="http://www.environment.gov.au/water/cewo/monitoring/ewkr"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8FD5EDF4-1F22-433A-993D-591CB2C20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994C9C-96BB-49F6-AFD4-C485C7A536B5}">
  <ds:schemaRefs>
    <ds:schemaRef ds:uri="http://schemas.microsoft.com/sharepoint/v3/contenttype/forms"/>
  </ds:schemaRefs>
</ds:datastoreItem>
</file>

<file path=customXml/itemProps3.xml><?xml version="1.0" encoding="utf-8"?>
<ds:datastoreItem xmlns:ds="http://schemas.openxmlformats.org/officeDocument/2006/customXml" ds:itemID="{A724EE91-6069-4103-91FA-60732CC49B2A}">
  <ds:schemaRefs>
    <ds:schemaRef ds:uri="http://schemas.openxmlformats.org/package/2006/metadata/core-properties"/>
    <ds:schemaRef ds:uri="ac7ce04e-ea5d-4d46-bab0-39b1fa6a6f36"/>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73848CA8.dotm</Template>
  <TotalTime>1</TotalTime>
  <Pages>25</Pages>
  <Words>10278</Words>
  <Characters>58590</Characters>
  <Application>Microsoft Office Word</Application>
  <DocSecurity>4</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Management Plan 2020-21: Chapter 1 and 2</dc:title>
  <dc:subject/>
  <dc:creator>CEWO</dc:creator>
  <cp:keywords/>
  <dc:description/>
  <cp:lastModifiedBy>Bec Durack</cp:lastModifiedBy>
  <cp:revision>2</cp:revision>
  <dcterms:created xsi:type="dcterms:W3CDTF">2020-07-30T05:25:00Z</dcterms:created>
  <dcterms:modified xsi:type="dcterms:W3CDTF">2020-07-30T05:25:00Z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