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90FE9C" w14:textId="77777777" w:rsidR="00792C9F" w:rsidRDefault="00792C9F" w:rsidP="00792C9F">
      <w:bookmarkStart w:id="0" w:name="_Toc13467574"/>
      <w:bookmarkStart w:id="1" w:name="_GoBack"/>
      <w:bookmarkEnd w:id="1"/>
    </w:p>
    <w:p w14:paraId="41848B13" w14:textId="77777777" w:rsidR="00792C9F" w:rsidRDefault="00792C9F" w:rsidP="00792C9F"/>
    <w:p w14:paraId="14D84108" w14:textId="77777777" w:rsidR="00792C9F" w:rsidRDefault="00792C9F" w:rsidP="00792C9F"/>
    <w:p w14:paraId="47437D50" w14:textId="77777777" w:rsidR="00792C9F" w:rsidRDefault="00792C9F" w:rsidP="00792C9F"/>
    <w:p w14:paraId="032B42C1" w14:textId="77777777" w:rsidR="00792C9F" w:rsidRDefault="00792C9F" w:rsidP="00792C9F"/>
    <w:p w14:paraId="2DAC8DAD" w14:textId="77777777" w:rsidR="00792C9F" w:rsidRDefault="00792C9F" w:rsidP="00792C9F"/>
    <w:p w14:paraId="4FC3FC18" w14:textId="77777777" w:rsidR="00792C9F" w:rsidRDefault="00792C9F" w:rsidP="00792C9F">
      <w:pPr>
        <w:sectPr w:rsidR="00792C9F" w:rsidSect="003737D8">
          <w:headerReference w:type="even" r:id="rId10"/>
          <w:headerReference w:type="default" r:id="rId11"/>
          <w:footerReference w:type="even" r:id="rId12"/>
          <w:footerReference w:type="default" r:id="rId13"/>
          <w:headerReference w:type="first" r:id="rId14"/>
          <w:footerReference w:type="first" r:id="rId15"/>
          <w:pgSz w:w="11907" w:h="16839" w:code="9"/>
          <w:pgMar w:top="1134" w:right="850" w:bottom="851" w:left="964" w:header="142" w:footer="502" w:gutter="0"/>
          <w:pgNumType w:start="1"/>
          <w:cols w:space="708"/>
          <w:docGrid w:linePitch="360"/>
        </w:sectPr>
      </w:pPr>
      <w:r w:rsidRPr="006821CB">
        <w:rPr>
          <w:noProof/>
        </w:rPr>
        <mc:AlternateContent>
          <mc:Choice Requires="wps">
            <w:drawing>
              <wp:anchor distT="0" distB="0" distL="114300" distR="114300" simplePos="0" relativeHeight="251660289" behindDoc="0" locked="0" layoutInCell="1" allowOverlap="1" wp14:anchorId="7968B83C" wp14:editId="4170D22E">
                <wp:simplePos x="0" y="0"/>
                <wp:positionH relativeFrom="margin">
                  <wp:align>center</wp:align>
                </wp:positionH>
                <wp:positionV relativeFrom="margin">
                  <wp:posOffset>2937510</wp:posOffset>
                </wp:positionV>
                <wp:extent cx="5429250" cy="501269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5012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781E9" w14:textId="77777777" w:rsidR="00792C9F" w:rsidRDefault="00792C9F" w:rsidP="00792C9F">
                            <w:pPr>
                              <w:pStyle w:val="Title"/>
                              <w:jc w:val="left"/>
                              <w:rPr>
                                <w:color w:val="808080" w:themeColor="background1" w:themeShade="80"/>
                                <w:sz w:val="44"/>
                                <w:szCs w:val="44"/>
                                <w:lang w:eastAsia="en-US"/>
                              </w:rPr>
                            </w:pPr>
                            <w:r w:rsidRPr="009A77BC">
                              <w:rPr>
                                <w:color w:val="808080" w:themeColor="background1" w:themeShade="80"/>
                                <w:sz w:val="44"/>
                                <w:szCs w:val="44"/>
                                <w:lang w:eastAsia="en-US"/>
                              </w:rPr>
                              <w:t>Commonwealth Environmental Water</w:t>
                            </w:r>
                            <w:r>
                              <w:rPr>
                                <w:color w:val="808080" w:themeColor="background1" w:themeShade="80"/>
                                <w:sz w:val="44"/>
                                <w:szCs w:val="44"/>
                                <w:lang w:eastAsia="en-US"/>
                              </w:rPr>
                              <w:t xml:space="preserve"> Office</w:t>
                            </w:r>
                          </w:p>
                          <w:p w14:paraId="23BF83AA" w14:textId="77777777" w:rsidR="00792C9F" w:rsidRPr="0033384E" w:rsidRDefault="00792C9F" w:rsidP="00792C9F">
                            <w:pPr>
                              <w:rPr>
                                <w:lang w:val="en-GB" w:eastAsia="en-US"/>
                              </w:rPr>
                            </w:pPr>
                          </w:p>
                          <w:p w14:paraId="052AD732" w14:textId="77777777" w:rsidR="00792C9F" w:rsidRPr="002A2D9C" w:rsidRDefault="00792C9F" w:rsidP="00792C9F">
                            <w:pPr>
                              <w:pStyle w:val="Title"/>
                              <w:jc w:val="left"/>
                              <w:rPr>
                                <w:lang w:eastAsia="en-US"/>
                              </w:rPr>
                            </w:pPr>
                          </w:p>
                          <w:p w14:paraId="578E42C0" w14:textId="77777777" w:rsidR="00792C9F" w:rsidRPr="002A2D9C" w:rsidRDefault="00792C9F" w:rsidP="00792C9F">
                            <w:pPr>
                              <w:pStyle w:val="Title"/>
                              <w:jc w:val="left"/>
                              <w:rPr>
                                <w:lang w:eastAsia="en-US"/>
                              </w:rPr>
                            </w:pPr>
                          </w:p>
                          <w:p w14:paraId="07A39253" w14:textId="77777777" w:rsidR="00792C9F" w:rsidRPr="002A2D9C" w:rsidRDefault="00792C9F" w:rsidP="00792C9F">
                            <w:pPr>
                              <w:pStyle w:val="Title"/>
                              <w:jc w:val="left"/>
                              <w:rPr>
                                <w:lang w:eastAsia="en-US"/>
                              </w:rPr>
                            </w:pPr>
                          </w:p>
                          <w:p w14:paraId="29313413" w14:textId="77777777" w:rsidR="00792C9F" w:rsidRPr="00BC3A2B" w:rsidRDefault="00792C9F" w:rsidP="00792C9F">
                            <w:pPr>
                              <w:pStyle w:val="Title"/>
                              <w:jc w:val="left"/>
                              <w:rPr>
                                <w:lang w:eastAsia="en-US"/>
                              </w:rPr>
                            </w:pPr>
                            <w:r>
                              <w:rPr>
                                <w:lang w:eastAsia="en-US"/>
                              </w:rPr>
                              <w:t xml:space="preserve">Water Management </w:t>
                            </w:r>
                            <w:r w:rsidRPr="00BC3A2B">
                              <w:rPr>
                                <w:lang w:eastAsia="en-US"/>
                              </w:rPr>
                              <w:t>Plan</w:t>
                            </w:r>
                          </w:p>
                          <w:p w14:paraId="5FA78009" w14:textId="196757F1" w:rsidR="00792C9F" w:rsidRPr="00340C8B" w:rsidRDefault="00792C9F" w:rsidP="00792C9F">
                            <w:pPr>
                              <w:pStyle w:val="Title"/>
                              <w:jc w:val="left"/>
                              <w:rPr>
                                <w:color w:val="808080" w:themeColor="background1" w:themeShade="80"/>
                                <w:sz w:val="36"/>
                                <w:szCs w:val="36"/>
                                <w:lang w:eastAsia="en-US"/>
                              </w:rPr>
                            </w:pPr>
                            <w:r w:rsidRPr="00340C8B">
                              <w:rPr>
                                <w:color w:val="808080" w:themeColor="background1" w:themeShade="80"/>
                                <w:sz w:val="36"/>
                                <w:szCs w:val="36"/>
                                <w:lang w:eastAsia="en-US"/>
                              </w:rPr>
                              <w:t>Chapter 3.1</w:t>
                            </w:r>
                            <w:r>
                              <w:rPr>
                                <w:color w:val="808080" w:themeColor="background1" w:themeShade="80"/>
                                <w:sz w:val="36"/>
                                <w:szCs w:val="36"/>
                                <w:lang w:eastAsia="en-US"/>
                              </w:rPr>
                              <w:t>2</w:t>
                            </w:r>
                            <w:r w:rsidRPr="00340C8B">
                              <w:rPr>
                                <w:color w:val="808080" w:themeColor="background1" w:themeShade="80"/>
                                <w:sz w:val="36"/>
                                <w:szCs w:val="36"/>
                                <w:lang w:eastAsia="en-US"/>
                              </w:rPr>
                              <w:t xml:space="preserve"> – </w:t>
                            </w:r>
                            <w:r>
                              <w:rPr>
                                <w:color w:val="808080" w:themeColor="background1" w:themeShade="80"/>
                                <w:sz w:val="36"/>
                                <w:szCs w:val="36"/>
                                <w:lang w:eastAsia="en-US"/>
                              </w:rPr>
                              <w:t xml:space="preserve">River Murray Valley </w:t>
                            </w:r>
                          </w:p>
                          <w:p w14:paraId="37E7CFE2" w14:textId="77777777" w:rsidR="00792C9F" w:rsidRDefault="00792C9F" w:rsidP="00792C9F">
                            <w:pPr>
                              <w:pStyle w:val="Title"/>
                              <w:jc w:val="left"/>
                              <w:rPr>
                                <w:lang w:eastAsia="en-US"/>
                              </w:rPr>
                            </w:pPr>
                          </w:p>
                          <w:p w14:paraId="531ED92F" w14:textId="77777777" w:rsidR="00792C9F" w:rsidRDefault="00792C9F" w:rsidP="00792C9F">
                            <w:pPr>
                              <w:rPr>
                                <w:lang w:val="en-GB" w:eastAsia="en-US"/>
                              </w:rPr>
                            </w:pPr>
                          </w:p>
                          <w:p w14:paraId="617EAFDF" w14:textId="77777777" w:rsidR="00792C9F" w:rsidRDefault="00792C9F" w:rsidP="00792C9F">
                            <w:pPr>
                              <w:rPr>
                                <w:lang w:val="en-GB" w:eastAsia="en-US"/>
                              </w:rPr>
                            </w:pPr>
                          </w:p>
                          <w:p w14:paraId="542DE902" w14:textId="77777777" w:rsidR="00792C9F" w:rsidRDefault="00792C9F" w:rsidP="00792C9F">
                            <w:pPr>
                              <w:rPr>
                                <w:lang w:val="en-GB" w:eastAsia="en-US"/>
                              </w:rPr>
                            </w:pPr>
                          </w:p>
                          <w:p w14:paraId="0050DA41" w14:textId="77777777" w:rsidR="00792C9F" w:rsidRDefault="00792C9F" w:rsidP="00792C9F">
                            <w:pPr>
                              <w:rPr>
                                <w:lang w:val="en-GB" w:eastAsia="en-US"/>
                              </w:rPr>
                            </w:pPr>
                          </w:p>
                          <w:p w14:paraId="38D1B200" w14:textId="77777777" w:rsidR="00792C9F" w:rsidRDefault="00792C9F" w:rsidP="00792C9F">
                            <w:pPr>
                              <w:rPr>
                                <w:lang w:val="en-GB" w:eastAsia="en-US"/>
                              </w:rPr>
                            </w:pPr>
                          </w:p>
                          <w:p w14:paraId="5FA6814B" w14:textId="77777777" w:rsidR="00792C9F" w:rsidRDefault="00792C9F" w:rsidP="00792C9F">
                            <w:pPr>
                              <w:rPr>
                                <w:lang w:val="en-GB" w:eastAsia="en-US"/>
                              </w:rPr>
                            </w:pPr>
                          </w:p>
                          <w:p w14:paraId="11BAF390" w14:textId="77777777" w:rsidR="00792C9F" w:rsidRPr="009A77BC" w:rsidRDefault="00792C9F" w:rsidP="00792C9F">
                            <w:pPr>
                              <w:rPr>
                                <w:lang w:val="en-GB" w:eastAsia="en-US"/>
                              </w:rPr>
                            </w:pPr>
                          </w:p>
                          <w:p w14:paraId="4C1EA292" w14:textId="77777777" w:rsidR="00792C9F" w:rsidRPr="009A77BC" w:rsidRDefault="00792C9F" w:rsidP="00792C9F">
                            <w:pPr>
                              <w:pStyle w:val="Title"/>
                              <w:jc w:val="right"/>
                              <w:rPr>
                                <w:color w:val="808080" w:themeColor="background1" w:themeShade="80"/>
                                <w:sz w:val="36"/>
                                <w:szCs w:val="36"/>
                                <w:lang w:eastAsia="en-US"/>
                              </w:rPr>
                            </w:pPr>
                            <w:r w:rsidRPr="009A77BC">
                              <w:rPr>
                                <w:color w:val="808080" w:themeColor="background1" w:themeShade="80"/>
                                <w:sz w:val="36"/>
                                <w:szCs w:val="36"/>
                                <w:lang w:eastAsia="en-US"/>
                              </w:rPr>
                              <w:t>2020–21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68B83C" id="_x0000_t202" coordsize="21600,21600" o:spt="202" path="m,l,21600r21600,l21600,xe">
                <v:stroke joinstyle="miter"/>
                <v:path gradientshapeok="t" o:connecttype="rect"/>
              </v:shapetype>
              <v:shape id="Text Box 7" o:spid="_x0000_s1026" type="#_x0000_t202" style="position:absolute;margin-left:0;margin-top:231.3pt;width:427.5pt;height:394.7pt;z-index:251660289;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" stroked="f">
                <v:textbox>
                  <w:txbxContent>
                    <w:p w14:paraId="207781E9" w14:textId="77777777" w:rsidR="00792C9F" w:rsidRDefault="00792C9F" w:rsidP="00792C9F">
                      <w:pPr>
                        <w:pStyle w:val="Title"/>
                        <w:jc w:val="left"/>
                        <w:rPr>
                          <w:color w:val="808080" w:themeColor="background1" w:themeShade="80"/>
                          <w:sz w:val="44"/>
                          <w:szCs w:val="44"/>
                          <w:lang w:eastAsia="en-US"/>
                        </w:rPr>
                      </w:pPr>
                      <w:r w:rsidRPr="009A77BC">
                        <w:rPr>
                          <w:color w:val="808080" w:themeColor="background1" w:themeShade="80"/>
                          <w:sz w:val="44"/>
                          <w:szCs w:val="44"/>
                          <w:lang w:eastAsia="en-US"/>
                        </w:rPr>
                        <w:t>Commonwealth Environmental Water</w:t>
                      </w:r>
                      <w:r>
                        <w:rPr>
                          <w:color w:val="808080" w:themeColor="background1" w:themeShade="80"/>
                          <w:sz w:val="44"/>
                          <w:szCs w:val="44"/>
                          <w:lang w:eastAsia="en-US"/>
                        </w:rPr>
                        <w:t xml:space="preserve"> Office</w:t>
                      </w:r>
                    </w:p>
                    <w:p w14:paraId="23BF83AA" w14:textId="77777777" w:rsidR="00792C9F" w:rsidRPr="0033384E" w:rsidRDefault="00792C9F" w:rsidP="00792C9F">
                      <w:pPr>
                        <w:rPr>
                          <w:lang w:val="en-GB" w:eastAsia="en-US"/>
                        </w:rPr>
                      </w:pPr>
                    </w:p>
                    <w:p w14:paraId="052AD732" w14:textId="77777777" w:rsidR="00792C9F" w:rsidRPr="002A2D9C" w:rsidRDefault="00792C9F" w:rsidP="00792C9F">
                      <w:pPr>
                        <w:pStyle w:val="Title"/>
                        <w:jc w:val="left"/>
                        <w:rPr>
                          <w:lang w:eastAsia="en-US"/>
                        </w:rPr>
                      </w:pPr>
                    </w:p>
                    <w:p w14:paraId="578E42C0" w14:textId="77777777" w:rsidR="00792C9F" w:rsidRPr="002A2D9C" w:rsidRDefault="00792C9F" w:rsidP="00792C9F">
                      <w:pPr>
                        <w:pStyle w:val="Title"/>
                        <w:jc w:val="left"/>
                        <w:rPr>
                          <w:lang w:eastAsia="en-US"/>
                        </w:rPr>
                      </w:pPr>
                    </w:p>
                    <w:p w14:paraId="07A39253" w14:textId="77777777" w:rsidR="00792C9F" w:rsidRPr="002A2D9C" w:rsidRDefault="00792C9F" w:rsidP="00792C9F">
                      <w:pPr>
                        <w:pStyle w:val="Title"/>
                        <w:jc w:val="left"/>
                        <w:rPr>
                          <w:lang w:eastAsia="en-US"/>
                        </w:rPr>
                      </w:pPr>
                    </w:p>
                    <w:p w14:paraId="29313413" w14:textId="77777777" w:rsidR="00792C9F" w:rsidRPr="00BC3A2B" w:rsidRDefault="00792C9F" w:rsidP="00792C9F">
                      <w:pPr>
                        <w:pStyle w:val="Title"/>
                        <w:jc w:val="left"/>
                        <w:rPr>
                          <w:lang w:eastAsia="en-US"/>
                        </w:rPr>
                      </w:pPr>
                      <w:r>
                        <w:rPr>
                          <w:lang w:eastAsia="en-US"/>
                        </w:rPr>
                        <w:t xml:space="preserve">Water Management </w:t>
                      </w:r>
                      <w:r w:rsidRPr="00BC3A2B">
                        <w:rPr>
                          <w:lang w:eastAsia="en-US"/>
                        </w:rPr>
                        <w:t>Plan</w:t>
                      </w:r>
                    </w:p>
                    <w:p w14:paraId="5FA78009" w14:textId="196757F1" w:rsidR="00792C9F" w:rsidRPr="00340C8B" w:rsidRDefault="00792C9F" w:rsidP="00792C9F">
                      <w:pPr>
                        <w:pStyle w:val="Title"/>
                        <w:jc w:val="left"/>
                        <w:rPr>
                          <w:color w:val="808080" w:themeColor="background1" w:themeShade="80"/>
                          <w:sz w:val="36"/>
                          <w:szCs w:val="36"/>
                          <w:lang w:eastAsia="en-US"/>
                        </w:rPr>
                      </w:pPr>
                      <w:r w:rsidRPr="00340C8B">
                        <w:rPr>
                          <w:color w:val="808080" w:themeColor="background1" w:themeShade="80"/>
                          <w:sz w:val="36"/>
                          <w:szCs w:val="36"/>
                          <w:lang w:eastAsia="en-US"/>
                        </w:rPr>
                        <w:t>Chapter 3.1</w:t>
                      </w:r>
                      <w:r>
                        <w:rPr>
                          <w:color w:val="808080" w:themeColor="background1" w:themeShade="80"/>
                          <w:sz w:val="36"/>
                          <w:szCs w:val="36"/>
                          <w:lang w:eastAsia="en-US"/>
                        </w:rPr>
                        <w:t>2</w:t>
                      </w:r>
                      <w:r w:rsidRPr="00340C8B">
                        <w:rPr>
                          <w:color w:val="808080" w:themeColor="background1" w:themeShade="80"/>
                          <w:sz w:val="36"/>
                          <w:szCs w:val="36"/>
                          <w:lang w:eastAsia="en-US"/>
                        </w:rPr>
                        <w:t xml:space="preserve"> – </w:t>
                      </w:r>
                      <w:r>
                        <w:rPr>
                          <w:color w:val="808080" w:themeColor="background1" w:themeShade="80"/>
                          <w:sz w:val="36"/>
                          <w:szCs w:val="36"/>
                          <w:lang w:eastAsia="en-US"/>
                        </w:rPr>
                        <w:t xml:space="preserve">River Murray Valley </w:t>
                      </w:r>
                    </w:p>
                    <w:p w14:paraId="37E7CFE2" w14:textId="77777777" w:rsidR="00792C9F" w:rsidRDefault="00792C9F" w:rsidP="00792C9F">
                      <w:pPr>
                        <w:pStyle w:val="Title"/>
                        <w:jc w:val="left"/>
                        <w:rPr>
                          <w:lang w:eastAsia="en-US"/>
                        </w:rPr>
                      </w:pPr>
                    </w:p>
                    <w:p w14:paraId="531ED92F" w14:textId="77777777" w:rsidR="00792C9F" w:rsidRDefault="00792C9F" w:rsidP="00792C9F">
                      <w:pPr>
                        <w:rPr>
                          <w:lang w:val="en-GB" w:eastAsia="en-US"/>
                        </w:rPr>
                      </w:pPr>
                    </w:p>
                    <w:p w14:paraId="617EAFDF" w14:textId="77777777" w:rsidR="00792C9F" w:rsidRDefault="00792C9F" w:rsidP="00792C9F">
                      <w:pPr>
                        <w:rPr>
                          <w:lang w:val="en-GB" w:eastAsia="en-US"/>
                        </w:rPr>
                      </w:pPr>
                    </w:p>
                    <w:p w14:paraId="542DE902" w14:textId="77777777" w:rsidR="00792C9F" w:rsidRDefault="00792C9F" w:rsidP="00792C9F">
                      <w:pPr>
                        <w:rPr>
                          <w:lang w:val="en-GB" w:eastAsia="en-US"/>
                        </w:rPr>
                      </w:pPr>
                    </w:p>
                    <w:p w14:paraId="0050DA41" w14:textId="77777777" w:rsidR="00792C9F" w:rsidRDefault="00792C9F" w:rsidP="00792C9F">
                      <w:pPr>
                        <w:rPr>
                          <w:lang w:val="en-GB" w:eastAsia="en-US"/>
                        </w:rPr>
                      </w:pPr>
                    </w:p>
                    <w:p w14:paraId="38D1B200" w14:textId="77777777" w:rsidR="00792C9F" w:rsidRDefault="00792C9F" w:rsidP="00792C9F">
                      <w:pPr>
                        <w:rPr>
                          <w:lang w:val="en-GB" w:eastAsia="en-US"/>
                        </w:rPr>
                      </w:pPr>
                    </w:p>
                    <w:p w14:paraId="5FA6814B" w14:textId="77777777" w:rsidR="00792C9F" w:rsidRDefault="00792C9F" w:rsidP="00792C9F">
                      <w:pPr>
                        <w:rPr>
                          <w:lang w:val="en-GB" w:eastAsia="en-US"/>
                        </w:rPr>
                      </w:pPr>
                    </w:p>
                    <w:p w14:paraId="11BAF390" w14:textId="77777777" w:rsidR="00792C9F" w:rsidRPr="009A77BC" w:rsidRDefault="00792C9F" w:rsidP="00792C9F">
                      <w:pPr>
                        <w:rPr>
                          <w:lang w:val="en-GB" w:eastAsia="en-US"/>
                        </w:rPr>
                      </w:pPr>
                    </w:p>
                    <w:p w14:paraId="4C1EA292" w14:textId="77777777" w:rsidR="00792C9F" w:rsidRPr="009A77BC" w:rsidRDefault="00792C9F" w:rsidP="00792C9F">
                      <w:pPr>
                        <w:pStyle w:val="Title"/>
                        <w:jc w:val="right"/>
                        <w:rPr>
                          <w:color w:val="808080" w:themeColor="background1" w:themeShade="80"/>
                          <w:sz w:val="36"/>
                          <w:szCs w:val="36"/>
                          <w:lang w:eastAsia="en-US"/>
                        </w:rPr>
                      </w:pPr>
                      <w:r w:rsidRPr="009A77BC">
                        <w:rPr>
                          <w:color w:val="808080" w:themeColor="background1" w:themeShade="80"/>
                          <w:sz w:val="36"/>
                          <w:szCs w:val="36"/>
                          <w:lang w:eastAsia="en-US"/>
                        </w:rPr>
                        <w:t>2020–21</w:t>
                      </w:r>
                    </w:p>
                  </w:txbxContent>
                </v:textbox>
                <w10:wrap anchorx="margin" anchory="margin"/>
              </v:shape>
            </w:pict>
          </mc:Fallback>
        </mc:AlternateContent>
      </w:r>
      <w:r w:rsidRPr="006821CB">
        <w:tab/>
      </w:r>
      <w:r w:rsidRPr="006821CB">
        <w:br w:type="page"/>
      </w:r>
    </w:p>
    <w:p w14:paraId="2CAAF1D2" w14:textId="77777777" w:rsidR="00792C9F" w:rsidRPr="006821CB" w:rsidRDefault="00792C9F" w:rsidP="00792C9F"/>
    <w:p w14:paraId="350BDB9C" w14:textId="77777777" w:rsidR="00792C9F" w:rsidRDefault="00792C9F" w:rsidP="00792C9F">
      <w:pPr>
        <w:rPr>
          <w:rFonts w:ascii="Century Gothic" w:hAnsi="Century Gothic"/>
          <w:szCs w:val="22"/>
        </w:rPr>
      </w:pPr>
      <w:r>
        <w:t xml:space="preserve">This document represents a sub-chapter of </w:t>
      </w:r>
      <w:r w:rsidRPr="006821CB">
        <w:t>‘</w:t>
      </w:r>
      <w:r>
        <w:t>Commonwealth Environmental Water Office Water Management Plan 2020-21, Commonwealth of Australia, 2020</w:t>
      </w:r>
      <w:r w:rsidRPr="00BC3A2B">
        <w:rPr>
          <w:rFonts w:ascii="Century Gothic" w:hAnsi="Century Gothic"/>
          <w:szCs w:val="22"/>
        </w:rPr>
        <w:t>’</w:t>
      </w:r>
      <w:r>
        <w:rPr>
          <w:rFonts w:ascii="Century Gothic" w:hAnsi="Century Gothic"/>
          <w:szCs w:val="22"/>
        </w:rPr>
        <w:t xml:space="preserve">. </w:t>
      </w:r>
    </w:p>
    <w:p w14:paraId="22F4ACBE" w14:textId="77777777" w:rsidR="00792C9F" w:rsidRDefault="00792C9F" w:rsidP="00792C9F">
      <w:r w:rsidRPr="00F4275F">
        <w:t xml:space="preserve">Please visit: </w:t>
      </w:r>
      <w:hyperlink r:id="rId16" w:history="1">
        <w:r w:rsidRPr="00123C49">
          <w:rPr>
            <w:rStyle w:val="Hyperlink"/>
            <w:rFonts w:cs="Century Gothic"/>
          </w:rPr>
          <w:t>https://www.environment.gov.au/water/cewo/publications</w:t>
        </w:r>
      </w:hyperlink>
      <w:r>
        <w:rPr>
          <w:rStyle w:val="Hyperlink"/>
        </w:rPr>
        <w:t xml:space="preserve">/water-management-plan-2020-21 </w:t>
      </w:r>
      <w:r>
        <w:t xml:space="preserve"> for links to the main document.</w:t>
      </w:r>
    </w:p>
    <w:p w14:paraId="1F93A9ED" w14:textId="77777777" w:rsidR="00792C9F" w:rsidRPr="006821CB" w:rsidRDefault="00792C9F" w:rsidP="00792C9F"/>
    <w:p w14:paraId="7EEAA5B6" w14:textId="77777777" w:rsidR="00792C9F" w:rsidRPr="006821CB" w:rsidRDefault="00792C9F" w:rsidP="00792C9F">
      <w:r w:rsidRPr="006821CB">
        <w:t>Acknowledgement of the Traditional Owners of the Murray–Darling Basin</w:t>
      </w:r>
    </w:p>
    <w:p w14:paraId="0AE4354D" w14:textId="77777777" w:rsidR="00792C9F" w:rsidRPr="006821CB" w:rsidRDefault="00792C9F" w:rsidP="00792C9F">
      <w:r w:rsidRPr="006821CB">
        <w:t>The Commonwealth Environmental Water Office respectfully acknowledges the Traditional Owners, their Elders past and present, their Nations of the Murray–Darling Basin, and their cultural, social, environmental, spiritual and economic connection to their lands and waters.</w:t>
      </w:r>
    </w:p>
    <w:p w14:paraId="6FDD79F3" w14:textId="77777777" w:rsidR="00792C9F" w:rsidRPr="006821CB" w:rsidRDefault="00792C9F" w:rsidP="00792C9F"/>
    <w:p w14:paraId="1E9C5B36" w14:textId="77777777" w:rsidR="00792C9F" w:rsidRPr="006821CB" w:rsidRDefault="00792C9F" w:rsidP="00792C9F">
      <w:r w:rsidRPr="006821CB">
        <w:t>© Copyright Commonwealth of Australia, 2020.</w:t>
      </w:r>
    </w:p>
    <w:p w14:paraId="6F63EAE0" w14:textId="77777777" w:rsidR="00792C9F" w:rsidRPr="006821CB" w:rsidRDefault="00792C9F" w:rsidP="00792C9F"/>
    <w:p w14:paraId="67367F6B" w14:textId="77777777" w:rsidR="00792C9F" w:rsidRPr="006821CB" w:rsidRDefault="00792C9F" w:rsidP="00792C9F">
      <w:r w:rsidRPr="006821CB">
        <w:rPr>
          <w:noProof/>
        </w:rPr>
        <w:drawing>
          <wp:inline distT="0" distB="0" distL="0" distR="0" wp14:anchorId="203BF645" wp14:editId="37637A73">
            <wp:extent cx="1821180" cy="525780"/>
            <wp:effectExtent l="0" t="0" r="7620" b="7620"/>
            <wp:docPr id="10" name="Picture 10"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1180" cy="525780"/>
                    </a:xfrm>
                    <a:prstGeom prst="rect">
                      <a:avLst/>
                    </a:prstGeom>
                    <a:noFill/>
                    <a:ln>
                      <a:noFill/>
                    </a:ln>
                  </pic:spPr>
                </pic:pic>
              </a:graphicData>
            </a:graphic>
          </wp:inline>
        </w:drawing>
      </w:r>
    </w:p>
    <w:p w14:paraId="30C32961" w14:textId="77777777" w:rsidR="00792C9F" w:rsidRPr="00BC3A2B" w:rsidRDefault="00792C9F" w:rsidP="00792C9F">
      <w:r w:rsidRPr="00D84FD2">
        <w:t>Commonwealth Environmental Water Office Water Management Plan 2020-21</w:t>
      </w:r>
      <w:r w:rsidRPr="00D84FD2">
        <w:rPr>
          <w:i/>
        </w:rPr>
        <w:t xml:space="preserve"> </w:t>
      </w:r>
      <w:r w:rsidRPr="00D84FD2">
        <w:t>is licensed by the</w:t>
      </w:r>
      <w:r w:rsidRPr="00BC3A2B">
        <w:t xml:space="preserv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w:t>
      </w:r>
      <w:r w:rsidRPr="00DC42B8">
        <w:t>depicting</w:t>
      </w:r>
      <w:r w:rsidRPr="00BC3A2B">
        <w:t xml:space="preserve"> people. For licence conditions see: https://creativecommons.org/licenses/by/4.0/ </w:t>
      </w:r>
    </w:p>
    <w:p w14:paraId="4A172B3B" w14:textId="77777777" w:rsidR="00792C9F" w:rsidRPr="00BC3A2B" w:rsidRDefault="00792C9F" w:rsidP="00792C9F">
      <w:pPr>
        <w:rPr>
          <w:rFonts w:ascii="Century Gothic" w:hAnsi="Century Gothic"/>
          <w:szCs w:val="22"/>
        </w:rPr>
      </w:pPr>
      <w:r w:rsidRPr="006821CB">
        <w:t>This report should be attributed as ‘</w:t>
      </w:r>
      <w:r>
        <w:t>Commonwealth Environmental Water Office Water Management Plan 2020-21, Commonwealth of Australia, 2020</w:t>
      </w:r>
      <w:r w:rsidRPr="00BC3A2B">
        <w:rPr>
          <w:rFonts w:ascii="Century Gothic" w:hAnsi="Century Gothic"/>
          <w:szCs w:val="22"/>
        </w:rPr>
        <w:t>’.</w:t>
      </w:r>
    </w:p>
    <w:p w14:paraId="75E24ABA" w14:textId="77777777" w:rsidR="00792C9F" w:rsidRPr="00BC3A2B" w:rsidRDefault="00792C9F" w:rsidP="00792C9F">
      <w:pPr>
        <w:rPr>
          <w:rFonts w:ascii="Century Gothic" w:hAnsi="Century Gothic"/>
          <w:szCs w:val="22"/>
        </w:rPr>
      </w:pPr>
      <w:r w:rsidRPr="006821CB">
        <w:t>The Commonwealth of Australia has made all reasonable efforts to identify content supplied by third parties using the following format ‘© Copyright’ noting the third party.</w:t>
      </w:r>
    </w:p>
    <w:p w14:paraId="0559A8AD" w14:textId="77777777" w:rsidR="00792C9F" w:rsidRPr="00BC3A2B" w:rsidRDefault="00792C9F" w:rsidP="00792C9F">
      <w:pPr>
        <w:rPr>
          <w:rFonts w:ascii="Century Gothic" w:hAnsi="Century Gothic"/>
          <w:szCs w:val="22"/>
        </w:rPr>
      </w:pPr>
      <w:r w:rsidRPr="006821CB">
        <w:t xml:space="preserve">The views and opinions expressed in this publication are those of the authors and do not necessarily reflect those of the Australian Government or the Minister for the Environment. </w:t>
      </w:r>
    </w:p>
    <w:p w14:paraId="5BA8A5ED" w14:textId="77777777" w:rsidR="00792C9F" w:rsidRPr="006821CB" w:rsidRDefault="00792C9F" w:rsidP="00792C9F"/>
    <w:p w14:paraId="6FF24DF6" w14:textId="77777777" w:rsidR="00792C9F" w:rsidRPr="006821CB" w:rsidRDefault="00792C9F" w:rsidP="00792C9F">
      <w:r w:rsidRPr="006821CB">
        <w:t xml:space="preserve">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by, or reliance on, the contents of this publication. </w:t>
      </w:r>
    </w:p>
    <w:p w14:paraId="3DA5C08B" w14:textId="77777777" w:rsidR="00792C9F" w:rsidRPr="006821CB" w:rsidRDefault="00792C9F" w:rsidP="00792C9F"/>
    <w:p w14:paraId="1AD856CF" w14:textId="77777777" w:rsidR="00792C9F" w:rsidRPr="006821CB" w:rsidRDefault="00792C9F" w:rsidP="00792C9F">
      <w:r w:rsidRPr="006821CB">
        <w:t>For more information about Commonwealth environmental water, please contact us at:</w:t>
      </w:r>
    </w:p>
    <w:p w14:paraId="78871385" w14:textId="77777777" w:rsidR="00792C9F" w:rsidRPr="006821CB" w:rsidRDefault="00792C9F" w:rsidP="00792C9F">
      <w:r w:rsidRPr="006821CB">
        <w:t>1800 803 772</w:t>
      </w:r>
    </w:p>
    <w:p w14:paraId="7104CABA" w14:textId="77777777" w:rsidR="00792C9F" w:rsidRPr="006821CB" w:rsidRDefault="002477E0" w:rsidP="00792C9F">
      <w:hyperlink r:id="rId18" w:history="1">
        <w:r w:rsidR="00792C9F" w:rsidRPr="00B9455C">
          <w:rPr>
            <w:rStyle w:val="Hyperlink"/>
          </w:rPr>
          <w:t>ewater@awe.gov.au</w:t>
        </w:r>
      </w:hyperlink>
    </w:p>
    <w:p w14:paraId="5FE233AF" w14:textId="77777777" w:rsidR="00792C9F" w:rsidRPr="006821CB" w:rsidRDefault="002477E0" w:rsidP="00792C9F">
      <w:hyperlink r:id="rId19" w:history="1">
        <w:r w:rsidR="00792C9F" w:rsidRPr="006821CB">
          <w:rPr>
            <w:rStyle w:val="Hyperlink"/>
          </w:rPr>
          <w:t>www.environment.gov.au/water/cewo</w:t>
        </w:r>
      </w:hyperlink>
    </w:p>
    <w:p w14:paraId="03E5B2FE" w14:textId="77777777" w:rsidR="00792C9F" w:rsidRPr="006821CB" w:rsidRDefault="00792C9F" w:rsidP="00792C9F">
      <w:r w:rsidRPr="006821CB">
        <w:t>@theCEWH</w:t>
      </w:r>
    </w:p>
    <w:p w14:paraId="0796FD18" w14:textId="77777777" w:rsidR="00792C9F" w:rsidRDefault="00792C9F" w:rsidP="00792C9F">
      <w:pPr>
        <w:sectPr w:rsidR="00792C9F" w:rsidSect="0056048B">
          <w:headerReference w:type="even" r:id="rId20"/>
          <w:headerReference w:type="default" r:id="rId21"/>
          <w:footerReference w:type="even" r:id="rId22"/>
          <w:footerReference w:type="default" r:id="rId23"/>
          <w:headerReference w:type="first" r:id="rId24"/>
          <w:footerReference w:type="first" r:id="rId25"/>
          <w:pgSz w:w="11906" w:h="16838"/>
          <w:pgMar w:top="851" w:right="1133" w:bottom="1135" w:left="993" w:header="567" w:footer="397" w:gutter="0"/>
          <w:pgNumType w:start="183"/>
          <w:cols w:space="708"/>
          <w:docGrid w:linePitch="360"/>
        </w:sectPr>
      </w:pPr>
      <w:r w:rsidRPr="006821CB">
        <w:t xml:space="preserve">GPO Box </w:t>
      </w:r>
      <w:r>
        <w:t>858</w:t>
      </w:r>
      <w:r w:rsidRPr="006821CB">
        <w:t>, Canberra ACT 2601</w:t>
      </w:r>
    </w:p>
    <w:p w14:paraId="309CDBA2" w14:textId="1B8D503F" w:rsidR="00CB2853" w:rsidRPr="007E125A" w:rsidRDefault="0050041B" w:rsidP="007E125A">
      <w:pPr>
        <w:pStyle w:val="Heading2"/>
        <w:rPr>
          <w:rFonts w:ascii="Century Gothic" w:hAnsi="Century Gothic"/>
          <w:noProof/>
        </w:rPr>
      </w:pPr>
      <w:r>
        <w:lastRenderedPageBreak/>
        <w:t>River Murray Valley</w:t>
      </w:r>
    </w:p>
    <w:bookmarkEnd w:id="0"/>
    <w:p w14:paraId="0CA290C0" w14:textId="2BFCE4FE" w:rsidR="00CB2853" w:rsidRDefault="00CB2853" w:rsidP="00D1079D">
      <w:pPr>
        <w:pStyle w:val="Heading3"/>
        <w:rPr>
          <w:noProof/>
        </w:rPr>
      </w:pPr>
      <w:r>
        <w:rPr>
          <w:noProof/>
        </w:rPr>
        <w:t>Region overview</w:t>
      </w:r>
    </w:p>
    <w:p w14:paraId="5397C062" w14:textId="389F4FAC" w:rsidR="00CB2853" w:rsidRPr="00365FE2" w:rsidDel="002957B1" w:rsidRDefault="00CB2853" w:rsidP="00D67E22">
      <w:pPr>
        <w:pStyle w:val="Heading4"/>
        <w:ind w:left="0"/>
      </w:pPr>
      <w:r w:rsidRPr="00365FE2" w:rsidDel="002957B1">
        <w:t>River</w:t>
      </w:r>
      <w:r w:rsidR="0050041B" w:rsidDel="002957B1">
        <w:t xml:space="preserve"> valley</w:t>
      </w:r>
    </w:p>
    <w:p w14:paraId="1C029435" w14:textId="3E8CA235" w:rsidR="0079131E" w:rsidRDefault="00FF42BF" w:rsidP="00FF42BF">
      <w:pPr>
        <w:rPr>
          <w:lang w:val="en"/>
        </w:rPr>
      </w:pPr>
      <w:r w:rsidRPr="005F1EBD">
        <w:t>The River Murray is Australia's longest river, running a course of 2</w:t>
      </w:r>
      <w:r w:rsidR="00781CB2">
        <w:t>,</w:t>
      </w:r>
      <w:r w:rsidRPr="005F1EBD">
        <w:t>500 km from near Mount Kosciuszko in the Australian Alps to the Southern Ocean at Goolwa, in South Australia.</w:t>
      </w:r>
      <w:r>
        <w:t xml:space="preserve"> </w:t>
      </w:r>
      <w:r>
        <w:rPr>
          <w:lang w:val="en"/>
        </w:rPr>
        <w:t xml:space="preserve">A mountain stream in its upper reaches, the river turns into a meandering river lined with magnificent river red gum forests and woodlands, before ending its journey flowing through the vast Lower Lakes and northern edges of the Coorong, and out through the small Murray Mouth. Many creeks and anabranches flow in and out of the River Murray, the largest being the </w:t>
      </w:r>
      <w:r w:rsidR="00537BD6">
        <w:rPr>
          <w:lang w:val="en"/>
        </w:rPr>
        <w:t>Edward/Kolety</w:t>
      </w:r>
      <w:r>
        <w:rPr>
          <w:lang w:val="en"/>
        </w:rPr>
        <w:t xml:space="preserve">-Wakool River system. </w:t>
      </w:r>
    </w:p>
    <w:p w14:paraId="69C2B6C5" w14:textId="4B6BDFE6" w:rsidR="00FF42BF" w:rsidRPr="00365FE2" w:rsidRDefault="00D97928" w:rsidP="00FF42BF">
      <w:r>
        <w:rPr>
          <w:lang w:val="en"/>
        </w:rPr>
        <w:t>Water for the environment, managed by the Commonwealth can be ordered for delivery to sites downstream of Hume Dam, near Albury, with water also supplied from Lake Victoria</w:t>
      </w:r>
      <w:r w:rsidR="00167C09">
        <w:rPr>
          <w:lang w:val="en"/>
        </w:rPr>
        <w:t xml:space="preserve"> (west of </w:t>
      </w:r>
      <w:r>
        <w:rPr>
          <w:lang w:val="en"/>
        </w:rPr>
        <w:t>Wentworth</w:t>
      </w:r>
      <w:r w:rsidR="00167C09">
        <w:rPr>
          <w:lang w:val="en"/>
        </w:rPr>
        <w:t>)</w:t>
      </w:r>
      <w:r>
        <w:rPr>
          <w:lang w:val="en"/>
        </w:rPr>
        <w:t xml:space="preserve"> and</w:t>
      </w:r>
      <w:r>
        <w:t xml:space="preserve"> from its various tributaries, including from the Goulburn, Ovens, Kiewa, Loddon and Campaspe rivers in Victoria, and by the Murrumbidgee and Darling rivers in NSW. (Figures 1 and 2). </w:t>
      </w:r>
      <w:r w:rsidR="007D6EC2">
        <w:t>The Ovens and Kiewa Rivers are particularly valuable to the ecology of the River Murray given their limited regulation, which means they provide natural inflows into the River Murray.</w:t>
      </w:r>
    </w:p>
    <w:p w14:paraId="429AEEF4" w14:textId="2EF4EFA0" w:rsidR="008E5C40" w:rsidRPr="00365FE2" w:rsidRDefault="008E5C40" w:rsidP="00D67E22">
      <w:pPr>
        <w:pStyle w:val="Heading4"/>
        <w:ind w:left="0"/>
      </w:pPr>
      <w:r w:rsidRPr="00365FE2">
        <w:t xml:space="preserve">Traditional </w:t>
      </w:r>
      <w:r w:rsidR="005F1EBD">
        <w:t>O</w:t>
      </w:r>
      <w:r w:rsidR="005F1EBD" w:rsidRPr="00365FE2">
        <w:t>wners</w:t>
      </w:r>
    </w:p>
    <w:p w14:paraId="3ACC47C9" w14:textId="06B6244E" w:rsidR="00395FFC" w:rsidRPr="001116EC" w:rsidRDefault="00395FFC" w:rsidP="001116EC">
      <w:r w:rsidRPr="001116EC">
        <w:t xml:space="preserve">The River Murray flows through the traditional land of many </w:t>
      </w:r>
      <w:r w:rsidR="005F1EBD" w:rsidRPr="001116EC">
        <w:t xml:space="preserve">First </w:t>
      </w:r>
      <w:r w:rsidRPr="001116EC">
        <w:t>Nations</w:t>
      </w:r>
      <w:r w:rsidR="00D75673" w:rsidRPr="001116EC">
        <w:t xml:space="preserve"> </w:t>
      </w:r>
      <w:r w:rsidRPr="001116EC">
        <w:t>and the river and its floodplains have long been important for sustenance and spirituality</w:t>
      </w:r>
      <w:r w:rsidR="00545E55" w:rsidRPr="001116EC">
        <w:t xml:space="preserve"> (MDBA 2020)</w:t>
      </w:r>
      <w:r w:rsidRPr="001116EC">
        <w:t xml:space="preserve">. </w:t>
      </w:r>
    </w:p>
    <w:p w14:paraId="4CF179D2" w14:textId="1F4A2B57" w:rsidR="007A3F4E" w:rsidRPr="001116EC" w:rsidRDefault="007A3F4E" w:rsidP="001116EC">
      <w:r w:rsidRPr="001116EC">
        <w:t>The upper Murray catchment includes the traditional land of the Dhudhuroa, Djilamatang, Ngarigo, Walgalu and Yaitmathang Aboriginal Nations.</w:t>
      </w:r>
    </w:p>
    <w:p w14:paraId="2DA89EAB" w14:textId="15B4F8FA" w:rsidR="004C462D" w:rsidRPr="001116EC" w:rsidRDefault="00E8455E" w:rsidP="001116EC">
      <w:r w:rsidRPr="001116EC">
        <w:t xml:space="preserve">The Aboriginal Nations associated with the </w:t>
      </w:r>
      <w:r w:rsidR="00952C00" w:rsidRPr="001116EC">
        <w:t>m</w:t>
      </w:r>
      <w:r w:rsidRPr="001116EC">
        <w:t>id</w:t>
      </w:r>
      <w:r w:rsidR="0013720A" w:rsidRPr="001116EC">
        <w:t>-</w:t>
      </w:r>
      <w:r w:rsidRPr="001116EC">
        <w:t>Murray planning area include the Wiradjuri, extending from the River Murray to the Macquarie River in the north, and west to Balranald. The east, from the Murray and south into the Great Dividing Range, is the traditional land of the Dhudhuroa and Waywurru Nations. The region centred on Echuca, is the traditional land of the Barapa Barapa</w:t>
      </w:r>
      <w:r w:rsidR="004C462D" w:rsidRPr="001116EC">
        <w:t>/Perepa Perepa</w:t>
      </w:r>
      <w:r w:rsidRPr="001116EC">
        <w:t>, Wamba Wamba</w:t>
      </w:r>
      <w:r w:rsidR="004C462D" w:rsidRPr="001116EC">
        <w:t>/Wemba Wemba</w:t>
      </w:r>
      <w:r w:rsidRPr="001116EC">
        <w:t xml:space="preserve"> and Yorta Yorta Nations. The lower stretch of the central Murray catchment includes the traditional land of the Barkindji, Maraura, Muthi Muthi, Nyeri Nyeri, Tati Tati, Wadi Wadi and Weki Weki Nations.</w:t>
      </w:r>
    </w:p>
    <w:p w14:paraId="181BC0AB" w14:textId="1673C147" w:rsidR="00E8455E" w:rsidRPr="001116EC" w:rsidRDefault="00E8455E" w:rsidP="001116EC">
      <w:r w:rsidRPr="001116EC">
        <w:t>The Aboriginal Nations associated with land around the confluence of the Darling and Murray rivers include the Barkindji, Maraura, Muthi Muthi and Nyeri Nyeri. Upstream of the confluence of the Darling and Murray includes the land of the Barkindji and Maraura nations. Along the River Murray, from about Mildura and</w:t>
      </w:r>
      <w:r w:rsidR="00A326EA" w:rsidRPr="001116EC">
        <w:t xml:space="preserve"> </w:t>
      </w:r>
      <w:r w:rsidRPr="001116EC">
        <w:t>into South Australia is also the traditional land of the Ngintait Nation. The land of the lower reaches of the Murray, the Lakes and the Coorong is the traditional land of the Ngarrindjeri nation. The land west of the river and including the Mount Lofty Ranges, includes the country of the Kaurna and Peramanok Nations.</w:t>
      </w:r>
    </w:p>
    <w:p w14:paraId="54E13749" w14:textId="77777777" w:rsidR="00575CC0" w:rsidRPr="00365FE2" w:rsidRDefault="00575CC0" w:rsidP="00575CC0"/>
    <w:p w14:paraId="5F12DF95" w14:textId="77777777" w:rsidR="00575CC0" w:rsidRPr="00C942DF" w:rsidRDefault="00575CC0" w:rsidP="00575CC0">
      <w:pPr>
        <w:rPr>
          <w:color w:val="auto"/>
        </w:rPr>
        <w:sectPr w:rsidR="00575CC0" w:rsidRPr="00C942DF" w:rsidSect="0056048B">
          <w:headerReference w:type="default" r:id="rId26"/>
          <w:footerReference w:type="default" r:id="rId27"/>
          <w:pgSz w:w="11906" w:h="16838"/>
          <w:pgMar w:top="851" w:right="1133" w:bottom="1135" w:left="993" w:header="567" w:footer="397" w:gutter="0"/>
          <w:pgNumType w:start="183"/>
          <w:cols w:space="708"/>
          <w:docGrid w:linePitch="360"/>
        </w:sectPr>
      </w:pPr>
    </w:p>
    <w:p w14:paraId="72183ED4" w14:textId="2762E867" w:rsidR="00575CC0" w:rsidRDefault="002C51C8" w:rsidP="00575CC0">
      <w:r>
        <w:rPr>
          <w:noProof/>
          <w:sz w:val="16"/>
          <w:szCs w:val="16"/>
        </w:rPr>
        <w:lastRenderedPageBreak/>
        <w:drawing>
          <wp:inline distT="0" distB="0" distL="0" distR="0" wp14:anchorId="187A8426" wp14:editId="31AD55A2">
            <wp:extent cx="8846288" cy="6254300"/>
            <wp:effectExtent l="0" t="0" r="0" b="0"/>
            <wp:docPr id="5" name="Picture 5" descr="A map of the mid- Murray River, from Albury to Euston, including major towns, water storages, tributaries and environmental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d_Murray_Catchment 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851222" cy="6257788"/>
                    </a:xfrm>
                    <a:prstGeom prst="rect">
                      <a:avLst/>
                    </a:prstGeom>
                  </pic:spPr>
                </pic:pic>
              </a:graphicData>
            </a:graphic>
          </wp:inline>
        </w:drawing>
      </w:r>
    </w:p>
    <w:p w14:paraId="272F33D8" w14:textId="6EF9EDEE" w:rsidR="00575CC0" w:rsidRDefault="00575CC0" w:rsidP="00575CC0">
      <w:r w:rsidRPr="00C942DF">
        <w:rPr>
          <w:b/>
        </w:rPr>
        <w:t xml:space="preserve">Figure </w:t>
      </w:r>
      <w:r w:rsidRPr="00C942DF">
        <w:rPr>
          <w:b/>
        </w:rPr>
        <w:fldChar w:fldCharType="begin"/>
      </w:r>
      <w:r w:rsidRPr="00C942DF">
        <w:rPr>
          <w:b/>
        </w:rPr>
        <w:instrText xml:space="preserve"> SEQ Figure \* ARABIC </w:instrText>
      </w:r>
      <w:r w:rsidRPr="00C942DF">
        <w:rPr>
          <w:b/>
        </w:rPr>
        <w:fldChar w:fldCharType="separate"/>
      </w:r>
      <w:r w:rsidR="00D3194A">
        <w:rPr>
          <w:b/>
          <w:noProof/>
        </w:rPr>
        <w:t>1</w:t>
      </w:r>
      <w:r w:rsidRPr="00C942DF">
        <w:rPr>
          <w:b/>
        </w:rPr>
        <w:fldChar w:fldCharType="end"/>
      </w:r>
      <w:r w:rsidRPr="004932F2">
        <w:t xml:space="preserve">: </w:t>
      </w:r>
      <w:r w:rsidRPr="002C6A3D">
        <w:t xml:space="preserve">Map of the </w:t>
      </w:r>
      <w:r w:rsidR="009D334E">
        <w:t>m</w:t>
      </w:r>
      <w:r w:rsidRPr="002C6A3D">
        <w:t>id</w:t>
      </w:r>
      <w:r>
        <w:t>-</w:t>
      </w:r>
      <w:r w:rsidRPr="002C6A3D">
        <w:t>Murray</w:t>
      </w:r>
      <w:r w:rsidR="009D334E">
        <w:t xml:space="preserve"> River </w:t>
      </w:r>
      <w:r>
        <w:t>v</w:t>
      </w:r>
      <w:r w:rsidRPr="002C6A3D">
        <w:t xml:space="preserve">alley, including the </w:t>
      </w:r>
      <w:r>
        <w:t>Edward/Kolety</w:t>
      </w:r>
      <w:r w:rsidRPr="002C6A3D">
        <w:t>-Wakool river system.</w:t>
      </w:r>
    </w:p>
    <w:p w14:paraId="58E49D70" w14:textId="7B44C8BE" w:rsidR="00575CC0" w:rsidRDefault="00ED6CE0" w:rsidP="00575CC0">
      <w:r>
        <w:rPr>
          <w:noProof/>
          <w:sz w:val="16"/>
          <w:szCs w:val="16"/>
        </w:rPr>
        <w:drawing>
          <wp:inline distT="0" distB="0" distL="0" distR="0" wp14:anchorId="18D61038" wp14:editId="3534EE7A">
            <wp:extent cx="8858250" cy="6262757"/>
            <wp:effectExtent l="0" t="0" r="0" b="5080"/>
            <wp:docPr id="6" name="Picture 6" descr="A map of the lower River Murray valley, from Euston to the Murray Mouth, including major towns and environmental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wer River Murray.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864808" cy="6267393"/>
                    </a:xfrm>
                    <a:prstGeom prst="rect">
                      <a:avLst/>
                    </a:prstGeom>
                  </pic:spPr>
                </pic:pic>
              </a:graphicData>
            </a:graphic>
          </wp:inline>
        </w:drawing>
      </w:r>
    </w:p>
    <w:p w14:paraId="5578C5D3" w14:textId="334C95B8" w:rsidR="00575CC0" w:rsidRDefault="00575CC0" w:rsidP="00575CC0">
      <w:r w:rsidRPr="00C942DF">
        <w:rPr>
          <w:b/>
        </w:rPr>
        <w:t xml:space="preserve">Figure </w:t>
      </w:r>
      <w:r w:rsidRPr="00C942DF">
        <w:rPr>
          <w:b/>
        </w:rPr>
        <w:fldChar w:fldCharType="begin"/>
      </w:r>
      <w:r w:rsidRPr="00C942DF">
        <w:rPr>
          <w:b/>
        </w:rPr>
        <w:instrText xml:space="preserve"> SEQ Figure \* ARABIC </w:instrText>
      </w:r>
      <w:r w:rsidRPr="00C942DF">
        <w:rPr>
          <w:b/>
        </w:rPr>
        <w:fldChar w:fldCharType="separate"/>
      </w:r>
      <w:r w:rsidR="00D3194A">
        <w:rPr>
          <w:b/>
          <w:noProof/>
        </w:rPr>
        <w:t>2</w:t>
      </w:r>
      <w:r w:rsidRPr="00C942DF">
        <w:rPr>
          <w:b/>
        </w:rPr>
        <w:fldChar w:fldCharType="end"/>
      </w:r>
      <w:r w:rsidRPr="004932F2">
        <w:t xml:space="preserve">: </w:t>
      </w:r>
      <w:r w:rsidRPr="002C6A3D">
        <w:t xml:space="preserve">Map of the </w:t>
      </w:r>
      <w:r>
        <w:t>L</w:t>
      </w:r>
      <w:r w:rsidRPr="002C6A3D">
        <w:t xml:space="preserve">ower-River Murray </w:t>
      </w:r>
      <w:r>
        <w:t>v</w:t>
      </w:r>
      <w:r w:rsidRPr="002C6A3D">
        <w:t>alley</w:t>
      </w:r>
    </w:p>
    <w:p w14:paraId="73BA3404" w14:textId="77777777" w:rsidR="00575CC0" w:rsidRDefault="00575CC0" w:rsidP="00575CC0">
      <w:pPr>
        <w:sectPr w:rsidR="00575CC0" w:rsidSect="00156541">
          <w:headerReference w:type="default" r:id="rId30"/>
          <w:footerReference w:type="default" r:id="rId31"/>
          <w:footerReference w:type="first" r:id="rId32"/>
          <w:pgSz w:w="16838" w:h="11906" w:orient="landscape"/>
          <w:pgMar w:top="851" w:right="992" w:bottom="567" w:left="1440" w:header="567" w:footer="397" w:gutter="0"/>
          <w:cols w:space="708"/>
          <w:docGrid w:linePitch="360"/>
        </w:sectPr>
      </w:pPr>
    </w:p>
    <w:p w14:paraId="1AFA81E2" w14:textId="5B42C855" w:rsidR="00CB2853" w:rsidRPr="00365FE2" w:rsidRDefault="00442C46" w:rsidP="00D67E22">
      <w:pPr>
        <w:pStyle w:val="Heading4"/>
        <w:ind w:left="0"/>
      </w:pPr>
      <w:r>
        <w:t xml:space="preserve">Important sites and </w:t>
      </w:r>
      <w:r w:rsidR="00CB2853" w:rsidRPr="00365FE2">
        <w:t>values</w:t>
      </w:r>
    </w:p>
    <w:p w14:paraId="6FD40E95" w14:textId="0194245E" w:rsidR="00DB06F4" w:rsidRPr="00C35EDB" w:rsidRDefault="00DB06F4" w:rsidP="00C35EDB">
      <w:r w:rsidRPr="00C35EDB">
        <w:t xml:space="preserve">The </w:t>
      </w:r>
      <w:r w:rsidR="009F75A7">
        <w:t>River</w:t>
      </w:r>
      <w:r w:rsidRPr="00C35EDB">
        <w:t xml:space="preserve"> Murray </w:t>
      </w:r>
      <w:r w:rsidR="00CA3856">
        <w:t>v</w:t>
      </w:r>
      <w:r w:rsidRPr="00C35EDB">
        <w:t xml:space="preserve">alley supports a range of </w:t>
      </w:r>
      <w:r w:rsidR="003B501F" w:rsidRPr="00C35EDB">
        <w:t xml:space="preserve">environmental </w:t>
      </w:r>
      <w:r w:rsidRPr="00C35EDB">
        <w:t>values</w:t>
      </w:r>
      <w:r w:rsidR="003B501F" w:rsidRPr="00C35EDB">
        <w:t xml:space="preserve"> of local, regional, national and international significance</w:t>
      </w:r>
      <w:r w:rsidRPr="00C35EDB">
        <w:t>. Examples include:</w:t>
      </w:r>
    </w:p>
    <w:p w14:paraId="0293F79A" w14:textId="160EAFAE" w:rsidR="006B657E" w:rsidRPr="00EF32FB" w:rsidRDefault="006B657E" w:rsidP="005001C1">
      <w:pPr>
        <w:pStyle w:val="Heading5"/>
        <w:spacing w:before="240"/>
      </w:pPr>
      <w:bookmarkStart w:id="2" w:name="_Hlk41583752"/>
      <w:r w:rsidRPr="00F2644E">
        <w:t>Vegetation</w:t>
      </w:r>
    </w:p>
    <w:p w14:paraId="690BDBDD" w14:textId="4691BCED" w:rsidR="00D97928" w:rsidRDefault="00D97928" w:rsidP="00D97928">
      <w:r>
        <w:t xml:space="preserve">Over 90 000 ha of river red gum and over 40 000 ha of black box and extensive lignum shrublands, including the vast river red gum forests of the Mid-Murray (Barmah-Millewa, Gunbower, Koondrook-Perricoota and Werai Forests). Together these comprise the largest complex of tree dominated floodplain wetlands in southern Australia and Australia’s largest parcel of river red gum forests). The mid-Murray also comprises the woodlands of the Lower Murray (Hattah-Kulkyne Lakes, Lindsay-Mulcra-Chowilla Floodplain) and lignum shrublands. There are also important non-woody vegetation communities including the Moira grasslands in the Barmah-Millewa Forest and </w:t>
      </w:r>
      <w:r>
        <w:rPr>
          <w:i/>
          <w:iCs/>
        </w:rPr>
        <w:t>Ruppia tuberosa</w:t>
      </w:r>
      <w:r>
        <w:t xml:space="preserve"> in the Coorong.</w:t>
      </w:r>
    </w:p>
    <w:p w14:paraId="2E2879E9" w14:textId="228B57AC" w:rsidR="006B657E" w:rsidRPr="00EF32FB" w:rsidRDefault="006B657E" w:rsidP="005001C1">
      <w:pPr>
        <w:pStyle w:val="Heading5"/>
        <w:spacing w:before="240"/>
      </w:pPr>
      <w:r w:rsidRPr="00F2644E">
        <w:t>Native</w:t>
      </w:r>
      <w:r w:rsidRPr="00EF32FB">
        <w:t xml:space="preserve"> </w:t>
      </w:r>
      <w:r w:rsidRPr="00F2644E">
        <w:t>Fish</w:t>
      </w:r>
    </w:p>
    <w:p w14:paraId="2F447F55" w14:textId="45EA1E0A" w:rsidR="00616640" w:rsidRPr="00C35EDB" w:rsidRDefault="009157E5" w:rsidP="0036511C">
      <w:r w:rsidRPr="00C35EDB">
        <w:t xml:space="preserve">The </w:t>
      </w:r>
      <w:r w:rsidR="00167C09">
        <w:t>River Murray</w:t>
      </w:r>
      <w:r w:rsidRPr="00C35EDB">
        <w:t>, along with its anabranches, creeks and wetlands, provide habitat for a</w:t>
      </w:r>
      <w:r w:rsidR="00167C09">
        <w:t xml:space="preserve"> suite of </w:t>
      </w:r>
      <w:r w:rsidRPr="00C35EDB">
        <w:t xml:space="preserve">native fish, including nationally listed threatened species, such as Murray cod, trout cod, silver perch and Murray hardyhead. </w:t>
      </w:r>
      <w:r w:rsidR="00616640" w:rsidRPr="00C35EDB">
        <w:t xml:space="preserve">The creeks through Barmah-Millewa Forest, the </w:t>
      </w:r>
      <w:r w:rsidR="00537BD6">
        <w:t>Edward/Kolety</w:t>
      </w:r>
      <w:r w:rsidRPr="00C35EDB">
        <w:t>-Wakool system</w:t>
      </w:r>
      <w:r w:rsidR="0047754D" w:rsidRPr="00C35EDB">
        <w:t xml:space="preserve"> and Gunbower Creek</w:t>
      </w:r>
      <w:r w:rsidR="00616640" w:rsidRPr="00C35EDB">
        <w:t xml:space="preserve"> (in the </w:t>
      </w:r>
      <w:r w:rsidR="002009E2">
        <w:t>M</w:t>
      </w:r>
      <w:r w:rsidR="00616640" w:rsidRPr="00C35EDB">
        <w:t>id</w:t>
      </w:r>
      <w:r w:rsidR="0013720A">
        <w:t>-</w:t>
      </w:r>
      <w:r w:rsidR="00616640" w:rsidRPr="00C35EDB">
        <w:t xml:space="preserve">Murray) </w:t>
      </w:r>
      <w:r w:rsidR="00BE22B5" w:rsidRPr="00C35EDB">
        <w:t>and the Lindsay-Mu</w:t>
      </w:r>
      <w:r w:rsidR="00D97928">
        <w:t>l</w:t>
      </w:r>
      <w:r w:rsidR="00BE22B5" w:rsidRPr="00C35EDB">
        <w:t>laroo Creek system</w:t>
      </w:r>
      <w:r w:rsidR="00187765">
        <w:t xml:space="preserve">, </w:t>
      </w:r>
      <w:r w:rsidR="00616640" w:rsidRPr="00C35EDB">
        <w:t>Chowilla</w:t>
      </w:r>
      <w:r w:rsidR="00CA1855">
        <w:t xml:space="preserve"> floodplain</w:t>
      </w:r>
      <w:r w:rsidR="00616640" w:rsidRPr="00C35EDB">
        <w:t xml:space="preserve">, Katarapko and Pike </w:t>
      </w:r>
      <w:r w:rsidR="00BE22B5" w:rsidRPr="00C35EDB">
        <w:t>cr</w:t>
      </w:r>
      <w:r w:rsidR="00151A85">
        <w:t>e</w:t>
      </w:r>
      <w:r w:rsidR="00BE22B5" w:rsidRPr="00C35EDB">
        <w:t xml:space="preserve">eks and </w:t>
      </w:r>
      <w:r w:rsidR="00616640" w:rsidRPr="00C35EDB">
        <w:t xml:space="preserve">anabranches (in the </w:t>
      </w:r>
      <w:r w:rsidR="00C551CB">
        <w:t>L</w:t>
      </w:r>
      <w:r w:rsidR="00616640" w:rsidRPr="00C35EDB">
        <w:t>ower Murray) are</w:t>
      </w:r>
      <w:r w:rsidR="0047754D" w:rsidRPr="00C35EDB">
        <w:t xml:space="preserve"> </w:t>
      </w:r>
      <w:r w:rsidR="00167C09">
        <w:t xml:space="preserve">also </w:t>
      </w:r>
      <w:r w:rsidR="0047754D" w:rsidRPr="00C35EDB">
        <w:t xml:space="preserve">important </w:t>
      </w:r>
      <w:r w:rsidR="00BE22B5" w:rsidRPr="00C35EDB">
        <w:t>habitat</w:t>
      </w:r>
      <w:r w:rsidR="0047754D" w:rsidRPr="00C35EDB">
        <w:t xml:space="preserve"> for native fish</w:t>
      </w:r>
      <w:r w:rsidR="00616640" w:rsidRPr="00C35EDB">
        <w:t>.</w:t>
      </w:r>
      <w:r w:rsidR="0047754D" w:rsidRPr="00C35EDB">
        <w:t xml:space="preserve"> </w:t>
      </w:r>
      <w:r w:rsidR="00167C09">
        <w:t>Several small wetlands in the Lower Murray, along with the Lower Lakes, support some of the last remaining wild populations of threatened small-bodied native fish, such as Southern purple-spotted gudgeon, Southern pygmy perch and Murray hardyhead.</w:t>
      </w:r>
    </w:p>
    <w:p w14:paraId="3E870D9A" w14:textId="7C37C51B" w:rsidR="00D07809" w:rsidRPr="00C35EDB" w:rsidRDefault="00616640" w:rsidP="00C35EDB">
      <w:r w:rsidRPr="00C35EDB">
        <w:t>T</w:t>
      </w:r>
      <w:r w:rsidR="0047754D" w:rsidRPr="00C35EDB">
        <w:t xml:space="preserve">he connection between the Murray Mouth, the Coorong and the Lower Lakes is a hot spot for native fish diversity, </w:t>
      </w:r>
      <w:r w:rsidR="00C35EDB">
        <w:t>supporting</w:t>
      </w:r>
      <w:r w:rsidR="0047754D" w:rsidRPr="00C35EDB">
        <w:t xml:space="preserve"> marine, estuarine</w:t>
      </w:r>
      <w:r w:rsidRPr="00C35EDB">
        <w:t>, freshwater</w:t>
      </w:r>
      <w:r w:rsidR="0047754D" w:rsidRPr="00C35EDB">
        <w:t xml:space="preserve"> and diadromous (live in both salt and freshwater) fish</w:t>
      </w:r>
      <w:r w:rsidR="00D97928">
        <w:t xml:space="preserve">. This includes a range of recreational and commercial fish species such as black bream, greenback flounder, yellow-eye mullet, golden perch, and mulloway. Species like sandy sprat and small-mouthed hardyhead are also essential food sources for predatory fish and waterbirds in the region. </w:t>
      </w:r>
    </w:p>
    <w:p w14:paraId="724580B9" w14:textId="356C083F" w:rsidR="006B657E" w:rsidRPr="00EF32FB" w:rsidRDefault="00FD6B56" w:rsidP="005001C1">
      <w:pPr>
        <w:pStyle w:val="Heading5"/>
        <w:spacing w:before="240"/>
      </w:pPr>
      <w:r w:rsidRPr="00F2644E">
        <w:t>B</w:t>
      </w:r>
      <w:r w:rsidR="006B657E" w:rsidRPr="00F2644E">
        <w:t>irds</w:t>
      </w:r>
    </w:p>
    <w:p w14:paraId="653BE776" w14:textId="12B21652" w:rsidR="00D67E22" w:rsidRDefault="00DA4000" w:rsidP="00260550">
      <w:r>
        <w:t>Floodplain</w:t>
      </w:r>
      <w:r w:rsidR="00FD6B56">
        <w:t xml:space="preserve"> ecosystems</w:t>
      </w:r>
      <w:r>
        <w:t xml:space="preserve"> of the Murray-Darling Basin support </w:t>
      </w:r>
      <w:r w:rsidR="00FD6B56">
        <w:t xml:space="preserve">a high diversity of migratory shore birds and waterbirds, as well as 108 species of </w:t>
      </w:r>
      <w:r>
        <w:t>f</w:t>
      </w:r>
      <w:r w:rsidR="00FD6B56">
        <w:t xml:space="preserve">loodplain dependent woodland birds. </w:t>
      </w:r>
      <w:r w:rsidR="00D97928">
        <w:rPr>
          <w:rFonts w:eastAsia="Calibri"/>
          <w:noProof/>
          <w:szCs w:val="22"/>
          <w:lang w:val="en-US" w:eastAsia="en-US"/>
        </w:rPr>
        <w:t xml:space="preserve">There are several wetlands </w:t>
      </w:r>
      <w:r w:rsidR="00D97928">
        <w:rPr>
          <w:rFonts w:eastAsia="Calibri"/>
          <w:szCs w:val="22"/>
          <w:lang w:val="en-US" w:eastAsia="en-US"/>
        </w:rPr>
        <w:t>for waterbirds</w:t>
      </w:r>
      <w:r w:rsidR="00D97928">
        <w:rPr>
          <w:rFonts w:eastAsia="Calibri"/>
        </w:rPr>
        <w:t xml:space="preserve"> </w:t>
      </w:r>
      <w:r w:rsidR="00D97928">
        <w:rPr>
          <w:rFonts w:eastAsia="Calibri"/>
          <w:noProof/>
          <w:szCs w:val="22"/>
          <w:lang w:val="en-US" w:eastAsia="en-US"/>
        </w:rPr>
        <w:t>recognised as having Basin-wide significance importance</w:t>
      </w:r>
      <w:r w:rsidR="00D97928">
        <w:rPr>
          <w:rFonts w:ascii="Times New Roman" w:hAnsi="Times New Roman" w:cs="Times New Roman"/>
          <w:color w:val="auto"/>
          <w:sz w:val="24"/>
          <w:szCs w:val="24"/>
        </w:rPr>
        <w:t xml:space="preserve"> </w:t>
      </w:r>
      <w:r w:rsidR="00893B6E" w:rsidRPr="00E82076">
        <w:rPr>
          <w:rFonts w:eastAsia="Calibri"/>
          <w:szCs w:val="22"/>
          <w:lang w:val="en-US" w:eastAsia="en-US"/>
        </w:rPr>
        <w:t>for waterbirds</w:t>
      </w:r>
      <w:r w:rsidR="00D97928">
        <w:rPr>
          <w:rFonts w:eastAsia="Calibri"/>
          <w:szCs w:val="22"/>
          <w:lang w:val="en-US" w:eastAsia="en-US"/>
        </w:rPr>
        <w:t xml:space="preserve">. These include </w:t>
      </w:r>
      <w:r w:rsidR="00FB3EA3" w:rsidRPr="00E82076">
        <w:rPr>
          <w:rFonts w:eastAsia="Calibri"/>
          <w:noProof/>
          <w:szCs w:val="22"/>
          <w:lang w:val="en-US" w:eastAsia="en-US"/>
        </w:rPr>
        <w:t>the River Murray,</w:t>
      </w:r>
      <w:r w:rsidR="00C35EDB" w:rsidRPr="00E82076">
        <w:rPr>
          <w:rFonts w:eastAsia="Calibri"/>
          <w:szCs w:val="22"/>
          <w:lang w:val="en-US" w:eastAsia="en-US"/>
        </w:rPr>
        <w:t xml:space="preserve"> </w:t>
      </w:r>
      <w:r w:rsidR="00F42241" w:rsidRPr="00E82076">
        <w:rPr>
          <w:rFonts w:eastAsia="Calibri"/>
          <w:szCs w:val="22"/>
          <w:lang w:val="en-US" w:eastAsia="en-US"/>
        </w:rPr>
        <w:t>Barmah-Millewa Forest</w:t>
      </w:r>
      <w:r w:rsidR="00E82076" w:rsidRPr="00E82076">
        <w:rPr>
          <w:rFonts w:eastAsia="Calibri"/>
          <w:szCs w:val="22"/>
          <w:lang w:val="en-US" w:eastAsia="en-US"/>
        </w:rPr>
        <w:t xml:space="preserve"> (which includes </w:t>
      </w:r>
      <w:r w:rsidR="00E82076" w:rsidRPr="00E82076">
        <w:t>wetlands that are significant to the nationally endangered Australasian Bittern)</w:t>
      </w:r>
      <w:r w:rsidR="00F42241" w:rsidRPr="00E82076">
        <w:rPr>
          <w:rFonts w:eastAsia="Calibri"/>
          <w:szCs w:val="22"/>
          <w:lang w:val="en-US" w:eastAsia="en-US"/>
        </w:rPr>
        <w:t xml:space="preserve">, </w:t>
      </w:r>
      <w:r w:rsidR="00C35EDB" w:rsidRPr="00E82076">
        <w:rPr>
          <w:rFonts w:eastAsia="Calibri"/>
          <w:szCs w:val="22"/>
          <w:lang w:val="en-US" w:eastAsia="en-US"/>
        </w:rPr>
        <w:t xml:space="preserve">Gunbower-Koondrook-Pericoota Forest, </w:t>
      </w:r>
      <w:r w:rsidR="00FB3EA3" w:rsidRPr="00E82076">
        <w:rPr>
          <w:rFonts w:eastAsia="Calibri"/>
          <w:noProof/>
          <w:szCs w:val="22"/>
          <w:lang w:val="en-US" w:eastAsia="en-US"/>
        </w:rPr>
        <w:t>Hattah Lakes</w:t>
      </w:r>
      <w:r w:rsidR="00C35EDB" w:rsidRPr="00E82076">
        <w:rPr>
          <w:rFonts w:eastAsia="Calibri"/>
          <w:szCs w:val="22"/>
          <w:lang w:val="en-US" w:eastAsia="en-US"/>
        </w:rPr>
        <w:t xml:space="preserve">, </w:t>
      </w:r>
      <w:r w:rsidR="00D97928">
        <w:rPr>
          <w:rFonts w:eastAsia="Calibri"/>
          <w:szCs w:val="22"/>
          <w:lang w:val="en-US" w:eastAsia="en-US"/>
        </w:rPr>
        <w:t>Chowilla-</w:t>
      </w:r>
      <w:r w:rsidR="00C35EDB" w:rsidRPr="00E82076">
        <w:rPr>
          <w:rFonts w:eastAsia="Calibri"/>
          <w:szCs w:val="22"/>
          <w:lang w:val="en-US" w:eastAsia="en-US"/>
        </w:rPr>
        <w:t>Lindsay-Wa</w:t>
      </w:r>
      <w:r w:rsidR="00D97928">
        <w:rPr>
          <w:rFonts w:eastAsia="Calibri"/>
          <w:szCs w:val="22"/>
          <w:lang w:val="en-US" w:eastAsia="en-US"/>
        </w:rPr>
        <w:t>l</w:t>
      </w:r>
      <w:r w:rsidR="00C35EDB" w:rsidRPr="00E82076">
        <w:rPr>
          <w:rFonts w:eastAsia="Calibri"/>
          <w:szCs w:val="22"/>
          <w:lang w:val="en-US" w:eastAsia="en-US"/>
        </w:rPr>
        <w:t>lpolla, Noora evaporation Basin, Pyap Lagoon, and the Lower Lakes an</w:t>
      </w:r>
      <w:r w:rsidR="00C35EDB" w:rsidRPr="00D35CE4">
        <w:rPr>
          <w:rFonts w:eastAsia="Calibri"/>
          <w:szCs w:val="22"/>
          <w:lang w:val="en-US" w:eastAsia="en-US"/>
        </w:rPr>
        <w:t>d Coorong.</w:t>
      </w:r>
      <w:r w:rsidR="00C35EDB">
        <w:rPr>
          <w:rFonts w:eastAsia="Calibri"/>
          <w:szCs w:val="22"/>
          <w:lang w:val="en-US" w:eastAsia="en-US"/>
        </w:rPr>
        <w:t xml:space="preserve"> </w:t>
      </w:r>
      <w:r w:rsidR="00616640" w:rsidDel="00247664">
        <w:rPr>
          <w:szCs w:val="22"/>
        </w:rPr>
        <w:t>T</w:t>
      </w:r>
      <w:r w:rsidR="00616640">
        <w:rPr>
          <w:szCs w:val="22"/>
        </w:rPr>
        <w:t>he Coorong and Lakes Albert and Alexandrina comprise the most important site in the Basin for shorebirds and the seventh most important site in Australia.</w:t>
      </w:r>
      <w:r w:rsidR="00616640" w:rsidRPr="00C35EDB">
        <w:t xml:space="preserve"> </w:t>
      </w:r>
      <w:r w:rsidR="00D67E22">
        <w:t>They</w:t>
      </w:r>
      <w:r w:rsidR="00616640" w:rsidRPr="00C35EDB">
        <w:t xml:space="preserve"> also support the greatest waterbird species richness of the Murray–Darling Basin.</w:t>
      </w:r>
      <w:r w:rsidR="00FB3EA3">
        <w:t xml:space="preserve"> In addition to waterbirds, the River Murray floodplain between Robinvale and Swan Reach has also been identified as highly important to the </w:t>
      </w:r>
      <w:r w:rsidR="00D97928">
        <w:t xml:space="preserve">nationally vulnerable </w:t>
      </w:r>
      <w:r w:rsidR="00FB3EA3">
        <w:t>regent parrot.</w:t>
      </w:r>
    </w:p>
    <w:p w14:paraId="42032677" w14:textId="77777777" w:rsidR="008417AE" w:rsidRDefault="008417AE" w:rsidP="005001C1">
      <w:pPr>
        <w:pStyle w:val="Heading5"/>
        <w:spacing w:before="240"/>
      </w:pPr>
      <w:r>
        <w:t>Ramsar Wetlands</w:t>
      </w:r>
    </w:p>
    <w:p w14:paraId="16F6B2BA" w14:textId="0F5F140E" w:rsidR="000B3809" w:rsidRDefault="00E8455E" w:rsidP="001C7E08">
      <w:pPr>
        <w:rPr>
          <w:rFonts w:eastAsia="Calibri"/>
          <w:szCs w:val="22"/>
          <w:lang w:val="en-US" w:eastAsia="en-US"/>
        </w:rPr>
      </w:pPr>
      <w:r>
        <w:t xml:space="preserve">The </w:t>
      </w:r>
      <w:r w:rsidR="00395FFC">
        <w:t>River Murray</w:t>
      </w:r>
      <w:r>
        <w:t xml:space="preserve"> </w:t>
      </w:r>
      <w:r w:rsidR="00BD0B2E">
        <w:t xml:space="preserve">region </w:t>
      </w:r>
      <w:r>
        <w:t xml:space="preserve">contains </w:t>
      </w:r>
      <w:r w:rsidR="00EC6335">
        <w:t>several</w:t>
      </w:r>
      <w:r>
        <w:t xml:space="preserve"> </w:t>
      </w:r>
      <w:r w:rsidR="0031564F">
        <w:t xml:space="preserve">internationally important Ramsar listed </w:t>
      </w:r>
      <w:r>
        <w:t>wetlands</w:t>
      </w:r>
      <w:r w:rsidR="00F2498F">
        <w:t>:</w:t>
      </w:r>
      <w:r>
        <w:t xml:space="preserve"> </w:t>
      </w:r>
      <w:r w:rsidR="000B3809">
        <w:t>Barmah</w:t>
      </w:r>
      <w:r w:rsidR="00F2498F">
        <w:t xml:space="preserve"> Forest,</w:t>
      </w:r>
      <w:r w:rsidR="000B3809">
        <w:t xml:space="preserve"> Gunbower </w:t>
      </w:r>
      <w:r w:rsidR="00F2498F">
        <w:t>F</w:t>
      </w:r>
      <w:r w:rsidR="000B3809" w:rsidRPr="000B3809">
        <w:t>orest, New South Wales Central Murray Forests</w:t>
      </w:r>
      <w:r w:rsidR="00F2498F">
        <w:t xml:space="preserve"> (consisting of </w:t>
      </w:r>
      <w:r w:rsidR="00F2498F" w:rsidRPr="00EC427D">
        <w:rPr>
          <w:rFonts w:eastAsia="Calibri"/>
          <w:noProof/>
          <w:szCs w:val="22"/>
          <w:lang w:val="en-US" w:eastAsia="en-US"/>
        </w:rPr>
        <w:t xml:space="preserve">Millewa, Koondrook-Pericoota and Werai </w:t>
      </w:r>
      <w:r w:rsidR="00F2498F">
        <w:rPr>
          <w:rFonts w:eastAsia="Calibri"/>
          <w:noProof/>
          <w:szCs w:val="22"/>
          <w:lang w:val="en-US" w:eastAsia="en-US"/>
        </w:rPr>
        <w:t>f</w:t>
      </w:r>
      <w:r w:rsidR="00F2498F" w:rsidRPr="00EC427D">
        <w:rPr>
          <w:rFonts w:eastAsia="Calibri"/>
          <w:noProof/>
          <w:szCs w:val="22"/>
          <w:lang w:val="en-US" w:eastAsia="en-US"/>
        </w:rPr>
        <w:t>orests</w:t>
      </w:r>
      <w:r w:rsidR="00F2498F">
        <w:rPr>
          <w:rFonts w:eastAsia="Calibri"/>
          <w:noProof/>
          <w:szCs w:val="22"/>
          <w:lang w:val="en-US" w:eastAsia="en-US"/>
        </w:rPr>
        <w:t>)</w:t>
      </w:r>
      <w:r w:rsidR="000B3809" w:rsidRPr="000B3809">
        <w:t xml:space="preserve">, Hattah-Kulkyne Lakes, </w:t>
      </w:r>
      <w:r w:rsidR="00F2498F">
        <w:t xml:space="preserve">the </w:t>
      </w:r>
      <w:r w:rsidR="000B3809" w:rsidRPr="000B3809">
        <w:t>Riverland (including Chowilla floodplain), Banrock Station Wetland Complex and The Coorong, Lakes Alexandrina and Albert Wetland.</w:t>
      </w:r>
      <w:r w:rsidR="000B3809">
        <w:t xml:space="preserve"> These sites are recognised for </w:t>
      </w:r>
      <w:r w:rsidR="001C7E08">
        <w:t>their unique and divers</w:t>
      </w:r>
      <w:r w:rsidR="006A1E96">
        <w:t>e</w:t>
      </w:r>
      <w:r w:rsidR="001C7E08">
        <w:t xml:space="preserve"> wetland</w:t>
      </w:r>
      <w:r w:rsidR="00F268D7">
        <w:t>s</w:t>
      </w:r>
      <w:r w:rsidR="001C7E08">
        <w:t xml:space="preserve">, support of species of </w:t>
      </w:r>
      <w:r w:rsidR="000B3809" w:rsidRPr="00365FE2">
        <w:t xml:space="preserve">conservation significance and biological diversity, </w:t>
      </w:r>
      <w:r w:rsidR="001C7E08">
        <w:t xml:space="preserve">their role in </w:t>
      </w:r>
      <w:r w:rsidR="000B3809" w:rsidRPr="00365FE2">
        <w:t xml:space="preserve">providing refuge during adverse conditions, and regularly supporting large numbers of waterbirds. This includes those listed under international migratory agreements. </w:t>
      </w:r>
      <w:r w:rsidR="00F2498F" w:rsidRPr="00EC427D">
        <w:rPr>
          <w:rFonts w:eastAsia="Calibri"/>
          <w:noProof/>
          <w:szCs w:val="22"/>
          <w:lang w:val="en-US" w:eastAsia="en-US"/>
        </w:rPr>
        <w:t>The significance of these sites is documented in the ecological character descriptions (</w:t>
      </w:r>
      <w:hyperlink r:id="rId33" w:history="1">
        <w:r w:rsidR="00F2498F" w:rsidRPr="00EC427D">
          <w:rPr>
            <w:rStyle w:val="Hyperlink"/>
            <w:rFonts w:eastAsia="Calibri"/>
            <w:noProof/>
            <w:szCs w:val="22"/>
            <w:lang w:val="en-US" w:eastAsia="en-US"/>
          </w:rPr>
          <w:t>http://www.environment.gov.au/cgi-bin/wetlands/alphablist.pl</w:t>
        </w:r>
      </w:hyperlink>
      <w:r w:rsidR="00F2498F" w:rsidRPr="00EC427D">
        <w:rPr>
          <w:rFonts w:eastAsia="Calibri"/>
          <w:noProof/>
          <w:szCs w:val="22"/>
          <w:lang w:val="en-US" w:eastAsia="en-US"/>
        </w:rPr>
        <w:t>).</w:t>
      </w:r>
    </w:p>
    <w:p w14:paraId="18B26DD4" w14:textId="77777777" w:rsidR="00575CC0" w:rsidRDefault="00575CC0">
      <w:pPr>
        <w:spacing w:after="0"/>
        <w:rPr>
          <w:rFonts w:eastAsia="Calibri"/>
          <w:noProof/>
          <w:szCs w:val="22"/>
          <w:lang w:val="en-US" w:eastAsia="en-US"/>
        </w:rPr>
      </w:pPr>
      <w:r>
        <w:rPr>
          <w:rFonts w:eastAsia="Calibri"/>
          <w:noProof/>
          <w:szCs w:val="22"/>
          <w:lang w:val="en-US" w:eastAsia="en-US"/>
        </w:rPr>
        <w:br w:type="page"/>
      </w:r>
    </w:p>
    <w:bookmarkEnd w:id="2"/>
    <w:p w14:paraId="55DEC8F5" w14:textId="3A21A64C" w:rsidR="00CB2853" w:rsidRPr="00365FE2" w:rsidRDefault="00020019" w:rsidP="00D67E22">
      <w:pPr>
        <w:pStyle w:val="Heading4"/>
        <w:ind w:left="0"/>
      </w:pPr>
      <w:r>
        <w:t xml:space="preserve">Partners and </w:t>
      </w:r>
      <w:r w:rsidR="00CB2853" w:rsidRPr="00365FE2">
        <w:t>Stakeholder engagement</w:t>
      </w:r>
    </w:p>
    <w:p w14:paraId="19D5475D" w14:textId="556ED3E0" w:rsidR="009207BA" w:rsidRPr="00F2644E" w:rsidRDefault="009207BA" w:rsidP="00CF431F">
      <w:pPr>
        <w:pStyle w:val="Heading5"/>
      </w:pPr>
      <w:r w:rsidRPr="00F2644E">
        <w:t>Delivery Partners</w:t>
      </w:r>
    </w:p>
    <w:p w14:paraId="53C91303" w14:textId="5FC53442" w:rsidR="00F268D7" w:rsidRDefault="00F268D7" w:rsidP="00395FFC">
      <w:bookmarkStart w:id="3" w:name="_Hlk41504448"/>
      <w:r>
        <w:t>T</w:t>
      </w:r>
      <w:r w:rsidR="00665BD4" w:rsidRPr="00365FE2">
        <w:t xml:space="preserve">he planning, management and delivery of Commonwealth water for the environment </w:t>
      </w:r>
      <w:r w:rsidR="000D16A0">
        <w:t>throughout</w:t>
      </w:r>
      <w:r>
        <w:t xml:space="preserve"> the </w:t>
      </w:r>
      <w:r w:rsidR="000D16A0">
        <w:t>Murray valley</w:t>
      </w:r>
      <w:r>
        <w:t xml:space="preserve"> </w:t>
      </w:r>
      <w:r w:rsidR="00665BD4" w:rsidRPr="00365FE2">
        <w:t>is undertaken</w:t>
      </w:r>
      <w:r w:rsidR="00D97928">
        <w:t xml:space="preserve"> in</w:t>
      </w:r>
      <w:r w:rsidR="00665BD4" w:rsidRPr="00365FE2">
        <w:t xml:space="preserve"> co</w:t>
      </w:r>
      <w:r w:rsidR="000D16A0">
        <w:t>llaborat</w:t>
      </w:r>
      <w:r w:rsidR="00665BD4" w:rsidRPr="00365FE2">
        <w:t>ion with a range of partners and stakeholder groups</w:t>
      </w:r>
      <w:bookmarkEnd w:id="3"/>
      <w:r w:rsidR="00665BD4" w:rsidRPr="00365FE2">
        <w:t xml:space="preserve">. </w:t>
      </w:r>
    </w:p>
    <w:p w14:paraId="33366F17" w14:textId="6048714D" w:rsidR="009207BA" w:rsidRDefault="000D16A0" w:rsidP="00395FFC">
      <w:r>
        <w:t xml:space="preserve">All Commonwealth environmental water is coordinated with </w:t>
      </w:r>
      <w:r w:rsidR="0064208F">
        <w:t>other government environmental water holders</w:t>
      </w:r>
      <w:r w:rsidR="00D97928">
        <w:t>:</w:t>
      </w:r>
      <w:r w:rsidR="0064208F">
        <w:t xml:space="preserve"> NSW </w:t>
      </w:r>
      <w:r w:rsidR="001E4DAF">
        <w:t>Department of Planning, Industry and Environment - Environment, Energy and Science (</w:t>
      </w:r>
      <w:r w:rsidR="0064208F" w:rsidRPr="00EA72B1">
        <w:t>DPIE</w:t>
      </w:r>
      <w:r w:rsidR="007E125A">
        <w:noBreakHyphen/>
      </w:r>
      <w:r w:rsidR="0064208F" w:rsidRPr="00EA72B1">
        <w:t>EES</w:t>
      </w:r>
      <w:r w:rsidR="001E4DAF">
        <w:t>)</w:t>
      </w:r>
      <w:r w:rsidR="0064208F">
        <w:t>, the Victorian Environmental Water Holder</w:t>
      </w:r>
      <w:r w:rsidR="005376B8">
        <w:t xml:space="preserve"> (VEWH)</w:t>
      </w:r>
      <w:r w:rsidR="0064208F">
        <w:t xml:space="preserve">, the </w:t>
      </w:r>
      <w:r w:rsidR="00567D54">
        <w:t xml:space="preserve">South </w:t>
      </w:r>
      <w:r w:rsidR="00CB79BE">
        <w:t>Australian Department of Environment and Water (SA DEW)</w:t>
      </w:r>
      <w:r w:rsidR="0064208F">
        <w:t>, and the M</w:t>
      </w:r>
      <w:r w:rsidR="00CB79BE">
        <w:t xml:space="preserve">urray </w:t>
      </w:r>
      <w:r w:rsidR="0064208F">
        <w:t>D</w:t>
      </w:r>
      <w:r w:rsidR="00CB79BE">
        <w:t xml:space="preserve">arling </w:t>
      </w:r>
      <w:r w:rsidR="0064208F">
        <w:t>B</w:t>
      </w:r>
      <w:r w:rsidR="00CB79BE">
        <w:t xml:space="preserve">asin </w:t>
      </w:r>
      <w:r w:rsidR="0064208F">
        <w:t>A</w:t>
      </w:r>
      <w:r w:rsidR="00CB79BE">
        <w:t>uthority (</w:t>
      </w:r>
      <w:r w:rsidR="0064208F">
        <w:t>MDBA</w:t>
      </w:r>
      <w:r w:rsidR="00CB79BE">
        <w:t>)</w:t>
      </w:r>
      <w:r w:rsidR="0064208F">
        <w:t xml:space="preserve"> in its role in coordinating The Living Murray programs. In most cases, the Commonwealth environmental water is transferred to these agencies, who</w:t>
      </w:r>
      <w:r w:rsidR="00EB7600">
        <w:t xml:space="preserve"> are responsible for</w:t>
      </w:r>
      <w:r w:rsidR="0064208F">
        <w:t xml:space="preserve"> order</w:t>
      </w:r>
      <w:r w:rsidR="00EB7600">
        <w:t>ing</w:t>
      </w:r>
      <w:r w:rsidR="0064208F">
        <w:t xml:space="preserve"> this water for delivery. The primary coordination body is the Southern</w:t>
      </w:r>
      <w:r w:rsidR="00923133">
        <w:t xml:space="preserve"> </w:t>
      </w:r>
      <w:r w:rsidR="0064208F">
        <w:t>Connected Basin Environmental Watering Committee</w:t>
      </w:r>
      <w:r w:rsidR="00CB79BE">
        <w:t xml:space="preserve"> (SCBEWC)</w:t>
      </w:r>
      <w:r w:rsidR="0064208F">
        <w:t xml:space="preserve">, which includes </w:t>
      </w:r>
      <w:r w:rsidR="0064208F" w:rsidRPr="0036511C">
        <w:t>representatives from each of the federal and state government environmental water holders, as well as representatives from the Murray Lower Darling Rivers Indigenous Nations</w:t>
      </w:r>
      <w:r w:rsidR="0064208F">
        <w:t>.</w:t>
      </w:r>
      <w:r w:rsidR="00FB3EA3">
        <w:t xml:space="preserve"> </w:t>
      </w:r>
      <w:r w:rsidR="005376B8">
        <w:t xml:space="preserve">Managers of The Living Murray (TLM) icon sites provide </w:t>
      </w:r>
      <w:r w:rsidR="00952C00">
        <w:t xml:space="preserve">annual watering proposals </w:t>
      </w:r>
      <w:r w:rsidR="005376B8">
        <w:t xml:space="preserve">that </w:t>
      </w:r>
      <w:r w:rsidR="00952C00">
        <w:t>are</w:t>
      </w:r>
      <w:r w:rsidR="005376B8">
        <w:t xml:space="preserve"> considered by the </w:t>
      </w:r>
      <w:r w:rsidR="00CB79BE">
        <w:t>c</w:t>
      </w:r>
      <w:r w:rsidR="005376B8">
        <w:t xml:space="preserve">ommittee in planning and delivering water for the environment. </w:t>
      </w:r>
      <w:r w:rsidR="001748DF">
        <w:t xml:space="preserve">As part of this process, the </w:t>
      </w:r>
      <w:r w:rsidR="005376B8">
        <w:rPr>
          <w:rFonts w:ascii="Calibri" w:hAnsi="Calibri" w:cs="Calibri"/>
          <w:color w:val="auto"/>
          <w:szCs w:val="22"/>
        </w:rPr>
        <w:t>Indigenous Partnerships Program supports First Nations contribution to the planning and management of key sites and environmental watering activities</w:t>
      </w:r>
      <w:r w:rsidR="001748DF">
        <w:rPr>
          <w:rFonts w:ascii="Calibri" w:hAnsi="Calibri" w:cs="Calibri"/>
          <w:color w:val="auto"/>
          <w:szCs w:val="22"/>
        </w:rPr>
        <w:t>.</w:t>
      </w:r>
    </w:p>
    <w:p w14:paraId="08A54DB7" w14:textId="77777777" w:rsidR="008417AE" w:rsidRDefault="008417AE" w:rsidP="008417AE">
      <w:r>
        <w:t>In addition to the above organisations, the delivery of environmental water is also supported by and coordinated with:</w:t>
      </w:r>
    </w:p>
    <w:p w14:paraId="03FBF4BA" w14:textId="77777777" w:rsidR="009207BA" w:rsidRDefault="009207BA" w:rsidP="00CF431F">
      <w:pPr>
        <w:pStyle w:val="DotStyle1"/>
      </w:pPr>
      <w:r>
        <w:t>river operators (MDBA, WaterNSW, Goulburn-Murray Water, SA Water)</w:t>
      </w:r>
    </w:p>
    <w:p w14:paraId="77C1E02C" w14:textId="617BF076" w:rsidR="009207BA" w:rsidRDefault="009207BA" w:rsidP="00CF431F">
      <w:pPr>
        <w:pStyle w:val="DotStyle1"/>
      </w:pPr>
      <w:r>
        <w:t>irrigation corporations (Murray Irrigation Limited, Renmark Irrigation Trust)</w:t>
      </w:r>
    </w:p>
    <w:p w14:paraId="4D539E92" w14:textId="1104DB46" w:rsidR="009207BA" w:rsidRDefault="009207BA" w:rsidP="00CF431F">
      <w:pPr>
        <w:pStyle w:val="DotStyle1"/>
      </w:pPr>
      <w:r>
        <w:t xml:space="preserve">regional natural resource management agencies (North Central Catchment Management Authority, Goulburn-Broken Catchment Management Authority, North East Catchment Management Authority, Mallee Catchment Management Authority, </w:t>
      </w:r>
      <w:r w:rsidR="001748DF">
        <w:t xml:space="preserve">NSW Murray Local Land Services, </w:t>
      </w:r>
      <w:r w:rsidR="006B415D">
        <w:t xml:space="preserve">South Australian Murray-Darling Basin Natural </w:t>
      </w:r>
      <w:r w:rsidR="006B415D" w:rsidRPr="00C4596B">
        <w:t>Resource Management Board</w:t>
      </w:r>
      <w:r w:rsidR="00A41E08">
        <w:t>)</w:t>
      </w:r>
      <w:r w:rsidR="00167C09">
        <w:t>, NSW DPI Fisheries</w:t>
      </w:r>
    </w:p>
    <w:p w14:paraId="614D83A0" w14:textId="6BF0D614" w:rsidR="00A41E08" w:rsidRPr="00C4596B" w:rsidRDefault="00A41E08" w:rsidP="00CF431F">
      <w:pPr>
        <w:pStyle w:val="DotStyle1"/>
      </w:pPr>
      <w:r>
        <w:t>land managers (such as Parks Victoria, NSW National Parks and Wildlife Service and Forestry Corporation NSW)</w:t>
      </w:r>
    </w:p>
    <w:p w14:paraId="76D46C4F" w14:textId="5B4EA309" w:rsidR="00EB7600" w:rsidRPr="00C4596B" w:rsidRDefault="009207BA" w:rsidP="00CF431F">
      <w:pPr>
        <w:pStyle w:val="DotStyle1"/>
      </w:pPr>
      <w:r w:rsidRPr="00C4596B">
        <w:t xml:space="preserve">private organisations (Nature Foundation SA, Murray-Darling Wetlands Working Group, </w:t>
      </w:r>
      <w:r w:rsidR="001748DF" w:rsidRPr="00C4596B">
        <w:t>Banrock Station/</w:t>
      </w:r>
      <w:r w:rsidRPr="00C4596B">
        <w:t>Accolade Wines, Calperum Station</w:t>
      </w:r>
      <w:r w:rsidR="001748DF" w:rsidRPr="00C4596B">
        <w:t>/</w:t>
      </w:r>
      <w:r w:rsidR="006B415D" w:rsidRPr="00C4596B">
        <w:t>Australian Landscape Trust</w:t>
      </w:r>
      <w:r w:rsidRPr="00C4596B">
        <w:t>)</w:t>
      </w:r>
      <w:r w:rsidR="001116EC">
        <w:t>.</w:t>
      </w:r>
    </w:p>
    <w:p w14:paraId="23AC2058" w14:textId="17D85B74" w:rsidR="009207BA" w:rsidRPr="00F2644E" w:rsidRDefault="009207BA" w:rsidP="005001C1">
      <w:pPr>
        <w:pStyle w:val="Heading5"/>
        <w:spacing w:before="240"/>
      </w:pPr>
      <w:r w:rsidRPr="00F2644E">
        <w:t>Stakeholder engagement</w:t>
      </w:r>
    </w:p>
    <w:p w14:paraId="5F47FBF7" w14:textId="62D5F6E0" w:rsidR="001748DF" w:rsidRPr="001748DF" w:rsidRDefault="001748DF" w:rsidP="001748DF">
      <w:r w:rsidRPr="001748DF">
        <w:t>The Commonwealth Environmental Water Office</w:t>
      </w:r>
      <w:r w:rsidR="00730549">
        <w:t xml:space="preserve"> (CEWO)</w:t>
      </w:r>
      <w:r w:rsidRPr="001748DF">
        <w:t xml:space="preserve"> </w:t>
      </w:r>
      <w:r w:rsidR="00361840">
        <w:t xml:space="preserve">plans for the use of water with </w:t>
      </w:r>
      <w:r w:rsidR="00361840" w:rsidRPr="00361840">
        <w:t xml:space="preserve">input from and/or consultation </w:t>
      </w:r>
      <w:r w:rsidR="00361840">
        <w:t>from</w:t>
      </w:r>
      <w:r w:rsidRPr="001748DF">
        <w:t xml:space="preserve"> many </w:t>
      </w:r>
      <w:r>
        <w:t>partner</w:t>
      </w:r>
      <w:r w:rsidRPr="001748DF">
        <w:t>s</w:t>
      </w:r>
      <w:r w:rsidR="00D97928">
        <w:t>. These include</w:t>
      </w:r>
      <w:r w:rsidR="00361840">
        <w:t xml:space="preserve"> the delivery partners listed above, </w:t>
      </w:r>
      <w:r w:rsidRPr="001748DF">
        <w:t>scientists engaged in monitoring the outcomes of Commonwealth environmental water use</w:t>
      </w:r>
      <w:r w:rsidR="00361840">
        <w:t xml:space="preserve"> and</w:t>
      </w:r>
      <w:r w:rsidRPr="001748DF">
        <w:t xml:space="preserve"> various community groups and individuals</w:t>
      </w:r>
      <w:r w:rsidR="00361840">
        <w:t>.</w:t>
      </w:r>
    </w:p>
    <w:p w14:paraId="5012C356" w14:textId="653A790E" w:rsidR="001748DF" w:rsidRPr="001748DF" w:rsidRDefault="00361840" w:rsidP="001748DF">
      <w:r>
        <w:t>There are several advisory groups that</w:t>
      </w:r>
      <w:r w:rsidR="001748DF" w:rsidRPr="001748DF">
        <w:t> draw on the expertise and experience of community members to help inform our work.</w:t>
      </w:r>
      <w:r>
        <w:t xml:space="preserve"> </w:t>
      </w:r>
      <w:r w:rsidR="001748DF" w:rsidRPr="001748DF">
        <w:t xml:space="preserve">Advisory groups may include water managers, recreational fishers, landholders, </w:t>
      </w:r>
      <w:r>
        <w:t>First Nations</w:t>
      </w:r>
      <w:r w:rsidR="001748DF" w:rsidRPr="001748DF">
        <w:t xml:space="preserve"> groups, independent scientists, local government representatives and a variety of partner agencies.</w:t>
      </w:r>
      <w:r>
        <w:t xml:space="preserve"> Key stakeholder advisory groups include:</w:t>
      </w:r>
    </w:p>
    <w:p w14:paraId="1F36CEA8" w14:textId="66941DF8" w:rsidR="00361840" w:rsidRDefault="00AA776C" w:rsidP="00CF431F">
      <w:pPr>
        <w:pStyle w:val="DotStyle1"/>
      </w:pPr>
      <w:r>
        <w:t>T</w:t>
      </w:r>
      <w:r w:rsidR="001748DF" w:rsidRPr="001748DF">
        <w:t xml:space="preserve">he </w:t>
      </w:r>
      <w:r w:rsidR="00361840" w:rsidRPr="001748DF">
        <w:t>C</w:t>
      </w:r>
      <w:r w:rsidR="001116EC">
        <w:t xml:space="preserve">EWO’s </w:t>
      </w:r>
      <w:r w:rsidR="001748DF" w:rsidRPr="001748DF">
        <w:t>Edward-Wakool Environmental Water Reference Group</w:t>
      </w:r>
    </w:p>
    <w:p w14:paraId="1FD8BBF4" w14:textId="552C9FE9" w:rsidR="001748DF" w:rsidRPr="001748DF" w:rsidRDefault="00361840" w:rsidP="00CF431F">
      <w:pPr>
        <w:pStyle w:val="DotStyle1"/>
      </w:pPr>
      <w:r>
        <w:t xml:space="preserve">The New South Wales </w:t>
      </w:r>
      <w:r w:rsidR="001748DF" w:rsidRPr="001748DF">
        <w:t>Murray-Lower Darling Environmental Water Advisory Group</w:t>
      </w:r>
    </w:p>
    <w:p w14:paraId="261DC97E" w14:textId="4D29740B" w:rsidR="002452DB" w:rsidRDefault="00361840" w:rsidP="00CF431F">
      <w:pPr>
        <w:pStyle w:val="DotStyle1"/>
      </w:pPr>
      <w:r>
        <w:t xml:space="preserve">Victorian </w:t>
      </w:r>
      <w:r w:rsidRPr="001748DF">
        <w:t>Environmental Water Advisory Group</w:t>
      </w:r>
      <w:r>
        <w:t>s</w:t>
      </w:r>
    </w:p>
    <w:p w14:paraId="459C02CB" w14:textId="123CFB9C" w:rsidR="00361840" w:rsidRDefault="00361840" w:rsidP="00CF431F">
      <w:pPr>
        <w:pStyle w:val="DotStyle1"/>
      </w:pPr>
      <w:r>
        <w:t>The Coorong</w:t>
      </w:r>
      <w:r w:rsidR="00952C00">
        <w:t>,</w:t>
      </w:r>
      <w:r>
        <w:t xml:space="preserve"> Lower Lakes</w:t>
      </w:r>
      <w:r w:rsidR="00952C00">
        <w:t xml:space="preserve"> and Murray Mouth Community</w:t>
      </w:r>
      <w:r>
        <w:t xml:space="preserve"> Advisory Panel</w:t>
      </w:r>
      <w:r w:rsidR="00CF431F">
        <w:t>.</w:t>
      </w:r>
    </w:p>
    <w:p w14:paraId="0703C38C" w14:textId="0D19BA96" w:rsidR="007E125A" w:rsidRDefault="007E125A">
      <w:pPr>
        <w:spacing w:after="0"/>
      </w:pPr>
      <w:r>
        <w:br w:type="page"/>
      </w:r>
    </w:p>
    <w:p w14:paraId="77662E04" w14:textId="4D711A1E" w:rsidR="00CB2853" w:rsidRDefault="00CB2853" w:rsidP="00D1079D">
      <w:pPr>
        <w:pStyle w:val="Heading3"/>
        <w:rPr>
          <w:noProof/>
        </w:rPr>
      </w:pPr>
      <w:r w:rsidRPr="00365FE2">
        <w:t>Environmental</w:t>
      </w:r>
      <w:r>
        <w:rPr>
          <w:noProof/>
        </w:rPr>
        <w:t xml:space="preserve"> objectives</w:t>
      </w:r>
    </w:p>
    <w:p w14:paraId="26003462" w14:textId="1BBEE062" w:rsidR="00CB2853" w:rsidRPr="00365FE2" w:rsidRDefault="00C81F74" w:rsidP="00365FE2">
      <w:r w:rsidRPr="00C81F74">
        <w:fldChar w:fldCharType="begin"/>
      </w:r>
      <w:r w:rsidRPr="00C81F74">
        <w:instrText xml:space="preserve"> REF _Ref42008983 \h  \* MERGEFORMAT </w:instrText>
      </w:r>
      <w:r w:rsidRPr="00C81F74">
        <w:fldChar w:fldCharType="separate"/>
      </w:r>
      <w:r w:rsidR="00D3194A" w:rsidRPr="00D3194A">
        <w:t xml:space="preserve">Table </w:t>
      </w:r>
      <w:r w:rsidR="00D3194A" w:rsidRPr="00D3194A">
        <w:rPr>
          <w:noProof/>
        </w:rPr>
        <w:t>1</w:t>
      </w:r>
      <w:r w:rsidRPr="00C81F74">
        <w:fldChar w:fldCharType="end"/>
      </w:r>
      <w:r w:rsidR="00261842" w:rsidRPr="00C81F74">
        <w:t xml:space="preserve"> </w:t>
      </w:r>
      <w:r w:rsidR="009D65C6" w:rsidRPr="00C81F74">
        <w:t>s</w:t>
      </w:r>
      <w:r w:rsidR="009D65C6">
        <w:t>ets out the objectives for environmental watering in the River Murray</w:t>
      </w:r>
      <w:r w:rsidR="00F42241">
        <w:t xml:space="preserve"> valley</w:t>
      </w:r>
      <w:r w:rsidR="009D65C6">
        <w:t>, b</w:t>
      </w:r>
      <w:r w:rsidR="00F45FF2" w:rsidRPr="00365FE2">
        <w:t xml:space="preserve">ased on long-term environmental objectives in the Basin Plan, </w:t>
      </w:r>
      <w:r w:rsidR="00014717" w:rsidRPr="00041093">
        <w:t>draft</w:t>
      </w:r>
      <w:r w:rsidR="00014717" w:rsidRPr="00365FE2">
        <w:t xml:space="preserve"> </w:t>
      </w:r>
      <w:r w:rsidR="00F45FF2" w:rsidRPr="00365FE2">
        <w:t xml:space="preserve">state long-term watering plans, </w:t>
      </w:r>
      <w:r w:rsidR="00A93491">
        <w:t xml:space="preserve">site management plans (including </w:t>
      </w:r>
      <w:r w:rsidR="005C3369">
        <w:t>Ram</w:t>
      </w:r>
      <w:r w:rsidR="00806B4B">
        <w:t>sa</w:t>
      </w:r>
      <w:r w:rsidR="005C3369">
        <w:t>r site ecological character description</w:t>
      </w:r>
      <w:r w:rsidR="00A93491">
        <w:t>s)</w:t>
      </w:r>
      <w:r w:rsidR="005C3369">
        <w:t xml:space="preserve">, </w:t>
      </w:r>
      <w:r w:rsidR="00F45FF2" w:rsidRPr="00365FE2">
        <w:t>and best available knowledge</w:t>
      </w:r>
      <w:r w:rsidR="00F45FF2" w:rsidRPr="00365FE2" w:rsidDel="009D65C6">
        <w:t>.</w:t>
      </w:r>
    </w:p>
    <w:p w14:paraId="641F5BA6" w14:textId="0B27B3F2" w:rsidR="00F45FF2" w:rsidRDefault="00C0735B" w:rsidP="00365FE2">
      <w:r w:rsidRPr="00365FE2">
        <w:t>The</w:t>
      </w:r>
      <w:r w:rsidR="00F45FF2" w:rsidRPr="00365FE2">
        <w:t xml:space="preserve"> objectives</w:t>
      </w:r>
      <w:r w:rsidRPr="00365FE2">
        <w:t xml:space="preserve"> </w:t>
      </w:r>
      <w:r w:rsidR="00F45FF2" w:rsidRPr="00365FE2">
        <w:t>targeted in a particular year may vary depending on available water, catchment conditions, operational feasibility and demand for environmental water. These objectives will continue to be revised as part of the Commonwealth Environmental Water Office’s commitment to adaptive management.</w:t>
      </w:r>
    </w:p>
    <w:p w14:paraId="154D1552" w14:textId="2D1BDAF4" w:rsidR="00D97928" w:rsidRDefault="00D97928" w:rsidP="001116EC">
      <w:pPr>
        <w:spacing w:before="240"/>
      </w:pPr>
      <w:bookmarkStart w:id="4" w:name="_Ref42008983"/>
      <w:r>
        <w:rPr>
          <w:b/>
        </w:rPr>
        <w:t xml:space="preserve">Table </w:t>
      </w:r>
      <w:r w:rsidR="00C81F74">
        <w:rPr>
          <w:b/>
        </w:rPr>
        <w:fldChar w:fldCharType="begin"/>
      </w:r>
      <w:r w:rsidR="00C81F74">
        <w:rPr>
          <w:b/>
        </w:rPr>
        <w:instrText xml:space="preserve"> SEQ Table \* ARABIC </w:instrText>
      </w:r>
      <w:r w:rsidR="00C81F74">
        <w:rPr>
          <w:b/>
        </w:rPr>
        <w:fldChar w:fldCharType="separate"/>
      </w:r>
      <w:r w:rsidR="00D3194A">
        <w:rPr>
          <w:b/>
          <w:noProof/>
        </w:rPr>
        <w:t>1</w:t>
      </w:r>
      <w:r w:rsidR="00C81F74">
        <w:rPr>
          <w:b/>
        </w:rPr>
        <w:fldChar w:fldCharType="end"/>
      </w:r>
      <w:bookmarkEnd w:id="4"/>
      <w:r w:rsidR="00C81F74">
        <w:t>.</w:t>
      </w:r>
      <w:r>
        <w:t xml:space="preserve"> Summary of objectives for environmental watering in the River Murray valley.</w:t>
      </w:r>
    </w:p>
    <w:tbl>
      <w:tblPr>
        <w:tblStyle w:val="TableGrid"/>
        <w:tblW w:w="9776" w:type="dxa"/>
        <w:tblLook w:val="04A0" w:firstRow="1" w:lastRow="0" w:firstColumn="1" w:lastColumn="0" w:noHBand="0" w:noVBand="1"/>
      </w:tblPr>
      <w:tblGrid>
        <w:gridCol w:w="1873"/>
        <w:gridCol w:w="2634"/>
        <w:gridCol w:w="2634"/>
        <w:gridCol w:w="2635"/>
      </w:tblGrid>
      <w:tr w:rsidR="00823BA9" w14:paraId="5C3B6B9B" w14:textId="77777777" w:rsidTr="00A76CFF">
        <w:trPr>
          <w:cnfStyle w:val="100000000000" w:firstRow="1" w:lastRow="0" w:firstColumn="0" w:lastColumn="0" w:oddVBand="0" w:evenVBand="0" w:oddHBand="0" w:evenHBand="0" w:firstRowFirstColumn="0" w:firstRowLastColumn="0" w:lastRowFirstColumn="0" w:lastRowLastColumn="0"/>
          <w:tblHeader/>
        </w:trPr>
        <w:tc>
          <w:tcPr>
            <w:tcW w:w="1873" w:type="dxa"/>
            <w:shd w:val="clear" w:color="auto" w:fill="B6DDE8" w:themeFill="accent5" w:themeFillTint="66"/>
            <w:vAlign w:val="center"/>
          </w:tcPr>
          <w:p w14:paraId="33024D8B" w14:textId="53A984A1" w:rsidR="007A7054" w:rsidRPr="007A7054" w:rsidRDefault="007A7054" w:rsidP="009D65C6">
            <w:pPr>
              <w:spacing w:after="0"/>
              <w:jc w:val="center"/>
              <w:rPr>
                <w:b/>
                <w:bCs/>
              </w:rPr>
            </w:pPr>
            <w:r w:rsidRPr="007A7054">
              <w:rPr>
                <w:b/>
                <w:bCs/>
              </w:rPr>
              <w:t>Basin-</w:t>
            </w:r>
            <w:r w:rsidR="000729E4">
              <w:rPr>
                <w:b/>
                <w:bCs/>
              </w:rPr>
              <w:t>w</w:t>
            </w:r>
            <w:r w:rsidRPr="007A7054">
              <w:rPr>
                <w:b/>
                <w:bCs/>
              </w:rPr>
              <w:t>ide</w:t>
            </w:r>
          </w:p>
          <w:p w14:paraId="63E9D7EC" w14:textId="3D2DDF96" w:rsidR="007A7054" w:rsidRPr="007A7054" w:rsidRDefault="007A7054" w:rsidP="009D65C6">
            <w:pPr>
              <w:spacing w:after="0"/>
              <w:jc w:val="center"/>
              <w:rPr>
                <w:b/>
                <w:bCs/>
              </w:rPr>
            </w:pPr>
            <w:r w:rsidRPr="007A7054">
              <w:rPr>
                <w:b/>
                <w:bCs/>
              </w:rPr>
              <w:t>Matters</w:t>
            </w:r>
          </w:p>
        </w:tc>
        <w:tc>
          <w:tcPr>
            <w:tcW w:w="2634" w:type="dxa"/>
            <w:shd w:val="clear" w:color="auto" w:fill="B6DDE8" w:themeFill="accent5" w:themeFillTint="66"/>
            <w:vAlign w:val="center"/>
          </w:tcPr>
          <w:p w14:paraId="3374220B" w14:textId="7B14404F" w:rsidR="007A7054" w:rsidRPr="007A7054" w:rsidRDefault="007A7054" w:rsidP="009D65C6">
            <w:pPr>
              <w:spacing w:after="0"/>
              <w:jc w:val="center"/>
              <w:rPr>
                <w:b/>
                <w:bCs/>
              </w:rPr>
            </w:pPr>
            <w:r w:rsidRPr="007A7054">
              <w:rPr>
                <w:b/>
                <w:bCs/>
              </w:rPr>
              <w:t>In-Channel Assets</w:t>
            </w:r>
          </w:p>
        </w:tc>
        <w:tc>
          <w:tcPr>
            <w:tcW w:w="2634" w:type="dxa"/>
            <w:shd w:val="clear" w:color="auto" w:fill="B6DDE8" w:themeFill="accent5" w:themeFillTint="66"/>
            <w:vAlign w:val="center"/>
          </w:tcPr>
          <w:p w14:paraId="1D0D5679" w14:textId="788434A5" w:rsidR="007A7054" w:rsidRPr="007A7054" w:rsidRDefault="007A7054" w:rsidP="009D65C6">
            <w:pPr>
              <w:spacing w:after="0"/>
              <w:jc w:val="center"/>
              <w:rPr>
                <w:b/>
                <w:bCs/>
              </w:rPr>
            </w:pPr>
            <w:r w:rsidRPr="007A7054">
              <w:rPr>
                <w:b/>
                <w:bCs/>
              </w:rPr>
              <w:t>Off-Channel Assets</w:t>
            </w:r>
          </w:p>
        </w:tc>
        <w:tc>
          <w:tcPr>
            <w:tcW w:w="2635" w:type="dxa"/>
            <w:shd w:val="clear" w:color="auto" w:fill="B6DDE8" w:themeFill="accent5" w:themeFillTint="66"/>
            <w:vAlign w:val="center"/>
          </w:tcPr>
          <w:p w14:paraId="23BB1C5A" w14:textId="63379E48" w:rsidR="007A7054" w:rsidRPr="007A7054" w:rsidRDefault="007A7054" w:rsidP="009D65C6">
            <w:pPr>
              <w:spacing w:after="0"/>
              <w:jc w:val="center"/>
              <w:rPr>
                <w:b/>
                <w:bCs/>
              </w:rPr>
            </w:pPr>
            <w:r w:rsidRPr="007A7054">
              <w:rPr>
                <w:b/>
                <w:bCs/>
              </w:rPr>
              <w:t xml:space="preserve">End </w:t>
            </w:r>
            <w:r>
              <w:rPr>
                <w:b/>
                <w:bCs/>
              </w:rPr>
              <w:t>o</w:t>
            </w:r>
            <w:r w:rsidRPr="007A7054">
              <w:rPr>
                <w:b/>
                <w:bCs/>
              </w:rPr>
              <w:t>f System</w:t>
            </w:r>
          </w:p>
        </w:tc>
      </w:tr>
      <w:tr w:rsidR="00823BA9" w14:paraId="5FD07094" w14:textId="77777777" w:rsidTr="00A76CFF">
        <w:trPr>
          <w:cnfStyle w:val="000000100000" w:firstRow="0" w:lastRow="0" w:firstColumn="0" w:lastColumn="0" w:oddVBand="0" w:evenVBand="0" w:oddHBand="1" w:evenHBand="0" w:firstRowFirstColumn="0" w:firstRowLastColumn="0" w:lastRowFirstColumn="0" w:lastRowLastColumn="0"/>
          <w:trHeight w:val="5454"/>
        </w:trPr>
        <w:tc>
          <w:tcPr>
            <w:tcW w:w="1873" w:type="dxa"/>
            <w:shd w:val="clear" w:color="auto" w:fill="B6DDE8" w:themeFill="accent5" w:themeFillTint="66"/>
          </w:tcPr>
          <w:p w14:paraId="6E9BFB03" w14:textId="71A76A0F" w:rsidR="007A7054" w:rsidRPr="007A7054" w:rsidRDefault="007A7054" w:rsidP="008F6688">
            <w:pPr>
              <w:jc w:val="center"/>
              <w:rPr>
                <w:b/>
                <w:bCs/>
              </w:rPr>
            </w:pPr>
            <w:r w:rsidRPr="007A7054">
              <w:rPr>
                <w:b/>
                <w:bCs/>
              </w:rPr>
              <w:t>Vegetation</w:t>
            </w:r>
          </w:p>
        </w:tc>
        <w:tc>
          <w:tcPr>
            <w:tcW w:w="2634" w:type="dxa"/>
          </w:tcPr>
          <w:p w14:paraId="71D63B41" w14:textId="59FD5E85" w:rsidR="008F6688" w:rsidRDefault="008F6688" w:rsidP="00CF431F">
            <w:pPr>
              <w:pStyle w:val="DotStyle1"/>
            </w:pPr>
            <w:r>
              <w:t>Maintain riparian and in channel vegetation condition.</w:t>
            </w:r>
          </w:p>
          <w:p w14:paraId="0A452B9E" w14:textId="5F57FCDE" w:rsidR="00D1633E" w:rsidRDefault="008F6688" w:rsidP="00AD5F05">
            <w:pPr>
              <w:pStyle w:val="DotStyle1"/>
            </w:pPr>
            <w:r>
              <w:t>Increase periods of growth for nonwoody vegetation communities that closely fringe or occur within river corridors</w:t>
            </w:r>
            <w:r w:rsidR="009D65C6">
              <w:t>.</w:t>
            </w:r>
          </w:p>
        </w:tc>
        <w:tc>
          <w:tcPr>
            <w:tcW w:w="2634" w:type="dxa"/>
          </w:tcPr>
          <w:p w14:paraId="1AE07BAD" w14:textId="6D654359" w:rsidR="008F6688" w:rsidRDefault="008F6688" w:rsidP="00A14D92">
            <w:pPr>
              <w:pStyle w:val="DotStyle1"/>
              <w:spacing w:after="60"/>
              <w:ind w:left="357" w:hanging="357"/>
            </w:pPr>
            <w:r>
              <w:t>Maintain the current extent of floodplain vegetation near river channels and on low-lying areas of the floodplain</w:t>
            </w:r>
            <w:r w:rsidR="001460F3">
              <w:t>, including Moira grass</w:t>
            </w:r>
            <w:r>
              <w:t xml:space="preserve">. </w:t>
            </w:r>
          </w:p>
          <w:p w14:paraId="7D84711F" w14:textId="36D9BC7E" w:rsidR="00D50ABB" w:rsidRDefault="008F6688" w:rsidP="00A14D92">
            <w:pPr>
              <w:pStyle w:val="DotStyle1"/>
              <w:spacing w:after="60"/>
              <w:ind w:left="357" w:hanging="357"/>
            </w:pPr>
            <w:r>
              <w:t xml:space="preserve">Improve condition of black box, river red gum and lignum shrublands. </w:t>
            </w:r>
          </w:p>
          <w:p w14:paraId="4E5E2FE9" w14:textId="2B65DAB7" w:rsidR="007A7054" w:rsidRDefault="008F6688" w:rsidP="00A14D92">
            <w:pPr>
              <w:pStyle w:val="DotStyle1"/>
              <w:spacing w:after="60"/>
              <w:ind w:left="357" w:hanging="357"/>
            </w:pPr>
            <w:r>
              <w:t xml:space="preserve">Improve recruitment of trees within black </w:t>
            </w:r>
            <w:r w:rsidR="00D50ABB">
              <w:t xml:space="preserve">box and </w:t>
            </w:r>
            <w:r>
              <w:t>river</w:t>
            </w:r>
            <w:r w:rsidR="00D50ABB">
              <w:t xml:space="preserve"> red gum communities</w:t>
            </w:r>
            <w:r>
              <w:t>.</w:t>
            </w:r>
          </w:p>
          <w:p w14:paraId="70F99CE5" w14:textId="71E4CBF0" w:rsidR="008F6688" w:rsidRDefault="008F6688" w:rsidP="00A14D92">
            <w:pPr>
              <w:pStyle w:val="DotStyle1"/>
              <w:spacing w:after="60"/>
              <w:ind w:left="357" w:hanging="357"/>
            </w:pPr>
            <w:r>
              <w:t>Maintain and improve condition of wetland vegetation.</w:t>
            </w:r>
          </w:p>
        </w:tc>
        <w:tc>
          <w:tcPr>
            <w:tcW w:w="2635" w:type="dxa"/>
          </w:tcPr>
          <w:p w14:paraId="595B6CCE" w14:textId="77777777" w:rsidR="009D65C6" w:rsidRDefault="008F6688" w:rsidP="00CF431F">
            <w:pPr>
              <w:pStyle w:val="DotStyle1"/>
            </w:pPr>
            <w:r>
              <w:t xml:space="preserve">Ensure survival and promote growth and recruitment of </w:t>
            </w:r>
            <w:r w:rsidRPr="009D65C6">
              <w:rPr>
                <w:i/>
              </w:rPr>
              <w:t>Ruppia tuberosa</w:t>
            </w:r>
            <w:r>
              <w:t xml:space="preserve"> in the south lagoon of the Coorong. </w:t>
            </w:r>
          </w:p>
          <w:p w14:paraId="3304F24E" w14:textId="72D17858" w:rsidR="007A7054" w:rsidRDefault="008F6688" w:rsidP="00CF431F">
            <w:pPr>
              <w:pStyle w:val="DotStyle1"/>
            </w:pPr>
            <w:r>
              <w:t>Maintain or improve the diversity, condition and extent of aquatic and littoral vegetation at the Lower Lakes</w:t>
            </w:r>
            <w:r w:rsidR="001116EC">
              <w:t>.</w:t>
            </w:r>
          </w:p>
        </w:tc>
      </w:tr>
      <w:tr w:rsidR="00823BA9" w14:paraId="4E38E0B9" w14:textId="77777777" w:rsidTr="00A76CFF">
        <w:trPr>
          <w:cnfStyle w:val="000000010000" w:firstRow="0" w:lastRow="0" w:firstColumn="0" w:lastColumn="0" w:oddVBand="0" w:evenVBand="0" w:oddHBand="0" w:evenHBand="1" w:firstRowFirstColumn="0" w:firstRowLastColumn="0" w:lastRowFirstColumn="0" w:lastRowLastColumn="0"/>
          <w:trHeight w:val="5515"/>
        </w:trPr>
        <w:tc>
          <w:tcPr>
            <w:tcW w:w="1873" w:type="dxa"/>
            <w:shd w:val="clear" w:color="auto" w:fill="B6DDE8" w:themeFill="accent5" w:themeFillTint="66"/>
          </w:tcPr>
          <w:p w14:paraId="5A7BBA3A" w14:textId="035FF4C6" w:rsidR="007A7054" w:rsidRPr="007A7054" w:rsidRDefault="007A7054" w:rsidP="007A7054">
            <w:pPr>
              <w:jc w:val="center"/>
              <w:rPr>
                <w:b/>
                <w:bCs/>
              </w:rPr>
            </w:pPr>
            <w:r w:rsidRPr="007A7054">
              <w:rPr>
                <w:b/>
                <w:bCs/>
              </w:rPr>
              <w:t>Waterbirds</w:t>
            </w:r>
          </w:p>
        </w:tc>
        <w:tc>
          <w:tcPr>
            <w:tcW w:w="2634" w:type="dxa"/>
          </w:tcPr>
          <w:p w14:paraId="0812197A" w14:textId="00C84E96" w:rsidR="007A7054" w:rsidRDefault="00A4344B" w:rsidP="00CF431F">
            <w:pPr>
              <w:pStyle w:val="DotStyle1"/>
            </w:pPr>
            <w:r>
              <w:t xml:space="preserve">Provide habitat and food </w:t>
            </w:r>
            <w:r w:rsidR="001460F3">
              <w:t>re</w:t>
            </w:r>
            <w:r>
              <w:t>sources to support waterbird survival and recruitment and maintain condition and current species diversity</w:t>
            </w:r>
            <w:r w:rsidR="009D65C6">
              <w:t>.</w:t>
            </w:r>
          </w:p>
        </w:tc>
        <w:tc>
          <w:tcPr>
            <w:tcW w:w="2634" w:type="dxa"/>
          </w:tcPr>
          <w:p w14:paraId="29642382" w14:textId="01B303D4" w:rsidR="001460F3" w:rsidRDefault="001460F3" w:rsidP="00A14D92">
            <w:pPr>
              <w:pStyle w:val="DotStyle1"/>
              <w:spacing w:after="60"/>
              <w:ind w:left="357" w:hanging="357"/>
            </w:pPr>
            <w:r>
              <w:t>Provide habitat and food resources to support waterbird survival and recruitment and maintain condition and current species diversity.</w:t>
            </w:r>
          </w:p>
          <w:p w14:paraId="25DB3955" w14:textId="7E193DC8" w:rsidR="007A7054" w:rsidRDefault="00A4344B" w:rsidP="00A14D92">
            <w:pPr>
              <w:pStyle w:val="DotStyle1"/>
              <w:spacing w:after="60"/>
              <w:ind w:left="357" w:hanging="357"/>
            </w:pPr>
            <w:r>
              <w:t>Complete seasonally appropriate bird breeding events that are in danger of failing due to drying.</w:t>
            </w:r>
          </w:p>
          <w:p w14:paraId="38712167" w14:textId="036872F2" w:rsidR="00A4344B" w:rsidRDefault="00A4344B" w:rsidP="00A14D92">
            <w:pPr>
              <w:pStyle w:val="DotStyle1"/>
              <w:spacing w:after="60"/>
              <w:ind w:left="357" w:hanging="357"/>
            </w:pPr>
            <w:r>
              <w:t>Support naturally triggered bird breeding events.</w:t>
            </w:r>
          </w:p>
          <w:p w14:paraId="57A42274" w14:textId="6902AD45" w:rsidR="00BD50A6" w:rsidRDefault="00BD50A6" w:rsidP="00A14D92">
            <w:pPr>
              <w:pStyle w:val="DotStyle1"/>
              <w:spacing w:after="60"/>
              <w:ind w:left="357" w:hanging="357"/>
            </w:pPr>
            <w:r>
              <w:t>Provide habitat for migratory birds</w:t>
            </w:r>
            <w:r w:rsidR="001116EC">
              <w:t>.</w:t>
            </w:r>
          </w:p>
        </w:tc>
        <w:tc>
          <w:tcPr>
            <w:tcW w:w="2635" w:type="dxa"/>
          </w:tcPr>
          <w:p w14:paraId="3582C400" w14:textId="0E60B746" w:rsidR="009D65C6" w:rsidRDefault="00A4344B" w:rsidP="00A14D92">
            <w:pPr>
              <w:pStyle w:val="DotStyle1"/>
              <w:spacing w:after="60"/>
              <w:ind w:left="357" w:hanging="357"/>
            </w:pPr>
            <w:r>
              <w:t xml:space="preserve">Maintain habitat and food sources to support waterbird condition and populations within the Lower Lakes and Coorong lagoons (including curlew sandpiper, greenshank, red-necked stint and sharptailed sandpiper). </w:t>
            </w:r>
          </w:p>
          <w:p w14:paraId="4ECA9EBF" w14:textId="236A065C" w:rsidR="007A7054" w:rsidRDefault="00A4344B" w:rsidP="00A14D92">
            <w:pPr>
              <w:pStyle w:val="DotStyle1"/>
              <w:spacing w:after="60"/>
              <w:ind w:left="357" w:hanging="357"/>
            </w:pPr>
            <w:r>
              <w:t>Complete seasonally appropriate colonial bird breeding events that are in danger of failing due to drying.</w:t>
            </w:r>
          </w:p>
        </w:tc>
      </w:tr>
      <w:tr w:rsidR="00823BA9" w14:paraId="5766964D" w14:textId="77777777" w:rsidTr="00697E6C">
        <w:trPr>
          <w:cnfStyle w:val="000000100000" w:firstRow="0" w:lastRow="0" w:firstColumn="0" w:lastColumn="0" w:oddVBand="0" w:evenVBand="0" w:oddHBand="1" w:evenHBand="0" w:firstRowFirstColumn="0" w:firstRowLastColumn="0" w:lastRowFirstColumn="0" w:lastRowLastColumn="0"/>
          <w:trHeight w:val="6108"/>
        </w:trPr>
        <w:tc>
          <w:tcPr>
            <w:tcW w:w="1873" w:type="dxa"/>
            <w:shd w:val="clear" w:color="auto" w:fill="B6DDE8" w:themeFill="accent5" w:themeFillTint="66"/>
          </w:tcPr>
          <w:p w14:paraId="77120327" w14:textId="19F94162" w:rsidR="007A7054" w:rsidRPr="007A7054" w:rsidRDefault="007A7054" w:rsidP="007A7054">
            <w:pPr>
              <w:jc w:val="center"/>
              <w:rPr>
                <w:b/>
                <w:bCs/>
              </w:rPr>
            </w:pPr>
            <w:r w:rsidRPr="007A7054">
              <w:rPr>
                <w:b/>
                <w:bCs/>
              </w:rPr>
              <w:t>Native Fish</w:t>
            </w:r>
          </w:p>
        </w:tc>
        <w:tc>
          <w:tcPr>
            <w:tcW w:w="2634" w:type="dxa"/>
          </w:tcPr>
          <w:p w14:paraId="51AD80E8" w14:textId="3D12228B" w:rsidR="007A7054" w:rsidRDefault="00823BA9" w:rsidP="00CF431F">
            <w:pPr>
              <w:pStyle w:val="DotStyle1"/>
            </w:pPr>
            <w:r>
              <w:t>Provide flows to support habitat and food sources and promote increased movement, recruitment and survival/condition of native fish.</w:t>
            </w:r>
          </w:p>
        </w:tc>
        <w:tc>
          <w:tcPr>
            <w:tcW w:w="2634" w:type="dxa"/>
          </w:tcPr>
          <w:p w14:paraId="090FE93B" w14:textId="1FD14877" w:rsidR="007A7054" w:rsidRDefault="00823BA9" w:rsidP="00CF431F">
            <w:pPr>
              <w:pStyle w:val="DotStyle1"/>
            </w:pPr>
            <w:r>
              <w:t>Provide flow cues to promote increased movement, recruitment and survival/condition of native fish (particularly for floodplain specialists).</w:t>
            </w:r>
          </w:p>
        </w:tc>
        <w:tc>
          <w:tcPr>
            <w:tcW w:w="2635" w:type="dxa"/>
          </w:tcPr>
          <w:p w14:paraId="11E8B2AC" w14:textId="77777777" w:rsidR="00823BA9" w:rsidRDefault="00823BA9" w:rsidP="00CF431F">
            <w:pPr>
              <w:pStyle w:val="DotStyle1"/>
            </w:pPr>
            <w:r>
              <w:t xml:space="preserve">Maintain or improve diversity, condition and population for fish populations (including estuarine-dependent and diadromous fish) through providing suitable habitat conditions within the Coorong lagoons and maintaining migration pathways that supports species recruitment and survival/condition. </w:t>
            </w:r>
          </w:p>
          <w:p w14:paraId="42732BDD" w14:textId="47BBFD14" w:rsidR="007A7054" w:rsidRDefault="00823BA9" w:rsidP="00CF431F">
            <w:pPr>
              <w:pStyle w:val="DotStyle1"/>
            </w:pPr>
            <w:r>
              <w:t>Provide flow cues to promote increased movement, recruitment and survival/condition of native fish.</w:t>
            </w:r>
          </w:p>
        </w:tc>
      </w:tr>
      <w:tr w:rsidR="00D50ABB" w14:paraId="53571A4E" w14:textId="77777777" w:rsidTr="00697E6C">
        <w:trPr>
          <w:cnfStyle w:val="000000010000" w:firstRow="0" w:lastRow="0" w:firstColumn="0" w:lastColumn="0" w:oddVBand="0" w:evenVBand="0" w:oddHBand="0" w:evenHBand="1" w:firstRowFirstColumn="0" w:firstRowLastColumn="0" w:lastRowFirstColumn="0" w:lastRowLastColumn="0"/>
          <w:trHeight w:val="836"/>
        </w:trPr>
        <w:tc>
          <w:tcPr>
            <w:tcW w:w="1873" w:type="dxa"/>
            <w:shd w:val="clear" w:color="auto" w:fill="B6DDE8" w:themeFill="accent5" w:themeFillTint="66"/>
          </w:tcPr>
          <w:p w14:paraId="0EC1517B" w14:textId="492AEA29" w:rsidR="00D50ABB" w:rsidRPr="007A7054" w:rsidRDefault="00D50ABB" w:rsidP="007A7054">
            <w:pPr>
              <w:jc w:val="center"/>
              <w:rPr>
                <w:b/>
                <w:bCs/>
              </w:rPr>
            </w:pPr>
            <w:r>
              <w:rPr>
                <w:b/>
                <w:bCs/>
              </w:rPr>
              <w:t>Invertebrates</w:t>
            </w:r>
          </w:p>
        </w:tc>
        <w:tc>
          <w:tcPr>
            <w:tcW w:w="7903" w:type="dxa"/>
            <w:gridSpan w:val="3"/>
          </w:tcPr>
          <w:p w14:paraId="295F9801" w14:textId="0884BD01" w:rsidR="00D50ABB" w:rsidRDefault="00D50ABB" w:rsidP="00CF431F">
            <w:pPr>
              <w:pStyle w:val="DotStyle1"/>
            </w:pPr>
            <w:r>
              <w:t>Provide habitat to support increased microinvertebrate and macroinvertebrate survival, diversity, abundance and condition.</w:t>
            </w:r>
          </w:p>
        </w:tc>
      </w:tr>
      <w:tr w:rsidR="008C0723" w14:paraId="6CFA4EC3" w14:textId="77777777" w:rsidTr="00697E6C">
        <w:trPr>
          <w:cnfStyle w:val="000000100000" w:firstRow="0" w:lastRow="0" w:firstColumn="0" w:lastColumn="0" w:oddVBand="0" w:evenVBand="0" w:oddHBand="1" w:evenHBand="0" w:firstRowFirstColumn="0" w:firstRowLastColumn="0" w:lastRowFirstColumn="0" w:lastRowLastColumn="0"/>
          <w:trHeight w:val="848"/>
        </w:trPr>
        <w:tc>
          <w:tcPr>
            <w:tcW w:w="1873" w:type="dxa"/>
            <w:shd w:val="clear" w:color="auto" w:fill="B6DDE8" w:themeFill="accent5" w:themeFillTint="66"/>
          </w:tcPr>
          <w:p w14:paraId="15A0D9B9" w14:textId="6AD72761" w:rsidR="008C0723" w:rsidRPr="007A7054" w:rsidRDefault="008C0723" w:rsidP="007A7054">
            <w:pPr>
              <w:jc w:val="center"/>
              <w:rPr>
                <w:b/>
                <w:bCs/>
              </w:rPr>
            </w:pPr>
            <w:r w:rsidRPr="007A7054">
              <w:rPr>
                <w:b/>
                <w:bCs/>
              </w:rPr>
              <w:t>Other vertebrates</w:t>
            </w:r>
          </w:p>
        </w:tc>
        <w:tc>
          <w:tcPr>
            <w:tcW w:w="7903" w:type="dxa"/>
            <w:gridSpan w:val="3"/>
          </w:tcPr>
          <w:p w14:paraId="1C57BCFF" w14:textId="518907E4" w:rsidR="008C0723" w:rsidRDefault="00891A70" w:rsidP="00CF431F">
            <w:pPr>
              <w:pStyle w:val="DotStyle1"/>
            </w:pPr>
            <w:r>
              <w:t>Provide habitat to support survival, maintain condition and provide recruitment opportunities for frogs and turtles.</w:t>
            </w:r>
          </w:p>
        </w:tc>
      </w:tr>
      <w:tr w:rsidR="00823BA9" w14:paraId="417B59AA" w14:textId="77777777" w:rsidTr="00697E6C">
        <w:trPr>
          <w:cnfStyle w:val="000000010000" w:firstRow="0" w:lastRow="0" w:firstColumn="0" w:lastColumn="0" w:oddVBand="0" w:evenVBand="0" w:oddHBand="0" w:evenHBand="1" w:firstRowFirstColumn="0" w:firstRowLastColumn="0" w:lastRowFirstColumn="0" w:lastRowLastColumn="0"/>
          <w:trHeight w:val="3384"/>
        </w:trPr>
        <w:tc>
          <w:tcPr>
            <w:tcW w:w="1873" w:type="dxa"/>
            <w:shd w:val="clear" w:color="auto" w:fill="B6DDE8" w:themeFill="accent5" w:themeFillTint="66"/>
          </w:tcPr>
          <w:p w14:paraId="59AC7DA8" w14:textId="375851DB" w:rsidR="007A7054" w:rsidRPr="007A7054" w:rsidRDefault="007A7054" w:rsidP="007A7054">
            <w:pPr>
              <w:jc w:val="center"/>
              <w:rPr>
                <w:b/>
                <w:bCs/>
              </w:rPr>
            </w:pPr>
            <w:r w:rsidRPr="007A7054">
              <w:rPr>
                <w:b/>
                <w:bCs/>
              </w:rPr>
              <w:t>Connectivity</w:t>
            </w:r>
          </w:p>
        </w:tc>
        <w:tc>
          <w:tcPr>
            <w:tcW w:w="2634" w:type="dxa"/>
          </w:tcPr>
          <w:p w14:paraId="45A9402F" w14:textId="77777777" w:rsidR="008F6688" w:rsidRDefault="008F6688" w:rsidP="00CF431F">
            <w:pPr>
              <w:pStyle w:val="DotStyle1"/>
            </w:pPr>
            <w:r>
              <w:t>Maintain baseflows and increase overall flows in the River Murray.</w:t>
            </w:r>
          </w:p>
          <w:p w14:paraId="1C701EAE" w14:textId="50B582D1" w:rsidR="007A7054" w:rsidRDefault="008F6688" w:rsidP="00CF431F">
            <w:pPr>
              <w:pStyle w:val="DotStyle1"/>
            </w:pPr>
            <w:r>
              <w:t>Maintain longitudinal &amp; lateral connectivity through contributing to an increase in the frequency of freshes, bankfull and lowland floodplain flows</w:t>
            </w:r>
            <w:r w:rsidR="009D65C6">
              <w:t>.</w:t>
            </w:r>
          </w:p>
        </w:tc>
        <w:tc>
          <w:tcPr>
            <w:tcW w:w="2634" w:type="dxa"/>
          </w:tcPr>
          <w:p w14:paraId="495D88BF" w14:textId="7F5780CF" w:rsidR="007A7054" w:rsidRDefault="00891A70" w:rsidP="00CF431F">
            <w:pPr>
              <w:pStyle w:val="DotStyle1"/>
            </w:pPr>
            <w:r>
              <w:t>Maintain latitudinal connectivity (within constraints) to wetlands, floodplains, creeks and anabranches by contributing an increase in the frequency of lowland floodplain flows.</w:t>
            </w:r>
          </w:p>
        </w:tc>
        <w:tc>
          <w:tcPr>
            <w:tcW w:w="2635" w:type="dxa"/>
          </w:tcPr>
          <w:p w14:paraId="2453E4C0" w14:textId="6011DE43" w:rsidR="007A7054" w:rsidRDefault="00CE7F41" w:rsidP="00CF431F">
            <w:pPr>
              <w:pStyle w:val="DotStyle1"/>
            </w:pPr>
            <w:r>
              <w:t>Improve the connection of the River Murray to the Coorong and the sea, through supporting increased barrage flows and Murray Mouth openness.</w:t>
            </w:r>
          </w:p>
        </w:tc>
      </w:tr>
      <w:tr w:rsidR="00891A70" w14:paraId="329C584E" w14:textId="77777777" w:rsidTr="00A76CFF">
        <w:trPr>
          <w:cnfStyle w:val="000000100000" w:firstRow="0" w:lastRow="0" w:firstColumn="0" w:lastColumn="0" w:oddVBand="0" w:evenVBand="0" w:oddHBand="1" w:evenHBand="0" w:firstRowFirstColumn="0" w:firstRowLastColumn="0" w:lastRowFirstColumn="0" w:lastRowLastColumn="0"/>
        </w:trPr>
        <w:tc>
          <w:tcPr>
            <w:tcW w:w="1873" w:type="dxa"/>
            <w:shd w:val="clear" w:color="auto" w:fill="B6DDE8" w:themeFill="accent5" w:themeFillTint="66"/>
          </w:tcPr>
          <w:p w14:paraId="66679EC9" w14:textId="453C1C40" w:rsidR="00EA6DB3" w:rsidRDefault="00891A70" w:rsidP="007A7054">
            <w:pPr>
              <w:jc w:val="center"/>
              <w:rPr>
                <w:b/>
                <w:bCs/>
              </w:rPr>
            </w:pPr>
            <w:r w:rsidRPr="007A7054">
              <w:rPr>
                <w:b/>
                <w:bCs/>
              </w:rPr>
              <w:t>Process</w:t>
            </w:r>
            <w:r w:rsidR="00EA6DB3">
              <w:rPr>
                <w:b/>
                <w:bCs/>
              </w:rPr>
              <w:t>es</w:t>
            </w:r>
          </w:p>
          <w:p w14:paraId="6A21F268" w14:textId="2E1489E9" w:rsidR="00EA6DB3" w:rsidRDefault="00891A70" w:rsidP="007A7054">
            <w:pPr>
              <w:jc w:val="center"/>
              <w:rPr>
                <w:b/>
                <w:bCs/>
              </w:rPr>
            </w:pPr>
            <w:r w:rsidRPr="007A7054">
              <w:rPr>
                <w:b/>
                <w:bCs/>
              </w:rPr>
              <w:t>Water quality</w:t>
            </w:r>
          </w:p>
          <w:p w14:paraId="342BA646" w14:textId="252A7D9F" w:rsidR="00891A70" w:rsidRPr="007A7054" w:rsidRDefault="00891A70" w:rsidP="007A7054">
            <w:pPr>
              <w:jc w:val="center"/>
              <w:rPr>
                <w:b/>
                <w:bCs/>
              </w:rPr>
            </w:pPr>
            <w:r w:rsidRPr="007A7054">
              <w:rPr>
                <w:b/>
                <w:bCs/>
              </w:rPr>
              <w:t>Resilience</w:t>
            </w:r>
          </w:p>
        </w:tc>
        <w:tc>
          <w:tcPr>
            <w:tcW w:w="7903" w:type="dxa"/>
            <w:gridSpan w:val="3"/>
          </w:tcPr>
          <w:p w14:paraId="4AC17950" w14:textId="77777777" w:rsidR="00891A70" w:rsidRDefault="00891A70" w:rsidP="00CF431F">
            <w:pPr>
              <w:pStyle w:val="DotStyle1"/>
            </w:pPr>
            <w:r>
              <w:t>Increase primary productivity, nutrient and carbon cycling, biotic dispersal and movement. Increase transport of organic matter, salt and nutrients downstream.</w:t>
            </w:r>
          </w:p>
          <w:p w14:paraId="587CD2BF" w14:textId="77777777" w:rsidR="00891A70" w:rsidRDefault="00891A70" w:rsidP="00CF431F">
            <w:pPr>
              <w:pStyle w:val="DotStyle1"/>
            </w:pPr>
            <w:r>
              <w:t>Maintain water quality and provide refuge habitat from adverse water quality events. Increase mobilisation and export of salt from the River Murray system.</w:t>
            </w:r>
          </w:p>
          <w:p w14:paraId="74350F64" w14:textId="1FB4BCC3" w:rsidR="00891A70" w:rsidRDefault="00891A70" w:rsidP="00CF431F">
            <w:pPr>
              <w:pStyle w:val="DotStyle1"/>
            </w:pPr>
            <w:r>
              <w:t>Provide drought refuge habitat and maintenance/condition of native biota.</w:t>
            </w:r>
          </w:p>
        </w:tc>
      </w:tr>
    </w:tbl>
    <w:p w14:paraId="5BFF0F89" w14:textId="66E1B4AC" w:rsidR="0003524D" w:rsidRPr="00C61087" w:rsidRDefault="0003524D" w:rsidP="0003524D">
      <w:pPr>
        <w:spacing w:before="120" w:after="0"/>
        <w:rPr>
          <w:rFonts w:ascii="Calibri" w:hAnsi="Calibri" w:cs="Calibri"/>
          <w:color w:val="auto"/>
          <w:sz w:val="20"/>
          <w:lang w:val="en-US" w:eastAsia="en-US"/>
        </w:rPr>
      </w:pPr>
      <w:r w:rsidRPr="00C61087">
        <w:rPr>
          <w:rFonts w:ascii="Calibri" w:hAnsi="Calibri" w:cs="Calibri"/>
          <w:color w:val="auto"/>
          <w:sz w:val="20"/>
          <w:lang w:val="en-US" w:eastAsia="en-US"/>
        </w:rPr>
        <w:t>Information sourced from: MDBA (2019); Department of the Environment (2011a and b); MDBA (2012a-</w:t>
      </w:r>
      <w:r w:rsidR="00F36584" w:rsidRPr="00C61087">
        <w:rPr>
          <w:rFonts w:ascii="Calibri" w:hAnsi="Calibri" w:cs="Calibri"/>
          <w:color w:val="auto"/>
          <w:sz w:val="20"/>
          <w:lang w:val="en-US" w:eastAsia="en-US"/>
        </w:rPr>
        <w:t>i</w:t>
      </w:r>
      <w:r w:rsidRPr="00C61087">
        <w:rPr>
          <w:rFonts w:ascii="Calibri" w:hAnsi="Calibri" w:cs="Calibri"/>
          <w:color w:val="auto"/>
          <w:sz w:val="20"/>
          <w:lang w:val="en-US" w:eastAsia="en-US"/>
        </w:rPr>
        <w:t>); DELWP (2015)</w:t>
      </w:r>
      <w:r w:rsidR="001116EC">
        <w:rPr>
          <w:rFonts w:ascii="Calibri" w:hAnsi="Calibri" w:cs="Calibri"/>
          <w:color w:val="auto"/>
          <w:sz w:val="20"/>
          <w:lang w:val="en-US" w:eastAsia="en-US"/>
        </w:rPr>
        <w:t>;</w:t>
      </w:r>
      <w:r w:rsidRPr="00C61087">
        <w:rPr>
          <w:rFonts w:ascii="Calibri" w:hAnsi="Calibri" w:cs="Calibri"/>
          <w:color w:val="auto"/>
          <w:sz w:val="20"/>
          <w:lang w:val="en-US" w:eastAsia="en-US"/>
        </w:rPr>
        <w:t xml:space="preserve"> Department of Environment, Water and Natural Resources (2015)</w:t>
      </w:r>
    </w:p>
    <w:p w14:paraId="34D6FAD6" w14:textId="28B26B4B" w:rsidR="00EE0171" w:rsidRDefault="00B0530C" w:rsidP="00B0530C">
      <w:pPr>
        <w:pStyle w:val="Heading3"/>
      </w:pPr>
      <w:bookmarkStart w:id="5" w:name="_Hlk40868780"/>
      <w:r>
        <w:t xml:space="preserve">First Nations </w:t>
      </w:r>
      <w:r w:rsidR="00EE0171">
        <w:t>Environmental Objectives</w:t>
      </w:r>
    </w:p>
    <w:p w14:paraId="060B56FE" w14:textId="6DEB002C" w:rsidR="00D001DF" w:rsidRPr="00E061A2" w:rsidRDefault="00D001DF" w:rsidP="00D001DF">
      <w:pPr>
        <w:rPr>
          <w:lang w:val="en-US"/>
        </w:rPr>
      </w:pPr>
      <w:r w:rsidRPr="00E061A2">
        <w:rPr>
          <w:lang w:val="en-US"/>
        </w:rPr>
        <w:t xml:space="preserve">Advice on environmental water objectives in the Murray River valley has been provided by the Murray Lower Darling Rivers Indigenous Nations (MLDRIN) through the First Nations Environmental Water Guidance project. </w:t>
      </w:r>
      <w:r w:rsidRPr="00153563">
        <w:rPr>
          <w:lang w:val="en-US"/>
        </w:rPr>
        <w:fldChar w:fldCharType="begin"/>
      </w:r>
      <w:r w:rsidRPr="00153563">
        <w:rPr>
          <w:lang w:val="en-US"/>
        </w:rPr>
        <w:instrText xml:space="preserve"> REF _Ref43390111 \h  \* MERGEFORMAT </w:instrText>
      </w:r>
      <w:r w:rsidRPr="00153563">
        <w:rPr>
          <w:lang w:val="en-US"/>
        </w:rPr>
      </w:r>
      <w:r w:rsidRPr="00153563">
        <w:rPr>
          <w:lang w:val="en-US"/>
        </w:rPr>
        <w:fldChar w:fldCharType="separate"/>
      </w:r>
      <w:r w:rsidR="00D3194A" w:rsidRPr="00D3194A">
        <w:t xml:space="preserve">Table </w:t>
      </w:r>
      <w:r w:rsidR="00D3194A">
        <w:rPr>
          <w:b/>
          <w:noProof/>
        </w:rPr>
        <w:t>2</w:t>
      </w:r>
      <w:r w:rsidRPr="00153563">
        <w:rPr>
          <w:lang w:val="en-US"/>
        </w:rPr>
        <w:fldChar w:fldCharType="end"/>
      </w:r>
      <w:r>
        <w:rPr>
          <w:lang w:val="en-US"/>
        </w:rPr>
        <w:t>2</w:t>
      </w:r>
      <w:r w:rsidRPr="00153563">
        <w:rPr>
          <w:lang w:val="en-US"/>
        </w:rPr>
        <w:t xml:space="preserve"> includ</w:t>
      </w:r>
      <w:r w:rsidRPr="00E061A2">
        <w:rPr>
          <w:lang w:val="en-US"/>
        </w:rPr>
        <w:t>es just some of the common objectives for the Murray River valley, selected as they were raised by 2 or more participating Nations for the region. It is important to note these objectives do not represent the detail, depth and complexity of Nations’ localised water-related objectives.</w:t>
      </w:r>
    </w:p>
    <w:p w14:paraId="7C14FFF3" w14:textId="77777777" w:rsidR="00D001DF" w:rsidRPr="00E061A2" w:rsidRDefault="00D001DF" w:rsidP="00D001DF">
      <w:pPr>
        <w:rPr>
          <w:lang w:val="en-US"/>
        </w:rPr>
      </w:pPr>
      <w:r w:rsidRPr="00E061A2">
        <w:rPr>
          <w:lang w:val="en-US"/>
        </w:rPr>
        <w:t>Some of these objectives sit outside the scope of water for the environment to influence, while for others, the link between water for the environment and the site or issues is not well understood.  Environmental flows will aim to contribute to identified objectives, where possible.  The Commonwealth Environmental Water Holder is committed to continuing to strengthen engagement with all Southern Basin First Nations to support those Nations to articulate objectives for water management.</w:t>
      </w:r>
    </w:p>
    <w:p w14:paraId="4CABF786" w14:textId="1693C60E" w:rsidR="00D001DF" w:rsidRDefault="00A14D92" w:rsidP="00A14D92">
      <w:pPr>
        <w:spacing w:before="240"/>
      </w:pPr>
      <w:bookmarkStart w:id="6" w:name="_Ref43390111"/>
      <w:r w:rsidRPr="00A14D92">
        <w:rPr>
          <w:b/>
        </w:rPr>
        <w:t xml:space="preserve">Table </w:t>
      </w:r>
      <w:r w:rsidRPr="00A14D92">
        <w:rPr>
          <w:b/>
        </w:rPr>
        <w:fldChar w:fldCharType="begin"/>
      </w:r>
      <w:r w:rsidRPr="00A14D92">
        <w:rPr>
          <w:b/>
        </w:rPr>
        <w:instrText xml:space="preserve"> SEQ Table \* ARABIC </w:instrText>
      </w:r>
      <w:r w:rsidRPr="00A14D92">
        <w:rPr>
          <w:b/>
        </w:rPr>
        <w:fldChar w:fldCharType="separate"/>
      </w:r>
      <w:r w:rsidR="00D3194A">
        <w:rPr>
          <w:b/>
          <w:noProof/>
        </w:rPr>
        <w:t>2</w:t>
      </w:r>
      <w:r w:rsidRPr="00A14D92">
        <w:rPr>
          <w:b/>
        </w:rPr>
        <w:fldChar w:fldCharType="end"/>
      </w:r>
      <w:bookmarkEnd w:id="6"/>
      <w:r>
        <w:t>:</w:t>
      </w:r>
      <w:r w:rsidR="00D001DF">
        <w:t xml:space="preserve"> </w:t>
      </w:r>
      <w:r w:rsidR="00D001DF" w:rsidRPr="007A143A">
        <w:t xml:space="preserve">First Nations environmental water objectives for the </w:t>
      </w:r>
      <w:r w:rsidR="00D001DF">
        <w:t xml:space="preserve">River </w:t>
      </w:r>
      <w:r w:rsidR="00D001DF" w:rsidRPr="007A143A">
        <w:t>Murray valley for 2020-21 (MLDRIN, 2020)</w:t>
      </w:r>
    </w:p>
    <w:tbl>
      <w:tblPr>
        <w:tblStyle w:val="TableGrid"/>
        <w:tblW w:w="0" w:type="auto"/>
        <w:tblLook w:val="04A0" w:firstRow="1" w:lastRow="0" w:firstColumn="1" w:lastColumn="0" w:noHBand="0" w:noVBand="1"/>
      </w:tblPr>
      <w:tblGrid>
        <w:gridCol w:w="9634"/>
      </w:tblGrid>
      <w:tr w:rsidR="00D001DF" w:rsidRPr="0093659D" w14:paraId="4E127F39" w14:textId="77777777" w:rsidTr="000729E4">
        <w:trPr>
          <w:cnfStyle w:val="100000000000" w:firstRow="1" w:lastRow="0" w:firstColumn="0" w:lastColumn="0" w:oddVBand="0" w:evenVBand="0" w:oddHBand="0" w:evenHBand="0" w:firstRowFirstColumn="0" w:firstRowLastColumn="0" w:lastRowFirstColumn="0" w:lastRowLastColumn="0"/>
        </w:trPr>
        <w:tc>
          <w:tcPr>
            <w:tcW w:w="9634" w:type="dxa"/>
            <w:tcBorders>
              <w:bottom w:val="nil"/>
            </w:tcBorders>
            <w:shd w:val="clear" w:color="auto" w:fill="B6DDE8" w:themeFill="accent5" w:themeFillTint="66"/>
          </w:tcPr>
          <w:p w14:paraId="7C43BF65" w14:textId="77777777" w:rsidR="00D001DF" w:rsidRPr="0093659D" w:rsidRDefault="00D001DF" w:rsidP="000729E4">
            <w:pPr>
              <w:rPr>
                <w:b/>
                <w:szCs w:val="22"/>
              </w:rPr>
            </w:pPr>
            <w:r w:rsidRPr="0093659D">
              <w:rPr>
                <w:b/>
                <w:szCs w:val="22"/>
              </w:rPr>
              <w:t>Waterways and Places in Need of watering</w:t>
            </w:r>
          </w:p>
        </w:tc>
      </w:tr>
      <w:tr w:rsidR="00D001DF" w:rsidRPr="0093659D" w14:paraId="579FAE25" w14:textId="77777777" w:rsidTr="000729E4">
        <w:trPr>
          <w:cnfStyle w:val="000000100000" w:firstRow="0" w:lastRow="0" w:firstColumn="0" w:lastColumn="0" w:oddVBand="0" w:evenVBand="0" w:oddHBand="1" w:evenHBand="0" w:firstRowFirstColumn="0" w:firstRowLastColumn="0" w:lastRowFirstColumn="0" w:lastRowLastColumn="0"/>
        </w:trPr>
        <w:tc>
          <w:tcPr>
            <w:tcW w:w="9634" w:type="dxa"/>
            <w:tcBorders>
              <w:top w:val="nil"/>
              <w:bottom w:val="single" w:sz="4" w:space="0" w:color="auto"/>
            </w:tcBorders>
          </w:tcPr>
          <w:p w14:paraId="36A79F86" w14:textId="77777777" w:rsidR="00D001DF" w:rsidRPr="0093659D" w:rsidRDefault="00D001DF" w:rsidP="000729E4">
            <w:pPr>
              <w:rPr>
                <w:szCs w:val="22"/>
              </w:rPr>
            </w:pPr>
            <w:r w:rsidRPr="0093659D">
              <w:rPr>
                <w:szCs w:val="22"/>
              </w:rPr>
              <w:t xml:space="preserve">Wetlands, Billabongs, Floodplains, Other places - parks, forests, islands, Creeks, Major rivers, Tributaries, </w:t>
            </w:r>
            <w:r w:rsidRPr="0093659D">
              <w:rPr>
                <w:color w:val="000000" w:themeColor="text1"/>
                <w:szCs w:val="22"/>
              </w:rPr>
              <w:t xml:space="preserve">Baaka (Darling), </w:t>
            </w:r>
            <w:r w:rsidRPr="0093659D">
              <w:rPr>
                <w:szCs w:val="22"/>
              </w:rPr>
              <w:t>Reedy Creek, Werai Forest, Billabong Creek, Edward River, Murray, Wakool River, Billabongs, Floodplains, Ramsar-listed wetlands.</w:t>
            </w:r>
          </w:p>
        </w:tc>
      </w:tr>
      <w:tr w:rsidR="00D001DF" w:rsidRPr="0093659D" w14:paraId="31208239" w14:textId="77777777" w:rsidTr="000729E4">
        <w:trPr>
          <w:cnfStyle w:val="000000010000" w:firstRow="0" w:lastRow="0" w:firstColumn="0" w:lastColumn="0" w:oddVBand="0" w:evenVBand="0" w:oddHBand="0" w:evenHBand="1" w:firstRowFirstColumn="0" w:firstRowLastColumn="0" w:lastRowFirstColumn="0" w:lastRowLastColumn="0"/>
        </w:trPr>
        <w:tc>
          <w:tcPr>
            <w:tcW w:w="9634" w:type="dxa"/>
            <w:tcBorders>
              <w:bottom w:val="nil"/>
            </w:tcBorders>
            <w:shd w:val="clear" w:color="auto" w:fill="B6DDE8" w:themeFill="accent5" w:themeFillTint="66"/>
          </w:tcPr>
          <w:p w14:paraId="23E8B2CF" w14:textId="77777777" w:rsidR="00D001DF" w:rsidRPr="0093659D" w:rsidRDefault="00D001DF" w:rsidP="000729E4">
            <w:pPr>
              <w:rPr>
                <w:b/>
                <w:szCs w:val="22"/>
              </w:rPr>
            </w:pPr>
            <w:r w:rsidRPr="0093659D">
              <w:rPr>
                <w:b/>
                <w:szCs w:val="22"/>
              </w:rPr>
              <w:t>River Flows and Connectivity</w:t>
            </w:r>
          </w:p>
        </w:tc>
      </w:tr>
      <w:tr w:rsidR="00D001DF" w:rsidRPr="0093659D" w14:paraId="2AFAE3AD" w14:textId="77777777" w:rsidTr="000729E4">
        <w:trPr>
          <w:cnfStyle w:val="000000100000" w:firstRow="0" w:lastRow="0" w:firstColumn="0" w:lastColumn="0" w:oddVBand="0" w:evenVBand="0" w:oddHBand="1" w:evenHBand="0" w:firstRowFirstColumn="0" w:firstRowLastColumn="0" w:lastRowFirstColumn="0" w:lastRowLastColumn="0"/>
        </w:trPr>
        <w:tc>
          <w:tcPr>
            <w:tcW w:w="9634" w:type="dxa"/>
            <w:tcBorders>
              <w:top w:val="nil"/>
              <w:bottom w:val="single" w:sz="4" w:space="0" w:color="auto"/>
            </w:tcBorders>
          </w:tcPr>
          <w:p w14:paraId="47308213" w14:textId="77777777" w:rsidR="00D001DF" w:rsidRPr="0093659D" w:rsidRDefault="00D001DF" w:rsidP="000729E4">
            <w:pPr>
              <w:rPr>
                <w:szCs w:val="22"/>
              </w:rPr>
            </w:pPr>
            <w:r w:rsidRPr="0093659D">
              <w:rPr>
                <w:szCs w:val="22"/>
              </w:rPr>
              <w:t>Improve water quality, Improve timing and seasonality of flows, Improve flows and quantity, Restore wetland hydrology, Remove barriers and constraints, Improve tributary flows, Restore flows in degraded rivers, Improve river and or floodplain connectivity.</w:t>
            </w:r>
          </w:p>
        </w:tc>
      </w:tr>
      <w:tr w:rsidR="00D001DF" w:rsidRPr="0093659D" w14:paraId="0E1AA749" w14:textId="77777777" w:rsidTr="000729E4">
        <w:trPr>
          <w:cnfStyle w:val="000000010000" w:firstRow="0" w:lastRow="0" w:firstColumn="0" w:lastColumn="0" w:oddVBand="0" w:evenVBand="0" w:oddHBand="0" w:evenHBand="1" w:firstRowFirstColumn="0" w:firstRowLastColumn="0" w:lastRowFirstColumn="0" w:lastRowLastColumn="0"/>
        </w:trPr>
        <w:tc>
          <w:tcPr>
            <w:tcW w:w="9634" w:type="dxa"/>
            <w:tcBorders>
              <w:bottom w:val="nil"/>
            </w:tcBorders>
            <w:shd w:val="clear" w:color="auto" w:fill="B6DDE8" w:themeFill="accent5" w:themeFillTint="66"/>
          </w:tcPr>
          <w:p w14:paraId="75FD3657" w14:textId="77777777" w:rsidR="00D001DF" w:rsidRPr="0093659D" w:rsidRDefault="00D001DF" w:rsidP="000729E4">
            <w:pPr>
              <w:rPr>
                <w:szCs w:val="22"/>
              </w:rPr>
            </w:pPr>
            <w:r w:rsidRPr="0093659D">
              <w:rPr>
                <w:b/>
                <w:szCs w:val="22"/>
              </w:rPr>
              <w:t>Vegetation</w:t>
            </w:r>
          </w:p>
        </w:tc>
      </w:tr>
      <w:tr w:rsidR="00D001DF" w:rsidRPr="0093659D" w14:paraId="512A3C2A" w14:textId="77777777" w:rsidTr="000729E4">
        <w:trPr>
          <w:cnfStyle w:val="000000100000" w:firstRow="0" w:lastRow="0" w:firstColumn="0" w:lastColumn="0" w:oddVBand="0" w:evenVBand="0" w:oddHBand="1" w:evenHBand="0" w:firstRowFirstColumn="0" w:firstRowLastColumn="0" w:lastRowFirstColumn="0" w:lastRowLastColumn="0"/>
        </w:trPr>
        <w:tc>
          <w:tcPr>
            <w:tcW w:w="9634" w:type="dxa"/>
            <w:tcBorders>
              <w:top w:val="nil"/>
              <w:bottom w:val="single" w:sz="4" w:space="0" w:color="auto"/>
            </w:tcBorders>
          </w:tcPr>
          <w:p w14:paraId="2F9062C7" w14:textId="77777777" w:rsidR="00D001DF" w:rsidRPr="0093659D" w:rsidRDefault="00D001DF" w:rsidP="000729E4">
            <w:pPr>
              <w:rPr>
                <w:szCs w:val="22"/>
              </w:rPr>
            </w:pPr>
            <w:r w:rsidRPr="0093659D">
              <w:rPr>
                <w:szCs w:val="22"/>
              </w:rPr>
              <w:t>Old Man Weed, Cumbungi, Lignum, Black Box, Grasses, Medicinal plants</w:t>
            </w:r>
            <w:r w:rsidRPr="0093659D">
              <w:rPr>
                <w:szCs w:val="22"/>
                <w:vertAlign w:val="superscript"/>
              </w:rPr>
              <w:t xml:space="preserve"> i</w:t>
            </w:r>
            <w:r w:rsidRPr="0093659D">
              <w:rPr>
                <w:szCs w:val="22"/>
              </w:rPr>
              <w:t>, Reeds and Rushes, Nardoo, River Red Gum.</w:t>
            </w:r>
          </w:p>
        </w:tc>
      </w:tr>
      <w:tr w:rsidR="00D001DF" w:rsidRPr="0093659D" w14:paraId="7895B41C" w14:textId="77777777" w:rsidTr="000729E4">
        <w:trPr>
          <w:cnfStyle w:val="000000010000" w:firstRow="0" w:lastRow="0" w:firstColumn="0" w:lastColumn="0" w:oddVBand="0" w:evenVBand="0" w:oddHBand="0" w:evenHBand="1" w:firstRowFirstColumn="0" w:firstRowLastColumn="0" w:lastRowFirstColumn="0" w:lastRowLastColumn="0"/>
        </w:trPr>
        <w:tc>
          <w:tcPr>
            <w:tcW w:w="9634" w:type="dxa"/>
            <w:tcBorders>
              <w:bottom w:val="nil"/>
            </w:tcBorders>
            <w:shd w:val="clear" w:color="auto" w:fill="B6DDE8" w:themeFill="accent5" w:themeFillTint="66"/>
          </w:tcPr>
          <w:p w14:paraId="5C530939" w14:textId="77777777" w:rsidR="00D001DF" w:rsidRPr="0093659D" w:rsidRDefault="00D001DF" w:rsidP="000729E4">
            <w:pPr>
              <w:rPr>
                <w:szCs w:val="22"/>
              </w:rPr>
            </w:pPr>
            <w:r w:rsidRPr="0093659D">
              <w:rPr>
                <w:b/>
                <w:szCs w:val="22"/>
              </w:rPr>
              <w:t>Fish</w:t>
            </w:r>
          </w:p>
        </w:tc>
      </w:tr>
      <w:tr w:rsidR="00D001DF" w:rsidRPr="0093659D" w14:paraId="79BF5A73" w14:textId="77777777" w:rsidTr="000729E4">
        <w:trPr>
          <w:cnfStyle w:val="000000100000" w:firstRow="0" w:lastRow="0" w:firstColumn="0" w:lastColumn="0" w:oddVBand="0" w:evenVBand="0" w:oddHBand="1" w:evenHBand="0" w:firstRowFirstColumn="0" w:firstRowLastColumn="0" w:lastRowFirstColumn="0" w:lastRowLastColumn="0"/>
        </w:trPr>
        <w:tc>
          <w:tcPr>
            <w:tcW w:w="9634" w:type="dxa"/>
            <w:tcBorders>
              <w:top w:val="nil"/>
              <w:bottom w:val="single" w:sz="4" w:space="0" w:color="auto"/>
            </w:tcBorders>
          </w:tcPr>
          <w:p w14:paraId="222B7F4C" w14:textId="77777777" w:rsidR="00D001DF" w:rsidRPr="0093659D" w:rsidRDefault="00D001DF" w:rsidP="000729E4">
            <w:pPr>
              <w:rPr>
                <w:szCs w:val="22"/>
              </w:rPr>
            </w:pPr>
            <w:r w:rsidRPr="0093659D">
              <w:rPr>
                <w:szCs w:val="22"/>
              </w:rPr>
              <w:t>Murray Cod, Catfish, Yellowbelly, Native fish (general)</w:t>
            </w:r>
          </w:p>
        </w:tc>
      </w:tr>
      <w:tr w:rsidR="00D001DF" w:rsidRPr="0093659D" w14:paraId="76181710" w14:textId="77777777" w:rsidTr="000729E4">
        <w:trPr>
          <w:cnfStyle w:val="000000010000" w:firstRow="0" w:lastRow="0" w:firstColumn="0" w:lastColumn="0" w:oddVBand="0" w:evenVBand="0" w:oddHBand="0" w:evenHBand="1" w:firstRowFirstColumn="0" w:firstRowLastColumn="0" w:lastRowFirstColumn="0" w:lastRowLastColumn="0"/>
        </w:trPr>
        <w:tc>
          <w:tcPr>
            <w:tcW w:w="9634" w:type="dxa"/>
            <w:tcBorders>
              <w:bottom w:val="nil"/>
            </w:tcBorders>
            <w:shd w:val="clear" w:color="auto" w:fill="B6DDE8" w:themeFill="accent5" w:themeFillTint="66"/>
          </w:tcPr>
          <w:p w14:paraId="3CFDF7CC" w14:textId="77777777" w:rsidR="00D001DF" w:rsidRPr="0093659D" w:rsidRDefault="00D001DF" w:rsidP="000729E4">
            <w:pPr>
              <w:rPr>
                <w:szCs w:val="22"/>
              </w:rPr>
            </w:pPr>
            <w:r w:rsidRPr="0093659D">
              <w:rPr>
                <w:b/>
                <w:szCs w:val="22"/>
              </w:rPr>
              <w:t>Waterbirds</w:t>
            </w:r>
          </w:p>
        </w:tc>
      </w:tr>
      <w:tr w:rsidR="00D001DF" w:rsidRPr="0093659D" w14:paraId="5F89D7FF" w14:textId="77777777" w:rsidTr="000729E4">
        <w:trPr>
          <w:cnfStyle w:val="000000100000" w:firstRow="0" w:lastRow="0" w:firstColumn="0" w:lastColumn="0" w:oddVBand="0" w:evenVBand="0" w:oddHBand="1" w:evenHBand="0" w:firstRowFirstColumn="0" w:firstRowLastColumn="0" w:lastRowFirstColumn="0" w:lastRowLastColumn="0"/>
        </w:trPr>
        <w:tc>
          <w:tcPr>
            <w:tcW w:w="9634" w:type="dxa"/>
            <w:tcBorders>
              <w:top w:val="nil"/>
              <w:bottom w:val="single" w:sz="4" w:space="0" w:color="auto"/>
            </w:tcBorders>
          </w:tcPr>
          <w:p w14:paraId="1539A55F" w14:textId="77777777" w:rsidR="00D001DF" w:rsidRPr="0093659D" w:rsidRDefault="00D001DF" w:rsidP="000729E4">
            <w:pPr>
              <w:rPr>
                <w:szCs w:val="22"/>
              </w:rPr>
            </w:pPr>
            <w:r w:rsidRPr="0093659D">
              <w:rPr>
                <w:szCs w:val="22"/>
              </w:rPr>
              <w:t>Pelican, Swan, Birds, Ducks, Sea eagle</w:t>
            </w:r>
            <w:r w:rsidRPr="0093659D">
              <w:rPr>
                <w:szCs w:val="22"/>
                <w:vertAlign w:val="superscript"/>
              </w:rPr>
              <w:t xml:space="preserve"> i</w:t>
            </w:r>
            <w:r w:rsidRPr="0093659D">
              <w:rPr>
                <w:szCs w:val="22"/>
              </w:rPr>
              <w:t>, Darters.</w:t>
            </w:r>
          </w:p>
        </w:tc>
      </w:tr>
      <w:tr w:rsidR="00D001DF" w:rsidRPr="0093659D" w14:paraId="40F259A4" w14:textId="77777777" w:rsidTr="000729E4">
        <w:trPr>
          <w:cnfStyle w:val="000000010000" w:firstRow="0" w:lastRow="0" w:firstColumn="0" w:lastColumn="0" w:oddVBand="0" w:evenVBand="0" w:oddHBand="0" w:evenHBand="1" w:firstRowFirstColumn="0" w:firstRowLastColumn="0" w:lastRowFirstColumn="0" w:lastRowLastColumn="0"/>
        </w:trPr>
        <w:tc>
          <w:tcPr>
            <w:tcW w:w="9634" w:type="dxa"/>
            <w:tcBorders>
              <w:bottom w:val="nil"/>
            </w:tcBorders>
            <w:shd w:val="clear" w:color="auto" w:fill="B6DDE8" w:themeFill="accent5" w:themeFillTint="66"/>
          </w:tcPr>
          <w:p w14:paraId="46302B1A" w14:textId="77777777" w:rsidR="00D001DF" w:rsidRPr="0093659D" w:rsidRDefault="00D001DF" w:rsidP="000729E4">
            <w:pPr>
              <w:rPr>
                <w:rFonts w:cs="Calibri"/>
                <w:szCs w:val="22"/>
              </w:rPr>
            </w:pPr>
            <w:r w:rsidRPr="0093659D">
              <w:rPr>
                <w:b/>
                <w:szCs w:val="22"/>
              </w:rPr>
              <w:t>Other</w:t>
            </w:r>
            <w:r w:rsidRPr="0093659D">
              <w:rPr>
                <w:szCs w:val="22"/>
              </w:rPr>
              <w:t xml:space="preserve"> </w:t>
            </w:r>
            <w:r w:rsidRPr="0093659D">
              <w:rPr>
                <w:b/>
                <w:szCs w:val="22"/>
              </w:rPr>
              <w:t>species</w:t>
            </w:r>
          </w:p>
        </w:tc>
      </w:tr>
      <w:tr w:rsidR="00D001DF" w:rsidRPr="0093659D" w14:paraId="5425D3F8" w14:textId="77777777" w:rsidTr="000729E4">
        <w:trPr>
          <w:cnfStyle w:val="000000100000" w:firstRow="0" w:lastRow="0" w:firstColumn="0" w:lastColumn="0" w:oddVBand="0" w:evenVBand="0" w:oddHBand="1" w:evenHBand="0" w:firstRowFirstColumn="0" w:firstRowLastColumn="0" w:lastRowFirstColumn="0" w:lastRowLastColumn="0"/>
        </w:trPr>
        <w:tc>
          <w:tcPr>
            <w:tcW w:w="9634" w:type="dxa"/>
            <w:tcBorders>
              <w:top w:val="nil"/>
            </w:tcBorders>
          </w:tcPr>
          <w:p w14:paraId="2C65B036" w14:textId="77777777" w:rsidR="00D001DF" w:rsidRPr="0093659D" w:rsidRDefault="00D001DF" w:rsidP="000729E4">
            <w:pPr>
              <w:rPr>
                <w:szCs w:val="22"/>
              </w:rPr>
            </w:pPr>
            <w:r w:rsidRPr="0093659D">
              <w:rPr>
                <w:szCs w:val="22"/>
              </w:rPr>
              <w:t>Turtles, Yabbies, Frogs, Shrimp, Platypus, Mussels, Water Rat, Murray Cray, Kangaroo</w:t>
            </w:r>
            <w:r w:rsidRPr="0093659D">
              <w:rPr>
                <w:szCs w:val="22"/>
                <w:vertAlign w:val="superscript"/>
              </w:rPr>
              <w:t>i</w:t>
            </w:r>
            <w:r w:rsidRPr="0093659D">
              <w:rPr>
                <w:szCs w:val="22"/>
              </w:rPr>
              <w:t>, Emu</w:t>
            </w:r>
            <w:r w:rsidRPr="0093659D">
              <w:rPr>
                <w:szCs w:val="22"/>
                <w:vertAlign w:val="superscript"/>
              </w:rPr>
              <w:t>i</w:t>
            </w:r>
            <w:r w:rsidRPr="0093659D">
              <w:rPr>
                <w:szCs w:val="22"/>
              </w:rPr>
              <w:t>, Macroinvertebrates.</w:t>
            </w:r>
          </w:p>
        </w:tc>
      </w:tr>
    </w:tbl>
    <w:p w14:paraId="4A41AE74" w14:textId="77777777" w:rsidR="00D001DF" w:rsidRDefault="00D001DF" w:rsidP="00D001DF">
      <w:pPr>
        <w:spacing w:after="0"/>
        <w:rPr>
          <w:sz w:val="20"/>
        </w:rPr>
      </w:pPr>
      <w:r w:rsidRPr="001E6073">
        <w:rPr>
          <w:sz w:val="20"/>
        </w:rPr>
        <w:t xml:space="preserve">  </w:t>
      </w:r>
      <w:r w:rsidRPr="00B95704">
        <w:rPr>
          <w:vertAlign w:val="superscript"/>
        </w:rPr>
        <w:t>i</w:t>
      </w:r>
      <w:r w:rsidRPr="001E6073">
        <w:rPr>
          <w:sz w:val="20"/>
          <w:lang w:val="en-GB"/>
        </w:rPr>
        <w:t xml:space="preserve"> </w:t>
      </w:r>
      <w:r w:rsidRPr="001E6073">
        <w:rPr>
          <w:sz w:val="20"/>
        </w:rPr>
        <w:t>Water for the environment targeting</w:t>
      </w:r>
      <w:r>
        <w:rPr>
          <w:sz w:val="20"/>
        </w:rPr>
        <w:t xml:space="preserve"> other</w:t>
      </w:r>
      <w:r w:rsidRPr="001E6073">
        <w:rPr>
          <w:sz w:val="20"/>
        </w:rPr>
        <w:t xml:space="preserve"> environmental outcomes may</w:t>
      </w:r>
      <w:r>
        <w:rPr>
          <w:sz w:val="20"/>
        </w:rPr>
        <w:t xml:space="preserve"> influence this species or objective</w:t>
      </w:r>
    </w:p>
    <w:bookmarkEnd w:id="5"/>
    <w:p w14:paraId="70E660DA" w14:textId="0248BEBA" w:rsidR="00CB2853" w:rsidRPr="00365FE2" w:rsidRDefault="00CB2853" w:rsidP="00D1079D">
      <w:pPr>
        <w:pStyle w:val="Heading3"/>
      </w:pPr>
      <w:r w:rsidRPr="00365FE2">
        <w:t>Recent conditions and seasonal outlook</w:t>
      </w:r>
    </w:p>
    <w:p w14:paraId="511E6F73" w14:textId="0F866D8F" w:rsidR="00CB2853" w:rsidRPr="00365FE2" w:rsidRDefault="00CB2853" w:rsidP="00EA6DB3">
      <w:pPr>
        <w:pStyle w:val="Heading4"/>
        <w:ind w:left="0"/>
      </w:pPr>
      <w:r w:rsidRPr="00365FE2">
        <w:t>Recent conditions</w:t>
      </w:r>
      <w:r w:rsidR="00E61AB7" w:rsidRPr="00365FE2">
        <w:t xml:space="preserve"> </w:t>
      </w:r>
      <w:r w:rsidR="00E61AB7" w:rsidRPr="00237831">
        <w:t>and environmental water use</w:t>
      </w:r>
    </w:p>
    <w:p w14:paraId="576E6C19" w14:textId="78BA2320" w:rsidR="000A0820" w:rsidRDefault="00D67E22" w:rsidP="00710601">
      <w:r>
        <w:t>T</w:t>
      </w:r>
      <w:r w:rsidR="000A0820">
        <w:t>he health of rivers, wetlands and floodplains, and the plants and animals they support</w:t>
      </w:r>
      <w:r>
        <w:t>, can be i</w:t>
      </w:r>
      <w:r w:rsidR="000A0820">
        <w:t xml:space="preserve">nfluenced by flows and conditions in </w:t>
      </w:r>
      <w:r>
        <w:t>t</w:t>
      </w:r>
      <w:r w:rsidR="000A0820">
        <w:t>he past</w:t>
      </w:r>
      <w:r w:rsidR="00397168">
        <w:t>. I</w:t>
      </w:r>
      <w:r w:rsidR="000A0820">
        <w:t>n some cases</w:t>
      </w:r>
      <w:r w:rsidR="00AF2DEC">
        <w:t>,</w:t>
      </w:r>
      <w:r w:rsidR="000A0820">
        <w:t xml:space="preserve"> this can date back many years, with parts of the environment still showing the effects of the </w:t>
      </w:r>
      <w:r>
        <w:t>M</w:t>
      </w:r>
      <w:r w:rsidR="000A0820">
        <w:t xml:space="preserve">illennium </w:t>
      </w:r>
      <w:r>
        <w:t>D</w:t>
      </w:r>
      <w:r w:rsidR="000A0820">
        <w:t>rought</w:t>
      </w:r>
      <w:r w:rsidR="00836883">
        <w:t xml:space="preserve"> along with the more recent 2017–2020 drought</w:t>
      </w:r>
      <w:r w:rsidR="000A0820">
        <w:t>.</w:t>
      </w:r>
    </w:p>
    <w:p w14:paraId="2106477F" w14:textId="1D3534A8" w:rsidR="00CC55AA" w:rsidRPr="00EF32FB" w:rsidRDefault="00CC55AA" w:rsidP="005001C1">
      <w:pPr>
        <w:pStyle w:val="Heading5"/>
        <w:spacing w:before="240"/>
      </w:pPr>
      <w:r w:rsidRPr="00EF32FB">
        <w:t>Flows</w:t>
      </w:r>
    </w:p>
    <w:p w14:paraId="08D5DDE6" w14:textId="38507332" w:rsidR="00EB7600" w:rsidRDefault="00FA0EF7" w:rsidP="0036511C">
      <w:r>
        <w:t>Since the large-scale flooding of 2016</w:t>
      </w:r>
      <w:r w:rsidR="00AD5F05">
        <w:t>-</w:t>
      </w:r>
      <w:r>
        <w:t>17, the</w:t>
      </w:r>
      <w:r w:rsidR="0036511C">
        <w:t xml:space="preserve"> River Murray has experienced three consecutive years of well</w:t>
      </w:r>
      <w:r w:rsidR="00AD5F05">
        <w:noBreakHyphen/>
      </w:r>
      <w:r w:rsidR="0036511C">
        <w:t>below average inflows. In 2019</w:t>
      </w:r>
      <w:r w:rsidR="00AD5F05">
        <w:t>-</w:t>
      </w:r>
      <w:r w:rsidR="0036511C">
        <w:t xml:space="preserve">20, </w:t>
      </w:r>
      <w:r w:rsidR="00CD5109">
        <w:t xml:space="preserve">River Murray </w:t>
      </w:r>
      <w:r w:rsidR="0036511C">
        <w:t>inflows</w:t>
      </w:r>
      <w:r w:rsidR="00CD5109">
        <w:t xml:space="preserve"> were </w:t>
      </w:r>
      <w:r w:rsidR="00923BC5" w:rsidRPr="00923BC5">
        <w:t>less than half</w:t>
      </w:r>
      <w:r w:rsidR="00CD5109">
        <w:t xml:space="preserve"> the long-term average of</w:t>
      </w:r>
      <w:r w:rsidR="00AD5F05">
        <w:t> </w:t>
      </w:r>
      <w:r w:rsidR="00923BC5" w:rsidRPr="00923BC5">
        <w:t>8</w:t>
      </w:r>
      <w:r w:rsidR="00AD5F05">
        <w:t> </w:t>
      </w:r>
      <w:r w:rsidR="00923BC5" w:rsidRPr="00923BC5">
        <w:t>870</w:t>
      </w:r>
      <w:r w:rsidR="00CD5109">
        <w:t xml:space="preserve"> </w:t>
      </w:r>
      <w:r w:rsidR="00427772">
        <w:t>gigalitres</w:t>
      </w:r>
      <w:r w:rsidR="00CD5109">
        <w:t xml:space="preserve"> and within the driest </w:t>
      </w:r>
      <w:r w:rsidR="00923BC5" w:rsidRPr="00923BC5">
        <w:t>12</w:t>
      </w:r>
      <w:r w:rsidR="00DF3798">
        <w:t xml:space="preserve"> per cent </w:t>
      </w:r>
      <w:r w:rsidR="00CD5109">
        <w:t xml:space="preserve">of years since 1891. </w:t>
      </w:r>
      <w:r w:rsidR="00397168">
        <w:t>Without water for the environment, several critical off-channel waterways would have otherwise remained dry</w:t>
      </w:r>
      <w:r w:rsidR="009B26F0">
        <w:t xml:space="preserve"> over this three</w:t>
      </w:r>
      <w:r w:rsidR="001E4DAF">
        <w:t>-</w:t>
      </w:r>
      <w:r w:rsidR="009B26F0">
        <w:t>year period</w:t>
      </w:r>
      <w:r w:rsidR="0010362F">
        <w:t xml:space="preserve">. </w:t>
      </w:r>
      <w:r w:rsidR="009B26F0">
        <w:t>Water for the environment</w:t>
      </w:r>
      <w:r w:rsidR="0010362F">
        <w:t xml:space="preserve"> has</w:t>
      </w:r>
      <w:r w:rsidR="0010362F" w:rsidDel="009B26F0">
        <w:t xml:space="preserve"> </w:t>
      </w:r>
      <w:r w:rsidR="00CD57A2">
        <w:t xml:space="preserve">supported </w:t>
      </w:r>
      <w:r w:rsidR="0010362F">
        <w:t>variable flows in the River Murray, particular</w:t>
      </w:r>
      <w:r w:rsidR="00CD57A2">
        <w:t>ly</w:t>
      </w:r>
      <w:r w:rsidR="0010362F">
        <w:t xml:space="preserve"> in winter and spring, which are of critical importance to native fish populations. End-of-system flows have been solely dependent on water for the environment, which </w:t>
      </w:r>
      <w:r w:rsidR="0043789D">
        <w:t xml:space="preserve">has </w:t>
      </w:r>
      <w:r w:rsidR="0010362F">
        <w:t>accounted for 100</w:t>
      </w:r>
      <w:r w:rsidR="001162CE">
        <w:t xml:space="preserve"> per cent</w:t>
      </w:r>
      <w:r w:rsidR="0010362F">
        <w:t xml:space="preserve"> of flows through the barrages </w:t>
      </w:r>
      <w:r w:rsidR="006B293A">
        <w:t>since January 2018</w:t>
      </w:r>
      <w:r w:rsidR="0010362F">
        <w:t>, and prevented the Lower Lakes dropping below the critical threshold of 0.4</w:t>
      </w:r>
      <w:r w:rsidR="00427772">
        <w:t xml:space="preserve"> </w:t>
      </w:r>
      <w:r w:rsidR="0010362F">
        <w:t xml:space="preserve">m (a trigger for the </w:t>
      </w:r>
      <w:r w:rsidR="008E09B2">
        <w:t>planning phase of the</w:t>
      </w:r>
      <w:r w:rsidR="0010362F">
        <w:t xml:space="preserve"> Drought Emergency Framework). </w:t>
      </w:r>
    </w:p>
    <w:p w14:paraId="53256EDF" w14:textId="609AAF23" w:rsidR="00CC55AA" w:rsidRPr="00C4596B" w:rsidRDefault="00CC55AA" w:rsidP="00710601">
      <w:r>
        <w:t>T</w:t>
      </w:r>
      <w:r w:rsidR="00CD5109">
        <w:t xml:space="preserve">he </w:t>
      </w:r>
      <w:r w:rsidR="00BB38F6">
        <w:t>dry</w:t>
      </w:r>
      <w:r w:rsidR="00CD5109">
        <w:t xml:space="preserve"> conditions </w:t>
      </w:r>
      <w:r w:rsidR="00BB38F6">
        <w:t>since 2016</w:t>
      </w:r>
      <w:r w:rsidR="00AD5F05">
        <w:t>-</w:t>
      </w:r>
      <w:r w:rsidR="00BB38F6">
        <w:t>17</w:t>
      </w:r>
      <w:r w:rsidR="00CD5109">
        <w:t xml:space="preserve"> </w:t>
      </w:r>
      <w:r w:rsidR="008676FF">
        <w:t>have been</w:t>
      </w:r>
      <w:r w:rsidR="00CD5109">
        <w:t xml:space="preserve"> followed by above average rainfall over large parts of the southern Basin </w:t>
      </w:r>
      <w:r w:rsidR="00397168">
        <w:t>during early 2020. This was particularly evident during April and early May, with high rainfall in the catchments resulting in a rise in streamflow through the Mid-Murray region.</w:t>
      </w:r>
    </w:p>
    <w:p w14:paraId="1227ECF8" w14:textId="77777777" w:rsidR="00FA0EF7" w:rsidRPr="00EF32FB" w:rsidRDefault="00FA0EF7" w:rsidP="005001C1">
      <w:pPr>
        <w:pStyle w:val="Heading5"/>
        <w:spacing w:before="240"/>
        <w:rPr>
          <w:rFonts w:eastAsia="Calibri"/>
        </w:rPr>
      </w:pPr>
      <w:bookmarkStart w:id="7" w:name="_Hlk41902736"/>
      <w:r w:rsidRPr="00EF32FB">
        <w:rPr>
          <w:rFonts w:eastAsia="Calibri"/>
        </w:rPr>
        <w:t>Vegetation</w:t>
      </w:r>
    </w:p>
    <w:p w14:paraId="40221ED8" w14:textId="2B14DCE0" w:rsidR="0010362F" w:rsidRDefault="00BB38F6" w:rsidP="00CF431F">
      <w:pPr>
        <w:pStyle w:val="DotStyle1"/>
      </w:pPr>
      <w:bookmarkStart w:id="8" w:name="_Hlk37326073"/>
      <w:r>
        <w:t xml:space="preserve">Floodplain forests and woodlands: </w:t>
      </w:r>
    </w:p>
    <w:p w14:paraId="1A43F6E6" w14:textId="0C8C1772" w:rsidR="000401D2" w:rsidRDefault="001A11E5" w:rsidP="00CF431F">
      <w:pPr>
        <w:pStyle w:val="DotStyle2"/>
      </w:pPr>
      <w:bookmarkStart w:id="9" w:name="_Hlk41598133"/>
      <w:r>
        <w:t xml:space="preserve">The condition of river red gum forests at low elevation </w:t>
      </w:r>
      <w:r w:rsidR="008360A8">
        <w:t>in the Mid</w:t>
      </w:r>
      <w:r w:rsidR="0013720A">
        <w:t>-</w:t>
      </w:r>
      <w:r w:rsidR="008360A8">
        <w:t>Murray (e.g. Barmah</w:t>
      </w:r>
      <w:r w:rsidR="00F225E0">
        <w:t>-</w:t>
      </w:r>
      <w:r w:rsidR="008360A8">
        <w:t xml:space="preserve">Millewa and Gunbower Forests) </w:t>
      </w:r>
      <w:r>
        <w:t>has largely been maintained since the 2016</w:t>
      </w:r>
      <w:r>
        <w:noBreakHyphen/>
        <w:t>17 flood</w:t>
      </w:r>
      <w:r w:rsidR="00397168">
        <w:t xml:space="preserve">. </w:t>
      </w:r>
      <w:r w:rsidR="001D2894">
        <w:t>Excellent red</w:t>
      </w:r>
      <w:r w:rsidR="00F31AA8">
        <w:t xml:space="preserve"> gum (and to a lesser extent, black box) </w:t>
      </w:r>
      <w:r w:rsidR="00F00A1E">
        <w:t xml:space="preserve">tree canopy </w:t>
      </w:r>
      <w:r w:rsidR="00F31AA8" w:rsidRPr="000401D2">
        <w:t>respon</w:t>
      </w:r>
      <w:r w:rsidR="007929EF">
        <w:t xml:space="preserve">ding positively </w:t>
      </w:r>
      <w:r w:rsidR="00F31AA8" w:rsidRPr="000401D2">
        <w:t xml:space="preserve">to </w:t>
      </w:r>
      <w:r w:rsidR="00F31AA8">
        <w:t xml:space="preserve">environmental water delivery </w:t>
      </w:r>
      <w:r w:rsidR="00397168">
        <w:t xml:space="preserve">has been recorded </w:t>
      </w:r>
      <w:r w:rsidR="00456379" w:rsidRPr="00456379">
        <w:t>(</w:t>
      </w:r>
      <w:r w:rsidR="00456379" w:rsidRPr="00110558">
        <w:t>GB CMA</w:t>
      </w:r>
      <w:r w:rsidR="003E30FB" w:rsidRPr="00110558">
        <w:t xml:space="preserve"> 20</w:t>
      </w:r>
      <w:r w:rsidR="00AF2DEC" w:rsidRPr="00110558">
        <w:t>20b,</w:t>
      </w:r>
      <w:r w:rsidR="00456379" w:rsidRPr="00110558">
        <w:t xml:space="preserve"> North Central CMA </w:t>
      </w:r>
      <w:r w:rsidR="00AF2DEC" w:rsidRPr="00110558">
        <w:t>20</w:t>
      </w:r>
      <w:r w:rsidR="00456379" w:rsidRPr="00110558">
        <w:t>20).</w:t>
      </w:r>
      <w:r w:rsidR="00456379" w:rsidRPr="00361840" w:rsidDel="00456379">
        <w:t xml:space="preserve"> </w:t>
      </w:r>
      <w:r w:rsidR="00995F6B">
        <w:t>Due to dry conditions</w:t>
      </w:r>
      <w:r w:rsidR="00EA4759">
        <w:t>,</w:t>
      </w:r>
      <w:r w:rsidR="00995F6B">
        <w:t xml:space="preserve"> w</w:t>
      </w:r>
      <w:r w:rsidR="000401D2">
        <w:t xml:space="preserve">oodlands at higher elevation </w:t>
      </w:r>
      <w:r w:rsidR="00EA4759">
        <w:t xml:space="preserve">and throughout Koondrook-Perricoota Forest, </w:t>
      </w:r>
      <w:r w:rsidR="000401D2">
        <w:t xml:space="preserve">have shown declining health since </w:t>
      </w:r>
      <w:r w:rsidR="00995F6B">
        <w:t xml:space="preserve">the </w:t>
      </w:r>
      <w:r w:rsidR="00EA4759">
        <w:t>20</w:t>
      </w:r>
      <w:r w:rsidR="00995F6B">
        <w:t>16</w:t>
      </w:r>
      <w:r w:rsidR="00EA4759">
        <w:t>-</w:t>
      </w:r>
      <w:r w:rsidR="00995F6B">
        <w:t xml:space="preserve">17 </w:t>
      </w:r>
      <w:r w:rsidR="000401D2">
        <w:t>flood</w:t>
      </w:r>
      <w:r w:rsidR="00995F6B">
        <w:t>s</w:t>
      </w:r>
      <w:r w:rsidR="00F31AA8">
        <w:t xml:space="preserve"> </w:t>
      </w:r>
      <w:r w:rsidR="00456379" w:rsidRPr="00456379">
        <w:t>(</w:t>
      </w:r>
      <w:r w:rsidR="00D1091C">
        <w:t>New South Wales Forests 2020</w:t>
      </w:r>
      <w:r w:rsidR="00456379" w:rsidRPr="00361840">
        <w:t>).</w:t>
      </w:r>
    </w:p>
    <w:p w14:paraId="5CDEC5C8" w14:textId="756C30D9" w:rsidR="001A11E5" w:rsidRPr="00697E6C" w:rsidRDefault="008360A8" w:rsidP="00CF431F">
      <w:pPr>
        <w:pStyle w:val="DotStyle2"/>
      </w:pPr>
      <w:r>
        <w:t xml:space="preserve">The </w:t>
      </w:r>
      <w:r w:rsidRPr="00697E6C">
        <w:t>internationally</w:t>
      </w:r>
      <w:r w:rsidR="00F31AA8" w:rsidRPr="00697E6C">
        <w:t xml:space="preserve"> </w:t>
      </w:r>
      <w:r w:rsidRPr="00697E6C">
        <w:t>important Moira grass plains of Barmah</w:t>
      </w:r>
      <w:r w:rsidR="004B04BD" w:rsidRPr="00697E6C">
        <w:t>-</w:t>
      </w:r>
      <w:r w:rsidRPr="00697E6C">
        <w:t xml:space="preserve">Millewa Forest have seen excellent growth during periods where water has been delivered and </w:t>
      </w:r>
      <w:r w:rsidR="00F00A1E" w:rsidRPr="00697E6C">
        <w:t>grazing pressure has been managed</w:t>
      </w:r>
      <w:r w:rsidRPr="00697E6C">
        <w:t>. Overall, the Moira grass plains are</w:t>
      </w:r>
      <w:r w:rsidR="003F1848" w:rsidRPr="00697E6C">
        <w:t xml:space="preserve"> in good condition with the extent of coverage expected to increase with the addition of four new </w:t>
      </w:r>
      <w:r w:rsidR="00F31AA8" w:rsidRPr="00697E6C">
        <w:t xml:space="preserve">grazing </w:t>
      </w:r>
      <w:r w:rsidR="00B47FE7" w:rsidRPr="00697E6C">
        <w:t xml:space="preserve">exclusion </w:t>
      </w:r>
      <w:r w:rsidR="003F1848" w:rsidRPr="00697E6C">
        <w:t xml:space="preserve">fences in </w:t>
      </w:r>
      <w:r w:rsidR="00B47FE7" w:rsidRPr="00697E6C">
        <w:t>February 2020 (</w:t>
      </w:r>
      <w:r w:rsidR="00BE2F7A" w:rsidRPr="00697E6C">
        <w:t>GB CMA 2020a</w:t>
      </w:r>
      <w:r w:rsidR="00B47FE7" w:rsidRPr="00697E6C">
        <w:rPr>
          <w:szCs w:val="22"/>
          <w:lang w:bidi="en-US"/>
        </w:rPr>
        <w:t xml:space="preserve">). </w:t>
      </w:r>
    </w:p>
    <w:p w14:paraId="728049DD" w14:textId="1989EF61" w:rsidR="00F00A1E" w:rsidRPr="00B62200" w:rsidRDefault="00F00A1E" w:rsidP="00CF431F">
      <w:pPr>
        <w:pStyle w:val="DotStyle2"/>
      </w:pPr>
      <w:r w:rsidRPr="00697E6C">
        <w:t>Aquatic vegetation</w:t>
      </w:r>
      <w:r>
        <w:t xml:space="preserve"> in wetlands that have received sufficient water is generally in good condition throughout the length of the River Murray.</w:t>
      </w:r>
      <w:r w:rsidRPr="00F00A1E">
        <w:t xml:space="preserve"> </w:t>
      </w:r>
      <w:r>
        <w:t xml:space="preserve">Instream aquatic native plants are slowly recovering in the Edward/Kolety-Wakool system after the 2016 flood </w:t>
      </w:r>
      <w:bookmarkStart w:id="10" w:name="_Hlk41567191"/>
      <w:r w:rsidR="0091373B" w:rsidRPr="00697E6C">
        <w:t>(</w:t>
      </w:r>
      <w:r w:rsidR="003F1396" w:rsidRPr="00697E6C">
        <w:t>W</w:t>
      </w:r>
      <w:r w:rsidR="0091373B" w:rsidRPr="00697E6C">
        <w:t>atts et al</w:t>
      </w:r>
      <w:r w:rsidR="003F1396" w:rsidRPr="00697E6C">
        <w:t>.</w:t>
      </w:r>
      <w:r w:rsidR="0091373B" w:rsidRPr="00697E6C">
        <w:t xml:space="preserve"> 201</w:t>
      </w:r>
      <w:r w:rsidR="0039040D" w:rsidRPr="00697E6C">
        <w:t>9</w:t>
      </w:r>
      <w:r w:rsidR="0091373B" w:rsidRPr="00697E6C">
        <w:t>)</w:t>
      </w:r>
      <w:bookmarkEnd w:id="10"/>
      <w:r w:rsidRPr="00697E6C">
        <w:t>.</w:t>
      </w:r>
      <w:r>
        <w:t xml:space="preserve"> </w:t>
      </w:r>
      <w:r w:rsidR="00ED1E77">
        <w:t xml:space="preserve">Similarly, the increased variability of weir pool levels </w:t>
      </w:r>
      <w:r w:rsidR="00DE70BA">
        <w:t>has provided benefits for vegetation fringing the main river channel, anabranches and low</w:t>
      </w:r>
      <w:r w:rsidR="00122E73">
        <w:t>-</w:t>
      </w:r>
      <w:r w:rsidR="00DE70BA">
        <w:t xml:space="preserve">lying wetlands for </w:t>
      </w:r>
      <w:r w:rsidR="00F31AA8">
        <w:t>several</w:t>
      </w:r>
      <w:r w:rsidR="00DE70BA">
        <w:t xml:space="preserve"> reaches of the River </w:t>
      </w:r>
      <w:r w:rsidR="00DE70BA" w:rsidRPr="00122E73">
        <w:t xml:space="preserve">Murray </w:t>
      </w:r>
      <w:r w:rsidR="0043789D" w:rsidRPr="00697E6C">
        <w:t>(Ye et al. 2020</w:t>
      </w:r>
      <w:r w:rsidR="00AF2DEC" w:rsidRPr="00697E6C">
        <w:t>,</w:t>
      </w:r>
      <w:r w:rsidR="00A02A02" w:rsidRPr="00697E6C">
        <w:t xml:space="preserve"> Gehrig</w:t>
      </w:r>
      <w:r w:rsidR="00AF2DEC" w:rsidRPr="00697E6C">
        <w:t> </w:t>
      </w:r>
      <w:r w:rsidR="00A02A02" w:rsidRPr="00697E6C">
        <w:t>2018</w:t>
      </w:r>
      <w:r w:rsidR="0043789D" w:rsidRPr="00697E6C">
        <w:t>)</w:t>
      </w:r>
      <w:r w:rsidR="00DE70BA" w:rsidRPr="0068395A">
        <w:t>.</w:t>
      </w:r>
      <w:r w:rsidR="00DE70BA">
        <w:t xml:space="preserve"> </w:t>
      </w:r>
      <w:r>
        <w:t>Wetland vegetation condition in other locations, such as those more exposed to drought conditions, heat stress or grazing pressure, is poorer.</w:t>
      </w:r>
    </w:p>
    <w:p w14:paraId="230BBB6D" w14:textId="6EA6AFBD" w:rsidR="008360A8" w:rsidRDefault="008360A8" w:rsidP="00CF431F">
      <w:pPr>
        <w:pStyle w:val="DotStyle2"/>
      </w:pPr>
      <w:bookmarkStart w:id="11" w:name="_Hlk41488207"/>
      <w:r>
        <w:t xml:space="preserve">Further downstream, the condition of river red gum </w:t>
      </w:r>
      <w:r w:rsidRPr="00122E73">
        <w:t>and black box</w:t>
      </w:r>
      <w:r>
        <w:t xml:space="preserve"> woodlands such as at Hattah Lakes and Chowilla Floodplain has largely been maintained in areas where infrastructure has enabled the delivery of water</w:t>
      </w:r>
      <w:r w:rsidR="0008063F">
        <w:t xml:space="preserve"> </w:t>
      </w:r>
      <w:r w:rsidR="0008063F" w:rsidRPr="00697E6C">
        <w:t>(Mallee CMA 2020)</w:t>
      </w:r>
      <w:r w:rsidRPr="00697E6C">
        <w:t>.</w:t>
      </w:r>
      <w:r>
        <w:t xml:space="preserve"> In higher elevation sites where water has not been delivered</w:t>
      </w:r>
      <w:r w:rsidR="00F00A1E">
        <w:t>, particularly at Chowilla, black box is showing signs of stress following three years of dry conditions</w:t>
      </w:r>
      <w:r w:rsidR="00CE198D">
        <w:t xml:space="preserve"> </w:t>
      </w:r>
      <w:r w:rsidR="00CE198D" w:rsidRPr="00697E6C">
        <w:t>(</w:t>
      </w:r>
      <w:r w:rsidR="0008063F" w:rsidRPr="00697E6C">
        <w:t>MDBA</w:t>
      </w:r>
      <w:r w:rsidR="00CE198D" w:rsidRPr="00697E6C">
        <w:t xml:space="preserve"> 2019</w:t>
      </w:r>
      <w:r w:rsidR="0008063F" w:rsidRPr="00697E6C">
        <w:t>)</w:t>
      </w:r>
      <w:r w:rsidR="00952C00" w:rsidRPr="00697E6C">
        <w:t>.</w:t>
      </w:r>
    </w:p>
    <w:bookmarkEnd w:id="8"/>
    <w:bookmarkEnd w:id="11"/>
    <w:p w14:paraId="622D810E" w14:textId="321F9BB7" w:rsidR="00ED1E77" w:rsidRDefault="00ED1E77" w:rsidP="00CF431F">
      <w:pPr>
        <w:pStyle w:val="DotStyle1"/>
      </w:pPr>
      <w:r>
        <w:t>Coorong and Lower Lakes</w:t>
      </w:r>
      <w:r w:rsidR="00C80DB1">
        <w:t>:</w:t>
      </w:r>
    </w:p>
    <w:p w14:paraId="776FB3EC" w14:textId="5FD09E20" w:rsidR="00B81487" w:rsidRPr="00122E73" w:rsidRDefault="00B81487" w:rsidP="00CF431F">
      <w:pPr>
        <w:pStyle w:val="DotStyle2"/>
      </w:pPr>
      <w:r w:rsidRPr="00122E73">
        <w:t>Fringing vegetation in Lower Lakes has become more diverse and the abundance of key taxa has increased over the past 3 years. This represents ongoing recovery from the millennium drought as the lakeside vegetation community re-establishes</w:t>
      </w:r>
      <w:r w:rsidR="00397168">
        <w:t>. I</w:t>
      </w:r>
      <w:r w:rsidRPr="00122E73">
        <w:t xml:space="preserve">mprovements have </w:t>
      </w:r>
      <w:r w:rsidR="00397168">
        <w:t xml:space="preserve">likely </w:t>
      </w:r>
      <w:r w:rsidRPr="00122E73">
        <w:t>been driven by seasonally appropriate water levels varying between higher levels in spring (~0.85</w:t>
      </w:r>
      <w:r w:rsidR="00426688">
        <w:t xml:space="preserve"> </w:t>
      </w:r>
      <w:r w:rsidRPr="00122E73">
        <w:t>m) and lower levels in autumn (~0.5</w:t>
      </w:r>
      <w:r w:rsidR="00426688">
        <w:t xml:space="preserve"> </w:t>
      </w:r>
      <w:r w:rsidRPr="00122E73">
        <w:t>m) (Nicol et al. 2019, Nicol pers</w:t>
      </w:r>
      <w:r w:rsidR="00A36034" w:rsidRPr="00070731">
        <w:t>.</w:t>
      </w:r>
      <w:r w:rsidRPr="00122E73">
        <w:t xml:space="preserve"> comm</w:t>
      </w:r>
      <w:r w:rsidR="00A36034" w:rsidRPr="00070731">
        <w:t>.</w:t>
      </w:r>
      <w:r w:rsidRPr="00070731">
        <w:t>).</w:t>
      </w:r>
    </w:p>
    <w:p w14:paraId="2BDF4448" w14:textId="5D03CFF6" w:rsidR="00EA5AC5" w:rsidRDefault="00EA5AC5" w:rsidP="00CF431F">
      <w:pPr>
        <w:pStyle w:val="DotStyle2"/>
      </w:pPr>
      <w:bookmarkStart w:id="12" w:name="_Hlk41488116"/>
      <w:r>
        <w:t xml:space="preserve">While </w:t>
      </w:r>
      <w:r w:rsidR="0031043B">
        <w:t xml:space="preserve">monitoring indicates there has been little to no improvement in </w:t>
      </w:r>
      <w:r w:rsidR="00070731">
        <w:t>Ruppia</w:t>
      </w:r>
      <w:r w:rsidR="0031043B">
        <w:t xml:space="preserve"> distribution and abundance in the Coorong South Lagoon, </w:t>
      </w:r>
      <w:r w:rsidR="008676FF">
        <w:t>some local community members are reporting</w:t>
      </w:r>
      <w:r>
        <w:t xml:space="preserve"> that Ruppia abundance and distribution has increased in the southern part of Coorong North Lagoon</w:t>
      </w:r>
      <w:r w:rsidR="0031043B">
        <w:t xml:space="preserve"> and in certain areas in the South Lagoon</w:t>
      </w:r>
      <w:r w:rsidR="00DC471D">
        <w:t xml:space="preserve"> (G</w:t>
      </w:r>
      <w:r w:rsidR="00A36034">
        <w:t>l</w:t>
      </w:r>
      <w:r w:rsidR="00DC471D">
        <w:t>en Hill pers. comm.</w:t>
      </w:r>
      <w:r w:rsidR="00AF2DEC">
        <w:t>,</w:t>
      </w:r>
      <w:r w:rsidR="00DC471D">
        <w:t xml:space="preserve"> Jarrod Eaton, pers. comm.)</w:t>
      </w:r>
      <w:r w:rsidR="0031043B">
        <w:t>.</w:t>
      </w:r>
      <w:r>
        <w:t xml:space="preserve"> </w:t>
      </w:r>
    </w:p>
    <w:bookmarkEnd w:id="9"/>
    <w:bookmarkEnd w:id="12"/>
    <w:p w14:paraId="5C31CF97" w14:textId="6E71CD3F" w:rsidR="00FA0EF7" w:rsidRPr="00EF32FB" w:rsidRDefault="00AE1D1F" w:rsidP="005001C1">
      <w:pPr>
        <w:pStyle w:val="Heading5"/>
        <w:spacing w:before="240"/>
        <w:rPr>
          <w:rFonts w:eastAsia="Calibri"/>
        </w:rPr>
      </w:pPr>
      <w:r w:rsidRPr="00EF32FB">
        <w:rPr>
          <w:rFonts w:eastAsia="Calibri"/>
        </w:rPr>
        <w:t xml:space="preserve">Native </w:t>
      </w:r>
      <w:r w:rsidR="00FA0EF7" w:rsidRPr="00EF32FB">
        <w:rPr>
          <w:rFonts w:eastAsia="Calibri"/>
        </w:rPr>
        <w:t>Fish</w:t>
      </w:r>
    </w:p>
    <w:p w14:paraId="1947E32A" w14:textId="3E867CBD" w:rsidR="00AE1D1F" w:rsidRPr="00AE1D1F" w:rsidRDefault="00825063" w:rsidP="00F45FF4">
      <w:pPr>
        <w:rPr>
          <w:rFonts w:eastAsia="Calibri"/>
          <w:i/>
          <w:iCs/>
          <w:color w:val="auto"/>
        </w:rPr>
      </w:pPr>
      <w:bookmarkStart w:id="13" w:name="_Hlk41598514"/>
      <w:r>
        <w:t>The 2016</w:t>
      </w:r>
      <w:r w:rsidR="00AD5F05">
        <w:t>-</w:t>
      </w:r>
      <w:r>
        <w:t xml:space="preserve">17 flood was beneficial to wetland and floodplain vegetation and waterbird populations in many areas. However, the natural floods also </w:t>
      </w:r>
      <w:r w:rsidR="00836883">
        <w:t>generated</w:t>
      </w:r>
      <w:r>
        <w:t xml:space="preserve"> a significant hypoxic blackwater event</w:t>
      </w:r>
      <w:r w:rsidR="00A36B71">
        <w:t xml:space="preserve"> </w:t>
      </w:r>
      <w:r w:rsidR="003B353A">
        <w:t>as organic material, accumulated by</w:t>
      </w:r>
      <w:r w:rsidR="00A36B71">
        <w:t xml:space="preserve"> the</w:t>
      </w:r>
      <w:r w:rsidR="003B353A">
        <w:t xml:space="preserve"> lack of </w:t>
      </w:r>
      <w:r w:rsidR="00A36B71">
        <w:t xml:space="preserve">frequent, </w:t>
      </w:r>
      <w:r w:rsidR="003B353A">
        <w:t>natural</w:t>
      </w:r>
      <w:r w:rsidR="00A36B71">
        <w:t>,</w:t>
      </w:r>
      <w:r w:rsidR="003B353A">
        <w:t xml:space="preserve"> flushing flows, was washed off the floodplain</w:t>
      </w:r>
      <w:r>
        <w:t xml:space="preserve">. While environmental flows were used to mitigate the impacts on native fish populations in some localities, the hypoxic blackwater still resulted in large-scale fish kills </w:t>
      </w:r>
      <w:r w:rsidR="00946607">
        <w:t xml:space="preserve">throughout </w:t>
      </w:r>
      <w:r w:rsidR="00946607" w:rsidRPr="00E87B00">
        <w:t>the Mid</w:t>
      </w:r>
      <w:r w:rsidR="0013720A">
        <w:t>-</w:t>
      </w:r>
      <w:r w:rsidR="00946607" w:rsidRPr="00E87B00">
        <w:t>Murray</w:t>
      </w:r>
      <w:r w:rsidR="00836883">
        <w:t xml:space="preserve"> and through parts of the Lower Murray</w:t>
      </w:r>
      <w:r>
        <w:t>.</w:t>
      </w:r>
      <w:r w:rsidRPr="007837DF">
        <w:t xml:space="preserve"> </w:t>
      </w:r>
      <w:r w:rsidR="00946607">
        <w:t>There ha</w:t>
      </w:r>
      <w:r w:rsidR="00E87B00">
        <w:t>ve</w:t>
      </w:r>
      <w:r w:rsidR="00946607">
        <w:t xml:space="preserve"> </w:t>
      </w:r>
      <w:r w:rsidR="00836883">
        <w:t xml:space="preserve">since </w:t>
      </w:r>
      <w:r w:rsidR="00946607">
        <w:t xml:space="preserve">been mixed outcomes for fish species across the Murray system, however </w:t>
      </w:r>
      <w:r w:rsidR="00E87B00">
        <w:t>achieving</w:t>
      </w:r>
      <w:r w:rsidR="00946607">
        <w:t xml:space="preserve"> sustained </w:t>
      </w:r>
      <w:r w:rsidR="00E87B00">
        <w:t>breeding success</w:t>
      </w:r>
      <w:r w:rsidR="00946607">
        <w:t xml:space="preserve"> across the </w:t>
      </w:r>
      <w:r w:rsidR="00E87B00">
        <w:t xml:space="preserve">various key </w:t>
      </w:r>
      <w:r w:rsidR="00946607">
        <w:t xml:space="preserve">fish species </w:t>
      </w:r>
      <w:r w:rsidR="008676FF">
        <w:t xml:space="preserve">remains </w:t>
      </w:r>
      <w:r w:rsidR="00946607">
        <w:t>a c</w:t>
      </w:r>
      <w:r w:rsidR="00E87B00">
        <w:t>hallenge</w:t>
      </w:r>
      <w:r w:rsidR="00E87B00">
        <w:rPr>
          <w:rStyle w:val="CommentReference"/>
        </w:rPr>
        <w:t>.</w:t>
      </w:r>
    </w:p>
    <w:p w14:paraId="1685F029" w14:textId="0BB0DFCC" w:rsidR="00D001D1" w:rsidRPr="00426688" w:rsidRDefault="00946607" w:rsidP="00CF431F">
      <w:pPr>
        <w:pStyle w:val="DotStyle1"/>
      </w:pPr>
      <w:r>
        <w:t xml:space="preserve">Fish species that occupy flowing river habitats and breed independently of particular flow events are perhaps the best faring native species across the Murray. </w:t>
      </w:r>
      <w:r w:rsidRPr="005E69CC">
        <w:t xml:space="preserve">Murray </w:t>
      </w:r>
      <w:r>
        <w:t>c</w:t>
      </w:r>
      <w:r w:rsidRPr="005E69CC">
        <w:t>od</w:t>
      </w:r>
      <w:r>
        <w:t xml:space="preserve"> and t</w:t>
      </w:r>
      <w:r w:rsidRPr="005E69CC">
        <w:t xml:space="preserve">rout </w:t>
      </w:r>
      <w:r>
        <w:t>c</w:t>
      </w:r>
      <w:r w:rsidRPr="005E69CC">
        <w:t>od</w:t>
      </w:r>
      <w:r w:rsidR="00D001D1">
        <w:t xml:space="preserve"> have </w:t>
      </w:r>
      <w:r w:rsidR="004A1F21">
        <w:t xml:space="preserve">bred </w:t>
      </w:r>
      <w:r w:rsidR="00EB3ED5">
        <w:t>successfully</w:t>
      </w:r>
      <w:r w:rsidR="00D001D1">
        <w:t xml:space="preserve"> </w:t>
      </w:r>
      <w:r w:rsidRPr="005E69CC">
        <w:t xml:space="preserve">in the </w:t>
      </w:r>
      <w:r w:rsidR="00D001D1">
        <w:t>Mid</w:t>
      </w:r>
      <w:r w:rsidR="0013720A">
        <w:t>-</w:t>
      </w:r>
      <w:r w:rsidR="00D001D1">
        <w:t xml:space="preserve">Murray </w:t>
      </w:r>
      <w:r w:rsidRPr="005E69CC">
        <w:t>river channel during the spring</w:t>
      </w:r>
      <w:r w:rsidR="00D001D1">
        <w:t xml:space="preserve"> and </w:t>
      </w:r>
      <w:r w:rsidRPr="005E69CC">
        <w:t xml:space="preserve">summer of </w:t>
      </w:r>
      <w:r w:rsidR="00D001D1">
        <w:t xml:space="preserve">most recent years </w:t>
      </w:r>
      <w:r w:rsidRPr="005E69CC">
        <w:t>(ARI, in prep.</w:t>
      </w:r>
      <w:r w:rsidR="009C1774">
        <w:t xml:space="preserve">, </w:t>
      </w:r>
      <w:r w:rsidR="00BE2F7A">
        <w:t>GB CMA 2020a</w:t>
      </w:r>
      <w:r w:rsidR="002E0C23">
        <w:t>, Raymond 2018</w:t>
      </w:r>
      <w:r w:rsidRPr="005E69CC">
        <w:t>)</w:t>
      </w:r>
      <w:r w:rsidR="004A1F21">
        <w:t>.</w:t>
      </w:r>
      <w:r w:rsidRPr="005E69CC">
        <w:t xml:space="preserve"> </w:t>
      </w:r>
      <w:r w:rsidR="00D001D1">
        <w:t xml:space="preserve">The </w:t>
      </w:r>
      <w:r>
        <w:t>Edward/Kolety-Wakool River systems continue to be a nursery area for Murray cod</w:t>
      </w:r>
      <w:r w:rsidR="00D001D1">
        <w:t xml:space="preserve">, with the species’ population </w:t>
      </w:r>
      <w:r>
        <w:t>slowly recovering since the 2016 flood</w:t>
      </w:r>
      <w:r w:rsidR="00D001D1">
        <w:t xml:space="preserve"> </w:t>
      </w:r>
      <w:r w:rsidR="00146B57">
        <w:t>(Watts et al., 2018</w:t>
      </w:r>
      <w:r w:rsidR="002445DB">
        <w:t xml:space="preserve"> and 2019</w:t>
      </w:r>
      <w:r w:rsidR="00146B57">
        <w:t>)</w:t>
      </w:r>
      <w:r w:rsidR="00D001D1" w:rsidRPr="00295A02">
        <w:t>.</w:t>
      </w:r>
      <w:r>
        <w:t xml:space="preserve"> </w:t>
      </w:r>
      <w:r w:rsidR="00D001D1">
        <w:t>Similarly</w:t>
      </w:r>
      <w:r w:rsidR="001E4DAF">
        <w:t>,</w:t>
      </w:r>
      <w:r w:rsidR="00D001D1">
        <w:t xml:space="preserve"> in the Lower River Murray, Murray cod have successfully bred for six consecutive years following an extended period of unsuccessful breeding</w:t>
      </w:r>
      <w:r w:rsidR="00B521E3">
        <w:t xml:space="preserve">, considerably improving the structure of the Murray cod population in the Lower </w:t>
      </w:r>
      <w:r w:rsidR="00B521E3" w:rsidRPr="00426688">
        <w:t>Murray</w:t>
      </w:r>
      <w:r w:rsidR="00D001D1" w:rsidRPr="00426688">
        <w:t xml:space="preserve"> </w:t>
      </w:r>
      <w:r w:rsidR="00D15378" w:rsidRPr="00426688">
        <w:t>(Ye et al. 2020)</w:t>
      </w:r>
      <w:r w:rsidR="00D001D1" w:rsidRPr="00426688">
        <w:t>.</w:t>
      </w:r>
    </w:p>
    <w:p w14:paraId="2BE2A6D9" w14:textId="1B864B96" w:rsidR="00483EF3" w:rsidRDefault="00D001D1" w:rsidP="00CF431F">
      <w:pPr>
        <w:pStyle w:val="DotStyle1"/>
      </w:pPr>
      <w:r>
        <w:t>Iconic fish species that are dependent on a distinct flow ‘pulse’ during warmer spring or summer months for their breeding success</w:t>
      </w:r>
      <w:r w:rsidR="00F04B2E" w:rsidRPr="00F04B2E">
        <w:t>, such</w:t>
      </w:r>
      <w:r>
        <w:t xml:space="preserve"> as </w:t>
      </w:r>
      <w:r w:rsidR="00483EF3">
        <w:t>golden and silver perch</w:t>
      </w:r>
      <w:r w:rsidR="00F04B2E" w:rsidRPr="00F04B2E">
        <w:t>,</w:t>
      </w:r>
      <w:r w:rsidR="00483EF3">
        <w:t xml:space="preserve"> have </w:t>
      </w:r>
      <w:r w:rsidR="00B521E3" w:rsidRPr="00F04B2E">
        <w:t>bred</w:t>
      </w:r>
      <w:r w:rsidR="00483EF3">
        <w:t xml:space="preserve"> </w:t>
      </w:r>
      <w:r w:rsidR="00B521E3">
        <w:t xml:space="preserve">in the Mid Murray </w:t>
      </w:r>
      <w:r w:rsidR="00B521E3" w:rsidRPr="005E69CC">
        <w:t>(</w:t>
      </w:r>
      <w:r w:rsidR="005E5276">
        <w:t>Raymond et al. in prep.</w:t>
      </w:r>
      <w:r w:rsidR="009C1774">
        <w:t xml:space="preserve">, </w:t>
      </w:r>
      <w:r w:rsidR="00BE2F7A">
        <w:t>GB CMA 2020a</w:t>
      </w:r>
      <w:r w:rsidR="00B521E3" w:rsidRPr="005E69CC">
        <w:t>)</w:t>
      </w:r>
      <w:r w:rsidR="00B521E3">
        <w:t>. In the Edward/Kolety-Wakool River systems, silver perch are benefitting from nursery habitat and winter flows that allow movement throughout the year</w:t>
      </w:r>
      <w:r w:rsidR="00D15378">
        <w:t xml:space="preserve"> </w:t>
      </w:r>
      <w:r w:rsidR="0039040D">
        <w:t>(</w:t>
      </w:r>
      <w:r w:rsidR="0039040D" w:rsidRPr="00426688">
        <w:t>Watts et al. 2019)</w:t>
      </w:r>
      <w:r w:rsidR="00B521E3" w:rsidRPr="00426688">
        <w:t xml:space="preserve">. </w:t>
      </w:r>
      <w:r w:rsidR="00836883" w:rsidRPr="00426688">
        <w:t>However, t</w:t>
      </w:r>
      <w:r w:rsidR="00B521E3" w:rsidRPr="00426688">
        <w:t>here has been a sustained lack of breeding success for golden perch</w:t>
      </w:r>
      <w:r w:rsidR="00BE3A34" w:rsidRPr="00426688">
        <w:t xml:space="preserve"> </w:t>
      </w:r>
      <w:r w:rsidR="00D15378" w:rsidRPr="00426688">
        <w:t>in both</w:t>
      </w:r>
      <w:r w:rsidR="00BE3A34" w:rsidRPr="00426688">
        <w:t xml:space="preserve"> the </w:t>
      </w:r>
      <w:r w:rsidR="00D15378" w:rsidRPr="00426688">
        <w:t>Edward/Kolety-Wakool and Lower</w:t>
      </w:r>
      <w:r w:rsidR="00BE3A34" w:rsidRPr="00426688">
        <w:t xml:space="preserve"> River Murray </w:t>
      </w:r>
      <w:r w:rsidR="00D15378" w:rsidRPr="00426688">
        <w:t xml:space="preserve">areas </w:t>
      </w:r>
      <w:r w:rsidR="00BE3A34" w:rsidRPr="00426688">
        <w:t xml:space="preserve">for several years </w:t>
      </w:r>
      <w:r w:rsidR="00D15378" w:rsidRPr="00426688">
        <w:t>(Ye et al. 2020</w:t>
      </w:r>
      <w:r w:rsidR="00AD5F05">
        <w:t xml:space="preserve">, </w:t>
      </w:r>
      <w:r w:rsidR="0039040D" w:rsidRPr="00426688">
        <w:t>Watts</w:t>
      </w:r>
      <w:r w:rsidR="0039040D">
        <w:t xml:space="preserve"> et al</w:t>
      </w:r>
      <w:r w:rsidR="00AD5F05">
        <w:t>.</w:t>
      </w:r>
      <w:r w:rsidR="0039040D">
        <w:t xml:space="preserve"> 2019</w:t>
      </w:r>
      <w:r w:rsidR="00D15378">
        <w:t>)</w:t>
      </w:r>
      <w:r w:rsidR="00BE3A34">
        <w:t>, which is a concerning trend.</w:t>
      </w:r>
      <w:r w:rsidR="00B521E3">
        <w:t xml:space="preserve">   </w:t>
      </w:r>
    </w:p>
    <w:p w14:paraId="719D1D4B" w14:textId="720891D0" w:rsidR="00AE1D1F" w:rsidRDefault="00BE3A34" w:rsidP="00CF431F">
      <w:pPr>
        <w:pStyle w:val="DotStyle1"/>
      </w:pPr>
      <w:r>
        <w:t>The condition of species that occupy floodplain wetland sites is variable, dependent on location. Overall this category of fish species has been heavily affected by reduced flows to floodplain wetland sites and introduced species, such as carp</w:t>
      </w:r>
      <w:r w:rsidRPr="00295A02">
        <w:t>.</w:t>
      </w:r>
      <w:r w:rsidR="00F04B2E">
        <w:t xml:space="preserve"> For example, monitoring of the Lower Lakes in late 2018 failed to detect</w:t>
      </w:r>
      <w:r w:rsidRPr="00295A02">
        <w:t xml:space="preserve"> </w:t>
      </w:r>
      <w:r w:rsidR="00F04B2E" w:rsidRPr="00F04B2E">
        <w:t xml:space="preserve">Yarra </w:t>
      </w:r>
      <w:r w:rsidR="00F225E0">
        <w:t>p</w:t>
      </w:r>
      <w:r w:rsidR="00F04B2E" w:rsidRPr="00F04B2E">
        <w:t xml:space="preserve">ygmy </w:t>
      </w:r>
      <w:r w:rsidR="00F225E0">
        <w:t>p</w:t>
      </w:r>
      <w:r w:rsidR="00F04B2E" w:rsidRPr="00F04B2E">
        <w:t>erch, which is now considered likely to be extinct in the Murray-Darling Basin (Wedderburn et al. 2019)</w:t>
      </w:r>
      <w:r w:rsidR="00F04B2E">
        <w:t>.</w:t>
      </w:r>
      <w:r>
        <w:t xml:space="preserve"> However, there have been some success stories as a result of </w:t>
      </w:r>
      <w:r w:rsidR="00F04B2E">
        <w:t xml:space="preserve">providing </w:t>
      </w:r>
      <w:r>
        <w:t>water for the environment.</w:t>
      </w:r>
    </w:p>
    <w:p w14:paraId="085E1E2A" w14:textId="652A7128" w:rsidR="00BE3A34" w:rsidRDefault="00024A9D" w:rsidP="00CF431F">
      <w:pPr>
        <w:pStyle w:val="DotStyle2"/>
      </w:pPr>
      <w:r w:rsidRPr="00787A37">
        <w:t xml:space="preserve">Populations of the nationally endangered Murray hardyhead have been maintained at </w:t>
      </w:r>
      <w:r w:rsidR="00295A02" w:rsidRPr="00787A37">
        <w:t>several</w:t>
      </w:r>
      <w:r w:rsidRPr="00787A37">
        <w:t xml:space="preserve"> locations, with two new populations established </w:t>
      </w:r>
      <w:r w:rsidR="00282C0A" w:rsidRPr="00787A37">
        <w:t>in recent years</w:t>
      </w:r>
      <w:r w:rsidR="009F682D" w:rsidRPr="00787A37">
        <w:t>.</w:t>
      </w:r>
    </w:p>
    <w:p w14:paraId="6017D5BC" w14:textId="50ED4646" w:rsidR="00BE3A34" w:rsidRDefault="00BE3A34" w:rsidP="00CF431F">
      <w:pPr>
        <w:pStyle w:val="DotStyle2"/>
      </w:pPr>
      <w:bookmarkStart w:id="14" w:name="_Hlk42683178"/>
      <w:r>
        <w:t xml:space="preserve">Increased variability in water levels in the Lower Lakes has benefited fringing </w:t>
      </w:r>
      <w:r w:rsidR="00970F8E">
        <w:t xml:space="preserve">and submergent </w:t>
      </w:r>
      <w:r>
        <w:t xml:space="preserve">vegetation </w:t>
      </w:r>
      <w:r w:rsidR="00787A37" w:rsidRPr="00787A37">
        <w:t>(</w:t>
      </w:r>
      <w:r w:rsidRPr="00787A37">
        <w:t>Nicol</w:t>
      </w:r>
      <w:r w:rsidR="00787A37" w:rsidRPr="00787A37">
        <w:t xml:space="preserve"> et al. 2019)</w:t>
      </w:r>
      <w:r w:rsidR="00970F8E">
        <w:t>.</w:t>
      </w:r>
      <w:r>
        <w:t xml:space="preserve"> </w:t>
      </w:r>
      <w:r w:rsidR="00970F8E">
        <w:t>I</w:t>
      </w:r>
      <w:r>
        <w:t>n turn</w:t>
      </w:r>
      <w:r w:rsidR="00970F8E">
        <w:t>,</w:t>
      </w:r>
      <w:r>
        <w:t xml:space="preserve"> small-bodied fish species</w:t>
      </w:r>
      <w:r w:rsidR="00970F8E">
        <w:t xml:space="preserve"> have also demonstrated positive responses</w:t>
      </w:r>
      <w:r>
        <w:t xml:space="preserve">. </w:t>
      </w:r>
      <w:r w:rsidRPr="00787A37">
        <w:t xml:space="preserve">Murray </w:t>
      </w:r>
      <w:r w:rsidR="00282C0A" w:rsidRPr="00787A37">
        <w:t>h</w:t>
      </w:r>
      <w:r w:rsidRPr="00787A37">
        <w:t xml:space="preserve">ardyhead </w:t>
      </w:r>
      <w:r w:rsidR="00B81487" w:rsidRPr="00787A37">
        <w:t xml:space="preserve">have become more abundant and expanded in range after </w:t>
      </w:r>
      <w:r w:rsidR="00282C0A" w:rsidRPr="00787A37">
        <w:t xml:space="preserve">successful </w:t>
      </w:r>
      <w:r w:rsidR="00B81487" w:rsidRPr="00787A37">
        <w:t>spawning and recruitment</w:t>
      </w:r>
      <w:r w:rsidR="00282C0A" w:rsidRPr="00787A37">
        <w:t xml:space="preserve"> in t</w:t>
      </w:r>
      <w:r w:rsidRPr="00787A37">
        <w:t xml:space="preserve">he Lower Lakes in </w:t>
      </w:r>
      <w:r w:rsidR="00B81487" w:rsidRPr="00787A37">
        <w:t xml:space="preserve">2018-19 and </w:t>
      </w:r>
      <w:r w:rsidRPr="00787A37">
        <w:t>2019-20</w:t>
      </w:r>
      <w:r w:rsidR="004E1AC3" w:rsidRPr="00787A37">
        <w:t xml:space="preserve">. </w:t>
      </w:r>
      <w:r w:rsidR="008E09B2">
        <w:t>For</w:t>
      </w:r>
      <w:r w:rsidR="00282C0A" w:rsidRPr="00787A37">
        <w:t xml:space="preserve"> </w:t>
      </w:r>
      <w:r w:rsidRPr="00787A37">
        <w:t xml:space="preserve">southern </w:t>
      </w:r>
      <w:r w:rsidR="004E1AC3" w:rsidRPr="00787A37">
        <w:t>p</w:t>
      </w:r>
      <w:r w:rsidRPr="00787A37">
        <w:t xml:space="preserve">ygmy </w:t>
      </w:r>
      <w:r w:rsidR="004E1AC3" w:rsidRPr="00787A37">
        <w:t>p</w:t>
      </w:r>
      <w:r w:rsidRPr="00787A37">
        <w:t>erch</w:t>
      </w:r>
      <w:r w:rsidR="004E1AC3" w:rsidRPr="00787A37">
        <w:t xml:space="preserve">, </w:t>
      </w:r>
      <w:r w:rsidR="00970F8E">
        <w:t xml:space="preserve">high spring lake levels and </w:t>
      </w:r>
      <w:r w:rsidR="00970F8E" w:rsidRPr="00787A37">
        <w:t xml:space="preserve">improved </w:t>
      </w:r>
      <w:r w:rsidR="00970F8E">
        <w:t>submergent</w:t>
      </w:r>
      <w:r w:rsidR="00970F8E" w:rsidRPr="009C0864">
        <w:t xml:space="preserve"> vegetation </w:t>
      </w:r>
      <w:r w:rsidR="00970F8E">
        <w:t xml:space="preserve">habitat </w:t>
      </w:r>
      <w:r w:rsidR="00970F8E" w:rsidRPr="00787A37">
        <w:t>ha</w:t>
      </w:r>
      <w:r w:rsidR="00970F8E">
        <w:t xml:space="preserve">ve favoured spawning and some </w:t>
      </w:r>
      <w:r w:rsidR="00970F8E" w:rsidRPr="00787A37">
        <w:t>additional populations</w:t>
      </w:r>
      <w:r w:rsidR="00970F8E">
        <w:t xml:space="preserve"> have been</w:t>
      </w:r>
      <w:r w:rsidR="00970F8E" w:rsidRPr="00787A37">
        <w:t xml:space="preserve"> </w:t>
      </w:r>
      <w:r w:rsidR="00970F8E">
        <w:t>observed,</w:t>
      </w:r>
      <w:r w:rsidR="008E09B2">
        <w:t xml:space="preserve"> however consecutive years with lake levels dropping to 0.5m have not </w:t>
      </w:r>
      <w:r w:rsidR="00970F8E">
        <w:t xml:space="preserve">supported </w:t>
      </w:r>
      <w:r w:rsidR="008E09B2">
        <w:t>strong</w:t>
      </w:r>
      <w:r w:rsidR="00970F8E">
        <w:t xml:space="preserve"> recruitment or</w:t>
      </w:r>
      <w:r w:rsidR="008E09B2">
        <w:t xml:space="preserve"> population recovery as preferred habitat is reduced at minimum</w:t>
      </w:r>
      <w:r w:rsidR="00787A37" w:rsidRPr="00787A37">
        <w:t xml:space="preserve"> (Wedderburn et al. 2019)</w:t>
      </w:r>
      <w:r w:rsidRPr="00787A37">
        <w:t>.</w:t>
      </w:r>
    </w:p>
    <w:p w14:paraId="6E4D260F" w14:textId="647E35F7" w:rsidR="00EE7DBB" w:rsidRDefault="007026BD" w:rsidP="00CF431F">
      <w:pPr>
        <w:pStyle w:val="DotStyle1"/>
      </w:pPr>
      <w:bookmarkStart w:id="15" w:name="_Hlk41462506"/>
      <w:bookmarkStart w:id="16" w:name="_Hlk41488034"/>
      <w:bookmarkEnd w:id="14"/>
      <w:r>
        <w:t xml:space="preserve">Diadromous fish species </w:t>
      </w:r>
      <w:r w:rsidRPr="007026BD">
        <w:t>spend portions of their life cycles partially in fresh water and partially in salt water</w:t>
      </w:r>
      <w:r>
        <w:t xml:space="preserve">. Water for the environment has been solely responsible for maintaining the connection between the River Murray </w:t>
      </w:r>
      <w:r w:rsidR="000E0C1F">
        <w:t>and</w:t>
      </w:r>
      <w:r>
        <w:t xml:space="preserve"> its estuary, the Coorong, for extended periods since the </w:t>
      </w:r>
      <w:r w:rsidR="000E0C1F">
        <w:t>Millennium</w:t>
      </w:r>
      <w:r>
        <w:t xml:space="preserve"> drought. This connection is having clear benefits for diadromous fish species.</w:t>
      </w:r>
    </w:p>
    <w:p w14:paraId="1CC19062" w14:textId="4B0C63C5" w:rsidR="00EE7DBB" w:rsidRPr="00CF431F" w:rsidRDefault="007026BD" w:rsidP="00CF431F">
      <w:pPr>
        <w:pStyle w:val="DotStyle2"/>
      </w:pPr>
      <w:r w:rsidRPr="00295A02">
        <w:t xml:space="preserve">For example, </w:t>
      </w:r>
      <w:r w:rsidRPr="00CF431F">
        <w:t>m</w:t>
      </w:r>
      <w:r w:rsidR="00AE1D1F" w:rsidRPr="00CF431F">
        <w:t xml:space="preserve">onitoring undertaken in the Lower Lakes in late spring </w:t>
      </w:r>
      <w:r w:rsidRPr="00CF431F">
        <w:t>2019</w:t>
      </w:r>
      <w:r w:rsidR="00AE1D1F" w:rsidRPr="00CF431F">
        <w:t xml:space="preserve"> recorded the native congolli as the most abundant fish species for the first time since surveys began in the mid 2000’s</w:t>
      </w:r>
      <w:r w:rsidR="00952C00" w:rsidRPr="00CF431F">
        <w:t>. Cong</w:t>
      </w:r>
      <w:r w:rsidR="00F04B2E" w:rsidRPr="00CF431F">
        <w:t>o</w:t>
      </w:r>
      <w:r w:rsidR="00952C00" w:rsidRPr="00CF431F">
        <w:t>lli</w:t>
      </w:r>
      <w:r w:rsidR="000A2DE7" w:rsidRPr="00CF431F">
        <w:t xml:space="preserve"> are a </w:t>
      </w:r>
      <w:r w:rsidR="00EE7DBB" w:rsidRPr="00CF431F">
        <w:t>key</w:t>
      </w:r>
      <w:r w:rsidR="000A2DE7" w:rsidRPr="00CF431F">
        <w:t xml:space="preserve"> </w:t>
      </w:r>
      <w:r w:rsidR="00EE7DBB" w:rsidRPr="00CF431F">
        <w:t>part of the Coorong and Lower Lakes food web as a major prey item for larger predators including mulloway, pelicans, cormorants and golden perch, thus the high abundance of congolli is a strong positive indicator of available food resources for other species</w:t>
      </w:r>
      <w:r w:rsidR="00070731" w:rsidRPr="00CF431F">
        <w:t xml:space="preserve"> (DEW 2020)</w:t>
      </w:r>
      <w:r w:rsidR="00EE7DBB" w:rsidRPr="00CF431F">
        <w:t>.</w:t>
      </w:r>
    </w:p>
    <w:p w14:paraId="691A7BC3" w14:textId="3A1999A5" w:rsidR="00FA0EF7" w:rsidRPr="00C6658F" w:rsidRDefault="007026BD" w:rsidP="00CF431F">
      <w:pPr>
        <w:pStyle w:val="DotStyle2"/>
      </w:pPr>
      <w:r w:rsidRPr="00CF431F">
        <w:t>Pouched lamprey ha</w:t>
      </w:r>
      <w:r w:rsidR="00E51A34" w:rsidRPr="00CF431F">
        <w:t>s</w:t>
      </w:r>
      <w:r w:rsidRPr="00CF431F">
        <w:t xml:space="preserve"> also been detected moving upstream during winter/spring for several consecutive years, and for the last two years </w:t>
      </w:r>
      <w:r w:rsidR="00AE1D1F" w:rsidRPr="00CF431F">
        <w:t xml:space="preserve">short-headed lamprey were detected </w:t>
      </w:r>
      <w:r w:rsidR="008E43C7" w:rsidRPr="00CF431F">
        <w:t>for the first time since 2006-07, suggesting</w:t>
      </w:r>
      <w:r w:rsidR="00580F31">
        <w:t xml:space="preserve"> that numbers of both species are gradually recovering </w:t>
      </w:r>
      <w:r w:rsidR="0050662D" w:rsidRPr="00295A02">
        <w:t>(Bice et al. 2020)</w:t>
      </w:r>
      <w:r w:rsidR="00500AD4" w:rsidRPr="00295A02">
        <w:t>.</w:t>
      </w:r>
      <w:r w:rsidR="00FA0EF7" w:rsidRPr="00295A02">
        <w:t xml:space="preserve"> </w:t>
      </w:r>
    </w:p>
    <w:bookmarkEnd w:id="15"/>
    <w:bookmarkEnd w:id="16"/>
    <w:p w14:paraId="70E1C324" w14:textId="5A4717E4" w:rsidR="008E43C7" w:rsidRPr="00C6658F" w:rsidRDefault="0050662D" w:rsidP="005D4D7F">
      <w:pPr>
        <w:pStyle w:val="DotStyle1"/>
      </w:pPr>
      <w:r w:rsidRPr="00DC471D">
        <w:t>Outcomes for e</w:t>
      </w:r>
      <w:r w:rsidR="008E43C7" w:rsidRPr="00DC471D">
        <w:t>stuarine fish species in the Coorong</w:t>
      </w:r>
      <w:r w:rsidRPr="00DC471D">
        <w:t xml:space="preserve"> have been </w:t>
      </w:r>
      <w:r w:rsidR="00F236A0" w:rsidRPr="00DC471D">
        <w:t>variable, influenced by both the continuous connection between the lakes and the Coorong and low flows in ongoing drought conditions</w:t>
      </w:r>
      <w:r w:rsidRPr="00DC471D">
        <w:t xml:space="preserve">. </w:t>
      </w:r>
      <w:r w:rsidR="00F236A0" w:rsidRPr="00DC471D">
        <w:t xml:space="preserve">Sustained connection </w:t>
      </w:r>
      <w:r w:rsidR="00503A5D" w:rsidRPr="00DC471D">
        <w:t>ha</w:t>
      </w:r>
      <w:r w:rsidR="00503A5D">
        <w:t>s</w:t>
      </w:r>
      <w:r w:rsidRPr="00DC471D">
        <w:t xml:space="preserve"> supported increasing abundances of congolli and common galaxias</w:t>
      </w:r>
      <w:r w:rsidR="00DC471D">
        <w:t>,</w:t>
      </w:r>
      <w:r w:rsidRPr="00DC471D">
        <w:t xml:space="preserve"> which </w:t>
      </w:r>
      <w:r w:rsidR="00503A5D">
        <w:t>need connection but are</w:t>
      </w:r>
      <w:r w:rsidRPr="00DC471D">
        <w:t xml:space="preserve"> not </w:t>
      </w:r>
      <w:r w:rsidR="00503A5D">
        <w:t>particularly</w:t>
      </w:r>
      <w:r w:rsidRPr="00DC471D">
        <w:t xml:space="preserve"> flow </w:t>
      </w:r>
      <w:r w:rsidR="00503A5D">
        <w:t>dependent</w:t>
      </w:r>
      <w:r w:rsidRPr="00DC471D">
        <w:t xml:space="preserve">. </w:t>
      </w:r>
      <w:r w:rsidR="00863071" w:rsidRPr="00DC471D">
        <w:t xml:space="preserve">On the other hand, </w:t>
      </w:r>
      <w:r w:rsidR="00503A5D">
        <w:t xml:space="preserve">while </w:t>
      </w:r>
      <w:r w:rsidR="00863071" w:rsidRPr="00DC471D">
        <w:t>b</w:t>
      </w:r>
      <w:r w:rsidRPr="00DC471D">
        <w:t>lack bream spawned and recruited in early 2018</w:t>
      </w:r>
      <w:r w:rsidR="00863071" w:rsidRPr="00DC471D">
        <w:t xml:space="preserve"> during a small flow pulse</w:t>
      </w:r>
      <w:r w:rsidRPr="00DC471D">
        <w:t>,</w:t>
      </w:r>
      <w:r w:rsidR="00863071" w:rsidRPr="00DC471D">
        <w:t xml:space="preserve"> </w:t>
      </w:r>
      <w:r w:rsidRPr="00DC471D">
        <w:t xml:space="preserve">barrage flows in </w:t>
      </w:r>
      <w:r w:rsidR="00503A5D">
        <w:t xml:space="preserve">late </w:t>
      </w:r>
      <w:r w:rsidRPr="00DC471D">
        <w:t>spring/summer 2018</w:t>
      </w:r>
      <w:r w:rsidR="00DC471D">
        <w:t>-</w:t>
      </w:r>
      <w:r w:rsidRPr="00DC471D">
        <w:t>19 and 2019</w:t>
      </w:r>
      <w:r w:rsidR="00DC471D">
        <w:t>-</w:t>
      </w:r>
      <w:r w:rsidRPr="00DC471D">
        <w:t xml:space="preserve">20 were </w:t>
      </w:r>
      <w:r w:rsidR="00397168">
        <w:t xml:space="preserve">comparatively </w:t>
      </w:r>
      <w:r w:rsidRPr="00DC471D">
        <w:t xml:space="preserve">low and </w:t>
      </w:r>
      <w:r w:rsidR="00863071" w:rsidRPr="00DC471D">
        <w:t>recruitment has not been detected</w:t>
      </w:r>
      <w:r w:rsidRPr="00DC471D">
        <w:t>.</w:t>
      </w:r>
      <w:r w:rsidR="00F236A0" w:rsidRPr="00DC471D">
        <w:t xml:space="preserve"> (Ye et al. 2019, Ye pers</w:t>
      </w:r>
      <w:r w:rsidR="00426688">
        <w:t>.</w:t>
      </w:r>
      <w:r w:rsidR="00F236A0" w:rsidRPr="00DC471D">
        <w:t xml:space="preserve"> comm</w:t>
      </w:r>
      <w:r w:rsidR="00426688">
        <w:t>.</w:t>
      </w:r>
      <w:r w:rsidR="00F236A0" w:rsidRPr="00DC471D">
        <w:t xml:space="preserve"> 2020)</w:t>
      </w:r>
      <w:r w:rsidR="00DC471D">
        <w:t>.</w:t>
      </w:r>
      <w:r w:rsidR="00BA3FB3" w:rsidRPr="00BA3FB3">
        <w:t xml:space="preserve"> Autumn ‘pulsing’ of flows from the barrages in line with tide and storm conditions has been linked to improvements in range and condition in commercial Coorong fish such as Coorong mullet (Glen Hill pers</w:t>
      </w:r>
      <w:r w:rsidR="00426688">
        <w:t>.</w:t>
      </w:r>
      <w:r w:rsidR="00BA3FB3" w:rsidRPr="00BA3FB3">
        <w:t xml:space="preserve"> </w:t>
      </w:r>
      <w:r w:rsidR="00426688">
        <w:t>c</w:t>
      </w:r>
      <w:r w:rsidR="00BA3FB3" w:rsidRPr="00BA3FB3">
        <w:t>omm</w:t>
      </w:r>
      <w:r w:rsidR="00426688">
        <w:t>.</w:t>
      </w:r>
      <w:r w:rsidR="00BA3FB3" w:rsidRPr="00BA3FB3">
        <w:t xml:space="preserve"> 2020).</w:t>
      </w:r>
    </w:p>
    <w:bookmarkEnd w:id="13"/>
    <w:p w14:paraId="13F39100" w14:textId="0F43788F" w:rsidR="00FA0EF7" w:rsidRDefault="00582107" w:rsidP="005001C1">
      <w:pPr>
        <w:pStyle w:val="Heading5"/>
        <w:spacing w:before="240"/>
        <w:rPr>
          <w:rFonts w:eastAsia="Calibri"/>
        </w:rPr>
      </w:pPr>
      <w:r w:rsidRPr="00EF32FB">
        <w:rPr>
          <w:rFonts w:eastAsia="Calibri"/>
        </w:rPr>
        <w:t>Waterb</w:t>
      </w:r>
      <w:r w:rsidR="00FA0EF7" w:rsidRPr="00EF32FB">
        <w:rPr>
          <w:rFonts w:eastAsia="Calibri"/>
        </w:rPr>
        <w:t xml:space="preserve">irds </w:t>
      </w:r>
    </w:p>
    <w:p w14:paraId="5A4BF701" w14:textId="277B59C2" w:rsidR="00217872" w:rsidRDefault="00475A14" w:rsidP="00F45FF4">
      <w:pPr>
        <w:rPr>
          <w:rFonts w:eastAsia="Calibri"/>
        </w:rPr>
      </w:pPr>
      <w:bookmarkStart w:id="17" w:name="_Hlk41598402"/>
      <w:r w:rsidRPr="00582107">
        <w:rPr>
          <w:rFonts w:eastAsia="Calibri"/>
        </w:rPr>
        <w:t>Basin scale monitoring of</w:t>
      </w:r>
      <w:r w:rsidR="00653FA3" w:rsidRPr="00582107">
        <w:rPr>
          <w:rFonts w:eastAsia="Calibri"/>
        </w:rPr>
        <w:t xml:space="preserve"> waterbirds in the Murray</w:t>
      </w:r>
      <w:r w:rsidR="0091504D">
        <w:rPr>
          <w:rFonts w:eastAsia="Calibri"/>
        </w:rPr>
        <w:t>-</w:t>
      </w:r>
      <w:r w:rsidR="00653FA3" w:rsidRPr="00582107">
        <w:rPr>
          <w:rFonts w:eastAsia="Calibri"/>
        </w:rPr>
        <w:t>Darling Basin indicates waterbird numbers are declining</w:t>
      </w:r>
      <w:r w:rsidRPr="00582107">
        <w:rPr>
          <w:rFonts w:eastAsia="Calibri"/>
        </w:rPr>
        <w:t xml:space="preserve"> over the long term (since the 1980s)</w:t>
      </w:r>
      <w:r w:rsidR="00653FA3" w:rsidRPr="00582107">
        <w:rPr>
          <w:rFonts w:eastAsia="Calibri"/>
        </w:rPr>
        <w:t xml:space="preserve">. </w:t>
      </w:r>
      <w:r w:rsidR="00217872" w:rsidRPr="00DD7E4D">
        <w:rPr>
          <w:szCs w:val="22"/>
        </w:rPr>
        <w:t xml:space="preserve">Waterbird breeding has generally been limited across the Murray system for </w:t>
      </w:r>
      <w:r w:rsidR="00397168" w:rsidRPr="00DD7E4D">
        <w:rPr>
          <w:szCs w:val="22"/>
        </w:rPr>
        <w:t>several</w:t>
      </w:r>
      <w:r w:rsidR="00217872" w:rsidRPr="00DD7E4D">
        <w:rPr>
          <w:szCs w:val="22"/>
        </w:rPr>
        <w:t xml:space="preserve"> consecutive years</w:t>
      </w:r>
      <w:r w:rsidR="00397168">
        <w:rPr>
          <w:szCs w:val="22"/>
        </w:rPr>
        <w:t>. This may be due to a lack of natural breeding cues resulting from</w:t>
      </w:r>
      <w:r w:rsidR="00217872" w:rsidRPr="00DD7E4D">
        <w:rPr>
          <w:szCs w:val="22"/>
        </w:rPr>
        <w:t xml:space="preserve"> below average rainfall conditions through most of winter and spring, as well as limited foraging and nesting habitat availability and condition</w:t>
      </w:r>
      <w:r w:rsidR="00217872">
        <w:rPr>
          <w:szCs w:val="22"/>
        </w:rPr>
        <w:t xml:space="preserve">. </w:t>
      </w:r>
      <w:r w:rsidR="00217872">
        <w:t xml:space="preserve">Aerial waterbird </w:t>
      </w:r>
      <w:r w:rsidR="00217872" w:rsidRPr="00D33C8D">
        <w:t xml:space="preserve">surveys indicate a significant proportion of the waterbird breeding in the past two years in the Murray valley (and more broadly) has occurred </w:t>
      </w:r>
      <w:r w:rsidR="00217872" w:rsidRPr="00D33C8D">
        <w:rPr>
          <w:rFonts w:eastAsia="Calibri"/>
        </w:rPr>
        <w:t xml:space="preserve">at the Coorong and Lower Lakes </w:t>
      </w:r>
      <w:r w:rsidR="00217872" w:rsidRPr="00EE7044">
        <w:t>(Kingsford et al. 2019</w:t>
      </w:r>
      <w:r w:rsidR="00217872">
        <w:t>).</w:t>
      </w:r>
    </w:p>
    <w:p w14:paraId="3CB6FF3D" w14:textId="441F0D67" w:rsidR="00AE1D1F" w:rsidRDefault="00582107" w:rsidP="007D388F">
      <w:r w:rsidRPr="00582107">
        <w:rPr>
          <w:rFonts w:eastAsia="Calibri"/>
        </w:rPr>
        <w:t>Other notable points in relation to waterbird</w:t>
      </w:r>
      <w:r w:rsidR="00847B47">
        <w:rPr>
          <w:rFonts w:eastAsia="Calibri"/>
        </w:rPr>
        <w:t>s</w:t>
      </w:r>
      <w:r w:rsidRPr="00582107">
        <w:rPr>
          <w:rFonts w:eastAsia="Calibri"/>
        </w:rPr>
        <w:t xml:space="preserve"> in the Murray valley include:</w:t>
      </w:r>
    </w:p>
    <w:p w14:paraId="0D2D140D" w14:textId="3E5A408F" w:rsidR="00FA0EF7" w:rsidRPr="00CF431F" w:rsidRDefault="00FA0EF7" w:rsidP="00CF431F">
      <w:pPr>
        <w:pStyle w:val="DotStyle1"/>
      </w:pPr>
      <w:r w:rsidRPr="00CF431F">
        <w:t>Barmah</w:t>
      </w:r>
      <w:r w:rsidR="00D01086" w:rsidRPr="00CF431F">
        <w:t>-</w:t>
      </w:r>
      <w:r w:rsidRPr="00CF431F">
        <w:t>Millewa Forest</w:t>
      </w:r>
      <w:r w:rsidR="00AD3D2B" w:rsidRPr="00CF431F">
        <w:t xml:space="preserve"> continue</w:t>
      </w:r>
      <w:r w:rsidR="00EA4759" w:rsidRPr="00CF431F">
        <w:t>s</w:t>
      </w:r>
      <w:r w:rsidR="00AD3D2B" w:rsidRPr="00CF431F">
        <w:t xml:space="preserve"> to </w:t>
      </w:r>
      <w:r w:rsidRPr="00CF431F">
        <w:t>provide a haven for bitterns</w:t>
      </w:r>
      <w:r w:rsidR="00EA4759" w:rsidRPr="00CF431F">
        <w:t>, a species where</w:t>
      </w:r>
      <w:r w:rsidRPr="00CF431F">
        <w:t xml:space="preserve"> survival is threatened by habitat loss, drought and fire (pers comms NSW NPWS, 2019).</w:t>
      </w:r>
      <w:r w:rsidR="00AD3D2B" w:rsidRPr="00CF431F">
        <w:t xml:space="preserve"> </w:t>
      </w:r>
      <w:r w:rsidR="00EA4759" w:rsidRPr="00CF431F">
        <w:t xml:space="preserve">Up to twenty five percent of the estimated remaining population are thought to rely on use of the Barmah-Millewa wetlands </w:t>
      </w:r>
      <w:r w:rsidR="00151A85" w:rsidRPr="00CF431F">
        <w:t>(Belcher et al. 2018).</w:t>
      </w:r>
    </w:p>
    <w:p w14:paraId="781EF054" w14:textId="3670EF7D" w:rsidR="00AE1D1F" w:rsidRPr="00CF431F" w:rsidRDefault="00AD3D2B" w:rsidP="00CF431F">
      <w:pPr>
        <w:pStyle w:val="DotStyle1"/>
      </w:pPr>
      <w:bookmarkStart w:id="18" w:name="_Hlk41635934"/>
      <w:r w:rsidRPr="00CF431F">
        <w:t>The nationally vulnerable r</w:t>
      </w:r>
      <w:r w:rsidR="00AE1D1F" w:rsidRPr="00CF431F">
        <w:t xml:space="preserve">egent </w:t>
      </w:r>
      <w:r w:rsidR="004F618E" w:rsidRPr="00CF431F">
        <w:t>p</w:t>
      </w:r>
      <w:r w:rsidR="00AE1D1F" w:rsidRPr="00CF431F">
        <w:t>arrot</w:t>
      </w:r>
      <w:r w:rsidRPr="00CF431F">
        <w:t xml:space="preserve"> has</w:t>
      </w:r>
      <w:r w:rsidR="004F618E" w:rsidRPr="00CF431F">
        <w:t xml:space="preserve"> </w:t>
      </w:r>
      <w:r w:rsidR="00C82B68" w:rsidRPr="00CF431F">
        <w:t>experienced a 12</w:t>
      </w:r>
      <w:r w:rsidRPr="00CF431F">
        <w:t xml:space="preserve"> per cent</w:t>
      </w:r>
      <w:r w:rsidR="00C82B68" w:rsidRPr="00CF431F">
        <w:t xml:space="preserve"> population decline </w:t>
      </w:r>
      <w:r w:rsidR="004F618E" w:rsidRPr="00CF431F">
        <w:t>in recent years due to a decline in river red gum health. Survey results from 2019-20 have shown a further decrease in nesting, but there are some indications that birds are moving into areas that are receiving environmental water as this is helping to maintain or restore tree condition</w:t>
      </w:r>
      <w:r w:rsidRPr="00CF431F">
        <w:t xml:space="preserve"> </w:t>
      </w:r>
      <w:r w:rsidR="00361840" w:rsidRPr="00CF431F">
        <w:t>(SA Regent Parrot Recovery Team, pers. comm.).</w:t>
      </w:r>
      <w:bookmarkEnd w:id="18"/>
    </w:p>
    <w:p w14:paraId="64A13176" w14:textId="55B5FE67" w:rsidR="00DB758A" w:rsidRDefault="003B7CE9" w:rsidP="00CF431F">
      <w:pPr>
        <w:pStyle w:val="DotStyle1"/>
      </w:pPr>
      <w:bookmarkStart w:id="19" w:name="_Hlk41462779"/>
      <w:r w:rsidRPr="00CF431F">
        <w:t>The annual summer census</w:t>
      </w:r>
      <w:r w:rsidR="00584F8D" w:rsidRPr="00CF431F">
        <w:t xml:space="preserve"> of waterbirds in the Coorong and Lower Lakes observed</w:t>
      </w:r>
      <w:r w:rsidR="00DB758A" w:rsidRPr="00CF431F">
        <w:t xml:space="preserve"> low numbers of shorebirds including migratory waders</w:t>
      </w:r>
      <w:r w:rsidR="00BA3FB3" w:rsidRPr="00CF431F">
        <w:t>, with many species having abundances below their long-term medians</w:t>
      </w:r>
      <w:r w:rsidR="00DB758A" w:rsidRPr="00CF431F">
        <w:t>. Birds that were present were spending up to 80 percent of their time foraging, highlighting low food abundance within the mudflats</w:t>
      </w:r>
      <w:bookmarkEnd w:id="19"/>
      <w:r w:rsidRPr="00CF431F">
        <w:t xml:space="preserve">, a </w:t>
      </w:r>
      <w:r w:rsidR="00DD6833" w:rsidRPr="00CF431F">
        <w:t xml:space="preserve">consistent </w:t>
      </w:r>
      <w:r w:rsidRPr="00CF431F">
        <w:t xml:space="preserve">observation in recent </w:t>
      </w:r>
      <w:r w:rsidR="00DD6833" w:rsidRPr="00CF431F">
        <w:t>year</w:t>
      </w:r>
      <w:r w:rsidRPr="00CF431F">
        <w:t>s (</w:t>
      </w:r>
      <w:r w:rsidR="00DD6833" w:rsidRPr="00CF431F">
        <w:t>Adrienne Rumbelow pers. comm. 2020</w:t>
      </w:r>
      <w:r w:rsidR="00AD5F05">
        <w:t>,</w:t>
      </w:r>
      <w:r w:rsidR="00DD6833">
        <w:t xml:space="preserve"> </w:t>
      </w:r>
      <w:r>
        <w:t>Paton et al. 2018)</w:t>
      </w:r>
      <w:r w:rsidR="00DB758A">
        <w:t>.</w:t>
      </w:r>
      <w:bookmarkEnd w:id="7"/>
      <w:r>
        <w:t xml:space="preserve"> </w:t>
      </w:r>
    </w:p>
    <w:bookmarkEnd w:id="17"/>
    <w:p w14:paraId="3FEA7B77" w14:textId="7652063A" w:rsidR="00E01407" w:rsidRDefault="00E01407" w:rsidP="007D388F">
      <w:r w:rsidRPr="00365FE2">
        <w:t xml:space="preserve">Details of previous Commonwealth environmental use in the </w:t>
      </w:r>
      <w:r w:rsidR="006E01BE">
        <w:t xml:space="preserve">River </w:t>
      </w:r>
      <w:r w:rsidR="00710601">
        <w:t xml:space="preserve">Murray </w:t>
      </w:r>
      <w:r w:rsidRPr="00365FE2">
        <w:t xml:space="preserve">are available at: </w:t>
      </w:r>
      <w:hyperlink r:id="rId34" w:history="1">
        <w:r w:rsidR="00710601" w:rsidRPr="00E117AF">
          <w:rPr>
            <w:rStyle w:val="Hyperlink"/>
            <w:rFonts w:cs="Century Gothic"/>
          </w:rPr>
          <w:t>http://www.environment.gov.au/water/cewo/catchment/mid-murray/history</w:t>
        </w:r>
      </w:hyperlink>
    </w:p>
    <w:p w14:paraId="5F40FE0E" w14:textId="27EDE94C" w:rsidR="00710601" w:rsidRDefault="002477E0" w:rsidP="007D388F">
      <w:hyperlink r:id="rId35" w:history="1">
        <w:r w:rsidR="00710601" w:rsidRPr="00E117AF">
          <w:rPr>
            <w:rStyle w:val="Hyperlink"/>
            <w:rFonts w:cs="Century Gothic"/>
          </w:rPr>
          <w:t>http://www.environment.gov.au/water/cewo/catchment/lower-murray-darling</w:t>
        </w:r>
      </w:hyperlink>
      <w:r w:rsidR="00361840">
        <w:rPr>
          <w:rStyle w:val="Hyperlink"/>
          <w:rFonts w:cs="Century Gothic"/>
        </w:rPr>
        <w:t>/history</w:t>
      </w:r>
    </w:p>
    <w:p w14:paraId="0E31A529" w14:textId="77777777" w:rsidR="00055147" w:rsidRPr="00365FE2" w:rsidRDefault="00CB2853" w:rsidP="00A10C72">
      <w:pPr>
        <w:pStyle w:val="Heading4"/>
        <w:ind w:left="0"/>
      </w:pPr>
      <w:r w:rsidRPr="00365FE2">
        <w:t>Seasonal outlook</w:t>
      </w:r>
    </w:p>
    <w:p w14:paraId="1209FE95" w14:textId="25A8BDC8" w:rsidR="004746EE" w:rsidRPr="00365FE2" w:rsidRDefault="004746EE" w:rsidP="007D388F">
      <w:pPr>
        <w:rPr>
          <w:rFonts w:eastAsia="Calibri"/>
        </w:rPr>
      </w:pPr>
      <w:bookmarkStart w:id="20" w:name="_Hlk40953964"/>
      <w:r w:rsidRPr="00365FE2">
        <w:rPr>
          <w:rFonts w:eastAsia="Calibri"/>
        </w:rPr>
        <w:t>According to the Bureau of Meteorology outlook</w:t>
      </w:r>
      <w:r w:rsidR="00BA175F">
        <w:rPr>
          <w:rFonts w:eastAsia="Calibri"/>
        </w:rPr>
        <w:t xml:space="preserve"> (BoM 2020)</w:t>
      </w:r>
      <w:r w:rsidRPr="00365FE2">
        <w:rPr>
          <w:rFonts w:eastAsia="Calibri"/>
        </w:rPr>
        <w:t xml:space="preserve">, across the </w:t>
      </w:r>
      <w:r>
        <w:rPr>
          <w:rFonts w:eastAsia="Calibri"/>
        </w:rPr>
        <w:t xml:space="preserve">Murray River </w:t>
      </w:r>
      <w:r w:rsidR="00CA3856">
        <w:rPr>
          <w:rFonts w:eastAsia="Calibri"/>
        </w:rPr>
        <w:t>v</w:t>
      </w:r>
      <w:r>
        <w:rPr>
          <w:rFonts w:eastAsia="Calibri"/>
        </w:rPr>
        <w:t xml:space="preserve">alley there is </w:t>
      </w:r>
      <w:r w:rsidR="00B942C1">
        <w:rPr>
          <w:rFonts w:eastAsia="Calibri"/>
        </w:rPr>
        <w:t>a</w:t>
      </w:r>
      <w:r>
        <w:rPr>
          <w:rFonts w:eastAsia="Calibri"/>
        </w:rPr>
        <w:t xml:space="preserve"> </w:t>
      </w:r>
      <w:r w:rsidR="00E25B84">
        <w:rPr>
          <w:rFonts w:eastAsia="Calibri"/>
        </w:rPr>
        <w:t>60 to 75</w:t>
      </w:r>
      <w:r>
        <w:rPr>
          <w:rFonts w:eastAsia="Calibri"/>
        </w:rPr>
        <w:t xml:space="preserve"> per cent chance </w:t>
      </w:r>
      <w:r w:rsidRPr="00365FE2">
        <w:rPr>
          <w:rFonts w:eastAsia="Calibri"/>
        </w:rPr>
        <w:t>of above median rainfall between</w:t>
      </w:r>
      <w:r>
        <w:rPr>
          <w:rFonts w:eastAsia="Calibri"/>
        </w:rPr>
        <w:t xml:space="preserve"> </w:t>
      </w:r>
      <w:r w:rsidR="00675317" w:rsidRPr="003A2A6E">
        <w:rPr>
          <w:rFonts w:eastAsia="Calibri"/>
        </w:rPr>
        <w:t>Ju</w:t>
      </w:r>
      <w:r w:rsidR="00E25B84">
        <w:rPr>
          <w:rFonts w:eastAsia="Calibri"/>
        </w:rPr>
        <w:t>ly</w:t>
      </w:r>
      <w:r>
        <w:rPr>
          <w:rFonts w:eastAsia="Calibri"/>
        </w:rPr>
        <w:t xml:space="preserve"> and </w:t>
      </w:r>
      <w:r w:rsidR="00675317">
        <w:rPr>
          <w:rFonts w:eastAsia="Calibri"/>
        </w:rPr>
        <w:t>September</w:t>
      </w:r>
      <w:r>
        <w:rPr>
          <w:rFonts w:eastAsia="Calibri"/>
        </w:rPr>
        <w:t xml:space="preserve"> </w:t>
      </w:r>
      <w:r w:rsidRPr="00365FE2">
        <w:rPr>
          <w:rFonts w:eastAsia="Calibri"/>
        </w:rPr>
        <w:t>2020.</w:t>
      </w:r>
    </w:p>
    <w:p w14:paraId="24784F1B" w14:textId="7D74C2F7" w:rsidR="004746EE" w:rsidRDefault="004746EE" w:rsidP="007D388F">
      <w:pPr>
        <w:rPr>
          <w:rFonts w:eastAsia="Calibri"/>
        </w:rPr>
      </w:pPr>
      <w:r w:rsidRPr="00365FE2">
        <w:rPr>
          <w:rFonts w:eastAsia="Calibri"/>
        </w:rPr>
        <w:t>While this forecast indicates that the severe dry conditions may ease somewhat, several months of above average rainfall are needed to see a recovery from the current long-term drought.</w:t>
      </w:r>
      <w:r>
        <w:rPr>
          <w:rFonts w:eastAsia="Calibri"/>
        </w:rPr>
        <w:t xml:space="preserve"> Additionally, maximum temperatures are likely to remain slightly below average over the coming months.</w:t>
      </w:r>
    </w:p>
    <w:bookmarkEnd w:id="20"/>
    <w:p w14:paraId="7F1FC93A" w14:textId="66F7137F" w:rsidR="00927680" w:rsidRDefault="000D0D3B" w:rsidP="00A10C72">
      <w:pPr>
        <w:pStyle w:val="Heading4"/>
        <w:ind w:left="0"/>
      </w:pPr>
      <w:r w:rsidRPr="00365FE2">
        <w:t>Water availability</w:t>
      </w:r>
      <w:r w:rsidR="00927680">
        <w:t xml:space="preserve"> </w:t>
      </w:r>
    </w:p>
    <w:p w14:paraId="5209D96D" w14:textId="2B747DF6" w:rsidR="00927680" w:rsidRDefault="00927680" w:rsidP="007D388F">
      <w:r w:rsidRPr="00197113">
        <w:t xml:space="preserve">The volume of Commonwealth environmental to be carried over in </w:t>
      </w:r>
      <w:r w:rsidR="00A2511A">
        <w:t xml:space="preserve">the River Murray </w:t>
      </w:r>
      <w:r w:rsidR="00730549">
        <w:t>v</w:t>
      </w:r>
      <w:r w:rsidR="00A2511A">
        <w:t xml:space="preserve">alley </w:t>
      </w:r>
      <w:r w:rsidRPr="00197113">
        <w:t xml:space="preserve">for use in </w:t>
      </w:r>
      <w:r w:rsidRPr="000529BC">
        <w:t>20</w:t>
      </w:r>
      <w:r w:rsidR="00A2511A" w:rsidRPr="000529BC">
        <w:t>20</w:t>
      </w:r>
      <w:r w:rsidR="00AD5F05">
        <w:t>-</w:t>
      </w:r>
      <w:r w:rsidRPr="000529BC">
        <w:t>2</w:t>
      </w:r>
      <w:r w:rsidR="00A2511A">
        <w:t>1</w:t>
      </w:r>
      <w:r w:rsidRPr="00197113">
        <w:t xml:space="preserve"> is </w:t>
      </w:r>
      <w:r w:rsidR="006C5741" w:rsidRPr="00F42136">
        <w:t>1</w:t>
      </w:r>
      <w:r w:rsidR="00F42136" w:rsidRPr="00F42136">
        <w:t>3</w:t>
      </w:r>
      <w:r w:rsidR="0072483C">
        <w:t>8</w:t>
      </w:r>
      <w:r w:rsidR="00F45FF4" w:rsidRPr="00F42136">
        <w:t xml:space="preserve"> gigalitres</w:t>
      </w:r>
      <w:r w:rsidRPr="00197113">
        <w:t xml:space="preserve">. Total carryover in the </w:t>
      </w:r>
      <w:r w:rsidR="00A2511A">
        <w:t>S</w:t>
      </w:r>
      <w:r w:rsidRPr="00197113">
        <w:t>outhern-connected Basin</w:t>
      </w:r>
      <w:r w:rsidR="0086064C">
        <w:rPr>
          <w:rStyle w:val="FootnoteReference"/>
        </w:rPr>
        <w:footnoteReference w:id="2"/>
      </w:r>
      <w:r w:rsidRPr="00197113">
        <w:t xml:space="preserve"> is </w:t>
      </w:r>
      <w:r w:rsidR="007171DB" w:rsidRPr="00F42136">
        <w:t>26</w:t>
      </w:r>
      <w:r w:rsidR="0072483C">
        <w:t>7</w:t>
      </w:r>
      <w:r w:rsidR="006C5741" w:rsidRPr="00F42136">
        <w:t xml:space="preserve"> </w:t>
      </w:r>
      <w:r w:rsidR="00F45FF4" w:rsidRPr="00F42136">
        <w:t>gigalitres</w:t>
      </w:r>
      <w:r w:rsidRPr="00197113">
        <w:t xml:space="preserve">. </w:t>
      </w:r>
    </w:p>
    <w:p w14:paraId="22477D59" w14:textId="3E60EAB0" w:rsidR="007171DB" w:rsidRDefault="007171DB" w:rsidP="007D388F">
      <w:pPr>
        <w:rPr>
          <w:rFonts w:eastAsia="Calibri"/>
        </w:rPr>
      </w:pPr>
      <w:r>
        <w:rPr>
          <w:rFonts w:eastAsia="Calibri"/>
        </w:rPr>
        <w:t xml:space="preserve">Allocations will vary depending on conditions. In the Murray, allocations against Commonwealth entitlements </w:t>
      </w:r>
      <w:r w:rsidR="00F42136">
        <w:rPr>
          <w:rFonts w:eastAsia="Calibri"/>
        </w:rPr>
        <w:t xml:space="preserve">in 2020-21 </w:t>
      </w:r>
      <w:r>
        <w:rPr>
          <w:rFonts w:eastAsia="Calibri"/>
        </w:rPr>
        <w:t xml:space="preserve">could range from </w:t>
      </w:r>
      <w:r w:rsidR="0072483C">
        <w:rPr>
          <w:rFonts w:eastAsia="Calibri"/>
        </w:rPr>
        <w:t>498</w:t>
      </w:r>
      <w:r>
        <w:rPr>
          <w:rFonts w:eastAsia="Calibri"/>
        </w:rPr>
        <w:t xml:space="preserve"> </w:t>
      </w:r>
      <w:r w:rsidR="00F45FF4">
        <w:rPr>
          <w:rFonts w:eastAsia="Calibri"/>
        </w:rPr>
        <w:t xml:space="preserve">gigalitres </w:t>
      </w:r>
      <w:r>
        <w:rPr>
          <w:rFonts w:eastAsia="Calibri"/>
        </w:rPr>
        <w:t xml:space="preserve">under very dry conditions, to </w:t>
      </w:r>
      <w:r w:rsidR="00F42136">
        <w:rPr>
          <w:rFonts w:eastAsia="Calibri"/>
        </w:rPr>
        <w:t>1 06</w:t>
      </w:r>
      <w:r w:rsidR="0072483C">
        <w:rPr>
          <w:rFonts w:eastAsia="Calibri"/>
        </w:rPr>
        <w:t>8</w:t>
      </w:r>
      <w:r>
        <w:rPr>
          <w:rFonts w:eastAsia="Calibri"/>
        </w:rPr>
        <w:t xml:space="preserve"> </w:t>
      </w:r>
      <w:r w:rsidR="00F45FF4">
        <w:rPr>
          <w:rFonts w:eastAsia="Calibri"/>
        </w:rPr>
        <w:t xml:space="preserve">gigalitres </w:t>
      </w:r>
      <w:r>
        <w:rPr>
          <w:rFonts w:eastAsia="Calibri"/>
        </w:rPr>
        <w:t xml:space="preserve">in </w:t>
      </w:r>
      <w:r w:rsidR="00781CB2">
        <w:rPr>
          <w:rFonts w:eastAsia="Calibri"/>
        </w:rPr>
        <w:t xml:space="preserve">very </w:t>
      </w:r>
      <w:r>
        <w:rPr>
          <w:rFonts w:eastAsia="Calibri"/>
        </w:rPr>
        <w:t>wet conditions.</w:t>
      </w:r>
    </w:p>
    <w:p w14:paraId="1D948895" w14:textId="77777777" w:rsidR="00CB2853" w:rsidRPr="00365FE2" w:rsidRDefault="00CB2853" w:rsidP="00A10C72">
      <w:pPr>
        <w:pStyle w:val="Heading4"/>
        <w:ind w:left="0"/>
      </w:pPr>
      <w:r w:rsidRPr="00365FE2">
        <w:t>Environmental demands</w:t>
      </w:r>
    </w:p>
    <w:p w14:paraId="47DE022D" w14:textId="3455FD25" w:rsidR="00B942C1" w:rsidRDefault="00B942C1" w:rsidP="007D388F">
      <w:r>
        <w:t>While current and forecast conditions may signal improving conditions, years of drought conditions have had a significant impact on the environment. However, due to drought conditions in preceding years, there are several environmental demands that require water urgently in 2020</w:t>
      </w:r>
      <w:r w:rsidR="00AD5F05">
        <w:t>-</w:t>
      </w:r>
      <w:r>
        <w:t xml:space="preserve">21. Without future significant rainfall and inflows to the system there is a need to avoid further damage to key assets through application of environmental water. </w:t>
      </w:r>
    </w:p>
    <w:p w14:paraId="70B67F28" w14:textId="28A4953E" w:rsidR="000F4C60" w:rsidRPr="00365FE2" w:rsidRDefault="000F4C60" w:rsidP="007D388F">
      <w:r w:rsidRPr="00365FE2">
        <w:t xml:space="preserve">The environmental water demands for assets in the </w:t>
      </w:r>
      <w:r w:rsidR="00C5543D">
        <w:t xml:space="preserve">River </w:t>
      </w:r>
      <w:r w:rsidR="00B766E1">
        <w:t xml:space="preserve">Murray </w:t>
      </w:r>
      <w:r w:rsidRPr="00365FE2">
        <w:t>in 2020</w:t>
      </w:r>
      <w:r w:rsidR="00AD5F05">
        <w:t>-</w:t>
      </w:r>
      <w:r w:rsidRPr="00365FE2">
        <w:t xml:space="preserve">21 are represented in </w:t>
      </w:r>
      <w:r w:rsidR="00A14D92">
        <w:fldChar w:fldCharType="begin"/>
      </w:r>
      <w:r w:rsidR="00A14D92">
        <w:instrText xml:space="preserve"> REF _Ref43131585 \h </w:instrText>
      </w:r>
      <w:r w:rsidR="00A14D92">
        <w:fldChar w:fldCharType="separate"/>
      </w:r>
      <w:r w:rsidR="00D3194A" w:rsidRPr="00C81F74">
        <w:rPr>
          <w:szCs w:val="22"/>
        </w:rPr>
        <w:t xml:space="preserve">Table </w:t>
      </w:r>
      <w:r w:rsidR="00D3194A">
        <w:rPr>
          <w:noProof/>
          <w:szCs w:val="22"/>
        </w:rPr>
        <w:t>3</w:t>
      </w:r>
      <w:r w:rsidR="00A14D92">
        <w:fldChar w:fldCharType="end"/>
      </w:r>
      <w:r w:rsidR="00A14D92">
        <w:t xml:space="preserve">, </w:t>
      </w:r>
      <w:r w:rsidR="00A14D92">
        <w:fldChar w:fldCharType="begin"/>
      </w:r>
      <w:r w:rsidR="00A14D92">
        <w:instrText xml:space="preserve"> REF _Ref43377531 \h </w:instrText>
      </w:r>
      <w:r w:rsidR="00A14D92">
        <w:fldChar w:fldCharType="separate"/>
      </w:r>
      <w:r w:rsidR="00D3194A" w:rsidRPr="00C81F74">
        <w:rPr>
          <w:szCs w:val="22"/>
        </w:rPr>
        <w:t xml:space="preserve">Table </w:t>
      </w:r>
      <w:r w:rsidR="00D3194A">
        <w:rPr>
          <w:noProof/>
          <w:szCs w:val="22"/>
        </w:rPr>
        <w:t>4</w:t>
      </w:r>
      <w:r w:rsidR="00A14D92">
        <w:fldChar w:fldCharType="end"/>
      </w:r>
      <w:r w:rsidR="00A14D92">
        <w:t xml:space="preserve"> and </w:t>
      </w:r>
      <w:r w:rsidR="00A14D92">
        <w:fldChar w:fldCharType="begin"/>
      </w:r>
      <w:r w:rsidR="00A14D92">
        <w:instrText xml:space="preserve"> REF _Ref43377559 \h </w:instrText>
      </w:r>
      <w:r w:rsidR="00A14D92">
        <w:fldChar w:fldCharType="separate"/>
      </w:r>
      <w:r w:rsidR="00D3194A" w:rsidRPr="00C81F74">
        <w:rPr>
          <w:szCs w:val="22"/>
        </w:rPr>
        <w:t xml:space="preserve">Table </w:t>
      </w:r>
      <w:r w:rsidR="00D3194A">
        <w:rPr>
          <w:noProof/>
          <w:szCs w:val="22"/>
        </w:rPr>
        <w:t>5</w:t>
      </w:r>
      <w:r w:rsidR="00A14D92">
        <w:fldChar w:fldCharType="end"/>
      </w:r>
      <w:r w:rsidR="00BA175F">
        <w:t xml:space="preserve"> below</w:t>
      </w:r>
      <w:r w:rsidR="009A20D5">
        <w:t>.</w:t>
      </w:r>
      <w:r w:rsidRPr="00365FE2">
        <w:t xml:space="preserve"> Note that the capacity to contribute to </w:t>
      </w:r>
      <w:r w:rsidR="007171DB">
        <w:t xml:space="preserve">many of </w:t>
      </w:r>
      <w:r w:rsidRPr="00365FE2">
        <w:t>these environmental demands is contingent on a substantial improvement in water availability in the catchment.</w:t>
      </w:r>
    </w:p>
    <w:p w14:paraId="3B5DD506" w14:textId="5F63C335" w:rsidR="0089762C" w:rsidRPr="0072174A" w:rsidRDefault="0089762C" w:rsidP="007D388F">
      <w:r w:rsidRPr="0072174A">
        <w:t xml:space="preserve">Looking across the demands for the Murray </w:t>
      </w:r>
      <w:r w:rsidR="00D24CFC" w:rsidRPr="0072174A">
        <w:t>valley</w:t>
      </w:r>
      <w:r w:rsidRPr="0072174A">
        <w:t xml:space="preserve"> (identified in</w:t>
      </w:r>
      <w:r>
        <w:t xml:space="preserve"> </w:t>
      </w:r>
      <w:r w:rsidR="0072174A">
        <w:t>T</w:t>
      </w:r>
      <w:r w:rsidRPr="0072174A">
        <w:t xml:space="preserve">able </w:t>
      </w:r>
      <w:r w:rsidR="00A05362">
        <w:t>4</w:t>
      </w:r>
      <w:r>
        <w:t>)</w:t>
      </w:r>
      <w:r w:rsidRPr="0072174A">
        <w:t>,</w:t>
      </w:r>
      <w:r w:rsidR="000529BC" w:rsidRPr="0072174A">
        <w:t xml:space="preserve"> </w:t>
      </w:r>
      <w:r w:rsidRPr="0072174A">
        <w:t xml:space="preserve">they can be summarised as following: </w:t>
      </w:r>
    </w:p>
    <w:p w14:paraId="3770DE47" w14:textId="30692664" w:rsidR="00B942C1" w:rsidRDefault="0089762C" w:rsidP="00CF431F">
      <w:pPr>
        <w:pStyle w:val="DotStyle1"/>
      </w:pPr>
      <w:r w:rsidRPr="0072174A">
        <w:t xml:space="preserve">Critical environmental demand for water have </w:t>
      </w:r>
      <w:r w:rsidR="008417AE">
        <w:t xml:space="preserve">been identified for ameliorating hypoxic conditions </w:t>
      </w:r>
      <w:r w:rsidRPr="0072174A">
        <w:t>in the Edward</w:t>
      </w:r>
      <w:r w:rsidR="00734875" w:rsidRPr="0072174A">
        <w:t>/Kolety</w:t>
      </w:r>
      <w:r w:rsidRPr="0072174A">
        <w:t xml:space="preserve"> Wakool </w:t>
      </w:r>
      <w:r w:rsidR="00734875" w:rsidRPr="0072174A">
        <w:t>S</w:t>
      </w:r>
      <w:r w:rsidRPr="0072174A">
        <w:t>ystem, which has suffered from multiple</w:t>
      </w:r>
      <w:r w:rsidR="00734875" w:rsidRPr="0072174A">
        <w:t xml:space="preserve"> hyp</w:t>
      </w:r>
      <w:r w:rsidRPr="0072174A">
        <w:t>oxic events in recent years</w:t>
      </w:r>
      <w:r w:rsidR="00B942C1">
        <w:t>.</w:t>
      </w:r>
    </w:p>
    <w:p w14:paraId="24A0F2D9" w14:textId="6CB3592C" w:rsidR="00B942C1" w:rsidRDefault="00B942C1" w:rsidP="00CF431F">
      <w:pPr>
        <w:pStyle w:val="DotStyle1"/>
      </w:pPr>
      <w:r>
        <w:t xml:space="preserve">Critical environmental water demand for low level floodplain wetlands in South Australia that are suffering significant tree canopy cover loss and at risk of irretrievable damage.  </w:t>
      </w:r>
    </w:p>
    <w:p w14:paraId="46BBD706" w14:textId="78C1B5F5" w:rsidR="0089762C" w:rsidRPr="0072174A" w:rsidRDefault="0089762C" w:rsidP="00CF431F">
      <w:pPr>
        <w:pStyle w:val="DotStyle1"/>
      </w:pPr>
      <w:r w:rsidRPr="0072174A">
        <w:t xml:space="preserve">High environmental demands for water are generally </w:t>
      </w:r>
      <w:r w:rsidR="00B942C1">
        <w:t xml:space="preserve">related to </w:t>
      </w:r>
      <w:r w:rsidRPr="0072174A">
        <w:t>sites/reaches that require</w:t>
      </w:r>
      <w:r w:rsidR="00E131F9" w:rsidRPr="0072174A">
        <w:t xml:space="preserve"> frequent watering</w:t>
      </w:r>
      <w:r w:rsidRPr="0072174A">
        <w:t xml:space="preserve"> </w:t>
      </w:r>
      <w:r w:rsidR="00E131F9" w:rsidRPr="0072174A">
        <w:t>(</w:t>
      </w:r>
      <w:r w:rsidRPr="0072174A">
        <w:t xml:space="preserve">an </w:t>
      </w:r>
      <w:r w:rsidR="00734875" w:rsidRPr="0072174A">
        <w:t xml:space="preserve">annual </w:t>
      </w:r>
      <w:r w:rsidR="00E131F9" w:rsidRPr="0072174A">
        <w:t>or biannual flow regime)</w:t>
      </w:r>
      <w:r w:rsidRPr="0072174A">
        <w:t>, for medium to high</w:t>
      </w:r>
      <w:r w:rsidR="00B942C1">
        <w:t xml:space="preserve"> elevation</w:t>
      </w:r>
      <w:r w:rsidRPr="0072174A">
        <w:t xml:space="preserve"> floodplain wetlands </w:t>
      </w:r>
      <w:r w:rsidR="000E4AFC" w:rsidRPr="0072174A">
        <w:t>that require larger but less often watering</w:t>
      </w:r>
      <w:r w:rsidRPr="0072174A">
        <w:t xml:space="preserve"> and end of system environments. </w:t>
      </w:r>
    </w:p>
    <w:p w14:paraId="2F34DE04" w14:textId="3BF7D023" w:rsidR="0089762C" w:rsidRPr="0072174A" w:rsidRDefault="0089762C" w:rsidP="00CF431F">
      <w:pPr>
        <w:pStyle w:val="DotStyle1"/>
      </w:pPr>
      <w:r w:rsidRPr="0072174A">
        <w:t xml:space="preserve">Moderate environmental demands for water </w:t>
      </w:r>
      <w:r w:rsidR="00E131F9" w:rsidRPr="0072174A">
        <w:t xml:space="preserve">have been identified for both in-channel </w:t>
      </w:r>
      <w:r w:rsidR="00B942C1">
        <w:t>(</w:t>
      </w:r>
      <w:r w:rsidR="00E131F9" w:rsidRPr="0072174A">
        <w:t>large fresh</w:t>
      </w:r>
      <w:r w:rsidR="00B942C1">
        <w:t>)</w:t>
      </w:r>
      <w:r w:rsidR="00E131F9" w:rsidRPr="0072174A">
        <w:t xml:space="preserve"> and </w:t>
      </w:r>
      <w:r w:rsidRPr="0072174A">
        <w:t>floodplain wetlands</w:t>
      </w:r>
      <w:r w:rsidR="00E131F9" w:rsidRPr="0072174A">
        <w:t xml:space="preserve"> that have recently had their requirements met through either natural floods</w:t>
      </w:r>
      <w:r w:rsidRPr="0072174A">
        <w:t xml:space="preserve"> </w:t>
      </w:r>
      <w:r w:rsidR="00E131F9" w:rsidRPr="0072174A">
        <w:t>or managed environmental deliveries</w:t>
      </w:r>
      <w:r w:rsidR="000E4AFC" w:rsidRPr="0072174A">
        <w:t>.</w:t>
      </w:r>
    </w:p>
    <w:p w14:paraId="1613F87E" w14:textId="4D457B9B" w:rsidR="008417AE" w:rsidRDefault="008417AE" w:rsidP="00CF431F">
      <w:pPr>
        <w:pStyle w:val="DotStyle1"/>
      </w:pPr>
      <w:r>
        <w:t>Low environmental demands for water were identified at floodplain wetlands sites that can be easily watered via environmental watering infrastructure</w:t>
      </w:r>
      <w:r w:rsidR="008E6B1A">
        <w:t xml:space="preserve"> (as these sites have been able to be watered in recent years)</w:t>
      </w:r>
      <w:r>
        <w:t xml:space="preserve">. </w:t>
      </w:r>
    </w:p>
    <w:p w14:paraId="06083E43" w14:textId="77777777" w:rsidR="00B461DE" w:rsidRPr="000F4C60" w:rsidRDefault="00B461DE" w:rsidP="000F4C60">
      <w:pPr>
        <w:pStyle w:val="NormalWeb"/>
        <w:spacing w:before="0" w:beforeAutospacing="0" w:after="240" w:afterAutospacing="0"/>
        <w:jc w:val="left"/>
        <w:rPr>
          <w:rFonts w:ascii="Century Gothic" w:hAnsi="Century Gothic"/>
        </w:rPr>
        <w:sectPr w:rsidR="00B461DE" w:rsidRPr="000F4C60" w:rsidSect="00A14D92">
          <w:pgSz w:w="11906" w:h="16838"/>
          <w:pgMar w:top="993" w:right="1133" w:bottom="993" w:left="993" w:header="567" w:footer="397" w:gutter="0"/>
          <w:cols w:space="708"/>
          <w:docGrid w:linePitch="360"/>
        </w:sectPr>
      </w:pPr>
    </w:p>
    <w:p w14:paraId="163D8062" w14:textId="5E94ACBD" w:rsidR="00C81F74" w:rsidRPr="00C81F74" w:rsidRDefault="00C81F74" w:rsidP="00C81F74">
      <w:pPr>
        <w:pStyle w:val="Caption"/>
        <w:keepNext/>
        <w:spacing w:after="120"/>
        <w:jc w:val="left"/>
        <w:rPr>
          <w:b w:val="0"/>
          <w:sz w:val="22"/>
          <w:szCs w:val="22"/>
        </w:rPr>
      </w:pPr>
      <w:bookmarkStart w:id="23" w:name="_Ref43131585"/>
      <w:r w:rsidRPr="00C81F74">
        <w:rPr>
          <w:sz w:val="22"/>
          <w:szCs w:val="22"/>
        </w:rPr>
        <w:t xml:space="preserve">Table </w:t>
      </w:r>
      <w:r w:rsidRPr="00C81F74">
        <w:rPr>
          <w:sz w:val="22"/>
          <w:szCs w:val="22"/>
        </w:rPr>
        <w:fldChar w:fldCharType="begin"/>
      </w:r>
      <w:r w:rsidRPr="00C81F74">
        <w:rPr>
          <w:sz w:val="22"/>
          <w:szCs w:val="22"/>
        </w:rPr>
        <w:instrText xml:space="preserve"> SEQ Table \* ARABIC </w:instrText>
      </w:r>
      <w:r w:rsidRPr="00C81F74">
        <w:rPr>
          <w:sz w:val="22"/>
          <w:szCs w:val="22"/>
        </w:rPr>
        <w:fldChar w:fldCharType="separate"/>
      </w:r>
      <w:r w:rsidR="00D3194A">
        <w:rPr>
          <w:noProof/>
          <w:sz w:val="22"/>
          <w:szCs w:val="22"/>
        </w:rPr>
        <w:t>3</w:t>
      </w:r>
      <w:r w:rsidRPr="00C81F74">
        <w:rPr>
          <w:sz w:val="22"/>
          <w:szCs w:val="22"/>
        </w:rPr>
        <w:fldChar w:fldCharType="end"/>
      </w:r>
      <w:bookmarkEnd w:id="23"/>
      <w:r>
        <w:rPr>
          <w:b w:val="0"/>
          <w:sz w:val="22"/>
          <w:szCs w:val="22"/>
        </w:rPr>
        <w:t>.</w:t>
      </w:r>
      <w:r w:rsidRPr="00C81F74">
        <w:rPr>
          <w:b w:val="0"/>
          <w:sz w:val="22"/>
          <w:szCs w:val="22"/>
        </w:rPr>
        <w:t xml:space="preserve"> Environmental demands, priority for watering in 2020–21 and outlook for coming year in the Mid-Murray.</w:t>
      </w:r>
    </w:p>
    <w:tbl>
      <w:tblPr>
        <w:tblW w:w="21967" w:type="dxa"/>
        <w:tblLayout w:type="fixed"/>
        <w:tblLook w:val="04A0" w:firstRow="1" w:lastRow="0" w:firstColumn="1" w:lastColumn="0" w:noHBand="0" w:noVBand="1"/>
      </w:tblPr>
      <w:tblGrid>
        <w:gridCol w:w="2547"/>
        <w:gridCol w:w="2551"/>
        <w:gridCol w:w="1560"/>
        <w:gridCol w:w="2126"/>
        <w:gridCol w:w="4678"/>
        <w:gridCol w:w="1984"/>
        <w:gridCol w:w="4253"/>
        <w:gridCol w:w="2268"/>
      </w:tblGrid>
      <w:tr w:rsidR="00D842D9" w:rsidRPr="00D842D9" w14:paraId="227F7BD5" w14:textId="77777777" w:rsidTr="006D24F4">
        <w:trPr>
          <w:trHeight w:val="540"/>
          <w:tblHeader/>
        </w:trPr>
        <w:tc>
          <w:tcPr>
            <w:tcW w:w="2547" w:type="dxa"/>
            <w:vMerge w:val="restart"/>
            <w:tcBorders>
              <w:top w:val="single" w:sz="12" w:space="0" w:color="auto"/>
              <w:left w:val="single" w:sz="12" w:space="0" w:color="auto"/>
              <w:bottom w:val="single" w:sz="12" w:space="0" w:color="auto"/>
              <w:right w:val="single" w:sz="4" w:space="0" w:color="auto"/>
            </w:tcBorders>
            <w:shd w:val="clear" w:color="auto" w:fill="B6DDE8" w:themeFill="accent5" w:themeFillTint="66"/>
            <w:vAlign w:val="center"/>
            <w:hideMark/>
          </w:tcPr>
          <w:p w14:paraId="3B2AFDF0" w14:textId="3FCF59CA" w:rsidR="008417AE" w:rsidRDefault="008417AE" w:rsidP="00321973">
            <w:pPr>
              <w:spacing w:after="0"/>
              <w:jc w:val="center"/>
              <w:rPr>
                <w:rFonts w:ascii="Times New Roman" w:hAnsi="Times New Roman" w:cs="Times New Roman"/>
                <w:color w:val="auto"/>
                <w:sz w:val="24"/>
                <w:szCs w:val="24"/>
              </w:rPr>
            </w:pPr>
            <w:r>
              <w:rPr>
                <w:b/>
                <w:sz w:val="18"/>
                <w:szCs w:val="18"/>
              </w:rPr>
              <w:t>Environmental asset</w:t>
            </w:r>
          </w:p>
          <w:p w14:paraId="1E38EE5E" w14:textId="01A53D3D" w:rsidR="00067253" w:rsidRPr="00D5324D" w:rsidRDefault="00067253" w:rsidP="00D5324D">
            <w:pPr>
              <w:jc w:val="center"/>
              <w:rPr>
                <w:b/>
                <w:sz w:val="18"/>
                <w:szCs w:val="18"/>
              </w:rPr>
            </w:pPr>
          </w:p>
        </w:tc>
        <w:tc>
          <w:tcPr>
            <w:tcW w:w="6237" w:type="dxa"/>
            <w:gridSpan w:val="3"/>
            <w:tcBorders>
              <w:top w:val="single" w:sz="12" w:space="0" w:color="auto"/>
              <w:left w:val="nil"/>
              <w:bottom w:val="single" w:sz="8" w:space="0" w:color="000000" w:themeColor="text1"/>
              <w:right w:val="single" w:sz="4" w:space="0" w:color="auto"/>
            </w:tcBorders>
            <w:shd w:val="clear" w:color="auto" w:fill="B6DDE8" w:themeFill="accent5" w:themeFillTint="66"/>
            <w:vAlign w:val="center"/>
            <w:hideMark/>
          </w:tcPr>
          <w:p w14:paraId="091D3E47" w14:textId="77777777" w:rsidR="00067253" w:rsidRPr="00D5324D" w:rsidRDefault="00067253" w:rsidP="00D5324D">
            <w:pPr>
              <w:jc w:val="center"/>
              <w:rPr>
                <w:b/>
                <w:sz w:val="18"/>
                <w:szCs w:val="18"/>
              </w:rPr>
            </w:pPr>
            <w:r w:rsidRPr="00D5324D">
              <w:rPr>
                <w:b/>
                <w:sz w:val="18"/>
                <w:szCs w:val="18"/>
              </w:rPr>
              <w:t xml:space="preserve">Indicative demand (for </w:t>
            </w:r>
            <w:r w:rsidRPr="00D5324D">
              <w:rPr>
                <w:b/>
                <w:sz w:val="18"/>
                <w:szCs w:val="18"/>
                <w:u w:val="single"/>
              </w:rPr>
              <w:t>all sources of water</w:t>
            </w:r>
            <w:r w:rsidRPr="00D5324D">
              <w:rPr>
                <w:b/>
                <w:sz w:val="18"/>
                <w:szCs w:val="18"/>
              </w:rPr>
              <w:t xml:space="preserve"> in the system)</w:t>
            </w:r>
          </w:p>
        </w:tc>
        <w:tc>
          <w:tcPr>
            <w:tcW w:w="4678" w:type="dxa"/>
            <w:tcBorders>
              <w:top w:val="single" w:sz="12" w:space="0" w:color="auto"/>
              <w:left w:val="nil"/>
              <w:bottom w:val="single" w:sz="8" w:space="0" w:color="000000" w:themeColor="text1"/>
              <w:right w:val="single" w:sz="4" w:space="0" w:color="auto"/>
            </w:tcBorders>
            <w:shd w:val="clear" w:color="auto" w:fill="B6DDE8" w:themeFill="accent5" w:themeFillTint="66"/>
            <w:vAlign w:val="center"/>
            <w:hideMark/>
          </w:tcPr>
          <w:p w14:paraId="41EAF120" w14:textId="299C4E2A" w:rsidR="00067253" w:rsidRPr="00D5324D" w:rsidRDefault="00067253" w:rsidP="00D5324D">
            <w:pPr>
              <w:jc w:val="center"/>
              <w:rPr>
                <w:b/>
                <w:sz w:val="18"/>
                <w:szCs w:val="18"/>
              </w:rPr>
            </w:pPr>
            <w:r w:rsidRPr="00D5324D">
              <w:rPr>
                <w:b/>
                <w:sz w:val="18"/>
                <w:szCs w:val="18"/>
              </w:rPr>
              <w:t>Watering history</w:t>
            </w:r>
          </w:p>
        </w:tc>
        <w:tc>
          <w:tcPr>
            <w:tcW w:w="6237" w:type="dxa"/>
            <w:gridSpan w:val="2"/>
            <w:tcBorders>
              <w:top w:val="single" w:sz="12" w:space="0" w:color="auto"/>
              <w:left w:val="nil"/>
              <w:bottom w:val="single" w:sz="8" w:space="0" w:color="000000" w:themeColor="text1"/>
              <w:right w:val="single" w:sz="4" w:space="0" w:color="auto"/>
            </w:tcBorders>
            <w:shd w:val="clear" w:color="auto" w:fill="B6DDE8" w:themeFill="accent5" w:themeFillTint="66"/>
            <w:vAlign w:val="center"/>
            <w:hideMark/>
          </w:tcPr>
          <w:p w14:paraId="6D312F77" w14:textId="0F9286B2" w:rsidR="00067253" w:rsidRPr="00D842D9" w:rsidRDefault="00067253" w:rsidP="00D5324D">
            <w:pPr>
              <w:jc w:val="center"/>
              <w:rPr>
                <w:b/>
                <w:color w:val="auto"/>
                <w:sz w:val="18"/>
                <w:szCs w:val="18"/>
              </w:rPr>
            </w:pPr>
            <w:r w:rsidRPr="00D842D9">
              <w:rPr>
                <w:b/>
                <w:color w:val="auto"/>
                <w:sz w:val="18"/>
                <w:szCs w:val="18"/>
              </w:rPr>
              <w:t>20</w:t>
            </w:r>
            <w:r w:rsidR="000E4D8B" w:rsidRPr="00D842D9">
              <w:rPr>
                <w:b/>
                <w:color w:val="auto"/>
                <w:sz w:val="18"/>
                <w:szCs w:val="18"/>
              </w:rPr>
              <w:t>20</w:t>
            </w:r>
            <w:r w:rsidRPr="00D842D9">
              <w:rPr>
                <w:rFonts w:ascii="Symbol" w:hAnsi="Symbol"/>
                <w:b/>
                <w:color w:val="auto"/>
                <w:sz w:val="18"/>
                <w:szCs w:val="18"/>
              </w:rPr>
              <w:t></w:t>
            </w:r>
            <w:r w:rsidRPr="00D842D9">
              <w:rPr>
                <w:b/>
                <w:color w:val="auto"/>
                <w:sz w:val="18"/>
                <w:szCs w:val="18"/>
              </w:rPr>
              <w:t>2</w:t>
            </w:r>
            <w:r w:rsidR="000E4D8B" w:rsidRPr="00D842D9">
              <w:rPr>
                <w:b/>
                <w:color w:val="auto"/>
                <w:sz w:val="18"/>
                <w:szCs w:val="18"/>
              </w:rPr>
              <w:t>1</w:t>
            </w:r>
          </w:p>
        </w:tc>
        <w:tc>
          <w:tcPr>
            <w:tcW w:w="2268" w:type="dxa"/>
            <w:tcBorders>
              <w:top w:val="single" w:sz="12" w:space="0" w:color="auto"/>
              <w:left w:val="nil"/>
              <w:bottom w:val="single" w:sz="8" w:space="0" w:color="000000" w:themeColor="text1"/>
              <w:right w:val="single" w:sz="12" w:space="0" w:color="auto"/>
            </w:tcBorders>
            <w:shd w:val="clear" w:color="auto" w:fill="B6DDE8" w:themeFill="accent5" w:themeFillTint="66"/>
            <w:vAlign w:val="center"/>
            <w:hideMark/>
          </w:tcPr>
          <w:p w14:paraId="12F6D614" w14:textId="77777777" w:rsidR="00067253" w:rsidRPr="00D842D9" w:rsidRDefault="00067253" w:rsidP="00D5324D">
            <w:pPr>
              <w:jc w:val="center"/>
              <w:rPr>
                <w:b/>
                <w:color w:val="auto"/>
                <w:sz w:val="18"/>
                <w:szCs w:val="18"/>
              </w:rPr>
            </w:pPr>
            <w:r w:rsidRPr="00D842D9">
              <w:rPr>
                <w:b/>
                <w:color w:val="auto"/>
                <w:sz w:val="18"/>
                <w:szCs w:val="18"/>
              </w:rPr>
              <w:t>Implications for future demands</w:t>
            </w:r>
          </w:p>
        </w:tc>
      </w:tr>
      <w:tr w:rsidR="00D842D9" w:rsidRPr="00D842D9" w14:paraId="7113D5FE" w14:textId="77777777" w:rsidTr="006D24F4">
        <w:trPr>
          <w:trHeight w:val="340"/>
          <w:tblHeader/>
        </w:trPr>
        <w:tc>
          <w:tcPr>
            <w:tcW w:w="2547" w:type="dxa"/>
            <w:vMerge/>
            <w:tcBorders>
              <w:top w:val="single" w:sz="12" w:space="0" w:color="auto"/>
              <w:left w:val="single" w:sz="12" w:space="0" w:color="auto"/>
              <w:bottom w:val="single" w:sz="12" w:space="0" w:color="auto"/>
              <w:right w:val="single" w:sz="4" w:space="0" w:color="auto"/>
            </w:tcBorders>
            <w:shd w:val="clear" w:color="auto" w:fill="B6DDE8" w:themeFill="accent5" w:themeFillTint="66"/>
            <w:vAlign w:val="center"/>
            <w:hideMark/>
          </w:tcPr>
          <w:p w14:paraId="0FBE678F" w14:textId="77777777" w:rsidR="00067253" w:rsidRPr="00D5324D" w:rsidRDefault="00067253" w:rsidP="00D5324D">
            <w:pPr>
              <w:jc w:val="center"/>
              <w:rPr>
                <w:b/>
                <w:sz w:val="18"/>
                <w:szCs w:val="18"/>
              </w:rPr>
            </w:pPr>
          </w:p>
        </w:tc>
        <w:tc>
          <w:tcPr>
            <w:tcW w:w="4111" w:type="dxa"/>
            <w:gridSpan w:val="2"/>
            <w:vMerge w:val="restart"/>
            <w:tcBorders>
              <w:top w:val="single" w:sz="8" w:space="0" w:color="000000" w:themeColor="text1"/>
              <w:left w:val="single" w:sz="4" w:space="0" w:color="auto"/>
              <w:bottom w:val="single" w:sz="12" w:space="0" w:color="auto"/>
              <w:right w:val="single" w:sz="4" w:space="0" w:color="000000"/>
            </w:tcBorders>
            <w:shd w:val="clear" w:color="auto" w:fill="B6DDE8" w:themeFill="accent5" w:themeFillTint="66"/>
            <w:vAlign w:val="center"/>
            <w:hideMark/>
          </w:tcPr>
          <w:p w14:paraId="16978FE0" w14:textId="77777777" w:rsidR="00067253" w:rsidRPr="00D5324D" w:rsidRDefault="00067253" w:rsidP="00D5324D">
            <w:pPr>
              <w:jc w:val="center"/>
              <w:rPr>
                <w:b/>
                <w:sz w:val="18"/>
                <w:szCs w:val="18"/>
              </w:rPr>
            </w:pPr>
            <w:r w:rsidRPr="00D5324D">
              <w:rPr>
                <w:b/>
                <w:sz w:val="18"/>
                <w:szCs w:val="18"/>
              </w:rPr>
              <w:t>Flow/Volume</w:t>
            </w:r>
          </w:p>
        </w:tc>
        <w:tc>
          <w:tcPr>
            <w:tcW w:w="2126" w:type="dxa"/>
            <w:vMerge w:val="restart"/>
            <w:tcBorders>
              <w:top w:val="single" w:sz="8" w:space="0" w:color="000000" w:themeColor="text1"/>
              <w:left w:val="single" w:sz="4" w:space="0" w:color="auto"/>
              <w:bottom w:val="single" w:sz="12" w:space="0" w:color="auto"/>
              <w:right w:val="single" w:sz="4" w:space="0" w:color="auto"/>
            </w:tcBorders>
            <w:shd w:val="clear" w:color="auto" w:fill="B6DDE8" w:themeFill="accent5" w:themeFillTint="66"/>
            <w:vAlign w:val="center"/>
            <w:hideMark/>
          </w:tcPr>
          <w:p w14:paraId="4F773D52" w14:textId="77777777" w:rsidR="00067253" w:rsidRPr="00D5324D" w:rsidRDefault="00067253" w:rsidP="00D5324D">
            <w:pPr>
              <w:jc w:val="center"/>
              <w:rPr>
                <w:b/>
                <w:sz w:val="18"/>
                <w:szCs w:val="18"/>
              </w:rPr>
            </w:pPr>
            <w:r w:rsidRPr="00D5324D">
              <w:rPr>
                <w:b/>
                <w:sz w:val="18"/>
                <w:szCs w:val="18"/>
              </w:rPr>
              <w:t>Required frequency (maximum dry interval)</w:t>
            </w:r>
          </w:p>
        </w:tc>
        <w:tc>
          <w:tcPr>
            <w:tcW w:w="4678" w:type="dxa"/>
            <w:vMerge w:val="restart"/>
            <w:tcBorders>
              <w:top w:val="single" w:sz="8" w:space="0" w:color="000000" w:themeColor="text1"/>
              <w:left w:val="single" w:sz="4" w:space="0" w:color="auto"/>
              <w:bottom w:val="single" w:sz="12" w:space="0" w:color="auto"/>
              <w:right w:val="single" w:sz="4" w:space="0" w:color="000000"/>
            </w:tcBorders>
            <w:shd w:val="clear" w:color="auto" w:fill="B6DDE8" w:themeFill="accent5" w:themeFillTint="66"/>
            <w:vAlign w:val="center"/>
            <w:hideMark/>
          </w:tcPr>
          <w:p w14:paraId="2C784E6E" w14:textId="77777777" w:rsidR="00067253" w:rsidRPr="00D5324D" w:rsidRDefault="00067253" w:rsidP="00D5324D">
            <w:pPr>
              <w:jc w:val="center"/>
              <w:rPr>
                <w:b/>
                <w:sz w:val="18"/>
                <w:szCs w:val="18"/>
              </w:rPr>
            </w:pPr>
            <w:r w:rsidRPr="00D5324D">
              <w:rPr>
                <w:b/>
                <w:sz w:val="18"/>
                <w:szCs w:val="18"/>
              </w:rPr>
              <w:t>(from all sources of water)</w:t>
            </w:r>
          </w:p>
        </w:tc>
        <w:tc>
          <w:tcPr>
            <w:tcW w:w="1984" w:type="dxa"/>
            <w:vMerge w:val="restart"/>
            <w:tcBorders>
              <w:top w:val="single" w:sz="8" w:space="0" w:color="000000" w:themeColor="text1"/>
              <w:left w:val="single" w:sz="4" w:space="0" w:color="auto"/>
              <w:bottom w:val="single" w:sz="12" w:space="0" w:color="auto"/>
              <w:right w:val="single" w:sz="4" w:space="0" w:color="auto"/>
            </w:tcBorders>
            <w:shd w:val="clear" w:color="auto" w:fill="B6DDE8" w:themeFill="accent5" w:themeFillTint="66"/>
            <w:vAlign w:val="center"/>
            <w:hideMark/>
          </w:tcPr>
          <w:p w14:paraId="1E658B0F" w14:textId="77777777" w:rsidR="00067253" w:rsidRPr="00D842D9" w:rsidRDefault="00067253" w:rsidP="00D5324D">
            <w:pPr>
              <w:jc w:val="center"/>
              <w:rPr>
                <w:b/>
                <w:color w:val="auto"/>
                <w:sz w:val="18"/>
                <w:szCs w:val="18"/>
              </w:rPr>
            </w:pPr>
            <w:r w:rsidRPr="00D842D9">
              <w:rPr>
                <w:b/>
                <w:color w:val="auto"/>
                <w:sz w:val="18"/>
                <w:szCs w:val="18"/>
              </w:rPr>
              <w:t>Environmental demands for water</w:t>
            </w:r>
          </w:p>
        </w:tc>
        <w:tc>
          <w:tcPr>
            <w:tcW w:w="4253" w:type="dxa"/>
            <w:vMerge w:val="restart"/>
            <w:tcBorders>
              <w:top w:val="single" w:sz="8" w:space="0" w:color="000000" w:themeColor="text1"/>
              <w:left w:val="single" w:sz="4" w:space="0" w:color="auto"/>
              <w:bottom w:val="single" w:sz="12" w:space="0" w:color="auto"/>
              <w:right w:val="single" w:sz="4" w:space="0" w:color="auto"/>
            </w:tcBorders>
            <w:shd w:val="clear" w:color="auto" w:fill="B6DDE8" w:themeFill="accent5" w:themeFillTint="66"/>
            <w:vAlign w:val="center"/>
            <w:hideMark/>
          </w:tcPr>
          <w:p w14:paraId="389481A9" w14:textId="77777777" w:rsidR="00067253" w:rsidRPr="00D842D9" w:rsidRDefault="00067253" w:rsidP="00D5324D">
            <w:pPr>
              <w:jc w:val="center"/>
              <w:rPr>
                <w:b/>
                <w:color w:val="auto"/>
                <w:sz w:val="18"/>
                <w:szCs w:val="18"/>
              </w:rPr>
            </w:pPr>
            <w:r w:rsidRPr="00D842D9">
              <w:rPr>
                <w:b/>
                <w:color w:val="auto"/>
                <w:sz w:val="18"/>
                <w:szCs w:val="18"/>
              </w:rPr>
              <w:t>Potential Commonwealth environmental water contribution?</w:t>
            </w:r>
          </w:p>
        </w:tc>
        <w:tc>
          <w:tcPr>
            <w:tcW w:w="2268" w:type="dxa"/>
            <w:vMerge w:val="restart"/>
            <w:tcBorders>
              <w:top w:val="single" w:sz="8" w:space="0" w:color="000000" w:themeColor="text1"/>
              <w:left w:val="single" w:sz="4" w:space="0" w:color="auto"/>
              <w:bottom w:val="single" w:sz="12" w:space="0" w:color="auto"/>
              <w:right w:val="single" w:sz="12" w:space="0" w:color="auto"/>
            </w:tcBorders>
            <w:shd w:val="clear" w:color="auto" w:fill="B6DDE8" w:themeFill="accent5" w:themeFillTint="66"/>
            <w:vAlign w:val="center"/>
            <w:hideMark/>
          </w:tcPr>
          <w:p w14:paraId="343F079D" w14:textId="08090FBA" w:rsidR="00067253" w:rsidRPr="00D842D9" w:rsidRDefault="00067253" w:rsidP="00D5324D">
            <w:pPr>
              <w:jc w:val="center"/>
              <w:rPr>
                <w:b/>
                <w:color w:val="auto"/>
                <w:sz w:val="18"/>
                <w:szCs w:val="18"/>
              </w:rPr>
            </w:pPr>
            <w:r w:rsidRPr="00D842D9">
              <w:rPr>
                <w:b/>
                <w:color w:val="auto"/>
                <w:sz w:val="18"/>
                <w:szCs w:val="18"/>
              </w:rPr>
              <w:t>Likely environmental demand in 202</w:t>
            </w:r>
            <w:r w:rsidR="000E4D8B" w:rsidRPr="00D842D9">
              <w:rPr>
                <w:b/>
                <w:color w:val="auto"/>
                <w:sz w:val="18"/>
                <w:szCs w:val="18"/>
              </w:rPr>
              <w:t>1</w:t>
            </w:r>
            <w:r w:rsidRPr="00D842D9">
              <w:rPr>
                <w:b/>
                <w:color w:val="auto"/>
                <w:sz w:val="18"/>
                <w:szCs w:val="18"/>
              </w:rPr>
              <w:t>–2</w:t>
            </w:r>
            <w:r w:rsidR="000E4D8B" w:rsidRPr="00D842D9">
              <w:rPr>
                <w:b/>
                <w:color w:val="auto"/>
                <w:sz w:val="18"/>
                <w:szCs w:val="18"/>
              </w:rPr>
              <w:t>2</w:t>
            </w:r>
            <w:r w:rsidRPr="00D842D9">
              <w:rPr>
                <w:b/>
                <w:color w:val="auto"/>
                <w:sz w:val="18"/>
                <w:szCs w:val="18"/>
              </w:rPr>
              <w:t xml:space="preserve"> if watering occurred as planned in 20</w:t>
            </w:r>
            <w:r w:rsidR="000E4D8B" w:rsidRPr="00D842D9">
              <w:rPr>
                <w:b/>
                <w:color w:val="auto"/>
                <w:sz w:val="18"/>
                <w:szCs w:val="18"/>
              </w:rPr>
              <w:t>20</w:t>
            </w:r>
            <w:r w:rsidRPr="00D842D9">
              <w:rPr>
                <w:rFonts w:ascii="Symbol" w:hAnsi="Symbol"/>
                <w:b/>
                <w:color w:val="auto"/>
                <w:sz w:val="18"/>
                <w:szCs w:val="18"/>
              </w:rPr>
              <w:t></w:t>
            </w:r>
            <w:r w:rsidRPr="00D842D9">
              <w:rPr>
                <w:b/>
                <w:color w:val="auto"/>
                <w:sz w:val="18"/>
                <w:szCs w:val="18"/>
              </w:rPr>
              <w:t>2</w:t>
            </w:r>
            <w:r w:rsidR="000E4D8B" w:rsidRPr="00D842D9">
              <w:rPr>
                <w:b/>
                <w:color w:val="auto"/>
                <w:sz w:val="18"/>
                <w:szCs w:val="18"/>
              </w:rPr>
              <w:t>1</w:t>
            </w:r>
          </w:p>
        </w:tc>
      </w:tr>
      <w:tr w:rsidR="00D842D9" w:rsidRPr="00D842D9" w14:paraId="27AA7FA5" w14:textId="77777777" w:rsidTr="006D24F4">
        <w:trPr>
          <w:trHeight w:val="340"/>
          <w:tblHeader/>
        </w:trPr>
        <w:tc>
          <w:tcPr>
            <w:tcW w:w="2547" w:type="dxa"/>
            <w:vMerge/>
            <w:tcBorders>
              <w:top w:val="single" w:sz="12" w:space="0" w:color="auto"/>
              <w:left w:val="single" w:sz="12" w:space="0" w:color="auto"/>
              <w:bottom w:val="single" w:sz="12" w:space="0" w:color="auto"/>
              <w:right w:val="single" w:sz="4" w:space="0" w:color="auto"/>
            </w:tcBorders>
            <w:shd w:val="clear" w:color="auto" w:fill="B6DDE8" w:themeFill="accent5" w:themeFillTint="66"/>
            <w:vAlign w:val="center"/>
            <w:hideMark/>
          </w:tcPr>
          <w:p w14:paraId="210567D0" w14:textId="77777777" w:rsidR="00067253" w:rsidRPr="00D5324D" w:rsidRDefault="00067253" w:rsidP="00D5324D">
            <w:pPr>
              <w:rPr>
                <w:sz w:val="18"/>
                <w:szCs w:val="18"/>
              </w:rPr>
            </w:pPr>
          </w:p>
        </w:tc>
        <w:tc>
          <w:tcPr>
            <w:tcW w:w="4111" w:type="dxa"/>
            <w:gridSpan w:val="2"/>
            <w:vMerge/>
            <w:tcBorders>
              <w:top w:val="single" w:sz="8" w:space="0" w:color="000000" w:themeColor="text1"/>
              <w:left w:val="single" w:sz="4" w:space="0" w:color="auto"/>
              <w:bottom w:val="single" w:sz="12" w:space="0" w:color="auto"/>
              <w:right w:val="single" w:sz="4" w:space="0" w:color="000000"/>
            </w:tcBorders>
            <w:shd w:val="clear" w:color="auto" w:fill="B6DDE8" w:themeFill="accent5" w:themeFillTint="66"/>
            <w:vAlign w:val="center"/>
            <w:hideMark/>
          </w:tcPr>
          <w:p w14:paraId="676C57D3" w14:textId="77777777" w:rsidR="00067253" w:rsidRPr="00D5324D" w:rsidRDefault="00067253" w:rsidP="00D5324D">
            <w:pPr>
              <w:rPr>
                <w:sz w:val="18"/>
                <w:szCs w:val="18"/>
              </w:rPr>
            </w:pPr>
          </w:p>
        </w:tc>
        <w:tc>
          <w:tcPr>
            <w:tcW w:w="2126" w:type="dxa"/>
            <w:vMerge/>
            <w:tcBorders>
              <w:top w:val="single" w:sz="8" w:space="0" w:color="000000" w:themeColor="text1"/>
              <w:left w:val="single" w:sz="4" w:space="0" w:color="auto"/>
              <w:bottom w:val="single" w:sz="12" w:space="0" w:color="auto"/>
              <w:right w:val="single" w:sz="4" w:space="0" w:color="auto"/>
            </w:tcBorders>
            <w:shd w:val="clear" w:color="auto" w:fill="B6DDE8" w:themeFill="accent5" w:themeFillTint="66"/>
            <w:vAlign w:val="center"/>
            <w:hideMark/>
          </w:tcPr>
          <w:p w14:paraId="42721B82" w14:textId="77777777" w:rsidR="00067253" w:rsidRPr="00D5324D" w:rsidRDefault="00067253" w:rsidP="00D5324D">
            <w:pPr>
              <w:jc w:val="center"/>
              <w:rPr>
                <w:sz w:val="18"/>
                <w:szCs w:val="18"/>
              </w:rPr>
            </w:pPr>
          </w:p>
        </w:tc>
        <w:tc>
          <w:tcPr>
            <w:tcW w:w="4678" w:type="dxa"/>
            <w:vMerge/>
            <w:tcBorders>
              <w:top w:val="single" w:sz="8" w:space="0" w:color="000000" w:themeColor="text1"/>
              <w:left w:val="single" w:sz="4" w:space="0" w:color="auto"/>
              <w:bottom w:val="single" w:sz="12" w:space="0" w:color="auto"/>
              <w:right w:val="single" w:sz="4" w:space="0" w:color="000000"/>
            </w:tcBorders>
            <w:shd w:val="clear" w:color="auto" w:fill="B6DDE8" w:themeFill="accent5" w:themeFillTint="66"/>
            <w:vAlign w:val="center"/>
            <w:hideMark/>
          </w:tcPr>
          <w:p w14:paraId="2E962C9C" w14:textId="77777777" w:rsidR="00067253" w:rsidRPr="00D5324D" w:rsidRDefault="00067253" w:rsidP="00D5324D">
            <w:pPr>
              <w:rPr>
                <w:sz w:val="18"/>
                <w:szCs w:val="18"/>
              </w:rPr>
            </w:pPr>
          </w:p>
        </w:tc>
        <w:tc>
          <w:tcPr>
            <w:tcW w:w="1984" w:type="dxa"/>
            <w:vMerge/>
            <w:tcBorders>
              <w:top w:val="single" w:sz="8" w:space="0" w:color="000000" w:themeColor="text1"/>
              <w:left w:val="single" w:sz="4" w:space="0" w:color="auto"/>
              <w:bottom w:val="single" w:sz="12" w:space="0" w:color="auto"/>
              <w:right w:val="single" w:sz="4" w:space="0" w:color="auto"/>
            </w:tcBorders>
            <w:shd w:val="clear" w:color="auto" w:fill="B6DDE8" w:themeFill="accent5" w:themeFillTint="66"/>
            <w:vAlign w:val="center"/>
            <w:hideMark/>
          </w:tcPr>
          <w:p w14:paraId="523A231B" w14:textId="77777777" w:rsidR="00067253" w:rsidRPr="00D842D9" w:rsidRDefault="00067253" w:rsidP="00D5324D">
            <w:pPr>
              <w:jc w:val="center"/>
              <w:rPr>
                <w:color w:val="auto"/>
                <w:sz w:val="18"/>
                <w:szCs w:val="18"/>
              </w:rPr>
            </w:pPr>
          </w:p>
        </w:tc>
        <w:tc>
          <w:tcPr>
            <w:tcW w:w="4253" w:type="dxa"/>
            <w:vMerge/>
            <w:tcBorders>
              <w:top w:val="single" w:sz="8" w:space="0" w:color="000000" w:themeColor="text1"/>
              <w:left w:val="single" w:sz="4" w:space="0" w:color="auto"/>
              <w:bottom w:val="single" w:sz="12" w:space="0" w:color="auto"/>
              <w:right w:val="single" w:sz="4" w:space="0" w:color="auto"/>
            </w:tcBorders>
            <w:shd w:val="clear" w:color="auto" w:fill="B6DDE8" w:themeFill="accent5" w:themeFillTint="66"/>
            <w:vAlign w:val="center"/>
            <w:hideMark/>
          </w:tcPr>
          <w:p w14:paraId="1B6192C2" w14:textId="77777777" w:rsidR="00067253" w:rsidRPr="00D842D9" w:rsidRDefault="00067253" w:rsidP="00D5324D">
            <w:pPr>
              <w:jc w:val="center"/>
              <w:rPr>
                <w:color w:val="auto"/>
                <w:sz w:val="18"/>
                <w:szCs w:val="18"/>
              </w:rPr>
            </w:pPr>
          </w:p>
        </w:tc>
        <w:tc>
          <w:tcPr>
            <w:tcW w:w="2268" w:type="dxa"/>
            <w:vMerge/>
            <w:tcBorders>
              <w:top w:val="single" w:sz="8" w:space="0" w:color="000000" w:themeColor="text1"/>
              <w:left w:val="single" w:sz="4" w:space="0" w:color="auto"/>
              <w:bottom w:val="single" w:sz="12" w:space="0" w:color="auto"/>
              <w:right w:val="single" w:sz="12" w:space="0" w:color="auto"/>
            </w:tcBorders>
            <w:shd w:val="clear" w:color="auto" w:fill="B6DDE8" w:themeFill="accent5" w:themeFillTint="66"/>
            <w:vAlign w:val="center"/>
            <w:hideMark/>
          </w:tcPr>
          <w:p w14:paraId="0947EF0D" w14:textId="77777777" w:rsidR="00067253" w:rsidRPr="00D842D9" w:rsidRDefault="00067253" w:rsidP="00D5324D">
            <w:pPr>
              <w:jc w:val="center"/>
              <w:rPr>
                <w:color w:val="auto"/>
                <w:sz w:val="18"/>
                <w:szCs w:val="18"/>
              </w:rPr>
            </w:pPr>
          </w:p>
        </w:tc>
      </w:tr>
      <w:tr w:rsidR="00D842D9" w:rsidRPr="00D842D9" w14:paraId="357717FC" w14:textId="77777777" w:rsidTr="006D24F4">
        <w:trPr>
          <w:trHeight w:val="340"/>
          <w:tblHeader/>
        </w:trPr>
        <w:tc>
          <w:tcPr>
            <w:tcW w:w="2547" w:type="dxa"/>
            <w:vMerge/>
            <w:tcBorders>
              <w:top w:val="single" w:sz="12" w:space="0" w:color="auto"/>
              <w:left w:val="single" w:sz="12" w:space="0" w:color="auto"/>
              <w:bottom w:val="single" w:sz="12" w:space="0" w:color="auto"/>
              <w:right w:val="single" w:sz="4" w:space="0" w:color="auto"/>
            </w:tcBorders>
            <w:shd w:val="clear" w:color="auto" w:fill="B6DDE8" w:themeFill="accent5" w:themeFillTint="66"/>
            <w:vAlign w:val="center"/>
            <w:hideMark/>
          </w:tcPr>
          <w:p w14:paraId="52EFA014" w14:textId="77777777" w:rsidR="00067253" w:rsidRPr="00D5324D" w:rsidRDefault="00067253" w:rsidP="00D5324D">
            <w:pPr>
              <w:rPr>
                <w:sz w:val="18"/>
                <w:szCs w:val="18"/>
              </w:rPr>
            </w:pPr>
          </w:p>
        </w:tc>
        <w:tc>
          <w:tcPr>
            <w:tcW w:w="4111" w:type="dxa"/>
            <w:gridSpan w:val="2"/>
            <w:vMerge/>
            <w:tcBorders>
              <w:top w:val="single" w:sz="8" w:space="0" w:color="000000" w:themeColor="text1"/>
              <w:left w:val="single" w:sz="4" w:space="0" w:color="auto"/>
              <w:bottom w:val="single" w:sz="12" w:space="0" w:color="auto"/>
              <w:right w:val="single" w:sz="4" w:space="0" w:color="000000"/>
            </w:tcBorders>
            <w:shd w:val="clear" w:color="auto" w:fill="B6DDE8" w:themeFill="accent5" w:themeFillTint="66"/>
            <w:vAlign w:val="center"/>
            <w:hideMark/>
          </w:tcPr>
          <w:p w14:paraId="4DDCEF83" w14:textId="77777777" w:rsidR="00067253" w:rsidRPr="00D5324D" w:rsidRDefault="00067253" w:rsidP="00D5324D">
            <w:pPr>
              <w:rPr>
                <w:sz w:val="18"/>
                <w:szCs w:val="18"/>
              </w:rPr>
            </w:pPr>
          </w:p>
        </w:tc>
        <w:tc>
          <w:tcPr>
            <w:tcW w:w="2126" w:type="dxa"/>
            <w:vMerge/>
            <w:tcBorders>
              <w:top w:val="single" w:sz="8" w:space="0" w:color="000000" w:themeColor="text1"/>
              <w:left w:val="single" w:sz="4" w:space="0" w:color="auto"/>
              <w:bottom w:val="single" w:sz="12" w:space="0" w:color="auto"/>
              <w:right w:val="single" w:sz="4" w:space="0" w:color="auto"/>
            </w:tcBorders>
            <w:shd w:val="clear" w:color="auto" w:fill="B6DDE8" w:themeFill="accent5" w:themeFillTint="66"/>
            <w:vAlign w:val="center"/>
            <w:hideMark/>
          </w:tcPr>
          <w:p w14:paraId="2FDD6309" w14:textId="77777777" w:rsidR="00067253" w:rsidRPr="00D5324D" w:rsidRDefault="00067253" w:rsidP="00D5324D">
            <w:pPr>
              <w:jc w:val="center"/>
              <w:rPr>
                <w:sz w:val="18"/>
                <w:szCs w:val="18"/>
              </w:rPr>
            </w:pPr>
          </w:p>
        </w:tc>
        <w:tc>
          <w:tcPr>
            <w:tcW w:w="4678" w:type="dxa"/>
            <w:vMerge/>
            <w:tcBorders>
              <w:top w:val="single" w:sz="8" w:space="0" w:color="000000" w:themeColor="text1"/>
              <w:left w:val="single" w:sz="4" w:space="0" w:color="auto"/>
              <w:bottom w:val="single" w:sz="12" w:space="0" w:color="auto"/>
              <w:right w:val="single" w:sz="4" w:space="0" w:color="000000"/>
            </w:tcBorders>
            <w:shd w:val="clear" w:color="auto" w:fill="B6DDE8" w:themeFill="accent5" w:themeFillTint="66"/>
            <w:vAlign w:val="center"/>
            <w:hideMark/>
          </w:tcPr>
          <w:p w14:paraId="5B2D2011" w14:textId="77777777" w:rsidR="00067253" w:rsidRPr="00D5324D" w:rsidRDefault="00067253" w:rsidP="00D5324D">
            <w:pPr>
              <w:rPr>
                <w:sz w:val="18"/>
                <w:szCs w:val="18"/>
              </w:rPr>
            </w:pPr>
          </w:p>
        </w:tc>
        <w:tc>
          <w:tcPr>
            <w:tcW w:w="1984" w:type="dxa"/>
            <w:vMerge/>
            <w:tcBorders>
              <w:top w:val="single" w:sz="8" w:space="0" w:color="000000" w:themeColor="text1"/>
              <w:left w:val="single" w:sz="4" w:space="0" w:color="auto"/>
              <w:bottom w:val="single" w:sz="12" w:space="0" w:color="auto"/>
              <w:right w:val="single" w:sz="4" w:space="0" w:color="auto"/>
            </w:tcBorders>
            <w:shd w:val="clear" w:color="auto" w:fill="B6DDE8" w:themeFill="accent5" w:themeFillTint="66"/>
            <w:vAlign w:val="center"/>
            <w:hideMark/>
          </w:tcPr>
          <w:p w14:paraId="6D34172C" w14:textId="77777777" w:rsidR="00067253" w:rsidRPr="00D842D9" w:rsidRDefault="00067253" w:rsidP="00D5324D">
            <w:pPr>
              <w:jc w:val="center"/>
              <w:rPr>
                <w:color w:val="auto"/>
                <w:sz w:val="18"/>
                <w:szCs w:val="18"/>
              </w:rPr>
            </w:pPr>
          </w:p>
        </w:tc>
        <w:tc>
          <w:tcPr>
            <w:tcW w:w="4253" w:type="dxa"/>
            <w:vMerge/>
            <w:tcBorders>
              <w:top w:val="single" w:sz="8" w:space="0" w:color="000000" w:themeColor="text1"/>
              <w:left w:val="single" w:sz="4" w:space="0" w:color="auto"/>
              <w:bottom w:val="single" w:sz="12" w:space="0" w:color="auto"/>
              <w:right w:val="single" w:sz="4" w:space="0" w:color="auto"/>
            </w:tcBorders>
            <w:shd w:val="clear" w:color="auto" w:fill="B6DDE8" w:themeFill="accent5" w:themeFillTint="66"/>
            <w:vAlign w:val="center"/>
            <w:hideMark/>
          </w:tcPr>
          <w:p w14:paraId="0269DB83" w14:textId="77777777" w:rsidR="00067253" w:rsidRPr="00D842D9" w:rsidRDefault="00067253" w:rsidP="00D5324D">
            <w:pPr>
              <w:jc w:val="center"/>
              <w:rPr>
                <w:color w:val="auto"/>
                <w:sz w:val="18"/>
                <w:szCs w:val="18"/>
              </w:rPr>
            </w:pPr>
          </w:p>
        </w:tc>
        <w:tc>
          <w:tcPr>
            <w:tcW w:w="2268" w:type="dxa"/>
            <w:vMerge/>
            <w:tcBorders>
              <w:top w:val="single" w:sz="8" w:space="0" w:color="000000" w:themeColor="text1"/>
              <w:left w:val="single" w:sz="4" w:space="0" w:color="auto"/>
              <w:bottom w:val="single" w:sz="12" w:space="0" w:color="auto"/>
              <w:right w:val="single" w:sz="12" w:space="0" w:color="auto"/>
            </w:tcBorders>
            <w:shd w:val="clear" w:color="auto" w:fill="B6DDE8" w:themeFill="accent5" w:themeFillTint="66"/>
            <w:vAlign w:val="center"/>
            <w:hideMark/>
          </w:tcPr>
          <w:p w14:paraId="3216F30D" w14:textId="77777777" w:rsidR="00067253" w:rsidRPr="00D842D9" w:rsidRDefault="00067253" w:rsidP="00D5324D">
            <w:pPr>
              <w:jc w:val="center"/>
              <w:rPr>
                <w:color w:val="auto"/>
                <w:sz w:val="18"/>
                <w:szCs w:val="18"/>
              </w:rPr>
            </w:pPr>
          </w:p>
        </w:tc>
      </w:tr>
      <w:tr w:rsidR="00D842D9" w:rsidRPr="00D842D9" w14:paraId="0B2015F9" w14:textId="77777777" w:rsidTr="00D842D9">
        <w:trPr>
          <w:trHeight w:val="1397"/>
        </w:trPr>
        <w:tc>
          <w:tcPr>
            <w:tcW w:w="2547" w:type="dxa"/>
            <w:vMerge w:val="restart"/>
            <w:tcBorders>
              <w:top w:val="single" w:sz="12" w:space="0" w:color="auto"/>
              <w:left w:val="single" w:sz="12" w:space="0" w:color="auto"/>
              <w:bottom w:val="single" w:sz="4" w:space="0" w:color="auto"/>
              <w:right w:val="single" w:sz="4" w:space="0" w:color="auto"/>
            </w:tcBorders>
            <w:shd w:val="clear" w:color="auto" w:fill="auto"/>
            <w:hideMark/>
          </w:tcPr>
          <w:p w14:paraId="34DFFC5C" w14:textId="2546146A" w:rsidR="00067253" w:rsidRPr="00D5324D" w:rsidRDefault="00067253" w:rsidP="00D5324D">
            <w:pPr>
              <w:rPr>
                <w:b/>
                <w:sz w:val="18"/>
                <w:szCs w:val="18"/>
              </w:rPr>
            </w:pPr>
            <w:r w:rsidRPr="00D5324D">
              <w:rPr>
                <w:b/>
                <w:sz w:val="18"/>
                <w:szCs w:val="18"/>
              </w:rPr>
              <w:t>River Murray from Hume Dam to Euston and Barmah-Millewa Forest</w:t>
            </w:r>
          </w:p>
          <w:p w14:paraId="0FE118C9" w14:textId="77777777" w:rsidR="00067253" w:rsidRPr="00D5324D" w:rsidRDefault="00067253" w:rsidP="00D5324D">
            <w:pPr>
              <w:rPr>
                <w:b/>
                <w:sz w:val="18"/>
                <w:szCs w:val="18"/>
              </w:rPr>
            </w:pPr>
          </w:p>
        </w:tc>
        <w:tc>
          <w:tcPr>
            <w:tcW w:w="4111" w:type="dxa"/>
            <w:gridSpan w:val="2"/>
            <w:tcBorders>
              <w:top w:val="single" w:sz="12" w:space="0" w:color="auto"/>
              <w:left w:val="nil"/>
              <w:bottom w:val="single" w:sz="4" w:space="0" w:color="auto"/>
              <w:right w:val="single" w:sz="4" w:space="0" w:color="auto"/>
            </w:tcBorders>
            <w:shd w:val="clear" w:color="auto" w:fill="auto"/>
            <w:vAlign w:val="center"/>
            <w:hideMark/>
          </w:tcPr>
          <w:p w14:paraId="498095CF" w14:textId="7C8FED26" w:rsidR="00067253" w:rsidRPr="00D5324D" w:rsidRDefault="00067253" w:rsidP="00D5324D">
            <w:pPr>
              <w:rPr>
                <w:sz w:val="18"/>
                <w:szCs w:val="18"/>
              </w:rPr>
            </w:pPr>
            <w:r w:rsidRPr="00D5324D">
              <w:rPr>
                <w:sz w:val="18"/>
                <w:szCs w:val="18"/>
              </w:rPr>
              <w:t>2</w:t>
            </w:r>
            <w:r w:rsidR="00AD5F05">
              <w:rPr>
                <w:sz w:val="18"/>
                <w:szCs w:val="18"/>
              </w:rPr>
              <w:t xml:space="preserve"> </w:t>
            </w:r>
            <w:r w:rsidRPr="00D5324D">
              <w:rPr>
                <w:sz w:val="18"/>
                <w:szCs w:val="18"/>
              </w:rPr>
              <w:t>000</w:t>
            </w:r>
            <w:r w:rsidR="00AD5F05">
              <w:rPr>
                <w:sz w:val="18"/>
                <w:szCs w:val="18"/>
              </w:rPr>
              <w:t>-</w:t>
            </w:r>
            <w:r w:rsidRPr="00D5324D">
              <w:rPr>
                <w:sz w:val="18"/>
                <w:szCs w:val="18"/>
              </w:rPr>
              <w:t>5</w:t>
            </w:r>
            <w:r w:rsidR="00AD5F05">
              <w:rPr>
                <w:sz w:val="18"/>
                <w:szCs w:val="18"/>
              </w:rPr>
              <w:t xml:space="preserve"> </w:t>
            </w:r>
            <w:r w:rsidRPr="00D5324D">
              <w:rPr>
                <w:sz w:val="18"/>
                <w:szCs w:val="18"/>
              </w:rPr>
              <w:t>000 ML/day at Yarrawonga Weir throughout the year for native fish habitat to improve recruitment and population structures, and water quality in main river channel and Barmah-Millewa creeks.</w:t>
            </w:r>
          </w:p>
        </w:tc>
        <w:tc>
          <w:tcPr>
            <w:tcW w:w="2126" w:type="dxa"/>
            <w:tcBorders>
              <w:top w:val="single" w:sz="12" w:space="0" w:color="auto"/>
              <w:left w:val="nil"/>
              <w:bottom w:val="single" w:sz="4" w:space="0" w:color="auto"/>
              <w:right w:val="single" w:sz="4" w:space="0" w:color="auto"/>
            </w:tcBorders>
            <w:shd w:val="clear" w:color="auto" w:fill="auto"/>
            <w:vAlign w:val="center"/>
            <w:hideMark/>
          </w:tcPr>
          <w:p w14:paraId="65000847" w14:textId="77777777" w:rsidR="00067253" w:rsidRPr="00D5324D" w:rsidRDefault="00067253" w:rsidP="00F45FF4">
            <w:pPr>
              <w:jc w:val="center"/>
              <w:rPr>
                <w:sz w:val="18"/>
                <w:szCs w:val="18"/>
              </w:rPr>
            </w:pPr>
            <w:r w:rsidRPr="00D5324D">
              <w:rPr>
                <w:sz w:val="18"/>
                <w:szCs w:val="18"/>
              </w:rPr>
              <w:t>Annual</w:t>
            </w:r>
          </w:p>
        </w:tc>
        <w:tc>
          <w:tcPr>
            <w:tcW w:w="4678" w:type="dxa"/>
            <w:tcBorders>
              <w:top w:val="single" w:sz="12" w:space="0" w:color="auto"/>
              <w:left w:val="nil"/>
              <w:bottom w:val="single" w:sz="4" w:space="0" w:color="auto"/>
              <w:right w:val="single" w:sz="4" w:space="0" w:color="auto"/>
            </w:tcBorders>
            <w:shd w:val="clear" w:color="auto" w:fill="auto"/>
            <w:vAlign w:val="center"/>
            <w:hideMark/>
          </w:tcPr>
          <w:p w14:paraId="4D4A8314" w14:textId="77777777" w:rsidR="00067253" w:rsidRPr="00D5324D" w:rsidRDefault="00067253" w:rsidP="00D5324D">
            <w:pPr>
              <w:rPr>
                <w:sz w:val="18"/>
                <w:szCs w:val="18"/>
              </w:rPr>
            </w:pPr>
            <w:r w:rsidRPr="00D5324D">
              <w:rPr>
                <w:sz w:val="18"/>
                <w:szCs w:val="18"/>
              </w:rPr>
              <w:t>Continuous requirement, therefore the environmental demands has been assessed as High.</w:t>
            </w:r>
          </w:p>
        </w:tc>
        <w:tc>
          <w:tcPr>
            <w:tcW w:w="1984" w:type="dxa"/>
            <w:tcBorders>
              <w:top w:val="single" w:sz="12" w:space="0" w:color="auto"/>
              <w:left w:val="nil"/>
              <w:bottom w:val="single" w:sz="4" w:space="0" w:color="auto"/>
              <w:right w:val="single" w:sz="4" w:space="0" w:color="auto"/>
            </w:tcBorders>
            <w:shd w:val="clear" w:color="auto" w:fill="FF0000"/>
            <w:vAlign w:val="center"/>
            <w:hideMark/>
          </w:tcPr>
          <w:p w14:paraId="3E9376B3" w14:textId="77777777" w:rsidR="00067253" w:rsidRPr="00D842D9" w:rsidRDefault="00067253" w:rsidP="00D5324D">
            <w:pPr>
              <w:jc w:val="center"/>
              <w:rPr>
                <w:color w:val="auto"/>
                <w:sz w:val="18"/>
                <w:szCs w:val="18"/>
              </w:rPr>
            </w:pPr>
            <w:r w:rsidRPr="00D842D9">
              <w:rPr>
                <w:color w:val="auto"/>
                <w:sz w:val="18"/>
                <w:szCs w:val="18"/>
              </w:rPr>
              <w:t>High</w:t>
            </w:r>
          </w:p>
        </w:tc>
        <w:tc>
          <w:tcPr>
            <w:tcW w:w="4253" w:type="dxa"/>
            <w:tcBorders>
              <w:top w:val="single" w:sz="12" w:space="0" w:color="auto"/>
              <w:left w:val="nil"/>
              <w:bottom w:val="single" w:sz="4" w:space="0" w:color="auto"/>
              <w:right w:val="single" w:sz="4" w:space="0" w:color="auto"/>
            </w:tcBorders>
            <w:shd w:val="clear" w:color="auto" w:fill="365F91" w:themeFill="accent1" w:themeFillShade="BF"/>
            <w:vAlign w:val="center"/>
            <w:hideMark/>
          </w:tcPr>
          <w:p w14:paraId="3A3D821A" w14:textId="7C438F3D" w:rsidR="00067253" w:rsidRPr="00D842D9" w:rsidRDefault="00067253" w:rsidP="00D5324D">
            <w:pPr>
              <w:jc w:val="center"/>
              <w:rPr>
                <w:color w:val="auto"/>
                <w:sz w:val="18"/>
                <w:szCs w:val="18"/>
              </w:rPr>
            </w:pPr>
            <w:r w:rsidRPr="00D842D9">
              <w:rPr>
                <w:color w:val="auto"/>
                <w:sz w:val="18"/>
                <w:szCs w:val="18"/>
              </w:rPr>
              <w:t xml:space="preserve">High priority for Commonwealth environmental watering (likely to receive water even under </w:t>
            </w:r>
            <w:r w:rsidR="00D16C33" w:rsidRPr="00D842D9">
              <w:rPr>
                <w:color w:val="auto"/>
                <w:sz w:val="18"/>
                <w:szCs w:val="18"/>
              </w:rPr>
              <w:t xml:space="preserve">a very </w:t>
            </w:r>
            <w:r w:rsidRPr="00D842D9">
              <w:rPr>
                <w:color w:val="auto"/>
                <w:sz w:val="18"/>
                <w:szCs w:val="18"/>
              </w:rPr>
              <w:t>low water resource availability)</w:t>
            </w:r>
          </w:p>
        </w:tc>
        <w:tc>
          <w:tcPr>
            <w:tcW w:w="2268" w:type="dxa"/>
            <w:tcBorders>
              <w:top w:val="single" w:sz="12" w:space="0" w:color="auto"/>
              <w:left w:val="nil"/>
              <w:bottom w:val="single" w:sz="4" w:space="0" w:color="auto"/>
              <w:right w:val="single" w:sz="12" w:space="0" w:color="auto"/>
            </w:tcBorders>
            <w:shd w:val="clear" w:color="000000" w:fill="FF0000"/>
            <w:vAlign w:val="center"/>
            <w:hideMark/>
          </w:tcPr>
          <w:p w14:paraId="64B4E773" w14:textId="77777777" w:rsidR="00067253" w:rsidRPr="00D842D9" w:rsidRDefault="00067253" w:rsidP="00D5324D">
            <w:pPr>
              <w:jc w:val="center"/>
              <w:rPr>
                <w:color w:val="auto"/>
                <w:sz w:val="18"/>
                <w:szCs w:val="18"/>
              </w:rPr>
            </w:pPr>
            <w:r w:rsidRPr="00D842D9">
              <w:rPr>
                <w:color w:val="auto"/>
                <w:sz w:val="18"/>
                <w:szCs w:val="18"/>
              </w:rPr>
              <w:t>High</w:t>
            </w:r>
          </w:p>
        </w:tc>
      </w:tr>
      <w:tr w:rsidR="00D842D9" w:rsidRPr="00D842D9" w14:paraId="5A8E7A6C" w14:textId="77777777" w:rsidTr="00D842D9">
        <w:trPr>
          <w:trHeight w:val="1413"/>
        </w:trPr>
        <w:tc>
          <w:tcPr>
            <w:tcW w:w="2547" w:type="dxa"/>
            <w:vMerge/>
            <w:tcBorders>
              <w:top w:val="single" w:sz="4" w:space="0" w:color="auto"/>
              <w:left w:val="single" w:sz="12" w:space="0" w:color="auto"/>
              <w:bottom w:val="single" w:sz="4" w:space="0" w:color="auto"/>
              <w:right w:val="single" w:sz="4" w:space="0" w:color="auto"/>
            </w:tcBorders>
            <w:vAlign w:val="center"/>
          </w:tcPr>
          <w:p w14:paraId="68F7BA36" w14:textId="77777777" w:rsidR="00067253" w:rsidRPr="00D5324D" w:rsidRDefault="00067253" w:rsidP="00D5324D">
            <w:pPr>
              <w:rPr>
                <w:sz w:val="18"/>
                <w:szCs w:val="18"/>
              </w:rPr>
            </w:pPr>
          </w:p>
        </w:tc>
        <w:tc>
          <w:tcPr>
            <w:tcW w:w="4111" w:type="dxa"/>
            <w:gridSpan w:val="2"/>
            <w:tcBorders>
              <w:top w:val="single" w:sz="4" w:space="0" w:color="auto"/>
              <w:left w:val="nil"/>
              <w:bottom w:val="single" w:sz="4" w:space="0" w:color="auto"/>
              <w:right w:val="single" w:sz="4" w:space="0" w:color="auto"/>
            </w:tcBorders>
            <w:shd w:val="clear" w:color="auto" w:fill="auto"/>
            <w:vAlign w:val="center"/>
          </w:tcPr>
          <w:p w14:paraId="02AF91C6" w14:textId="25840BD3" w:rsidR="00067253" w:rsidRPr="00D5324D" w:rsidRDefault="00067253" w:rsidP="00D5324D">
            <w:pPr>
              <w:rPr>
                <w:sz w:val="18"/>
                <w:szCs w:val="18"/>
              </w:rPr>
            </w:pPr>
            <w:r w:rsidRPr="00D5324D">
              <w:rPr>
                <w:sz w:val="18"/>
                <w:szCs w:val="18"/>
              </w:rPr>
              <w:t>Variable flows between 5</w:t>
            </w:r>
            <w:r w:rsidR="00AD5F05">
              <w:rPr>
                <w:sz w:val="18"/>
                <w:szCs w:val="18"/>
              </w:rPr>
              <w:t xml:space="preserve"> </w:t>
            </w:r>
            <w:r w:rsidRPr="00D5324D">
              <w:rPr>
                <w:sz w:val="18"/>
                <w:szCs w:val="18"/>
              </w:rPr>
              <w:t>000 and 9</w:t>
            </w:r>
            <w:r w:rsidR="00AD5F05">
              <w:rPr>
                <w:sz w:val="18"/>
                <w:szCs w:val="18"/>
              </w:rPr>
              <w:t xml:space="preserve"> </w:t>
            </w:r>
            <w:r w:rsidRPr="00D5324D">
              <w:rPr>
                <w:sz w:val="18"/>
                <w:szCs w:val="18"/>
              </w:rPr>
              <w:t>500ML/day at Yarrawonga Weir from July to November</w:t>
            </w:r>
            <w:r w:rsidR="00D16C33">
              <w:rPr>
                <w:sz w:val="18"/>
                <w:szCs w:val="18"/>
              </w:rPr>
              <w:t xml:space="preserve"> for fish condition, spawning, dispersal, in-channel non-woody vegetation and ecosystem function/productivity.</w:t>
            </w:r>
          </w:p>
        </w:tc>
        <w:tc>
          <w:tcPr>
            <w:tcW w:w="2126" w:type="dxa"/>
            <w:tcBorders>
              <w:top w:val="nil"/>
              <w:left w:val="nil"/>
              <w:bottom w:val="single" w:sz="4" w:space="0" w:color="auto"/>
              <w:right w:val="single" w:sz="4" w:space="0" w:color="auto"/>
            </w:tcBorders>
            <w:shd w:val="clear" w:color="auto" w:fill="auto"/>
            <w:vAlign w:val="center"/>
          </w:tcPr>
          <w:p w14:paraId="2477F87A" w14:textId="77777777" w:rsidR="00067253" w:rsidRPr="00D5324D" w:rsidRDefault="00067253" w:rsidP="00F45FF4">
            <w:pPr>
              <w:jc w:val="center"/>
              <w:rPr>
                <w:sz w:val="18"/>
                <w:szCs w:val="18"/>
              </w:rPr>
            </w:pPr>
            <w:r w:rsidRPr="00D5324D">
              <w:rPr>
                <w:sz w:val="18"/>
                <w:szCs w:val="18"/>
              </w:rPr>
              <w:t>Annual</w:t>
            </w:r>
          </w:p>
        </w:tc>
        <w:tc>
          <w:tcPr>
            <w:tcW w:w="4678" w:type="dxa"/>
            <w:tcBorders>
              <w:top w:val="single" w:sz="4" w:space="0" w:color="auto"/>
              <w:left w:val="nil"/>
              <w:bottom w:val="single" w:sz="4" w:space="0" w:color="auto"/>
              <w:right w:val="single" w:sz="4" w:space="0" w:color="auto"/>
            </w:tcBorders>
            <w:shd w:val="clear" w:color="auto" w:fill="auto"/>
            <w:vAlign w:val="center"/>
          </w:tcPr>
          <w:p w14:paraId="298425DC" w14:textId="3A637EE5" w:rsidR="00067253" w:rsidRPr="00D5324D" w:rsidRDefault="00067253" w:rsidP="00D5324D">
            <w:pPr>
              <w:rPr>
                <w:sz w:val="18"/>
                <w:szCs w:val="18"/>
              </w:rPr>
            </w:pPr>
            <w:r w:rsidRPr="00D5324D" w:rsidDel="000710F7">
              <w:rPr>
                <w:sz w:val="18"/>
                <w:szCs w:val="18"/>
              </w:rPr>
              <w:t>In-channel variability in 2018</w:t>
            </w:r>
            <w:r w:rsidR="00AD5F05">
              <w:rPr>
                <w:sz w:val="18"/>
                <w:szCs w:val="18"/>
              </w:rPr>
              <w:t>-</w:t>
            </w:r>
            <w:r w:rsidRPr="00D5324D" w:rsidDel="000710F7">
              <w:rPr>
                <w:sz w:val="18"/>
                <w:szCs w:val="18"/>
              </w:rPr>
              <w:t xml:space="preserve">19 was limited due to operational deliveries. </w:t>
            </w:r>
            <w:r w:rsidR="00086A99">
              <w:rPr>
                <w:sz w:val="18"/>
                <w:szCs w:val="18"/>
              </w:rPr>
              <w:t>Partially met in 2019-20.</w:t>
            </w:r>
          </w:p>
        </w:tc>
        <w:tc>
          <w:tcPr>
            <w:tcW w:w="1984" w:type="dxa"/>
            <w:tcBorders>
              <w:top w:val="nil"/>
              <w:left w:val="nil"/>
              <w:bottom w:val="single" w:sz="4" w:space="0" w:color="auto"/>
              <w:right w:val="single" w:sz="4" w:space="0" w:color="auto"/>
            </w:tcBorders>
            <w:shd w:val="clear" w:color="auto" w:fill="FF0000"/>
            <w:vAlign w:val="center"/>
          </w:tcPr>
          <w:p w14:paraId="4DAD229E" w14:textId="358FD43C" w:rsidR="00067253" w:rsidRPr="00D842D9" w:rsidRDefault="0027637F" w:rsidP="00D5324D">
            <w:pPr>
              <w:jc w:val="center"/>
              <w:rPr>
                <w:color w:val="auto"/>
                <w:sz w:val="18"/>
                <w:szCs w:val="18"/>
              </w:rPr>
            </w:pPr>
            <w:r w:rsidRPr="00D842D9">
              <w:rPr>
                <w:color w:val="auto"/>
                <w:sz w:val="18"/>
                <w:szCs w:val="18"/>
              </w:rPr>
              <w:t>High</w:t>
            </w:r>
          </w:p>
        </w:tc>
        <w:tc>
          <w:tcPr>
            <w:tcW w:w="4253" w:type="dxa"/>
            <w:tcBorders>
              <w:top w:val="nil"/>
              <w:left w:val="nil"/>
              <w:bottom w:val="single" w:sz="4" w:space="0" w:color="auto"/>
              <w:right w:val="single" w:sz="4" w:space="0" w:color="auto"/>
            </w:tcBorders>
            <w:shd w:val="clear" w:color="auto" w:fill="365F91" w:themeFill="accent1" w:themeFillShade="BF"/>
            <w:vAlign w:val="center"/>
          </w:tcPr>
          <w:p w14:paraId="0615DBFF" w14:textId="17017B63" w:rsidR="00067253" w:rsidRPr="00D842D9" w:rsidRDefault="00067253" w:rsidP="00D5324D">
            <w:pPr>
              <w:jc w:val="center"/>
              <w:rPr>
                <w:color w:val="auto"/>
                <w:sz w:val="18"/>
                <w:szCs w:val="18"/>
              </w:rPr>
            </w:pPr>
            <w:r w:rsidRPr="00D842D9">
              <w:rPr>
                <w:color w:val="auto"/>
                <w:sz w:val="18"/>
                <w:szCs w:val="18"/>
              </w:rPr>
              <w:t xml:space="preserve">High priority for Commonwealth environmental watering (likely to receive water even under </w:t>
            </w:r>
            <w:r w:rsidR="00D16C33" w:rsidRPr="00D842D9">
              <w:rPr>
                <w:color w:val="auto"/>
                <w:sz w:val="18"/>
                <w:szCs w:val="18"/>
              </w:rPr>
              <w:t xml:space="preserve">a very </w:t>
            </w:r>
            <w:r w:rsidRPr="00D842D9">
              <w:rPr>
                <w:color w:val="auto"/>
                <w:sz w:val="18"/>
                <w:szCs w:val="18"/>
              </w:rPr>
              <w:t>low water resource availability)</w:t>
            </w:r>
          </w:p>
        </w:tc>
        <w:tc>
          <w:tcPr>
            <w:tcW w:w="2268" w:type="dxa"/>
            <w:tcBorders>
              <w:top w:val="nil"/>
              <w:left w:val="nil"/>
              <w:bottom w:val="single" w:sz="4" w:space="0" w:color="auto"/>
              <w:right w:val="single" w:sz="12" w:space="0" w:color="auto"/>
            </w:tcBorders>
            <w:shd w:val="clear" w:color="000000" w:fill="FFC000"/>
            <w:vAlign w:val="center"/>
          </w:tcPr>
          <w:p w14:paraId="0FA57BE3" w14:textId="77777777" w:rsidR="00067253" w:rsidRPr="00D842D9" w:rsidRDefault="00067253" w:rsidP="00D5324D">
            <w:pPr>
              <w:jc w:val="center"/>
              <w:rPr>
                <w:color w:val="auto"/>
                <w:sz w:val="18"/>
                <w:szCs w:val="18"/>
              </w:rPr>
            </w:pPr>
            <w:r w:rsidRPr="00D842D9">
              <w:rPr>
                <w:color w:val="auto"/>
                <w:sz w:val="18"/>
                <w:szCs w:val="18"/>
              </w:rPr>
              <w:t>Moderate</w:t>
            </w:r>
          </w:p>
        </w:tc>
      </w:tr>
      <w:tr w:rsidR="00D842D9" w:rsidRPr="00D842D9" w14:paraId="3F9A1D4C" w14:textId="77777777" w:rsidTr="006D24F4">
        <w:trPr>
          <w:trHeight w:val="2309"/>
        </w:trPr>
        <w:tc>
          <w:tcPr>
            <w:tcW w:w="2547" w:type="dxa"/>
            <w:vMerge/>
            <w:tcBorders>
              <w:top w:val="single" w:sz="4" w:space="0" w:color="auto"/>
              <w:left w:val="single" w:sz="12" w:space="0" w:color="auto"/>
              <w:bottom w:val="single" w:sz="4" w:space="0" w:color="auto"/>
              <w:right w:val="single" w:sz="4" w:space="0" w:color="auto"/>
            </w:tcBorders>
            <w:vAlign w:val="center"/>
            <w:hideMark/>
          </w:tcPr>
          <w:p w14:paraId="26FB5B9A" w14:textId="77777777" w:rsidR="00067253" w:rsidRPr="00D5324D" w:rsidRDefault="00067253" w:rsidP="00D5324D">
            <w:pPr>
              <w:rPr>
                <w:sz w:val="18"/>
                <w:szCs w:val="18"/>
              </w:rPr>
            </w:pPr>
          </w:p>
        </w:tc>
        <w:tc>
          <w:tcPr>
            <w:tcW w:w="4111" w:type="dxa"/>
            <w:gridSpan w:val="2"/>
            <w:tcBorders>
              <w:top w:val="single" w:sz="4" w:space="0" w:color="auto"/>
              <w:left w:val="nil"/>
              <w:bottom w:val="single" w:sz="4" w:space="0" w:color="auto"/>
              <w:right w:val="single" w:sz="4" w:space="0" w:color="auto"/>
            </w:tcBorders>
            <w:shd w:val="clear" w:color="auto" w:fill="auto"/>
            <w:vAlign w:val="center"/>
            <w:hideMark/>
          </w:tcPr>
          <w:p w14:paraId="13F5D8AC" w14:textId="0483DDC4" w:rsidR="00067253" w:rsidRPr="00D5324D" w:rsidRDefault="00067253" w:rsidP="00D5324D">
            <w:pPr>
              <w:rPr>
                <w:sz w:val="18"/>
                <w:szCs w:val="18"/>
              </w:rPr>
            </w:pPr>
            <w:r w:rsidRPr="00D5324D">
              <w:rPr>
                <w:sz w:val="18"/>
                <w:szCs w:val="18"/>
              </w:rPr>
              <w:t>Freshes 12</w:t>
            </w:r>
            <w:r w:rsidR="00AD5F05">
              <w:rPr>
                <w:sz w:val="18"/>
                <w:szCs w:val="18"/>
              </w:rPr>
              <w:t xml:space="preserve"> </w:t>
            </w:r>
            <w:r w:rsidRPr="00D5324D">
              <w:rPr>
                <w:sz w:val="18"/>
                <w:szCs w:val="18"/>
              </w:rPr>
              <w:t>000</w:t>
            </w:r>
            <w:r w:rsidR="00F45FF4">
              <w:rPr>
                <w:sz w:val="18"/>
                <w:szCs w:val="18"/>
              </w:rPr>
              <w:t>-</w:t>
            </w:r>
            <w:r w:rsidRPr="00D5324D">
              <w:rPr>
                <w:sz w:val="18"/>
                <w:szCs w:val="18"/>
              </w:rPr>
              <w:t>18</w:t>
            </w:r>
            <w:r w:rsidR="00AD5F05">
              <w:rPr>
                <w:sz w:val="18"/>
                <w:szCs w:val="18"/>
              </w:rPr>
              <w:t xml:space="preserve"> </w:t>
            </w:r>
            <w:r w:rsidRPr="00D5324D">
              <w:rPr>
                <w:sz w:val="18"/>
                <w:szCs w:val="18"/>
              </w:rPr>
              <w:t>000 ML/</w:t>
            </w:r>
            <w:r w:rsidR="00F45FF4">
              <w:rPr>
                <w:sz w:val="18"/>
                <w:szCs w:val="18"/>
              </w:rPr>
              <w:t xml:space="preserve">day </w:t>
            </w:r>
            <w:r w:rsidRPr="00D5324D">
              <w:rPr>
                <w:sz w:val="18"/>
                <w:szCs w:val="18"/>
              </w:rPr>
              <w:t>variable flow rate for at least 5 days, measured d/s Yarrawonga Weir during the period July to November for</w:t>
            </w:r>
            <w:r w:rsidRPr="00D5324D" w:rsidDel="005C2AC1">
              <w:rPr>
                <w:sz w:val="18"/>
                <w:szCs w:val="18"/>
              </w:rPr>
              <w:t xml:space="preserve"> </w:t>
            </w:r>
            <w:r w:rsidRPr="00D5324D">
              <w:rPr>
                <w:sz w:val="18"/>
                <w:szCs w:val="18"/>
              </w:rPr>
              <w:t>native fish habitat to improve recruitment and population structures (in-channel outcomes and anabranches)</w:t>
            </w:r>
            <w:r w:rsidR="00E82076">
              <w:rPr>
                <w:sz w:val="18"/>
                <w:szCs w:val="18"/>
              </w:rPr>
              <w:t xml:space="preserve"> and for core wetlands, including Australasian bittern habitat</w:t>
            </w:r>
            <w:r w:rsidRPr="00D5324D">
              <w:rPr>
                <w:sz w:val="18"/>
                <w:szCs w:val="18"/>
              </w:rPr>
              <w:t xml:space="preserve">. Would also provide carbon/productivity benefits to </w:t>
            </w:r>
            <w:r w:rsidR="006665F7">
              <w:rPr>
                <w:sz w:val="18"/>
                <w:szCs w:val="18"/>
              </w:rPr>
              <w:t>Edward/Kolety</w:t>
            </w:r>
            <w:r w:rsidRPr="00D5324D">
              <w:rPr>
                <w:sz w:val="18"/>
                <w:szCs w:val="18"/>
              </w:rPr>
              <w:t>-Wakool system during the cooler time of the year.</w:t>
            </w:r>
          </w:p>
        </w:tc>
        <w:tc>
          <w:tcPr>
            <w:tcW w:w="2126" w:type="dxa"/>
            <w:tcBorders>
              <w:top w:val="nil"/>
              <w:left w:val="nil"/>
              <w:bottom w:val="single" w:sz="4" w:space="0" w:color="auto"/>
              <w:right w:val="single" w:sz="4" w:space="0" w:color="auto"/>
            </w:tcBorders>
            <w:shd w:val="clear" w:color="auto" w:fill="auto"/>
            <w:vAlign w:val="center"/>
            <w:hideMark/>
          </w:tcPr>
          <w:p w14:paraId="5985FB06" w14:textId="60012075" w:rsidR="00067253" w:rsidRPr="00D5324D" w:rsidRDefault="00067253" w:rsidP="00F45FF4">
            <w:pPr>
              <w:jc w:val="center"/>
              <w:rPr>
                <w:sz w:val="18"/>
                <w:szCs w:val="18"/>
              </w:rPr>
            </w:pPr>
            <w:r w:rsidRPr="00D5324D">
              <w:rPr>
                <w:sz w:val="18"/>
                <w:szCs w:val="18"/>
              </w:rPr>
              <w:t>5-10 in 10 years (2 years)</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03FC0C65" w14:textId="1BFF64EF" w:rsidR="00067253" w:rsidRPr="00D5324D" w:rsidRDefault="00067253" w:rsidP="00D5324D">
            <w:pPr>
              <w:rPr>
                <w:sz w:val="18"/>
                <w:szCs w:val="18"/>
              </w:rPr>
            </w:pPr>
            <w:r w:rsidRPr="00D5324D">
              <w:rPr>
                <w:sz w:val="18"/>
                <w:szCs w:val="18"/>
              </w:rPr>
              <w:t xml:space="preserve">Has been met in </w:t>
            </w:r>
            <w:r w:rsidR="00DE78EB" w:rsidRPr="00D5324D">
              <w:rPr>
                <w:sz w:val="18"/>
                <w:szCs w:val="18"/>
              </w:rPr>
              <w:t>5</w:t>
            </w:r>
            <w:r w:rsidRPr="00D5324D">
              <w:rPr>
                <w:sz w:val="18"/>
                <w:szCs w:val="18"/>
              </w:rPr>
              <w:t xml:space="preserve"> of the last </w:t>
            </w:r>
            <w:r w:rsidR="00DE78EB" w:rsidRPr="00D5324D">
              <w:rPr>
                <w:sz w:val="18"/>
                <w:szCs w:val="18"/>
              </w:rPr>
              <w:t>7</w:t>
            </w:r>
            <w:r w:rsidRPr="00D5324D">
              <w:rPr>
                <w:sz w:val="18"/>
                <w:szCs w:val="18"/>
              </w:rPr>
              <w:t xml:space="preserve"> years. Therefore</w:t>
            </w:r>
            <w:r w:rsidR="00086A99">
              <w:rPr>
                <w:sz w:val="18"/>
                <w:szCs w:val="18"/>
              </w:rPr>
              <w:t>,</w:t>
            </w:r>
            <w:r w:rsidRPr="00D5324D">
              <w:rPr>
                <w:sz w:val="18"/>
                <w:szCs w:val="18"/>
              </w:rPr>
              <w:t xml:space="preserve"> the environmental demand has been assessed as Moderate.</w:t>
            </w:r>
          </w:p>
        </w:tc>
        <w:tc>
          <w:tcPr>
            <w:tcW w:w="1984" w:type="dxa"/>
            <w:tcBorders>
              <w:top w:val="nil"/>
              <w:left w:val="nil"/>
              <w:bottom w:val="single" w:sz="4" w:space="0" w:color="auto"/>
              <w:right w:val="single" w:sz="4" w:space="0" w:color="auto"/>
            </w:tcBorders>
            <w:shd w:val="clear" w:color="000000" w:fill="FFC000"/>
            <w:vAlign w:val="center"/>
            <w:hideMark/>
          </w:tcPr>
          <w:p w14:paraId="777431CA" w14:textId="77777777" w:rsidR="00067253" w:rsidRPr="00D842D9" w:rsidRDefault="00067253" w:rsidP="00D5324D">
            <w:pPr>
              <w:jc w:val="center"/>
              <w:rPr>
                <w:color w:val="auto"/>
                <w:sz w:val="18"/>
                <w:szCs w:val="18"/>
              </w:rPr>
            </w:pPr>
            <w:r w:rsidRPr="00D842D9">
              <w:rPr>
                <w:color w:val="auto"/>
                <w:sz w:val="18"/>
                <w:szCs w:val="18"/>
              </w:rPr>
              <w:t>Moderate</w:t>
            </w:r>
          </w:p>
        </w:tc>
        <w:tc>
          <w:tcPr>
            <w:tcW w:w="4253" w:type="dxa"/>
            <w:tcBorders>
              <w:top w:val="nil"/>
              <w:left w:val="nil"/>
              <w:bottom w:val="single" w:sz="4" w:space="0" w:color="auto"/>
              <w:right w:val="single" w:sz="4" w:space="0" w:color="auto"/>
            </w:tcBorders>
            <w:shd w:val="clear" w:color="auto" w:fill="95B3D7" w:themeFill="accent1" w:themeFillTint="99"/>
            <w:vAlign w:val="center"/>
            <w:hideMark/>
          </w:tcPr>
          <w:p w14:paraId="3FA70DF1" w14:textId="40F08E41" w:rsidR="00067253" w:rsidRPr="00D842D9" w:rsidRDefault="00733D44" w:rsidP="00D5324D">
            <w:pPr>
              <w:jc w:val="center"/>
              <w:rPr>
                <w:color w:val="auto"/>
                <w:sz w:val="18"/>
                <w:szCs w:val="18"/>
              </w:rPr>
            </w:pPr>
            <w:r w:rsidRPr="00D842D9">
              <w:rPr>
                <w:color w:val="auto"/>
                <w:sz w:val="18"/>
                <w:szCs w:val="18"/>
              </w:rPr>
              <w:t xml:space="preserve">Option to be considered under a </w:t>
            </w:r>
            <w:r w:rsidR="008F6000" w:rsidRPr="00D842D9">
              <w:rPr>
                <w:color w:val="auto"/>
                <w:sz w:val="18"/>
                <w:szCs w:val="18"/>
              </w:rPr>
              <w:t xml:space="preserve">low to </w:t>
            </w:r>
            <w:r w:rsidRPr="00D842D9">
              <w:rPr>
                <w:color w:val="auto"/>
                <w:sz w:val="18"/>
                <w:szCs w:val="18"/>
              </w:rPr>
              <w:t>high water resource availability.</w:t>
            </w:r>
          </w:p>
        </w:tc>
        <w:tc>
          <w:tcPr>
            <w:tcW w:w="2268" w:type="dxa"/>
            <w:tcBorders>
              <w:top w:val="nil"/>
              <w:left w:val="nil"/>
              <w:bottom w:val="single" w:sz="4" w:space="0" w:color="auto"/>
              <w:right w:val="single" w:sz="12" w:space="0" w:color="auto"/>
            </w:tcBorders>
            <w:shd w:val="clear" w:color="000000" w:fill="FFC000"/>
            <w:vAlign w:val="center"/>
            <w:hideMark/>
          </w:tcPr>
          <w:p w14:paraId="06CE9E43" w14:textId="77777777" w:rsidR="00067253" w:rsidRPr="00D842D9" w:rsidRDefault="00067253" w:rsidP="00D5324D">
            <w:pPr>
              <w:jc w:val="center"/>
              <w:rPr>
                <w:color w:val="auto"/>
                <w:sz w:val="18"/>
                <w:szCs w:val="18"/>
              </w:rPr>
            </w:pPr>
            <w:r w:rsidRPr="00D842D9">
              <w:rPr>
                <w:color w:val="auto"/>
                <w:sz w:val="18"/>
                <w:szCs w:val="18"/>
              </w:rPr>
              <w:t>Moderate</w:t>
            </w:r>
          </w:p>
        </w:tc>
      </w:tr>
      <w:tr w:rsidR="00D842D9" w:rsidRPr="00D842D9" w14:paraId="774A8A87" w14:textId="77777777" w:rsidTr="00D842D9">
        <w:trPr>
          <w:trHeight w:val="2102"/>
        </w:trPr>
        <w:tc>
          <w:tcPr>
            <w:tcW w:w="2547" w:type="dxa"/>
            <w:vMerge/>
            <w:tcBorders>
              <w:top w:val="single" w:sz="4" w:space="0" w:color="auto"/>
              <w:left w:val="single" w:sz="12" w:space="0" w:color="auto"/>
              <w:bottom w:val="single" w:sz="4" w:space="0" w:color="auto"/>
              <w:right w:val="single" w:sz="4" w:space="0" w:color="auto"/>
            </w:tcBorders>
            <w:vAlign w:val="center"/>
            <w:hideMark/>
          </w:tcPr>
          <w:p w14:paraId="1662C5DA" w14:textId="77777777" w:rsidR="00067253" w:rsidRPr="00D5324D" w:rsidRDefault="00067253" w:rsidP="00D5324D">
            <w:pPr>
              <w:rPr>
                <w:sz w:val="18"/>
                <w:szCs w:val="18"/>
              </w:rPr>
            </w:pPr>
          </w:p>
        </w:tc>
        <w:tc>
          <w:tcPr>
            <w:tcW w:w="4111" w:type="dxa"/>
            <w:gridSpan w:val="2"/>
            <w:tcBorders>
              <w:top w:val="single" w:sz="4" w:space="0" w:color="auto"/>
              <w:left w:val="nil"/>
              <w:bottom w:val="single" w:sz="4" w:space="0" w:color="auto"/>
              <w:right w:val="single" w:sz="4" w:space="0" w:color="auto"/>
            </w:tcBorders>
            <w:shd w:val="clear" w:color="auto" w:fill="auto"/>
            <w:vAlign w:val="center"/>
            <w:hideMark/>
          </w:tcPr>
          <w:p w14:paraId="664CFC7B" w14:textId="4EABB5D5" w:rsidR="00067253" w:rsidRPr="00D5324D" w:rsidRDefault="00067253" w:rsidP="00D5324D">
            <w:pPr>
              <w:rPr>
                <w:sz w:val="18"/>
                <w:szCs w:val="18"/>
              </w:rPr>
            </w:pPr>
            <w:r w:rsidRPr="00D5324D">
              <w:rPr>
                <w:sz w:val="18"/>
                <w:szCs w:val="18"/>
              </w:rPr>
              <w:t>Small overbank of 12</w:t>
            </w:r>
            <w:r w:rsidR="00AD5F05">
              <w:rPr>
                <w:sz w:val="18"/>
                <w:szCs w:val="18"/>
              </w:rPr>
              <w:t xml:space="preserve"> </w:t>
            </w:r>
            <w:r w:rsidRPr="00D5324D">
              <w:rPr>
                <w:sz w:val="18"/>
                <w:szCs w:val="18"/>
              </w:rPr>
              <w:t>000-15</w:t>
            </w:r>
            <w:r w:rsidR="00AD5F05">
              <w:rPr>
                <w:sz w:val="18"/>
                <w:szCs w:val="18"/>
              </w:rPr>
              <w:t xml:space="preserve"> </w:t>
            </w:r>
            <w:r w:rsidRPr="00D5324D">
              <w:rPr>
                <w:sz w:val="18"/>
                <w:szCs w:val="18"/>
              </w:rPr>
              <w:t>000 ML/d</w:t>
            </w:r>
            <w:r w:rsidR="00F45FF4">
              <w:rPr>
                <w:sz w:val="18"/>
                <w:szCs w:val="18"/>
              </w:rPr>
              <w:t>ay</w:t>
            </w:r>
            <w:r w:rsidRPr="00D5324D">
              <w:rPr>
                <w:sz w:val="18"/>
                <w:szCs w:val="18"/>
              </w:rPr>
              <w:t xml:space="preserve"> for a minimum of 45 days measured d/s Yarrawonga between August to November, to improve recruitment and population structures (in-channel outcomes and giant rush wetlands). Would also provide carbon/productivity benefits to </w:t>
            </w:r>
            <w:r w:rsidR="006665F7">
              <w:rPr>
                <w:sz w:val="18"/>
                <w:szCs w:val="18"/>
              </w:rPr>
              <w:t>Edward/Kolety</w:t>
            </w:r>
            <w:r w:rsidRPr="00D5324D">
              <w:rPr>
                <w:sz w:val="18"/>
                <w:szCs w:val="18"/>
              </w:rPr>
              <w:t>-Wakool system during the cooler time of the year.</w:t>
            </w:r>
          </w:p>
        </w:tc>
        <w:tc>
          <w:tcPr>
            <w:tcW w:w="2126" w:type="dxa"/>
            <w:tcBorders>
              <w:top w:val="nil"/>
              <w:left w:val="nil"/>
              <w:bottom w:val="single" w:sz="4" w:space="0" w:color="auto"/>
              <w:right w:val="single" w:sz="4" w:space="0" w:color="auto"/>
            </w:tcBorders>
            <w:shd w:val="clear" w:color="auto" w:fill="auto"/>
            <w:vAlign w:val="center"/>
            <w:hideMark/>
          </w:tcPr>
          <w:p w14:paraId="327EF50B" w14:textId="77777777" w:rsidR="00067253" w:rsidRPr="00D5324D" w:rsidRDefault="00067253" w:rsidP="00F45FF4">
            <w:pPr>
              <w:jc w:val="center"/>
              <w:rPr>
                <w:sz w:val="18"/>
                <w:szCs w:val="18"/>
              </w:rPr>
            </w:pPr>
            <w:r w:rsidRPr="00D5324D">
              <w:rPr>
                <w:sz w:val="18"/>
                <w:szCs w:val="18"/>
              </w:rPr>
              <w:t>4-8 in 10 years (2 years)</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4B8B7239" w14:textId="2E020CD9" w:rsidR="00067253" w:rsidRPr="00D5324D" w:rsidRDefault="00067253" w:rsidP="00D5324D">
            <w:pPr>
              <w:rPr>
                <w:sz w:val="18"/>
                <w:szCs w:val="18"/>
              </w:rPr>
            </w:pPr>
            <w:r w:rsidRPr="00D5324D">
              <w:rPr>
                <w:sz w:val="18"/>
                <w:szCs w:val="18"/>
              </w:rPr>
              <w:t xml:space="preserve">Has been met or partially met in </w:t>
            </w:r>
            <w:r w:rsidR="00DE78EB" w:rsidRPr="00D5324D">
              <w:rPr>
                <w:sz w:val="18"/>
                <w:szCs w:val="18"/>
              </w:rPr>
              <w:t>4</w:t>
            </w:r>
            <w:r w:rsidRPr="00D5324D">
              <w:rPr>
                <w:sz w:val="18"/>
                <w:szCs w:val="18"/>
              </w:rPr>
              <w:t xml:space="preserve"> of the last </w:t>
            </w:r>
            <w:r w:rsidR="00DE78EB" w:rsidRPr="00D5324D">
              <w:rPr>
                <w:sz w:val="18"/>
                <w:szCs w:val="18"/>
              </w:rPr>
              <w:t>7</w:t>
            </w:r>
            <w:r w:rsidRPr="00D5324D">
              <w:rPr>
                <w:sz w:val="18"/>
                <w:szCs w:val="18"/>
              </w:rPr>
              <w:t xml:space="preserve"> years. Therefore</w:t>
            </w:r>
            <w:r w:rsidR="00086A99">
              <w:rPr>
                <w:sz w:val="18"/>
                <w:szCs w:val="18"/>
              </w:rPr>
              <w:t>,</w:t>
            </w:r>
            <w:r w:rsidRPr="00D5324D">
              <w:rPr>
                <w:sz w:val="18"/>
                <w:szCs w:val="18"/>
              </w:rPr>
              <w:t xml:space="preserve"> the environmental demands </w:t>
            </w:r>
            <w:r w:rsidR="00086A99" w:rsidRPr="00D5324D">
              <w:rPr>
                <w:sz w:val="18"/>
                <w:szCs w:val="18"/>
              </w:rPr>
              <w:t>have</w:t>
            </w:r>
            <w:r w:rsidRPr="00D5324D">
              <w:rPr>
                <w:sz w:val="18"/>
                <w:szCs w:val="18"/>
              </w:rPr>
              <w:t xml:space="preserve"> been assessed as Moderate.</w:t>
            </w:r>
          </w:p>
        </w:tc>
        <w:tc>
          <w:tcPr>
            <w:tcW w:w="1984" w:type="dxa"/>
            <w:tcBorders>
              <w:top w:val="single" w:sz="4" w:space="0" w:color="auto"/>
              <w:left w:val="nil"/>
              <w:bottom w:val="single" w:sz="4" w:space="0" w:color="auto"/>
              <w:right w:val="single" w:sz="4" w:space="0" w:color="auto"/>
            </w:tcBorders>
            <w:shd w:val="clear" w:color="000000" w:fill="FFC000"/>
            <w:vAlign w:val="center"/>
            <w:hideMark/>
          </w:tcPr>
          <w:p w14:paraId="3FA9DCA2" w14:textId="77777777" w:rsidR="00067253" w:rsidRPr="00D842D9" w:rsidRDefault="00067253" w:rsidP="00D5324D">
            <w:pPr>
              <w:jc w:val="center"/>
              <w:rPr>
                <w:color w:val="auto"/>
                <w:sz w:val="18"/>
                <w:szCs w:val="18"/>
              </w:rPr>
            </w:pPr>
            <w:r w:rsidRPr="00D842D9">
              <w:rPr>
                <w:color w:val="auto"/>
                <w:sz w:val="18"/>
                <w:szCs w:val="18"/>
              </w:rPr>
              <w:t>Moderate</w:t>
            </w:r>
          </w:p>
        </w:tc>
        <w:tc>
          <w:tcPr>
            <w:tcW w:w="4253" w:type="dxa"/>
            <w:tcBorders>
              <w:top w:val="nil"/>
              <w:left w:val="nil"/>
              <w:bottom w:val="single" w:sz="4" w:space="0" w:color="auto"/>
              <w:right w:val="single" w:sz="4" w:space="0" w:color="auto"/>
            </w:tcBorders>
            <w:shd w:val="clear" w:color="auto" w:fill="95B3D7" w:themeFill="accent1" w:themeFillTint="99"/>
            <w:vAlign w:val="center"/>
            <w:hideMark/>
          </w:tcPr>
          <w:p w14:paraId="72820A37" w14:textId="77777777" w:rsidR="00067253" w:rsidRPr="00D842D9" w:rsidRDefault="00067253" w:rsidP="00D5324D">
            <w:pPr>
              <w:jc w:val="center"/>
              <w:rPr>
                <w:color w:val="auto"/>
                <w:sz w:val="18"/>
                <w:szCs w:val="18"/>
              </w:rPr>
            </w:pPr>
            <w:r w:rsidRPr="00D842D9">
              <w:rPr>
                <w:color w:val="auto"/>
                <w:sz w:val="18"/>
                <w:szCs w:val="18"/>
              </w:rPr>
              <w:t>Option to be considered under a moderate to high water resource availability.</w:t>
            </w:r>
          </w:p>
        </w:tc>
        <w:tc>
          <w:tcPr>
            <w:tcW w:w="2268" w:type="dxa"/>
            <w:tcBorders>
              <w:top w:val="nil"/>
              <w:left w:val="nil"/>
              <w:bottom w:val="single" w:sz="4" w:space="0" w:color="auto"/>
              <w:right w:val="single" w:sz="12" w:space="0" w:color="auto"/>
            </w:tcBorders>
            <w:shd w:val="clear" w:color="000000" w:fill="FFC000"/>
            <w:vAlign w:val="center"/>
            <w:hideMark/>
          </w:tcPr>
          <w:p w14:paraId="01CED83F" w14:textId="77777777" w:rsidR="00067253" w:rsidRPr="00D842D9" w:rsidRDefault="00067253" w:rsidP="00D5324D">
            <w:pPr>
              <w:jc w:val="center"/>
              <w:rPr>
                <w:color w:val="auto"/>
                <w:sz w:val="18"/>
                <w:szCs w:val="18"/>
              </w:rPr>
            </w:pPr>
            <w:r w:rsidRPr="00D842D9">
              <w:rPr>
                <w:color w:val="auto"/>
                <w:sz w:val="18"/>
                <w:szCs w:val="18"/>
              </w:rPr>
              <w:t>Moderate</w:t>
            </w:r>
          </w:p>
        </w:tc>
      </w:tr>
      <w:tr w:rsidR="00D842D9" w:rsidRPr="00D842D9" w14:paraId="0F6F08F0" w14:textId="77777777" w:rsidTr="00D842D9">
        <w:trPr>
          <w:trHeight w:val="1848"/>
        </w:trPr>
        <w:tc>
          <w:tcPr>
            <w:tcW w:w="2547" w:type="dxa"/>
            <w:vMerge/>
            <w:tcBorders>
              <w:top w:val="single" w:sz="4" w:space="0" w:color="auto"/>
              <w:left w:val="single" w:sz="12" w:space="0" w:color="auto"/>
              <w:bottom w:val="single" w:sz="12" w:space="0" w:color="auto"/>
              <w:right w:val="single" w:sz="4" w:space="0" w:color="auto"/>
            </w:tcBorders>
            <w:vAlign w:val="center"/>
            <w:hideMark/>
          </w:tcPr>
          <w:p w14:paraId="01B14C3E" w14:textId="77777777" w:rsidR="00067253" w:rsidRPr="00D5324D" w:rsidRDefault="00067253" w:rsidP="00D5324D">
            <w:pPr>
              <w:rPr>
                <w:sz w:val="18"/>
                <w:szCs w:val="18"/>
              </w:rPr>
            </w:pPr>
          </w:p>
        </w:tc>
        <w:tc>
          <w:tcPr>
            <w:tcW w:w="4111" w:type="dxa"/>
            <w:gridSpan w:val="2"/>
            <w:tcBorders>
              <w:top w:val="single" w:sz="4" w:space="0" w:color="auto"/>
              <w:left w:val="nil"/>
              <w:bottom w:val="single" w:sz="12" w:space="0" w:color="auto"/>
              <w:right w:val="single" w:sz="4" w:space="0" w:color="auto"/>
            </w:tcBorders>
            <w:shd w:val="clear" w:color="auto" w:fill="auto"/>
            <w:vAlign w:val="center"/>
            <w:hideMark/>
          </w:tcPr>
          <w:p w14:paraId="09C69FFF" w14:textId="2C6B9A9A" w:rsidR="00067253" w:rsidRPr="00D5324D" w:rsidRDefault="00067253" w:rsidP="00D5324D">
            <w:pPr>
              <w:rPr>
                <w:sz w:val="18"/>
                <w:szCs w:val="18"/>
              </w:rPr>
            </w:pPr>
            <w:r w:rsidRPr="00D5324D">
              <w:rPr>
                <w:sz w:val="18"/>
                <w:szCs w:val="18"/>
              </w:rPr>
              <w:t>&gt; 25 000 ML/day at Yarrawonga Weir (unregulated flow) for at least 7 days (river red gum forest) and followed by flows of up to</w:t>
            </w:r>
            <w:r w:rsidR="00AD5F05">
              <w:rPr>
                <w:sz w:val="18"/>
                <w:szCs w:val="18"/>
              </w:rPr>
              <w:t xml:space="preserve"> </w:t>
            </w:r>
            <w:r w:rsidRPr="00D5324D">
              <w:rPr>
                <w:sz w:val="18"/>
                <w:szCs w:val="18"/>
              </w:rPr>
              <w:t xml:space="preserve">18 000 ML/day or greater for three to five months targeting </w:t>
            </w:r>
            <w:r w:rsidR="00F225E0">
              <w:rPr>
                <w:sz w:val="18"/>
                <w:szCs w:val="18"/>
              </w:rPr>
              <w:t>M</w:t>
            </w:r>
            <w:r w:rsidRPr="00D5324D">
              <w:rPr>
                <w:sz w:val="18"/>
                <w:szCs w:val="18"/>
              </w:rPr>
              <w:t>oira grassland.</w:t>
            </w:r>
          </w:p>
        </w:tc>
        <w:tc>
          <w:tcPr>
            <w:tcW w:w="2126" w:type="dxa"/>
            <w:tcBorders>
              <w:top w:val="nil"/>
              <w:left w:val="nil"/>
              <w:bottom w:val="single" w:sz="12" w:space="0" w:color="auto"/>
              <w:right w:val="single" w:sz="4" w:space="0" w:color="auto"/>
            </w:tcBorders>
            <w:shd w:val="clear" w:color="auto" w:fill="auto"/>
            <w:vAlign w:val="center"/>
            <w:hideMark/>
          </w:tcPr>
          <w:p w14:paraId="23F4B955" w14:textId="64E00422" w:rsidR="00067253" w:rsidRPr="00D5324D" w:rsidRDefault="00067253" w:rsidP="00F45FF4">
            <w:pPr>
              <w:jc w:val="center"/>
              <w:rPr>
                <w:sz w:val="18"/>
                <w:szCs w:val="18"/>
              </w:rPr>
            </w:pPr>
            <w:r w:rsidRPr="00D5324D">
              <w:rPr>
                <w:sz w:val="18"/>
                <w:szCs w:val="18"/>
              </w:rPr>
              <w:t>6-8 in 10 years (2-3 years)</w:t>
            </w:r>
            <w:r w:rsidRPr="00D5324D" w:rsidDel="00536D7E">
              <w:rPr>
                <w:sz w:val="18"/>
                <w:szCs w:val="18"/>
              </w:rPr>
              <w:t xml:space="preserve"> </w:t>
            </w:r>
            <w:r w:rsidRPr="00D5324D">
              <w:rPr>
                <w:sz w:val="18"/>
                <w:szCs w:val="18"/>
              </w:rPr>
              <w:br/>
              <w:t xml:space="preserve">Annual (2 years) for </w:t>
            </w:r>
            <w:r w:rsidR="00AD6152">
              <w:rPr>
                <w:sz w:val="18"/>
                <w:szCs w:val="18"/>
              </w:rPr>
              <w:t>M</w:t>
            </w:r>
            <w:r w:rsidRPr="00D5324D">
              <w:rPr>
                <w:sz w:val="18"/>
                <w:szCs w:val="18"/>
              </w:rPr>
              <w:t>oira grass.</w:t>
            </w:r>
          </w:p>
        </w:tc>
        <w:tc>
          <w:tcPr>
            <w:tcW w:w="4678" w:type="dxa"/>
            <w:tcBorders>
              <w:top w:val="single" w:sz="4" w:space="0" w:color="auto"/>
              <w:left w:val="nil"/>
              <w:bottom w:val="single" w:sz="12" w:space="0" w:color="auto"/>
              <w:right w:val="single" w:sz="4" w:space="0" w:color="auto"/>
            </w:tcBorders>
            <w:shd w:val="clear" w:color="auto" w:fill="auto"/>
            <w:vAlign w:val="center"/>
            <w:hideMark/>
          </w:tcPr>
          <w:p w14:paraId="7E76A51E" w14:textId="5D88A48B" w:rsidR="00067253" w:rsidRPr="00D5324D" w:rsidRDefault="00067253" w:rsidP="00D5324D">
            <w:pPr>
              <w:rPr>
                <w:sz w:val="18"/>
                <w:szCs w:val="18"/>
              </w:rPr>
            </w:pPr>
            <w:r w:rsidRPr="00D5324D">
              <w:rPr>
                <w:sz w:val="18"/>
                <w:szCs w:val="18"/>
              </w:rPr>
              <w:t>For river red gum, the target has been met or partially met 2 in 6 years.</w:t>
            </w:r>
            <w:r w:rsidRPr="00D5324D">
              <w:rPr>
                <w:sz w:val="18"/>
                <w:szCs w:val="18"/>
              </w:rPr>
              <w:br/>
            </w:r>
            <w:r w:rsidRPr="00D5324D">
              <w:rPr>
                <w:sz w:val="18"/>
                <w:szCs w:val="18"/>
              </w:rPr>
              <w:br/>
              <w:t xml:space="preserve">For </w:t>
            </w:r>
            <w:r w:rsidR="00AD6152">
              <w:rPr>
                <w:sz w:val="18"/>
                <w:szCs w:val="18"/>
              </w:rPr>
              <w:t>M</w:t>
            </w:r>
            <w:r w:rsidRPr="00D5324D">
              <w:rPr>
                <w:sz w:val="18"/>
                <w:szCs w:val="18"/>
              </w:rPr>
              <w:t xml:space="preserve">oira grass the target has been met </w:t>
            </w:r>
            <w:r w:rsidR="008417AE">
              <w:rPr>
                <w:sz w:val="18"/>
                <w:szCs w:val="18"/>
              </w:rPr>
              <w:t xml:space="preserve">fully </w:t>
            </w:r>
            <w:r w:rsidRPr="00D5324D">
              <w:rPr>
                <w:sz w:val="18"/>
                <w:szCs w:val="18"/>
              </w:rPr>
              <w:t>2 in 6 years.</w:t>
            </w:r>
            <w:r w:rsidRPr="00D5324D">
              <w:rPr>
                <w:sz w:val="18"/>
                <w:szCs w:val="18"/>
              </w:rPr>
              <w:br/>
            </w:r>
            <w:r w:rsidRPr="00D5324D">
              <w:rPr>
                <w:sz w:val="18"/>
                <w:szCs w:val="18"/>
              </w:rPr>
              <w:br/>
            </w:r>
            <w:r w:rsidR="00B10885" w:rsidRPr="00D5324D">
              <w:rPr>
                <w:sz w:val="18"/>
                <w:szCs w:val="18"/>
              </w:rPr>
              <w:t xml:space="preserve">Not met </w:t>
            </w:r>
            <w:r w:rsidR="008F6000">
              <w:rPr>
                <w:sz w:val="18"/>
                <w:szCs w:val="18"/>
              </w:rPr>
              <w:t>since spring 2016.</w:t>
            </w:r>
            <w:r w:rsidR="00B10885" w:rsidRPr="00D5324D">
              <w:rPr>
                <w:sz w:val="18"/>
                <w:szCs w:val="18"/>
              </w:rPr>
              <w:t xml:space="preserve"> </w:t>
            </w:r>
            <w:r w:rsidRPr="00D5324D">
              <w:rPr>
                <w:sz w:val="18"/>
                <w:szCs w:val="18"/>
              </w:rPr>
              <w:t>Therefore</w:t>
            </w:r>
            <w:r w:rsidR="007B366A">
              <w:rPr>
                <w:sz w:val="18"/>
                <w:szCs w:val="18"/>
              </w:rPr>
              <w:t>,</w:t>
            </w:r>
            <w:r w:rsidRPr="00D5324D">
              <w:rPr>
                <w:sz w:val="18"/>
                <w:szCs w:val="18"/>
              </w:rPr>
              <w:t xml:space="preserve"> the environmental demand has been assessed as High.</w:t>
            </w:r>
          </w:p>
        </w:tc>
        <w:tc>
          <w:tcPr>
            <w:tcW w:w="1984" w:type="dxa"/>
            <w:tcBorders>
              <w:top w:val="single" w:sz="4" w:space="0" w:color="auto"/>
              <w:left w:val="nil"/>
              <w:bottom w:val="single" w:sz="12" w:space="0" w:color="auto"/>
              <w:right w:val="single" w:sz="4" w:space="0" w:color="auto"/>
            </w:tcBorders>
            <w:shd w:val="clear" w:color="auto" w:fill="FF0000"/>
            <w:vAlign w:val="center"/>
            <w:hideMark/>
          </w:tcPr>
          <w:p w14:paraId="28A96A25" w14:textId="02A5E7E3" w:rsidR="00067253" w:rsidRPr="00D842D9" w:rsidRDefault="004E307B" w:rsidP="00D5324D">
            <w:pPr>
              <w:jc w:val="center"/>
              <w:rPr>
                <w:color w:val="auto"/>
                <w:sz w:val="18"/>
                <w:szCs w:val="18"/>
              </w:rPr>
            </w:pPr>
            <w:r w:rsidRPr="00D842D9">
              <w:rPr>
                <w:color w:val="auto"/>
                <w:sz w:val="18"/>
                <w:szCs w:val="18"/>
              </w:rPr>
              <w:t>High</w:t>
            </w:r>
          </w:p>
        </w:tc>
        <w:tc>
          <w:tcPr>
            <w:tcW w:w="4253" w:type="dxa"/>
            <w:tcBorders>
              <w:top w:val="nil"/>
              <w:left w:val="nil"/>
              <w:bottom w:val="single" w:sz="12" w:space="0" w:color="auto"/>
              <w:right w:val="single" w:sz="4" w:space="0" w:color="auto"/>
            </w:tcBorders>
            <w:shd w:val="clear" w:color="auto" w:fill="A6A6A6" w:themeFill="background1" w:themeFillShade="A6"/>
            <w:vAlign w:val="center"/>
            <w:hideMark/>
          </w:tcPr>
          <w:p w14:paraId="0659E171" w14:textId="493EB5FF" w:rsidR="00067253" w:rsidRPr="00D842D9" w:rsidRDefault="00067253" w:rsidP="00D5324D">
            <w:pPr>
              <w:jc w:val="center"/>
              <w:rPr>
                <w:color w:val="auto"/>
                <w:sz w:val="18"/>
                <w:szCs w:val="18"/>
              </w:rPr>
            </w:pPr>
            <w:r w:rsidRPr="00D842D9">
              <w:rPr>
                <w:color w:val="auto"/>
                <w:sz w:val="18"/>
                <w:szCs w:val="18"/>
              </w:rPr>
              <w:t>Reliant on large, unregulated flows. Commonwealth environmental water may extend the depth and duration of natural floods within current constraints (i.e. &lt; 15 000 ML/day), subject to ecological need, water availability and assessment of risk and potential, adverse third</w:t>
            </w:r>
            <w:r w:rsidR="008F6000" w:rsidRPr="00D842D9">
              <w:rPr>
                <w:color w:val="auto"/>
                <w:sz w:val="18"/>
                <w:szCs w:val="18"/>
              </w:rPr>
              <w:t>-</w:t>
            </w:r>
            <w:r w:rsidRPr="00D842D9">
              <w:rPr>
                <w:color w:val="auto"/>
                <w:sz w:val="18"/>
                <w:szCs w:val="18"/>
              </w:rPr>
              <w:t>party impacts.</w:t>
            </w:r>
          </w:p>
        </w:tc>
        <w:tc>
          <w:tcPr>
            <w:tcW w:w="2268" w:type="dxa"/>
            <w:tcBorders>
              <w:top w:val="nil"/>
              <w:left w:val="nil"/>
              <w:bottom w:val="single" w:sz="12" w:space="0" w:color="auto"/>
              <w:right w:val="single" w:sz="12" w:space="0" w:color="auto"/>
            </w:tcBorders>
            <w:shd w:val="clear" w:color="000000" w:fill="FF0000"/>
            <w:vAlign w:val="center"/>
            <w:hideMark/>
          </w:tcPr>
          <w:p w14:paraId="412A50EA" w14:textId="77777777" w:rsidR="00067253" w:rsidRPr="00D842D9" w:rsidRDefault="00067253" w:rsidP="00D5324D">
            <w:pPr>
              <w:jc w:val="center"/>
              <w:rPr>
                <w:color w:val="auto"/>
                <w:sz w:val="18"/>
                <w:szCs w:val="18"/>
              </w:rPr>
            </w:pPr>
            <w:r w:rsidRPr="00D842D9">
              <w:rPr>
                <w:color w:val="auto"/>
                <w:sz w:val="18"/>
                <w:szCs w:val="18"/>
              </w:rPr>
              <w:t>High</w:t>
            </w:r>
          </w:p>
        </w:tc>
      </w:tr>
      <w:tr w:rsidR="00D842D9" w:rsidRPr="00D842D9" w14:paraId="10B6CB92" w14:textId="77777777" w:rsidTr="00D842D9">
        <w:trPr>
          <w:trHeight w:val="1539"/>
        </w:trPr>
        <w:tc>
          <w:tcPr>
            <w:tcW w:w="2547" w:type="dxa"/>
            <w:vMerge w:val="restart"/>
            <w:tcBorders>
              <w:top w:val="single" w:sz="12" w:space="0" w:color="auto"/>
              <w:left w:val="single" w:sz="12" w:space="0" w:color="auto"/>
              <w:bottom w:val="single" w:sz="4" w:space="0" w:color="auto"/>
              <w:right w:val="single" w:sz="4" w:space="0" w:color="auto"/>
            </w:tcBorders>
            <w:shd w:val="clear" w:color="auto" w:fill="auto"/>
            <w:hideMark/>
          </w:tcPr>
          <w:p w14:paraId="53F66C04" w14:textId="0C89E41A" w:rsidR="00D5324D" w:rsidRPr="00D5324D" w:rsidRDefault="00D5324D" w:rsidP="00D5324D">
            <w:pPr>
              <w:rPr>
                <w:b/>
                <w:sz w:val="18"/>
                <w:szCs w:val="18"/>
              </w:rPr>
            </w:pPr>
            <w:r w:rsidRPr="00D5324D">
              <w:rPr>
                <w:b/>
                <w:sz w:val="18"/>
                <w:szCs w:val="18"/>
              </w:rPr>
              <w:t>Gunbower Creek</w:t>
            </w:r>
          </w:p>
          <w:p w14:paraId="2F9AC998" w14:textId="77777777" w:rsidR="00D5324D" w:rsidRPr="00D5324D" w:rsidRDefault="00D5324D" w:rsidP="00D5324D">
            <w:pPr>
              <w:rPr>
                <w:sz w:val="18"/>
                <w:szCs w:val="18"/>
              </w:rPr>
            </w:pPr>
          </w:p>
        </w:tc>
        <w:tc>
          <w:tcPr>
            <w:tcW w:w="4111" w:type="dxa"/>
            <w:gridSpan w:val="2"/>
            <w:tcBorders>
              <w:top w:val="single" w:sz="12" w:space="0" w:color="auto"/>
              <w:left w:val="nil"/>
              <w:bottom w:val="single" w:sz="4" w:space="0" w:color="auto"/>
              <w:right w:val="single" w:sz="4" w:space="0" w:color="auto"/>
            </w:tcBorders>
            <w:shd w:val="clear" w:color="auto" w:fill="auto"/>
            <w:vAlign w:val="center"/>
            <w:hideMark/>
          </w:tcPr>
          <w:p w14:paraId="60349486" w14:textId="0B3EF6D3" w:rsidR="00D5324D" w:rsidRPr="00D5324D" w:rsidRDefault="00D5324D" w:rsidP="00D5324D">
            <w:pPr>
              <w:rPr>
                <w:sz w:val="18"/>
                <w:szCs w:val="18"/>
              </w:rPr>
            </w:pPr>
            <w:r w:rsidRPr="00D5324D">
              <w:rPr>
                <w:sz w:val="18"/>
                <w:szCs w:val="18"/>
              </w:rPr>
              <w:t>Winter low flow and summer ramp down to support juvenile fish and maintain habitat connectivity during off-irrigation season:</w:t>
            </w:r>
            <w:r w:rsidRPr="00D5324D">
              <w:rPr>
                <w:sz w:val="18"/>
                <w:szCs w:val="18"/>
              </w:rPr>
              <w:br/>
            </w:r>
            <w:r w:rsidRPr="00D5324D">
              <w:rPr>
                <w:sz w:val="18"/>
                <w:szCs w:val="18"/>
              </w:rPr>
              <w:br/>
              <w:t>· Winter base flows (</w:t>
            </w:r>
            <w:r w:rsidR="008E020F">
              <w:rPr>
                <w:sz w:val="18"/>
                <w:szCs w:val="18"/>
              </w:rPr>
              <w:t>200</w:t>
            </w:r>
            <w:r w:rsidRPr="00D5324D">
              <w:rPr>
                <w:sz w:val="18"/>
                <w:szCs w:val="18"/>
              </w:rPr>
              <w:t xml:space="preserve"> ML/day for 5 months). </w:t>
            </w:r>
          </w:p>
        </w:tc>
        <w:tc>
          <w:tcPr>
            <w:tcW w:w="2126" w:type="dxa"/>
            <w:tcBorders>
              <w:top w:val="single" w:sz="12" w:space="0" w:color="auto"/>
              <w:left w:val="nil"/>
              <w:bottom w:val="single" w:sz="4" w:space="0" w:color="auto"/>
              <w:right w:val="single" w:sz="4" w:space="0" w:color="auto"/>
            </w:tcBorders>
            <w:shd w:val="clear" w:color="auto" w:fill="auto"/>
            <w:vAlign w:val="center"/>
            <w:hideMark/>
          </w:tcPr>
          <w:p w14:paraId="5C32BD62" w14:textId="77777777" w:rsidR="00D5324D" w:rsidRPr="00D5324D" w:rsidRDefault="00D5324D" w:rsidP="00F45FF4">
            <w:pPr>
              <w:jc w:val="center"/>
              <w:rPr>
                <w:sz w:val="18"/>
                <w:szCs w:val="18"/>
              </w:rPr>
            </w:pPr>
            <w:r w:rsidRPr="00D5324D">
              <w:rPr>
                <w:sz w:val="18"/>
                <w:szCs w:val="18"/>
              </w:rPr>
              <w:t>Annually (1 year).</w:t>
            </w:r>
          </w:p>
        </w:tc>
        <w:tc>
          <w:tcPr>
            <w:tcW w:w="4678" w:type="dxa"/>
            <w:tcBorders>
              <w:top w:val="single" w:sz="12" w:space="0" w:color="auto"/>
              <w:left w:val="nil"/>
              <w:bottom w:val="single" w:sz="4" w:space="0" w:color="auto"/>
              <w:right w:val="single" w:sz="4" w:space="0" w:color="auto"/>
            </w:tcBorders>
            <w:shd w:val="clear" w:color="auto" w:fill="auto"/>
            <w:vAlign w:val="center"/>
            <w:hideMark/>
          </w:tcPr>
          <w:p w14:paraId="2198373D" w14:textId="688E7B07" w:rsidR="00D5324D" w:rsidRPr="00D5324D" w:rsidRDefault="00D5324D" w:rsidP="00D5324D">
            <w:pPr>
              <w:rPr>
                <w:sz w:val="18"/>
                <w:szCs w:val="18"/>
              </w:rPr>
            </w:pPr>
            <w:r w:rsidRPr="00D5324D">
              <w:rPr>
                <w:sz w:val="18"/>
                <w:szCs w:val="18"/>
              </w:rPr>
              <w:t xml:space="preserve">Met or partially met </w:t>
            </w:r>
            <w:r w:rsidR="00BB33A7">
              <w:rPr>
                <w:sz w:val="18"/>
                <w:szCs w:val="18"/>
              </w:rPr>
              <w:t xml:space="preserve">every year </w:t>
            </w:r>
            <w:r w:rsidRPr="00D5324D">
              <w:rPr>
                <w:sz w:val="18"/>
                <w:szCs w:val="18"/>
              </w:rPr>
              <w:t xml:space="preserve">in the last </w:t>
            </w:r>
            <w:r w:rsidR="00BB33A7">
              <w:rPr>
                <w:sz w:val="18"/>
                <w:szCs w:val="18"/>
              </w:rPr>
              <w:t>5</w:t>
            </w:r>
            <w:r w:rsidRPr="00D5324D">
              <w:rPr>
                <w:sz w:val="18"/>
                <w:szCs w:val="18"/>
              </w:rPr>
              <w:t xml:space="preserve"> years. Watering required on an annual basis therefore the environmental demand has been assessed as High.</w:t>
            </w:r>
          </w:p>
        </w:tc>
        <w:tc>
          <w:tcPr>
            <w:tcW w:w="1984" w:type="dxa"/>
            <w:tcBorders>
              <w:top w:val="single" w:sz="12" w:space="0" w:color="auto"/>
              <w:left w:val="nil"/>
              <w:bottom w:val="single" w:sz="4" w:space="0" w:color="auto"/>
              <w:right w:val="single" w:sz="4" w:space="0" w:color="auto"/>
            </w:tcBorders>
            <w:shd w:val="clear" w:color="000000" w:fill="FF0000"/>
            <w:vAlign w:val="center"/>
            <w:hideMark/>
          </w:tcPr>
          <w:p w14:paraId="678BE272" w14:textId="77777777" w:rsidR="00D5324D" w:rsidRPr="00D842D9" w:rsidRDefault="00D5324D" w:rsidP="00D5324D">
            <w:pPr>
              <w:jc w:val="center"/>
              <w:rPr>
                <w:color w:val="auto"/>
                <w:sz w:val="18"/>
                <w:szCs w:val="18"/>
              </w:rPr>
            </w:pPr>
            <w:r w:rsidRPr="00D842D9">
              <w:rPr>
                <w:color w:val="auto"/>
                <w:sz w:val="18"/>
                <w:szCs w:val="18"/>
              </w:rPr>
              <w:t>High</w:t>
            </w:r>
          </w:p>
        </w:tc>
        <w:tc>
          <w:tcPr>
            <w:tcW w:w="4253" w:type="dxa"/>
            <w:tcBorders>
              <w:top w:val="single" w:sz="12" w:space="0" w:color="auto"/>
              <w:left w:val="nil"/>
              <w:bottom w:val="single" w:sz="4" w:space="0" w:color="auto"/>
              <w:right w:val="single" w:sz="4" w:space="0" w:color="auto"/>
            </w:tcBorders>
            <w:shd w:val="clear" w:color="auto" w:fill="365F91" w:themeFill="accent1" w:themeFillShade="BF"/>
            <w:vAlign w:val="center"/>
            <w:hideMark/>
          </w:tcPr>
          <w:p w14:paraId="7C7B0D98" w14:textId="77777777" w:rsidR="00D5324D" w:rsidRPr="00D842D9" w:rsidRDefault="00D5324D" w:rsidP="00D5324D">
            <w:pPr>
              <w:jc w:val="center"/>
              <w:rPr>
                <w:color w:val="auto"/>
                <w:sz w:val="18"/>
                <w:szCs w:val="18"/>
              </w:rPr>
            </w:pPr>
            <w:r w:rsidRPr="00D842D9">
              <w:rPr>
                <w:color w:val="auto"/>
                <w:sz w:val="18"/>
                <w:szCs w:val="18"/>
              </w:rPr>
              <w:t>Priority for Commonwealth environmental watering (likely to receive water even under low water resource availability, subject to flow constraints)</w:t>
            </w:r>
          </w:p>
        </w:tc>
        <w:tc>
          <w:tcPr>
            <w:tcW w:w="2268" w:type="dxa"/>
            <w:tcBorders>
              <w:top w:val="single" w:sz="12" w:space="0" w:color="auto"/>
              <w:left w:val="nil"/>
              <w:bottom w:val="single" w:sz="4" w:space="0" w:color="auto"/>
              <w:right w:val="single" w:sz="12" w:space="0" w:color="auto"/>
            </w:tcBorders>
            <w:shd w:val="clear" w:color="000000" w:fill="FF0000"/>
            <w:vAlign w:val="center"/>
            <w:hideMark/>
          </w:tcPr>
          <w:p w14:paraId="17C58CC9" w14:textId="77777777" w:rsidR="00D5324D" w:rsidRPr="00D842D9" w:rsidRDefault="00D5324D" w:rsidP="00D5324D">
            <w:pPr>
              <w:jc w:val="center"/>
              <w:rPr>
                <w:color w:val="auto"/>
                <w:sz w:val="18"/>
                <w:szCs w:val="18"/>
              </w:rPr>
            </w:pPr>
            <w:r w:rsidRPr="00D842D9">
              <w:rPr>
                <w:color w:val="auto"/>
                <w:sz w:val="18"/>
                <w:szCs w:val="18"/>
              </w:rPr>
              <w:t>High</w:t>
            </w:r>
          </w:p>
        </w:tc>
      </w:tr>
      <w:tr w:rsidR="00D842D9" w:rsidRPr="00D842D9" w14:paraId="4DC3D939" w14:textId="77777777" w:rsidTr="00D842D9">
        <w:trPr>
          <w:trHeight w:val="1587"/>
        </w:trPr>
        <w:tc>
          <w:tcPr>
            <w:tcW w:w="2547" w:type="dxa"/>
            <w:vMerge/>
            <w:tcBorders>
              <w:top w:val="nil"/>
              <w:left w:val="single" w:sz="12" w:space="0" w:color="auto"/>
              <w:bottom w:val="single" w:sz="12" w:space="0" w:color="auto"/>
              <w:right w:val="single" w:sz="4" w:space="0" w:color="auto"/>
            </w:tcBorders>
            <w:vAlign w:val="center"/>
            <w:hideMark/>
          </w:tcPr>
          <w:p w14:paraId="4FAC5DA1" w14:textId="77777777" w:rsidR="00D5324D" w:rsidRPr="00D5324D" w:rsidRDefault="00D5324D" w:rsidP="00D5324D">
            <w:pPr>
              <w:rPr>
                <w:sz w:val="18"/>
                <w:szCs w:val="18"/>
              </w:rPr>
            </w:pPr>
          </w:p>
        </w:tc>
        <w:tc>
          <w:tcPr>
            <w:tcW w:w="4111" w:type="dxa"/>
            <w:gridSpan w:val="2"/>
            <w:tcBorders>
              <w:top w:val="single" w:sz="4" w:space="0" w:color="auto"/>
              <w:left w:val="nil"/>
              <w:bottom w:val="single" w:sz="12" w:space="0" w:color="auto"/>
              <w:right w:val="single" w:sz="4" w:space="0" w:color="auto"/>
            </w:tcBorders>
            <w:shd w:val="clear" w:color="auto" w:fill="auto"/>
            <w:vAlign w:val="center"/>
            <w:hideMark/>
          </w:tcPr>
          <w:p w14:paraId="28686AC1" w14:textId="0188CB9E" w:rsidR="00D5324D" w:rsidRPr="00D5324D" w:rsidRDefault="00D5324D" w:rsidP="00FD6F81">
            <w:pPr>
              <w:rPr>
                <w:sz w:val="18"/>
                <w:szCs w:val="18"/>
              </w:rPr>
            </w:pPr>
            <w:r w:rsidRPr="00D5324D">
              <w:rPr>
                <w:sz w:val="18"/>
                <w:szCs w:val="18"/>
              </w:rPr>
              <w:t>Spring pulse and stable summer</w:t>
            </w:r>
            <w:r w:rsidRPr="00D5324D">
              <w:rPr>
                <w:sz w:val="18"/>
                <w:szCs w:val="18"/>
              </w:rPr>
              <w:br/>
              <w:t>flows for fish breeding:</w:t>
            </w:r>
            <w:r w:rsidRPr="00D5324D">
              <w:rPr>
                <w:sz w:val="18"/>
                <w:szCs w:val="18"/>
              </w:rPr>
              <w:br/>
            </w:r>
            <w:r w:rsidR="00FD6F81" w:rsidRPr="00D5324D">
              <w:rPr>
                <w:sz w:val="18"/>
                <w:szCs w:val="18"/>
              </w:rPr>
              <w:t xml:space="preserve">· </w:t>
            </w:r>
            <w:r w:rsidRPr="00D5324D">
              <w:rPr>
                <w:sz w:val="18"/>
                <w:szCs w:val="18"/>
              </w:rPr>
              <w:t>S</w:t>
            </w:r>
            <w:r w:rsidR="00FD6F81">
              <w:rPr>
                <w:sz w:val="18"/>
                <w:szCs w:val="18"/>
              </w:rPr>
              <w:t>mall</w:t>
            </w:r>
            <w:r w:rsidRPr="00D5324D">
              <w:rPr>
                <w:sz w:val="18"/>
                <w:szCs w:val="18"/>
              </w:rPr>
              <w:t xml:space="preserve"> fresh up to 400 ML/day </w:t>
            </w:r>
            <w:r w:rsidR="00FD6F81">
              <w:rPr>
                <w:sz w:val="18"/>
                <w:szCs w:val="18"/>
              </w:rPr>
              <w:t>in spring, reducing to 300 ML/day in summer.</w:t>
            </w:r>
          </w:p>
        </w:tc>
        <w:tc>
          <w:tcPr>
            <w:tcW w:w="2126" w:type="dxa"/>
            <w:tcBorders>
              <w:top w:val="nil"/>
              <w:left w:val="nil"/>
              <w:bottom w:val="single" w:sz="12" w:space="0" w:color="auto"/>
              <w:right w:val="single" w:sz="4" w:space="0" w:color="auto"/>
            </w:tcBorders>
            <w:shd w:val="clear" w:color="auto" w:fill="auto"/>
            <w:vAlign w:val="center"/>
            <w:hideMark/>
          </w:tcPr>
          <w:p w14:paraId="48D4488D" w14:textId="77777777" w:rsidR="00D5324D" w:rsidRPr="00D5324D" w:rsidRDefault="00D5324D" w:rsidP="00CF7256">
            <w:pPr>
              <w:jc w:val="center"/>
              <w:rPr>
                <w:sz w:val="18"/>
                <w:szCs w:val="18"/>
              </w:rPr>
            </w:pPr>
            <w:r w:rsidRPr="00D5324D">
              <w:rPr>
                <w:sz w:val="18"/>
                <w:szCs w:val="18"/>
              </w:rPr>
              <w:t>Fish spawning fresh 2 in 3 years.</w:t>
            </w:r>
          </w:p>
        </w:tc>
        <w:tc>
          <w:tcPr>
            <w:tcW w:w="4678" w:type="dxa"/>
            <w:tcBorders>
              <w:top w:val="single" w:sz="4" w:space="0" w:color="auto"/>
              <w:left w:val="nil"/>
              <w:bottom w:val="single" w:sz="12" w:space="0" w:color="auto"/>
              <w:right w:val="single" w:sz="4" w:space="0" w:color="auto"/>
            </w:tcBorders>
            <w:shd w:val="clear" w:color="auto" w:fill="auto"/>
            <w:vAlign w:val="center"/>
            <w:hideMark/>
          </w:tcPr>
          <w:p w14:paraId="12F02C48" w14:textId="1C3D4E62" w:rsidR="00D5324D" w:rsidRPr="00D5324D" w:rsidRDefault="00D5324D" w:rsidP="00D5324D">
            <w:pPr>
              <w:rPr>
                <w:sz w:val="18"/>
                <w:szCs w:val="18"/>
              </w:rPr>
            </w:pPr>
            <w:r w:rsidRPr="00D5324D">
              <w:rPr>
                <w:sz w:val="18"/>
                <w:szCs w:val="18"/>
              </w:rPr>
              <w:t xml:space="preserve">Met or partially met </w:t>
            </w:r>
            <w:r w:rsidR="00BB33A7">
              <w:rPr>
                <w:sz w:val="18"/>
                <w:szCs w:val="18"/>
              </w:rPr>
              <w:t xml:space="preserve">every year </w:t>
            </w:r>
            <w:r w:rsidRPr="00D5324D">
              <w:rPr>
                <w:sz w:val="18"/>
                <w:szCs w:val="18"/>
              </w:rPr>
              <w:t xml:space="preserve">in the last </w:t>
            </w:r>
            <w:r w:rsidR="007B366A">
              <w:rPr>
                <w:sz w:val="18"/>
                <w:szCs w:val="18"/>
              </w:rPr>
              <w:t>5</w:t>
            </w:r>
            <w:r w:rsidRPr="00D5324D">
              <w:rPr>
                <w:sz w:val="18"/>
                <w:szCs w:val="18"/>
              </w:rPr>
              <w:t xml:space="preserve"> years. The environmental demand has been assessed as Moderate.</w:t>
            </w:r>
          </w:p>
        </w:tc>
        <w:tc>
          <w:tcPr>
            <w:tcW w:w="1984" w:type="dxa"/>
            <w:tcBorders>
              <w:top w:val="single" w:sz="4" w:space="0" w:color="auto"/>
              <w:left w:val="nil"/>
              <w:bottom w:val="single" w:sz="12" w:space="0" w:color="auto"/>
              <w:right w:val="single" w:sz="4" w:space="0" w:color="auto"/>
            </w:tcBorders>
            <w:shd w:val="clear" w:color="000000" w:fill="FFC000"/>
            <w:vAlign w:val="center"/>
            <w:hideMark/>
          </w:tcPr>
          <w:p w14:paraId="22DF7E94" w14:textId="77777777" w:rsidR="00D5324D" w:rsidRPr="00D842D9" w:rsidRDefault="00D5324D" w:rsidP="00D5324D">
            <w:pPr>
              <w:jc w:val="center"/>
              <w:rPr>
                <w:color w:val="auto"/>
                <w:sz w:val="18"/>
                <w:szCs w:val="18"/>
              </w:rPr>
            </w:pPr>
            <w:r w:rsidRPr="00D842D9">
              <w:rPr>
                <w:color w:val="auto"/>
                <w:sz w:val="18"/>
                <w:szCs w:val="18"/>
              </w:rPr>
              <w:t>Moderate</w:t>
            </w:r>
          </w:p>
        </w:tc>
        <w:tc>
          <w:tcPr>
            <w:tcW w:w="4253" w:type="dxa"/>
            <w:tcBorders>
              <w:top w:val="single" w:sz="4" w:space="0" w:color="auto"/>
              <w:left w:val="nil"/>
              <w:bottom w:val="single" w:sz="12" w:space="0" w:color="auto"/>
              <w:right w:val="single" w:sz="4" w:space="0" w:color="auto"/>
            </w:tcBorders>
            <w:shd w:val="clear" w:color="auto" w:fill="365F91" w:themeFill="accent1" w:themeFillShade="BF"/>
            <w:vAlign w:val="center"/>
            <w:hideMark/>
          </w:tcPr>
          <w:p w14:paraId="7307C4FC" w14:textId="77777777" w:rsidR="00D5324D" w:rsidRPr="00D842D9" w:rsidRDefault="00D5324D" w:rsidP="00D5324D">
            <w:pPr>
              <w:jc w:val="center"/>
              <w:rPr>
                <w:color w:val="auto"/>
                <w:sz w:val="18"/>
                <w:szCs w:val="18"/>
              </w:rPr>
            </w:pPr>
            <w:r w:rsidRPr="00D842D9">
              <w:rPr>
                <w:color w:val="auto"/>
                <w:sz w:val="18"/>
                <w:szCs w:val="18"/>
              </w:rPr>
              <w:t>Priority for Commonwealth environmental watering (likely to receive water even under low water resource availability, subject to flow constraints)</w:t>
            </w:r>
          </w:p>
        </w:tc>
        <w:tc>
          <w:tcPr>
            <w:tcW w:w="2268" w:type="dxa"/>
            <w:tcBorders>
              <w:top w:val="single" w:sz="4" w:space="0" w:color="auto"/>
              <w:left w:val="nil"/>
              <w:bottom w:val="single" w:sz="12" w:space="0" w:color="auto"/>
              <w:right w:val="single" w:sz="12" w:space="0" w:color="auto"/>
            </w:tcBorders>
            <w:shd w:val="clear" w:color="000000" w:fill="FFC000"/>
            <w:vAlign w:val="center"/>
            <w:hideMark/>
          </w:tcPr>
          <w:p w14:paraId="0C1CF3DB" w14:textId="77777777" w:rsidR="00D5324D" w:rsidRPr="00D842D9" w:rsidRDefault="00D5324D" w:rsidP="00D5324D">
            <w:pPr>
              <w:jc w:val="center"/>
              <w:rPr>
                <w:color w:val="auto"/>
                <w:sz w:val="18"/>
                <w:szCs w:val="18"/>
              </w:rPr>
            </w:pPr>
            <w:r w:rsidRPr="00D842D9">
              <w:rPr>
                <w:color w:val="auto"/>
                <w:sz w:val="18"/>
                <w:szCs w:val="18"/>
              </w:rPr>
              <w:t>Moderate</w:t>
            </w:r>
          </w:p>
        </w:tc>
      </w:tr>
      <w:tr w:rsidR="00D842D9" w:rsidRPr="00D842D9" w14:paraId="5632A0E5" w14:textId="77777777" w:rsidTr="006D24F4">
        <w:trPr>
          <w:trHeight w:val="2041"/>
        </w:trPr>
        <w:tc>
          <w:tcPr>
            <w:tcW w:w="2547" w:type="dxa"/>
            <w:vMerge w:val="restart"/>
            <w:tcBorders>
              <w:top w:val="single" w:sz="12" w:space="0" w:color="auto"/>
              <w:left w:val="single" w:sz="12" w:space="0" w:color="auto"/>
              <w:bottom w:val="single" w:sz="4" w:space="0" w:color="auto"/>
              <w:right w:val="single" w:sz="4" w:space="0" w:color="auto"/>
            </w:tcBorders>
            <w:shd w:val="clear" w:color="auto" w:fill="auto"/>
            <w:hideMark/>
          </w:tcPr>
          <w:p w14:paraId="6D71302D" w14:textId="210078C3" w:rsidR="00D5324D" w:rsidRPr="00D5324D" w:rsidRDefault="00D5324D" w:rsidP="00D5324D">
            <w:pPr>
              <w:rPr>
                <w:sz w:val="18"/>
                <w:szCs w:val="18"/>
              </w:rPr>
            </w:pPr>
            <w:r w:rsidRPr="00D5324D">
              <w:rPr>
                <w:b/>
                <w:sz w:val="18"/>
                <w:szCs w:val="18"/>
              </w:rPr>
              <w:t>Gunbower Forest</w:t>
            </w:r>
          </w:p>
        </w:tc>
        <w:tc>
          <w:tcPr>
            <w:tcW w:w="2551" w:type="dxa"/>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14:paraId="2A5231B3" w14:textId="7EF0C919" w:rsidR="00D5324D" w:rsidRPr="00D5324D" w:rsidRDefault="00D5324D" w:rsidP="00D5324D">
            <w:pPr>
              <w:rPr>
                <w:sz w:val="18"/>
                <w:szCs w:val="18"/>
              </w:rPr>
            </w:pPr>
            <w:r w:rsidRPr="00D5324D">
              <w:rPr>
                <w:sz w:val="18"/>
                <w:szCs w:val="18"/>
              </w:rPr>
              <w:t xml:space="preserve">Small-moderate actions </w:t>
            </w:r>
            <w:r w:rsidR="006527F7">
              <w:rPr>
                <w:sz w:val="18"/>
                <w:szCs w:val="18"/>
              </w:rPr>
              <w:t>(~100-1</w:t>
            </w:r>
            <w:r w:rsidR="00AD5F05">
              <w:rPr>
                <w:sz w:val="18"/>
                <w:szCs w:val="18"/>
              </w:rPr>
              <w:t xml:space="preserve"> </w:t>
            </w:r>
            <w:r w:rsidR="006527F7">
              <w:rPr>
                <w:sz w:val="18"/>
                <w:szCs w:val="18"/>
              </w:rPr>
              <w:t xml:space="preserve">000 ML/day in </w:t>
            </w:r>
            <w:r w:rsidR="00A4672B">
              <w:rPr>
                <w:sz w:val="18"/>
                <w:szCs w:val="18"/>
              </w:rPr>
              <w:t xml:space="preserve">late </w:t>
            </w:r>
            <w:r w:rsidR="006527F7">
              <w:rPr>
                <w:sz w:val="18"/>
                <w:szCs w:val="18"/>
              </w:rPr>
              <w:t>winter/</w:t>
            </w:r>
            <w:r w:rsidR="00A4672B">
              <w:rPr>
                <w:sz w:val="18"/>
                <w:szCs w:val="18"/>
              </w:rPr>
              <w:t xml:space="preserve">early </w:t>
            </w:r>
            <w:r w:rsidR="006527F7">
              <w:rPr>
                <w:sz w:val="18"/>
                <w:szCs w:val="18"/>
              </w:rPr>
              <w:t>spring – duration dependant on inflow rate)</w:t>
            </w:r>
            <w:r w:rsidR="00F36584">
              <w:rPr>
                <w:sz w:val="18"/>
                <w:szCs w:val="18"/>
              </w:rPr>
              <w:t xml:space="preserve"> </w:t>
            </w:r>
            <w:r w:rsidRPr="00D5324D">
              <w:rPr>
                <w:sz w:val="18"/>
                <w:szCs w:val="18"/>
              </w:rPr>
              <w:t>targeting permanent and semi-permanent wetlands, or targeted infrastructure use at the sites.</w:t>
            </w:r>
          </w:p>
        </w:tc>
        <w:tc>
          <w:tcPr>
            <w:tcW w:w="1560" w:type="dxa"/>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14:paraId="2E49638A" w14:textId="55023EC8" w:rsidR="00D5324D" w:rsidRPr="00D5324D" w:rsidRDefault="00A4672B" w:rsidP="00F45FF4">
            <w:pPr>
              <w:jc w:val="center"/>
              <w:rPr>
                <w:sz w:val="18"/>
                <w:szCs w:val="18"/>
              </w:rPr>
            </w:pPr>
            <w:r>
              <w:rPr>
                <w:sz w:val="18"/>
                <w:szCs w:val="18"/>
              </w:rPr>
              <w:t xml:space="preserve">Up to </w:t>
            </w:r>
            <w:r w:rsidR="006527F7">
              <w:rPr>
                <w:sz w:val="18"/>
                <w:szCs w:val="18"/>
              </w:rPr>
              <w:t>2</w:t>
            </w:r>
            <w:r w:rsidR="00AD5F05">
              <w:rPr>
                <w:sz w:val="18"/>
                <w:szCs w:val="18"/>
              </w:rPr>
              <w:t xml:space="preserve"> </w:t>
            </w:r>
            <w:r w:rsidR="006527F7">
              <w:rPr>
                <w:sz w:val="18"/>
                <w:szCs w:val="18"/>
              </w:rPr>
              <w:t>500</w:t>
            </w:r>
            <w:r w:rsidR="00D5324D" w:rsidRPr="00D5324D">
              <w:rPr>
                <w:sz w:val="18"/>
                <w:szCs w:val="18"/>
              </w:rPr>
              <w:t xml:space="preserve"> ha via Gunbower Forest infrastructure.</w:t>
            </w:r>
          </w:p>
        </w:tc>
        <w:tc>
          <w:tcPr>
            <w:tcW w:w="2126" w:type="dxa"/>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14:paraId="507C71DC" w14:textId="77777777" w:rsidR="00D5324D" w:rsidRPr="00D5324D" w:rsidRDefault="00D5324D" w:rsidP="00F45FF4">
            <w:pPr>
              <w:jc w:val="center"/>
              <w:rPr>
                <w:sz w:val="18"/>
                <w:szCs w:val="18"/>
              </w:rPr>
            </w:pPr>
            <w:r w:rsidRPr="00D5324D">
              <w:rPr>
                <w:sz w:val="18"/>
                <w:szCs w:val="18"/>
              </w:rPr>
              <w:t>6-9 in 10 years (2 years)</w:t>
            </w:r>
          </w:p>
        </w:tc>
        <w:tc>
          <w:tcPr>
            <w:tcW w:w="4678" w:type="dxa"/>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14:paraId="5128DEC3" w14:textId="5EEFD821" w:rsidR="00D5324D" w:rsidRPr="00D5324D" w:rsidRDefault="00D5324D" w:rsidP="00D5324D">
            <w:pPr>
              <w:rPr>
                <w:sz w:val="18"/>
                <w:szCs w:val="18"/>
              </w:rPr>
            </w:pPr>
            <w:r w:rsidRPr="00D5324D">
              <w:rPr>
                <w:sz w:val="18"/>
                <w:szCs w:val="18"/>
              </w:rPr>
              <w:t>Significant watering action in 2014-15 and 2015-16 and natural flood event in 2016-17 inundated various parts of the Forest. Drying phase in 2017</w:t>
            </w:r>
            <w:r w:rsidR="00BB33A7">
              <w:rPr>
                <w:sz w:val="18"/>
                <w:szCs w:val="18"/>
              </w:rPr>
              <w:noBreakHyphen/>
            </w:r>
            <w:r w:rsidRPr="00D5324D">
              <w:rPr>
                <w:sz w:val="18"/>
                <w:szCs w:val="18"/>
              </w:rPr>
              <w:t>18</w:t>
            </w:r>
            <w:r w:rsidR="00BB33A7">
              <w:rPr>
                <w:sz w:val="18"/>
                <w:szCs w:val="18"/>
              </w:rPr>
              <w:t>,</w:t>
            </w:r>
            <w:r w:rsidRPr="00D5324D">
              <w:rPr>
                <w:sz w:val="18"/>
                <w:szCs w:val="18"/>
              </w:rPr>
              <w:t xml:space="preserve"> with the exception of high value permanent wetlands. Watering action in 2018-19.  </w:t>
            </w:r>
            <w:r w:rsidR="00025A3D">
              <w:rPr>
                <w:sz w:val="18"/>
                <w:szCs w:val="18"/>
              </w:rPr>
              <w:t>Small throughflow event to targeted wetlands in</w:t>
            </w:r>
            <w:r w:rsidR="00025A3D" w:rsidDel="00643E26">
              <w:rPr>
                <w:sz w:val="18"/>
                <w:szCs w:val="18"/>
              </w:rPr>
              <w:t xml:space="preserve"> </w:t>
            </w:r>
            <w:r w:rsidR="00025A3D">
              <w:rPr>
                <w:sz w:val="18"/>
                <w:szCs w:val="18"/>
              </w:rPr>
              <w:t xml:space="preserve">2019-20. </w:t>
            </w:r>
            <w:r w:rsidRPr="00D5324D">
              <w:rPr>
                <w:sz w:val="18"/>
                <w:szCs w:val="18"/>
              </w:rPr>
              <w:t>Environmental demand has been assessed as High.</w:t>
            </w:r>
          </w:p>
        </w:tc>
        <w:tc>
          <w:tcPr>
            <w:tcW w:w="1984" w:type="dxa"/>
            <w:vMerge w:val="restart"/>
            <w:tcBorders>
              <w:top w:val="single" w:sz="12" w:space="0" w:color="auto"/>
              <w:left w:val="single" w:sz="4" w:space="0" w:color="auto"/>
              <w:bottom w:val="single" w:sz="4" w:space="0" w:color="auto"/>
              <w:right w:val="single" w:sz="4" w:space="0" w:color="auto"/>
            </w:tcBorders>
            <w:shd w:val="clear" w:color="000000" w:fill="FF0000"/>
            <w:vAlign w:val="center"/>
            <w:hideMark/>
          </w:tcPr>
          <w:p w14:paraId="27F6B083" w14:textId="77777777" w:rsidR="00D5324D" w:rsidRPr="00D842D9" w:rsidRDefault="00D5324D" w:rsidP="00D5324D">
            <w:pPr>
              <w:jc w:val="center"/>
              <w:rPr>
                <w:color w:val="auto"/>
                <w:sz w:val="18"/>
                <w:szCs w:val="18"/>
              </w:rPr>
            </w:pPr>
            <w:r w:rsidRPr="00D842D9">
              <w:rPr>
                <w:color w:val="auto"/>
                <w:sz w:val="18"/>
                <w:szCs w:val="18"/>
              </w:rPr>
              <w:t>High</w:t>
            </w:r>
          </w:p>
        </w:tc>
        <w:tc>
          <w:tcPr>
            <w:tcW w:w="4253" w:type="dxa"/>
            <w:vMerge w:val="restart"/>
            <w:tcBorders>
              <w:top w:val="single" w:sz="12" w:space="0" w:color="auto"/>
              <w:left w:val="single" w:sz="4" w:space="0" w:color="auto"/>
              <w:bottom w:val="single" w:sz="4" w:space="0" w:color="000000"/>
              <w:right w:val="single" w:sz="4" w:space="0" w:color="auto"/>
            </w:tcBorders>
            <w:shd w:val="clear" w:color="auto" w:fill="auto"/>
            <w:vAlign w:val="center"/>
            <w:hideMark/>
          </w:tcPr>
          <w:p w14:paraId="3DDE6AFB" w14:textId="67D46A2D" w:rsidR="00D5324D" w:rsidRPr="00D842D9" w:rsidRDefault="00D5324D" w:rsidP="00D5324D">
            <w:pPr>
              <w:jc w:val="center"/>
              <w:rPr>
                <w:color w:val="auto"/>
                <w:sz w:val="18"/>
                <w:szCs w:val="18"/>
              </w:rPr>
            </w:pPr>
            <w:r w:rsidRPr="00D842D9">
              <w:rPr>
                <w:color w:val="auto"/>
                <w:sz w:val="18"/>
                <w:szCs w:val="18"/>
              </w:rPr>
              <w:t>It is anticipated that demands in Gunbower Forest will be met by other water holders in 20</w:t>
            </w:r>
            <w:r w:rsidR="00BB33A7" w:rsidRPr="00D842D9">
              <w:rPr>
                <w:color w:val="auto"/>
                <w:sz w:val="18"/>
                <w:szCs w:val="18"/>
              </w:rPr>
              <w:t>20</w:t>
            </w:r>
            <w:r w:rsidRPr="00D842D9">
              <w:rPr>
                <w:color w:val="auto"/>
                <w:sz w:val="18"/>
                <w:szCs w:val="18"/>
              </w:rPr>
              <w:t>-2</w:t>
            </w:r>
            <w:r w:rsidR="00BB33A7" w:rsidRPr="00D842D9">
              <w:rPr>
                <w:color w:val="auto"/>
                <w:sz w:val="18"/>
                <w:szCs w:val="18"/>
              </w:rPr>
              <w:t>1</w:t>
            </w:r>
            <w:r w:rsidRPr="00D842D9">
              <w:rPr>
                <w:color w:val="auto"/>
                <w:sz w:val="18"/>
                <w:szCs w:val="18"/>
              </w:rPr>
              <w:t>.</w:t>
            </w:r>
          </w:p>
        </w:tc>
        <w:tc>
          <w:tcPr>
            <w:tcW w:w="2268" w:type="dxa"/>
            <w:vMerge w:val="restart"/>
            <w:tcBorders>
              <w:top w:val="single" w:sz="12" w:space="0" w:color="auto"/>
              <w:left w:val="single" w:sz="4" w:space="0" w:color="auto"/>
              <w:bottom w:val="single" w:sz="4" w:space="0" w:color="auto"/>
              <w:right w:val="single" w:sz="12" w:space="0" w:color="auto"/>
            </w:tcBorders>
            <w:shd w:val="clear" w:color="auto" w:fill="FF0000"/>
            <w:vAlign w:val="center"/>
            <w:hideMark/>
          </w:tcPr>
          <w:p w14:paraId="18BAED69" w14:textId="74C779E2" w:rsidR="00D5324D" w:rsidRPr="00D842D9" w:rsidRDefault="00A4672B" w:rsidP="00D5324D">
            <w:pPr>
              <w:jc w:val="center"/>
              <w:rPr>
                <w:color w:val="auto"/>
                <w:sz w:val="18"/>
                <w:szCs w:val="18"/>
              </w:rPr>
            </w:pPr>
            <w:r w:rsidRPr="00D842D9">
              <w:rPr>
                <w:color w:val="auto"/>
                <w:sz w:val="18"/>
                <w:szCs w:val="18"/>
              </w:rPr>
              <w:t>High</w:t>
            </w:r>
          </w:p>
        </w:tc>
      </w:tr>
      <w:tr w:rsidR="00D842D9" w:rsidRPr="00D842D9" w14:paraId="28A83F68" w14:textId="77777777" w:rsidTr="006D24F4">
        <w:trPr>
          <w:trHeight w:val="340"/>
        </w:trPr>
        <w:tc>
          <w:tcPr>
            <w:tcW w:w="2547" w:type="dxa"/>
            <w:vMerge/>
            <w:tcBorders>
              <w:top w:val="single" w:sz="4" w:space="0" w:color="auto"/>
              <w:left w:val="single" w:sz="12" w:space="0" w:color="auto"/>
              <w:bottom w:val="single" w:sz="4" w:space="0" w:color="auto"/>
              <w:right w:val="single" w:sz="4" w:space="0" w:color="auto"/>
            </w:tcBorders>
            <w:vAlign w:val="center"/>
            <w:hideMark/>
          </w:tcPr>
          <w:p w14:paraId="6F536388" w14:textId="77777777" w:rsidR="00D5324D" w:rsidRPr="00D5324D" w:rsidRDefault="00D5324D" w:rsidP="00D5324D">
            <w:pPr>
              <w:rPr>
                <w:sz w:val="18"/>
                <w:szCs w:val="18"/>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6D1E3949" w14:textId="77777777" w:rsidR="00D5324D" w:rsidRPr="00D5324D" w:rsidRDefault="00D5324D" w:rsidP="00D5324D">
            <w:pPr>
              <w:rPr>
                <w:sz w:val="18"/>
                <w:szCs w:val="18"/>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3B88A07A" w14:textId="77777777" w:rsidR="00D5324D" w:rsidRPr="00D5324D" w:rsidRDefault="00D5324D" w:rsidP="00F45FF4">
            <w:pPr>
              <w:jc w:val="center"/>
              <w:rPr>
                <w:sz w:val="18"/>
                <w:szCs w:val="18"/>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3814503" w14:textId="77777777" w:rsidR="00D5324D" w:rsidRPr="00D5324D" w:rsidRDefault="00D5324D" w:rsidP="00F45FF4">
            <w:pPr>
              <w:jc w:val="center"/>
              <w:rPr>
                <w:sz w:val="18"/>
                <w:szCs w:val="18"/>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14:paraId="11412BA8" w14:textId="77777777" w:rsidR="00D5324D" w:rsidRPr="00D5324D" w:rsidRDefault="00D5324D" w:rsidP="00D5324D">
            <w:pPr>
              <w:rPr>
                <w:sz w:val="18"/>
                <w:szCs w:val="18"/>
              </w:rPr>
            </w:pPr>
          </w:p>
        </w:tc>
        <w:tc>
          <w:tcPr>
            <w:tcW w:w="1984" w:type="dxa"/>
            <w:vMerge/>
            <w:tcBorders>
              <w:top w:val="single" w:sz="4" w:space="0" w:color="auto"/>
              <w:left w:val="single" w:sz="4" w:space="0" w:color="auto"/>
              <w:bottom w:val="single" w:sz="4" w:space="0" w:color="auto"/>
              <w:right w:val="single" w:sz="4" w:space="0" w:color="auto"/>
            </w:tcBorders>
            <w:shd w:val="clear" w:color="auto" w:fill="FF0000"/>
            <w:vAlign w:val="center"/>
            <w:hideMark/>
          </w:tcPr>
          <w:p w14:paraId="0C347BEA" w14:textId="77777777" w:rsidR="00D5324D" w:rsidRPr="00D842D9" w:rsidRDefault="00D5324D" w:rsidP="00D5324D">
            <w:pPr>
              <w:jc w:val="center"/>
              <w:rPr>
                <w:color w:val="auto"/>
                <w:sz w:val="18"/>
                <w:szCs w:val="18"/>
              </w:rPr>
            </w:pPr>
          </w:p>
        </w:tc>
        <w:tc>
          <w:tcPr>
            <w:tcW w:w="4253" w:type="dxa"/>
            <w:vMerge/>
            <w:tcBorders>
              <w:top w:val="single" w:sz="4" w:space="0" w:color="000000"/>
              <w:left w:val="single" w:sz="4" w:space="0" w:color="auto"/>
              <w:bottom w:val="single" w:sz="4" w:space="0" w:color="000000"/>
              <w:right w:val="single" w:sz="4" w:space="0" w:color="auto"/>
            </w:tcBorders>
            <w:vAlign w:val="center"/>
            <w:hideMark/>
          </w:tcPr>
          <w:p w14:paraId="5482761B" w14:textId="77777777" w:rsidR="00D5324D" w:rsidRPr="00D842D9" w:rsidRDefault="00D5324D" w:rsidP="00D5324D">
            <w:pPr>
              <w:jc w:val="center"/>
              <w:rPr>
                <w:color w:val="auto"/>
                <w:sz w:val="18"/>
                <w:szCs w:val="18"/>
              </w:rPr>
            </w:pPr>
          </w:p>
        </w:tc>
        <w:tc>
          <w:tcPr>
            <w:tcW w:w="2268" w:type="dxa"/>
            <w:vMerge/>
            <w:tcBorders>
              <w:top w:val="nil"/>
              <w:left w:val="single" w:sz="4" w:space="0" w:color="auto"/>
              <w:bottom w:val="single" w:sz="4" w:space="0" w:color="auto"/>
              <w:right w:val="single" w:sz="12" w:space="0" w:color="auto"/>
            </w:tcBorders>
            <w:shd w:val="clear" w:color="auto" w:fill="FF0000"/>
            <w:vAlign w:val="center"/>
            <w:hideMark/>
          </w:tcPr>
          <w:p w14:paraId="2BF9C932" w14:textId="77777777" w:rsidR="00D5324D" w:rsidRPr="00D842D9" w:rsidRDefault="00D5324D" w:rsidP="00D5324D">
            <w:pPr>
              <w:jc w:val="center"/>
              <w:rPr>
                <w:color w:val="auto"/>
                <w:sz w:val="18"/>
                <w:szCs w:val="18"/>
              </w:rPr>
            </w:pPr>
          </w:p>
        </w:tc>
      </w:tr>
      <w:tr w:rsidR="00D842D9" w:rsidRPr="00D842D9" w14:paraId="4D570DE5" w14:textId="77777777" w:rsidTr="006D24F4">
        <w:trPr>
          <w:trHeight w:val="1635"/>
        </w:trPr>
        <w:tc>
          <w:tcPr>
            <w:tcW w:w="2547" w:type="dxa"/>
            <w:vMerge/>
            <w:tcBorders>
              <w:top w:val="single" w:sz="4" w:space="0" w:color="auto"/>
              <w:left w:val="single" w:sz="12" w:space="0" w:color="auto"/>
              <w:bottom w:val="single" w:sz="4" w:space="0" w:color="auto"/>
              <w:right w:val="single" w:sz="4" w:space="0" w:color="auto"/>
            </w:tcBorders>
            <w:vAlign w:val="center"/>
            <w:hideMark/>
          </w:tcPr>
          <w:p w14:paraId="5995541E" w14:textId="77777777" w:rsidR="00D5324D" w:rsidRPr="00D5324D" w:rsidRDefault="00D5324D" w:rsidP="00D5324D">
            <w:pPr>
              <w:rPr>
                <w:sz w:val="18"/>
                <w:szCs w:val="18"/>
              </w:rPr>
            </w:pP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14:paraId="47331487" w14:textId="6E61E6DB" w:rsidR="00D5324D" w:rsidRPr="00D5324D" w:rsidRDefault="00D5324D" w:rsidP="00321973">
            <w:pPr>
              <w:rPr>
                <w:sz w:val="18"/>
                <w:szCs w:val="18"/>
              </w:rPr>
            </w:pPr>
            <w:r w:rsidRPr="00D5324D">
              <w:rPr>
                <w:sz w:val="18"/>
                <w:szCs w:val="18"/>
              </w:rPr>
              <w:t xml:space="preserve">Infrastructure delivery to Gunbower Forest targeting river red gum forest </w:t>
            </w:r>
            <w:r w:rsidR="006527F7">
              <w:rPr>
                <w:sz w:val="18"/>
                <w:szCs w:val="18"/>
              </w:rPr>
              <w:t>(~1</w:t>
            </w:r>
            <w:r w:rsidR="00AD5F05">
              <w:rPr>
                <w:sz w:val="18"/>
                <w:szCs w:val="18"/>
              </w:rPr>
              <w:t> </w:t>
            </w:r>
            <w:r w:rsidR="006527F7">
              <w:rPr>
                <w:sz w:val="18"/>
                <w:szCs w:val="18"/>
              </w:rPr>
              <w:t>600</w:t>
            </w:r>
            <w:r w:rsidR="00A4672B">
              <w:rPr>
                <w:sz w:val="18"/>
                <w:szCs w:val="18"/>
              </w:rPr>
              <w:t> </w:t>
            </w:r>
            <w:r w:rsidR="006527F7">
              <w:rPr>
                <w:sz w:val="18"/>
                <w:szCs w:val="18"/>
              </w:rPr>
              <w:t>ML/day</w:t>
            </w:r>
            <w:r w:rsidR="00A4672B">
              <w:rPr>
                <w:sz w:val="18"/>
                <w:szCs w:val="18"/>
              </w:rPr>
              <w:t xml:space="preserve"> for 90 days</w:t>
            </w:r>
            <w:r w:rsidR="001F6982">
              <w:rPr>
                <w:sz w:val="18"/>
                <w:szCs w:val="18"/>
              </w:rPr>
              <w:t xml:space="preserve"> </w:t>
            </w:r>
            <w:r w:rsidR="00A4672B">
              <w:rPr>
                <w:sz w:val="18"/>
                <w:szCs w:val="18"/>
              </w:rPr>
              <w:t>in winter/spring)</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0DA754C4" w14:textId="4F14008A" w:rsidR="00D5324D" w:rsidRPr="00D5324D" w:rsidRDefault="00A4672B" w:rsidP="00F45FF4">
            <w:pPr>
              <w:jc w:val="center"/>
              <w:rPr>
                <w:sz w:val="18"/>
                <w:szCs w:val="18"/>
              </w:rPr>
            </w:pPr>
            <w:r>
              <w:rPr>
                <w:sz w:val="18"/>
                <w:szCs w:val="18"/>
              </w:rPr>
              <w:t xml:space="preserve">Up to </w:t>
            </w:r>
            <w:r w:rsidR="00D5324D" w:rsidRPr="00D5324D">
              <w:rPr>
                <w:sz w:val="18"/>
                <w:szCs w:val="18"/>
              </w:rPr>
              <w:t>4</w:t>
            </w:r>
            <w:r w:rsidR="00AD5F05">
              <w:rPr>
                <w:sz w:val="18"/>
                <w:szCs w:val="18"/>
              </w:rPr>
              <w:t> </w:t>
            </w:r>
            <w:r>
              <w:rPr>
                <w:sz w:val="18"/>
                <w:szCs w:val="18"/>
              </w:rPr>
              <w:t>7</w:t>
            </w:r>
            <w:r w:rsidR="00D5324D" w:rsidRPr="00D5324D">
              <w:rPr>
                <w:sz w:val="18"/>
                <w:szCs w:val="18"/>
              </w:rPr>
              <w:t>00 ha via Gunbower Forest infrastructure.</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676B8EE2" w14:textId="6496D39C" w:rsidR="00D5324D" w:rsidRPr="00D5324D" w:rsidRDefault="006527F7" w:rsidP="00F45FF4">
            <w:pPr>
              <w:jc w:val="center"/>
              <w:rPr>
                <w:sz w:val="18"/>
                <w:szCs w:val="18"/>
              </w:rPr>
            </w:pPr>
            <w:r>
              <w:rPr>
                <w:sz w:val="18"/>
                <w:szCs w:val="18"/>
              </w:rPr>
              <w:t xml:space="preserve">6-7 in 10 years </w:t>
            </w:r>
            <w:r w:rsidR="00D5324D" w:rsidRPr="00D5324D">
              <w:rPr>
                <w:sz w:val="18"/>
                <w:szCs w:val="18"/>
              </w:rPr>
              <w:t>(3 years)</w:t>
            </w:r>
          </w:p>
        </w:tc>
        <w:tc>
          <w:tcPr>
            <w:tcW w:w="4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557056" w14:textId="57C243DC" w:rsidR="00D5324D" w:rsidRPr="00D5324D" w:rsidRDefault="00D5324D" w:rsidP="00D5324D">
            <w:pPr>
              <w:rPr>
                <w:sz w:val="18"/>
                <w:szCs w:val="18"/>
              </w:rPr>
            </w:pPr>
            <w:r w:rsidRPr="00643E26">
              <w:rPr>
                <w:sz w:val="18"/>
                <w:szCs w:val="18"/>
              </w:rPr>
              <w:t xml:space="preserve">Met or partially met in </w:t>
            </w:r>
            <w:r w:rsidR="00BB33A7" w:rsidRPr="00643E26">
              <w:rPr>
                <w:sz w:val="18"/>
                <w:szCs w:val="18"/>
              </w:rPr>
              <w:t>5 of the past 6 years</w:t>
            </w:r>
            <w:r w:rsidRPr="00643E26">
              <w:rPr>
                <w:sz w:val="18"/>
                <w:szCs w:val="18"/>
              </w:rPr>
              <w:t>.</w:t>
            </w:r>
            <w:r w:rsidRPr="00D5324D">
              <w:rPr>
                <w:sz w:val="18"/>
                <w:szCs w:val="18"/>
              </w:rPr>
              <w:t xml:space="preserve"> The environmental demand has been assessed as </w:t>
            </w:r>
            <w:r w:rsidR="00F27E01">
              <w:rPr>
                <w:sz w:val="18"/>
                <w:szCs w:val="18"/>
              </w:rPr>
              <w:t>Moderate</w:t>
            </w:r>
            <w:r w:rsidRPr="00D5324D">
              <w:rPr>
                <w:sz w:val="18"/>
                <w:szCs w:val="18"/>
              </w:rPr>
              <w:t xml:space="preserve">. </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C000"/>
            <w:vAlign w:val="center"/>
            <w:hideMark/>
          </w:tcPr>
          <w:p w14:paraId="7CC34CDC" w14:textId="2435A220" w:rsidR="00D5324D" w:rsidRPr="00D842D9" w:rsidRDefault="00BB33A7" w:rsidP="00D5324D">
            <w:pPr>
              <w:jc w:val="center"/>
              <w:rPr>
                <w:color w:val="auto"/>
                <w:sz w:val="18"/>
                <w:szCs w:val="18"/>
              </w:rPr>
            </w:pPr>
            <w:r w:rsidRPr="00D842D9">
              <w:rPr>
                <w:color w:val="auto"/>
                <w:sz w:val="18"/>
                <w:szCs w:val="18"/>
              </w:rPr>
              <w:t>Moderate</w:t>
            </w:r>
          </w:p>
        </w:tc>
        <w:tc>
          <w:tcPr>
            <w:tcW w:w="4253" w:type="dxa"/>
            <w:vMerge w:val="restart"/>
            <w:tcBorders>
              <w:top w:val="nil"/>
              <w:left w:val="single" w:sz="4" w:space="0" w:color="auto"/>
              <w:bottom w:val="single" w:sz="4" w:space="0" w:color="000000"/>
              <w:right w:val="single" w:sz="4" w:space="0" w:color="auto"/>
            </w:tcBorders>
            <w:shd w:val="clear" w:color="auto" w:fill="auto"/>
            <w:vAlign w:val="center"/>
            <w:hideMark/>
          </w:tcPr>
          <w:p w14:paraId="6B6887E9" w14:textId="46E52971" w:rsidR="00D5324D" w:rsidRPr="00D842D9" w:rsidRDefault="00D5324D" w:rsidP="00D5324D">
            <w:pPr>
              <w:jc w:val="center"/>
              <w:rPr>
                <w:color w:val="auto"/>
                <w:sz w:val="18"/>
                <w:szCs w:val="18"/>
              </w:rPr>
            </w:pPr>
            <w:r w:rsidRPr="00D842D9">
              <w:rPr>
                <w:color w:val="auto"/>
                <w:sz w:val="18"/>
                <w:szCs w:val="18"/>
              </w:rPr>
              <w:t>It is anticipated that demands in Gunbower Forest will be met by other water holders in 20</w:t>
            </w:r>
            <w:r w:rsidR="00BB33A7" w:rsidRPr="00D842D9">
              <w:rPr>
                <w:color w:val="auto"/>
                <w:sz w:val="18"/>
                <w:szCs w:val="18"/>
              </w:rPr>
              <w:t>20</w:t>
            </w:r>
            <w:r w:rsidRPr="00D842D9">
              <w:rPr>
                <w:color w:val="auto"/>
                <w:sz w:val="18"/>
                <w:szCs w:val="18"/>
              </w:rPr>
              <w:t>-2</w:t>
            </w:r>
            <w:r w:rsidR="00BB33A7" w:rsidRPr="00D842D9">
              <w:rPr>
                <w:color w:val="auto"/>
                <w:sz w:val="18"/>
                <w:szCs w:val="18"/>
              </w:rPr>
              <w:t>1</w:t>
            </w:r>
            <w:r w:rsidRPr="00D842D9">
              <w:rPr>
                <w:color w:val="auto"/>
                <w:sz w:val="18"/>
                <w:szCs w:val="18"/>
              </w:rPr>
              <w:t>.</w:t>
            </w:r>
          </w:p>
        </w:tc>
        <w:tc>
          <w:tcPr>
            <w:tcW w:w="2268" w:type="dxa"/>
            <w:vMerge w:val="restart"/>
            <w:tcBorders>
              <w:top w:val="single" w:sz="4" w:space="0" w:color="auto"/>
              <w:left w:val="single" w:sz="4" w:space="0" w:color="auto"/>
              <w:bottom w:val="single" w:sz="4" w:space="0" w:color="auto"/>
              <w:right w:val="single" w:sz="12" w:space="0" w:color="auto"/>
            </w:tcBorders>
            <w:shd w:val="clear" w:color="auto" w:fill="FF0000"/>
            <w:vAlign w:val="center"/>
            <w:hideMark/>
          </w:tcPr>
          <w:p w14:paraId="2432D661" w14:textId="0940EAA8" w:rsidR="00D5324D" w:rsidRPr="00D842D9" w:rsidRDefault="00A4672B" w:rsidP="00D5324D">
            <w:pPr>
              <w:jc w:val="center"/>
              <w:rPr>
                <w:color w:val="auto"/>
                <w:sz w:val="18"/>
                <w:szCs w:val="18"/>
              </w:rPr>
            </w:pPr>
            <w:r w:rsidRPr="00D842D9">
              <w:rPr>
                <w:color w:val="auto"/>
                <w:sz w:val="18"/>
                <w:szCs w:val="18"/>
              </w:rPr>
              <w:t>High</w:t>
            </w:r>
          </w:p>
        </w:tc>
      </w:tr>
      <w:tr w:rsidR="00D842D9" w:rsidRPr="00D842D9" w14:paraId="005CE1BE" w14:textId="77777777" w:rsidTr="006D24F4">
        <w:trPr>
          <w:trHeight w:val="340"/>
        </w:trPr>
        <w:tc>
          <w:tcPr>
            <w:tcW w:w="2547" w:type="dxa"/>
            <w:vMerge/>
            <w:tcBorders>
              <w:top w:val="single" w:sz="4" w:space="0" w:color="auto"/>
              <w:left w:val="single" w:sz="12" w:space="0" w:color="auto"/>
              <w:bottom w:val="single" w:sz="12" w:space="0" w:color="auto"/>
              <w:right w:val="single" w:sz="4" w:space="0" w:color="auto"/>
            </w:tcBorders>
            <w:vAlign w:val="center"/>
            <w:hideMark/>
          </w:tcPr>
          <w:p w14:paraId="1FBCEF0C" w14:textId="77777777" w:rsidR="00D5324D" w:rsidRPr="00D5324D" w:rsidRDefault="00D5324D" w:rsidP="00D5324D">
            <w:pPr>
              <w:rPr>
                <w:sz w:val="18"/>
                <w:szCs w:val="18"/>
              </w:rPr>
            </w:pPr>
          </w:p>
        </w:tc>
        <w:tc>
          <w:tcPr>
            <w:tcW w:w="2551" w:type="dxa"/>
            <w:vMerge/>
            <w:tcBorders>
              <w:top w:val="nil"/>
              <w:left w:val="single" w:sz="4" w:space="0" w:color="auto"/>
              <w:bottom w:val="single" w:sz="12" w:space="0" w:color="auto"/>
              <w:right w:val="single" w:sz="4" w:space="0" w:color="auto"/>
            </w:tcBorders>
            <w:vAlign w:val="center"/>
            <w:hideMark/>
          </w:tcPr>
          <w:p w14:paraId="2E2B6592" w14:textId="77777777" w:rsidR="00D5324D" w:rsidRPr="00D5324D" w:rsidRDefault="00D5324D" w:rsidP="00D5324D">
            <w:pPr>
              <w:rPr>
                <w:sz w:val="18"/>
                <w:szCs w:val="18"/>
              </w:rPr>
            </w:pPr>
          </w:p>
        </w:tc>
        <w:tc>
          <w:tcPr>
            <w:tcW w:w="1560" w:type="dxa"/>
            <w:vMerge/>
            <w:tcBorders>
              <w:top w:val="nil"/>
              <w:left w:val="single" w:sz="4" w:space="0" w:color="auto"/>
              <w:bottom w:val="single" w:sz="12" w:space="0" w:color="auto"/>
              <w:right w:val="single" w:sz="4" w:space="0" w:color="auto"/>
            </w:tcBorders>
            <w:vAlign w:val="center"/>
            <w:hideMark/>
          </w:tcPr>
          <w:p w14:paraId="51E44D15" w14:textId="77777777" w:rsidR="00D5324D" w:rsidRPr="00D5324D" w:rsidRDefault="00D5324D" w:rsidP="00D5324D">
            <w:pPr>
              <w:rPr>
                <w:sz w:val="18"/>
                <w:szCs w:val="18"/>
              </w:rPr>
            </w:pPr>
          </w:p>
        </w:tc>
        <w:tc>
          <w:tcPr>
            <w:tcW w:w="2126" w:type="dxa"/>
            <w:vMerge/>
            <w:tcBorders>
              <w:top w:val="nil"/>
              <w:left w:val="single" w:sz="4" w:space="0" w:color="auto"/>
              <w:bottom w:val="single" w:sz="12" w:space="0" w:color="auto"/>
              <w:right w:val="single" w:sz="4" w:space="0" w:color="auto"/>
            </w:tcBorders>
            <w:vAlign w:val="center"/>
            <w:hideMark/>
          </w:tcPr>
          <w:p w14:paraId="3E6DFD90" w14:textId="77777777" w:rsidR="00D5324D" w:rsidRPr="00D5324D" w:rsidRDefault="00D5324D" w:rsidP="00D5324D">
            <w:pPr>
              <w:rPr>
                <w:sz w:val="18"/>
                <w:szCs w:val="18"/>
              </w:rPr>
            </w:pPr>
          </w:p>
        </w:tc>
        <w:tc>
          <w:tcPr>
            <w:tcW w:w="4678" w:type="dxa"/>
            <w:vMerge/>
            <w:tcBorders>
              <w:top w:val="single" w:sz="4" w:space="0" w:color="auto"/>
              <w:left w:val="single" w:sz="4" w:space="0" w:color="auto"/>
              <w:bottom w:val="single" w:sz="12" w:space="0" w:color="auto"/>
              <w:right w:val="single" w:sz="4" w:space="0" w:color="auto"/>
            </w:tcBorders>
            <w:vAlign w:val="center"/>
            <w:hideMark/>
          </w:tcPr>
          <w:p w14:paraId="1CA55C79" w14:textId="77777777" w:rsidR="00D5324D" w:rsidRPr="00D5324D" w:rsidRDefault="00D5324D" w:rsidP="00D5324D">
            <w:pPr>
              <w:rPr>
                <w:sz w:val="18"/>
                <w:szCs w:val="18"/>
              </w:rPr>
            </w:pPr>
          </w:p>
        </w:tc>
        <w:tc>
          <w:tcPr>
            <w:tcW w:w="1984" w:type="dxa"/>
            <w:vMerge/>
            <w:tcBorders>
              <w:top w:val="single" w:sz="4" w:space="0" w:color="auto"/>
              <w:left w:val="single" w:sz="4" w:space="0" w:color="auto"/>
              <w:bottom w:val="single" w:sz="12" w:space="0" w:color="auto"/>
              <w:right w:val="single" w:sz="4" w:space="0" w:color="auto"/>
            </w:tcBorders>
            <w:shd w:val="clear" w:color="auto" w:fill="92D050"/>
            <w:vAlign w:val="center"/>
            <w:hideMark/>
          </w:tcPr>
          <w:p w14:paraId="0ED95BA9" w14:textId="77777777" w:rsidR="00D5324D" w:rsidRPr="00D842D9" w:rsidRDefault="00D5324D" w:rsidP="00D5324D">
            <w:pPr>
              <w:jc w:val="center"/>
              <w:rPr>
                <w:color w:val="auto"/>
                <w:sz w:val="18"/>
                <w:szCs w:val="18"/>
              </w:rPr>
            </w:pPr>
          </w:p>
        </w:tc>
        <w:tc>
          <w:tcPr>
            <w:tcW w:w="4253" w:type="dxa"/>
            <w:vMerge/>
            <w:tcBorders>
              <w:top w:val="nil"/>
              <w:left w:val="single" w:sz="4" w:space="0" w:color="auto"/>
              <w:bottom w:val="single" w:sz="12" w:space="0" w:color="auto"/>
              <w:right w:val="single" w:sz="4" w:space="0" w:color="auto"/>
            </w:tcBorders>
            <w:vAlign w:val="center"/>
            <w:hideMark/>
          </w:tcPr>
          <w:p w14:paraId="439E23BB" w14:textId="77777777" w:rsidR="00D5324D" w:rsidRPr="00D842D9" w:rsidRDefault="00D5324D" w:rsidP="00D5324D">
            <w:pPr>
              <w:jc w:val="center"/>
              <w:rPr>
                <w:color w:val="auto"/>
                <w:sz w:val="18"/>
                <w:szCs w:val="18"/>
              </w:rPr>
            </w:pPr>
          </w:p>
        </w:tc>
        <w:tc>
          <w:tcPr>
            <w:tcW w:w="2268" w:type="dxa"/>
            <w:vMerge/>
            <w:tcBorders>
              <w:top w:val="single" w:sz="4" w:space="0" w:color="auto"/>
              <w:left w:val="single" w:sz="4" w:space="0" w:color="auto"/>
              <w:bottom w:val="single" w:sz="12" w:space="0" w:color="auto"/>
              <w:right w:val="single" w:sz="12" w:space="0" w:color="auto"/>
            </w:tcBorders>
            <w:shd w:val="clear" w:color="auto" w:fill="FF0000"/>
            <w:vAlign w:val="center"/>
            <w:hideMark/>
          </w:tcPr>
          <w:p w14:paraId="24CDA5C3" w14:textId="77777777" w:rsidR="00D5324D" w:rsidRPr="00D842D9" w:rsidRDefault="00D5324D" w:rsidP="00D5324D">
            <w:pPr>
              <w:jc w:val="center"/>
              <w:rPr>
                <w:color w:val="auto"/>
                <w:sz w:val="18"/>
                <w:szCs w:val="18"/>
              </w:rPr>
            </w:pPr>
          </w:p>
        </w:tc>
      </w:tr>
      <w:tr w:rsidR="00D842D9" w:rsidRPr="00D842D9" w14:paraId="0DE5B2FA" w14:textId="77777777" w:rsidTr="00D842D9">
        <w:trPr>
          <w:trHeight w:val="1155"/>
        </w:trPr>
        <w:tc>
          <w:tcPr>
            <w:tcW w:w="2547" w:type="dxa"/>
            <w:vMerge w:val="restart"/>
            <w:tcBorders>
              <w:top w:val="single" w:sz="12" w:space="0" w:color="auto"/>
              <w:left w:val="single" w:sz="12" w:space="0" w:color="auto"/>
              <w:bottom w:val="single" w:sz="4" w:space="0" w:color="auto"/>
              <w:right w:val="single" w:sz="4" w:space="0" w:color="auto"/>
            </w:tcBorders>
            <w:shd w:val="clear" w:color="auto" w:fill="auto"/>
            <w:hideMark/>
          </w:tcPr>
          <w:p w14:paraId="23322796" w14:textId="7F1DA8E4" w:rsidR="00D5324D" w:rsidRPr="00D5324D" w:rsidRDefault="00D5324D" w:rsidP="00D5324D">
            <w:pPr>
              <w:rPr>
                <w:b/>
                <w:sz w:val="18"/>
                <w:szCs w:val="18"/>
              </w:rPr>
            </w:pPr>
            <w:r w:rsidRPr="00D5324D">
              <w:rPr>
                <w:b/>
                <w:sz w:val="18"/>
                <w:szCs w:val="18"/>
              </w:rPr>
              <w:t>Mid</w:t>
            </w:r>
            <w:r w:rsidRPr="00D5324D" w:rsidDel="002009E2">
              <w:rPr>
                <w:b/>
                <w:sz w:val="18"/>
                <w:szCs w:val="18"/>
              </w:rPr>
              <w:t>-</w:t>
            </w:r>
            <w:r w:rsidRPr="00D5324D">
              <w:rPr>
                <w:b/>
                <w:sz w:val="18"/>
                <w:szCs w:val="18"/>
              </w:rPr>
              <w:t>Murray Off-Channel Wetlands and ephemeral creeks Hume to Euston</w:t>
            </w:r>
          </w:p>
        </w:tc>
        <w:tc>
          <w:tcPr>
            <w:tcW w:w="4111" w:type="dxa"/>
            <w:gridSpan w:val="2"/>
            <w:tcBorders>
              <w:top w:val="single" w:sz="12" w:space="0" w:color="auto"/>
              <w:left w:val="nil"/>
              <w:bottom w:val="single" w:sz="4" w:space="0" w:color="auto"/>
              <w:right w:val="single" w:sz="4" w:space="0" w:color="auto"/>
            </w:tcBorders>
            <w:shd w:val="clear" w:color="auto" w:fill="auto"/>
            <w:vAlign w:val="center"/>
            <w:hideMark/>
          </w:tcPr>
          <w:p w14:paraId="562565A1" w14:textId="77777777" w:rsidR="00D5324D" w:rsidRPr="00D5324D" w:rsidRDefault="00D5324D" w:rsidP="00D5324D">
            <w:pPr>
              <w:rPr>
                <w:sz w:val="18"/>
                <w:szCs w:val="18"/>
              </w:rPr>
            </w:pPr>
            <w:r w:rsidRPr="00D5324D">
              <w:rPr>
                <w:sz w:val="18"/>
                <w:szCs w:val="18"/>
              </w:rPr>
              <w:t>Infrastructure delivery targeting permanent off-channel wetlands.</w:t>
            </w:r>
          </w:p>
        </w:tc>
        <w:tc>
          <w:tcPr>
            <w:tcW w:w="2126" w:type="dxa"/>
            <w:tcBorders>
              <w:top w:val="single" w:sz="12" w:space="0" w:color="auto"/>
              <w:left w:val="nil"/>
              <w:bottom w:val="single" w:sz="4" w:space="0" w:color="auto"/>
              <w:right w:val="single" w:sz="4" w:space="0" w:color="000000"/>
            </w:tcBorders>
            <w:shd w:val="clear" w:color="auto" w:fill="auto"/>
            <w:vAlign w:val="center"/>
            <w:hideMark/>
          </w:tcPr>
          <w:p w14:paraId="73B8BDE8" w14:textId="77777777" w:rsidR="00D5324D" w:rsidRPr="00D5324D" w:rsidRDefault="00D5324D" w:rsidP="00F45FF4">
            <w:pPr>
              <w:jc w:val="center"/>
              <w:rPr>
                <w:sz w:val="18"/>
                <w:szCs w:val="18"/>
              </w:rPr>
            </w:pPr>
            <w:r w:rsidRPr="00D5324D">
              <w:rPr>
                <w:sz w:val="18"/>
                <w:szCs w:val="18"/>
              </w:rPr>
              <w:t>Annually</w:t>
            </w:r>
          </w:p>
        </w:tc>
        <w:tc>
          <w:tcPr>
            <w:tcW w:w="4678" w:type="dxa"/>
            <w:tcBorders>
              <w:top w:val="single" w:sz="12" w:space="0" w:color="auto"/>
              <w:left w:val="nil"/>
              <w:bottom w:val="single" w:sz="4" w:space="0" w:color="auto"/>
              <w:right w:val="single" w:sz="4" w:space="0" w:color="auto"/>
            </w:tcBorders>
            <w:shd w:val="clear" w:color="auto" w:fill="auto"/>
            <w:vAlign w:val="center"/>
            <w:hideMark/>
          </w:tcPr>
          <w:p w14:paraId="115A671E" w14:textId="255BFD3B" w:rsidR="00D5324D" w:rsidRPr="00D5324D" w:rsidRDefault="00D5324D" w:rsidP="00D5324D">
            <w:pPr>
              <w:rPr>
                <w:sz w:val="18"/>
                <w:szCs w:val="18"/>
              </w:rPr>
            </w:pPr>
            <w:r w:rsidRPr="00D5324D">
              <w:rPr>
                <w:sz w:val="18"/>
                <w:szCs w:val="18"/>
              </w:rPr>
              <w:t>Annual requirement therefore the environmental demand has been assessed as High.</w:t>
            </w:r>
          </w:p>
        </w:tc>
        <w:tc>
          <w:tcPr>
            <w:tcW w:w="1984" w:type="dxa"/>
            <w:tcBorders>
              <w:top w:val="single" w:sz="12" w:space="0" w:color="auto"/>
              <w:left w:val="nil"/>
              <w:bottom w:val="single" w:sz="4" w:space="0" w:color="auto"/>
              <w:right w:val="single" w:sz="4" w:space="0" w:color="auto"/>
            </w:tcBorders>
            <w:shd w:val="clear" w:color="000000" w:fill="FF0000"/>
            <w:vAlign w:val="center"/>
            <w:hideMark/>
          </w:tcPr>
          <w:p w14:paraId="5432AADC" w14:textId="77777777" w:rsidR="00D5324D" w:rsidRPr="00D842D9" w:rsidRDefault="00D5324D" w:rsidP="00D5324D">
            <w:pPr>
              <w:jc w:val="center"/>
              <w:rPr>
                <w:color w:val="auto"/>
                <w:sz w:val="18"/>
                <w:szCs w:val="18"/>
              </w:rPr>
            </w:pPr>
            <w:r w:rsidRPr="00D842D9">
              <w:rPr>
                <w:color w:val="auto"/>
                <w:sz w:val="18"/>
                <w:szCs w:val="18"/>
              </w:rPr>
              <w:t>High</w:t>
            </w:r>
          </w:p>
        </w:tc>
        <w:tc>
          <w:tcPr>
            <w:tcW w:w="4253" w:type="dxa"/>
            <w:tcBorders>
              <w:top w:val="single" w:sz="12" w:space="0" w:color="auto"/>
              <w:left w:val="nil"/>
              <w:bottom w:val="single" w:sz="4" w:space="0" w:color="auto"/>
              <w:right w:val="single" w:sz="4" w:space="0" w:color="auto"/>
            </w:tcBorders>
            <w:shd w:val="clear" w:color="auto" w:fill="365F91" w:themeFill="accent1" w:themeFillShade="BF"/>
            <w:vAlign w:val="center"/>
            <w:hideMark/>
          </w:tcPr>
          <w:p w14:paraId="36D1A645" w14:textId="77777777" w:rsidR="00D5324D" w:rsidRPr="00D842D9" w:rsidRDefault="00D5324D" w:rsidP="00D5324D">
            <w:pPr>
              <w:jc w:val="center"/>
              <w:rPr>
                <w:color w:val="auto"/>
                <w:sz w:val="18"/>
                <w:szCs w:val="18"/>
              </w:rPr>
            </w:pPr>
            <w:r w:rsidRPr="00D842D9">
              <w:rPr>
                <w:color w:val="auto"/>
                <w:sz w:val="18"/>
                <w:szCs w:val="18"/>
              </w:rPr>
              <w:t>High priority for Commonwealth environmental watering (likely to receive water even under low water resource availability)</w:t>
            </w:r>
          </w:p>
        </w:tc>
        <w:tc>
          <w:tcPr>
            <w:tcW w:w="2268" w:type="dxa"/>
            <w:tcBorders>
              <w:top w:val="single" w:sz="12" w:space="0" w:color="auto"/>
              <w:left w:val="nil"/>
              <w:bottom w:val="single" w:sz="4" w:space="0" w:color="auto"/>
              <w:right w:val="single" w:sz="12" w:space="0" w:color="auto"/>
            </w:tcBorders>
            <w:shd w:val="clear" w:color="000000" w:fill="FF0000"/>
            <w:vAlign w:val="center"/>
            <w:hideMark/>
          </w:tcPr>
          <w:p w14:paraId="23E47192" w14:textId="77777777" w:rsidR="00D5324D" w:rsidRPr="00D842D9" w:rsidRDefault="00D5324D" w:rsidP="00D5324D">
            <w:pPr>
              <w:jc w:val="center"/>
              <w:rPr>
                <w:color w:val="auto"/>
                <w:sz w:val="18"/>
                <w:szCs w:val="18"/>
              </w:rPr>
            </w:pPr>
            <w:r w:rsidRPr="00D842D9">
              <w:rPr>
                <w:color w:val="auto"/>
                <w:sz w:val="18"/>
                <w:szCs w:val="18"/>
              </w:rPr>
              <w:t>High</w:t>
            </w:r>
          </w:p>
        </w:tc>
      </w:tr>
      <w:tr w:rsidR="00D842D9" w:rsidRPr="00D842D9" w14:paraId="3B2DDF56" w14:textId="77777777" w:rsidTr="00D842D9">
        <w:trPr>
          <w:trHeight w:val="1155"/>
        </w:trPr>
        <w:tc>
          <w:tcPr>
            <w:tcW w:w="2547" w:type="dxa"/>
            <w:vMerge/>
            <w:tcBorders>
              <w:top w:val="single" w:sz="4" w:space="0" w:color="auto"/>
              <w:left w:val="single" w:sz="12" w:space="0" w:color="auto"/>
              <w:bottom w:val="single" w:sz="4" w:space="0" w:color="auto"/>
              <w:right w:val="single" w:sz="4" w:space="0" w:color="auto"/>
            </w:tcBorders>
            <w:vAlign w:val="center"/>
            <w:hideMark/>
          </w:tcPr>
          <w:p w14:paraId="400FD87E" w14:textId="77777777" w:rsidR="00D5324D" w:rsidRPr="00D5324D" w:rsidRDefault="00D5324D" w:rsidP="00D5324D">
            <w:pPr>
              <w:rPr>
                <w:sz w:val="18"/>
                <w:szCs w:val="18"/>
              </w:rPr>
            </w:pPr>
          </w:p>
        </w:tc>
        <w:tc>
          <w:tcPr>
            <w:tcW w:w="4111" w:type="dxa"/>
            <w:gridSpan w:val="2"/>
            <w:tcBorders>
              <w:top w:val="single" w:sz="4" w:space="0" w:color="auto"/>
              <w:left w:val="nil"/>
              <w:bottom w:val="single" w:sz="4" w:space="0" w:color="auto"/>
              <w:right w:val="single" w:sz="4" w:space="0" w:color="auto"/>
            </w:tcBorders>
            <w:shd w:val="clear" w:color="auto" w:fill="auto"/>
            <w:vAlign w:val="center"/>
            <w:hideMark/>
          </w:tcPr>
          <w:p w14:paraId="3AF1320A" w14:textId="77777777" w:rsidR="00D5324D" w:rsidRPr="00D5324D" w:rsidRDefault="00D5324D" w:rsidP="00D5324D">
            <w:pPr>
              <w:rPr>
                <w:sz w:val="18"/>
                <w:szCs w:val="18"/>
              </w:rPr>
            </w:pPr>
            <w:r w:rsidRPr="00D5324D">
              <w:rPr>
                <w:sz w:val="18"/>
                <w:szCs w:val="18"/>
              </w:rPr>
              <w:t>Infrastructure delivery targeting semi-permanent off-channel wetlands.</w:t>
            </w:r>
          </w:p>
        </w:tc>
        <w:tc>
          <w:tcPr>
            <w:tcW w:w="2126" w:type="dxa"/>
            <w:tcBorders>
              <w:top w:val="single" w:sz="4" w:space="0" w:color="auto"/>
              <w:left w:val="nil"/>
              <w:bottom w:val="single" w:sz="4" w:space="0" w:color="auto"/>
              <w:right w:val="single" w:sz="4" w:space="0" w:color="000000"/>
            </w:tcBorders>
            <w:shd w:val="clear" w:color="auto" w:fill="auto"/>
            <w:vAlign w:val="center"/>
            <w:hideMark/>
          </w:tcPr>
          <w:p w14:paraId="5219826C" w14:textId="77777777" w:rsidR="00D5324D" w:rsidRPr="00D5324D" w:rsidRDefault="00D5324D" w:rsidP="00F45FF4">
            <w:pPr>
              <w:jc w:val="center"/>
              <w:rPr>
                <w:sz w:val="18"/>
                <w:szCs w:val="18"/>
              </w:rPr>
            </w:pPr>
            <w:r w:rsidRPr="00D5324D">
              <w:rPr>
                <w:sz w:val="18"/>
                <w:szCs w:val="18"/>
              </w:rPr>
              <w:t>3-7 in 10 years (5 years).</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37AD4C71" w14:textId="75667AA4" w:rsidR="00D5324D" w:rsidRPr="00D5324D" w:rsidRDefault="00F27E01" w:rsidP="00D5324D">
            <w:pPr>
              <w:rPr>
                <w:sz w:val="18"/>
                <w:szCs w:val="18"/>
              </w:rPr>
            </w:pPr>
            <w:r>
              <w:rPr>
                <w:sz w:val="18"/>
                <w:szCs w:val="18"/>
              </w:rPr>
              <w:t>Variable across sites with last natural watering event in 2016.</w:t>
            </w:r>
            <w:r w:rsidR="00D5324D" w:rsidRPr="00D5324D">
              <w:rPr>
                <w:sz w:val="18"/>
                <w:szCs w:val="18"/>
              </w:rPr>
              <w:t xml:space="preserve"> Therefore</w:t>
            </w:r>
            <w:r>
              <w:rPr>
                <w:sz w:val="18"/>
                <w:szCs w:val="18"/>
              </w:rPr>
              <w:t>,</w:t>
            </w:r>
            <w:r w:rsidR="00D5324D" w:rsidRPr="00D5324D">
              <w:rPr>
                <w:sz w:val="18"/>
                <w:szCs w:val="18"/>
              </w:rPr>
              <w:t xml:space="preserve"> the environmental demand has been assessed as Moderate.</w:t>
            </w:r>
          </w:p>
        </w:tc>
        <w:tc>
          <w:tcPr>
            <w:tcW w:w="1984" w:type="dxa"/>
            <w:tcBorders>
              <w:top w:val="nil"/>
              <w:left w:val="nil"/>
              <w:bottom w:val="single" w:sz="4" w:space="0" w:color="auto"/>
              <w:right w:val="single" w:sz="4" w:space="0" w:color="auto"/>
            </w:tcBorders>
            <w:shd w:val="clear" w:color="000000" w:fill="FFC000"/>
            <w:vAlign w:val="center"/>
            <w:hideMark/>
          </w:tcPr>
          <w:p w14:paraId="0E5A5169" w14:textId="77777777" w:rsidR="00D5324D" w:rsidRPr="00D842D9" w:rsidRDefault="00D5324D" w:rsidP="00D5324D">
            <w:pPr>
              <w:jc w:val="center"/>
              <w:rPr>
                <w:color w:val="auto"/>
                <w:sz w:val="18"/>
                <w:szCs w:val="18"/>
              </w:rPr>
            </w:pPr>
            <w:r w:rsidRPr="00D842D9">
              <w:rPr>
                <w:color w:val="auto"/>
                <w:sz w:val="18"/>
                <w:szCs w:val="18"/>
              </w:rPr>
              <w:t>Moderate</w:t>
            </w:r>
          </w:p>
        </w:tc>
        <w:tc>
          <w:tcPr>
            <w:tcW w:w="4253" w:type="dxa"/>
            <w:tcBorders>
              <w:top w:val="nil"/>
              <w:left w:val="nil"/>
              <w:bottom w:val="single" w:sz="4" w:space="0" w:color="auto"/>
              <w:right w:val="single" w:sz="4" w:space="0" w:color="auto"/>
            </w:tcBorders>
            <w:shd w:val="clear" w:color="auto" w:fill="95B3D7" w:themeFill="accent1" w:themeFillTint="99"/>
            <w:vAlign w:val="center"/>
            <w:hideMark/>
          </w:tcPr>
          <w:p w14:paraId="39F1F220" w14:textId="77777777" w:rsidR="00D5324D" w:rsidRPr="00D842D9" w:rsidRDefault="00D5324D" w:rsidP="00D5324D">
            <w:pPr>
              <w:jc w:val="center"/>
              <w:rPr>
                <w:color w:val="auto"/>
                <w:sz w:val="18"/>
                <w:szCs w:val="18"/>
              </w:rPr>
            </w:pPr>
            <w:r w:rsidRPr="00D842D9">
              <w:rPr>
                <w:color w:val="auto"/>
                <w:sz w:val="18"/>
                <w:szCs w:val="18"/>
              </w:rPr>
              <w:t>Option to be considered under a moderate to high water resource availability.</w:t>
            </w:r>
          </w:p>
        </w:tc>
        <w:tc>
          <w:tcPr>
            <w:tcW w:w="2268" w:type="dxa"/>
            <w:tcBorders>
              <w:top w:val="nil"/>
              <w:left w:val="nil"/>
              <w:bottom w:val="single" w:sz="4" w:space="0" w:color="auto"/>
              <w:right w:val="single" w:sz="12" w:space="0" w:color="auto"/>
            </w:tcBorders>
            <w:shd w:val="clear" w:color="000000" w:fill="FF0000"/>
            <w:vAlign w:val="center"/>
            <w:hideMark/>
          </w:tcPr>
          <w:p w14:paraId="11E28C52" w14:textId="77777777" w:rsidR="00D5324D" w:rsidRPr="00D842D9" w:rsidRDefault="00D5324D" w:rsidP="00D5324D">
            <w:pPr>
              <w:jc w:val="center"/>
              <w:rPr>
                <w:color w:val="auto"/>
                <w:sz w:val="18"/>
                <w:szCs w:val="18"/>
              </w:rPr>
            </w:pPr>
            <w:r w:rsidRPr="00D842D9">
              <w:rPr>
                <w:color w:val="auto"/>
                <w:sz w:val="18"/>
                <w:szCs w:val="18"/>
              </w:rPr>
              <w:t>High</w:t>
            </w:r>
          </w:p>
        </w:tc>
      </w:tr>
      <w:tr w:rsidR="00D842D9" w:rsidRPr="00D842D9" w14:paraId="55DB552F" w14:textId="77777777" w:rsidTr="00D842D9">
        <w:trPr>
          <w:trHeight w:val="1155"/>
        </w:trPr>
        <w:tc>
          <w:tcPr>
            <w:tcW w:w="2547" w:type="dxa"/>
            <w:vMerge/>
            <w:tcBorders>
              <w:top w:val="single" w:sz="4" w:space="0" w:color="auto"/>
              <w:left w:val="single" w:sz="12" w:space="0" w:color="auto"/>
              <w:bottom w:val="single" w:sz="12" w:space="0" w:color="auto"/>
              <w:right w:val="single" w:sz="4" w:space="0" w:color="auto"/>
            </w:tcBorders>
            <w:vAlign w:val="center"/>
            <w:hideMark/>
          </w:tcPr>
          <w:p w14:paraId="69DDACE6" w14:textId="77777777" w:rsidR="00D5324D" w:rsidRPr="00D5324D" w:rsidRDefault="00D5324D" w:rsidP="00D5324D">
            <w:pPr>
              <w:rPr>
                <w:sz w:val="18"/>
                <w:szCs w:val="18"/>
              </w:rPr>
            </w:pPr>
          </w:p>
        </w:tc>
        <w:tc>
          <w:tcPr>
            <w:tcW w:w="4111" w:type="dxa"/>
            <w:gridSpan w:val="2"/>
            <w:tcBorders>
              <w:top w:val="single" w:sz="4" w:space="0" w:color="auto"/>
              <w:left w:val="nil"/>
              <w:bottom w:val="single" w:sz="12" w:space="0" w:color="auto"/>
              <w:right w:val="single" w:sz="4" w:space="0" w:color="auto"/>
            </w:tcBorders>
            <w:shd w:val="clear" w:color="auto" w:fill="auto"/>
            <w:vAlign w:val="center"/>
            <w:hideMark/>
          </w:tcPr>
          <w:p w14:paraId="783ED868" w14:textId="77777777" w:rsidR="00D5324D" w:rsidRPr="00D5324D" w:rsidRDefault="00D5324D" w:rsidP="00D5324D">
            <w:pPr>
              <w:rPr>
                <w:sz w:val="18"/>
                <w:szCs w:val="18"/>
              </w:rPr>
            </w:pPr>
            <w:r w:rsidRPr="00D5324D">
              <w:rPr>
                <w:sz w:val="18"/>
                <w:szCs w:val="18"/>
              </w:rPr>
              <w:t>Infrastructure delivery targeting ephemeral off-channel wetlands.</w:t>
            </w:r>
          </w:p>
        </w:tc>
        <w:tc>
          <w:tcPr>
            <w:tcW w:w="2126" w:type="dxa"/>
            <w:tcBorders>
              <w:top w:val="single" w:sz="4" w:space="0" w:color="auto"/>
              <w:left w:val="nil"/>
              <w:bottom w:val="single" w:sz="12" w:space="0" w:color="auto"/>
              <w:right w:val="single" w:sz="4" w:space="0" w:color="000000"/>
            </w:tcBorders>
            <w:shd w:val="clear" w:color="auto" w:fill="auto"/>
            <w:vAlign w:val="center"/>
            <w:hideMark/>
          </w:tcPr>
          <w:p w14:paraId="1E00FA5B" w14:textId="77777777" w:rsidR="00D5324D" w:rsidRPr="00D5324D" w:rsidRDefault="00D5324D" w:rsidP="00F45FF4">
            <w:pPr>
              <w:jc w:val="center"/>
              <w:rPr>
                <w:sz w:val="18"/>
                <w:szCs w:val="18"/>
              </w:rPr>
            </w:pPr>
            <w:r w:rsidRPr="00D5324D">
              <w:rPr>
                <w:sz w:val="18"/>
                <w:szCs w:val="18"/>
              </w:rPr>
              <w:t>1 in 5 years.</w:t>
            </w:r>
          </w:p>
        </w:tc>
        <w:tc>
          <w:tcPr>
            <w:tcW w:w="4678" w:type="dxa"/>
            <w:tcBorders>
              <w:top w:val="single" w:sz="4" w:space="0" w:color="auto"/>
              <w:left w:val="nil"/>
              <w:bottom w:val="single" w:sz="12" w:space="0" w:color="auto"/>
              <w:right w:val="single" w:sz="4" w:space="0" w:color="auto"/>
            </w:tcBorders>
            <w:shd w:val="clear" w:color="auto" w:fill="auto"/>
            <w:vAlign w:val="center"/>
            <w:hideMark/>
          </w:tcPr>
          <w:p w14:paraId="2691302E" w14:textId="1CA1FC7D" w:rsidR="00D5324D" w:rsidRPr="00D5324D" w:rsidRDefault="00F27E01" w:rsidP="00D5324D">
            <w:pPr>
              <w:rPr>
                <w:sz w:val="18"/>
                <w:szCs w:val="18"/>
              </w:rPr>
            </w:pPr>
            <w:r>
              <w:rPr>
                <w:sz w:val="18"/>
                <w:szCs w:val="18"/>
              </w:rPr>
              <w:t>Variable across sites with</w:t>
            </w:r>
            <w:r w:rsidR="00D5324D" w:rsidRPr="00D5324D">
              <w:rPr>
                <w:sz w:val="18"/>
                <w:szCs w:val="18"/>
              </w:rPr>
              <w:t xml:space="preserve"> last </w:t>
            </w:r>
            <w:r>
              <w:rPr>
                <w:sz w:val="18"/>
                <w:szCs w:val="18"/>
              </w:rPr>
              <w:t>natural watering event in 2016.</w:t>
            </w:r>
            <w:r w:rsidR="00D5324D" w:rsidRPr="00D5324D">
              <w:rPr>
                <w:sz w:val="18"/>
                <w:szCs w:val="18"/>
              </w:rPr>
              <w:t xml:space="preserve"> Therefore the environmental demand is Low overall.</w:t>
            </w:r>
          </w:p>
        </w:tc>
        <w:tc>
          <w:tcPr>
            <w:tcW w:w="1984" w:type="dxa"/>
            <w:tcBorders>
              <w:top w:val="nil"/>
              <w:left w:val="nil"/>
              <w:bottom w:val="single" w:sz="12" w:space="0" w:color="auto"/>
              <w:right w:val="single" w:sz="4" w:space="0" w:color="auto"/>
            </w:tcBorders>
            <w:shd w:val="clear" w:color="000000" w:fill="92D050"/>
            <w:vAlign w:val="center"/>
            <w:hideMark/>
          </w:tcPr>
          <w:p w14:paraId="2AF21440" w14:textId="77777777" w:rsidR="00D5324D" w:rsidRPr="00D842D9" w:rsidRDefault="00D5324D" w:rsidP="00D5324D">
            <w:pPr>
              <w:jc w:val="center"/>
              <w:rPr>
                <w:color w:val="auto"/>
                <w:sz w:val="18"/>
                <w:szCs w:val="18"/>
              </w:rPr>
            </w:pPr>
            <w:r w:rsidRPr="00D842D9">
              <w:rPr>
                <w:color w:val="auto"/>
                <w:sz w:val="18"/>
                <w:szCs w:val="18"/>
              </w:rPr>
              <w:t>Low</w:t>
            </w:r>
          </w:p>
        </w:tc>
        <w:tc>
          <w:tcPr>
            <w:tcW w:w="4253" w:type="dxa"/>
            <w:tcBorders>
              <w:top w:val="nil"/>
              <w:left w:val="nil"/>
              <w:bottom w:val="single" w:sz="12" w:space="0" w:color="auto"/>
              <w:right w:val="single" w:sz="4" w:space="0" w:color="auto"/>
            </w:tcBorders>
            <w:shd w:val="clear" w:color="auto" w:fill="95B3D7" w:themeFill="accent1" w:themeFillTint="99"/>
            <w:vAlign w:val="center"/>
            <w:hideMark/>
          </w:tcPr>
          <w:p w14:paraId="23FFB64A" w14:textId="77777777" w:rsidR="00D5324D" w:rsidRPr="00D842D9" w:rsidRDefault="00D5324D" w:rsidP="00D5324D">
            <w:pPr>
              <w:jc w:val="center"/>
              <w:rPr>
                <w:color w:val="auto"/>
                <w:sz w:val="18"/>
                <w:szCs w:val="18"/>
              </w:rPr>
            </w:pPr>
            <w:r w:rsidRPr="00D842D9">
              <w:rPr>
                <w:color w:val="auto"/>
                <w:sz w:val="18"/>
                <w:szCs w:val="18"/>
              </w:rPr>
              <w:t>Option to be considered under a moderate to high water resource availability.</w:t>
            </w:r>
          </w:p>
        </w:tc>
        <w:tc>
          <w:tcPr>
            <w:tcW w:w="2268" w:type="dxa"/>
            <w:tcBorders>
              <w:top w:val="nil"/>
              <w:left w:val="nil"/>
              <w:bottom w:val="single" w:sz="12" w:space="0" w:color="auto"/>
              <w:right w:val="single" w:sz="12" w:space="0" w:color="auto"/>
            </w:tcBorders>
            <w:shd w:val="clear" w:color="000000" w:fill="FFC000"/>
            <w:vAlign w:val="center"/>
            <w:hideMark/>
          </w:tcPr>
          <w:p w14:paraId="240102F6" w14:textId="77777777" w:rsidR="00D5324D" w:rsidRPr="00D842D9" w:rsidRDefault="00D5324D" w:rsidP="00D5324D">
            <w:pPr>
              <w:jc w:val="center"/>
              <w:rPr>
                <w:color w:val="auto"/>
                <w:sz w:val="18"/>
                <w:szCs w:val="18"/>
              </w:rPr>
            </w:pPr>
            <w:r w:rsidRPr="00D842D9">
              <w:rPr>
                <w:color w:val="auto"/>
                <w:sz w:val="18"/>
                <w:szCs w:val="18"/>
              </w:rPr>
              <w:t>Moderate</w:t>
            </w:r>
          </w:p>
        </w:tc>
      </w:tr>
    </w:tbl>
    <w:p w14:paraId="5DE31C20" w14:textId="77777777" w:rsidR="008B0B11" w:rsidRDefault="00CF7256">
      <w:pPr>
        <w:spacing w:after="0"/>
        <w:rPr>
          <w:b/>
          <w:u w:val="single"/>
        </w:rPr>
      </w:pPr>
      <w:r>
        <w:rPr>
          <w:noProof/>
        </w:rPr>
        <w:drawing>
          <wp:inline distT="0" distB="0" distL="0" distR="0" wp14:anchorId="020DDFA1" wp14:editId="7197A07D">
            <wp:extent cx="9886950" cy="19867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071650" cy="2023855"/>
                    </a:xfrm>
                    <a:prstGeom prst="rect">
                      <a:avLst/>
                    </a:prstGeom>
                  </pic:spPr>
                </pic:pic>
              </a:graphicData>
            </a:graphic>
          </wp:inline>
        </w:drawing>
      </w:r>
    </w:p>
    <w:p w14:paraId="6CBAE1A5" w14:textId="7FC5A791" w:rsidR="008B0B11" w:rsidRPr="00595A3F" w:rsidRDefault="008B0B11" w:rsidP="00595A3F">
      <w:pPr>
        <w:spacing w:after="0"/>
        <w:rPr>
          <w:rFonts w:cstheme="minorHAnsi"/>
          <w:b/>
          <w:sz w:val="16"/>
          <w:szCs w:val="16"/>
        </w:rPr>
      </w:pPr>
      <w:r w:rsidRPr="00595A3F">
        <w:rPr>
          <w:rFonts w:cstheme="minorHAnsi"/>
          <w:b/>
          <w:sz w:val="16"/>
          <w:szCs w:val="16"/>
        </w:rPr>
        <w:t xml:space="preserve">References for </w:t>
      </w:r>
      <w:r w:rsidR="00321973">
        <w:rPr>
          <w:rFonts w:cstheme="minorHAnsi"/>
          <w:b/>
          <w:sz w:val="16"/>
          <w:szCs w:val="16"/>
        </w:rPr>
        <w:fldChar w:fldCharType="begin"/>
      </w:r>
      <w:r w:rsidR="00321973">
        <w:rPr>
          <w:rFonts w:cstheme="minorHAnsi"/>
          <w:b/>
          <w:sz w:val="16"/>
          <w:szCs w:val="16"/>
        </w:rPr>
        <w:instrText xml:space="preserve"> REF _Ref43131585 \h  \* MERGEFORMAT </w:instrText>
      </w:r>
      <w:r w:rsidR="00321973">
        <w:rPr>
          <w:rFonts w:cstheme="minorHAnsi"/>
          <w:b/>
          <w:sz w:val="16"/>
          <w:szCs w:val="16"/>
        </w:rPr>
      </w:r>
      <w:r w:rsidR="00321973">
        <w:rPr>
          <w:rFonts w:cstheme="minorHAnsi"/>
          <w:b/>
          <w:sz w:val="16"/>
          <w:szCs w:val="16"/>
        </w:rPr>
        <w:fldChar w:fldCharType="separate"/>
      </w:r>
      <w:r w:rsidR="00D3194A" w:rsidRPr="00D3194A">
        <w:rPr>
          <w:rFonts w:cstheme="minorHAnsi"/>
          <w:b/>
          <w:sz w:val="16"/>
          <w:szCs w:val="16"/>
        </w:rPr>
        <w:t>Table 3</w:t>
      </w:r>
      <w:r w:rsidR="00321973">
        <w:rPr>
          <w:rFonts w:cstheme="minorHAnsi"/>
          <w:b/>
          <w:sz w:val="16"/>
          <w:szCs w:val="16"/>
        </w:rPr>
        <w:fldChar w:fldCharType="end"/>
      </w:r>
      <w:r w:rsidRPr="00595A3F">
        <w:rPr>
          <w:rFonts w:cstheme="minorHAnsi"/>
          <w:b/>
          <w:sz w:val="16"/>
          <w:szCs w:val="16"/>
        </w:rPr>
        <w:t>:</w:t>
      </w:r>
    </w:p>
    <w:p w14:paraId="586F77F7" w14:textId="47F9938C" w:rsidR="008B0B11" w:rsidRPr="00595A3F" w:rsidRDefault="008B0B11" w:rsidP="00595A3F">
      <w:pPr>
        <w:pStyle w:val="FootnoteText"/>
        <w:spacing w:after="0"/>
        <w:jc w:val="left"/>
        <w:rPr>
          <w:rFonts w:asciiTheme="minorHAnsi" w:hAnsiTheme="minorHAnsi" w:cstheme="minorHAnsi"/>
          <w:color w:val="000000" w:themeColor="text1"/>
          <w:sz w:val="16"/>
          <w:szCs w:val="16"/>
        </w:rPr>
      </w:pPr>
      <w:r w:rsidRPr="00595A3F">
        <w:rPr>
          <w:rFonts w:asciiTheme="minorHAnsi" w:hAnsiTheme="minorHAnsi" w:cstheme="minorHAnsi"/>
          <w:color w:val="000000" w:themeColor="text1"/>
          <w:sz w:val="16"/>
          <w:szCs w:val="16"/>
        </w:rPr>
        <w:t>Murray and Barmah-Millewa Forest indicators adapted from Department of the Environment (2011</w:t>
      </w:r>
      <w:r w:rsidR="008C57D9">
        <w:rPr>
          <w:rFonts w:asciiTheme="minorHAnsi" w:hAnsiTheme="minorHAnsi" w:cstheme="minorHAnsi"/>
          <w:color w:val="000000" w:themeColor="text1"/>
          <w:sz w:val="16"/>
          <w:szCs w:val="16"/>
        </w:rPr>
        <w:t>b</w:t>
      </w:r>
      <w:r w:rsidRPr="00595A3F">
        <w:rPr>
          <w:rFonts w:asciiTheme="minorHAnsi" w:hAnsiTheme="minorHAnsi" w:cstheme="minorHAnsi"/>
          <w:color w:val="000000" w:themeColor="text1"/>
          <w:sz w:val="16"/>
          <w:szCs w:val="16"/>
        </w:rPr>
        <w:t>), MDBA (2012</w:t>
      </w:r>
      <w:r w:rsidR="004E2EA4">
        <w:rPr>
          <w:rFonts w:asciiTheme="minorHAnsi" w:hAnsiTheme="minorHAnsi" w:cstheme="minorHAnsi"/>
          <w:color w:val="000000" w:themeColor="text1"/>
          <w:sz w:val="16"/>
          <w:szCs w:val="16"/>
        </w:rPr>
        <w:t>c</w:t>
      </w:r>
      <w:r w:rsidRPr="00595A3F">
        <w:rPr>
          <w:rFonts w:asciiTheme="minorHAnsi" w:hAnsiTheme="minorHAnsi" w:cstheme="minorHAnsi"/>
          <w:color w:val="000000" w:themeColor="text1"/>
          <w:sz w:val="16"/>
          <w:szCs w:val="16"/>
        </w:rPr>
        <w:t>).</w:t>
      </w:r>
    </w:p>
    <w:p w14:paraId="475A36D7" w14:textId="0175E960" w:rsidR="008B0B11" w:rsidRPr="00595A3F" w:rsidRDefault="008B0B11" w:rsidP="00595A3F">
      <w:pPr>
        <w:pStyle w:val="FootnoteText"/>
        <w:spacing w:after="0"/>
        <w:jc w:val="left"/>
        <w:rPr>
          <w:rFonts w:asciiTheme="minorHAnsi" w:hAnsiTheme="minorHAnsi" w:cstheme="minorHAnsi"/>
          <w:color w:val="000000" w:themeColor="text1"/>
          <w:sz w:val="16"/>
          <w:szCs w:val="16"/>
        </w:rPr>
      </w:pPr>
      <w:r w:rsidRPr="00595A3F">
        <w:rPr>
          <w:rFonts w:asciiTheme="minorHAnsi" w:hAnsiTheme="minorHAnsi" w:cstheme="minorHAnsi"/>
          <w:color w:val="000000" w:themeColor="text1"/>
          <w:sz w:val="16"/>
          <w:szCs w:val="16"/>
        </w:rPr>
        <w:t>Gunbower Creek indicators sourced from North Central CMA (2013; 2014b; 2015b; 2016b; 2017).</w:t>
      </w:r>
    </w:p>
    <w:p w14:paraId="6AF6B676" w14:textId="5DE3C8F7" w:rsidR="008B0B11" w:rsidRPr="00595A3F" w:rsidRDefault="008B0B11" w:rsidP="00595A3F">
      <w:pPr>
        <w:pStyle w:val="FootnoteText"/>
        <w:spacing w:after="0"/>
        <w:jc w:val="left"/>
        <w:rPr>
          <w:rFonts w:asciiTheme="minorHAnsi" w:hAnsiTheme="minorHAnsi" w:cstheme="minorHAnsi"/>
          <w:color w:val="000000" w:themeColor="text1"/>
          <w:sz w:val="16"/>
          <w:szCs w:val="16"/>
        </w:rPr>
      </w:pPr>
      <w:r w:rsidRPr="00595A3F">
        <w:rPr>
          <w:rFonts w:asciiTheme="minorHAnsi" w:hAnsiTheme="minorHAnsi" w:cstheme="minorHAnsi"/>
          <w:color w:val="000000" w:themeColor="text1"/>
          <w:sz w:val="16"/>
          <w:szCs w:val="16"/>
        </w:rPr>
        <w:t>Gunbower-Koondrook-Perricoota Forest indicators adapted from MDBA (2012</w:t>
      </w:r>
      <w:r w:rsidR="008C57D9">
        <w:rPr>
          <w:rFonts w:asciiTheme="minorHAnsi" w:hAnsiTheme="minorHAnsi" w:cstheme="minorHAnsi"/>
          <w:color w:val="000000" w:themeColor="text1"/>
          <w:sz w:val="16"/>
          <w:szCs w:val="16"/>
        </w:rPr>
        <w:t>a</w:t>
      </w:r>
      <w:r w:rsidRPr="00595A3F">
        <w:rPr>
          <w:rFonts w:asciiTheme="minorHAnsi" w:hAnsiTheme="minorHAnsi" w:cstheme="minorHAnsi"/>
          <w:color w:val="000000" w:themeColor="text1"/>
          <w:sz w:val="16"/>
          <w:szCs w:val="16"/>
        </w:rPr>
        <w:t xml:space="preserve">), MDBA </w:t>
      </w:r>
      <w:r w:rsidR="006929C7">
        <w:rPr>
          <w:rFonts w:asciiTheme="minorHAnsi" w:hAnsiTheme="minorHAnsi" w:cstheme="minorHAnsi"/>
          <w:color w:val="000000" w:themeColor="text1"/>
          <w:sz w:val="16"/>
          <w:szCs w:val="16"/>
        </w:rPr>
        <w:t>(</w:t>
      </w:r>
      <w:r w:rsidRPr="00595A3F">
        <w:rPr>
          <w:rFonts w:asciiTheme="minorHAnsi" w:hAnsiTheme="minorHAnsi" w:cstheme="minorHAnsi"/>
          <w:color w:val="000000" w:themeColor="text1"/>
          <w:sz w:val="16"/>
          <w:szCs w:val="16"/>
        </w:rPr>
        <w:t>2012</w:t>
      </w:r>
      <w:r w:rsidR="00C30DB7">
        <w:rPr>
          <w:rFonts w:asciiTheme="minorHAnsi" w:hAnsiTheme="minorHAnsi" w:cstheme="minorHAnsi"/>
          <w:color w:val="000000" w:themeColor="text1"/>
          <w:sz w:val="16"/>
          <w:szCs w:val="16"/>
        </w:rPr>
        <w:t xml:space="preserve"> </w:t>
      </w:r>
      <w:r w:rsidR="00462F8E">
        <w:rPr>
          <w:rFonts w:asciiTheme="minorHAnsi" w:hAnsiTheme="minorHAnsi" w:cstheme="minorHAnsi"/>
          <w:color w:val="000000" w:themeColor="text1"/>
          <w:sz w:val="16"/>
          <w:szCs w:val="16"/>
        </w:rPr>
        <w:t>h</w:t>
      </w:r>
      <w:r w:rsidR="00F36584">
        <w:rPr>
          <w:rFonts w:asciiTheme="minorHAnsi" w:hAnsiTheme="minorHAnsi" w:cstheme="minorHAnsi"/>
          <w:color w:val="000000" w:themeColor="text1"/>
          <w:sz w:val="16"/>
          <w:szCs w:val="16"/>
        </w:rPr>
        <w:t xml:space="preserve"> and i</w:t>
      </w:r>
      <w:r w:rsidR="006929C7">
        <w:rPr>
          <w:rFonts w:asciiTheme="minorHAnsi" w:hAnsiTheme="minorHAnsi" w:cstheme="minorHAnsi"/>
          <w:color w:val="000000" w:themeColor="text1"/>
          <w:sz w:val="16"/>
          <w:szCs w:val="16"/>
        </w:rPr>
        <w:t>)</w:t>
      </w:r>
      <w:r w:rsidRPr="00595A3F">
        <w:rPr>
          <w:rFonts w:asciiTheme="minorHAnsi" w:hAnsiTheme="minorHAnsi" w:cstheme="minorHAnsi"/>
          <w:color w:val="000000" w:themeColor="text1"/>
          <w:sz w:val="16"/>
          <w:szCs w:val="16"/>
        </w:rPr>
        <w:t xml:space="preserve"> and Department of the Environment (2011</w:t>
      </w:r>
      <w:r w:rsidR="008C57D9">
        <w:rPr>
          <w:rFonts w:asciiTheme="minorHAnsi" w:hAnsiTheme="minorHAnsi" w:cstheme="minorHAnsi"/>
          <w:color w:val="000000" w:themeColor="text1"/>
          <w:sz w:val="16"/>
          <w:szCs w:val="16"/>
        </w:rPr>
        <w:t>a</w:t>
      </w:r>
      <w:r w:rsidRPr="00595A3F">
        <w:rPr>
          <w:rFonts w:asciiTheme="minorHAnsi" w:hAnsiTheme="minorHAnsi" w:cstheme="minorHAnsi"/>
          <w:color w:val="000000" w:themeColor="text1"/>
          <w:sz w:val="16"/>
          <w:szCs w:val="16"/>
        </w:rPr>
        <w:t>).</w:t>
      </w:r>
    </w:p>
    <w:p w14:paraId="15C2BD56" w14:textId="77777777" w:rsidR="008B0B11" w:rsidRPr="00E51A34" w:rsidRDefault="008B0B11" w:rsidP="00E51A34">
      <w:pPr>
        <w:pStyle w:val="FootnoteText"/>
        <w:spacing w:after="0"/>
        <w:jc w:val="left"/>
        <w:rPr>
          <w:rFonts w:asciiTheme="minorHAnsi" w:hAnsiTheme="minorHAnsi" w:cstheme="minorHAnsi"/>
          <w:color w:val="000000" w:themeColor="text1"/>
          <w:sz w:val="16"/>
          <w:szCs w:val="16"/>
        </w:rPr>
      </w:pPr>
      <w:r w:rsidRPr="00E51A34">
        <w:rPr>
          <w:rFonts w:asciiTheme="minorHAnsi" w:hAnsiTheme="minorHAnsi" w:cstheme="minorHAnsi"/>
          <w:color w:val="000000" w:themeColor="text1"/>
          <w:sz w:val="16"/>
          <w:szCs w:val="16"/>
        </w:rPr>
        <w:t>Mid Murray Off-Channel Wetlands and ephemeral creek indicators sourced from North Central CMA (2014a; 2015a; 2016a).</w:t>
      </w:r>
    </w:p>
    <w:p w14:paraId="5E2CDC9F" w14:textId="3671F6A8" w:rsidR="00C81F74" w:rsidRPr="00C81F74" w:rsidRDefault="00C81F74" w:rsidP="00C81F74">
      <w:pPr>
        <w:pStyle w:val="Caption"/>
        <w:keepNext/>
        <w:spacing w:after="120"/>
        <w:jc w:val="left"/>
        <w:rPr>
          <w:b w:val="0"/>
          <w:sz w:val="22"/>
          <w:szCs w:val="22"/>
        </w:rPr>
      </w:pPr>
      <w:bookmarkStart w:id="24" w:name="_Ref43377531"/>
      <w:r w:rsidRPr="00C81F74">
        <w:rPr>
          <w:sz w:val="22"/>
          <w:szCs w:val="22"/>
        </w:rPr>
        <w:t xml:space="preserve">Table </w:t>
      </w:r>
      <w:r w:rsidRPr="00C81F74">
        <w:rPr>
          <w:sz w:val="22"/>
          <w:szCs w:val="22"/>
        </w:rPr>
        <w:fldChar w:fldCharType="begin"/>
      </w:r>
      <w:r w:rsidRPr="00C81F74">
        <w:rPr>
          <w:sz w:val="22"/>
          <w:szCs w:val="22"/>
        </w:rPr>
        <w:instrText xml:space="preserve"> SEQ Table \* ARABIC </w:instrText>
      </w:r>
      <w:r w:rsidRPr="00C81F74">
        <w:rPr>
          <w:sz w:val="22"/>
          <w:szCs w:val="22"/>
        </w:rPr>
        <w:fldChar w:fldCharType="separate"/>
      </w:r>
      <w:r w:rsidR="00D3194A">
        <w:rPr>
          <w:noProof/>
          <w:sz w:val="22"/>
          <w:szCs w:val="22"/>
        </w:rPr>
        <w:t>4</w:t>
      </w:r>
      <w:r w:rsidRPr="00C81F74">
        <w:rPr>
          <w:sz w:val="22"/>
          <w:szCs w:val="22"/>
        </w:rPr>
        <w:fldChar w:fldCharType="end"/>
      </w:r>
      <w:bookmarkEnd w:id="24"/>
      <w:r>
        <w:rPr>
          <w:b w:val="0"/>
          <w:sz w:val="22"/>
          <w:szCs w:val="22"/>
        </w:rPr>
        <w:t>.</w:t>
      </w:r>
      <w:r w:rsidRPr="00C81F74">
        <w:rPr>
          <w:b w:val="0"/>
          <w:sz w:val="22"/>
          <w:szCs w:val="22"/>
        </w:rPr>
        <w:t xml:space="preserve"> Environmental demands, priority for watering in 2020–21 and outlook for coming year in the Edward/Kolety-Wakool River system. The majority of flows listed below will be synchronised with flows in the River Murray (</w:t>
      </w:r>
      <w:r w:rsidRPr="00C81F74">
        <w:rPr>
          <w:b w:val="0"/>
          <w:sz w:val="22"/>
          <w:szCs w:val="22"/>
        </w:rPr>
        <w:fldChar w:fldCharType="begin"/>
      </w:r>
      <w:r w:rsidRPr="00C81F74">
        <w:rPr>
          <w:b w:val="0"/>
          <w:sz w:val="22"/>
          <w:szCs w:val="22"/>
        </w:rPr>
        <w:instrText xml:space="preserve"> REF _Ref43131585 \h  \* MERGEFORMAT </w:instrText>
      </w:r>
      <w:r w:rsidRPr="00C81F74">
        <w:rPr>
          <w:b w:val="0"/>
          <w:sz w:val="22"/>
          <w:szCs w:val="22"/>
        </w:rPr>
      </w:r>
      <w:r w:rsidRPr="00C81F74">
        <w:rPr>
          <w:b w:val="0"/>
          <w:sz w:val="22"/>
          <w:szCs w:val="22"/>
        </w:rPr>
        <w:fldChar w:fldCharType="separate"/>
      </w:r>
      <w:r w:rsidR="00D3194A" w:rsidRPr="00D3194A">
        <w:rPr>
          <w:b w:val="0"/>
          <w:sz w:val="22"/>
          <w:szCs w:val="22"/>
        </w:rPr>
        <w:t xml:space="preserve">Table </w:t>
      </w:r>
      <w:r w:rsidR="00D3194A" w:rsidRPr="00D3194A">
        <w:rPr>
          <w:b w:val="0"/>
          <w:noProof/>
          <w:sz w:val="22"/>
          <w:szCs w:val="22"/>
        </w:rPr>
        <w:t>3</w:t>
      </w:r>
      <w:r w:rsidRPr="00C81F74">
        <w:rPr>
          <w:b w:val="0"/>
          <w:sz w:val="22"/>
          <w:szCs w:val="22"/>
        </w:rPr>
        <w:fldChar w:fldCharType="end"/>
      </w:r>
      <w:r w:rsidRPr="00C81F74">
        <w:rPr>
          <w:b w:val="0"/>
          <w:sz w:val="22"/>
          <w:szCs w:val="22"/>
        </w:rPr>
        <w:t xml:space="preserve"> above).</w:t>
      </w:r>
    </w:p>
    <w:tbl>
      <w:tblPr>
        <w:tblW w:w="21967" w:type="dxa"/>
        <w:tblLayout w:type="fixed"/>
        <w:tblLook w:val="04A0" w:firstRow="1" w:lastRow="0" w:firstColumn="1" w:lastColumn="0" w:noHBand="0" w:noVBand="1"/>
      </w:tblPr>
      <w:tblGrid>
        <w:gridCol w:w="2547"/>
        <w:gridCol w:w="4111"/>
        <w:gridCol w:w="2126"/>
        <w:gridCol w:w="4678"/>
        <w:gridCol w:w="1984"/>
        <w:gridCol w:w="4253"/>
        <w:gridCol w:w="2268"/>
      </w:tblGrid>
      <w:tr w:rsidR="00D842D9" w:rsidRPr="00D842D9" w14:paraId="2389076C" w14:textId="77777777" w:rsidTr="00697E6C">
        <w:trPr>
          <w:trHeight w:val="540"/>
          <w:tblHeader/>
        </w:trPr>
        <w:tc>
          <w:tcPr>
            <w:tcW w:w="2547" w:type="dxa"/>
            <w:vMerge w:val="restart"/>
            <w:tcBorders>
              <w:top w:val="single" w:sz="12" w:space="0" w:color="auto"/>
              <w:left w:val="single" w:sz="12" w:space="0" w:color="auto"/>
              <w:bottom w:val="single" w:sz="12" w:space="0" w:color="auto"/>
              <w:right w:val="single" w:sz="4" w:space="0" w:color="auto"/>
            </w:tcBorders>
            <w:shd w:val="clear" w:color="auto" w:fill="B6DDE8" w:themeFill="accent5" w:themeFillTint="66"/>
            <w:vAlign w:val="center"/>
            <w:hideMark/>
          </w:tcPr>
          <w:p w14:paraId="6929D3C2" w14:textId="77777777" w:rsidR="00D5324D" w:rsidRPr="00F45FF4" w:rsidRDefault="00D5324D" w:rsidP="00F45FF4">
            <w:pPr>
              <w:jc w:val="center"/>
              <w:rPr>
                <w:b/>
                <w:sz w:val="18"/>
                <w:szCs w:val="18"/>
              </w:rPr>
            </w:pPr>
            <w:r w:rsidRPr="00F45FF4">
              <w:rPr>
                <w:b/>
                <w:sz w:val="18"/>
                <w:szCs w:val="18"/>
              </w:rPr>
              <w:t>Environmental assets</w:t>
            </w:r>
          </w:p>
        </w:tc>
        <w:tc>
          <w:tcPr>
            <w:tcW w:w="6237" w:type="dxa"/>
            <w:gridSpan w:val="2"/>
            <w:tcBorders>
              <w:top w:val="single" w:sz="12" w:space="0" w:color="auto"/>
              <w:left w:val="nil"/>
              <w:bottom w:val="single" w:sz="12" w:space="0" w:color="auto"/>
              <w:right w:val="single" w:sz="4" w:space="0" w:color="auto"/>
            </w:tcBorders>
            <w:shd w:val="clear" w:color="auto" w:fill="B6DDE8" w:themeFill="accent5" w:themeFillTint="66"/>
            <w:vAlign w:val="center"/>
            <w:hideMark/>
          </w:tcPr>
          <w:p w14:paraId="04ADA993" w14:textId="77777777" w:rsidR="00D5324D" w:rsidRPr="00F45FF4" w:rsidRDefault="00D5324D" w:rsidP="00F45FF4">
            <w:pPr>
              <w:jc w:val="center"/>
              <w:rPr>
                <w:b/>
                <w:sz w:val="18"/>
                <w:szCs w:val="18"/>
              </w:rPr>
            </w:pPr>
            <w:r w:rsidRPr="00F45FF4">
              <w:rPr>
                <w:b/>
                <w:sz w:val="18"/>
                <w:szCs w:val="18"/>
              </w:rPr>
              <w:t xml:space="preserve">Indicative demand (for </w:t>
            </w:r>
            <w:r w:rsidRPr="00F45FF4">
              <w:rPr>
                <w:b/>
                <w:sz w:val="18"/>
                <w:szCs w:val="18"/>
                <w:u w:val="single"/>
              </w:rPr>
              <w:t>all sources of water</w:t>
            </w:r>
            <w:r w:rsidRPr="00F45FF4">
              <w:rPr>
                <w:b/>
                <w:sz w:val="18"/>
                <w:szCs w:val="18"/>
              </w:rPr>
              <w:t xml:space="preserve"> in the system)</w:t>
            </w:r>
          </w:p>
        </w:tc>
        <w:tc>
          <w:tcPr>
            <w:tcW w:w="4678" w:type="dxa"/>
            <w:tcBorders>
              <w:top w:val="single" w:sz="12" w:space="0" w:color="auto"/>
              <w:left w:val="nil"/>
              <w:bottom w:val="single" w:sz="12" w:space="0" w:color="auto"/>
              <w:right w:val="single" w:sz="4" w:space="0" w:color="auto"/>
            </w:tcBorders>
            <w:shd w:val="clear" w:color="auto" w:fill="B6DDE8" w:themeFill="accent5" w:themeFillTint="66"/>
            <w:vAlign w:val="center"/>
            <w:hideMark/>
          </w:tcPr>
          <w:p w14:paraId="154F15B1" w14:textId="77777777" w:rsidR="00D5324D" w:rsidRPr="00F45FF4" w:rsidRDefault="00D5324D" w:rsidP="00F45FF4">
            <w:pPr>
              <w:jc w:val="center"/>
              <w:rPr>
                <w:b/>
                <w:sz w:val="18"/>
                <w:szCs w:val="18"/>
              </w:rPr>
            </w:pPr>
            <w:r w:rsidRPr="00F45FF4">
              <w:rPr>
                <w:b/>
                <w:sz w:val="18"/>
                <w:szCs w:val="18"/>
              </w:rPr>
              <w:t>Watering history</w:t>
            </w:r>
          </w:p>
        </w:tc>
        <w:tc>
          <w:tcPr>
            <w:tcW w:w="6237" w:type="dxa"/>
            <w:gridSpan w:val="2"/>
            <w:tcBorders>
              <w:top w:val="single" w:sz="12" w:space="0" w:color="auto"/>
              <w:left w:val="nil"/>
              <w:bottom w:val="single" w:sz="12" w:space="0" w:color="auto"/>
              <w:right w:val="single" w:sz="4" w:space="0" w:color="auto"/>
            </w:tcBorders>
            <w:shd w:val="clear" w:color="auto" w:fill="B6DDE8" w:themeFill="accent5" w:themeFillTint="66"/>
            <w:vAlign w:val="center"/>
            <w:hideMark/>
          </w:tcPr>
          <w:p w14:paraId="15FFDE00" w14:textId="59BF6C3C" w:rsidR="00D5324D" w:rsidRPr="00D842D9" w:rsidRDefault="00D5324D" w:rsidP="00F45FF4">
            <w:pPr>
              <w:jc w:val="center"/>
              <w:rPr>
                <w:b/>
                <w:color w:val="auto"/>
                <w:sz w:val="18"/>
                <w:szCs w:val="18"/>
              </w:rPr>
            </w:pPr>
            <w:r w:rsidRPr="00D842D9">
              <w:rPr>
                <w:b/>
                <w:color w:val="auto"/>
                <w:sz w:val="18"/>
                <w:szCs w:val="18"/>
              </w:rPr>
              <w:t>2020</w:t>
            </w:r>
            <w:r w:rsidR="002F3042" w:rsidRPr="00D842D9">
              <w:rPr>
                <w:b/>
                <w:color w:val="auto"/>
                <w:sz w:val="18"/>
                <w:szCs w:val="18"/>
              </w:rPr>
              <w:t>-</w:t>
            </w:r>
            <w:r w:rsidRPr="00D842D9">
              <w:rPr>
                <w:b/>
                <w:color w:val="auto"/>
                <w:sz w:val="18"/>
                <w:szCs w:val="18"/>
              </w:rPr>
              <w:t>21</w:t>
            </w:r>
          </w:p>
        </w:tc>
        <w:tc>
          <w:tcPr>
            <w:tcW w:w="2268" w:type="dxa"/>
            <w:tcBorders>
              <w:top w:val="single" w:sz="12" w:space="0" w:color="auto"/>
              <w:left w:val="nil"/>
              <w:bottom w:val="single" w:sz="12" w:space="0" w:color="auto"/>
              <w:right w:val="single" w:sz="12" w:space="0" w:color="auto"/>
            </w:tcBorders>
            <w:shd w:val="clear" w:color="auto" w:fill="B6DDE8" w:themeFill="accent5" w:themeFillTint="66"/>
            <w:vAlign w:val="center"/>
            <w:hideMark/>
          </w:tcPr>
          <w:p w14:paraId="13F47068" w14:textId="77777777" w:rsidR="00D5324D" w:rsidRPr="00D842D9" w:rsidRDefault="00D5324D" w:rsidP="00F45FF4">
            <w:pPr>
              <w:jc w:val="center"/>
              <w:rPr>
                <w:b/>
                <w:color w:val="auto"/>
                <w:sz w:val="18"/>
                <w:szCs w:val="18"/>
              </w:rPr>
            </w:pPr>
            <w:r w:rsidRPr="00D842D9">
              <w:rPr>
                <w:b/>
                <w:color w:val="auto"/>
                <w:sz w:val="18"/>
                <w:szCs w:val="18"/>
              </w:rPr>
              <w:t>Implications for future demands</w:t>
            </w:r>
          </w:p>
        </w:tc>
      </w:tr>
      <w:tr w:rsidR="00D842D9" w:rsidRPr="00D842D9" w14:paraId="3A7ABB07" w14:textId="77777777" w:rsidTr="00697E6C">
        <w:trPr>
          <w:trHeight w:val="340"/>
          <w:tblHeader/>
        </w:trPr>
        <w:tc>
          <w:tcPr>
            <w:tcW w:w="2547" w:type="dxa"/>
            <w:vMerge/>
            <w:tcBorders>
              <w:top w:val="single" w:sz="8" w:space="0" w:color="000000" w:themeColor="text1"/>
              <w:left w:val="single" w:sz="12" w:space="0" w:color="auto"/>
              <w:bottom w:val="single" w:sz="12" w:space="0" w:color="auto"/>
              <w:right w:val="single" w:sz="4" w:space="0" w:color="auto"/>
            </w:tcBorders>
            <w:shd w:val="clear" w:color="auto" w:fill="B6DDE8" w:themeFill="accent5" w:themeFillTint="66"/>
            <w:vAlign w:val="center"/>
            <w:hideMark/>
          </w:tcPr>
          <w:p w14:paraId="5AEE7234" w14:textId="77777777" w:rsidR="00D5324D" w:rsidRPr="00F45FF4" w:rsidRDefault="00D5324D" w:rsidP="00F45FF4">
            <w:pPr>
              <w:jc w:val="center"/>
              <w:rPr>
                <w:b/>
                <w:sz w:val="18"/>
                <w:szCs w:val="18"/>
              </w:rPr>
            </w:pPr>
          </w:p>
        </w:tc>
        <w:tc>
          <w:tcPr>
            <w:tcW w:w="4111" w:type="dxa"/>
            <w:vMerge w:val="restart"/>
            <w:tcBorders>
              <w:top w:val="single" w:sz="8" w:space="0" w:color="000000" w:themeColor="text1"/>
              <w:left w:val="single" w:sz="4" w:space="0" w:color="auto"/>
              <w:bottom w:val="single" w:sz="12" w:space="0" w:color="auto"/>
              <w:right w:val="single" w:sz="4" w:space="0" w:color="000000"/>
            </w:tcBorders>
            <w:shd w:val="clear" w:color="auto" w:fill="B6DDE8" w:themeFill="accent5" w:themeFillTint="66"/>
            <w:vAlign w:val="center"/>
            <w:hideMark/>
          </w:tcPr>
          <w:p w14:paraId="08A02908" w14:textId="77777777" w:rsidR="00D5324D" w:rsidRPr="00F45FF4" w:rsidRDefault="00D5324D" w:rsidP="00F45FF4">
            <w:pPr>
              <w:jc w:val="center"/>
              <w:rPr>
                <w:b/>
                <w:sz w:val="18"/>
                <w:szCs w:val="18"/>
              </w:rPr>
            </w:pPr>
            <w:r w:rsidRPr="00F45FF4">
              <w:rPr>
                <w:b/>
                <w:sz w:val="18"/>
                <w:szCs w:val="18"/>
              </w:rPr>
              <w:t>Flow/Volume</w:t>
            </w:r>
          </w:p>
        </w:tc>
        <w:tc>
          <w:tcPr>
            <w:tcW w:w="2126" w:type="dxa"/>
            <w:vMerge w:val="restart"/>
            <w:tcBorders>
              <w:top w:val="single" w:sz="8" w:space="0" w:color="000000" w:themeColor="text1"/>
              <w:left w:val="single" w:sz="4" w:space="0" w:color="auto"/>
              <w:bottom w:val="single" w:sz="12" w:space="0" w:color="auto"/>
              <w:right w:val="single" w:sz="4" w:space="0" w:color="auto"/>
            </w:tcBorders>
            <w:shd w:val="clear" w:color="auto" w:fill="B6DDE8" w:themeFill="accent5" w:themeFillTint="66"/>
            <w:vAlign w:val="center"/>
            <w:hideMark/>
          </w:tcPr>
          <w:p w14:paraId="0352E037" w14:textId="77777777" w:rsidR="00D5324D" w:rsidRPr="00F45FF4" w:rsidRDefault="00D5324D" w:rsidP="00F45FF4">
            <w:pPr>
              <w:jc w:val="center"/>
              <w:rPr>
                <w:b/>
                <w:sz w:val="18"/>
                <w:szCs w:val="18"/>
              </w:rPr>
            </w:pPr>
            <w:r w:rsidRPr="00F45FF4">
              <w:rPr>
                <w:b/>
                <w:sz w:val="18"/>
                <w:szCs w:val="18"/>
              </w:rPr>
              <w:t>Required frequency (maximum dry interval)</w:t>
            </w:r>
          </w:p>
        </w:tc>
        <w:tc>
          <w:tcPr>
            <w:tcW w:w="4678" w:type="dxa"/>
            <w:vMerge w:val="restart"/>
            <w:tcBorders>
              <w:top w:val="single" w:sz="8" w:space="0" w:color="000000" w:themeColor="text1"/>
              <w:left w:val="single" w:sz="4" w:space="0" w:color="auto"/>
              <w:bottom w:val="single" w:sz="12" w:space="0" w:color="auto"/>
              <w:right w:val="single" w:sz="4" w:space="0" w:color="000000"/>
            </w:tcBorders>
            <w:shd w:val="clear" w:color="auto" w:fill="B6DDE8" w:themeFill="accent5" w:themeFillTint="66"/>
            <w:vAlign w:val="center"/>
            <w:hideMark/>
          </w:tcPr>
          <w:p w14:paraId="1D705C53" w14:textId="77777777" w:rsidR="00D5324D" w:rsidRPr="00F45FF4" w:rsidRDefault="00D5324D" w:rsidP="00F45FF4">
            <w:pPr>
              <w:jc w:val="center"/>
              <w:rPr>
                <w:b/>
                <w:sz w:val="18"/>
                <w:szCs w:val="18"/>
              </w:rPr>
            </w:pPr>
            <w:r w:rsidRPr="00F45FF4">
              <w:rPr>
                <w:b/>
                <w:sz w:val="18"/>
                <w:szCs w:val="18"/>
              </w:rPr>
              <w:t>(from all sources of water)</w:t>
            </w:r>
          </w:p>
        </w:tc>
        <w:tc>
          <w:tcPr>
            <w:tcW w:w="1984" w:type="dxa"/>
            <w:vMerge w:val="restart"/>
            <w:tcBorders>
              <w:top w:val="single" w:sz="8" w:space="0" w:color="000000" w:themeColor="text1"/>
              <w:left w:val="single" w:sz="4" w:space="0" w:color="auto"/>
              <w:bottom w:val="single" w:sz="12" w:space="0" w:color="auto"/>
              <w:right w:val="single" w:sz="4" w:space="0" w:color="auto"/>
            </w:tcBorders>
            <w:shd w:val="clear" w:color="auto" w:fill="B6DDE8" w:themeFill="accent5" w:themeFillTint="66"/>
            <w:vAlign w:val="center"/>
            <w:hideMark/>
          </w:tcPr>
          <w:p w14:paraId="7A92946C" w14:textId="77777777" w:rsidR="00D5324D" w:rsidRPr="00D842D9" w:rsidRDefault="00D5324D" w:rsidP="00F45FF4">
            <w:pPr>
              <w:jc w:val="center"/>
              <w:rPr>
                <w:b/>
                <w:color w:val="auto"/>
                <w:sz w:val="18"/>
                <w:szCs w:val="18"/>
              </w:rPr>
            </w:pPr>
            <w:r w:rsidRPr="00D842D9">
              <w:rPr>
                <w:b/>
                <w:color w:val="auto"/>
                <w:sz w:val="18"/>
                <w:szCs w:val="18"/>
              </w:rPr>
              <w:t>Environmental demands for water</w:t>
            </w:r>
          </w:p>
        </w:tc>
        <w:tc>
          <w:tcPr>
            <w:tcW w:w="4253" w:type="dxa"/>
            <w:vMerge w:val="restart"/>
            <w:tcBorders>
              <w:top w:val="single" w:sz="8" w:space="0" w:color="000000" w:themeColor="text1"/>
              <w:left w:val="single" w:sz="4" w:space="0" w:color="auto"/>
              <w:bottom w:val="single" w:sz="12" w:space="0" w:color="auto"/>
              <w:right w:val="single" w:sz="4" w:space="0" w:color="auto"/>
            </w:tcBorders>
            <w:shd w:val="clear" w:color="auto" w:fill="B6DDE8" w:themeFill="accent5" w:themeFillTint="66"/>
            <w:vAlign w:val="center"/>
            <w:hideMark/>
          </w:tcPr>
          <w:p w14:paraId="6454F3E2" w14:textId="77777777" w:rsidR="00D5324D" w:rsidRPr="00D842D9" w:rsidRDefault="00D5324D" w:rsidP="00F45FF4">
            <w:pPr>
              <w:jc w:val="center"/>
              <w:rPr>
                <w:b/>
                <w:color w:val="auto"/>
                <w:sz w:val="18"/>
                <w:szCs w:val="18"/>
              </w:rPr>
            </w:pPr>
            <w:r w:rsidRPr="00D842D9">
              <w:rPr>
                <w:b/>
                <w:color w:val="auto"/>
                <w:sz w:val="18"/>
                <w:szCs w:val="18"/>
              </w:rPr>
              <w:t>Potential Commonwealth environmental water contribution?</w:t>
            </w:r>
          </w:p>
        </w:tc>
        <w:tc>
          <w:tcPr>
            <w:tcW w:w="2268" w:type="dxa"/>
            <w:vMerge w:val="restart"/>
            <w:tcBorders>
              <w:top w:val="single" w:sz="8" w:space="0" w:color="000000" w:themeColor="text1"/>
              <w:left w:val="single" w:sz="4" w:space="0" w:color="auto"/>
              <w:bottom w:val="single" w:sz="12" w:space="0" w:color="auto"/>
              <w:right w:val="single" w:sz="12" w:space="0" w:color="auto"/>
            </w:tcBorders>
            <w:shd w:val="clear" w:color="auto" w:fill="B6DDE8" w:themeFill="accent5" w:themeFillTint="66"/>
            <w:vAlign w:val="center"/>
            <w:hideMark/>
          </w:tcPr>
          <w:p w14:paraId="2A1D20A9" w14:textId="41D65EC0" w:rsidR="00D5324D" w:rsidRPr="00D842D9" w:rsidRDefault="00D5324D" w:rsidP="00F45FF4">
            <w:pPr>
              <w:jc w:val="center"/>
              <w:rPr>
                <w:b/>
                <w:color w:val="auto"/>
                <w:sz w:val="18"/>
                <w:szCs w:val="18"/>
              </w:rPr>
            </w:pPr>
            <w:r w:rsidRPr="00D842D9">
              <w:rPr>
                <w:b/>
                <w:color w:val="auto"/>
                <w:sz w:val="18"/>
                <w:szCs w:val="18"/>
              </w:rPr>
              <w:t>Likely environmental demand in 2021–22 if watering occurred as planned in 2020</w:t>
            </w:r>
            <w:r w:rsidR="00697E6C" w:rsidRPr="00D842D9">
              <w:rPr>
                <w:b/>
                <w:color w:val="auto"/>
                <w:sz w:val="18"/>
                <w:szCs w:val="18"/>
              </w:rPr>
              <w:t>-</w:t>
            </w:r>
            <w:r w:rsidRPr="00D842D9">
              <w:rPr>
                <w:b/>
                <w:color w:val="auto"/>
                <w:sz w:val="18"/>
                <w:szCs w:val="18"/>
              </w:rPr>
              <w:t>21</w:t>
            </w:r>
          </w:p>
        </w:tc>
      </w:tr>
      <w:tr w:rsidR="00D842D9" w:rsidRPr="00D842D9" w14:paraId="501E5649" w14:textId="77777777" w:rsidTr="00697E6C">
        <w:trPr>
          <w:trHeight w:val="340"/>
          <w:tblHeader/>
        </w:trPr>
        <w:tc>
          <w:tcPr>
            <w:tcW w:w="2547" w:type="dxa"/>
            <w:vMerge/>
            <w:tcBorders>
              <w:top w:val="single" w:sz="8" w:space="0" w:color="000000" w:themeColor="text1"/>
              <w:left w:val="single" w:sz="12" w:space="0" w:color="auto"/>
              <w:bottom w:val="single" w:sz="12" w:space="0" w:color="auto"/>
              <w:right w:val="single" w:sz="4" w:space="0" w:color="auto"/>
            </w:tcBorders>
            <w:shd w:val="clear" w:color="auto" w:fill="B6DDE8" w:themeFill="accent5" w:themeFillTint="66"/>
            <w:vAlign w:val="center"/>
            <w:hideMark/>
          </w:tcPr>
          <w:p w14:paraId="1165C7E6" w14:textId="77777777" w:rsidR="00D5324D" w:rsidRPr="00F45FF4" w:rsidRDefault="00D5324D" w:rsidP="00F45FF4">
            <w:pPr>
              <w:rPr>
                <w:sz w:val="18"/>
                <w:szCs w:val="18"/>
              </w:rPr>
            </w:pPr>
          </w:p>
        </w:tc>
        <w:tc>
          <w:tcPr>
            <w:tcW w:w="4111" w:type="dxa"/>
            <w:vMerge/>
            <w:tcBorders>
              <w:top w:val="single" w:sz="8" w:space="0" w:color="000000" w:themeColor="text1"/>
              <w:left w:val="single" w:sz="4" w:space="0" w:color="auto"/>
              <w:bottom w:val="single" w:sz="12" w:space="0" w:color="auto"/>
              <w:right w:val="single" w:sz="4" w:space="0" w:color="000000"/>
            </w:tcBorders>
            <w:shd w:val="clear" w:color="auto" w:fill="B6DDE8" w:themeFill="accent5" w:themeFillTint="66"/>
            <w:vAlign w:val="center"/>
            <w:hideMark/>
          </w:tcPr>
          <w:p w14:paraId="08B2798E" w14:textId="77777777" w:rsidR="00D5324D" w:rsidRPr="00F45FF4" w:rsidRDefault="00D5324D" w:rsidP="00F45FF4">
            <w:pPr>
              <w:rPr>
                <w:sz w:val="18"/>
                <w:szCs w:val="18"/>
              </w:rPr>
            </w:pPr>
          </w:p>
        </w:tc>
        <w:tc>
          <w:tcPr>
            <w:tcW w:w="2126" w:type="dxa"/>
            <w:vMerge/>
            <w:tcBorders>
              <w:top w:val="single" w:sz="8" w:space="0" w:color="000000" w:themeColor="text1"/>
              <w:left w:val="single" w:sz="4" w:space="0" w:color="auto"/>
              <w:bottom w:val="single" w:sz="12" w:space="0" w:color="auto"/>
              <w:right w:val="single" w:sz="4" w:space="0" w:color="auto"/>
            </w:tcBorders>
            <w:shd w:val="clear" w:color="auto" w:fill="B6DDE8" w:themeFill="accent5" w:themeFillTint="66"/>
            <w:vAlign w:val="center"/>
            <w:hideMark/>
          </w:tcPr>
          <w:p w14:paraId="41EDFC80" w14:textId="77777777" w:rsidR="00D5324D" w:rsidRPr="00F45FF4" w:rsidRDefault="00D5324D" w:rsidP="00F45FF4">
            <w:pPr>
              <w:jc w:val="center"/>
              <w:rPr>
                <w:sz w:val="18"/>
                <w:szCs w:val="18"/>
              </w:rPr>
            </w:pPr>
          </w:p>
        </w:tc>
        <w:tc>
          <w:tcPr>
            <w:tcW w:w="4678" w:type="dxa"/>
            <w:vMerge/>
            <w:tcBorders>
              <w:top w:val="single" w:sz="8" w:space="0" w:color="000000" w:themeColor="text1"/>
              <w:left w:val="single" w:sz="4" w:space="0" w:color="auto"/>
              <w:bottom w:val="single" w:sz="12" w:space="0" w:color="auto"/>
              <w:right w:val="single" w:sz="4" w:space="0" w:color="000000"/>
            </w:tcBorders>
            <w:shd w:val="clear" w:color="auto" w:fill="B6DDE8" w:themeFill="accent5" w:themeFillTint="66"/>
            <w:vAlign w:val="center"/>
            <w:hideMark/>
          </w:tcPr>
          <w:p w14:paraId="61FC9204" w14:textId="77777777" w:rsidR="00D5324D" w:rsidRPr="00F45FF4" w:rsidRDefault="00D5324D" w:rsidP="00F45FF4">
            <w:pPr>
              <w:jc w:val="center"/>
              <w:rPr>
                <w:sz w:val="18"/>
                <w:szCs w:val="18"/>
              </w:rPr>
            </w:pPr>
          </w:p>
        </w:tc>
        <w:tc>
          <w:tcPr>
            <w:tcW w:w="1984" w:type="dxa"/>
            <w:vMerge/>
            <w:tcBorders>
              <w:top w:val="single" w:sz="8" w:space="0" w:color="000000" w:themeColor="text1"/>
              <w:left w:val="single" w:sz="4" w:space="0" w:color="auto"/>
              <w:bottom w:val="single" w:sz="12" w:space="0" w:color="auto"/>
              <w:right w:val="single" w:sz="4" w:space="0" w:color="auto"/>
            </w:tcBorders>
            <w:shd w:val="clear" w:color="auto" w:fill="B6DDE8" w:themeFill="accent5" w:themeFillTint="66"/>
            <w:vAlign w:val="center"/>
            <w:hideMark/>
          </w:tcPr>
          <w:p w14:paraId="317A834A" w14:textId="77777777" w:rsidR="00D5324D" w:rsidRPr="00D842D9" w:rsidRDefault="00D5324D" w:rsidP="00F45FF4">
            <w:pPr>
              <w:jc w:val="center"/>
              <w:rPr>
                <w:color w:val="auto"/>
                <w:sz w:val="18"/>
                <w:szCs w:val="18"/>
              </w:rPr>
            </w:pPr>
          </w:p>
        </w:tc>
        <w:tc>
          <w:tcPr>
            <w:tcW w:w="4253" w:type="dxa"/>
            <w:vMerge/>
            <w:tcBorders>
              <w:top w:val="single" w:sz="8" w:space="0" w:color="000000" w:themeColor="text1"/>
              <w:left w:val="single" w:sz="4" w:space="0" w:color="auto"/>
              <w:bottom w:val="single" w:sz="12" w:space="0" w:color="auto"/>
              <w:right w:val="single" w:sz="4" w:space="0" w:color="auto"/>
            </w:tcBorders>
            <w:shd w:val="clear" w:color="auto" w:fill="B6DDE8" w:themeFill="accent5" w:themeFillTint="66"/>
            <w:vAlign w:val="center"/>
            <w:hideMark/>
          </w:tcPr>
          <w:p w14:paraId="440B6D92" w14:textId="77777777" w:rsidR="00D5324D" w:rsidRPr="00D842D9" w:rsidRDefault="00D5324D" w:rsidP="00F45FF4">
            <w:pPr>
              <w:jc w:val="center"/>
              <w:rPr>
                <w:color w:val="auto"/>
                <w:sz w:val="18"/>
                <w:szCs w:val="18"/>
              </w:rPr>
            </w:pPr>
          </w:p>
        </w:tc>
        <w:tc>
          <w:tcPr>
            <w:tcW w:w="2268" w:type="dxa"/>
            <w:vMerge/>
            <w:tcBorders>
              <w:top w:val="single" w:sz="8" w:space="0" w:color="000000" w:themeColor="text1"/>
              <w:left w:val="single" w:sz="4" w:space="0" w:color="auto"/>
              <w:bottom w:val="single" w:sz="12" w:space="0" w:color="auto"/>
              <w:right w:val="single" w:sz="12" w:space="0" w:color="auto"/>
            </w:tcBorders>
            <w:shd w:val="clear" w:color="auto" w:fill="B6DDE8" w:themeFill="accent5" w:themeFillTint="66"/>
            <w:vAlign w:val="center"/>
            <w:hideMark/>
          </w:tcPr>
          <w:p w14:paraId="05776304" w14:textId="77777777" w:rsidR="00D5324D" w:rsidRPr="00D842D9" w:rsidRDefault="00D5324D" w:rsidP="00F45FF4">
            <w:pPr>
              <w:jc w:val="center"/>
              <w:rPr>
                <w:color w:val="auto"/>
                <w:sz w:val="18"/>
                <w:szCs w:val="18"/>
              </w:rPr>
            </w:pPr>
          </w:p>
        </w:tc>
      </w:tr>
      <w:tr w:rsidR="00D842D9" w:rsidRPr="00D842D9" w14:paraId="21AB10F1" w14:textId="77777777" w:rsidTr="00697E6C">
        <w:trPr>
          <w:trHeight w:val="340"/>
          <w:tblHeader/>
        </w:trPr>
        <w:tc>
          <w:tcPr>
            <w:tcW w:w="2547" w:type="dxa"/>
            <w:vMerge/>
            <w:tcBorders>
              <w:top w:val="single" w:sz="8" w:space="0" w:color="000000" w:themeColor="text1"/>
              <w:left w:val="single" w:sz="12" w:space="0" w:color="auto"/>
              <w:bottom w:val="single" w:sz="12" w:space="0" w:color="auto"/>
              <w:right w:val="single" w:sz="4" w:space="0" w:color="auto"/>
            </w:tcBorders>
            <w:shd w:val="clear" w:color="auto" w:fill="B6DDE8" w:themeFill="accent5" w:themeFillTint="66"/>
            <w:vAlign w:val="center"/>
            <w:hideMark/>
          </w:tcPr>
          <w:p w14:paraId="36E11373" w14:textId="77777777" w:rsidR="00D5324D" w:rsidRPr="00F45FF4" w:rsidRDefault="00D5324D" w:rsidP="00F45FF4">
            <w:pPr>
              <w:rPr>
                <w:sz w:val="18"/>
                <w:szCs w:val="18"/>
              </w:rPr>
            </w:pPr>
          </w:p>
        </w:tc>
        <w:tc>
          <w:tcPr>
            <w:tcW w:w="4111" w:type="dxa"/>
            <w:vMerge/>
            <w:tcBorders>
              <w:top w:val="single" w:sz="8" w:space="0" w:color="000000" w:themeColor="text1"/>
              <w:left w:val="single" w:sz="4" w:space="0" w:color="auto"/>
              <w:bottom w:val="single" w:sz="12" w:space="0" w:color="auto"/>
              <w:right w:val="single" w:sz="4" w:space="0" w:color="000000"/>
            </w:tcBorders>
            <w:shd w:val="clear" w:color="auto" w:fill="B6DDE8" w:themeFill="accent5" w:themeFillTint="66"/>
            <w:vAlign w:val="center"/>
            <w:hideMark/>
          </w:tcPr>
          <w:p w14:paraId="73B3EFF3" w14:textId="77777777" w:rsidR="00D5324D" w:rsidRPr="00F45FF4" w:rsidRDefault="00D5324D" w:rsidP="00F45FF4">
            <w:pPr>
              <w:rPr>
                <w:sz w:val="18"/>
                <w:szCs w:val="18"/>
              </w:rPr>
            </w:pPr>
          </w:p>
        </w:tc>
        <w:tc>
          <w:tcPr>
            <w:tcW w:w="2126" w:type="dxa"/>
            <w:vMerge/>
            <w:tcBorders>
              <w:top w:val="single" w:sz="8" w:space="0" w:color="000000" w:themeColor="text1"/>
              <w:left w:val="single" w:sz="4" w:space="0" w:color="auto"/>
              <w:bottom w:val="single" w:sz="12" w:space="0" w:color="auto"/>
              <w:right w:val="single" w:sz="4" w:space="0" w:color="auto"/>
            </w:tcBorders>
            <w:shd w:val="clear" w:color="auto" w:fill="B6DDE8" w:themeFill="accent5" w:themeFillTint="66"/>
            <w:vAlign w:val="center"/>
            <w:hideMark/>
          </w:tcPr>
          <w:p w14:paraId="590940ED" w14:textId="77777777" w:rsidR="00D5324D" w:rsidRPr="00F45FF4" w:rsidRDefault="00D5324D" w:rsidP="00F45FF4">
            <w:pPr>
              <w:jc w:val="center"/>
              <w:rPr>
                <w:sz w:val="18"/>
                <w:szCs w:val="18"/>
              </w:rPr>
            </w:pPr>
          </w:p>
        </w:tc>
        <w:tc>
          <w:tcPr>
            <w:tcW w:w="4678" w:type="dxa"/>
            <w:vMerge/>
            <w:tcBorders>
              <w:top w:val="single" w:sz="8" w:space="0" w:color="000000" w:themeColor="text1"/>
              <w:left w:val="single" w:sz="4" w:space="0" w:color="auto"/>
              <w:bottom w:val="single" w:sz="12" w:space="0" w:color="auto"/>
              <w:right w:val="single" w:sz="4" w:space="0" w:color="000000"/>
            </w:tcBorders>
            <w:shd w:val="clear" w:color="auto" w:fill="B6DDE8" w:themeFill="accent5" w:themeFillTint="66"/>
            <w:vAlign w:val="center"/>
            <w:hideMark/>
          </w:tcPr>
          <w:p w14:paraId="530CA37B" w14:textId="77777777" w:rsidR="00D5324D" w:rsidRPr="00F45FF4" w:rsidRDefault="00D5324D" w:rsidP="00F45FF4">
            <w:pPr>
              <w:jc w:val="center"/>
              <w:rPr>
                <w:sz w:val="18"/>
                <w:szCs w:val="18"/>
              </w:rPr>
            </w:pPr>
          </w:p>
        </w:tc>
        <w:tc>
          <w:tcPr>
            <w:tcW w:w="1984" w:type="dxa"/>
            <w:vMerge/>
            <w:tcBorders>
              <w:top w:val="single" w:sz="8" w:space="0" w:color="000000" w:themeColor="text1"/>
              <w:left w:val="single" w:sz="4" w:space="0" w:color="auto"/>
              <w:bottom w:val="single" w:sz="12" w:space="0" w:color="auto"/>
              <w:right w:val="single" w:sz="4" w:space="0" w:color="auto"/>
            </w:tcBorders>
            <w:shd w:val="clear" w:color="auto" w:fill="B6DDE8" w:themeFill="accent5" w:themeFillTint="66"/>
            <w:vAlign w:val="center"/>
            <w:hideMark/>
          </w:tcPr>
          <w:p w14:paraId="26E8884B" w14:textId="77777777" w:rsidR="00D5324D" w:rsidRPr="00D842D9" w:rsidRDefault="00D5324D" w:rsidP="00F45FF4">
            <w:pPr>
              <w:jc w:val="center"/>
              <w:rPr>
                <w:color w:val="auto"/>
                <w:sz w:val="18"/>
                <w:szCs w:val="18"/>
              </w:rPr>
            </w:pPr>
          </w:p>
        </w:tc>
        <w:tc>
          <w:tcPr>
            <w:tcW w:w="4253" w:type="dxa"/>
            <w:vMerge/>
            <w:tcBorders>
              <w:top w:val="single" w:sz="8" w:space="0" w:color="000000" w:themeColor="text1"/>
              <w:left w:val="single" w:sz="4" w:space="0" w:color="auto"/>
              <w:bottom w:val="single" w:sz="12" w:space="0" w:color="auto"/>
              <w:right w:val="single" w:sz="4" w:space="0" w:color="auto"/>
            </w:tcBorders>
            <w:shd w:val="clear" w:color="auto" w:fill="B6DDE8" w:themeFill="accent5" w:themeFillTint="66"/>
            <w:vAlign w:val="center"/>
            <w:hideMark/>
          </w:tcPr>
          <w:p w14:paraId="41C15A38" w14:textId="77777777" w:rsidR="00D5324D" w:rsidRPr="00D842D9" w:rsidRDefault="00D5324D" w:rsidP="00F45FF4">
            <w:pPr>
              <w:jc w:val="center"/>
              <w:rPr>
                <w:color w:val="auto"/>
                <w:sz w:val="18"/>
                <w:szCs w:val="18"/>
              </w:rPr>
            </w:pPr>
          </w:p>
        </w:tc>
        <w:tc>
          <w:tcPr>
            <w:tcW w:w="2268" w:type="dxa"/>
            <w:vMerge/>
            <w:tcBorders>
              <w:top w:val="single" w:sz="8" w:space="0" w:color="000000" w:themeColor="text1"/>
              <w:left w:val="single" w:sz="4" w:space="0" w:color="auto"/>
              <w:bottom w:val="single" w:sz="12" w:space="0" w:color="auto"/>
              <w:right w:val="single" w:sz="12" w:space="0" w:color="auto"/>
            </w:tcBorders>
            <w:shd w:val="clear" w:color="auto" w:fill="B6DDE8" w:themeFill="accent5" w:themeFillTint="66"/>
            <w:vAlign w:val="center"/>
            <w:hideMark/>
          </w:tcPr>
          <w:p w14:paraId="31AF004B" w14:textId="77777777" w:rsidR="00D5324D" w:rsidRPr="00D842D9" w:rsidRDefault="00D5324D" w:rsidP="00F45FF4">
            <w:pPr>
              <w:jc w:val="center"/>
              <w:rPr>
                <w:color w:val="auto"/>
                <w:sz w:val="18"/>
                <w:szCs w:val="18"/>
              </w:rPr>
            </w:pPr>
          </w:p>
        </w:tc>
      </w:tr>
      <w:tr w:rsidR="00D842D9" w:rsidRPr="00D842D9" w14:paraId="321094B0" w14:textId="77777777" w:rsidTr="00697E6C">
        <w:trPr>
          <w:trHeight w:val="971"/>
        </w:trPr>
        <w:tc>
          <w:tcPr>
            <w:tcW w:w="2547" w:type="dxa"/>
            <w:vMerge w:val="restart"/>
            <w:tcBorders>
              <w:top w:val="single" w:sz="12" w:space="0" w:color="auto"/>
              <w:left w:val="single" w:sz="12" w:space="0" w:color="auto"/>
              <w:bottom w:val="single" w:sz="4" w:space="0" w:color="auto"/>
              <w:right w:val="single" w:sz="4" w:space="0" w:color="auto"/>
            </w:tcBorders>
            <w:shd w:val="clear" w:color="auto" w:fill="auto"/>
            <w:hideMark/>
          </w:tcPr>
          <w:p w14:paraId="31B69031" w14:textId="52A37952" w:rsidR="00067253" w:rsidRPr="00F45FF4" w:rsidRDefault="00067253" w:rsidP="00F45FF4">
            <w:pPr>
              <w:rPr>
                <w:b/>
                <w:sz w:val="18"/>
                <w:szCs w:val="18"/>
              </w:rPr>
            </w:pPr>
            <w:r w:rsidRPr="00F45FF4">
              <w:rPr>
                <w:b/>
                <w:sz w:val="18"/>
                <w:szCs w:val="18"/>
              </w:rPr>
              <w:t>Yallakool - Wakool</w:t>
            </w:r>
            <w:r w:rsidRPr="00F45FF4">
              <w:rPr>
                <w:b/>
                <w:sz w:val="18"/>
                <w:szCs w:val="18"/>
              </w:rPr>
              <w:br w:type="page"/>
            </w:r>
            <w:r w:rsidRPr="00F45FF4">
              <w:rPr>
                <w:b/>
                <w:sz w:val="18"/>
                <w:szCs w:val="18"/>
              </w:rPr>
              <w:br w:type="page"/>
            </w:r>
          </w:p>
          <w:p w14:paraId="43C679B3" w14:textId="77777777" w:rsidR="00067253" w:rsidRPr="00F45FF4" w:rsidRDefault="00067253" w:rsidP="00F45FF4">
            <w:pPr>
              <w:rPr>
                <w:sz w:val="18"/>
                <w:szCs w:val="18"/>
              </w:rPr>
            </w:pPr>
          </w:p>
          <w:p w14:paraId="30378FF6" w14:textId="77777777" w:rsidR="00067253" w:rsidRPr="00F45FF4" w:rsidRDefault="00067253" w:rsidP="00F45FF4">
            <w:pPr>
              <w:rPr>
                <w:sz w:val="18"/>
                <w:szCs w:val="18"/>
              </w:rPr>
            </w:pPr>
            <w:r w:rsidRPr="00F45FF4">
              <w:rPr>
                <w:sz w:val="18"/>
                <w:szCs w:val="18"/>
              </w:rPr>
              <w:t>Maintenance of native fish habitat and instream aquatic vegetation</w:t>
            </w:r>
          </w:p>
          <w:p w14:paraId="5E9A923A" w14:textId="77777777" w:rsidR="00067253" w:rsidRPr="00F45FF4" w:rsidRDefault="00067253" w:rsidP="00F45FF4">
            <w:pPr>
              <w:rPr>
                <w:sz w:val="18"/>
                <w:szCs w:val="18"/>
              </w:rPr>
            </w:pPr>
            <w:r w:rsidRPr="00F45FF4">
              <w:rPr>
                <w:sz w:val="18"/>
                <w:szCs w:val="18"/>
              </w:rPr>
              <w:br w:type="page"/>
              <w:t>Longitudinal connectivity</w:t>
            </w:r>
            <w:r w:rsidRPr="00F45FF4">
              <w:rPr>
                <w:sz w:val="18"/>
                <w:szCs w:val="18"/>
              </w:rPr>
              <w:br w:type="page"/>
            </w:r>
          </w:p>
          <w:p w14:paraId="6AE8AE4F" w14:textId="77777777" w:rsidR="00067253" w:rsidRPr="00F45FF4" w:rsidRDefault="00067253" w:rsidP="00F45FF4">
            <w:pPr>
              <w:rPr>
                <w:sz w:val="18"/>
                <w:szCs w:val="18"/>
              </w:rPr>
            </w:pPr>
            <w:r w:rsidRPr="00F45FF4">
              <w:rPr>
                <w:sz w:val="18"/>
                <w:szCs w:val="18"/>
              </w:rPr>
              <w:t>Fish spawning, recruitment and movement</w:t>
            </w:r>
            <w:r w:rsidRPr="00F45FF4">
              <w:rPr>
                <w:sz w:val="18"/>
                <w:szCs w:val="18"/>
              </w:rPr>
              <w:br w:type="page"/>
            </w:r>
          </w:p>
          <w:p w14:paraId="7B73F479" w14:textId="77777777" w:rsidR="00067253" w:rsidRPr="00F45FF4" w:rsidRDefault="00067253" w:rsidP="00F45FF4">
            <w:pPr>
              <w:rPr>
                <w:sz w:val="18"/>
                <w:szCs w:val="18"/>
              </w:rPr>
            </w:pPr>
            <w:r w:rsidRPr="00F45FF4">
              <w:rPr>
                <w:sz w:val="18"/>
                <w:szCs w:val="18"/>
              </w:rPr>
              <w:t>Nutrient cycling</w:t>
            </w:r>
            <w:r w:rsidRPr="00F45FF4">
              <w:rPr>
                <w:sz w:val="18"/>
                <w:szCs w:val="18"/>
              </w:rPr>
              <w:br w:type="page"/>
            </w:r>
          </w:p>
          <w:p w14:paraId="2A76B5D4" w14:textId="2428C772" w:rsidR="00067253" w:rsidRPr="00F45FF4" w:rsidRDefault="00067253" w:rsidP="00F45FF4">
            <w:pPr>
              <w:rPr>
                <w:sz w:val="18"/>
                <w:szCs w:val="18"/>
              </w:rPr>
            </w:pPr>
            <w:r w:rsidRPr="00F45FF4">
              <w:rPr>
                <w:sz w:val="18"/>
                <w:szCs w:val="18"/>
              </w:rPr>
              <w:t xml:space="preserve">Water </w:t>
            </w:r>
            <w:r w:rsidR="009C5996" w:rsidRPr="00F45FF4">
              <w:rPr>
                <w:sz w:val="18"/>
                <w:szCs w:val="18"/>
              </w:rPr>
              <w:t>q</w:t>
            </w:r>
            <w:r w:rsidRPr="00F45FF4">
              <w:rPr>
                <w:sz w:val="18"/>
                <w:szCs w:val="18"/>
              </w:rPr>
              <w:t>uality</w:t>
            </w:r>
          </w:p>
        </w:tc>
        <w:tc>
          <w:tcPr>
            <w:tcW w:w="4111" w:type="dxa"/>
            <w:tcBorders>
              <w:top w:val="single" w:sz="12" w:space="0" w:color="auto"/>
              <w:left w:val="nil"/>
              <w:bottom w:val="single" w:sz="4" w:space="0" w:color="auto"/>
              <w:right w:val="single" w:sz="4" w:space="0" w:color="000000"/>
            </w:tcBorders>
            <w:shd w:val="clear" w:color="auto" w:fill="auto"/>
            <w:vAlign w:val="center"/>
            <w:hideMark/>
          </w:tcPr>
          <w:p w14:paraId="272A40D6" w14:textId="77777777" w:rsidR="00067253" w:rsidRPr="00F45FF4" w:rsidRDefault="00067253" w:rsidP="00F45FF4">
            <w:pPr>
              <w:rPr>
                <w:sz w:val="18"/>
                <w:szCs w:val="18"/>
              </w:rPr>
            </w:pPr>
            <w:r w:rsidRPr="00F45FF4">
              <w:rPr>
                <w:sz w:val="18"/>
                <w:szCs w:val="18"/>
              </w:rPr>
              <w:t xml:space="preserve">~200 ML/day base flow for ~304 days during late winter to late Autumn (~61 GL). </w:t>
            </w:r>
            <w:r w:rsidRPr="00F45FF4">
              <w:rPr>
                <w:bCs/>
                <w:sz w:val="18"/>
                <w:szCs w:val="18"/>
              </w:rPr>
              <w:t>Note: winter base flows</w:t>
            </w:r>
            <w:r w:rsidRPr="00F45FF4">
              <w:rPr>
                <w:sz w:val="18"/>
                <w:szCs w:val="18"/>
              </w:rPr>
              <w:t xml:space="preserve"> are a separate flow component and is included below.</w:t>
            </w:r>
          </w:p>
        </w:tc>
        <w:tc>
          <w:tcPr>
            <w:tcW w:w="2126" w:type="dxa"/>
            <w:tcBorders>
              <w:top w:val="single" w:sz="12" w:space="0" w:color="auto"/>
              <w:left w:val="nil"/>
              <w:bottom w:val="single" w:sz="4" w:space="0" w:color="auto"/>
              <w:right w:val="single" w:sz="4" w:space="0" w:color="auto"/>
            </w:tcBorders>
            <w:shd w:val="clear" w:color="auto" w:fill="auto"/>
            <w:vAlign w:val="center"/>
            <w:hideMark/>
          </w:tcPr>
          <w:p w14:paraId="1B061BC6" w14:textId="77777777" w:rsidR="00067253" w:rsidRPr="00F45FF4" w:rsidRDefault="00067253" w:rsidP="00F45FF4">
            <w:pPr>
              <w:jc w:val="center"/>
              <w:rPr>
                <w:sz w:val="18"/>
                <w:szCs w:val="18"/>
              </w:rPr>
            </w:pPr>
            <w:r w:rsidRPr="00F45FF4">
              <w:rPr>
                <w:sz w:val="18"/>
                <w:szCs w:val="18"/>
              </w:rPr>
              <w:t>Annual</w:t>
            </w:r>
          </w:p>
        </w:tc>
        <w:tc>
          <w:tcPr>
            <w:tcW w:w="4678" w:type="dxa"/>
            <w:tcBorders>
              <w:top w:val="single" w:sz="12" w:space="0" w:color="auto"/>
              <w:left w:val="nil"/>
              <w:bottom w:val="single" w:sz="4" w:space="0" w:color="auto"/>
              <w:right w:val="single" w:sz="4" w:space="0" w:color="000000"/>
            </w:tcBorders>
            <w:shd w:val="clear" w:color="auto" w:fill="auto"/>
            <w:vAlign w:val="center"/>
            <w:hideMark/>
          </w:tcPr>
          <w:p w14:paraId="54644016" w14:textId="47C4F0E2" w:rsidR="00067253" w:rsidRPr="00F45FF4" w:rsidRDefault="00067253" w:rsidP="00F45FF4">
            <w:pPr>
              <w:jc w:val="center"/>
              <w:rPr>
                <w:sz w:val="18"/>
                <w:szCs w:val="18"/>
              </w:rPr>
            </w:pPr>
            <w:r w:rsidRPr="00F45FF4">
              <w:rPr>
                <w:sz w:val="18"/>
                <w:szCs w:val="18"/>
              </w:rPr>
              <w:t xml:space="preserve">Has been met </w:t>
            </w:r>
            <w:r w:rsidR="004E510D" w:rsidRPr="00F45FF4">
              <w:rPr>
                <w:sz w:val="18"/>
                <w:szCs w:val="18"/>
              </w:rPr>
              <w:t>5</w:t>
            </w:r>
            <w:r w:rsidRPr="00F45FF4">
              <w:rPr>
                <w:sz w:val="18"/>
                <w:szCs w:val="18"/>
              </w:rPr>
              <w:t xml:space="preserve"> out of the past </w:t>
            </w:r>
            <w:r w:rsidR="004E510D" w:rsidRPr="00F45FF4">
              <w:rPr>
                <w:sz w:val="18"/>
                <w:szCs w:val="18"/>
              </w:rPr>
              <w:t>5</w:t>
            </w:r>
            <w:r w:rsidRPr="00F45FF4">
              <w:rPr>
                <w:sz w:val="18"/>
                <w:szCs w:val="18"/>
              </w:rPr>
              <w:t xml:space="preserve"> years</w:t>
            </w:r>
          </w:p>
        </w:tc>
        <w:tc>
          <w:tcPr>
            <w:tcW w:w="1984" w:type="dxa"/>
            <w:tcBorders>
              <w:top w:val="single" w:sz="12" w:space="0" w:color="auto"/>
              <w:left w:val="nil"/>
              <w:bottom w:val="single" w:sz="4" w:space="0" w:color="auto"/>
              <w:right w:val="single" w:sz="4" w:space="0" w:color="auto"/>
            </w:tcBorders>
            <w:shd w:val="clear" w:color="000000" w:fill="92D050"/>
            <w:vAlign w:val="center"/>
            <w:hideMark/>
          </w:tcPr>
          <w:p w14:paraId="24FB7EEF" w14:textId="77777777" w:rsidR="00067253" w:rsidRPr="00D842D9" w:rsidRDefault="00067253" w:rsidP="00F45FF4">
            <w:pPr>
              <w:jc w:val="center"/>
              <w:rPr>
                <w:color w:val="auto"/>
                <w:sz w:val="18"/>
                <w:szCs w:val="18"/>
              </w:rPr>
            </w:pPr>
            <w:r w:rsidRPr="00D842D9">
              <w:rPr>
                <w:color w:val="auto"/>
                <w:sz w:val="18"/>
                <w:szCs w:val="18"/>
              </w:rPr>
              <w:t>Low</w:t>
            </w:r>
          </w:p>
        </w:tc>
        <w:tc>
          <w:tcPr>
            <w:tcW w:w="4253" w:type="dxa"/>
            <w:tcBorders>
              <w:top w:val="single" w:sz="12" w:space="0" w:color="auto"/>
              <w:left w:val="nil"/>
              <w:bottom w:val="single" w:sz="4" w:space="0" w:color="auto"/>
              <w:right w:val="single" w:sz="4" w:space="0" w:color="auto"/>
            </w:tcBorders>
            <w:shd w:val="clear" w:color="auto" w:fill="auto"/>
            <w:vAlign w:val="center"/>
            <w:hideMark/>
          </w:tcPr>
          <w:p w14:paraId="5F4162BA" w14:textId="5336F3C9" w:rsidR="00067253" w:rsidRPr="00D842D9" w:rsidRDefault="00067253" w:rsidP="00F45FF4">
            <w:pPr>
              <w:jc w:val="center"/>
              <w:rPr>
                <w:color w:val="auto"/>
                <w:sz w:val="18"/>
                <w:szCs w:val="18"/>
              </w:rPr>
            </w:pPr>
            <w:r w:rsidRPr="00D842D9">
              <w:rPr>
                <w:color w:val="auto"/>
                <w:sz w:val="18"/>
                <w:szCs w:val="18"/>
              </w:rPr>
              <w:t xml:space="preserve">Likely to be met by </w:t>
            </w:r>
            <w:r w:rsidR="0026618A" w:rsidRPr="00D842D9">
              <w:rPr>
                <w:color w:val="auto"/>
                <w:sz w:val="18"/>
                <w:szCs w:val="18"/>
              </w:rPr>
              <w:t>operational flows</w:t>
            </w:r>
            <w:r w:rsidRPr="00D842D9">
              <w:rPr>
                <w:color w:val="auto"/>
                <w:sz w:val="18"/>
                <w:szCs w:val="18"/>
              </w:rPr>
              <w:t xml:space="preserve"> except in </w:t>
            </w:r>
            <w:r w:rsidRPr="00D842D9">
              <w:rPr>
                <w:color w:val="auto"/>
                <w:sz w:val="18"/>
                <w:szCs w:val="18"/>
                <w:u w:val="single"/>
              </w:rPr>
              <w:t>a very dry year</w:t>
            </w:r>
            <w:r w:rsidRPr="00D842D9">
              <w:rPr>
                <w:color w:val="auto"/>
                <w:sz w:val="18"/>
                <w:szCs w:val="18"/>
              </w:rPr>
              <w:t xml:space="preserve"> when CEW may be use to prevent system from being cut off</w:t>
            </w:r>
            <w:r w:rsidR="00451943" w:rsidRPr="00D842D9">
              <w:rPr>
                <w:color w:val="auto"/>
                <w:sz w:val="18"/>
                <w:szCs w:val="18"/>
              </w:rPr>
              <w:t xml:space="preserve"> subject to </w:t>
            </w:r>
            <w:hyperlink r:id="rId37" w:history="1">
              <w:r w:rsidR="00451943" w:rsidRPr="00D842D9">
                <w:rPr>
                  <w:rStyle w:val="Hyperlink"/>
                  <w:rFonts w:cs="Century Gothic"/>
                  <w:color w:val="auto"/>
                  <w:sz w:val="18"/>
                  <w:szCs w:val="18"/>
                </w:rPr>
                <w:t>NSW Extreme Events Policy</w:t>
              </w:r>
            </w:hyperlink>
          </w:p>
        </w:tc>
        <w:tc>
          <w:tcPr>
            <w:tcW w:w="2268" w:type="dxa"/>
            <w:tcBorders>
              <w:top w:val="single" w:sz="12" w:space="0" w:color="auto"/>
              <w:left w:val="nil"/>
              <w:bottom w:val="single" w:sz="4" w:space="0" w:color="auto"/>
              <w:right w:val="single" w:sz="12" w:space="0" w:color="auto"/>
            </w:tcBorders>
            <w:shd w:val="clear" w:color="000000" w:fill="92D050"/>
            <w:vAlign w:val="center"/>
            <w:hideMark/>
          </w:tcPr>
          <w:p w14:paraId="6A75537B" w14:textId="77777777" w:rsidR="00067253" w:rsidRPr="00D842D9" w:rsidRDefault="00067253" w:rsidP="00F45FF4">
            <w:pPr>
              <w:jc w:val="center"/>
              <w:rPr>
                <w:color w:val="auto"/>
                <w:sz w:val="18"/>
                <w:szCs w:val="18"/>
              </w:rPr>
            </w:pPr>
            <w:r w:rsidRPr="00D842D9">
              <w:rPr>
                <w:color w:val="auto"/>
                <w:sz w:val="18"/>
                <w:szCs w:val="18"/>
              </w:rPr>
              <w:t>Low</w:t>
            </w:r>
          </w:p>
        </w:tc>
      </w:tr>
      <w:tr w:rsidR="00D842D9" w:rsidRPr="00D842D9" w14:paraId="7C0D336B" w14:textId="77777777" w:rsidTr="00D842D9">
        <w:trPr>
          <w:trHeight w:val="981"/>
        </w:trPr>
        <w:tc>
          <w:tcPr>
            <w:tcW w:w="2547" w:type="dxa"/>
            <w:vMerge/>
            <w:tcBorders>
              <w:top w:val="single" w:sz="4" w:space="0" w:color="auto"/>
              <w:left w:val="single" w:sz="12" w:space="0" w:color="auto"/>
              <w:bottom w:val="single" w:sz="4" w:space="0" w:color="auto"/>
              <w:right w:val="single" w:sz="4" w:space="0" w:color="auto"/>
            </w:tcBorders>
            <w:vAlign w:val="center"/>
            <w:hideMark/>
          </w:tcPr>
          <w:p w14:paraId="4124F935" w14:textId="77777777" w:rsidR="009C5996" w:rsidRPr="00F45FF4" w:rsidRDefault="009C5996" w:rsidP="00F45FF4">
            <w:pPr>
              <w:rPr>
                <w:sz w:val="18"/>
                <w:szCs w:val="18"/>
              </w:rPr>
            </w:pPr>
          </w:p>
        </w:tc>
        <w:tc>
          <w:tcPr>
            <w:tcW w:w="4111" w:type="dxa"/>
            <w:tcBorders>
              <w:top w:val="single" w:sz="4" w:space="0" w:color="auto"/>
              <w:left w:val="nil"/>
              <w:right w:val="single" w:sz="4" w:space="0" w:color="auto"/>
            </w:tcBorders>
            <w:shd w:val="clear" w:color="auto" w:fill="auto"/>
            <w:vAlign w:val="center"/>
            <w:hideMark/>
          </w:tcPr>
          <w:p w14:paraId="427934DB" w14:textId="1640E7ED" w:rsidR="009C5996" w:rsidRPr="00F45FF4" w:rsidRDefault="00D636CD" w:rsidP="00F45FF4">
            <w:pPr>
              <w:rPr>
                <w:sz w:val="18"/>
                <w:szCs w:val="18"/>
              </w:rPr>
            </w:pPr>
            <w:r w:rsidRPr="00F45FF4">
              <w:rPr>
                <w:sz w:val="18"/>
                <w:szCs w:val="18"/>
              </w:rPr>
              <w:t xml:space="preserve">~600 ML/day peak for 4 days pulse/fresh over 20 days in spring with gradual recession (~10 GL, includes ~200 ML/day base flow). </w:t>
            </w:r>
          </w:p>
        </w:tc>
        <w:tc>
          <w:tcPr>
            <w:tcW w:w="2126" w:type="dxa"/>
            <w:tcBorders>
              <w:top w:val="nil"/>
              <w:left w:val="nil"/>
              <w:right w:val="single" w:sz="4" w:space="0" w:color="auto"/>
            </w:tcBorders>
            <w:shd w:val="clear" w:color="auto" w:fill="auto"/>
            <w:vAlign w:val="center"/>
            <w:hideMark/>
          </w:tcPr>
          <w:p w14:paraId="3EED7DCA" w14:textId="1458F900" w:rsidR="009C5996" w:rsidRPr="00F45FF4" w:rsidRDefault="009C5996" w:rsidP="00F45FF4">
            <w:pPr>
              <w:jc w:val="center"/>
              <w:rPr>
                <w:sz w:val="18"/>
                <w:szCs w:val="18"/>
              </w:rPr>
            </w:pPr>
            <w:r w:rsidRPr="00F45FF4">
              <w:rPr>
                <w:sz w:val="18"/>
                <w:szCs w:val="18"/>
              </w:rPr>
              <w:t>Annual</w:t>
            </w:r>
          </w:p>
        </w:tc>
        <w:tc>
          <w:tcPr>
            <w:tcW w:w="4678" w:type="dxa"/>
            <w:tcBorders>
              <w:top w:val="single" w:sz="4" w:space="0" w:color="auto"/>
              <w:left w:val="nil"/>
              <w:right w:val="single" w:sz="4" w:space="0" w:color="000000"/>
            </w:tcBorders>
            <w:shd w:val="clear" w:color="auto" w:fill="auto"/>
            <w:vAlign w:val="center"/>
            <w:hideMark/>
          </w:tcPr>
          <w:p w14:paraId="37FF8C1E" w14:textId="002EFA43" w:rsidR="009C5996" w:rsidRPr="00F45FF4" w:rsidRDefault="004E510D" w:rsidP="00F45FF4">
            <w:pPr>
              <w:jc w:val="center"/>
              <w:rPr>
                <w:sz w:val="18"/>
                <w:szCs w:val="18"/>
              </w:rPr>
            </w:pPr>
            <w:r w:rsidRPr="00F45FF4">
              <w:rPr>
                <w:sz w:val="18"/>
                <w:szCs w:val="18"/>
              </w:rPr>
              <w:t>Has been met 5 out of the past 5 years</w:t>
            </w:r>
          </w:p>
        </w:tc>
        <w:tc>
          <w:tcPr>
            <w:tcW w:w="1984" w:type="dxa"/>
            <w:tcBorders>
              <w:top w:val="nil"/>
              <w:left w:val="nil"/>
              <w:right w:val="single" w:sz="4" w:space="0" w:color="auto"/>
            </w:tcBorders>
            <w:shd w:val="clear" w:color="000000" w:fill="FF0000"/>
            <w:vAlign w:val="center"/>
            <w:hideMark/>
          </w:tcPr>
          <w:p w14:paraId="61AF3DA7" w14:textId="3C6F21E8" w:rsidR="009C5996" w:rsidRPr="00D842D9" w:rsidRDefault="009C5996" w:rsidP="00F45FF4">
            <w:pPr>
              <w:jc w:val="center"/>
              <w:rPr>
                <w:color w:val="auto"/>
                <w:sz w:val="18"/>
                <w:szCs w:val="18"/>
              </w:rPr>
            </w:pPr>
            <w:r w:rsidRPr="00D842D9">
              <w:rPr>
                <w:color w:val="auto"/>
                <w:sz w:val="18"/>
                <w:szCs w:val="18"/>
              </w:rPr>
              <w:t>High</w:t>
            </w:r>
          </w:p>
        </w:tc>
        <w:tc>
          <w:tcPr>
            <w:tcW w:w="4253" w:type="dxa"/>
            <w:tcBorders>
              <w:top w:val="nil"/>
              <w:left w:val="nil"/>
              <w:right w:val="single" w:sz="4" w:space="0" w:color="auto"/>
            </w:tcBorders>
            <w:shd w:val="clear" w:color="auto" w:fill="365F91" w:themeFill="accent1" w:themeFillShade="BF"/>
            <w:vAlign w:val="center"/>
            <w:hideMark/>
          </w:tcPr>
          <w:p w14:paraId="1ADD18F2" w14:textId="240B58E9" w:rsidR="009C5996" w:rsidRPr="00D842D9" w:rsidRDefault="009C5996" w:rsidP="00F45FF4">
            <w:pPr>
              <w:jc w:val="center"/>
              <w:rPr>
                <w:color w:val="auto"/>
                <w:sz w:val="18"/>
                <w:szCs w:val="18"/>
              </w:rPr>
            </w:pPr>
            <w:r w:rsidRPr="00D842D9">
              <w:rPr>
                <w:color w:val="auto"/>
                <w:sz w:val="18"/>
                <w:szCs w:val="18"/>
              </w:rPr>
              <w:t>Priority for Commonwealth environmental water to continue ecosystem recovery</w:t>
            </w:r>
          </w:p>
        </w:tc>
        <w:tc>
          <w:tcPr>
            <w:tcW w:w="2268" w:type="dxa"/>
            <w:tcBorders>
              <w:top w:val="nil"/>
              <w:left w:val="nil"/>
              <w:right w:val="single" w:sz="12" w:space="0" w:color="auto"/>
            </w:tcBorders>
            <w:shd w:val="clear" w:color="000000" w:fill="FF0000"/>
            <w:vAlign w:val="center"/>
            <w:hideMark/>
          </w:tcPr>
          <w:p w14:paraId="2F12B742" w14:textId="7D637E9E" w:rsidR="009C5996" w:rsidRPr="00D842D9" w:rsidRDefault="009C5996" w:rsidP="00F45FF4">
            <w:pPr>
              <w:jc w:val="center"/>
              <w:rPr>
                <w:color w:val="auto"/>
                <w:sz w:val="18"/>
                <w:szCs w:val="18"/>
              </w:rPr>
            </w:pPr>
            <w:r w:rsidRPr="00D842D9">
              <w:rPr>
                <w:color w:val="auto"/>
                <w:sz w:val="18"/>
                <w:szCs w:val="18"/>
              </w:rPr>
              <w:t>High</w:t>
            </w:r>
          </w:p>
        </w:tc>
      </w:tr>
      <w:tr w:rsidR="00D842D9" w:rsidRPr="00D842D9" w14:paraId="02AA158F" w14:textId="77777777" w:rsidTr="00D842D9">
        <w:trPr>
          <w:trHeight w:val="840"/>
        </w:trPr>
        <w:tc>
          <w:tcPr>
            <w:tcW w:w="2547" w:type="dxa"/>
            <w:vMerge/>
            <w:tcBorders>
              <w:top w:val="single" w:sz="4" w:space="0" w:color="auto"/>
              <w:left w:val="single" w:sz="12" w:space="0" w:color="auto"/>
              <w:bottom w:val="single" w:sz="4" w:space="0" w:color="auto"/>
              <w:right w:val="single" w:sz="4" w:space="0" w:color="auto"/>
            </w:tcBorders>
            <w:vAlign w:val="center"/>
            <w:hideMark/>
          </w:tcPr>
          <w:p w14:paraId="4224883B" w14:textId="77777777" w:rsidR="00067253" w:rsidRPr="00F45FF4" w:rsidRDefault="00067253" w:rsidP="00F45FF4">
            <w:pPr>
              <w:rPr>
                <w:sz w:val="18"/>
                <w:szCs w:val="18"/>
              </w:rPr>
            </w:pP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0E8B1EE5" w14:textId="647E82F7" w:rsidR="00067253" w:rsidRPr="00F45FF4" w:rsidRDefault="00D636CD" w:rsidP="00F45FF4">
            <w:pPr>
              <w:rPr>
                <w:sz w:val="18"/>
                <w:szCs w:val="18"/>
              </w:rPr>
            </w:pPr>
            <w:r w:rsidRPr="00F45FF4">
              <w:rPr>
                <w:sz w:val="18"/>
                <w:szCs w:val="18"/>
              </w:rPr>
              <w:t xml:space="preserve">~430 ML/day for 41 days to maintain </w:t>
            </w:r>
            <w:r w:rsidR="00DD2112" w:rsidRPr="00F45FF4">
              <w:rPr>
                <w:sz w:val="18"/>
                <w:szCs w:val="18"/>
              </w:rPr>
              <w:t xml:space="preserve">minimum flow for </w:t>
            </w:r>
            <w:r w:rsidRPr="00F45FF4">
              <w:rPr>
                <w:sz w:val="18"/>
                <w:szCs w:val="18"/>
              </w:rPr>
              <w:t>fish nesting habitat, and inundation for aquatic vegetation growth (~1</w:t>
            </w:r>
            <w:r w:rsidR="00A166C2" w:rsidRPr="00F45FF4">
              <w:rPr>
                <w:sz w:val="18"/>
                <w:szCs w:val="18"/>
              </w:rPr>
              <w:t>7</w:t>
            </w:r>
            <w:r w:rsidRPr="00F45FF4">
              <w:rPr>
                <w:sz w:val="18"/>
                <w:szCs w:val="18"/>
              </w:rPr>
              <w:t xml:space="preserve"> GL in total, includes ~200 ML/day base flow)</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0A2CFA68" w14:textId="77777777" w:rsidR="00067253" w:rsidRPr="00F45FF4" w:rsidRDefault="00067253" w:rsidP="00F45FF4">
            <w:pPr>
              <w:jc w:val="center"/>
              <w:rPr>
                <w:sz w:val="18"/>
                <w:szCs w:val="18"/>
              </w:rPr>
            </w:pPr>
            <w:r w:rsidRPr="00F45FF4">
              <w:rPr>
                <w:sz w:val="18"/>
                <w:szCs w:val="18"/>
              </w:rPr>
              <w:t>Annual</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7A8F18A2" w14:textId="29A0F13E" w:rsidR="00067253" w:rsidRPr="00F45FF4" w:rsidRDefault="004E510D" w:rsidP="00F45FF4">
            <w:pPr>
              <w:jc w:val="center"/>
              <w:rPr>
                <w:sz w:val="18"/>
                <w:szCs w:val="18"/>
              </w:rPr>
            </w:pPr>
            <w:r w:rsidRPr="00F45FF4">
              <w:rPr>
                <w:sz w:val="18"/>
                <w:szCs w:val="18"/>
              </w:rPr>
              <w:t>Has been met 5 out of the past 5 years</w:t>
            </w:r>
          </w:p>
        </w:tc>
        <w:tc>
          <w:tcPr>
            <w:tcW w:w="1984" w:type="dxa"/>
            <w:tcBorders>
              <w:top w:val="single" w:sz="4" w:space="0" w:color="auto"/>
              <w:left w:val="nil"/>
              <w:bottom w:val="single" w:sz="4" w:space="0" w:color="auto"/>
              <w:right w:val="single" w:sz="4" w:space="0" w:color="auto"/>
            </w:tcBorders>
            <w:shd w:val="clear" w:color="000000" w:fill="FF0000"/>
            <w:vAlign w:val="center"/>
            <w:hideMark/>
          </w:tcPr>
          <w:p w14:paraId="5EB0E92C" w14:textId="77777777" w:rsidR="00067253" w:rsidRPr="00D842D9" w:rsidRDefault="00067253" w:rsidP="00F45FF4">
            <w:pPr>
              <w:jc w:val="center"/>
              <w:rPr>
                <w:color w:val="auto"/>
                <w:sz w:val="18"/>
                <w:szCs w:val="18"/>
              </w:rPr>
            </w:pPr>
            <w:r w:rsidRPr="00D842D9">
              <w:rPr>
                <w:color w:val="auto"/>
                <w:sz w:val="18"/>
                <w:szCs w:val="18"/>
              </w:rPr>
              <w:t>High</w:t>
            </w:r>
          </w:p>
        </w:tc>
        <w:tc>
          <w:tcPr>
            <w:tcW w:w="4253" w:type="dxa"/>
            <w:tcBorders>
              <w:top w:val="single" w:sz="4" w:space="0" w:color="auto"/>
              <w:left w:val="nil"/>
              <w:bottom w:val="single" w:sz="4" w:space="0" w:color="auto"/>
              <w:right w:val="single" w:sz="4" w:space="0" w:color="auto"/>
            </w:tcBorders>
            <w:shd w:val="clear" w:color="auto" w:fill="365F91" w:themeFill="accent1" w:themeFillShade="BF"/>
            <w:vAlign w:val="center"/>
            <w:hideMark/>
          </w:tcPr>
          <w:p w14:paraId="43EE3399" w14:textId="77777777" w:rsidR="00067253" w:rsidRPr="00D842D9" w:rsidRDefault="00067253" w:rsidP="00F45FF4">
            <w:pPr>
              <w:jc w:val="center"/>
              <w:rPr>
                <w:color w:val="auto"/>
                <w:sz w:val="18"/>
                <w:szCs w:val="18"/>
              </w:rPr>
            </w:pPr>
            <w:r w:rsidRPr="00D842D9">
              <w:rPr>
                <w:color w:val="auto"/>
                <w:sz w:val="18"/>
                <w:szCs w:val="18"/>
              </w:rPr>
              <w:t>Priority for Commonwealth environmental water to continue ecosystem recovery</w:t>
            </w:r>
          </w:p>
        </w:tc>
        <w:tc>
          <w:tcPr>
            <w:tcW w:w="2268" w:type="dxa"/>
            <w:tcBorders>
              <w:top w:val="single" w:sz="4" w:space="0" w:color="auto"/>
              <w:left w:val="nil"/>
              <w:bottom w:val="single" w:sz="4" w:space="0" w:color="auto"/>
              <w:right w:val="single" w:sz="12" w:space="0" w:color="auto"/>
            </w:tcBorders>
            <w:shd w:val="clear" w:color="000000" w:fill="FF0000"/>
            <w:vAlign w:val="center"/>
            <w:hideMark/>
          </w:tcPr>
          <w:p w14:paraId="243E3CAA" w14:textId="77777777" w:rsidR="00067253" w:rsidRPr="00D842D9" w:rsidRDefault="00067253" w:rsidP="00F45FF4">
            <w:pPr>
              <w:jc w:val="center"/>
              <w:rPr>
                <w:color w:val="auto"/>
                <w:sz w:val="18"/>
                <w:szCs w:val="18"/>
              </w:rPr>
            </w:pPr>
            <w:r w:rsidRPr="00D842D9">
              <w:rPr>
                <w:color w:val="auto"/>
                <w:sz w:val="18"/>
                <w:szCs w:val="18"/>
              </w:rPr>
              <w:t>High</w:t>
            </w:r>
          </w:p>
        </w:tc>
      </w:tr>
      <w:tr w:rsidR="00D842D9" w:rsidRPr="00D842D9" w14:paraId="25DB3C1A" w14:textId="77777777" w:rsidTr="00D842D9">
        <w:trPr>
          <w:trHeight w:val="851"/>
        </w:trPr>
        <w:tc>
          <w:tcPr>
            <w:tcW w:w="2547" w:type="dxa"/>
            <w:vMerge/>
            <w:tcBorders>
              <w:top w:val="single" w:sz="4" w:space="0" w:color="auto"/>
              <w:left w:val="single" w:sz="12" w:space="0" w:color="auto"/>
              <w:bottom w:val="single" w:sz="4" w:space="0" w:color="auto"/>
              <w:right w:val="single" w:sz="4" w:space="0" w:color="auto"/>
            </w:tcBorders>
            <w:vAlign w:val="center"/>
          </w:tcPr>
          <w:p w14:paraId="22680649" w14:textId="77777777" w:rsidR="004D1748" w:rsidRPr="00F45FF4" w:rsidRDefault="004D1748" w:rsidP="00F45FF4">
            <w:pPr>
              <w:rPr>
                <w:sz w:val="18"/>
                <w:szCs w:val="18"/>
              </w:rPr>
            </w:pPr>
          </w:p>
        </w:tc>
        <w:tc>
          <w:tcPr>
            <w:tcW w:w="4111" w:type="dxa"/>
            <w:tcBorders>
              <w:top w:val="single" w:sz="4" w:space="0" w:color="auto"/>
              <w:left w:val="nil"/>
              <w:bottom w:val="single" w:sz="4" w:space="0" w:color="auto"/>
              <w:right w:val="single" w:sz="4" w:space="0" w:color="auto"/>
            </w:tcBorders>
            <w:shd w:val="clear" w:color="auto" w:fill="auto"/>
            <w:vAlign w:val="center"/>
          </w:tcPr>
          <w:p w14:paraId="0BC5F1FE" w14:textId="2E844BE7" w:rsidR="004D1748" w:rsidRPr="00F45FF4" w:rsidRDefault="004D1748" w:rsidP="00F45FF4">
            <w:pPr>
              <w:rPr>
                <w:sz w:val="18"/>
                <w:szCs w:val="18"/>
              </w:rPr>
            </w:pPr>
            <w:r w:rsidRPr="00F45FF4">
              <w:rPr>
                <w:sz w:val="18"/>
                <w:szCs w:val="18"/>
              </w:rPr>
              <w:t>~600 ML/day peak for 4 days undertaken 1-3 times in late spring/early summer with a gradual recession at end of fish nesting period (~1</w:t>
            </w:r>
            <w:r w:rsidR="00A166C2" w:rsidRPr="00F45FF4">
              <w:rPr>
                <w:sz w:val="18"/>
                <w:szCs w:val="18"/>
              </w:rPr>
              <w:t>0</w:t>
            </w:r>
            <w:r w:rsidRPr="00F45FF4">
              <w:rPr>
                <w:sz w:val="18"/>
                <w:szCs w:val="18"/>
              </w:rPr>
              <w:t>.61 GL, includes ~200 ML/day base flow).</w:t>
            </w:r>
          </w:p>
        </w:tc>
        <w:tc>
          <w:tcPr>
            <w:tcW w:w="2126" w:type="dxa"/>
            <w:tcBorders>
              <w:top w:val="nil"/>
              <w:left w:val="nil"/>
              <w:bottom w:val="single" w:sz="4" w:space="0" w:color="auto"/>
              <w:right w:val="single" w:sz="4" w:space="0" w:color="auto"/>
            </w:tcBorders>
            <w:shd w:val="clear" w:color="auto" w:fill="auto"/>
            <w:vAlign w:val="center"/>
          </w:tcPr>
          <w:p w14:paraId="43E15E16" w14:textId="49F544D7" w:rsidR="004D1748" w:rsidRPr="00F45FF4" w:rsidRDefault="004D1748" w:rsidP="00F45FF4">
            <w:pPr>
              <w:jc w:val="center"/>
              <w:rPr>
                <w:sz w:val="18"/>
                <w:szCs w:val="18"/>
              </w:rPr>
            </w:pPr>
            <w:r w:rsidRPr="00F45FF4">
              <w:rPr>
                <w:sz w:val="18"/>
                <w:szCs w:val="18"/>
              </w:rPr>
              <w:t>Annual</w:t>
            </w:r>
          </w:p>
        </w:tc>
        <w:tc>
          <w:tcPr>
            <w:tcW w:w="4678" w:type="dxa"/>
            <w:tcBorders>
              <w:top w:val="single" w:sz="4" w:space="0" w:color="auto"/>
              <w:left w:val="nil"/>
              <w:bottom w:val="single" w:sz="4" w:space="0" w:color="auto"/>
              <w:right w:val="single" w:sz="4" w:space="0" w:color="000000"/>
            </w:tcBorders>
            <w:shd w:val="clear" w:color="auto" w:fill="auto"/>
            <w:vAlign w:val="center"/>
          </w:tcPr>
          <w:p w14:paraId="37E35067" w14:textId="0285E5B4" w:rsidR="004D1748" w:rsidRPr="00F45FF4" w:rsidRDefault="004E510D" w:rsidP="00F45FF4">
            <w:pPr>
              <w:jc w:val="center"/>
              <w:rPr>
                <w:sz w:val="18"/>
                <w:szCs w:val="18"/>
              </w:rPr>
            </w:pPr>
            <w:r w:rsidRPr="00F45FF4">
              <w:rPr>
                <w:sz w:val="18"/>
                <w:szCs w:val="18"/>
              </w:rPr>
              <w:t>Has been met 2 out of the past 5 years</w:t>
            </w:r>
          </w:p>
        </w:tc>
        <w:tc>
          <w:tcPr>
            <w:tcW w:w="1984" w:type="dxa"/>
            <w:tcBorders>
              <w:top w:val="nil"/>
              <w:left w:val="nil"/>
              <w:bottom w:val="single" w:sz="4" w:space="0" w:color="auto"/>
              <w:right w:val="single" w:sz="4" w:space="0" w:color="auto"/>
            </w:tcBorders>
            <w:shd w:val="clear" w:color="000000" w:fill="FFC000"/>
            <w:vAlign w:val="center"/>
          </w:tcPr>
          <w:p w14:paraId="2690542A" w14:textId="5C7AE5AF" w:rsidR="004D1748" w:rsidRPr="00D842D9" w:rsidRDefault="004D1748" w:rsidP="00F45FF4">
            <w:pPr>
              <w:jc w:val="center"/>
              <w:rPr>
                <w:color w:val="auto"/>
                <w:sz w:val="18"/>
                <w:szCs w:val="18"/>
              </w:rPr>
            </w:pPr>
            <w:r w:rsidRPr="00D842D9">
              <w:rPr>
                <w:color w:val="auto"/>
                <w:sz w:val="18"/>
                <w:szCs w:val="18"/>
              </w:rPr>
              <w:t>Moderate</w:t>
            </w:r>
          </w:p>
        </w:tc>
        <w:tc>
          <w:tcPr>
            <w:tcW w:w="4253" w:type="dxa"/>
            <w:tcBorders>
              <w:top w:val="nil"/>
              <w:left w:val="nil"/>
              <w:bottom w:val="single" w:sz="4" w:space="0" w:color="auto"/>
              <w:right w:val="single" w:sz="4" w:space="0" w:color="auto"/>
            </w:tcBorders>
            <w:shd w:val="clear" w:color="auto" w:fill="95B3D7" w:themeFill="accent1" w:themeFillTint="99"/>
            <w:vAlign w:val="center"/>
          </w:tcPr>
          <w:p w14:paraId="09F99372" w14:textId="36746A2F" w:rsidR="004D1748" w:rsidRPr="00D842D9" w:rsidRDefault="004D1748" w:rsidP="00F45FF4">
            <w:pPr>
              <w:jc w:val="center"/>
              <w:rPr>
                <w:color w:val="auto"/>
                <w:sz w:val="18"/>
                <w:szCs w:val="18"/>
              </w:rPr>
            </w:pPr>
            <w:r w:rsidRPr="00D842D9">
              <w:rPr>
                <w:color w:val="auto"/>
                <w:sz w:val="18"/>
                <w:szCs w:val="18"/>
              </w:rPr>
              <w:t>Option to be considered under a moderate to high water resource availability.</w:t>
            </w:r>
          </w:p>
        </w:tc>
        <w:tc>
          <w:tcPr>
            <w:tcW w:w="2268" w:type="dxa"/>
            <w:tcBorders>
              <w:top w:val="nil"/>
              <w:left w:val="nil"/>
              <w:bottom w:val="single" w:sz="4" w:space="0" w:color="auto"/>
              <w:right w:val="single" w:sz="12" w:space="0" w:color="auto"/>
            </w:tcBorders>
            <w:shd w:val="clear" w:color="000000" w:fill="FFC000"/>
            <w:vAlign w:val="center"/>
          </w:tcPr>
          <w:p w14:paraId="469A3B21" w14:textId="3EDB2F52" w:rsidR="004D1748" w:rsidRPr="00D842D9" w:rsidRDefault="004D1748" w:rsidP="00F45FF4">
            <w:pPr>
              <w:jc w:val="center"/>
              <w:rPr>
                <w:color w:val="auto"/>
                <w:sz w:val="18"/>
                <w:szCs w:val="18"/>
              </w:rPr>
            </w:pPr>
            <w:r w:rsidRPr="00D842D9">
              <w:rPr>
                <w:color w:val="auto"/>
                <w:sz w:val="18"/>
                <w:szCs w:val="18"/>
              </w:rPr>
              <w:t>Moderate</w:t>
            </w:r>
          </w:p>
        </w:tc>
      </w:tr>
      <w:tr w:rsidR="00D842D9" w:rsidRPr="00D842D9" w14:paraId="3AEA6EC2" w14:textId="77777777" w:rsidTr="00D842D9">
        <w:trPr>
          <w:trHeight w:val="822"/>
        </w:trPr>
        <w:tc>
          <w:tcPr>
            <w:tcW w:w="2547" w:type="dxa"/>
            <w:vMerge/>
            <w:tcBorders>
              <w:top w:val="single" w:sz="4" w:space="0" w:color="auto"/>
              <w:left w:val="single" w:sz="12" w:space="0" w:color="auto"/>
              <w:bottom w:val="single" w:sz="4" w:space="0" w:color="auto"/>
              <w:right w:val="single" w:sz="4" w:space="0" w:color="auto"/>
            </w:tcBorders>
            <w:vAlign w:val="center"/>
            <w:hideMark/>
          </w:tcPr>
          <w:p w14:paraId="5209D395" w14:textId="77777777" w:rsidR="004D1748" w:rsidRPr="00F45FF4" w:rsidRDefault="004D1748" w:rsidP="00F45FF4">
            <w:pPr>
              <w:rPr>
                <w:sz w:val="18"/>
                <w:szCs w:val="18"/>
              </w:rPr>
            </w:pPr>
          </w:p>
        </w:tc>
        <w:tc>
          <w:tcPr>
            <w:tcW w:w="4111" w:type="dxa"/>
            <w:tcBorders>
              <w:top w:val="single" w:sz="4" w:space="0" w:color="auto"/>
              <w:left w:val="nil"/>
              <w:right w:val="single" w:sz="4" w:space="0" w:color="auto"/>
            </w:tcBorders>
            <w:shd w:val="clear" w:color="auto" w:fill="auto"/>
            <w:vAlign w:val="center"/>
            <w:hideMark/>
          </w:tcPr>
          <w:p w14:paraId="5E06E3A8" w14:textId="52142856" w:rsidR="004D1748" w:rsidRPr="00F45FF4" w:rsidRDefault="004D1748" w:rsidP="00F45FF4">
            <w:pPr>
              <w:rPr>
                <w:sz w:val="18"/>
                <w:szCs w:val="18"/>
              </w:rPr>
            </w:pPr>
            <w:r w:rsidRPr="00F45FF4">
              <w:rPr>
                <w:sz w:val="18"/>
                <w:szCs w:val="18"/>
              </w:rPr>
              <w:t xml:space="preserve">~470 ML/day peak for 3 days over 25 days pulse/fresh in autumn with a gradual recession (~7.3 GL, includes ~200 ML/day base flow).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49587D6C" w14:textId="181EB9D5" w:rsidR="004D1748" w:rsidRPr="00F45FF4" w:rsidRDefault="004D1748" w:rsidP="00F45FF4">
            <w:pPr>
              <w:jc w:val="center"/>
              <w:rPr>
                <w:sz w:val="18"/>
                <w:szCs w:val="18"/>
              </w:rPr>
            </w:pPr>
            <w:r w:rsidRPr="00F45FF4">
              <w:rPr>
                <w:sz w:val="18"/>
                <w:szCs w:val="18"/>
              </w:rPr>
              <w:t>2 in 3</w:t>
            </w:r>
            <w:r w:rsidR="00E928AD" w:rsidRPr="00F45FF4">
              <w:rPr>
                <w:sz w:val="18"/>
                <w:szCs w:val="18"/>
              </w:rPr>
              <w:t xml:space="preserve"> years</w:t>
            </w:r>
            <w:r w:rsidRPr="00F45FF4">
              <w:rPr>
                <w:sz w:val="18"/>
                <w:szCs w:val="18"/>
              </w:rPr>
              <w:t xml:space="preserve"> (</w:t>
            </w:r>
            <w:r w:rsidR="00E928AD" w:rsidRPr="00F45FF4">
              <w:rPr>
                <w:sz w:val="18"/>
                <w:szCs w:val="18"/>
              </w:rPr>
              <w:t>2</w:t>
            </w:r>
            <w:r w:rsidRPr="00F45FF4">
              <w:rPr>
                <w:sz w:val="18"/>
                <w:szCs w:val="18"/>
              </w:rPr>
              <w:t xml:space="preserve"> years)</w:t>
            </w:r>
          </w:p>
        </w:tc>
        <w:tc>
          <w:tcPr>
            <w:tcW w:w="4678" w:type="dxa"/>
            <w:tcBorders>
              <w:top w:val="single" w:sz="4" w:space="0" w:color="auto"/>
              <w:left w:val="nil"/>
              <w:right w:val="single" w:sz="4" w:space="0" w:color="auto"/>
            </w:tcBorders>
            <w:shd w:val="clear" w:color="auto" w:fill="auto"/>
            <w:vAlign w:val="center"/>
            <w:hideMark/>
          </w:tcPr>
          <w:p w14:paraId="62D06675" w14:textId="1152A9BB" w:rsidR="004D1748" w:rsidRPr="00F45FF4" w:rsidRDefault="004E510D" w:rsidP="00F45FF4">
            <w:pPr>
              <w:jc w:val="center"/>
              <w:rPr>
                <w:sz w:val="18"/>
                <w:szCs w:val="18"/>
              </w:rPr>
            </w:pPr>
            <w:r w:rsidRPr="00F45FF4">
              <w:rPr>
                <w:sz w:val="18"/>
                <w:szCs w:val="18"/>
              </w:rPr>
              <w:t>Has been met 2 out of the past 5 years</w:t>
            </w:r>
          </w:p>
        </w:tc>
        <w:tc>
          <w:tcPr>
            <w:tcW w:w="1984"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6FF7889E" w14:textId="77777777" w:rsidR="004D1748" w:rsidRPr="00D842D9" w:rsidRDefault="004D1748" w:rsidP="00F45FF4">
            <w:pPr>
              <w:jc w:val="center"/>
              <w:rPr>
                <w:color w:val="auto"/>
                <w:sz w:val="18"/>
                <w:szCs w:val="18"/>
              </w:rPr>
            </w:pPr>
            <w:r w:rsidRPr="00D842D9">
              <w:rPr>
                <w:color w:val="auto"/>
                <w:sz w:val="18"/>
                <w:szCs w:val="18"/>
              </w:rPr>
              <w:t>Moderate</w:t>
            </w:r>
          </w:p>
        </w:tc>
        <w:tc>
          <w:tcPr>
            <w:tcW w:w="4253"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064107BE" w14:textId="349E0A8B" w:rsidR="004D1748" w:rsidRPr="00D842D9" w:rsidRDefault="004D1748" w:rsidP="00F45FF4">
            <w:pPr>
              <w:jc w:val="center"/>
              <w:rPr>
                <w:color w:val="auto"/>
                <w:sz w:val="18"/>
                <w:szCs w:val="18"/>
              </w:rPr>
            </w:pPr>
            <w:r w:rsidRPr="00D842D9">
              <w:rPr>
                <w:color w:val="auto"/>
                <w:sz w:val="18"/>
                <w:szCs w:val="18"/>
              </w:rPr>
              <w:t>Option to be considered under a moderate to high water resource availability.</w:t>
            </w:r>
          </w:p>
        </w:tc>
        <w:tc>
          <w:tcPr>
            <w:tcW w:w="2268" w:type="dxa"/>
            <w:tcBorders>
              <w:top w:val="single" w:sz="4" w:space="0" w:color="auto"/>
              <w:left w:val="nil"/>
              <w:bottom w:val="single" w:sz="4" w:space="0" w:color="auto"/>
              <w:right w:val="single" w:sz="12" w:space="0" w:color="auto"/>
            </w:tcBorders>
            <w:shd w:val="clear" w:color="000000" w:fill="FFC000"/>
            <w:vAlign w:val="center"/>
            <w:hideMark/>
          </w:tcPr>
          <w:p w14:paraId="07D2BEB2" w14:textId="77777777" w:rsidR="004D1748" w:rsidRPr="00D842D9" w:rsidRDefault="004D1748" w:rsidP="00F45FF4">
            <w:pPr>
              <w:jc w:val="center"/>
              <w:rPr>
                <w:color w:val="auto"/>
                <w:sz w:val="18"/>
                <w:szCs w:val="18"/>
              </w:rPr>
            </w:pPr>
            <w:r w:rsidRPr="00D842D9">
              <w:rPr>
                <w:color w:val="auto"/>
                <w:sz w:val="18"/>
                <w:szCs w:val="18"/>
              </w:rPr>
              <w:t>Moderate</w:t>
            </w:r>
          </w:p>
        </w:tc>
      </w:tr>
      <w:tr w:rsidR="00D842D9" w:rsidRPr="00D842D9" w14:paraId="376B2458" w14:textId="77777777" w:rsidTr="00D842D9">
        <w:trPr>
          <w:trHeight w:val="989"/>
        </w:trPr>
        <w:tc>
          <w:tcPr>
            <w:tcW w:w="2547" w:type="dxa"/>
            <w:vMerge/>
            <w:tcBorders>
              <w:top w:val="single" w:sz="4" w:space="0" w:color="auto"/>
              <w:left w:val="single" w:sz="12" w:space="0" w:color="auto"/>
              <w:bottom w:val="single" w:sz="12" w:space="0" w:color="auto"/>
              <w:right w:val="single" w:sz="4" w:space="0" w:color="auto"/>
            </w:tcBorders>
            <w:vAlign w:val="center"/>
            <w:hideMark/>
          </w:tcPr>
          <w:p w14:paraId="4AC21DAA" w14:textId="77777777" w:rsidR="00067253" w:rsidRPr="00F45FF4" w:rsidRDefault="00067253" w:rsidP="00F45FF4">
            <w:pPr>
              <w:rPr>
                <w:sz w:val="18"/>
                <w:szCs w:val="18"/>
              </w:rPr>
            </w:pPr>
          </w:p>
        </w:tc>
        <w:tc>
          <w:tcPr>
            <w:tcW w:w="4111" w:type="dxa"/>
            <w:tcBorders>
              <w:top w:val="single" w:sz="4" w:space="0" w:color="auto"/>
              <w:left w:val="nil"/>
              <w:bottom w:val="single" w:sz="12" w:space="0" w:color="auto"/>
              <w:right w:val="single" w:sz="4" w:space="0" w:color="auto"/>
            </w:tcBorders>
            <w:shd w:val="clear" w:color="auto" w:fill="auto"/>
            <w:hideMark/>
          </w:tcPr>
          <w:p w14:paraId="13F8DD20" w14:textId="5AE3FE4C" w:rsidR="00067253" w:rsidRPr="00F45FF4" w:rsidRDefault="00067253" w:rsidP="00F45FF4">
            <w:pPr>
              <w:rPr>
                <w:sz w:val="18"/>
                <w:szCs w:val="18"/>
              </w:rPr>
            </w:pPr>
            <w:r w:rsidRPr="00F45FF4">
              <w:rPr>
                <w:sz w:val="18"/>
                <w:szCs w:val="18"/>
              </w:rPr>
              <w:t>~170 ML/day</w:t>
            </w:r>
            <w:r w:rsidR="00417E5C" w:rsidRPr="00F45FF4">
              <w:rPr>
                <w:sz w:val="18"/>
                <w:szCs w:val="18"/>
              </w:rPr>
              <w:t xml:space="preserve"> winter base flow from </w:t>
            </w:r>
            <w:r w:rsidR="00EA17CA" w:rsidRPr="00F45FF4">
              <w:rPr>
                <w:sz w:val="18"/>
                <w:szCs w:val="18"/>
              </w:rPr>
              <w:t>early</w:t>
            </w:r>
            <w:r w:rsidR="00417E5C" w:rsidRPr="00F45FF4">
              <w:rPr>
                <w:sz w:val="18"/>
                <w:szCs w:val="18"/>
              </w:rPr>
              <w:t>-May (irrigation shut down)</w:t>
            </w:r>
            <w:r w:rsidRPr="00F45FF4">
              <w:rPr>
                <w:sz w:val="18"/>
                <w:szCs w:val="18"/>
              </w:rPr>
              <w:t xml:space="preserve"> </w:t>
            </w:r>
            <w:r w:rsidR="00417E5C" w:rsidRPr="00F45FF4">
              <w:rPr>
                <w:sz w:val="18"/>
                <w:szCs w:val="18"/>
              </w:rPr>
              <w:t>until last week of July (system restarts)</w:t>
            </w:r>
            <w:r w:rsidRPr="00F45FF4">
              <w:rPr>
                <w:sz w:val="18"/>
                <w:szCs w:val="18"/>
              </w:rPr>
              <w:t xml:space="preserve"> (~</w:t>
            </w:r>
            <w:r w:rsidR="00417E5C" w:rsidRPr="00F45FF4">
              <w:rPr>
                <w:sz w:val="18"/>
                <w:szCs w:val="18"/>
              </w:rPr>
              <w:t>10</w:t>
            </w:r>
            <w:r w:rsidRPr="00F45FF4">
              <w:rPr>
                <w:sz w:val="18"/>
                <w:szCs w:val="18"/>
              </w:rPr>
              <w:t xml:space="preserve"> GL).</w:t>
            </w:r>
            <w:r w:rsidR="00ED0E87" w:rsidRPr="00F45FF4">
              <w:rPr>
                <w:sz w:val="18"/>
                <w:szCs w:val="18"/>
              </w:rPr>
              <w:t xml:space="preserve"> Needs </w:t>
            </w:r>
            <w:r w:rsidR="00EA17CA" w:rsidRPr="00F45FF4">
              <w:rPr>
                <w:sz w:val="18"/>
                <w:szCs w:val="18"/>
              </w:rPr>
              <w:t>minimum of</w:t>
            </w:r>
            <w:r w:rsidR="00ED0E87" w:rsidRPr="00F45FF4">
              <w:rPr>
                <w:sz w:val="18"/>
                <w:szCs w:val="18"/>
              </w:rPr>
              <w:t xml:space="preserve"> 4</w:t>
            </w:r>
            <w:r w:rsidR="00417E5C" w:rsidRPr="00F45FF4">
              <w:rPr>
                <w:sz w:val="18"/>
                <w:szCs w:val="18"/>
              </w:rPr>
              <w:t>,0</w:t>
            </w:r>
            <w:r w:rsidR="00ED0E87" w:rsidRPr="00F45FF4">
              <w:rPr>
                <w:sz w:val="18"/>
                <w:szCs w:val="18"/>
              </w:rPr>
              <w:t xml:space="preserve">00 ML/day at Yarrawonga to meet </w:t>
            </w:r>
            <w:r w:rsidR="000207A9" w:rsidRPr="00F45FF4">
              <w:rPr>
                <w:sz w:val="18"/>
                <w:szCs w:val="18"/>
              </w:rPr>
              <w:t xml:space="preserve">all </w:t>
            </w:r>
            <w:r w:rsidR="00ED0E87" w:rsidRPr="00F45FF4">
              <w:rPr>
                <w:sz w:val="18"/>
                <w:szCs w:val="18"/>
              </w:rPr>
              <w:t xml:space="preserve">Edward/Kolety system </w:t>
            </w:r>
            <w:r w:rsidR="000207A9" w:rsidRPr="00F45FF4">
              <w:rPr>
                <w:sz w:val="18"/>
                <w:szCs w:val="18"/>
              </w:rPr>
              <w:t xml:space="preserve">winter base flow </w:t>
            </w:r>
            <w:r w:rsidR="00ED0E87" w:rsidRPr="00F45FF4">
              <w:rPr>
                <w:sz w:val="18"/>
                <w:szCs w:val="18"/>
              </w:rPr>
              <w:t>requirements.</w:t>
            </w:r>
          </w:p>
        </w:tc>
        <w:tc>
          <w:tcPr>
            <w:tcW w:w="2126" w:type="dxa"/>
            <w:tcBorders>
              <w:top w:val="single" w:sz="4" w:space="0" w:color="auto"/>
              <w:left w:val="nil"/>
              <w:bottom w:val="single" w:sz="12" w:space="0" w:color="auto"/>
              <w:right w:val="single" w:sz="4" w:space="0" w:color="auto"/>
            </w:tcBorders>
            <w:shd w:val="clear" w:color="auto" w:fill="auto"/>
            <w:vAlign w:val="center"/>
            <w:hideMark/>
          </w:tcPr>
          <w:p w14:paraId="4D47CA59" w14:textId="77777777" w:rsidR="00067253" w:rsidRPr="00F45FF4" w:rsidRDefault="00067253" w:rsidP="00F45FF4">
            <w:pPr>
              <w:jc w:val="center"/>
              <w:rPr>
                <w:sz w:val="18"/>
                <w:szCs w:val="18"/>
              </w:rPr>
            </w:pPr>
            <w:r w:rsidRPr="00F45FF4">
              <w:rPr>
                <w:sz w:val="18"/>
                <w:szCs w:val="18"/>
              </w:rPr>
              <w:t>Annual</w:t>
            </w:r>
          </w:p>
        </w:tc>
        <w:tc>
          <w:tcPr>
            <w:tcW w:w="4678" w:type="dxa"/>
            <w:tcBorders>
              <w:top w:val="single" w:sz="4" w:space="0" w:color="auto"/>
              <w:left w:val="nil"/>
              <w:bottom w:val="single" w:sz="12" w:space="0" w:color="auto"/>
              <w:right w:val="single" w:sz="4" w:space="0" w:color="auto"/>
            </w:tcBorders>
            <w:shd w:val="clear" w:color="auto" w:fill="auto"/>
            <w:vAlign w:val="center"/>
            <w:hideMark/>
          </w:tcPr>
          <w:p w14:paraId="562A9B3D" w14:textId="065D4038" w:rsidR="00067253" w:rsidRPr="00F45FF4" w:rsidRDefault="00067253" w:rsidP="00F45FF4">
            <w:pPr>
              <w:jc w:val="center"/>
              <w:rPr>
                <w:sz w:val="18"/>
                <w:szCs w:val="18"/>
              </w:rPr>
            </w:pPr>
            <w:r w:rsidRPr="00F45FF4">
              <w:rPr>
                <w:sz w:val="18"/>
                <w:szCs w:val="18"/>
              </w:rPr>
              <w:t xml:space="preserve">Has been met </w:t>
            </w:r>
            <w:r w:rsidR="00ED0E87" w:rsidRPr="00F45FF4">
              <w:rPr>
                <w:sz w:val="18"/>
                <w:szCs w:val="18"/>
              </w:rPr>
              <w:t>2</w:t>
            </w:r>
            <w:r w:rsidRPr="00F45FF4">
              <w:rPr>
                <w:sz w:val="18"/>
                <w:szCs w:val="18"/>
              </w:rPr>
              <w:t xml:space="preserve"> out of the past </w:t>
            </w:r>
            <w:r w:rsidR="004E510D" w:rsidRPr="00F45FF4">
              <w:rPr>
                <w:sz w:val="18"/>
                <w:szCs w:val="18"/>
              </w:rPr>
              <w:t>5</w:t>
            </w:r>
            <w:r w:rsidRPr="00F45FF4">
              <w:rPr>
                <w:sz w:val="18"/>
                <w:szCs w:val="18"/>
              </w:rPr>
              <w:t xml:space="preserve"> years.</w:t>
            </w:r>
          </w:p>
        </w:tc>
        <w:tc>
          <w:tcPr>
            <w:tcW w:w="1984" w:type="dxa"/>
            <w:tcBorders>
              <w:top w:val="single" w:sz="4" w:space="0" w:color="auto"/>
              <w:left w:val="single" w:sz="4" w:space="0" w:color="auto"/>
              <w:bottom w:val="single" w:sz="12" w:space="0" w:color="auto"/>
              <w:right w:val="single" w:sz="4" w:space="0" w:color="auto"/>
            </w:tcBorders>
            <w:shd w:val="clear" w:color="000000" w:fill="FF0000"/>
            <w:vAlign w:val="center"/>
            <w:hideMark/>
          </w:tcPr>
          <w:p w14:paraId="3B924402" w14:textId="77777777" w:rsidR="00067253" w:rsidRPr="00D842D9" w:rsidRDefault="00067253" w:rsidP="00F45FF4">
            <w:pPr>
              <w:jc w:val="center"/>
              <w:rPr>
                <w:color w:val="auto"/>
                <w:sz w:val="18"/>
                <w:szCs w:val="18"/>
              </w:rPr>
            </w:pPr>
            <w:r w:rsidRPr="00D842D9">
              <w:rPr>
                <w:color w:val="auto"/>
                <w:sz w:val="18"/>
                <w:szCs w:val="18"/>
              </w:rPr>
              <w:t>High</w:t>
            </w:r>
          </w:p>
        </w:tc>
        <w:tc>
          <w:tcPr>
            <w:tcW w:w="4253" w:type="dxa"/>
            <w:tcBorders>
              <w:top w:val="single" w:sz="4" w:space="0" w:color="auto"/>
              <w:left w:val="nil"/>
              <w:bottom w:val="single" w:sz="12" w:space="0" w:color="auto"/>
              <w:right w:val="single" w:sz="4" w:space="0" w:color="auto"/>
            </w:tcBorders>
            <w:shd w:val="clear" w:color="auto" w:fill="365F91" w:themeFill="accent1" w:themeFillShade="BF"/>
            <w:vAlign w:val="center"/>
            <w:hideMark/>
          </w:tcPr>
          <w:p w14:paraId="7547DA30" w14:textId="61829F61" w:rsidR="00067253" w:rsidRPr="00D842D9" w:rsidRDefault="00067253" w:rsidP="00F45FF4">
            <w:pPr>
              <w:jc w:val="center"/>
              <w:rPr>
                <w:color w:val="auto"/>
                <w:sz w:val="18"/>
                <w:szCs w:val="18"/>
              </w:rPr>
            </w:pPr>
            <w:r w:rsidRPr="00D842D9">
              <w:rPr>
                <w:color w:val="auto"/>
                <w:sz w:val="18"/>
                <w:szCs w:val="18"/>
              </w:rPr>
              <w:t>Priority for Commonwealth environmental water to continue ecosystem recovery.</w:t>
            </w:r>
          </w:p>
        </w:tc>
        <w:tc>
          <w:tcPr>
            <w:tcW w:w="2268" w:type="dxa"/>
            <w:tcBorders>
              <w:top w:val="single" w:sz="4" w:space="0" w:color="auto"/>
              <w:left w:val="nil"/>
              <w:bottom w:val="single" w:sz="12" w:space="0" w:color="auto"/>
              <w:right w:val="single" w:sz="12" w:space="0" w:color="auto"/>
            </w:tcBorders>
            <w:shd w:val="clear" w:color="000000" w:fill="FF0000"/>
            <w:vAlign w:val="center"/>
            <w:hideMark/>
          </w:tcPr>
          <w:p w14:paraId="608A5EFE" w14:textId="77777777" w:rsidR="00067253" w:rsidRPr="00D842D9" w:rsidRDefault="00067253" w:rsidP="00F45FF4">
            <w:pPr>
              <w:jc w:val="center"/>
              <w:rPr>
                <w:color w:val="auto"/>
                <w:sz w:val="18"/>
                <w:szCs w:val="18"/>
              </w:rPr>
            </w:pPr>
            <w:r w:rsidRPr="00D842D9">
              <w:rPr>
                <w:color w:val="auto"/>
                <w:sz w:val="18"/>
                <w:szCs w:val="18"/>
              </w:rPr>
              <w:t>High</w:t>
            </w:r>
          </w:p>
        </w:tc>
      </w:tr>
      <w:tr w:rsidR="00D842D9" w:rsidRPr="00D842D9" w14:paraId="2E3ECAEA" w14:textId="77777777" w:rsidTr="00697E6C">
        <w:trPr>
          <w:trHeight w:val="706"/>
        </w:trPr>
        <w:tc>
          <w:tcPr>
            <w:tcW w:w="2547" w:type="dxa"/>
            <w:tcBorders>
              <w:top w:val="single" w:sz="12" w:space="0" w:color="auto"/>
              <w:left w:val="single" w:sz="12" w:space="0" w:color="auto"/>
              <w:bottom w:val="single" w:sz="12" w:space="0" w:color="auto"/>
              <w:right w:val="single" w:sz="4" w:space="0" w:color="auto"/>
            </w:tcBorders>
            <w:shd w:val="clear" w:color="auto" w:fill="auto"/>
            <w:hideMark/>
          </w:tcPr>
          <w:p w14:paraId="245E174B" w14:textId="1ACC93D8" w:rsidR="00067253" w:rsidRPr="00F45FF4" w:rsidRDefault="00067253" w:rsidP="00F45FF4">
            <w:pPr>
              <w:rPr>
                <w:sz w:val="18"/>
                <w:szCs w:val="18"/>
              </w:rPr>
            </w:pPr>
            <w:r w:rsidRPr="00F45FF4">
              <w:rPr>
                <w:b/>
                <w:sz w:val="18"/>
                <w:szCs w:val="18"/>
              </w:rPr>
              <w:t>Colligen - Niemur</w:t>
            </w:r>
            <w:r w:rsidRPr="00F45FF4">
              <w:rPr>
                <w:sz w:val="18"/>
                <w:szCs w:val="18"/>
              </w:rPr>
              <w:br/>
              <w:t>As per Yallakool-Wakool above</w:t>
            </w:r>
          </w:p>
        </w:tc>
        <w:tc>
          <w:tcPr>
            <w:tcW w:w="19420" w:type="dxa"/>
            <w:gridSpan w:val="6"/>
            <w:tcBorders>
              <w:top w:val="single" w:sz="12" w:space="0" w:color="auto"/>
              <w:left w:val="nil"/>
              <w:bottom w:val="single" w:sz="12" w:space="0" w:color="auto"/>
              <w:right w:val="single" w:sz="12" w:space="0" w:color="auto"/>
            </w:tcBorders>
            <w:shd w:val="clear" w:color="auto" w:fill="auto"/>
            <w:vAlign w:val="center"/>
            <w:hideMark/>
          </w:tcPr>
          <w:p w14:paraId="48B04B1F" w14:textId="731832A4" w:rsidR="00067253" w:rsidRPr="00D842D9" w:rsidRDefault="00067253" w:rsidP="00F45FF4">
            <w:pPr>
              <w:jc w:val="center"/>
              <w:rPr>
                <w:color w:val="auto"/>
                <w:sz w:val="18"/>
                <w:szCs w:val="18"/>
              </w:rPr>
            </w:pPr>
            <w:r w:rsidRPr="00D842D9">
              <w:rPr>
                <w:color w:val="auto"/>
                <w:sz w:val="18"/>
                <w:szCs w:val="18"/>
              </w:rPr>
              <w:t>The potential flow components for the Colligen-Niemur during 20</w:t>
            </w:r>
            <w:r w:rsidR="00CE7121" w:rsidRPr="00D842D9">
              <w:rPr>
                <w:color w:val="auto"/>
                <w:sz w:val="18"/>
                <w:szCs w:val="18"/>
              </w:rPr>
              <w:t>20</w:t>
            </w:r>
            <w:r w:rsidRPr="00D842D9">
              <w:rPr>
                <w:color w:val="auto"/>
                <w:sz w:val="18"/>
                <w:szCs w:val="18"/>
              </w:rPr>
              <w:t>-2</w:t>
            </w:r>
            <w:r w:rsidR="00CE7121" w:rsidRPr="00D842D9">
              <w:rPr>
                <w:color w:val="auto"/>
                <w:sz w:val="18"/>
                <w:szCs w:val="18"/>
              </w:rPr>
              <w:t>1</w:t>
            </w:r>
            <w:r w:rsidRPr="00D842D9">
              <w:rPr>
                <w:color w:val="auto"/>
                <w:sz w:val="18"/>
                <w:szCs w:val="18"/>
              </w:rPr>
              <w:t xml:space="preserve">, and related assessment of demands &amp; urgency of demands are </w:t>
            </w:r>
            <w:r w:rsidR="00EA4C39" w:rsidRPr="00D842D9">
              <w:rPr>
                <w:color w:val="auto"/>
                <w:sz w:val="18"/>
                <w:szCs w:val="18"/>
              </w:rPr>
              <w:t>like</w:t>
            </w:r>
            <w:r w:rsidRPr="00D842D9">
              <w:rPr>
                <w:color w:val="auto"/>
                <w:sz w:val="18"/>
                <w:szCs w:val="18"/>
              </w:rPr>
              <w:t xml:space="preserve"> the flow components outlined for the Yallakool-Wakool above. The primary difference is that the flows planned for the Colligen-Niemur have been scaled to fit within its constraint for environmental flows of up to 450 ML/day.</w:t>
            </w:r>
          </w:p>
        </w:tc>
      </w:tr>
      <w:tr w:rsidR="00D842D9" w:rsidRPr="00D842D9" w14:paraId="7DA17971" w14:textId="77777777" w:rsidTr="00697E6C">
        <w:trPr>
          <w:trHeight w:val="822"/>
        </w:trPr>
        <w:tc>
          <w:tcPr>
            <w:tcW w:w="2547" w:type="dxa"/>
            <w:tcBorders>
              <w:top w:val="single" w:sz="12" w:space="0" w:color="auto"/>
              <w:left w:val="single" w:sz="12" w:space="0" w:color="auto"/>
              <w:bottom w:val="single" w:sz="12" w:space="0" w:color="auto"/>
              <w:right w:val="single" w:sz="4" w:space="0" w:color="auto"/>
            </w:tcBorders>
            <w:shd w:val="clear" w:color="auto" w:fill="auto"/>
            <w:hideMark/>
          </w:tcPr>
          <w:p w14:paraId="39FB4701" w14:textId="647228F6" w:rsidR="00F23549" w:rsidRPr="00F45FF4" w:rsidRDefault="00F23549" w:rsidP="00F45FF4">
            <w:pPr>
              <w:rPr>
                <w:sz w:val="18"/>
                <w:szCs w:val="18"/>
              </w:rPr>
            </w:pPr>
            <w:r w:rsidRPr="00F45FF4">
              <w:rPr>
                <w:b/>
                <w:sz w:val="18"/>
                <w:szCs w:val="18"/>
              </w:rPr>
              <w:t>Edward/Kolety River</w:t>
            </w:r>
            <w:r w:rsidRPr="00F45FF4">
              <w:rPr>
                <w:sz w:val="18"/>
                <w:szCs w:val="18"/>
              </w:rPr>
              <w:t xml:space="preserve"> downstream of Stevens Weir</w:t>
            </w:r>
          </w:p>
        </w:tc>
        <w:tc>
          <w:tcPr>
            <w:tcW w:w="4111" w:type="dxa"/>
            <w:tcBorders>
              <w:top w:val="single" w:sz="12" w:space="0" w:color="auto"/>
              <w:left w:val="nil"/>
              <w:bottom w:val="single" w:sz="12" w:space="0" w:color="auto"/>
              <w:right w:val="single" w:sz="4" w:space="0" w:color="auto"/>
            </w:tcBorders>
            <w:shd w:val="clear" w:color="auto" w:fill="auto"/>
            <w:vAlign w:val="center"/>
            <w:hideMark/>
          </w:tcPr>
          <w:p w14:paraId="77DFBC97" w14:textId="7DCD40DD" w:rsidR="00F23549" w:rsidRPr="00F45FF4" w:rsidRDefault="00120775" w:rsidP="00F45FF4">
            <w:pPr>
              <w:rPr>
                <w:sz w:val="18"/>
                <w:szCs w:val="18"/>
              </w:rPr>
            </w:pPr>
            <w:r w:rsidRPr="00F45FF4">
              <w:rPr>
                <w:sz w:val="18"/>
                <w:szCs w:val="18"/>
              </w:rPr>
              <w:t xml:space="preserve">Up to </w:t>
            </w:r>
            <w:r w:rsidR="00EC3DE2" w:rsidRPr="00F45FF4">
              <w:rPr>
                <w:sz w:val="18"/>
                <w:szCs w:val="18"/>
              </w:rPr>
              <w:t>2</w:t>
            </w:r>
            <w:r w:rsidR="00C30DB7">
              <w:rPr>
                <w:sz w:val="18"/>
                <w:szCs w:val="18"/>
              </w:rPr>
              <w:t xml:space="preserve"> </w:t>
            </w:r>
            <w:r w:rsidR="00EC3DE2" w:rsidRPr="00F45FF4">
              <w:rPr>
                <w:sz w:val="18"/>
                <w:szCs w:val="18"/>
              </w:rPr>
              <w:t>700 ML/day (constraint downstream of Stevens Weir) spring-p</w:t>
            </w:r>
            <w:r w:rsidR="00F23549" w:rsidRPr="00F45FF4">
              <w:rPr>
                <w:sz w:val="18"/>
                <w:szCs w:val="18"/>
              </w:rPr>
              <w:t>ulse</w:t>
            </w:r>
            <w:r w:rsidR="00A4239E" w:rsidRPr="00F45FF4">
              <w:rPr>
                <w:sz w:val="18"/>
                <w:szCs w:val="18"/>
              </w:rPr>
              <w:t xml:space="preserve"> (~15 GL)</w:t>
            </w:r>
            <w:r w:rsidR="00F23549" w:rsidRPr="00F45FF4">
              <w:rPr>
                <w:sz w:val="18"/>
                <w:szCs w:val="18"/>
              </w:rPr>
              <w:t xml:space="preserve">. Will need to </w:t>
            </w:r>
            <w:r w:rsidR="00EC3DE2" w:rsidRPr="00F45FF4">
              <w:rPr>
                <w:sz w:val="18"/>
                <w:szCs w:val="18"/>
              </w:rPr>
              <w:t xml:space="preserve">align with </w:t>
            </w:r>
            <w:r w:rsidR="00F23549" w:rsidRPr="00F45FF4">
              <w:rPr>
                <w:sz w:val="18"/>
                <w:szCs w:val="18"/>
              </w:rPr>
              <w:t xml:space="preserve">delivery of flows </w:t>
            </w:r>
            <w:r w:rsidR="00EC3DE2" w:rsidRPr="00F45FF4">
              <w:rPr>
                <w:sz w:val="18"/>
                <w:szCs w:val="18"/>
              </w:rPr>
              <w:t>into</w:t>
            </w:r>
            <w:r w:rsidR="00F23549" w:rsidRPr="00F45FF4">
              <w:rPr>
                <w:sz w:val="18"/>
                <w:szCs w:val="18"/>
              </w:rPr>
              <w:t xml:space="preserve"> Yallakool-Wakool and Colligen-Nimeur systems.</w:t>
            </w:r>
          </w:p>
        </w:tc>
        <w:tc>
          <w:tcPr>
            <w:tcW w:w="2126" w:type="dxa"/>
            <w:tcBorders>
              <w:top w:val="single" w:sz="12" w:space="0" w:color="auto"/>
              <w:left w:val="nil"/>
              <w:bottom w:val="single" w:sz="12" w:space="0" w:color="auto"/>
              <w:right w:val="single" w:sz="4" w:space="0" w:color="auto"/>
            </w:tcBorders>
            <w:shd w:val="clear" w:color="auto" w:fill="auto"/>
            <w:vAlign w:val="center"/>
            <w:hideMark/>
          </w:tcPr>
          <w:p w14:paraId="5D52D4C8" w14:textId="4DC73EEA" w:rsidR="00F23549" w:rsidRPr="00F45FF4" w:rsidRDefault="00F23549" w:rsidP="00F45FF4">
            <w:pPr>
              <w:jc w:val="center"/>
              <w:rPr>
                <w:sz w:val="18"/>
                <w:szCs w:val="18"/>
              </w:rPr>
            </w:pPr>
            <w:r w:rsidRPr="00F45FF4">
              <w:rPr>
                <w:sz w:val="18"/>
                <w:szCs w:val="18"/>
              </w:rPr>
              <w:t>Annual</w:t>
            </w:r>
          </w:p>
        </w:tc>
        <w:tc>
          <w:tcPr>
            <w:tcW w:w="4678" w:type="dxa"/>
            <w:tcBorders>
              <w:top w:val="single" w:sz="12" w:space="0" w:color="auto"/>
              <w:left w:val="nil"/>
              <w:bottom w:val="single" w:sz="12" w:space="0" w:color="auto"/>
              <w:right w:val="single" w:sz="4" w:space="0" w:color="000000"/>
            </w:tcBorders>
            <w:shd w:val="clear" w:color="auto" w:fill="auto"/>
            <w:vAlign w:val="center"/>
            <w:hideMark/>
          </w:tcPr>
          <w:p w14:paraId="4DB9D419" w14:textId="37D531B0" w:rsidR="00F23549" w:rsidRPr="00F45FF4" w:rsidRDefault="00104DAC" w:rsidP="00F45FF4">
            <w:pPr>
              <w:jc w:val="center"/>
              <w:rPr>
                <w:sz w:val="18"/>
                <w:szCs w:val="18"/>
              </w:rPr>
            </w:pPr>
            <w:r w:rsidRPr="00F45FF4">
              <w:rPr>
                <w:sz w:val="18"/>
                <w:szCs w:val="18"/>
              </w:rPr>
              <w:t xml:space="preserve">Has been met </w:t>
            </w:r>
            <w:r w:rsidR="00042E4E" w:rsidRPr="00F45FF4">
              <w:rPr>
                <w:sz w:val="18"/>
                <w:szCs w:val="18"/>
              </w:rPr>
              <w:t>5</w:t>
            </w:r>
            <w:r w:rsidRPr="00F45FF4">
              <w:rPr>
                <w:sz w:val="18"/>
                <w:szCs w:val="18"/>
              </w:rPr>
              <w:t xml:space="preserve"> out of the past 5 years.</w:t>
            </w:r>
          </w:p>
        </w:tc>
        <w:tc>
          <w:tcPr>
            <w:tcW w:w="1984" w:type="dxa"/>
            <w:tcBorders>
              <w:top w:val="single" w:sz="12" w:space="0" w:color="auto"/>
              <w:left w:val="nil"/>
              <w:bottom w:val="single" w:sz="12" w:space="0" w:color="auto"/>
              <w:right w:val="single" w:sz="4" w:space="0" w:color="auto"/>
            </w:tcBorders>
            <w:shd w:val="clear" w:color="auto" w:fill="92D050"/>
            <w:vAlign w:val="center"/>
            <w:hideMark/>
          </w:tcPr>
          <w:p w14:paraId="6D0A9BF2" w14:textId="50E8BB3D" w:rsidR="00F23549" w:rsidRPr="00D842D9" w:rsidRDefault="00042E4E" w:rsidP="00F45FF4">
            <w:pPr>
              <w:jc w:val="center"/>
              <w:rPr>
                <w:color w:val="auto"/>
                <w:sz w:val="18"/>
                <w:szCs w:val="18"/>
              </w:rPr>
            </w:pPr>
            <w:r w:rsidRPr="00D842D9">
              <w:rPr>
                <w:color w:val="auto"/>
                <w:sz w:val="18"/>
                <w:szCs w:val="18"/>
              </w:rPr>
              <w:t>Low</w:t>
            </w:r>
          </w:p>
        </w:tc>
        <w:tc>
          <w:tcPr>
            <w:tcW w:w="4253" w:type="dxa"/>
            <w:tcBorders>
              <w:top w:val="single" w:sz="12" w:space="0" w:color="auto"/>
              <w:left w:val="nil"/>
              <w:bottom w:val="single" w:sz="12" w:space="0" w:color="auto"/>
              <w:right w:val="single" w:sz="4" w:space="0" w:color="auto"/>
            </w:tcBorders>
            <w:shd w:val="clear" w:color="auto" w:fill="FFFFFF" w:themeFill="background1"/>
            <w:vAlign w:val="center"/>
            <w:hideMark/>
          </w:tcPr>
          <w:p w14:paraId="4B0D7D16" w14:textId="762D029D" w:rsidR="00F23549" w:rsidRPr="00D842D9" w:rsidRDefault="00042E4E" w:rsidP="00F45FF4">
            <w:pPr>
              <w:jc w:val="center"/>
              <w:rPr>
                <w:color w:val="auto"/>
                <w:sz w:val="18"/>
                <w:szCs w:val="18"/>
              </w:rPr>
            </w:pPr>
            <w:r w:rsidRPr="00D842D9">
              <w:rPr>
                <w:color w:val="auto"/>
                <w:sz w:val="18"/>
                <w:szCs w:val="18"/>
              </w:rPr>
              <w:t>Likely to be met by operational flows</w:t>
            </w:r>
          </w:p>
        </w:tc>
        <w:tc>
          <w:tcPr>
            <w:tcW w:w="2268" w:type="dxa"/>
            <w:tcBorders>
              <w:top w:val="single" w:sz="12" w:space="0" w:color="auto"/>
              <w:left w:val="nil"/>
              <w:bottom w:val="single" w:sz="12" w:space="0" w:color="auto"/>
              <w:right w:val="single" w:sz="12" w:space="0" w:color="auto"/>
            </w:tcBorders>
            <w:shd w:val="clear" w:color="auto" w:fill="92D050"/>
            <w:vAlign w:val="center"/>
            <w:hideMark/>
          </w:tcPr>
          <w:p w14:paraId="5F849DAA" w14:textId="60FE1BC0" w:rsidR="00F23549" w:rsidRPr="00D842D9" w:rsidRDefault="00042E4E" w:rsidP="00F45FF4">
            <w:pPr>
              <w:jc w:val="center"/>
              <w:rPr>
                <w:color w:val="auto"/>
                <w:sz w:val="18"/>
                <w:szCs w:val="18"/>
              </w:rPr>
            </w:pPr>
            <w:r w:rsidRPr="00D842D9">
              <w:rPr>
                <w:color w:val="auto"/>
                <w:sz w:val="18"/>
                <w:szCs w:val="18"/>
              </w:rPr>
              <w:t>Low</w:t>
            </w:r>
          </w:p>
        </w:tc>
      </w:tr>
      <w:tr w:rsidR="00D842D9" w:rsidRPr="00D842D9" w14:paraId="6DA270F7" w14:textId="77777777" w:rsidTr="00D842D9">
        <w:trPr>
          <w:trHeight w:val="918"/>
        </w:trPr>
        <w:tc>
          <w:tcPr>
            <w:tcW w:w="2547" w:type="dxa"/>
            <w:tcBorders>
              <w:top w:val="single" w:sz="12" w:space="0" w:color="auto"/>
              <w:left w:val="single" w:sz="12" w:space="0" w:color="auto"/>
              <w:bottom w:val="single" w:sz="12" w:space="0" w:color="auto"/>
              <w:right w:val="single" w:sz="4" w:space="0" w:color="auto"/>
            </w:tcBorders>
            <w:shd w:val="clear" w:color="auto" w:fill="FFFFFF" w:themeFill="background1"/>
            <w:hideMark/>
          </w:tcPr>
          <w:p w14:paraId="36BCD977" w14:textId="0A9A4DF8" w:rsidR="00067253" w:rsidRPr="00F45FF4" w:rsidRDefault="00067253" w:rsidP="00F45FF4">
            <w:pPr>
              <w:rPr>
                <w:b/>
                <w:sz w:val="18"/>
                <w:szCs w:val="18"/>
              </w:rPr>
            </w:pPr>
            <w:r w:rsidRPr="00F45FF4">
              <w:rPr>
                <w:b/>
                <w:sz w:val="18"/>
                <w:szCs w:val="18"/>
              </w:rPr>
              <w:t>Tuppal Creek</w:t>
            </w:r>
          </w:p>
        </w:tc>
        <w:tc>
          <w:tcPr>
            <w:tcW w:w="4111" w:type="dxa"/>
            <w:tcBorders>
              <w:top w:val="single" w:sz="12" w:space="0" w:color="auto"/>
              <w:left w:val="single" w:sz="4" w:space="0" w:color="auto"/>
              <w:bottom w:val="single" w:sz="12" w:space="0" w:color="auto"/>
              <w:right w:val="single" w:sz="4" w:space="0" w:color="000000"/>
            </w:tcBorders>
            <w:shd w:val="clear" w:color="auto" w:fill="auto"/>
            <w:vAlign w:val="center"/>
            <w:hideMark/>
          </w:tcPr>
          <w:p w14:paraId="05EF75FD" w14:textId="42D93CC3" w:rsidR="00067253" w:rsidRPr="00F45FF4" w:rsidRDefault="00F91570" w:rsidP="00F45FF4">
            <w:pPr>
              <w:rPr>
                <w:sz w:val="18"/>
                <w:szCs w:val="18"/>
              </w:rPr>
            </w:pPr>
            <w:r w:rsidRPr="00F45FF4">
              <w:rPr>
                <w:sz w:val="18"/>
                <w:szCs w:val="18"/>
              </w:rPr>
              <w:t>Spring pulse with variability flows during the year (~3 GL of CEW + ~3 GL NSW)</w:t>
            </w:r>
            <w:r w:rsidR="00A30FDD" w:rsidRPr="00F45FF4">
              <w:rPr>
                <w:sz w:val="18"/>
                <w:szCs w:val="18"/>
              </w:rPr>
              <w:t>.</w:t>
            </w:r>
          </w:p>
        </w:tc>
        <w:tc>
          <w:tcPr>
            <w:tcW w:w="2126" w:type="dxa"/>
            <w:tcBorders>
              <w:top w:val="single" w:sz="12" w:space="0" w:color="auto"/>
              <w:left w:val="nil"/>
              <w:bottom w:val="single" w:sz="12" w:space="0" w:color="auto"/>
              <w:right w:val="single" w:sz="4" w:space="0" w:color="auto"/>
            </w:tcBorders>
            <w:shd w:val="clear" w:color="auto" w:fill="auto"/>
            <w:vAlign w:val="center"/>
            <w:hideMark/>
          </w:tcPr>
          <w:p w14:paraId="4E8E1086" w14:textId="0D07409F" w:rsidR="00067253" w:rsidRPr="00F45FF4" w:rsidRDefault="00F91570" w:rsidP="00F45FF4">
            <w:pPr>
              <w:jc w:val="center"/>
              <w:rPr>
                <w:sz w:val="18"/>
                <w:szCs w:val="18"/>
              </w:rPr>
            </w:pPr>
            <w:r w:rsidRPr="00F45FF4">
              <w:rPr>
                <w:sz w:val="18"/>
                <w:szCs w:val="18"/>
              </w:rPr>
              <w:t>Annual</w:t>
            </w:r>
          </w:p>
        </w:tc>
        <w:tc>
          <w:tcPr>
            <w:tcW w:w="4678" w:type="dxa"/>
            <w:tcBorders>
              <w:top w:val="single" w:sz="12" w:space="0" w:color="auto"/>
              <w:left w:val="nil"/>
              <w:bottom w:val="single" w:sz="12" w:space="0" w:color="auto"/>
              <w:right w:val="single" w:sz="4" w:space="0" w:color="000000"/>
            </w:tcBorders>
            <w:shd w:val="clear" w:color="auto" w:fill="auto"/>
            <w:vAlign w:val="center"/>
            <w:hideMark/>
          </w:tcPr>
          <w:p w14:paraId="3B1CC590" w14:textId="49778ACA" w:rsidR="00067253" w:rsidRPr="00F45FF4" w:rsidRDefault="00067253" w:rsidP="00F45FF4">
            <w:pPr>
              <w:jc w:val="center"/>
              <w:rPr>
                <w:sz w:val="18"/>
                <w:szCs w:val="18"/>
              </w:rPr>
            </w:pPr>
            <w:r w:rsidRPr="00F45FF4">
              <w:rPr>
                <w:sz w:val="18"/>
                <w:szCs w:val="18"/>
              </w:rPr>
              <w:t xml:space="preserve">Has been met </w:t>
            </w:r>
            <w:r w:rsidR="00A4239E" w:rsidRPr="00F45FF4">
              <w:rPr>
                <w:sz w:val="18"/>
                <w:szCs w:val="18"/>
              </w:rPr>
              <w:t>5</w:t>
            </w:r>
            <w:r w:rsidRPr="00F45FF4">
              <w:rPr>
                <w:sz w:val="18"/>
                <w:szCs w:val="18"/>
              </w:rPr>
              <w:t xml:space="preserve"> out of the past </w:t>
            </w:r>
            <w:r w:rsidR="00A4239E" w:rsidRPr="00F45FF4">
              <w:rPr>
                <w:sz w:val="18"/>
                <w:szCs w:val="18"/>
              </w:rPr>
              <w:t>5</w:t>
            </w:r>
            <w:r w:rsidRPr="00F45FF4">
              <w:rPr>
                <w:sz w:val="18"/>
                <w:szCs w:val="18"/>
              </w:rPr>
              <w:t xml:space="preserve"> years</w:t>
            </w:r>
          </w:p>
        </w:tc>
        <w:tc>
          <w:tcPr>
            <w:tcW w:w="1984" w:type="dxa"/>
            <w:tcBorders>
              <w:top w:val="single" w:sz="12" w:space="0" w:color="auto"/>
              <w:left w:val="nil"/>
              <w:bottom w:val="single" w:sz="12" w:space="0" w:color="auto"/>
              <w:right w:val="single" w:sz="4" w:space="0" w:color="auto"/>
            </w:tcBorders>
            <w:shd w:val="clear" w:color="000000" w:fill="FFC000"/>
            <w:vAlign w:val="center"/>
            <w:hideMark/>
          </w:tcPr>
          <w:p w14:paraId="59D3F9D5" w14:textId="77777777" w:rsidR="00067253" w:rsidRPr="00D842D9" w:rsidRDefault="00067253" w:rsidP="00F45FF4">
            <w:pPr>
              <w:jc w:val="center"/>
              <w:rPr>
                <w:color w:val="auto"/>
                <w:sz w:val="18"/>
                <w:szCs w:val="18"/>
              </w:rPr>
            </w:pPr>
            <w:r w:rsidRPr="00D842D9">
              <w:rPr>
                <w:color w:val="auto"/>
                <w:sz w:val="18"/>
                <w:szCs w:val="18"/>
              </w:rPr>
              <w:t>Moderate</w:t>
            </w:r>
          </w:p>
        </w:tc>
        <w:tc>
          <w:tcPr>
            <w:tcW w:w="4253" w:type="dxa"/>
            <w:tcBorders>
              <w:top w:val="single" w:sz="12" w:space="0" w:color="auto"/>
              <w:left w:val="nil"/>
              <w:bottom w:val="single" w:sz="12" w:space="0" w:color="auto"/>
              <w:right w:val="single" w:sz="4" w:space="0" w:color="auto"/>
            </w:tcBorders>
            <w:shd w:val="clear" w:color="auto" w:fill="365F91" w:themeFill="accent1" w:themeFillShade="BF"/>
            <w:vAlign w:val="center"/>
            <w:hideMark/>
          </w:tcPr>
          <w:p w14:paraId="34243606" w14:textId="77777777" w:rsidR="00067253" w:rsidRPr="00D842D9" w:rsidRDefault="00067253" w:rsidP="00F45FF4">
            <w:pPr>
              <w:jc w:val="center"/>
              <w:rPr>
                <w:color w:val="auto"/>
                <w:sz w:val="18"/>
                <w:szCs w:val="18"/>
              </w:rPr>
            </w:pPr>
            <w:r w:rsidRPr="00D842D9">
              <w:rPr>
                <w:color w:val="auto"/>
                <w:sz w:val="18"/>
                <w:szCs w:val="18"/>
              </w:rPr>
              <w:t>Priority for Commonwealth environmental water to maintain ecosystem health - undertaken in partnership with NSW.</w:t>
            </w:r>
          </w:p>
        </w:tc>
        <w:tc>
          <w:tcPr>
            <w:tcW w:w="2268" w:type="dxa"/>
            <w:tcBorders>
              <w:top w:val="single" w:sz="12" w:space="0" w:color="auto"/>
              <w:left w:val="nil"/>
              <w:bottom w:val="single" w:sz="12" w:space="0" w:color="auto"/>
              <w:right w:val="single" w:sz="12" w:space="0" w:color="auto"/>
            </w:tcBorders>
            <w:shd w:val="clear" w:color="000000" w:fill="FFC000"/>
            <w:vAlign w:val="center"/>
            <w:hideMark/>
          </w:tcPr>
          <w:p w14:paraId="6C394F41" w14:textId="77777777" w:rsidR="00067253" w:rsidRPr="00D842D9" w:rsidRDefault="00067253" w:rsidP="00F45FF4">
            <w:pPr>
              <w:jc w:val="center"/>
              <w:rPr>
                <w:color w:val="auto"/>
                <w:sz w:val="18"/>
                <w:szCs w:val="18"/>
              </w:rPr>
            </w:pPr>
            <w:r w:rsidRPr="00D842D9">
              <w:rPr>
                <w:color w:val="auto"/>
                <w:sz w:val="18"/>
                <w:szCs w:val="18"/>
              </w:rPr>
              <w:t>Moderate</w:t>
            </w:r>
          </w:p>
        </w:tc>
      </w:tr>
      <w:tr w:rsidR="00D842D9" w:rsidRPr="00D842D9" w14:paraId="6EEB5400" w14:textId="77777777" w:rsidTr="00697E6C">
        <w:trPr>
          <w:trHeight w:val="892"/>
        </w:trPr>
        <w:tc>
          <w:tcPr>
            <w:tcW w:w="2547" w:type="dxa"/>
            <w:tcBorders>
              <w:top w:val="single" w:sz="12" w:space="0" w:color="auto"/>
              <w:left w:val="single" w:sz="12" w:space="0" w:color="auto"/>
              <w:bottom w:val="single" w:sz="12" w:space="0" w:color="auto"/>
              <w:right w:val="single" w:sz="4" w:space="0" w:color="auto"/>
            </w:tcBorders>
            <w:shd w:val="clear" w:color="auto" w:fill="auto"/>
            <w:hideMark/>
          </w:tcPr>
          <w:p w14:paraId="0BD4936B" w14:textId="35507367" w:rsidR="004342C2" w:rsidRPr="00F45FF4" w:rsidRDefault="004342C2" w:rsidP="00F45FF4">
            <w:pPr>
              <w:rPr>
                <w:b/>
                <w:sz w:val="18"/>
                <w:szCs w:val="18"/>
              </w:rPr>
            </w:pPr>
            <w:r w:rsidRPr="00F45FF4">
              <w:rPr>
                <w:b/>
                <w:sz w:val="18"/>
                <w:szCs w:val="18"/>
              </w:rPr>
              <w:t>Merran Creek</w:t>
            </w:r>
          </w:p>
        </w:tc>
        <w:tc>
          <w:tcPr>
            <w:tcW w:w="4111" w:type="dxa"/>
            <w:tcBorders>
              <w:top w:val="single" w:sz="12" w:space="0" w:color="auto"/>
              <w:left w:val="single" w:sz="4" w:space="0" w:color="auto"/>
              <w:bottom w:val="single" w:sz="12" w:space="0" w:color="auto"/>
              <w:right w:val="single" w:sz="4" w:space="0" w:color="auto"/>
            </w:tcBorders>
            <w:shd w:val="clear" w:color="auto" w:fill="auto"/>
            <w:vAlign w:val="center"/>
            <w:hideMark/>
          </w:tcPr>
          <w:p w14:paraId="752821B2" w14:textId="5AB99669" w:rsidR="004342C2" w:rsidRPr="00F45FF4" w:rsidRDefault="004342C2" w:rsidP="00F45FF4">
            <w:pPr>
              <w:rPr>
                <w:sz w:val="18"/>
                <w:szCs w:val="18"/>
              </w:rPr>
            </w:pPr>
            <w:r w:rsidRPr="00F45FF4">
              <w:rPr>
                <w:sz w:val="18"/>
                <w:szCs w:val="18"/>
              </w:rPr>
              <w:t>~ 460 ML/day preferably in spring and comprised of: Merran Creek at Franklings Bridge (~250 ML/day), Waddy Cutting (~150 ML/day) and St Helena Creek (~60 ML/day).</w:t>
            </w:r>
          </w:p>
        </w:tc>
        <w:tc>
          <w:tcPr>
            <w:tcW w:w="2126" w:type="dxa"/>
            <w:tcBorders>
              <w:top w:val="single" w:sz="12" w:space="0" w:color="auto"/>
              <w:left w:val="nil"/>
              <w:bottom w:val="single" w:sz="12" w:space="0" w:color="auto"/>
              <w:right w:val="single" w:sz="4" w:space="0" w:color="auto"/>
            </w:tcBorders>
            <w:shd w:val="clear" w:color="auto" w:fill="auto"/>
            <w:vAlign w:val="center"/>
            <w:hideMark/>
          </w:tcPr>
          <w:p w14:paraId="1FA1A1DA" w14:textId="377D6386" w:rsidR="004342C2" w:rsidRPr="00F45FF4" w:rsidRDefault="004342C2" w:rsidP="00F45FF4">
            <w:pPr>
              <w:jc w:val="center"/>
              <w:rPr>
                <w:sz w:val="18"/>
                <w:szCs w:val="18"/>
              </w:rPr>
            </w:pPr>
            <w:r w:rsidRPr="00F45FF4">
              <w:rPr>
                <w:sz w:val="18"/>
                <w:szCs w:val="18"/>
              </w:rPr>
              <w:t>Annual</w:t>
            </w:r>
          </w:p>
        </w:tc>
        <w:tc>
          <w:tcPr>
            <w:tcW w:w="4678" w:type="dxa"/>
            <w:tcBorders>
              <w:top w:val="single" w:sz="12" w:space="0" w:color="auto"/>
              <w:left w:val="nil"/>
              <w:bottom w:val="single" w:sz="12" w:space="0" w:color="auto"/>
              <w:right w:val="single" w:sz="4" w:space="0" w:color="000000"/>
            </w:tcBorders>
            <w:shd w:val="clear" w:color="auto" w:fill="auto"/>
            <w:vAlign w:val="center"/>
            <w:hideMark/>
          </w:tcPr>
          <w:p w14:paraId="16CAE929" w14:textId="5A807F44" w:rsidR="004342C2" w:rsidRPr="00F45FF4" w:rsidRDefault="004342C2" w:rsidP="00F45FF4">
            <w:pPr>
              <w:jc w:val="center"/>
              <w:rPr>
                <w:sz w:val="18"/>
                <w:szCs w:val="18"/>
              </w:rPr>
            </w:pPr>
            <w:r w:rsidRPr="00F45FF4">
              <w:rPr>
                <w:sz w:val="18"/>
                <w:szCs w:val="18"/>
              </w:rPr>
              <w:t>Has been met 5 out of the past 5 years</w:t>
            </w:r>
          </w:p>
        </w:tc>
        <w:tc>
          <w:tcPr>
            <w:tcW w:w="1984" w:type="dxa"/>
            <w:tcBorders>
              <w:top w:val="single" w:sz="12" w:space="0" w:color="auto"/>
              <w:left w:val="nil"/>
              <w:bottom w:val="single" w:sz="12" w:space="0" w:color="auto"/>
              <w:right w:val="single" w:sz="4" w:space="0" w:color="auto"/>
            </w:tcBorders>
            <w:shd w:val="clear" w:color="auto" w:fill="FF0000"/>
            <w:vAlign w:val="center"/>
            <w:hideMark/>
          </w:tcPr>
          <w:p w14:paraId="015F8FE2" w14:textId="641226C9" w:rsidR="004342C2" w:rsidRPr="00D842D9" w:rsidRDefault="004342C2" w:rsidP="00F45FF4">
            <w:pPr>
              <w:jc w:val="center"/>
              <w:rPr>
                <w:color w:val="auto"/>
                <w:sz w:val="18"/>
                <w:szCs w:val="18"/>
              </w:rPr>
            </w:pPr>
            <w:r w:rsidRPr="00D842D9">
              <w:rPr>
                <w:color w:val="auto"/>
                <w:sz w:val="18"/>
                <w:szCs w:val="18"/>
              </w:rPr>
              <w:t>High</w:t>
            </w:r>
          </w:p>
        </w:tc>
        <w:tc>
          <w:tcPr>
            <w:tcW w:w="4253" w:type="dxa"/>
            <w:tcBorders>
              <w:top w:val="single" w:sz="12" w:space="0" w:color="auto"/>
              <w:left w:val="nil"/>
              <w:bottom w:val="single" w:sz="12" w:space="0" w:color="auto"/>
              <w:right w:val="single" w:sz="4" w:space="0" w:color="auto"/>
            </w:tcBorders>
            <w:shd w:val="clear" w:color="auto" w:fill="365F91" w:themeFill="accent1" w:themeFillShade="BF"/>
            <w:vAlign w:val="center"/>
            <w:hideMark/>
          </w:tcPr>
          <w:p w14:paraId="4A1F773D" w14:textId="6128905A" w:rsidR="004342C2" w:rsidRPr="00D842D9" w:rsidRDefault="004342C2" w:rsidP="00F45FF4">
            <w:pPr>
              <w:jc w:val="center"/>
              <w:rPr>
                <w:color w:val="auto"/>
                <w:sz w:val="18"/>
                <w:szCs w:val="18"/>
              </w:rPr>
            </w:pPr>
            <w:r w:rsidRPr="00D842D9">
              <w:rPr>
                <w:color w:val="auto"/>
                <w:sz w:val="18"/>
                <w:szCs w:val="18"/>
              </w:rPr>
              <w:t>Priority for Commonwealth environmental water to continue ecosystem recovery.</w:t>
            </w:r>
          </w:p>
        </w:tc>
        <w:tc>
          <w:tcPr>
            <w:tcW w:w="2268" w:type="dxa"/>
            <w:tcBorders>
              <w:top w:val="single" w:sz="12" w:space="0" w:color="auto"/>
              <w:left w:val="nil"/>
              <w:bottom w:val="single" w:sz="12" w:space="0" w:color="auto"/>
              <w:right w:val="single" w:sz="12" w:space="0" w:color="auto"/>
            </w:tcBorders>
            <w:shd w:val="clear" w:color="auto" w:fill="FF0000"/>
            <w:vAlign w:val="center"/>
            <w:hideMark/>
          </w:tcPr>
          <w:p w14:paraId="342E4A76" w14:textId="3810F1C9" w:rsidR="004342C2" w:rsidRPr="00D842D9" w:rsidRDefault="004342C2" w:rsidP="00F45FF4">
            <w:pPr>
              <w:jc w:val="center"/>
              <w:rPr>
                <w:color w:val="auto"/>
                <w:sz w:val="18"/>
                <w:szCs w:val="18"/>
              </w:rPr>
            </w:pPr>
            <w:r w:rsidRPr="00D842D9">
              <w:rPr>
                <w:color w:val="auto"/>
                <w:sz w:val="18"/>
                <w:szCs w:val="18"/>
              </w:rPr>
              <w:t>High</w:t>
            </w:r>
          </w:p>
        </w:tc>
      </w:tr>
      <w:tr w:rsidR="00D842D9" w:rsidRPr="00D842D9" w14:paraId="7E7BABDE" w14:textId="77777777" w:rsidTr="00D842D9">
        <w:trPr>
          <w:trHeight w:val="1036"/>
        </w:trPr>
        <w:tc>
          <w:tcPr>
            <w:tcW w:w="2547" w:type="dxa"/>
            <w:tcBorders>
              <w:top w:val="single" w:sz="12" w:space="0" w:color="auto"/>
              <w:left w:val="single" w:sz="12" w:space="0" w:color="auto"/>
              <w:bottom w:val="single" w:sz="12" w:space="0" w:color="auto"/>
              <w:right w:val="single" w:sz="4" w:space="0" w:color="auto"/>
            </w:tcBorders>
            <w:shd w:val="clear" w:color="auto" w:fill="auto"/>
            <w:hideMark/>
          </w:tcPr>
          <w:p w14:paraId="55027A9C" w14:textId="6A67F727" w:rsidR="00067253" w:rsidRPr="00F45FF4" w:rsidRDefault="00067253" w:rsidP="00F45FF4">
            <w:pPr>
              <w:rPr>
                <w:b/>
                <w:sz w:val="18"/>
                <w:szCs w:val="18"/>
              </w:rPr>
            </w:pPr>
            <w:r w:rsidRPr="00F45FF4">
              <w:rPr>
                <w:b/>
                <w:sz w:val="18"/>
                <w:szCs w:val="18"/>
              </w:rPr>
              <w:t xml:space="preserve">Jimaringle, Cochrans </w:t>
            </w:r>
            <w:r w:rsidRPr="00F45FF4">
              <w:rPr>
                <w:sz w:val="18"/>
                <w:szCs w:val="18"/>
              </w:rPr>
              <w:t xml:space="preserve">and </w:t>
            </w:r>
            <w:r w:rsidRPr="00F45FF4">
              <w:rPr>
                <w:b/>
                <w:sz w:val="18"/>
                <w:szCs w:val="18"/>
              </w:rPr>
              <w:t>Gwynnes Creeks</w:t>
            </w:r>
          </w:p>
        </w:tc>
        <w:tc>
          <w:tcPr>
            <w:tcW w:w="4111" w:type="dxa"/>
            <w:tcBorders>
              <w:top w:val="single" w:sz="12" w:space="0" w:color="auto"/>
              <w:left w:val="single" w:sz="4" w:space="0" w:color="auto"/>
              <w:bottom w:val="single" w:sz="12" w:space="0" w:color="auto"/>
              <w:right w:val="single" w:sz="4" w:space="0" w:color="auto"/>
            </w:tcBorders>
            <w:shd w:val="clear" w:color="auto" w:fill="auto"/>
            <w:vAlign w:val="center"/>
            <w:hideMark/>
          </w:tcPr>
          <w:p w14:paraId="5B26A131" w14:textId="5F93CBFC" w:rsidR="00067253" w:rsidRPr="00F45FF4" w:rsidRDefault="00A30FDD" w:rsidP="00F45FF4">
            <w:pPr>
              <w:rPr>
                <w:sz w:val="18"/>
                <w:szCs w:val="18"/>
              </w:rPr>
            </w:pPr>
            <w:r w:rsidRPr="00F45FF4">
              <w:rPr>
                <w:sz w:val="18"/>
                <w:szCs w:val="18"/>
              </w:rPr>
              <w:t>Total flow of ~3</w:t>
            </w:r>
            <w:r w:rsidR="00C30DB7">
              <w:rPr>
                <w:sz w:val="18"/>
                <w:szCs w:val="18"/>
              </w:rPr>
              <w:t xml:space="preserve"> </w:t>
            </w:r>
            <w:r w:rsidRPr="00F45FF4">
              <w:rPr>
                <w:sz w:val="18"/>
                <w:szCs w:val="18"/>
              </w:rPr>
              <w:t>000 ML deliver</w:t>
            </w:r>
            <w:r w:rsidR="00F80842" w:rsidRPr="00F45FF4">
              <w:rPr>
                <w:sz w:val="18"/>
                <w:szCs w:val="18"/>
              </w:rPr>
              <w:t>able</w:t>
            </w:r>
            <w:r w:rsidRPr="00F45FF4">
              <w:rPr>
                <w:sz w:val="18"/>
                <w:szCs w:val="18"/>
              </w:rPr>
              <w:t xml:space="preserve"> preferably in spring. May also require high flows in receiving </w:t>
            </w:r>
            <w:r w:rsidR="00F80842" w:rsidRPr="00F45FF4">
              <w:rPr>
                <w:sz w:val="18"/>
                <w:szCs w:val="18"/>
              </w:rPr>
              <w:t xml:space="preserve">Niemur </w:t>
            </w:r>
            <w:r w:rsidRPr="00F45FF4">
              <w:rPr>
                <w:sz w:val="18"/>
                <w:szCs w:val="18"/>
              </w:rPr>
              <w:t>system to dilute</w:t>
            </w:r>
            <w:r w:rsidR="00F80842" w:rsidRPr="00F45FF4">
              <w:rPr>
                <w:sz w:val="18"/>
                <w:szCs w:val="18"/>
              </w:rPr>
              <w:t xml:space="preserve"> potential poor water quality </w:t>
            </w:r>
            <w:r w:rsidR="0026618A" w:rsidRPr="00F45FF4">
              <w:rPr>
                <w:sz w:val="18"/>
                <w:szCs w:val="18"/>
              </w:rPr>
              <w:t>out</w:t>
            </w:r>
            <w:r w:rsidR="00F80842" w:rsidRPr="00F45FF4">
              <w:rPr>
                <w:sz w:val="18"/>
                <w:szCs w:val="18"/>
              </w:rPr>
              <w:t>flows from these systems.</w:t>
            </w:r>
          </w:p>
        </w:tc>
        <w:tc>
          <w:tcPr>
            <w:tcW w:w="2126" w:type="dxa"/>
            <w:tcBorders>
              <w:top w:val="single" w:sz="12" w:space="0" w:color="auto"/>
              <w:left w:val="nil"/>
              <w:bottom w:val="single" w:sz="12" w:space="0" w:color="auto"/>
              <w:right w:val="single" w:sz="4" w:space="0" w:color="auto"/>
            </w:tcBorders>
            <w:shd w:val="clear" w:color="auto" w:fill="auto"/>
            <w:vAlign w:val="center"/>
            <w:hideMark/>
          </w:tcPr>
          <w:p w14:paraId="7402AB91" w14:textId="78CB19FD" w:rsidR="00067253" w:rsidRPr="00F45FF4" w:rsidRDefault="00067253" w:rsidP="00F45FF4">
            <w:pPr>
              <w:jc w:val="center"/>
              <w:rPr>
                <w:sz w:val="18"/>
                <w:szCs w:val="18"/>
              </w:rPr>
            </w:pPr>
            <w:r w:rsidRPr="00F45FF4">
              <w:rPr>
                <w:sz w:val="18"/>
                <w:szCs w:val="18"/>
              </w:rPr>
              <w:t>1 in 2</w:t>
            </w:r>
            <w:r w:rsidR="00E928AD" w:rsidRPr="00F45FF4">
              <w:rPr>
                <w:sz w:val="18"/>
                <w:szCs w:val="18"/>
              </w:rPr>
              <w:t xml:space="preserve"> years</w:t>
            </w:r>
            <w:r w:rsidRPr="00F45FF4">
              <w:rPr>
                <w:sz w:val="18"/>
                <w:szCs w:val="18"/>
              </w:rPr>
              <w:t xml:space="preserve"> (2 years)</w:t>
            </w:r>
          </w:p>
        </w:tc>
        <w:tc>
          <w:tcPr>
            <w:tcW w:w="4678" w:type="dxa"/>
            <w:tcBorders>
              <w:top w:val="single" w:sz="12" w:space="0" w:color="auto"/>
              <w:left w:val="nil"/>
              <w:bottom w:val="single" w:sz="12" w:space="0" w:color="auto"/>
              <w:right w:val="single" w:sz="4" w:space="0" w:color="000000"/>
            </w:tcBorders>
            <w:shd w:val="clear" w:color="auto" w:fill="auto"/>
            <w:vAlign w:val="center"/>
            <w:hideMark/>
          </w:tcPr>
          <w:p w14:paraId="257CC08E" w14:textId="7B5D3E4E" w:rsidR="00067253" w:rsidRPr="00F45FF4" w:rsidRDefault="00067253" w:rsidP="00F45FF4">
            <w:pPr>
              <w:jc w:val="center"/>
              <w:rPr>
                <w:sz w:val="18"/>
                <w:szCs w:val="18"/>
              </w:rPr>
            </w:pPr>
            <w:r w:rsidRPr="00F45FF4">
              <w:rPr>
                <w:sz w:val="18"/>
                <w:szCs w:val="18"/>
              </w:rPr>
              <w:t>Last significant flow was the 2016 flood event.</w:t>
            </w:r>
          </w:p>
        </w:tc>
        <w:tc>
          <w:tcPr>
            <w:tcW w:w="1984" w:type="dxa"/>
            <w:tcBorders>
              <w:top w:val="single" w:sz="12" w:space="0" w:color="auto"/>
              <w:left w:val="nil"/>
              <w:bottom w:val="single" w:sz="12" w:space="0" w:color="auto"/>
              <w:right w:val="single" w:sz="4" w:space="0" w:color="auto"/>
            </w:tcBorders>
            <w:shd w:val="clear" w:color="000000" w:fill="FFC000"/>
            <w:vAlign w:val="center"/>
            <w:hideMark/>
          </w:tcPr>
          <w:p w14:paraId="3DF3CA33" w14:textId="77777777" w:rsidR="00067253" w:rsidRPr="00D842D9" w:rsidRDefault="00067253" w:rsidP="00F45FF4">
            <w:pPr>
              <w:jc w:val="center"/>
              <w:rPr>
                <w:color w:val="auto"/>
                <w:sz w:val="18"/>
                <w:szCs w:val="18"/>
              </w:rPr>
            </w:pPr>
            <w:r w:rsidRPr="00D842D9">
              <w:rPr>
                <w:color w:val="auto"/>
                <w:sz w:val="18"/>
                <w:szCs w:val="18"/>
              </w:rPr>
              <w:t>Moderate</w:t>
            </w:r>
          </w:p>
        </w:tc>
        <w:tc>
          <w:tcPr>
            <w:tcW w:w="4253" w:type="dxa"/>
            <w:tcBorders>
              <w:top w:val="single" w:sz="12" w:space="0" w:color="auto"/>
              <w:left w:val="nil"/>
              <w:bottom w:val="single" w:sz="12" w:space="0" w:color="auto"/>
              <w:right w:val="single" w:sz="4" w:space="0" w:color="auto"/>
            </w:tcBorders>
            <w:shd w:val="clear" w:color="auto" w:fill="A6A6A6" w:themeFill="background1" w:themeFillShade="A6"/>
            <w:vAlign w:val="center"/>
            <w:hideMark/>
          </w:tcPr>
          <w:p w14:paraId="4CA0CC5C" w14:textId="62C2E8BA" w:rsidR="00067253" w:rsidRPr="00D842D9" w:rsidRDefault="00067253" w:rsidP="00F45FF4">
            <w:pPr>
              <w:jc w:val="center"/>
              <w:rPr>
                <w:color w:val="auto"/>
                <w:sz w:val="18"/>
                <w:szCs w:val="18"/>
              </w:rPr>
            </w:pPr>
            <w:r w:rsidRPr="00D842D9">
              <w:rPr>
                <w:color w:val="auto"/>
                <w:sz w:val="18"/>
                <w:szCs w:val="18"/>
              </w:rPr>
              <w:t xml:space="preserve">Use of CEW in these systems suspended pending further advice from </w:t>
            </w:r>
            <w:r w:rsidR="00B04BC6" w:rsidRPr="00D842D9">
              <w:rPr>
                <w:color w:val="auto"/>
                <w:sz w:val="18"/>
                <w:szCs w:val="18"/>
              </w:rPr>
              <w:t>NSW</w:t>
            </w:r>
            <w:r w:rsidRPr="00D842D9">
              <w:rPr>
                <w:color w:val="auto"/>
                <w:sz w:val="18"/>
                <w:szCs w:val="18"/>
              </w:rPr>
              <w:t xml:space="preserve"> re acid sulphate soils and salinity issues.</w:t>
            </w:r>
          </w:p>
        </w:tc>
        <w:tc>
          <w:tcPr>
            <w:tcW w:w="2268" w:type="dxa"/>
            <w:tcBorders>
              <w:top w:val="single" w:sz="12" w:space="0" w:color="auto"/>
              <w:left w:val="nil"/>
              <w:bottom w:val="single" w:sz="12" w:space="0" w:color="auto"/>
              <w:right w:val="single" w:sz="12" w:space="0" w:color="auto"/>
            </w:tcBorders>
            <w:shd w:val="clear" w:color="auto" w:fill="FFC000"/>
            <w:vAlign w:val="center"/>
            <w:hideMark/>
          </w:tcPr>
          <w:p w14:paraId="4FCCCA5A" w14:textId="26252B7E" w:rsidR="00067253" w:rsidRPr="00D842D9" w:rsidRDefault="00960495" w:rsidP="00F45FF4">
            <w:pPr>
              <w:jc w:val="center"/>
              <w:rPr>
                <w:color w:val="auto"/>
                <w:sz w:val="18"/>
                <w:szCs w:val="18"/>
              </w:rPr>
            </w:pPr>
            <w:r w:rsidRPr="00D842D9">
              <w:rPr>
                <w:color w:val="auto"/>
                <w:sz w:val="18"/>
                <w:szCs w:val="18"/>
              </w:rPr>
              <w:t>Moderate</w:t>
            </w:r>
          </w:p>
        </w:tc>
      </w:tr>
      <w:tr w:rsidR="00D842D9" w:rsidRPr="00D842D9" w14:paraId="654EBC72" w14:textId="77777777" w:rsidTr="00D842D9">
        <w:trPr>
          <w:trHeight w:val="1554"/>
        </w:trPr>
        <w:tc>
          <w:tcPr>
            <w:tcW w:w="2547" w:type="dxa"/>
            <w:tcBorders>
              <w:top w:val="single" w:sz="12" w:space="0" w:color="auto"/>
              <w:left w:val="single" w:sz="12" w:space="0" w:color="auto"/>
              <w:bottom w:val="single" w:sz="12" w:space="0" w:color="auto"/>
              <w:right w:val="single" w:sz="4" w:space="0" w:color="auto"/>
            </w:tcBorders>
            <w:shd w:val="clear" w:color="auto" w:fill="auto"/>
            <w:hideMark/>
          </w:tcPr>
          <w:p w14:paraId="5AB17826" w14:textId="318190F9" w:rsidR="00067253" w:rsidRPr="00F45FF4" w:rsidRDefault="00067253" w:rsidP="00F45FF4">
            <w:pPr>
              <w:rPr>
                <w:b/>
                <w:sz w:val="18"/>
                <w:szCs w:val="18"/>
              </w:rPr>
            </w:pPr>
            <w:r w:rsidRPr="00F45FF4">
              <w:rPr>
                <w:b/>
                <w:sz w:val="18"/>
                <w:szCs w:val="18"/>
              </w:rPr>
              <w:t>Werai Forest</w:t>
            </w:r>
          </w:p>
        </w:tc>
        <w:tc>
          <w:tcPr>
            <w:tcW w:w="4111" w:type="dxa"/>
            <w:tcBorders>
              <w:top w:val="single" w:sz="12" w:space="0" w:color="auto"/>
              <w:left w:val="nil"/>
              <w:bottom w:val="single" w:sz="12" w:space="0" w:color="auto"/>
              <w:right w:val="single" w:sz="4" w:space="0" w:color="auto"/>
            </w:tcBorders>
            <w:shd w:val="clear" w:color="auto" w:fill="auto"/>
            <w:vAlign w:val="center"/>
            <w:hideMark/>
          </w:tcPr>
          <w:p w14:paraId="655B29CA" w14:textId="2147FF01" w:rsidR="00067253" w:rsidRPr="00F45FF4" w:rsidRDefault="0026618A" w:rsidP="00F45FF4">
            <w:pPr>
              <w:rPr>
                <w:sz w:val="18"/>
                <w:szCs w:val="18"/>
              </w:rPr>
            </w:pPr>
            <w:r w:rsidRPr="00F45FF4">
              <w:rPr>
                <w:sz w:val="18"/>
                <w:szCs w:val="18"/>
              </w:rPr>
              <w:t>Flows greater than ~2</w:t>
            </w:r>
            <w:r w:rsidR="00C30DB7">
              <w:rPr>
                <w:sz w:val="18"/>
                <w:szCs w:val="18"/>
              </w:rPr>
              <w:t xml:space="preserve"> </w:t>
            </w:r>
            <w:r w:rsidR="00CF7FAB" w:rsidRPr="00F45FF4">
              <w:rPr>
                <w:sz w:val="18"/>
                <w:szCs w:val="18"/>
              </w:rPr>
              <w:t>1</w:t>
            </w:r>
            <w:r w:rsidRPr="00F45FF4">
              <w:rPr>
                <w:sz w:val="18"/>
                <w:szCs w:val="18"/>
              </w:rPr>
              <w:t>00 ML/day</w:t>
            </w:r>
            <w:r w:rsidR="00CF7FAB" w:rsidRPr="00F45FF4">
              <w:rPr>
                <w:sz w:val="18"/>
                <w:szCs w:val="18"/>
              </w:rPr>
              <w:t xml:space="preserve"> downstream of Stevens Weir</w:t>
            </w:r>
            <w:r w:rsidRPr="00F45FF4">
              <w:rPr>
                <w:sz w:val="18"/>
                <w:szCs w:val="18"/>
              </w:rPr>
              <w:t xml:space="preserve"> </w:t>
            </w:r>
            <w:r w:rsidR="00CF7FAB" w:rsidRPr="00F45FF4">
              <w:rPr>
                <w:sz w:val="18"/>
                <w:szCs w:val="18"/>
              </w:rPr>
              <w:t>(with forest regulators open</w:t>
            </w:r>
            <w:r w:rsidRPr="00F45FF4">
              <w:rPr>
                <w:sz w:val="18"/>
                <w:szCs w:val="18"/>
              </w:rPr>
              <w:t xml:space="preserve">) </w:t>
            </w:r>
            <w:r w:rsidR="00CF7FAB" w:rsidRPr="00F45FF4">
              <w:rPr>
                <w:sz w:val="18"/>
                <w:szCs w:val="18"/>
              </w:rPr>
              <w:t>in late autumn-early spring when water temp is below 16 degrees</w:t>
            </w:r>
            <w:r w:rsidRPr="00F45FF4">
              <w:rPr>
                <w:sz w:val="18"/>
                <w:szCs w:val="18"/>
              </w:rPr>
              <w:t xml:space="preserve"> (~15 GL). Will need to align with delivery of flows into Yallakool-Wakool and Colligen-Nimeur systems.</w:t>
            </w:r>
          </w:p>
        </w:tc>
        <w:tc>
          <w:tcPr>
            <w:tcW w:w="2126" w:type="dxa"/>
            <w:tcBorders>
              <w:top w:val="single" w:sz="12" w:space="0" w:color="auto"/>
              <w:left w:val="nil"/>
              <w:bottom w:val="single" w:sz="12" w:space="0" w:color="auto"/>
              <w:right w:val="single" w:sz="4" w:space="0" w:color="auto"/>
            </w:tcBorders>
            <w:shd w:val="clear" w:color="auto" w:fill="auto"/>
            <w:vAlign w:val="center"/>
            <w:hideMark/>
          </w:tcPr>
          <w:p w14:paraId="755F0F02" w14:textId="2A5BB504" w:rsidR="00067253" w:rsidRPr="00F45FF4" w:rsidRDefault="00067253" w:rsidP="00F45FF4">
            <w:pPr>
              <w:jc w:val="center"/>
              <w:rPr>
                <w:sz w:val="18"/>
                <w:szCs w:val="18"/>
              </w:rPr>
            </w:pPr>
            <w:r w:rsidRPr="00F45FF4">
              <w:rPr>
                <w:sz w:val="18"/>
                <w:szCs w:val="18"/>
              </w:rPr>
              <w:t>2-3 in 5</w:t>
            </w:r>
            <w:r w:rsidR="00E928AD" w:rsidRPr="00F45FF4">
              <w:rPr>
                <w:sz w:val="18"/>
                <w:szCs w:val="18"/>
              </w:rPr>
              <w:t xml:space="preserve"> years</w:t>
            </w:r>
            <w:r w:rsidRPr="00F45FF4">
              <w:rPr>
                <w:sz w:val="18"/>
                <w:szCs w:val="18"/>
              </w:rPr>
              <w:t xml:space="preserve"> </w:t>
            </w:r>
            <w:r w:rsidR="00E928AD" w:rsidRPr="00F45FF4">
              <w:rPr>
                <w:sz w:val="18"/>
                <w:szCs w:val="18"/>
              </w:rPr>
              <w:t>(2 years)</w:t>
            </w:r>
          </w:p>
        </w:tc>
        <w:tc>
          <w:tcPr>
            <w:tcW w:w="4678" w:type="dxa"/>
            <w:tcBorders>
              <w:top w:val="single" w:sz="12" w:space="0" w:color="auto"/>
              <w:left w:val="nil"/>
              <w:bottom w:val="single" w:sz="12" w:space="0" w:color="auto"/>
              <w:right w:val="single" w:sz="4" w:space="0" w:color="000000"/>
            </w:tcBorders>
            <w:shd w:val="clear" w:color="auto" w:fill="auto"/>
            <w:vAlign w:val="center"/>
            <w:hideMark/>
          </w:tcPr>
          <w:p w14:paraId="5ACFBDC1" w14:textId="48E3989F" w:rsidR="00067253" w:rsidRPr="00F45FF4" w:rsidRDefault="00CF7FAB" w:rsidP="00F45FF4">
            <w:pPr>
              <w:jc w:val="center"/>
              <w:rPr>
                <w:sz w:val="18"/>
                <w:szCs w:val="18"/>
              </w:rPr>
            </w:pPr>
            <w:r w:rsidRPr="00F45FF4">
              <w:rPr>
                <w:sz w:val="18"/>
                <w:szCs w:val="18"/>
              </w:rPr>
              <w:t>Has been met 5 out of the past 5 years</w:t>
            </w:r>
          </w:p>
        </w:tc>
        <w:tc>
          <w:tcPr>
            <w:tcW w:w="1984" w:type="dxa"/>
            <w:tcBorders>
              <w:top w:val="single" w:sz="12" w:space="0" w:color="auto"/>
              <w:left w:val="nil"/>
              <w:bottom w:val="single" w:sz="12" w:space="0" w:color="auto"/>
              <w:right w:val="single" w:sz="4" w:space="0" w:color="auto"/>
            </w:tcBorders>
            <w:shd w:val="clear" w:color="000000" w:fill="FFC000"/>
            <w:vAlign w:val="center"/>
            <w:hideMark/>
          </w:tcPr>
          <w:p w14:paraId="6EAF8308" w14:textId="77777777" w:rsidR="00067253" w:rsidRPr="00D842D9" w:rsidRDefault="00067253" w:rsidP="00F45FF4">
            <w:pPr>
              <w:jc w:val="center"/>
              <w:rPr>
                <w:color w:val="auto"/>
                <w:sz w:val="18"/>
                <w:szCs w:val="18"/>
              </w:rPr>
            </w:pPr>
            <w:r w:rsidRPr="00D842D9">
              <w:rPr>
                <w:color w:val="auto"/>
                <w:sz w:val="18"/>
                <w:szCs w:val="18"/>
              </w:rPr>
              <w:t>Moderate</w:t>
            </w:r>
          </w:p>
        </w:tc>
        <w:tc>
          <w:tcPr>
            <w:tcW w:w="4253" w:type="dxa"/>
            <w:tcBorders>
              <w:top w:val="single" w:sz="12" w:space="0" w:color="auto"/>
              <w:left w:val="nil"/>
              <w:bottom w:val="single" w:sz="12" w:space="0" w:color="auto"/>
              <w:right w:val="single" w:sz="4" w:space="0" w:color="auto"/>
            </w:tcBorders>
            <w:shd w:val="clear" w:color="auto" w:fill="95B3D7" w:themeFill="accent1" w:themeFillTint="99"/>
            <w:vAlign w:val="center"/>
            <w:hideMark/>
          </w:tcPr>
          <w:p w14:paraId="5E42B5A7" w14:textId="77777777" w:rsidR="00067253" w:rsidRPr="00D842D9" w:rsidRDefault="00067253" w:rsidP="00F45FF4">
            <w:pPr>
              <w:jc w:val="center"/>
              <w:rPr>
                <w:color w:val="auto"/>
                <w:sz w:val="18"/>
                <w:szCs w:val="18"/>
              </w:rPr>
            </w:pPr>
            <w:r w:rsidRPr="00D842D9">
              <w:rPr>
                <w:color w:val="auto"/>
                <w:sz w:val="18"/>
                <w:szCs w:val="18"/>
              </w:rPr>
              <w:t>Use of CEW, including pumping, could be considered subject to stakeholder support, operational delivery infrastructure, third party impacts and accounting being addressed.</w:t>
            </w:r>
          </w:p>
        </w:tc>
        <w:tc>
          <w:tcPr>
            <w:tcW w:w="2268" w:type="dxa"/>
            <w:tcBorders>
              <w:top w:val="single" w:sz="12" w:space="0" w:color="auto"/>
              <w:left w:val="nil"/>
              <w:bottom w:val="single" w:sz="12" w:space="0" w:color="auto"/>
              <w:right w:val="single" w:sz="12" w:space="0" w:color="auto"/>
            </w:tcBorders>
            <w:shd w:val="clear" w:color="000000" w:fill="FFC000"/>
            <w:vAlign w:val="center"/>
            <w:hideMark/>
          </w:tcPr>
          <w:p w14:paraId="403FA94D" w14:textId="77777777" w:rsidR="00067253" w:rsidRPr="00D842D9" w:rsidRDefault="00067253" w:rsidP="00F45FF4">
            <w:pPr>
              <w:jc w:val="center"/>
              <w:rPr>
                <w:color w:val="auto"/>
                <w:sz w:val="18"/>
                <w:szCs w:val="18"/>
              </w:rPr>
            </w:pPr>
            <w:r w:rsidRPr="00D842D9">
              <w:rPr>
                <w:color w:val="auto"/>
                <w:sz w:val="18"/>
                <w:szCs w:val="18"/>
              </w:rPr>
              <w:t>Moderate</w:t>
            </w:r>
          </w:p>
        </w:tc>
      </w:tr>
      <w:tr w:rsidR="00D842D9" w:rsidRPr="00D842D9" w14:paraId="2C2D9AFE" w14:textId="77777777" w:rsidTr="00D842D9">
        <w:trPr>
          <w:trHeight w:val="1501"/>
        </w:trPr>
        <w:tc>
          <w:tcPr>
            <w:tcW w:w="2547" w:type="dxa"/>
            <w:tcBorders>
              <w:top w:val="single" w:sz="12" w:space="0" w:color="auto"/>
              <w:left w:val="single" w:sz="12" w:space="0" w:color="auto"/>
              <w:bottom w:val="single" w:sz="12" w:space="0" w:color="auto"/>
              <w:right w:val="single" w:sz="4" w:space="0" w:color="auto"/>
            </w:tcBorders>
            <w:shd w:val="clear" w:color="auto" w:fill="auto"/>
            <w:hideMark/>
          </w:tcPr>
          <w:p w14:paraId="1D7124ED" w14:textId="5E456239" w:rsidR="002253DD" w:rsidRPr="00F45FF4" w:rsidRDefault="002253DD" w:rsidP="00F45FF4">
            <w:pPr>
              <w:rPr>
                <w:b/>
                <w:sz w:val="18"/>
                <w:szCs w:val="18"/>
              </w:rPr>
            </w:pPr>
            <w:r w:rsidRPr="00F45FF4">
              <w:rPr>
                <w:b/>
                <w:sz w:val="18"/>
                <w:szCs w:val="18"/>
              </w:rPr>
              <w:t>Koondrook-Perricoota Forest</w:t>
            </w:r>
          </w:p>
        </w:tc>
        <w:tc>
          <w:tcPr>
            <w:tcW w:w="4111" w:type="dxa"/>
            <w:tcBorders>
              <w:top w:val="single" w:sz="12" w:space="0" w:color="auto"/>
              <w:left w:val="nil"/>
              <w:bottom w:val="single" w:sz="12" w:space="0" w:color="auto"/>
              <w:right w:val="single" w:sz="4" w:space="0" w:color="auto"/>
            </w:tcBorders>
            <w:shd w:val="clear" w:color="auto" w:fill="auto"/>
            <w:vAlign w:val="center"/>
            <w:hideMark/>
          </w:tcPr>
          <w:p w14:paraId="18A24C40" w14:textId="77777777" w:rsidR="002253DD" w:rsidRPr="00F45FF4" w:rsidRDefault="002253DD" w:rsidP="00F45FF4">
            <w:pPr>
              <w:rPr>
                <w:sz w:val="18"/>
                <w:szCs w:val="18"/>
              </w:rPr>
            </w:pPr>
            <w:r w:rsidRPr="00F45FF4">
              <w:rPr>
                <w:sz w:val="18"/>
                <w:szCs w:val="18"/>
              </w:rPr>
              <w:t>Annual watering proposals for this site are developed by Forestry NSW and can be contributed to by a number of water holders. Flow objectives may include maintaining habitat for aquatic vegetation, stimulate wetland vegetation response and the provision of carbon (productivity) during cooler times of the year.</w:t>
            </w:r>
          </w:p>
        </w:tc>
        <w:tc>
          <w:tcPr>
            <w:tcW w:w="2126" w:type="dxa"/>
            <w:tcBorders>
              <w:top w:val="single" w:sz="12" w:space="0" w:color="auto"/>
              <w:left w:val="nil"/>
              <w:bottom w:val="single" w:sz="12" w:space="0" w:color="auto"/>
              <w:right w:val="single" w:sz="4" w:space="0" w:color="auto"/>
            </w:tcBorders>
            <w:shd w:val="clear" w:color="auto" w:fill="auto"/>
            <w:vAlign w:val="center"/>
            <w:hideMark/>
          </w:tcPr>
          <w:p w14:paraId="2553F6EA" w14:textId="6096876B" w:rsidR="002253DD" w:rsidRPr="00F45FF4" w:rsidRDefault="002253DD" w:rsidP="00F45FF4">
            <w:pPr>
              <w:jc w:val="center"/>
              <w:rPr>
                <w:sz w:val="18"/>
                <w:szCs w:val="18"/>
              </w:rPr>
            </w:pPr>
            <w:r w:rsidRPr="00F45FF4">
              <w:rPr>
                <w:sz w:val="18"/>
                <w:szCs w:val="18"/>
              </w:rPr>
              <w:t>2-3 in 5 years (</w:t>
            </w:r>
            <w:r w:rsidR="00E928AD" w:rsidRPr="00F45FF4">
              <w:rPr>
                <w:sz w:val="18"/>
                <w:szCs w:val="18"/>
              </w:rPr>
              <w:t>2</w:t>
            </w:r>
            <w:r w:rsidRPr="00F45FF4">
              <w:rPr>
                <w:sz w:val="18"/>
                <w:szCs w:val="18"/>
              </w:rPr>
              <w:t xml:space="preserve"> years)</w:t>
            </w:r>
          </w:p>
        </w:tc>
        <w:tc>
          <w:tcPr>
            <w:tcW w:w="4678" w:type="dxa"/>
            <w:tcBorders>
              <w:top w:val="single" w:sz="12" w:space="0" w:color="auto"/>
              <w:left w:val="nil"/>
              <w:bottom w:val="single" w:sz="12" w:space="0" w:color="auto"/>
              <w:right w:val="single" w:sz="4" w:space="0" w:color="000000"/>
            </w:tcBorders>
            <w:shd w:val="clear" w:color="auto" w:fill="auto"/>
            <w:vAlign w:val="center"/>
            <w:hideMark/>
          </w:tcPr>
          <w:p w14:paraId="2134234F" w14:textId="6261E40F" w:rsidR="002253DD" w:rsidRPr="00F45FF4" w:rsidRDefault="002253DD" w:rsidP="00F45FF4">
            <w:pPr>
              <w:jc w:val="center"/>
              <w:rPr>
                <w:sz w:val="18"/>
                <w:szCs w:val="18"/>
              </w:rPr>
            </w:pPr>
            <w:r w:rsidRPr="00F45FF4">
              <w:rPr>
                <w:sz w:val="18"/>
                <w:szCs w:val="18"/>
              </w:rPr>
              <w:t xml:space="preserve">Has been met 1 in </w:t>
            </w:r>
            <w:r w:rsidR="00180734" w:rsidRPr="00F45FF4">
              <w:rPr>
                <w:sz w:val="18"/>
                <w:szCs w:val="18"/>
              </w:rPr>
              <w:t>5</w:t>
            </w:r>
            <w:r w:rsidRPr="00F45FF4">
              <w:rPr>
                <w:sz w:val="18"/>
                <w:szCs w:val="18"/>
              </w:rPr>
              <w:t xml:space="preserve"> years</w:t>
            </w:r>
            <w:r w:rsidR="00180734" w:rsidRPr="00F45FF4">
              <w:rPr>
                <w:sz w:val="18"/>
                <w:szCs w:val="18"/>
              </w:rPr>
              <w:t xml:space="preserve"> (minimum flow provided in 2019</w:t>
            </w:r>
            <w:r w:rsidR="00C30DB7">
              <w:rPr>
                <w:sz w:val="18"/>
                <w:szCs w:val="18"/>
              </w:rPr>
              <w:noBreakHyphen/>
            </w:r>
            <w:r w:rsidR="00180734" w:rsidRPr="00F45FF4">
              <w:rPr>
                <w:sz w:val="18"/>
                <w:szCs w:val="18"/>
              </w:rPr>
              <w:t>20, similar to 2014-15 commissioning event)</w:t>
            </w:r>
            <w:r w:rsidRPr="00F45FF4">
              <w:rPr>
                <w:sz w:val="18"/>
                <w:szCs w:val="18"/>
              </w:rPr>
              <w:t>.</w:t>
            </w:r>
          </w:p>
        </w:tc>
        <w:tc>
          <w:tcPr>
            <w:tcW w:w="1984" w:type="dxa"/>
            <w:tcBorders>
              <w:top w:val="single" w:sz="12" w:space="0" w:color="auto"/>
              <w:left w:val="nil"/>
              <w:bottom w:val="single" w:sz="12" w:space="0" w:color="auto"/>
              <w:right w:val="single" w:sz="4" w:space="0" w:color="auto"/>
            </w:tcBorders>
            <w:shd w:val="clear" w:color="auto" w:fill="FF0000"/>
            <w:vAlign w:val="center"/>
            <w:hideMark/>
          </w:tcPr>
          <w:p w14:paraId="683B5F4B" w14:textId="77777777" w:rsidR="002253DD" w:rsidRPr="00D842D9" w:rsidRDefault="002253DD" w:rsidP="00F45FF4">
            <w:pPr>
              <w:jc w:val="center"/>
              <w:rPr>
                <w:color w:val="auto"/>
                <w:sz w:val="18"/>
                <w:szCs w:val="18"/>
              </w:rPr>
            </w:pPr>
            <w:r w:rsidRPr="00D842D9">
              <w:rPr>
                <w:color w:val="auto"/>
                <w:sz w:val="18"/>
                <w:szCs w:val="18"/>
              </w:rPr>
              <w:t>High</w:t>
            </w:r>
          </w:p>
        </w:tc>
        <w:tc>
          <w:tcPr>
            <w:tcW w:w="4253" w:type="dxa"/>
            <w:tcBorders>
              <w:top w:val="single" w:sz="12" w:space="0" w:color="auto"/>
              <w:left w:val="nil"/>
              <w:bottom w:val="single" w:sz="12" w:space="0" w:color="auto"/>
              <w:right w:val="single" w:sz="4" w:space="0" w:color="auto"/>
            </w:tcBorders>
            <w:shd w:val="clear" w:color="auto" w:fill="A6A6A6" w:themeFill="background1" w:themeFillShade="A6"/>
            <w:vAlign w:val="center"/>
            <w:hideMark/>
          </w:tcPr>
          <w:p w14:paraId="48C3B908" w14:textId="77777777" w:rsidR="002253DD" w:rsidRPr="00D842D9" w:rsidRDefault="002253DD" w:rsidP="00F45FF4">
            <w:pPr>
              <w:jc w:val="center"/>
              <w:rPr>
                <w:color w:val="auto"/>
                <w:sz w:val="18"/>
                <w:szCs w:val="18"/>
              </w:rPr>
            </w:pPr>
            <w:r w:rsidRPr="00D842D9">
              <w:rPr>
                <w:color w:val="auto"/>
                <w:sz w:val="18"/>
                <w:szCs w:val="18"/>
              </w:rPr>
              <w:t>Commonwealth environmental water could be considered in future years, subject to stakeholder support, third party impacts and return flows being addressed.</w:t>
            </w:r>
          </w:p>
        </w:tc>
        <w:tc>
          <w:tcPr>
            <w:tcW w:w="2268" w:type="dxa"/>
            <w:tcBorders>
              <w:top w:val="single" w:sz="12" w:space="0" w:color="auto"/>
              <w:left w:val="nil"/>
              <w:bottom w:val="single" w:sz="12" w:space="0" w:color="auto"/>
              <w:right w:val="single" w:sz="12" w:space="0" w:color="auto"/>
            </w:tcBorders>
            <w:shd w:val="clear" w:color="auto" w:fill="FF0000"/>
            <w:vAlign w:val="center"/>
            <w:hideMark/>
          </w:tcPr>
          <w:p w14:paraId="179E3A41" w14:textId="7EA5CEC2" w:rsidR="002253DD" w:rsidRPr="00D842D9" w:rsidRDefault="002253DD" w:rsidP="00F45FF4">
            <w:pPr>
              <w:jc w:val="center"/>
              <w:rPr>
                <w:color w:val="auto"/>
                <w:sz w:val="18"/>
                <w:szCs w:val="18"/>
              </w:rPr>
            </w:pPr>
            <w:r w:rsidRPr="00D842D9">
              <w:rPr>
                <w:color w:val="auto"/>
                <w:sz w:val="18"/>
                <w:szCs w:val="18"/>
              </w:rPr>
              <w:t>Hig</w:t>
            </w:r>
            <w:r w:rsidR="00697E6C" w:rsidRPr="00D842D9">
              <w:rPr>
                <w:color w:val="auto"/>
                <w:sz w:val="18"/>
                <w:szCs w:val="18"/>
              </w:rPr>
              <w:t>-</w:t>
            </w:r>
          </w:p>
        </w:tc>
      </w:tr>
      <w:tr w:rsidR="00D842D9" w:rsidRPr="00D842D9" w14:paraId="5B9F97CD" w14:textId="77777777" w:rsidTr="00697E6C">
        <w:trPr>
          <w:trHeight w:val="1387"/>
        </w:trPr>
        <w:tc>
          <w:tcPr>
            <w:tcW w:w="2547" w:type="dxa"/>
            <w:tcBorders>
              <w:top w:val="single" w:sz="12" w:space="0" w:color="auto"/>
              <w:left w:val="single" w:sz="12" w:space="0" w:color="auto"/>
              <w:bottom w:val="single" w:sz="12" w:space="0" w:color="auto"/>
              <w:right w:val="single" w:sz="4" w:space="0" w:color="auto"/>
            </w:tcBorders>
            <w:shd w:val="clear" w:color="auto" w:fill="auto"/>
          </w:tcPr>
          <w:p w14:paraId="6C9FD1C5" w14:textId="77777777" w:rsidR="00E928AD" w:rsidRPr="00F45FF4" w:rsidRDefault="00E928AD" w:rsidP="00F45FF4">
            <w:pPr>
              <w:rPr>
                <w:b/>
                <w:sz w:val="18"/>
                <w:szCs w:val="18"/>
              </w:rPr>
            </w:pPr>
            <w:r w:rsidRPr="00F45FF4">
              <w:rPr>
                <w:b/>
                <w:sz w:val="18"/>
                <w:szCs w:val="18"/>
              </w:rPr>
              <w:t>Pollack Swamp</w:t>
            </w:r>
          </w:p>
        </w:tc>
        <w:tc>
          <w:tcPr>
            <w:tcW w:w="4111" w:type="dxa"/>
            <w:tcBorders>
              <w:top w:val="single" w:sz="12" w:space="0" w:color="auto"/>
              <w:left w:val="nil"/>
              <w:bottom w:val="single" w:sz="12" w:space="0" w:color="auto"/>
              <w:right w:val="single" w:sz="4" w:space="0" w:color="auto"/>
            </w:tcBorders>
            <w:shd w:val="clear" w:color="auto" w:fill="auto"/>
            <w:vAlign w:val="center"/>
          </w:tcPr>
          <w:p w14:paraId="4A3F680E" w14:textId="4BF869AF" w:rsidR="00E928AD" w:rsidRPr="00F45FF4" w:rsidRDefault="00E928AD" w:rsidP="00F45FF4">
            <w:pPr>
              <w:rPr>
                <w:sz w:val="18"/>
                <w:szCs w:val="18"/>
              </w:rPr>
            </w:pPr>
            <w:r w:rsidRPr="00F45FF4">
              <w:rPr>
                <w:sz w:val="18"/>
                <w:szCs w:val="18"/>
              </w:rPr>
              <w:t xml:space="preserve">~2 GL per year watering proposals for pumping to this site during late spring and summer developed by Forestry NSW and </w:t>
            </w:r>
            <w:r w:rsidR="00C30DB7">
              <w:rPr>
                <w:sz w:val="18"/>
                <w:szCs w:val="18"/>
              </w:rPr>
              <w:t>DPIE</w:t>
            </w:r>
            <w:r w:rsidRPr="00F45FF4">
              <w:rPr>
                <w:sz w:val="18"/>
                <w:szCs w:val="18"/>
              </w:rPr>
              <w:t xml:space="preserve">. Flow objectives may include provide water to water stressed red gums, encourage the recruitment of terrestrial </w:t>
            </w:r>
            <w:r w:rsidR="004F73C2" w:rsidRPr="00F45FF4">
              <w:rPr>
                <w:sz w:val="18"/>
                <w:szCs w:val="18"/>
              </w:rPr>
              <w:t xml:space="preserve">species (i.e. red gums and benefits to waterbirds and frogs) </w:t>
            </w:r>
            <w:r w:rsidRPr="00F45FF4">
              <w:rPr>
                <w:sz w:val="18"/>
                <w:szCs w:val="18"/>
              </w:rPr>
              <w:t xml:space="preserve">and aquatic flora </w:t>
            </w:r>
            <w:r w:rsidR="00351F8C" w:rsidRPr="00F45FF4">
              <w:rPr>
                <w:sz w:val="18"/>
                <w:szCs w:val="18"/>
              </w:rPr>
              <w:t>(i.e. amphibious and mudflat).</w:t>
            </w:r>
          </w:p>
        </w:tc>
        <w:tc>
          <w:tcPr>
            <w:tcW w:w="2126" w:type="dxa"/>
            <w:tcBorders>
              <w:top w:val="single" w:sz="12" w:space="0" w:color="auto"/>
              <w:left w:val="nil"/>
              <w:bottom w:val="single" w:sz="12" w:space="0" w:color="auto"/>
              <w:right w:val="single" w:sz="4" w:space="0" w:color="auto"/>
            </w:tcBorders>
            <w:shd w:val="clear" w:color="auto" w:fill="auto"/>
            <w:vAlign w:val="center"/>
          </w:tcPr>
          <w:p w14:paraId="7D87B3BA" w14:textId="1754CAF3" w:rsidR="00E928AD" w:rsidRPr="00F45FF4" w:rsidRDefault="00E928AD" w:rsidP="00F45FF4">
            <w:pPr>
              <w:jc w:val="center"/>
              <w:rPr>
                <w:sz w:val="18"/>
                <w:szCs w:val="18"/>
              </w:rPr>
            </w:pPr>
            <w:r w:rsidRPr="00F45FF4">
              <w:rPr>
                <w:sz w:val="18"/>
                <w:szCs w:val="18"/>
              </w:rPr>
              <w:t>Annual</w:t>
            </w:r>
          </w:p>
        </w:tc>
        <w:tc>
          <w:tcPr>
            <w:tcW w:w="4678" w:type="dxa"/>
            <w:tcBorders>
              <w:top w:val="single" w:sz="12" w:space="0" w:color="auto"/>
              <w:left w:val="nil"/>
              <w:bottom w:val="single" w:sz="12" w:space="0" w:color="auto"/>
              <w:right w:val="single" w:sz="4" w:space="0" w:color="000000"/>
            </w:tcBorders>
            <w:shd w:val="clear" w:color="auto" w:fill="auto"/>
            <w:vAlign w:val="center"/>
          </w:tcPr>
          <w:p w14:paraId="5A06F42F" w14:textId="468D076A" w:rsidR="00E928AD" w:rsidRPr="00F45FF4" w:rsidRDefault="00180734" w:rsidP="00F45FF4">
            <w:pPr>
              <w:jc w:val="center"/>
              <w:rPr>
                <w:sz w:val="18"/>
                <w:szCs w:val="18"/>
              </w:rPr>
            </w:pPr>
            <w:r w:rsidRPr="00F45FF4">
              <w:rPr>
                <w:sz w:val="18"/>
                <w:szCs w:val="18"/>
              </w:rPr>
              <w:t>Has been met 5 out of the past 5 years</w:t>
            </w:r>
          </w:p>
        </w:tc>
        <w:tc>
          <w:tcPr>
            <w:tcW w:w="1984" w:type="dxa"/>
            <w:tcBorders>
              <w:top w:val="single" w:sz="12" w:space="0" w:color="auto"/>
              <w:left w:val="nil"/>
              <w:bottom w:val="single" w:sz="12" w:space="0" w:color="auto"/>
              <w:right w:val="single" w:sz="4" w:space="0" w:color="auto"/>
            </w:tcBorders>
            <w:shd w:val="clear" w:color="auto" w:fill="FF0000"/>
            <w:vAlign w:val="center"/>
          </w:tcPr>
          <w:p w14:paraId="57D2949A" w14:textId="6A190F64" w:rsidR="00E928AD" w:rsidRPr="00D842D9" w:rsidRDefault="00E928AD" w:rsidP="00F45FF4">
            <w:pPr>
              <w:jc w:val="center"/>
              <w:rPr>
                <w:color w:val="auto"/>
                <w:sz w:val="18"/>
                <w:szCs w:val="18"/>
              </w:rPr>
            </w:pPr>
            <w:r w:rsidRPr="00D842D9">
              <w:rPr>
                <w:color w:val="auto"/>
                <w:sz w:val="18"/>
                <w:szCs w:val="18"/>
              </w:rPr>
              <w:t>High</w:t>
            </w:r>
          </w:p>
        </w:tc>
        <w:tc>
          <w:tcPr>
            <w:tcW w:w="4253" w:type="dxa"/>
            <w:tcBorders>
              <w:top w:val="single" w:sz="12" w:space="0" w:color="auto"/>
              <w:left w:val="nil"/>
              <w:bottom w:val="single" w:sz="12" w:space="0" w:color="auto"/>
              <w:right w:val="single" w:sz="4" w:space="0" w:color="auto"/>
            </w:tcBorders>
            <w:shd w:val="clear" w:color="auto" w:fill="365F91" w:themeFill="accent1" w:themeFillShade="BF"/>
            <w:vAlign w:val="center"/>
          </w:tcPr>
          <w:p w14:paraId="449BB681" w14:textId="0E14420F" w:rsidR="00E928AD" w:rsidRPr="00D842D9" w:rsidRDefault="005E5CC1" w:rsidP="00F45FF4">
            <w:pPr>
              <w:jc w:val="center"/>
              <w:rPr>
                <w:color w:val="auto"/>
                <w:sz w:val="18"/>
                <w:szCs w:val="18"/>
              </w:rPr>
            </w:pPr>
            <w:r w:rsidRPr="00D842D9">
              <w:rPr>
                <w:color w:val="auto"/>
                <w:sz w:val="18"/>
                <w:szCs w:val="18"/>
              </w:rPr>
              <w:t>Priority for Commonwealth environmental water to maintain ecosystem health - undertaken in partnership with NSW.</w:t>
            </w:r>
          </w:p>
        </w:tc>
        <w:tc>
          <w:tcPr>
            <w:tcW w:w="2268" w:type="dxa"/>
            <w:tcBorders>
              <w:top w:val="single" w:sz="12" w:space="0" w:color="auto"/>
              <w:left w:val="nil"/>
              <w:bottom w:val="single" w:sz="12" w:space="0" w:color="auto"/>
              <w:right w:val="single" w:sz="12" w:space="0" w:color="auto"/>
            </w:tcBorders>
            <w:shd w:val="clear" w:color="auto" w:fill="FF0000"/>
            <w:vAlign w:val="center"/>
          </w:tcPr>
          <w:p w14:paraId="24B5558C" w14:textId="4EFFC87A" w:rsidR="00E928AD" w:rsidRPr="00D842D9" w:rsidRDefault="00E928AD" w:rsidP="00F45FF4">
            <w:pPr>
              <w:jc w:val="center"/>
              <w:rPr>
                <w:color w:val="auto"/>
                <w:sz w:val="18"/>
                <w:szCs w:val="18"/>
              </w:rPr>
            </w:pPr>
            <w:r w:rsidRPr="00D842D9">
              <w:rPr>
                <w:color w:val="auto"/>
                <w:sz w:val="18"/>
                <w:szCs w:val="18"/>
              </w:rPr>
              <w:t>High</w:t>
            </w:r>
          </w:p>
        </w:tc>
      </w:tr>
      <w:tr w:rsidR="00D842D9" w:rsidRPr="00D842D9" w14:paraId="67746201" w14:textId="77777777" w:rsidTr="00D842D9">
        <w:trPr>
          <w:trHeight w:val="1556"/>
        </w:trPr>
        <w:tc>
          <w:tcPr>
            <w:tcW w:w="2547" w:type="dxa"/>
            <w:tcBorders>
              <w:top w:val="single" w:sz="12" w:space="0" w:color="auto"/>
              <w:left w:val="single" w:sz="12" w:space="0" w:color="auto"/>
              <w:bottom w:val="single" w:sz="12" w:space="0" w:color="auto"/>
              <w:right w:val="single" w:sz="4" w:space="0" w:color="auto"/>
            </w:tcBorders>
            <w:shd w:val="clear" w:color="auto" w:fill="auto"/>
            <w:hideMark/>
          </w:tcPr>
          <w:p w14:paraId="18A7D120" w14:textId="14D933B2" w:rsidR="009C5996" w:rsidRPr="00F45FF4" w:rsidRDefault="006665F7" w:rsidP="00F45FF4">
            <w:pPr>
              <w:rPr>
                <w:b/>
                <w:sz w:val="18"/>
                <w:szCs w:val="18"/>
                <w:vertAlign w:val="superscript"/>
              </w:rPr>
            </w:pPr>
            <w:r w:rsidRPr="00F45FF4">
              <w:rPr>
                <w:b/>
                <w:sz w:val="18"/>
                <w:szCs w:val="18"/>
              </w:rPr>
              <w:t>Edward/Kolety</w:t>
            </w:r>
            <w:r w:rsidR="00067253" w:rsidRPr="00F45FF4">
              <w:rPr>
                <w:b/>
                <w:sz w:val="18"/>
                <w:szCs w:val="18"/>
              </w:rPr>
              <w:t xml:space="preserve"> Wakool System – Recession Flows</w:t>
            </w:r>
          </w:p>
          <w:p w14:paraId="25615F0E" w14:textId="12A680CC" w:rsidR="00067253" w:rsidRPr="00F45FF4" w:rsidRDefault="00067253" w:rsidP="00F45FF4">
            <w:pPr>
              <w:rPr>
                <w:sz w:val="18"/>
                <w:szCs w:val="18"/>
              </w:rPr>
            </w:pPr>
            <w:r w:rsidRPr="00F45FF4">
              <w:rPr>
                <w:sz w:val="18"/>
                <w:szCs w:val="18"/>
              </w:rPr>
              <w:t xml:space="preserve">Maintenance of instream aquatic vegetation and native fish habitat </w:t>
            </w:r>
          </w:p>
        </w:tc>
        <w:tc>
          <w:tcPr>
            <w:tcW w:w="4111" w:type="dxa"/>
            <w:tcBorders>
              <w:top w:val="single" w:sz="12" w:space="0" w:color="auto"/>
              <w:left w:val="nil"/>
              <w:bottom w:val="single" w:sz="12" w:space="0" w:color="auto"/>
              <w:right w:val="single" w:sz="4" w:space="0" w:color="000000"/>
            </w:tcBorders>
            <w:shd w:val="clear" w:color="auto" w:fill="auto"/>
            <w:vAlign w:val="center"/>
            <w:hideMark/>
          </w:tcPr>
          <w:p w14:paraId="2388599B" w14:textId="77777777" w:rsidR="00067253" w:rsidRPr="00F45FF4" w:rsidRDefault="00067253" w:rsidP="00F45FF4">
            <w:pPr>
              <w:rPr>
                <w:sz w:val="18"/>
                <w:szCs w:val="18"/>
              </w:rPr>
            </w:pPr>
            <w:r w:rsidRPr="00F45FF4">
              <w:rPr>
                <w:sz w:val="18"/>
                <w:szCs w:val="18"/>
              </w:rPr>
              <w:t>~15 GL within constraints to provide more natural recession flows off rain rejection and unregulated events in the system.</w:t>
            </w:r>
          </w:p>
        </w:tc>
        <w:tc>
          <w:tcPr>
            <w:tcW w:w="2126" w:type="dxa"/>
            <w:tcBorders>
              <w:top w:val="single" w:sz="12" w:space="0" w:color="auto"/>
              <w:left w:val="nil"/>
              <w:bottom w:val="single" w:sz="12" w:space="0" w:color="auto"/>
              <w:right w:val="single" w:sz="4" w:space="0" w:color="auto"/>
            </w:tcBorders>
            <w:shd w:val="clear" w:color="auto" w:fill="auto"/>
            <w:vAlign w:val="center"/>
            <w:hideMark/>
          </w:tcPr>
          <w:p w14:paraId="40E247A8" w14:textId="77777777" w:rsidR="00067253" w:rsidRPr="00F45FF4" w:rsidRDefault="00067253" w:rsidP="00F45FF4">
            <w:pPr>
              <w:jc w:val="center"/>
              <w:rPr>
                <w:sz w:val="18"/>
                <w:szCs w:val="18"/>
              </w:rPr>
            </w:pPr>
            <w:r w:rsidRPr="00F45FF4">
              <w:rPr>
                <w:sz w:val="18"/>
                <w:szCs w:val="18"/>
              </w:rPr>
              <w:t>As required - usually triggered via advice from NSW agencies re anticipated flow rates in the system.</w:t>
            </w:r>
          </w:p>
        </w:tc>
        <w:tc>
          <w:tcPr>
            <w:tcW w:w="4678" w:type="dxa"/>
            <w:tcBorders>
              <w:top w:val="single" w:sz="12" w:space="0" w:color="auto"/>
              <w:left w:val="nil"/>
              <w:bottom w:val="single" w:sz="12" w:space="0" w:color="auto"/>
              <w:right w:val="single" w:sz="4" w:space="0" w:color="000000"/>
            </w:tcBorders>
            <w:shd w:val="clear" w:color="auto" w:fill="auto"/>
            <w:vAlign w:val="center"/>
            <w:hideMark/>
          </w:tcPr>
          <w:p w14:paraId="43E3C249" w14:textId="29661E84" w:rsidR="00067253" w:rsidRPr="00F45FF4" w:rsidRDefault="00067253" w:rsidP="00F45FF4">
            <w:pPr>
              <w:jc w:val="center"/>
              <w:rPr>
                <w:sz w:val="18"/>
                <w:szCs w:val="18"/>
              </w:rPr>
            </w:pPr>
            <w:r w:rsidRPr="00F45FF4">
              <w:rPr>
                <w:sz w:val="18"/>
                <w:szCs w:val="18"/>
              </w:rPr>
              <w:t>Has been met when required</w:t>
            </w:r>
          </w:p>
        </w:tc>
        <w:tc>
          <w:tcPr>
            <w:tcW w:w="1984" w:type="dxa"/>
            <w:tcBorders>
              <w:top w:val="single" w:sz="12" w:space="0" w:color="auto"/>
              <w:left w:val="nil"/>
              <w:bottom w:val="single" w:sz="12" w:space="0" w:color="auto"/>
              <w:right w:val="single" w:sz="4" w:space="0" w:color="auto"/>
            </w:tcBorders>
            <w:shd w:val="clear" w:color="000000" w:fill="FFC000"/>
            <w:vAlign w:val="center"/>
            <w:hideMark/>
          </w:tcPr>
          <w:p w14:paraId="13A14496" w14:textId="77777777" w:rsidR="00067253" w:rsidRPr="00D842D9" w:rsidRDefault="00067253" w:rsidP="00F45FF4">
            <w:pPr>
              <w:jc w:val="center"/>
              <w:rPr>
                <w:color w:val="auto"/>
                <w:sz w:val="18"/>
                <w:szCs w:val="18"/>
              </w:rPr>
            </w:pPr>
            <w:r w:rsidRPr="00D842D9">
              <w:rPr>
                <w:color w:val="auto"/>
                <w:sz w:val="18"/>
                <w:szCs w:val="18"/>
              </w:rPr>
              <w:t>Moderate</w:t>
            </w:r>
          </w:p>
        </w:tc>
        <w:tc>
          <w:tcPr>
            <w:tcW w:w="4253" w:type="dxa"/>
            <w:tcBorders>
              <w:top w:val="single" w:sz="12" w:space="0" w:color="auto"/>
              <w:left w:val="nil"/>
              <w:bottom w:val="single" w:sz="12" w:space="0" w:color="auto"/>
              <w:right w:val="single" w:sz="4" w:space="0" w:color="auto"/>
            </w:tcBorders>
            <w:shd w:val="clear" w:color="auto" w:fill="95B3D7" w:themeFill="accent1" w:themeFillTint="99"/>
            <w:vAlign w:val="center"/>
            <w:hideMark/>
          </w:tcPr>
          <w:p w14:paraId="2CD0EEB5" w14:textId="77777777" w:rsidR="00067253" w:rsidRPr="00D842D9" w:rsidRDefault="00067253" w:rsidP="00F45FF4">
            <w:pPr>
              <w:jc w:val="center"/>
              <w:rPr>
                <w:color w:val="auto"/>
                <w:sz w:val="18"/>
                <w:szCs w:val="18"/>
              </w:rPr>
            </w:pPr>
            <w:r w:rsidRPr="00D842D9">
              <w:rPr>
                <w:color w:val="auto"/>
                <w:sz w:val="18"/>
                <w:szCs w:val="18"/>
              </w:rPr>
              <w:t>Commonwealth environmental water may be used to manage flow recessions associated with natural or rain-rejection events.</w:t>
            </w:r>
          </w:p>
        </w:tc>
        <w:tc>
          <w:tcPr>
            <w:tcW w:w="2268" w:type="dxa"/>
            <w:tcBorders>
              <w:top w:val="single" w:sz="12" w:space="0" w:color="auto"/>
              <w:left w:val="nil"/>
              <w:bottom w:val="single" w:sz="12" w:space="0" w:color="auto"/>
              <w:right w:val="single" w:sz="12" w:space="0" w:color="auto"/>
            </w:tcBorders>
            <w:shd w:val="clear" w:color="000000" w:fill="FFC000"/>
            <w:vAlign w:val="center"/>
            <w:hideMark/>
          </w:tcPr>
          <w:p w14:paraId="666262C7" w14:textId="77777777" w:rsidR="00067253" w:rsidRPr="00D842D9" w:rsidRDefault="00067253" w:rsidP="00F45FF4">
            <w:pPr>
              <w:jc w:val="center"/>
              <w:rPr>
                <w:color w:val="auto"/>
                <w:sz w:val="18"/>
                <w:szCs w:val="18"/>
              </w:rPr>
            </w:pPr>
            <w:r w:rsidRPr="00D842D9">
              <w:rPr>
                <w:color w:val="auto"/>
                <w:sz w:val="18"/>
                <w:szCs w:val="18"/>
              </w:rPr>
              <w:t>Moderate</w:t>
            </w:r>
          </w:p>
        </w:tc>
      </w:tr>
      <w:tr w:rsidR="00D842D9" w:rsidRPr="00D842D9" w14:paraId="48937F3F" w14:textId="77777777" w:rsidTr="00D842D9">
        <w:trPr>
          <w:trHeight w:val="1681"/>
        </w:trPr>
        <w:tc>
          <w:tcPr>
            <w:tcW w:w="2547" w:type="dxa"/>
            <w:tcBorders>
              <w:top w:val="single" w:sz="12" w:space="0" w:color="auto"/>
              <w:left w:val="single" w:sz="12" w:space="0" w:color="auto"/>
              <w:bottom w:val="single" w:sz="12" w:space="0" w:color="auto"/>
              <w:right w:val="single" w:sz="4" w:space="0" w:color="auto"/>
            </w:tcBorders>
            <w:shd w:val="clear" w:color="auto" w:fill="auto"/>
            <w:hideMark/>
          </w:tcPr>
          <w:p w14:paraId="769AA048" w14:textId="6BA101BD" w:rsidR="009C5996" w:rsidRPr="00F45FF4" w:rsidRDefault="006665F7" w:rsidP="00F45FF4">
            <w:pPr>
              <w:rPr>
                <w:b/>
                <w:sz w:val="18"/>
                <w:szCs w:val="18"/>
              </w:rPr>
            </w:pPr>
            <w:r w:rsidRPr="00F45FF4">
              <w:rPr>
                <w:b/>
                <w:sz w:val="18"/>
                <w:szCs w:val="18"/>
              </w:rPr>
              <w:t>Edward/Kolety</w:t>
            </w:r>
            <w:r w:rsidR="00067253" w:rsidRPr="00F45FF4">
              <w:rPr>
                <w:b/>
                <w:sz w:val="18"/>
                <w:szCs w:val="18"/>
              </w:rPr>
              <w:t xml:space="preserve"> Wakool System - Refuge Flows</w:t>
            </w:r>
          </w:p>
          <w:p w14:paraId="70725E00" w14:textId="77777777" w:rsidR="009C5996" w:rsidRPr="00F45FF4" w:rsidRDefault="00067253" w:rsidP="00F45FF4">
            <w:pPr>
              <w:rPr>
                <w:sz w:val="18"/>
                <w:szCs w:val="18"/>
              </w:rPr>
            </w:pPr>
            <w:r w:rsidRPr="00F45FF4">
              <w:rPr>
                <w:sz w:val="18"/>
                <w:szCs w:val="18"/>
              </w:rPr>
              <w:t>Habitat flows</w:t>
            </w:r>
          </w:p>
          <w:p w14:paraId="0903B5A3" w14:textId="77777777" w:rsidR="009C5996" w:rsidRPr="00F45FF4" w:rsidRDefault="00067253" w:rsidP="00F45FF4">
            <w:pPr>
              <w:rPr>
                <w:sz w:val="18"/>
                <w:szCs w:val="18"/>
              </w:rPr>
            </w:pPr>
            <w:r w:rsidRPr="00F45FF4">
              <w:rPr>
                <w:sz w:val="18"/>
                <w:szCs w:val="18"/>
              </w:rPr>
              <w:t>Water quality</w:t>
            </w:r>
          </w:p>
          <w:p w14:paraId="76E0A7E9" w14:textId="545BA714" w:rsidR="00067253" w:rsidRPr="00F45FF4" w:rsidRDefault="00067253" w:rsidP="00F45FF4">
            <w:pPr>
              <w:rPr>
                <w:sz w:val="18"/>
                <w:szCs w:val="18"/>
              </w:rPr>
            </w:pPr>
            <w:r w:rsidRPr="00F45FF4">
              <w:rPr>
                <w:sz w:val="18"/>
                <w:szCs w:val="18"/>
              </w:rPr>
              <w:t>Provision of refuges for native fish</w:t>
            </w:r>
          </w:p>
        </w:tc>
        <w:tc>
          <w:tcPr>
            <w:tcW w:w="4111" w:type="dxa"/>
            <w:tcBorders>
              <w:top w:val="single" w:sz="12" w:space="0" w:color="auto"/>
              <w:left w:val="nil"/>
              <w:bottom w:val="single" w:sz="12" w:space="0" w:color="auto"/>
              <w:right w:val="single" w:sz="4" w:space="0" w:color="000000"/>
            </w:tcBorders>
            <w:shd w:val="clear" w:color="auto" w:fill="auto"/>
            <w:vAlign w:val="center"/>
            <w:hideMark/>
          </w:tcPr>
          <w:p w14:paraId="239696E6" w14:textId="2729C83A" w:rsidR="00067253" w:rsidRPr="00F45FF4" w:rsidRDefault="00067253" w:rsidP="00F45FF4">
            <w:pPr>
              <w:rPr>
                <w:sz w:val="18"/>
                <w:szCs w:val="18"/>
              </w:rPr>
            </w:pPr>
            <w:r w:rsidRPr="00F45FF4">
              <w:rPr>
                <w:sz w:val="18"/>
                <w:szCs w:val="18"/>
              </w:rPr>
              <w:t xml:space="preserve">~30-120 GL a year to manage hypoxic water </w:t>
            </w:r>
            <w:r w:rsidR="00E928AD" w:rsidRPr="00F45FF4">
              <w:rPr>
                <w:sz w:val="18"/>
                <w:szCs w:val="18"/>
              </w:rPr>
              <w:t xml:space="preserve">quality </w:t>
            </w:r>
            <w:r w:rsidRPr="00F45FF4">
              <w:rPr>
                <w:sz w:val="18"/>
                <w:szCs w:val="18"/>
              </w:rPr>
              <w:t>events and other critical habitat needs.</w:t>
            </w:r>
          </w:p>
        </w:tc>
        <w:tc>
          <w:tcPr>
            <w:tcW w:w="2126" w:type="dxa"/>
            <w:tcBorders>
              <w:top w:val="single" w:sz="12" w:space="0" w:color="auto"/>
              <w:left w:val="nil"/>
              <w:bottom w:val="single" w:sz="12" w:space="0" w:color="auto"/>
              <w:right w:val="single" w:sz="4" w:space="0" w:color="auto"/>
            </w:tcBorders>
            <w:shd w:val="clear" w:color="auto" w:fill="auto"/>
            <w:vAlign w:val="center"/>
            <w:hideMark/>
          </w:tcPr>
          <w:p w14:paraId="6327B5C4" w14:textId="77777777" w:rsidR="00067253" w:rsidRPr="00F45FF4" w:rsidRDefault="00067253" w:rsidP="00F45FF4">
            <w:pPr>
              <w:jc w:val="center"/>
              <w:rPr>
                <w:sz w:val="18"/>
                <w:szCs w:val="18"/>
              </w:rPr>
            </w:pPr>
            <w:r w:rsidRPr="00F45FF4">
              <w:rPr>
                <w:sz w:val="18"/>
                <w:szCs w:val="18"/>
              </w:rPr>
              <w:t>As required - usually triggered once dissolved oxygen levels reach 4.0 mg/l in line with Basin Plan water quality requirements.</w:t>
            </w:r>
          </w:p>
        </w:tc>
        <w:tc>
          <w:tcPr>
            <w:tcW w:w="4678" w:type="dxa"/>
            <w:tcBorders>
              <w:top w:val="single" w:sz="12" w:space="0" w:color="auto"/>
              <w:left w:val="nil"/>
              <w:bottom w:val="single" w:sz="12" w:space="0" w:color="auto"/>
              <w:right w:val="single" w:sz="4" w:space="0" w:color="000000"/>
            </w:tcBorders>
            <w:shd w:val="clear" w:color="auto" w:fill="auto"/>
            <w:vAlign w:val="center"/>
            <w:hideMark/>
          </w:tcPr>
          <w:p w14:paraId="05751399" w14:textId="025BAF79" w:rsidR="00067253" w:rsidRPr="00F45FF4" w:rsidRDefault="00067253" w:rsidP="00F45FF4">
            <w:pPr>
              <w:jc w:val="center"/>
              <w:rPr>
                <w:sz w:val="18"/>
                <w:szCs w:val="18"/>
              </w:rPr>
            </w:pPr>
            <w:r w:rsidRPr="00F45FF4">
              <w:rPr>
                <w:sz w:val="18"/>
                <w:szCs w:val="18"/>
              </w:rPr>
              <w:t>Has been met when required</w:t>
            </w:r>
          </w:p>
        </w:tc>
        <w:tc>
          <w:tcPr>
            <w:tcW w:w="1984" w:type="dxa"/>
            <w:tcBorders>
              <w:top w:val="single" w:sz="12" w:space="0" w:color="auto"/>
              <w:left w:val="nil"/>
              <w:bottom w:val="single" w:sz="12" w:space="0" w:color="auto"/>
              <w:right w:val="single" w:sz="4" w:space="0" w:color="auto"/>
            </w:tcBorders>
            <w:shd w:val="clear" w:color="000000" w:fill="C00000"/>
            <w:vAlign w:val="center"/>
            <w:hideMark/>
          </w:tcPr>
          <w:p w14:paraId="777D7D91" w14:textId="77777777" w:rsidR="00067253" w:rsidRPr="00D842D9" w:rsidRDefault="00067253" w:rsidP="00F45FF4">
            <w:pPr>
              <w:jc w:val="center"/>
              <w:rPr>
                <w:color w:val="auto"/>
                <w:sz w:val="18"/>
                <w:szCs w:val="18"/>
              </w:rPr>
            </w:pPr>
            <w:r w:rsidRPr="00D842D9">
              <w:rPr>
                <w:color w:val="auto"/>
                <w:sz w:val="18"/>
                <w:szCs w:val="18"/>
              </w:rPr>
              <w:t>Critical once trigger is met</w:t>
            </w:r>
          </w:p>
        </w:tc>
        <w:tc>
          <w:tcPr>
            <w:tcW w:w="4253" w:type="dxa"/>
            <w:tcBorders>
              <w:top w:val="single" w:sz="12" w:space="0" w:color="auto"/>
              <w:left w:val="nil"/>
              <w:bottom w:val="single" w:sz="12" w:space="0" w:color="auto"/>
              <w:right w:val="single" w:sz="4" w:space="0" w:color="auto"/>
            </w:tcBorders>
            <w:shd w:val="clear" w:color="auto" w:fill="365F91" w:themeFill="accent1" w:themeFillShade="BF"/>
            <w:vAlign w:val="center"/>
            <w:hideMark/>
          </w:tcPr>
          <w:p w14:paraId="24470B3B" w14:textId="77777777" w:rsidR="00067253" w:rsidRPr="00D842D9" w:rsidRDefault="00067253" w:rsidP="00F45FF4">
            <w:pPr>
              <w:jc w:val="center"/>
              <w:rPr>
                <w:color w:val="auto"/>
                <w:sz w:val="18"/>
                <w:szCs w:val="18"/>
              </w:rPr>
            </w:pPr>
            <w:r w:rsidRPr="00D842D9">
              <w:rPr>
                <w:color w:val="auto"/>
                <w:sz w:val="18"/>
                <w:szCs w:val="18"/>
              </w:rPr>
              <w:t>High priority for Commonwealth environmental water to abate the impact of potential fish kills if triggers are met.</w:t>
            </w:r>
          </w:p>
        </w:tc>
        <w:tc>
          <w:tcPr>
            <w:tcW w:w="2268" w:type="dxa"/>
            <w:tcBorders>
              <w:top w:val="single" w:sz="12" w:space="0" w:color="auto"/>
              <w:left w:val="nil"/>
              <w:bottom w:val="single" w:sz="12" w:space="0" w:color="auto"/>
              <w:right w:val="single" w:sz="12" w:space="0" w:color="auto"/>
            </w:tcBorders>
            <w:shd w:val="clear" w:color="000000" w:fill="C00000"/>
            <w:vAlign w:val="center"/>
            <w:hideMark/>
          </w:tcPr>
          <w:p w14:paraId="54868B1B" w14:textId="77777777" w:rsidR="00067253" w:rsidRPr="00D842D9" w:rsidRDefault="00067253" w:rsidP="00F45FF4">
            <w:pPr>
              <w:jc w:val="center"/>
              <w:rPr>
                <w:color w:val="auto"/>
                <w:sz w:val="18"/>
                <w:szCs w:val="18"/>
              </w:rPr>
            </w:pPr>
            <w:r w:rsidRPr="00D842D9">
              <w:rPr>
                <w:color w:val="auto"/>
                <w:sz w:val="18"/>
                <w:szCs w:val="18"/>
              </w:rPr>
              <w:t>Critical once trigger is met</w:t>
            </w:r>
          </w:p>
        </w:tc>
      </w:tr>
    </w:tbl>
    <w:p w14:paraId="3BDC2562" w14:textId="77777777" w:rsidR="006C5AF5" w:rsidRPr="009147CC" w:rsidRDefault="006C5AF5" w:rsidP="00365FE2">
      <w:pPr>
        <w:rPr>
          <w:bCs/>
        </w:rPr>
      </w:pPr>
    </w:p>
    <w:p w14:paraId="2B8A9F24" w14:textId="511E2552" w:rsidR="006C5AF5" w:rsidRDefault="00CF7256" w:rsidP="00365FE2">
      <w:pPr>
        <w:rPr>
          <w:bCs/>
        </w:rPr>
      </w:pPr>
      <w:r>
        <w:rPr>
          <w:noProof/>
        </w:rPr>
        <w:drawing>
          <wp:inline distT="0" distB="0" distL="0" distR="0" wp14:anchorId="44D00350" wp14:editId="19AFA6C4">
            <wp:extent cx="9877425" cy="1984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068510" cy="2023223"/>
                    </a:xfrm>
                    <a:prstGeom prst="rect">
                      <a:avLst/>
                    </a:prstGeom>
                  </pic:spPr>
                </pic:pic>
              </a:graphicData>
            </a:graphic>
          </wp:inline>
        </w:drawing>
      </w:r>
    </w:p>
    <w:p w14:paraId="3DD33ADF" w14:textId="3C3DAA47" w:rsidR="008B0B11" w:rsidRPr="00595A3F" w:rsidRDefault="008B0B11" w:rsidP="008B0B11">
      <w:pPr>
        <w:spacing w:after="0"/>
        <w:rPr>
          <w:rFonts w:cstheme="minorHAnsi"/>
          <w:b/>
          <w:sz w:val="16"/>
          <w:szCs w:val="16"/>
        </w:rPr>
      </w:pPr>
      <w:r w:rsidRPr="00595A3F">
        <w:rPr>
          <w:rFonts w:cstheme="minorHAnsi"/>
          <w:b/>
          <w:sz w:val="16"/>
          <w:szCs w:val="16"/>
        </w:rPr>
        <w:t xml:space="preserve">References for </w:t>
      </w:r>
      <w:r w:rsidR="00321973">
        <w:rPr>
          <w:rFonts w:cstheme="minorHAnsi"/>
          <w:b/>
          <w:sz w:val="16"/>
          <w:szCs w:val="16"/>
        </w:rPr>
        <w:fldChar w:fldCharType="begin"/>
      </w:r>
      <w:r w:rsidR="00321973">
        <w:rPr>
          <w:rFonts w:cstheme="minorHAnsi"/>
          <w:b/>
          <w:sz w:val="16"/>
          <w:szCs w:val="16"/>
        </w:rPr>
        <w:instrText xml:space="preserve"> REF _Ref43377531 \h  \* MERGEFORMAT </w:instrText>
      </w:r>
      <w:r w:rsidR="00321973">
        <w:rPr>
          <w:rFonts w:cstheme="minorHAnsi"/>
          <w:b/>
          <w:sz w:val="16"/>
          <w:szCs w:val="16"/>
        </w:rPr>
      </w:r>
      <w:r w:rsidR="00321973">
        <w:rPr>
          <w:rFonts w:cstheme="minorHAnsi"/>
          <w:b/>
          <w:sz w:val="16"/>
          <w:szCs w:val="16"/>
        </w:rPr>
        <w:fldChar w:fldCharType="separate"/>
      </w:r>
      <w:r w:rsidR="00D3194A" w:rsidRPr="00D3194A">
        <w:rPr>
          <w:rFonts w:cstheme="minorHAnsi"/>
          <w:b/>
          <w:sz w:val="16"/>
          <w:szCs w:val="16"/>
        </w:rPr>
        <w:t>Table 4</w:t>
      </w:r>
      <w:r w:rsidR="00321973">
        <w:rPr>
          <w:rFonts w:cstheme="minorHAnsi"/>
          <w:b/>
          <w:sz w:val="16"/>
          <w:szCs w:val="16"/>
        </w:rPr>
        <w:fldChar w:fldCharType="end"/>
      </w:r>
      <w:r w:rsidRPr="00595A3F">
        <w:rPr>
          <w:rFonts w:cstheme="minorHAnsi"/>
          <w:b/>
          <w:sz w:val="16"/>
          <w:szCs w:val="16"/>
        </w:rPr>
        <w:t>:</w:t>
      </w:r>
    </w:p>
    <w:p w14:paraId="1FE3E498" w14:textId="366F6890" w:rsidR="008B0B11" w:rsidRPr="00595A3F" w:rsidRDefault="008B0B11" w:rsidP="008B0B11">
      <w:pPr>
        <w:pStyle w:val="FootnoteText"/>
        <w:spacing w:after="0"/>
        <w:jc w:val="left"/>
        <w:rPr>
          <w:rFonts w:asciiTheme="minorHAnsi" w:hAnsiTheme="minorHAnsi" w:cstheme="minorHAnsi"/>
          <w:color w:val="000000" w:themeColor="text1"/>
          <w:sz w:val="16"/>
          <w:szCs w:val="16"/>
        </w:rPr>
      </w:pPr>
      <w:r w:rsidRPr="00595A3F">
        <w:rPr>
          <w:rFonts w:asciiTheme="minorHAnsi" w:hAnsiTheme="minorHAnsi" w:cstheme="minorHAnsi"/>
          <w:color w:val="000000" w:themeColor="text1"/>
          <w:sz w:val="16"/>
          <w:szCs w:val="16"/>
        </w:rPr>
        <w:t>Edward-Wakool indicators compiled from multiple sources (Hale &amp; SKM 2011; Watts et al</w:t>
      </w:r>
      <w:r w:rsidR="001116EC">
        <w:rPr>
          <w:rFonts w:asciiTheme="minorHAnsi" w:hAnsiTheme="minorHAnsi" w:cstheme="minorHAnsi"/>
          <w:color w:val="000000" w:themeColor="text1"/>
          <w:sz w:val="16"/>
          <w:szCs w:val="16"/>
        </w:rPr>
        <w:t>.</w:t>
      </w:r>
      <w:r w:rsidRPr="00595A3F">
        <w:rPr>
          <w:rFonts w:asciiTheme="minorHAnsi" w:hAnsiTheme="minorHAnsi" w:cstheme="minorHAnsi"/>
          <w:color w:val="000000" w:themeColor="text1"/>
          <w:sz w:val="16"/>
          <w:szCs w:val="16"/>
        </w:rPr>
        <w:t xml:space="preserve"> 2013; Watts et al</w:t>
      </w:r>
      <w:r w:rsidR="001116EC">
        <w:rPr>
          <w:rFonts w:asciiTheme="minorHAnsi" w:hAnsiTheme="minorHAnsi" w:cstheme="minorHAnsi"/>
          <w:color w:val="000000" w:themeColor="text1"/>
          <w:sz w:val="16"/>
          <w:szCs w:val="16"/>
        </w:rPr>
        <w:t>.</w:t>
      </w:r>
      <w:r w:rsidRPr="00595A3F">
        <w:rPr>
          <w:rFonts w:asciiTheme="minorHAnsi" w:hAnsiTheme="minorHAnsi" w:cstheme="minorHAnsi"/>
          <w:color w:val="000000" w:themeColor="text1"/>
          <w:sz w:val="16"/>
          <w:szCs w:val="16"/>
        </w:rPr>
        <w:t xml:space="preserve"> 2014; Watts et al</w:t>
      </w:r>
      <w:r w:rsidR="001116EC">
        <w:rPr>
          <w:rFonts w:asciiTheme="minorHAnsi" w:hAnsiTheme="minorHAnsi" w:cstheme="minorHAnsi"/>
          <w:color w:val="000000" w:themeColor="text1"/>
          <w:sz w:val="16"/>
          <w:szCs w:val="16"/>
        </w:rPr>
        <w:t>.</w:t>
      </w:r>
      <w:r w:rsidRPr="00595A3F">
        <w:rPr>
          <w:rFonts w:asciiTheme="minorHAnsi" w:hAnsiTheme="minorHAnsi" w:cstheme="minorHAnsi"/>
          <w:color w:val="000000" w:themeColor="text1"/>
          <w:sz w:val="16"/>
          <w:szCs w:val="16"/>
        </w:rPr>
        <w:t xml:space="preserve"> 2015; Watts et al</w:t>
      </w:r>
      <w:r w:rsidR="001116EC">
        <w:rPr>
          <w:rFonts w:asciiTheme="minorHAnsi" w:hAnsiTheme="minorHAnsi" w:cstheme="minorHAnsi"/>
          <w:color w:val="000000" w:themeColor="text1"/>
          <w:sz w:val="16"/>
          <w:szCs w:val="16"/>
        </w:rPr>
        <w:t>.</w:t>
      </w:r>
      <w:r w:rsidRPr="00595A3F">
        <w:rPr>
          <w:rFonts w:asciiTheme="minorHAnsi" w:hAnsiTheme="minorHAnsi" w:cstheme="minorHAnsi"/>
          <w:color w:val="000000" w:themeColor="text1"/>
          <w:sz w:val="16"/>
          <w:szCs w:val="16"/>
        </w:rPr>
        <w:t xml:space="preserve"> 2016; Watts et al</w:t>
      </w:r>
      <w:r w:rsidR="001116EC">
        <w:rPr>
          <w:rFonts w:asciiTheme="minorHAnsi" w:hAnsiTheme="minorHAnsi" w:cstheme="minorHAnsi"/>
          <w:color w:val="000000" w:themeColor="text1"/>
          <w:sz w:val="16"/>
          <w:szCs w:val="16"/>
        </w:rPr>
        <w:t>.</w:t>
      </w:r>
      <w:r w:rsidRPr="00595A3F">
        <w:rPr>
          <w:rFonts w:asciiTheme="minorHAnsi" w:hAnsiTheme="minorHAnsi" w:cstheme="minorHAnsi"/>
          <w:color w:val="000000" w:themeColor="text1"/>
          <w:sz w:val="16"/>
          <w:szCs w:val="16"/>
        </w:rPr>
        <w:t xml:space="preserve"> 2017; Webster 2010). Previous watering actions and their outcomes have also been used for all indicators.</w:t>
      </w:r>
    </w:p>
    <w:p w14:paraId="0C8AA471" w14:textId="77777777" w:rsidR="008B0B11" w:rsidRPr="00595A3F" w:rsidRDefault="008B0B11" w:rsidP="00365FE2">
      <w:pPr>
        <w:rPr>
          <w:rFonts w:cstheme="minorHAnsi"/>
        </w:rPr>
      </w:pPr>
    </w:p>
    <w:p w14:paraId="4A7ADBC0" w14:textId="77777777" w:rsidR="002C6A3D" w:rsidRPr="009147CC" w:rsidRDefault="002C6A3D">
      <w:pPr>
        <w:spacing w:after="0"/>
        <w:rPr>
          <w:bCs/>
        </w:rPr>
      </w:pPr>
      <w:r w:rsidRPr="009147CC">
        <w:rPr>
          <w:bCs/>
        </w:rPr>
        <w:br w:type="page"/>
      </w:r>
    </w:p>
    <w:p w14:paraId="249C0943" w14:textId="0CC6AFA0" w:rsidR="009C5996" w:rsidRPr="00C81F74" w:rsidRDefault="00C81F74" w:rsidP="00C81F74">
      <w:pPr>
        <w:pStyle w:val="Caption"/>
        <w:keepNext/>
        <w:spacing w:after="120"/>
        <w:jc w:val="left"/>
        <w:rPr>
          <w:b w:val="0"/>
          <w:sz w:val="22"/>
          <w:szCs w:val="22"/>
        </w:rPr>
      </w:pPr>
      <w:bookmarkStart w:id="25" w:name="_Ref43377559"/>
      <w:r w:rsidRPr="00C81F74">
        <w:rPr>
          <w:sz w:val="22"/>
          <w:szCs w:val="22"/>
        </w:rPr>
        <w:t xml:space="preserve">Table </w:t>
      </w:r>
      <w:r w:rsidRPr="00C81F74">
        <w:rPr>
          <w:sz w:val="22"/>
          <w:szCs w:val="22"/>
        </w:rPr>
        <w:fldChar w:fldCharType="begin"/>
      </w:r>
      <w:r w:rsidRPr="00C81F74">
        <w:rPr>
          <w:sz w:val="22"/>
          <w:szCs w:val="22"/>
        </w:rPr>
        <w:instrText xml:space="preserve"> SEQ Table \* ARABIC </w:instrText>
      </w:r>
      <w:r w:rsidRPr="00C81F74">
        <w:rPr>
          <w:sz w:val="22"/>
          <w:szCs w:val="22"/>
        </w:rPr>
        <w:fldChar w:fldCharType="separate"/>
      </w:r>
      <w:r w:rsidR="00D3194A">
        <w:rPr>
          <w:noProof/>
          <w:sz w:val="22"/>
          <w:szCs w:val="22"/>
        </w:rPr>
        <w:t>5</w:t>
      </w:r>
      <w:r w:rsidRPr="00C81F74">
        <w:rPr>
          <w:sz w:val="22"/>
          <w:szCs w:val="22"/>
        </w:rPr>
        <w:fldChar w:fldCharType="end"/>
      </w:r>
      <w:bookmarkEnd w:id="25"/>
      <w:r w:rsidRPr="00C81F74">
        <w:rPr>
          <w:b w:val="0"/>
          <w:sz w:val="22"/>
          <w:szCs w:val="22"/>
        </w:rPr>
        <w:t>. Environmental demands, priority for watering in 2020–21 and outlook for coming year in the Lower Murray.</w:t>
      </w:r>
    </w:p>
    <w:tbl>
      <w:tblPr>
        <w:tblW w:w="21972" w:type="dxa"/>
        <w:tblInd w:w="-5" w:type="dxa"/>
        <w:tblLayout w:type="fixed"/>
        <w:tblLook w:val="04A0" w:firstRow="1" w:lastRow="0" w:firstColumn="1" w:lastColumn="0" w:noHBand="0" w:noVBand="1"/>
      </w:tblPr>
      <w:tblGrid>
        <w:gridCol w:w="2552"/>
        <w:gridCol w:w="4111"/>
        <w:gridCol w:w="2126"/>
        <w:gridCol w:w="4678"/>
        <w:gridCol w:w="1984"/>
        <w:gridCol w:w="4253"/>
        <w:gridCol w:w="2268"/>
      </w:tblGrid>
      <w:tr w:rsidR="00D842D9" w:rsidRPr="00D842D9" w14:paraId="6EC84F87" w14:textId="77777777" w:rsidTr="00697E6C">
        <w:trPr>
          <w:trHeight w:val="540"/>
          <w:tblHead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B6DDE8" w:themeFill="accent5" w:themeFillTint="66"/>
            <w:vAlign w:val="center"/>
            <w:hideMark/>
          </w:tcPr>
          <w:p w14:paraId="3CD3E030" w14:textId="77777777" w:rsidR="009C5996" w:rsidRPr="00F45FF4" w:rsidRDefault="009C5996" w:rsidP="00F45FF4">
            <w:pPr>
              <w:jc w:val="center"/>
              <w:rPr>
                <w:b/>
                <w:sz w:val="18"/>
                <w:szCs w:val="18"/>
              </w:rPr>
            </w:pPr>
            <w:r w:rsidRPr="00F45FF4">
              <w:rPr>
                <w:b/>
                <w:sz w:val="18"/>
                <w:szCs w:val="18"/>
              </w:rPr>
              <w:t>Environmental assets</w:t>
            </w:r>
          </w:p>
        </w:tc>
        <w:tc>
          <w:tcPr>
            <w:tcW w:w="6237" w:type="dxa"/>
            <w:gridSpan w:val="2"/>
            <w:tcBorders>
              <w:top w:val="single" w:sz="12" w:space="0" w:color="auto"/>
              <w:left w:val="nil"/>
              <w:bottom w:val="single" w:sz="12" w:space="0" w:color="auto"/>
              <w:right w:val="single" w:sz="4" w:space="0" w:color="auto"/>
            </w:tcBorders>
            <w:shd w:val="clear" w:color="auto" w:fill="B6DDE8" w:themeFill="accent5" w:themeFillTint="66"/>
            <w:vAlign w:val="center"/>
            <w:hideMark/>
          </w:tcPr>
          <w:p w14:paraId="274C607D" w14:textId="77777777" w:rsidR="009C5996" w:rsidRPr="00F45FF4" w:rsidRDefault="009C5996" w:rsidP="00F45FF4">
            <w:pPr>
              <w:jc w:val="center"/>
              <w:rPr>
                <w:b/>
                <w:sz w:val="18"/>
                <w:szCs w:val="18"/>
              </w:rPr>
            </w:pPr>
            <w:r w:rsidRPr="00F45FF4">
              <w:rPr>
                <w:b/>
                <w:sz w:val="18"/>
                <w:szCs w:val="18"/>
              </w:rPr>
              <w:t xml:space="preserve">Indicative demand (for </w:t>
            </w:r>
            <w:r w:rsidRPr="00F45FF4">
              <w:rPr>
                <w:b/>
                <w:sz w:val="18"/>
                <w:szCs w:val="18"/>
                <w:u w:val="single"/>
              </w:rPr>
              <w:t>all sources of water</w:t>
            </w:r>
            <w:r w:rsidRPr="00F45FF4">
              <w:rPr>
                <w:b/>
                <w:sz w:val="18"/>
                <w:szCs w:val="18"/>
              </w:rPr>
              <w:t xml:space="preserve"> in the system)</w:t>
            </w:r>
          </w:p>
        </w:tc>
        <w:tc>
          <w:tcPr>
            <w:tcW w:w="4678" w:type="dxa"/>
            <w:tcBorders>
              <w:top w:val="single" w:sz="12" w:space="0" w:color="auto"/>
              <w:left w:val="nil"/>
              <w:bottom w:val="single" w:sz="12" w:space="0" w:color="auto"/>
              <w:right w:val="single" w:sz="4" w:space="0" w:color="auto"/>
            </w:tcBorders>
            <w:shd w:val="clear" w:color="auto" w:fill="B6DDE8" w:themeFill="accent5" w:themeFillTint="66"/>
            <w:vAlign w:val="center"/>
            <w:hideMark/>
          </w:tcPr>
          <w:p w14:paraId="381E6717" w14:textId="77777777" w:rsidR="009C5996" w:rsidRPr="00F45FF4" w:rsidRDefault="009C5996" w:rsidP="00F45FF4">
            <w:pPr>
              <w:jc w:val="center"/>
              <w:rPr>
                <w:b/>
                <w:sz w:val="18"/>
                <w:szCs w:val="18"/>
              </w:rPr>
            </w:pPr>
            <w:r w:rsidRPr="00F45FF4">
              <w:rPr>
                <w:b/>
                <w:sz w:val="18"/>
                <w:szCs w:val="18"/>
              </w:rPr>
              <w:t>Watering history</w:t>
            </w:r>
          </w:p>
        </w:tc>
        <w:tc>
          <w:tcPr>
            <w:tcW w:w="6237" w:type="dxa"/>
            <w:gridSpan w:val="2"/>
            <w:tcBorders>
              <w:top w:val="single" w:sz="12" w:space="0" w:color="auto"/>
              <w:left w:val="nil"/>
              <w:bottom w:val="single" w:sz="12" w:space="0" w:color="auto"/>
              <w:right w:val="single" w:sz="4" w:space="0" w:color="auto"/>
            </w:tcBorders>
            <w:shd w:val="clear" w:color="auto" w:fill="B6DDE8" w:themeFill="accent5" w:themeFillTint="66"/>
            <w:vAlign w:val="center"/>
            <w:hideMark/>
          </w:tcPr>
          <w:p w14:paraId="0165A25E" w14:textId="1087290D" w:rsidR="009C5996" w:rsidRPr="00D842D9" w:rsidRDefault="009C5996" w:rsidP="00F45FF4">
            <w:pPr>
              <w:jc w:val="center"/>
              <w:rPr>
                <w:b/>
                <w:color w:val="auto"/>
                <w:sz w:val="18"/>
                <w:szCs w:val="18"/>
              </w:rPr>
            </w:pPr>
            <w:r w:rsidRPr="00D842D9">
              <w:rPr>
                <w:b/>
                <w:color w:val="auto"/>
                <w:sz w:val="18"/>
                <w:szCs w:val="18"/>
              </w:rPr>
              <w:t>2020</w:t>
            </w:r>
            <w:r w:rsidR="002F3042" w:rsidRPr="00D842D9">
              <w:rPr>
                <w:b/>
                <w:color w:val="auto"/>
                <w:sz w:val="18"/>
                <w:szCs w:val="18"/>
              </w:rPr>
              <w:t>-</w:t>
            </w:r>
            <w:r w:rsidRPr="00D842D9">
              <w:rPr>
                <w:b/>
                <w:color w:val="auto"/>
                <w:sz w:val="18"/>
                <w:szCs w:val="18"/>
              </w:rPr>
              <w:t>21</w:t>
            </w:r>
          </w:p>
        </w:tc>
        <w:tc>
          <w:tcPr>
            <w:tcW w:w="2268" w:type="dxa"/>
            <w:tcBorders>
              <w:top w:val="single" w:sz="12" w:space="0" w:color="auto"/>
              <w:left w:val="nil"/>
              <w:bottom w:val="single" w:sz="12" w:space="0" w:color="auto"/>
              <w:right w:val="single" w:sz="12" w:space="0" w:color="auto"/>
            </w:tcBorders>
            <w:shd w:val="clear" w:color="auto" w:fill="B6DDE8" w:themeFill="accent5" w:themeFillTint="66"/>
            <w:vAlign w:val="center"/>
            <w:hideMark/>
          </w:tcPr>
          <w:p w14:paraId="3312AECA" w14:textId="77777777" w:rsidR="009C5996" w:rsidRPr="00D842D9" w:rsidRDefault="009C5996" w:rsidP="00F45FF4">
            <w:pPr>
              <w:jc w:val="center"/>
              <w:rPr>
                <w:b/>
                <w:color w:val="auto"/>
                <w:sz w:val="18"/>
                <w:szCs w:val="18"/>
              </w:rPr>
            </w:pPr>
            <w:r w:rsidRPr="00D842D9">
              <w:rPr>
                <w:b/>
                <w:color w:val="auto"/>
                <w:sz w:val="18"/>
                <w:szCs w:val="18"/>
              </w:rPr>
              <w:t>Implications for future demands</w:t>
            </w:r>
          </w:p>
        </w:tc>
      </w:tr>
      <w:tr w:rsidR="00D842D9" w:rsidRPr="00D842D9" w14:paraId="6D9DCC68" w14:textId="77777777" w:rsidTr="00697E6C">
        <w:trPr>
          <w:trHeight w:val="340"/>
          <w:tblHeader/>
        </w:trPr>
        <w:tc>
          <w:tcPr>
            <w:tcW w:w="2552" w:type="dxa"/>
            <w:vMerge/>
            <w:tcBorders>
              <w:top w:val="single" w:sz="8" w:space="0" w:color="000000" w:themeColor="text1"/>
              <w:left w:val="single" w:sz="12" w:space="0" w:color="auto"/>
              <w:bottom w:val="single" w:sz="12" w:space="0" w:color="auto"/>
              <w:right w:val="single" w:sz="4" w:space="0" w:color="auto"/>
            </w:tcBorders>
            <w:shd w:val="clear" w:color="auto" w:fill="B6DDE8" w:themeFill="accent5" w:themeFillTint="66"/>
            <w:vAlign w:val="center"/>
            <w:hideMark/>
          </w:tcPr>
          <w:p w14:paraId="159FD2B6" w14:textId="77777777" w:rsidR="009C5996" w:rsidRPr="00F45FF4" w:rsidRDefault="009C5996" w:rsidP="00F45FF4">
            <w:pPr>
              <w:jc w:val="center"/>
              <w:rPr>
                <w:b/>
                <w:sz w:val="18"/>
                <w:szCs w:val="18"/>
              </w:rPr>
            </w:pPr>
          </w:p>
        </w:tc>
        <w:tc>
          <w:tcPr>
            <w:tcW w:w="4111" w:type="dxa"/>
            <w:vMerge w:val="restart"/>
            <w:tcBorders>
              <w:top w:val="single" w:sz="8" w:space="0" w:color="000000" w:themeColor="text1"/>
              <w:left w:val="single" w:sz="4" w:space="0" w:color="auto"/>
              <w:bottom w:val="single" w:sz="12" w:space="0" w:color="auto"/>
              <w:right w:val="single" w:sz="4" w:space="0" w:color="000000"/>
            </w:tcBorders>
            <w:shd w:val="clear" w:color="auto" w:fill="B6DDE8" w:themeFill="accent5" w:themeFillTint="66"/>
            <w:vAlign w:val="center"/>
            <w:hideMark/>
          </w:tcPr>
          <w:p w14:paraId="2F635820" w14:textId="77777777" w:rsidR="009C5996" w:rsidRPr="00F45FF4" w:rsidRDefault="009C5996" w:rsidP="00F45FF4">
            <w:pPr>
              <w:jc w:val="center"/>
              <w:rPr>
                <w:b/>
                <w:sz w:val="18"/>
                <w:szCs w:val="18"/>
              </w:rPr>
            </w:pPr>
            <w:r w:rsidRPr="00F45FF4">
              <w:rPr>
                <w:b/>
                <w:sz w:val="18"/>
                <w:szCs w:val="18"/>
              </w:rPr>
              <w:t>Flow/Volume</w:t>
            </w:r>
          </w:p>
        </w:tc>
        <w:tc>
          <w:tcPr>
            <w:tcW w:w="2126" w:type="dxa"/>
            <w:vMerge w:val="restart"/>
            <w:tcBorders>
              <w:top w:val="single" w:sz="8" w:space="0" w:color="000000" w:themeColor="text1"/>
              <w:left w:val="single" w:sz="4" w:space="0" w:color="auto"/>
              <w:bottom w:val="single" w:sz="12" w:space="0" w:color="auto"/>
              <w:right w:val="single" w:sz="4" w:space="0" w:color="auto"/>
            </w:tcBorders>
            <w:shd w:val="clear" w:color="auto" w:fill="B6DDE8" w:themeFill="accent5" w:themeFillTint="66"/>
            <w:vAlign w:val="center"/>
            <w:hideMark/>
          </w:tcPr>
          <w:p w14:paraId="11388C75" w14:textId="77777777" w:rsidR="009C5996" w:rsidRPr="00F45FF4" w:rsidRDefault="009C5996" w:rsidP="00F45FF4">
            <w:pPr>
              <w:jc w:val="center"/>
              <w:rPr>
                <w:b/>
                <w:sz w:val="18"/>
                <w:szCs w:val="18"/>
              </w:rPr>
            </w:pPr>
            <w:r w:rsidRPr="00F45FF4">
              <w:rPr>
                <w:b/>
                <w:sz w:val="18"/>
                <w:szCs w:val="18"/>
              </w:rPr>
              <w:t>Required frequency (maximum dry interval)</w:t>
            </w:r>
          </w:p>
        </w:tc>
        <w:tc>
          <w:tcPr>
            <w:tcW w:w="4678" w:type="dxa"/>
            <w:vMerge w:val="restart"/>
            <w:tcBorders>
              <w:top w:val="single" w:sz="8" w:space="0" w:color="000000" w:themeColor="text1"/>
              <w:left w:val="single" w:sz="4" w:space="0" w:color="auto"/>
              <w:bottom w:val="single" w:sz="12" w:space="0" w:color="auto"/>
              <w:right w:val="single" w:sz="4" w:space="0" w:color="000000"/>
            </w:tcBorders>
            <w:shd w:val="clear" w:color="auto" w:fill="B6DDE8" w:themeFill="accent5" w:themeFillTint="66"/>
            <w:vAlign w:val="center"/>
            <w:hideMark/>
          </w:tcPr>
          <w:p w14:paraId="41712D42" w14:textId="77777777" w:rsidR="009C5996" w:rsidRPr="00F45FF4" w:rsidRDefault="009C5996" w:rsidP="00F45FF4">
            <w:pPr>
              <w:jc w:val="center"/>
              <w:rPr>
                <w:b/>
                <w:sz w:val="18"/>
                <w:szCs w:val="18"/>
              </w:rPr>
            </w:pPr>
            <w:r w:rsidRPr="00F45FF4">
              <w:rPr>
                <w:b/>
                <w:sz w:val="18"/>
                <w:szCs w:val="18"/>
              </w:rPr>
              <w:t>(from all sources of water)</w:t>
            </w:r>
          </w:p>
        </w:tc>
        <w:tc>
          <w:tcPr>
            <w:tcW w:w="1984" w:type="dxa"/>
            <w:vMerge w:val="restart"/>
            <w:tcBorders>
              <w:top w:val="single" w:sz="8" w:space="0" w:color="000000" w:themeColor="text1"/>
              <w:left w:val="single" w:sz="4" w:space="0" w:color="auto"/>
              <w:bottom w:val="single" w:sz="12" w:space="0" w:color="auto"/>
              <w:right w:val="single" w:sz="4" w:space="0" w:color="auto"/>
            </w:tcBorders>
            <w:shd w:val="clear" w:color="auto" w:fill="B6DDE8" w:themeFill="accent5" w:themeFillTint="66"/>
            <w:vAlign w:val="center"/>
            <w:hideMark/>
          </w:tcPr>
          <w:p w14:paraId="2DE22521" w14:textId="77777777" w:rsidR="009C5996" w:rsidRPr="00D842D9" w:rsidRDefault="009C5996" w:rsidP="00F45FF4">
            <w:pPr>
              <w:jc w:val="center"/>
              <w:rPr>
                <w:b/>
                <w:color w:val="auto"/>
                <w:sz w:val="18"/>
                <w:szCs w:val="18"/>
              </w:rPr>
            </w:pPr>
            <w:r w:rsidRPr="00D842D9">
              <w:rPr>
                <w:b/>
                <w:color w:val="auto"/>
                <w:sz w:val="18"/>
                <w:szCs w:val="18"/>
              </w:rPr>
              <w:t>Environmental demands for water</w:t>
            </w:r>
          </w:p>
        </w:tc>
        <w:tc>
          <w:tcPr>
            <w:tcW w:w="4253" w:type="dxa"/>
            <w:vMerge w:val="restart"/>
            <w:tcBorders>
              <w:top w:val="single" w:sz="8" w:space="0" w:color="000000" w:themeColor="text1"/>
              <w:left w:val="single" w:sz="4" w:space="0" w:color="auto"/>
              <w:bottom w:val="single" w:sz="12" w:space="0" w:color="auto"/>
              <w:right w:val="single" w:sz="4" w:space="0" w:color="auto"/>
            </w:tcBorders>
            <w:shd w:val="clear" w:color="auto" w:fill="B6DDE8" w:themeFill="accent5" w:themeFillTint="66"/>
            <w:vAlign w:val="center"/>
            <w:hideMark/>
          </w:tcPr>
          <w:p w14:paraId="57B728E5" w14:textId="77777777" w:rsidR="009C5996" w:rsidRPr="00D842D9" w:rsidRDefault="009C5996" w:rsidP="00F45FF4">
            <w:pPr>
              <w:jc w:val="center"/>
              <w:rPr>
                <w:b/>
                <w:color w:val="auto"/>
                <w:sz w:val="18"/>
                <w:szCs w:val="18"/>
              </w:rPr>
            </w:pPr>
            <w:r w:rsidRPr="00D842D9">
              <w:rPr>
                <w:b/>
                <w:color w:val="auto"/>
                <w:sz w:val="18"/>
                <w:szCs w:val="18"/>
              </w:rPr>
              <w:t>Potential Commonwealth environmental water contribution?</w:t>
            </w:r>
          </w:p>
        </w:tc>
        <w:tc>
          <w:tcPr>
            <w:tcW w:w="2268" w:type="dxa"/>
            <w:vMerge w:val="restart"/>
            <w:tcBorders>
              <w:top w:val="single" w:sz="8" w:space="0" w:color="000000" w:themeColor="text1"/>
              <w:left w:val="single" w:sz="4" w:space="0" w:color="auto"/>
              <w:bottom w:val="single" w:sz="12" w:space="0" w:color="auto"/>
              <w:right w:val="single" w:sz="12" w:space="0" w:color="auto"/>
            </w:tcBorders>
            <w:shd w:val="clear" w:color="auto" w:fill="B6DDE8" w:themeFill="accent5" w:themeFillTint="66"/>
            <w:vAlign w:val="center"/>
            <w:hideMark/>
          </w:tcPr>
          <w:p w14:paraId="28A8C517" w14:textId="10B35A9C" w:rsidR="009C5996" w:rsidRPr="00D842D9" w:rsidRDefault="009C5996" w:rsidP="00F45FF4">
            <w:pPr>
              <w:jc w:val="center"/>
              <w:rPr>
                <w:b/>
                <w:color w:val="auto"/>
                <w:sz w:val="18"/>
                <w:szCs w:val="18"/>
              </w:rPr>
            </w:pPr>
            <w:r w:rsidRPr="00D842D9">
              <w:rPr>
                <w:b/>
                <w:color w:val="auto"/>
                <w:sz w:val="18"/>
                <w:szCs w:val="18"/>
              </w:rPr>
              <w:t>Likely environmental demand in 2021–22 if watering occurred as planned in 2020</w:t>
            </w:r>
            <w:r w:rsidR="00697E6C" w:rsidRPr="00D842D9">
              <w:rPr>
                <w:b/>
                <w:color w:val="auto"/>
                <w:sz w:val="18"/>
                <w:szCs w:val="18"/>
              </w:rPr>
              <w:t>-</w:t>
            </w:r>
            <w:r w:rsidRPr="00D842D9">
              <w:rPr>
                <w:b/>
                <w:color w:val="auto"/>
                <w:sz w:val="18"/>
                <w:szCs w:val="18"/>
              </w:rPr>
              <w:t>21</w:t>
            </w:r>
          </w:p>
        </w:tc>
      </w:tr>
      <w:tr w:rsidR="00D842D9" w:rsidRPr="00D842D9" w14:paraId="377C0D13" w14:textId="77777777" w:rsidTr="00697E6C">
        <w:trPr>
          <w:trHeight w:val="340"/>
          <w:tblHeader/>
        </w:trPr>
        <w:tc>
          <w:tcPr>
            <w:tcW w:w="2552" w:type="dxa"/>
            <w:vMerge/>
            <w:tcBorders>
              <w:top w:val="single" w:sz="8" w:space="0" w:color="000000" w:themeColor="text1"/>
              <w:left w:val="single" w:sz="12" w:space="0" w:color="auto"/>
              <w:bottom w:val="single" w:sz="12" w:space="0" w:color="auto"/>
              <w:right w:val="single" w:sz="4" w:space="0" w:color="auto"/>
            </w:tcBorders>
            <w:shd w:val="clear" w:color="auto" w:fill="B6DDE8" w:themeFill="accent5" w:themeFillTint="66"/>
            <w:vAlign w:val="center"/>
            <w:hideMark/>
          </w:tcPr>
          <w:p w14:paraId="59B7B5CE" w14:textId="77777777" w:rsidR="009C5996" w:rsidRPr="00F45FF4" w:rsidRDefault="009C5996" w:rsidP="00F45FF4">
            <w:pPr>
              <w:rPr>
                <w:sz w:val="18"/>
                <w:szCs w:val="18"/>
              </w:rPr>
            </w:pPr>
          </w:p>
        </w:tc>
        <w:tc>
          <w:tcPr>
            <w:tcW w:w="4111" w:type="dxa"/>
            <w:vMerge/>
            <w:tcBorders>
              <w:top w:val="single" w:sz="8" w:space="0" w:color="000000" w:themeColor="text1"/>
              <w:left w:val="single" w:sz="4" w:space="0" w:color="auto"/>
              <w:bottom w:val="single" w:sz="12" w:space="0" w:color="auto"/>
              <w:right w:val="single" w:sz="4" w:space="0" w:color="000000"/>
            </w:tcBorders>
            <w:shd w:val="clear" w:color="auto" w:fill="B6DDE8" w:themeFill="accent5" w:themeFillTint="66"/>
            <w:vAlign w:val="center"/>
            <w:hideMark/>
          </w:tcPr>
          <w:p w14:paraId="77C67BC5" w14:textId="77777777" w:rsidR="009C5996" w:rsidRPr="00F45FF4" w:rsidRDefault="009C5996" w:rsidP="00F45FF4">
            <w:pPr>
              <w:rPr>
                <w:sz w:val="18"/>
                <w:szCs w:val="18"/>
              </w:rPr>
            </w:pPr>
          </w:p>
        </w:tc>
        <w:tc>
          <w:tcPr>
            <w:tcW w:w="2126" w:type="dxa"/>
            <w:vMerge/>
            <w:tcBorders>
              <w:top w:val="single" w:sz="8" w:space="0" w:color="000000" w:themeColor="text1"/>
              <w:left w:val="single" w:sz="4" w:space="0" w:color="auto"/>
              <w:bottom w:val="single" w:sz="12" w:space="0" w:color="auto"/>
              <w:right w:val="single" w:sz="4" w:space="0" w:color="auto"/>
            </w:tcBorders>
            <w:shd w:val="clear" w:color="auto" w:fill="B6DDE8" w:themeFill="accent5" w:themeFillTint="66"/>
            <w:vAlign w:val="center"/>
            <w:hideMark/>
          </w:tcPr>
          <w:p w14:paraId="14872FE7" w14:textId="77777777" w:rsidR="009C5996" w:rsidRPr="00F45FF4" w:rsidRDefault="009C5996" w:rsidP="00F45FF4">
            <w:pPr>
              <w:rPr>
                <w:sz w:val="18"/>
                <w:szCs w:val="18"/>
              </w:rPr>
            </w:pPr>
          </w:p>
        </w:tc>
        <w:tc>
          <w:tcPr>
            <w:tcW w:w="4678" w:type="dxa"/>
            <w:vMerge/>
            <w:tcBorders>
              <w:top w:val="single" w:sz="8" w:space="0" w:color="000000" w:themeColor="text1"/>
              <w:left w:val="single" w:sz="4" w:space="0" w:color="auto"/>
              <w:bottom w:val="single" w:sz="12" w:space="0" w:color="auto"/>
              <w:right w:val="single" w:sz="4" w:space="0" w:color="000000"/>
            </w:tcBorders>
            <w:shd w:val="clear" w:color="auto" w:fill="B6DDE8" w:themeFill="accent5" w:themeFillTint="66"/>
            <w:vAlign w:val="center"/>
            <w:hideMark/>
          </w:tcPr>
          <w:p w14:paraId="214563CC" w14:textId="77777777" w:rsidR="009C5996" w:rsidRPr="00F45FF4" w:rsidRDefault="009C5996" w:rsidP="00F45FF4">
            <w:pPr>
              <w:rPr>
                <w:sz w:val="18"/>
                <w:szCs w:val="18"/>
              </w:rPr>
            </w:pPr>
          </w:p>
        </w:tc>
        <w:tc>
          <w:tcPr>
            <w:tcW w:w="1984" w:type="dxa"/>
            <w:vMerge/>
            <w:tcBorders>
              <w:top w:val="single" w:sz="8" w:space="0" w:color="000000" w:themeColor="text1"/>
              <w:left w:val="single" w:sz="4" w:space="0" w:color="auto"/>
              <w:bottom w:val="single" w:sz="12" w:space="0" w:color="auto"/>
              <w:right w:val="single" w:sz="4" w:space="0" w:color="auto"/>
            </w:tcBorders>
            <w:shd w:val="clear" w:color="auto" w:fill="B6DDE8" w:themeFill="accent5" w:themeFillTint="66"/>
            <w:vAlign w:val="center"/>
            <w:hideMark/>
          </w:tcPr>
          <w:p w14:paraId="7E124965" w14:textId="77777777" w:rsidR="009C5996" w:rsidRPr="00D842D9" w:rsidRDefault="009C5996" w:rsidP="00F45FF4">
            <w:pPr>
              <w:jc w:val="center"/>
              <w:rPr>
                <w:color w:val="auto"/>
                <w:sz w:val="18"/>
                <w:szCs w:val="18"/>
              </w:rPr>
            </w:pPr>
          </w:p>
        </w:tc>
        <w:tc>
          <w:tcPr>
            <w:tcW w:w="4253" w:type="dxa"/>
            <w:vMerge/>
            <w:tcBorders>
              <w:top w:val="single" w:sz="8" w:space="0" w:color="000000" w:themeColor="text1"/>
              <w:left w:val="single" w:sz="4" w:space="0" w:color="auto"/>
              <w:bottom w:val="single" w:sz="12" w:space="0" w:color="auto"/>
              <w:right w:val="single" w:sz="4" w:space="0" w:color="auto"/>
            </w:tcBorders>
            <w:shd w:val="clear" w:color="auto" w:fill="B6DDE8" w:themeFill="accent5" w:themeFillTint="66"/>
            <w:vAlign w:val="center"/>
            <w:hideMark/>
          </w:tcPr>
          <w:p w14:paraId="1E96A20D" w14:textId="77777777" w:rsidR="009C5996" w:rsidRPr="00D842D9" w:rsidRDefault="009C5996" w:rsidP="00F45FF4">
            <w:pPr>
              <w:jc w:val="center"/>
              <w:rPr>
                <w:color w:val="auto"/>
                <w:sz w:val="18"/>
                <w:szCs w:val="18"/>
              </w:rPr>
            </w:pPr>
          </w:p>
        </w:tc>
        <w:tc>
          <w:tcPr>
            <w:tcW w:w="2268" w:type="dxa"/>
            <w:vMerge/>
            <w:tcBorders>
              <w:top w:val="single" w:sz="8" w:space="0" w:color="000000" w:themeColor="text1"/>
              <w:left w:val="single" w:sz="4" w:space="0" w:color="auto"/>
              <w:bottom w:val="single" w:sz="12" w:space="0" w:color="auto"/>
              <w:right w:val="single" w:sz="12" w:space="0" w:color="auto"/>
            </w:tcBorders>
            <w:shd w:val="clear" w:color="auto" w:fill="B6DDE8" w:themeFill="accent5" w:themeFillTint="66"/>
            <w:vAlign w:val="center"/>
            <w:hideMark/>
          </w:tcPr>
          <w:p w14:paraId="13D39807" w14:textId="77777777" w:rsidR="009C5996" w:rsidRPr="00D842D9" w:rsidRDefault="009C5996" w:rsidP="00F45FF4">
            <w:pPr>
              <w:jc w:val="center"/>
              <w:rPr>
                <w:color w:val="auto"/>
                <w:sz w:val="18"/>
                <w:szCs w:val="18"/>
              </w:rPr>
            </w:pPr>
          </w:p>
        </w:tc>
      </w:tr>
      <w:tr w:rsidR="00D842D9" w:rsidRPr="00D842D9" w14:paraId="7EFB34C1" w14:textId="77777777" w:rsidTr="00697E6C">
        <w:trPr>
          <w:trHeight w:val="340"/>
          <w:tblHeader/>
        </w:trPr>
        <w:tc>
          <w:tcPr>
            <w:tcW w:w="2552" w:type="dxa"/>
            <w:vMerge/>
            <w:tcBorders>
              <w:top w:val="single" w:sz="8" w:space="0" w:color="000000" w:themeColor="text1"/>
              <w:left w:val="single" w:sz="12" w:space="0" w:color="auto"/>
              <w:bottom w:val="single" w:sz="12" w:space="0" w:color="auto"/>
              <w:right w:val="single" w:sz="4" w:space="0" w:color="auto"/>
            </w:tcBorders>
            <w:shd w:val="clear" w:color="auto" w:fill="B6DDE8" w:themeFill="accent5" w:themeFillTint="66"/>
            <w:vAlign w:val="center"/>
            <w:hideMark/>
          </w:tcPr>
          <w:p w14:paraId="2D0E6526" w14:textId="77777777" w:rsidR="009C5996" w:rsidRPr="00F45FF4" w:rsidRDefault="009C5996" w:rsidP="00F45FF4">
            <w:pPr>
              <w:rPr>
                <w:sz w:val="18"/>
                <w:szCs w:val="18"/>
              </w:rPr>
            </w:pPr>
          </w:p>
        </w:tc>
        <w:tc>
          <w:tcPr>
            <w:tcW w:w="4111" w:type="dxa"/>
            <w:vMerge/>
            <w:tcBorders>
              <w:top w:val="single" w:sz="8" w:space="0" w:color="000000" w:themeColor="text1"/>
              <w:left w:val="single" w:sz="4" w:space="0" w:color="auto"/>
              <w:bottom w:val="single" w:sz="12" w:space="0" w:color="auto"/>
              <w:right w:val="single" w:sz="4" w:space="0" w:color="000000"/>
            </w:tcBorders>
            <w:shd w:val="clear" w:color="auto" w:fill="B6DDE8" w:themeFill="accent5" w:themeFillTint="66"/>
            <w:vAlign w:val="center"/>
            <w:hideMark/>
          </w:tcPr>
          <w:p w14:paraId="1C4B3514" w14:textId="77777777" w:rsidR="009C5996" w:rsidRPr="00F45FF4" w:rsidRDefault="009C5996" w:rsidP="00F45FF4">
            <w:pPr>
              <w:rPr>
                <w:sz w:val="18"/>
                <w:szCs w:val="18"/>
              </w:rPr>
            </w:pPr>
          </w:p>
        </w:tc>
        <w:tc>
          <w:tcPr>
            <w:tcW w:w="2126" w:type="dxa"/>
            <w:vMerge/>
            <w:tcBorders>
              <w:top w:val="single" w:sz="8" w:space="0" w:color="000000" w:themeColor="text1"/>
              <w:left w:val="single" w:sz="4" w:space="0" w:color="auto"/>
              <w:bottom w:val="single" w:sz="12" w:space="0" w:color="auto"/>
              <w:right w:val="single" w:sz="4" w:space="0" w:color="auto"/>
            </w:tcBorders>
            <w:shd w:val="clear" w:color="auto" w:fill="B6DDE8" w:themeFill="accent5" w:themeFillTint="66"/>
            <w:vAlign w:val="center"/>
            <w:hideMark/>
          </w:tcPr>
          <w:p w14:paraId="0C4004AE" w14:textId="77777777" w:rsidR="009C5996" w:rsidRPr="00F45FF4" w:rsidRDefault="009C5996" w:rsidP="00F45FF4">
            <w:pPr>
              <w:rPr>
                <w:sz w:val="18"/>
                <w:szCs w:val="18"/>
              </w:rPr>
            </w:pPr>
          </w:p>
        </w:tc>
        <w:tc>
          <w:tcPr>
            <w:tcW w:w="4678" w:type="dxa"/>
            <w:vMerge/>
            <w:tcBorders>
              <w:top w:val="single" w:sz="8" w:space="0" w:color="000000" w:themeColor="text1"/>
              <w:left w:val="single" w:sz="4" w:space="0" w:color="auto"/>
              <w:bottom w:val="single" w:sz="12" w:space="0" w:color="auto"/>
              <w:right w:val="single" w:sz="4" w:space="0" w:color="000000"/>
            </w:tcBorders>
            <w:shd w:val="clear" w:color="auto" w:fill="B6DDE8" w:themeFill="accent5" w:themeFillTint="66"/>
            <w:vAlign w:val="center"/>
            <w:hideMark/>
          </w:tcPr>
          <w:p w14:paraId="0F003479" w14:textId="77777777" w:rsidR="009C5996" w:rsidRPr="00F45FF4" w:rsidRDefault="009C5996" w:rsidP="00F45FF4">
            <w:pPr>
              <w:rPr>
                <w:sz w:val="18"/>
                <w:szCs w:val="18"/>
              </w:rPr>
            </w:pPr>
          </w:p>
        </w:tc>
        <w:tc>
          <w:tcPr>
            <w:tcW w:w="1984" w:type="dxa"/>
            <w:vMerge/>
            <w:tcBorders>
              <w:top w:val="single" w:sz="8" w:space="0" w:color="000000" w:themeColor="text1"/>
              <w:left w:val="single" w:sz="4" w:space="0" w:color="auto"/>
              <w:bottom w:val="single" w:sz="12" w:space="0" w:color="auto"/>
              <w:right w:val="single" w:sz="4" w:space="0" w:color="auto"/>
            </w:tcBorders>
            <w:shd w:val="clear" w:color="auto" w:fill="B6DDE8" w:themeFill="accent5" w:themeFillTint="66"/>
            <w:vAlign w:val="center"/>
            <w:hideMark/>
          </w:tcPr>
          <w:p w14:paraId="15E9AE59" w14:textId="77777777" w:rsidR="009C5996" w:rsidRPr="00D842D9" w:rsidRDefault="009C5996" w:rsidP="00F45FF4">
            <w:pPr>
              <w:jc w:val="center"/>
              <w:rPr>
                <w:color w:val="auto"/>
                <w:sz w:val="18"/>
                <w:szCs w:val="18"/>
              </w:rPr>
            </w:pPr>
          </w:p>
        </w:tc>
        <w:tc>
          <w:tcPr>
            <w:tcW w:w="4253" w:type="dxa"/>
            <w:vMerge/>
            <w:tcBorders>
              <w:top w:val="single" w:sz="8" w:space="0" w:color="000000" w:themeColor="text1"/>
              <w:left w:val="single" w:sz="4" w:space="0" w:color="auto"/>
              <w:bottom w:val="single" w:sz="12" w:space="0" w:color="auto"/>
              <w:right w:val="single" w:sz="4" w:space="0" w:color="auto"/>
            </w:tcBorders>
            <w:shd w:val="clear" w:color="auto" w:fill="B6DDE8" w:themeFill="accent5" w:themeFillTint="66"/>
            <w:vAlign w:val="center"/>
            <w:hideMark/>
          </w:tcPr>
          <w:p w14:paraId="40D23C23" w14:textId="77777777" w:rsidR="009C5996" w:rsidRPr="00D842D9" w:rsidRDefault="009C5996" w:rsidP="00F45FF4">
            <w:pPr>
              <w:jc w:val="center"/>
              <w:rPr>
                <w:color w:val="auto"/>
                <w:sz w:val="18"/>
                <w:szCs w:val="18"/>
              </w:rPr>
            </w:pPr>
          </w:p>
        </w:tc>
        <w:tc>
          <w:tcPr>
            <w:tcW w:w="2268" w:type="dxa"/>
            <w:vMerge/>
            <w:tcBorders>
              <w:top w:val="single" w:sz="8" w:space="0" w:color="000000" w:themeColor="text1"/>
              <w:left w:val="single" w:sz="4" w:space="0" w:color="auto"/>
              <w:bottom w:val="single" w:sz="12" w:space="0" w:color="auto"/>
              <w:right w:val="single" w:sz="12" w:space="0" w:color="auto"/>
            </w:tcBorders>
            <w:shd w:val="clear" w:color="auto" w:fill="B6DDE8" w:themeFill="accent5" w:themeFillTint="66"/>
            <w:vAlign w:val="center"/>
            <w:hideMark/>
          </w:tcPr>
          <w:p w14:paraId="5C59E035" w14:textId="77777777" w:rsidR="009C5996" w:rsidRPr="00D842D9" w:rsidRDefault="009C5996" w:rsidP="00F45FF4">
            <w:pPr>
              <w:jc w:val="center"/>
              <w:rPr>
                <w:color w:val="auto"/>
                <w:sz w:val="18"/>
                <w:szCs w:val="18"/>
              </w:rPr>
            </w:pPr>
          </w:p>
        </w:tc>
      </w:tr>
      <w:tr w:rsidR="00D842D9" w:rsidRPr="00D842D9" w14:paraId="24DD5BEC" w14:textId="77777777" w:rsidTr="00D842D9">
        <w:trPr>
          <w:trHeight w:val="1395"/>
        </w:trPr>
        <w:tc>
          <w:tcPr>
            <w:tcW w:w="2552" w:type="dxa"/>
            <w:vMerge w:val="restart"/>
            <w:tcBorders>
              <w:top w:val="single" w:sz="12" w:space="0" w:color="auto"/>
              <w:left w:val="single" w:sz="12" w:space="0" w:color="auto"/>
              <w:bottom w:val="single" w:sz="4" w:space="0" w:color="auto"/>
              <w:right w:val="single" w:sz="4" w:space="0" w:color="auto"/>
            </w:tcBorders>
            <w:shd w:val="clear" w:color="auto" w:fill="auto"/>
            <w:hideMark/>
          </w:tcPr>
          <w:p w14:paraId="043B0DB1" w14:textId="2FE53C3F" w:rsidR="00067253" w:rsidRPr="00321973" w:rsidRDefault="00067253" w:rsidP="00F45FF4">
            <w:pPr>
              <w:rPr>
                <w:b/>
                <w:sz w:val="18"/>
                <w:szCs w:val="18"/>
              </w:rPr>
            </w:pPr>
            <w:r w:rsidRPr="00321973">
              <w:rPr>
                <w:b/>
                <w:sz w:val="18"/>
                <w:szCs w:val="18"/>
              </w:rPr>
              <w:t>River Murray from Euston to Lower Lakes, including pool level wetlands</w:t>
            </w:r>
          </w:p>
        </w:tc>
        <w:tc>
          <w:tcPr>
            <w:tcW w:w="4111" w:type="dxa"/>
            <w:tcBorders>
              <w:top w:val="single" w:sz="12" w:space="0" w:color="auto"/>
              <w:left w:val="nil"/>
              <w:bottom w:val="single" w:sz="4" w:space="0" w:color="auto"/>
              <w:right w:val="single" w:sz="4" w:space="0" w:color="auto"/>
            </w:tcBorders>
            <w:shd w:val="clear" w:color="auto" w:fill="auto"/>
            <w:vAlign w:val="center"/>
            <w:hideMark/>
          </w:tcPr>
          <w:p w14:paraId="6889014F" w14:textId="03F3FE6D" w:rsidR="00067253" w:rsidRPr="00F45FF4" w:rsidRDefault="00067253" w:rsidP="00F45FF4">
            <w:pPr>
              <w:rPr>
                <w:sz w:val="18"/>
                <w:szCs w:val="18"/>
              </w:rPr>
            </w:pPr>
            <w:r w:rsidRPr="00F45FF4">
              <w:rPr>
                <w:sz w:val="18"/>
                <w:szCs w:val="18"/>
              </w:rPr>
              <w:t>Elevated river baseflow of at least 10</w:t>
            </w:r>
            <w:r w:rsidR="00C30DB7">
              <w:rPr>
                <w:sz w:val="18"/>
                <w:szCs w:val="18"/>
              </w:rPr>
              <w:t xml:space="preserve"> </w:t>
            </w:r>
            <w:r w:rsidRPr="00F45FF4">
              <w:rPr>
                <w:sz w:val="18"/>
                <w:szCs w:val="18"/>
              </w:rPr>
              <w:t xml:space="preserve">000 ML/d </w:t>
            </w:r>
            <w:r w:rsidR="00C30DB7">
              <w:rPr>
                <w:sz w:val="18"/>
                <w:szCs w:val="18"/>
              </w:rPr>
              <w:t>at</w:t>
            </w:r>
            <w:r w:rsidRPr="00F45FF4">
              <w:rPr>
                <w:sz w:val="18"/>
                <w:szCs w:val="18"/>
              </w:rPr>
              <w:t xml:space="preserve"> SA</w:t>
            </w:r>
            <w:r w:rsidR="00C30DB7">
              <w:rPr>
                <w:sz w:val="18"/>
                <w:szCs w:val="18"/>
              </w:rPr>
              <w:t> </w:t>
            </w:r>
            <w:r w:rsidRPr="00F45FF4">
              <w:rPr>
                <w:sz w:val="18"/>
                <w:szCs w:val="18"/>
              </w:rPr>
              <w:t>Border for up to 60 days in spring/summer for in-channel aquatic vegetation, fish and water quality.</w:t>
            </w:r>
          </w:p>
        </w:tc>
        <w:tc>
          <w:tcPr>
            <w:tcW w:w="2126" w:type="dxa"/>
            <w:tcBorders>
              <w:top w:val="single" w:sz="12" w:space="0" w:color="auto"/>
              <w:left w:val="nil"/>
              <w:bottom w:val="single" w:sz="4" w:space="0" w:color="auto"/>
              <w:right w:val="single" w:sz="4" w:space="0" w:color="auto"/>
            </w:tcBorders>
            <w:shd w:val="clear" w:color="auto" w:fill="auto"/>
            <w:vAlign w:val="center"/>
            <w:hideMark/>
          </w:tcPr>
          <w:p w14:paraId="6B0434E0" w14:textId="77777777" w:rsidR="00067253" w:rsidRPr="00F45FF4" w:rsidRDefault="00067253" w:rsidP="00321973">
            <w:pPr>
              <w:jc w:val="center"/>
              <w:rPr>
                <w:sz w:val="18"/>
                <w:szCs w:val="18"/>
              </w:rPr>
            </w:pPr>
            <w:r w:rsidRPr="00F45FF4">
              <w:rPr>
                <w:sz w:val="18"/>
                <w:szCs w:val="18"/>
              </w:rPr>
              <w:t>9 in 10 years (2 years)</w:t>
            </w:r>
          </w:p>
        </w:tc>
        <w:tc>
          <w:tcPr>
            <w:tcW w:w="4678" w:type="dxa"/>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14:paraId="1B6D54E9" w14:textId="163C9A96" w:rsidR="00067253" w:rsidRPr="00F45FF4" w:rsidRDefault="00067253" w:rsidP="00F45FF4">
            <w:pPr>
              <w:rPr>
                <w:sz w:val="18"/>
                <w:szCs w:val="18"/>
              </w:rPr>
            </w:pPr>
            <w:r w:rsidRPr="00F45FF4">
              <w:rPr>
                <w:sz w:val="18"/>
                <w:szCs w:val="18"/>
              </w:rPr>
              <w:t xml:space="preserve">All indicators met in </w:t>
            </w:r>
            <w:r w:rsidR="003A4F10" w:rsidRPr="00F45FF4">
              <w:rPr>
                <w:sz w:val="18"/>
                <w:szCs w:val="18"/>
              </w:rPr>
              <w:t xml:space="preserve">2010-11, 2011-12, </w:t>
            </w:r>
            <w:r w:rsidRPr="00F45FF4">
              <w:rPr>
                <w:sz w:val="18"/>
                <w:szCs w:val="18"/>
              </w:rPr>
              <w:t>2012-13 and 2016-17 (</w:t>
            </w:r>
            <w:r w:rsidR="003A4F10" w:rsidRPr="00F45FF4">
              <w:rPr>
                <w:sz w:val="18"/>
                <w:szCs w:val="18"/>
              </w:rPr>
              <w:t>high flow</w:t>
            </w:r>
            <w:r w:rsidRPr="00F45FF4">
              <w:rPr>
                <w:sz w:val="18"/>
                <w:szCs w:val="18"/>
              </w:rPr>
              <w:t xml:space="preserve"> years </w:t>
            </w:r>
            <w:r w:rsidR="003A4F10" w:rsidRPr="00F45FF4">
              <w:rPr>
                <w:sz w:val="18"/>
                <w:szCs w:val="18"/>
              </w:rPr>
              <w:t>during the last decade)</w:t>
            </w:r>
            <w:r w:rsidRPr="00F45FF4">
              <w:rPr>
                <w:sz w:val="18"/>
                <w:szCs w:val="18"/>
              </w:rPr>
              <w:t>. 2013-14 and 2017-18 also saw high baseflows and moderate freshes. The drier years (2014-15, 2015-16</w:t>
            </w:r>
            <w:r w:rsidR="00C72F98" w:rsidRPr="00F45FF4">
              <w:rPr>
                <w:sz w:val="18"/>
                <w:szCs w:val="18"/>
              </w:rPr>
              <w:t>,</w:t>
            </w:r>
            <w:r w:rsidRPr="00F45FF4">
              <w:rPr>
                <w:sz w:val="18"/>
                <w:szCs w:val="18"/>
              </w:rPr>
              <w:t xml:space="preserve"> 2018-19</w:t>
            </w:r>
            <w:r w:rsidR="00C72F98" w:rsidRPr="00F45FF4">
              <w:rPr>
                <w:sz w:val="18"/>
                <w:szCs w:val="18"/>
              </w:rPr>
              <w:t xml:space="preserve"> and 2019-20</w:t>
            </w:r>
            <w:r w:rsidRPr="00F45FF4">
              <w:rPr>
                <w:sz w:val="18"/>
                <w:szCs w:val="18"/>
              </w:rPr>
              <w:t>) saw contributions to the baseflows</w:t>
            </w:r>
            <w:r w:rsidR="0027283F" w:rsidRPr="00F45FF4">
              <w:rPr>
                <w:sz w:val="18"/>
                <w:szCs w:val="18"/>
              </w:rPr>
              <w:t xml:space="preserve"> and a moderate fresh in 2019–20 of 15</w:t>
            </w:r>
            <w:r w:rsidR="00C30DB7">
              <w:rPr>
                <w:sz w:val="18"/>
                <w:szCs w:val="18"/>
              </w:rPr>
              <w:t xml:space="preserve"> </w:t>
            </w:r>
            <w:r w:rsidR="0027283F" w:rsidRPr="00F45FF4">
              <w:rPr>
                <w:sz w:val="18"/>
                <w:szCs w:val="18"/>
              </w:rPr>
              <w:t>000 ML/day but only for a short duration</w:t>
            </w:r>
            <w:r w:rsidRPr="00F45FF4">
              <w:rPr>
                <w:sz w:val="18"/>
                <w:szCs w:val="18"/>
              </w:rPr>
              <w:br/>
            </w:r>
            <w:r w:rsidRPr="00F45FF4">
              <w:rPr>
                <w:sz w:val="18"/>
                <w:szCs w:val="18"/>
              </w:rPr>
              <w:br/>
              <w:t>All indicators have a high demand for 20</w:t>
            </w:r>
            <w:r w:rsidR="00680AD8" w:rsidRPr="00F45FF4">
              <w:rPr>
                <w:sz w:val="18"/>
                <w:szCs w:val="18"/>
              </w:rPr>
              <w:t>20</w:t>
            </w:r>
            <w:r w:rsidRPr="00F45FF4">
              <w:rPr>
                <w:sz w:val="18"/>
                <w:szCs w:val="18"/>
              </w:rPr>
              <w:t>-2</w:t>
            </w:r>
            <w:r w:rsidR="00680AD8" w:rsidRPr="00F45FF4">
              <w:rPr>
                <w:sz w:val="18"/>
                <w:szCs w:val="18"/>
              </w:rPr>
              <w:t>1</w:t>
            </w:r>
          </w:p>
        </w:tc>
        <w:tc>
          <w:tcPr>
            <w:tcW w:w="1984" w:type="dxa"/>
            <w:tcBorders>
              <w:top w:val="single" w:sz="12" w:space="0" w:color="auto"/>
              <w:left w:val="single" w:sz="4" w:space="0" w:color="auto"/>
              <w:bottom w:val="single" w:sz="4" w:space="0" w:color="000000"/>
              <w:right w:val="single" w:sz="4" w:space="0" w:color="auto"/>
            </w:tcBorders>
            <w:shd w:val="clear" w:color="000000" w:fill="FF0000"/>
            <w:vAlign w:val="center"/>
            <w:hideMark/>
          </w:tcPr>
          <w:p w14:paraId="4C5F38E6" w14:textId="590E7039" w:rsidR="00067253" w:rsidRPr="00D842D9" w:rsidRDefault="00067253" w:rsidP="00F45FF4">
            <w:pPr>
              <w:jc w:val="center"/>
              <w:rPr>
                <w:color w:val="auto"/>
                <w:sz w:val="18"/>
                <w:szCs w:val="18"/>
              </w:rPr>
            </w:pPr>
            <w:r w:rsidRPr="00D842D9">
              <w:rPr>
                <w:color w:val="auto"/>
                <w:sz w:val="18"/>
                <w:szCs w:val="18"/>
              </w:rPr>
              <w:t>High</w:t>
            </w:r>
          </w:p>
        </w:tc>
        <w:tc>
          <w:tcPr>
            <w:tcW w:w="4253" w:type="dxa"/>
            <w:tcBorders>
              <w:top w:val="single" w:sz="12" w:space="0" w:color="auto"/>
              <w:left w:val="nil"/>
              <w:bottom w:val="single" w:sz="4" w:space="0" w:color="auto"/>
              <w:right w:val="single" w:sz="4" w:space="0" w:color="auto"/>
            </w:tcBorders>
            <w:shd w:val="clear" w:color="auto" w:fill="365F91" w:themeFill="accent1" w:themeFillShade="BF"/>
            <w:vAlign w:val="center"/>
            <w:hideMark/>
          </w:tcPr>
          <w:p w14:paraId="7C16A99D" w14:textId="4C71F649" w:rsidR="00067253" w:rsidRPr="00D842D9" w:rsidRDefault="00067253" w:rsidP="00F45FF4">
            <w:pPr>
              <w:jc w:val="center"/>
              <w:rPr>
                <w:color w:val="auto"/>
                <w:sz w:val="18"/>
                <w:szCs w:val="18"/>
              </w:rPr>
            </w:pPr>
            <w:r w:rsidRPr="00D842D9">
              <w:rPr>
                <w:color w:val="auto"/>
                <w:sz w:val="18"/>
                <w:szCs w:val="18"/>
              </w:rPr>
              <w:t>A very high priority for watering in 20</w:t>
            </w:r>
            <w:r w:rsidR="00680AD8" w:rsidRPr="00D842D9">
              <w:rPr>
                <w:color w:val="auto"/>
                <w:sz w:val="18"/>
                <w:szCs w:val="18"/>
              </w:rPr>
              <w:t>20</w:t>
            </w:r>
            <w:r w:rsidR="00C30DB7" w:rsidRPr="00D842D9">
              <w:rPr>
                <w:color w:val="auto"/>
                <w:sz w:val="18"/>
                <w:szCs w:val="18"/>
              </w:rPr>
              <w:t>-</w:t>
            </w:r>
            <w:r w:rsidRPr="00D842D9">
              <w:rPr>
                <w:color w:val="auto"/>
                <w:sz w:val="18"/>
                <w:szCs w:val="18"/>
              </w:rPr>
              <w:t>2</w:t>
            </w:r>
            <w:r w:rsidR="00680AD8" w:rsidRPr="00D842D9">
              <w:rPr>
                <w:color w:val="auto"/>
                <w:sz w:val="18"/>
                <w:szCs w:val="18"/>
              </w:rPr>
              <w:t>1</w:t>
            </w:r>
            <w:r w:rsidRPr="00D842D9">
              <w:rPr>
                <w:color w:val="auto"/>
                <w:sz w:val="18"/>
                <w:szCs w:val="18"/>
              </w:rPr>
              <w:t>, even in low resource availability.</w:t>
            </w:r>
          </w:p>
        </w:tc>
        <w:tc>
          <w:tcPr>
            <w:tcW w:w="2268" w:type="dxa"/>
            <w:tcBorders>
              <w:top w:val="single" w:sz="12" w:space="0" w:color="auto"/>
              <w:left w:val="nil"/>
              <w:bottom w:val="single" w:sz="4" w:space="0" w:color="auto"/>
              <w:right w:val="single" w:sz="12" w:space="0" w:color="auto"/>
            </w:tcBorders>
            <w:shd w:val="clear" w:color="000000" w:fill="FF0000"/>
            <w:vAlign w:val="center"/>
            <w:hideMark/>
          </w:tcPr>
          <w:p w14:paraId="0C75F8FB" w14:textId="77777777" w:rsidR="00067253" w:rsidRPr="00D842D9" w:rsidRDefault="00067253" w:rsidP="00F45FF4">
            <w:pPr>
              <w:jc w:val="center"/>
              <w:rPr>
                <w:color w:val="auto"/>
                <w:sz w:val="18"/>
                <w:szCs w:val="18"/>
              </w:rPr>
            </w:pPr>
            <w:r w:rsidRPr="00D842D9">
              <w:rPr>
                <w:color w:val="auto"/>
                <w:sz w:val="18"/>
                <w:szCs w:val="18"/>
              </w:rPr>
              <w:t>High</w:t>
            </w:r>
          </w:p>
        </w:tc>
      </w:tr>
      <w:tr w:rsidR="00D842D9" w:rsidRPr="00D842D9" w14:paraId="19A8953B" w14:textId="77777777" w:rsidTr="00697E6C">
        <w:trPr>
          <w:trHeight w:val="1425"/>
        </w:trPr>
        <w:tc>
          <w:tcPr>
            <w:tcW w:w="2552" w:type="dxa"/>
            <w:vMerge/>
            <w:tcBorders>
              <w:top w:val="nil"/>
              <w:left w:val="single" w:sz="12" w:space="0" w:color="auto"/>
              <w:bottom w:val="single" w:sz="4" w:space="0" w:color="auto"/>
              <w:right w:val="single" w:sz="4" w:space="0" w:color="auto"/>
            </w:tcBorders>
            <w:vAlign w:val="center"/>
            <w:hideMark/>
          </w:tcPr>
          <w:p w14:paraId="5B1C430D" w14:textId="77777777" w:rsidR="00067253" w:rsidRPr="00321973" w:rsidRDefault="00067253" w:rsidP="00F45FF4">
            <w:pPr>
              <w:rPr>
                <w:b/>
                <w:sz w:val="18"/>
                <w:szCs w:val="18"/>
              </w:rPr>
            </w:pPr>
          </w:p>
        </w:tc>
        <w:tc>
          <w:tcPr>
            <w:tcW w:w="4111" w:type="dxa"/>
            <w:tcBorders>
              <w:top w:val="nil"/>
              <w:left w:val="nil"/>
              <w:bottom w:val="single" w:sz="4" w:space="0" w:color="auto"/>
              <w:right w:val="single" w:sz="4" w:space="0" w:color="auto"/>
            </w:tcBorders>
            <w:shd w:val="clear" w:color="auto" w:fill="auto"/>
            <w:vAlign w:val="center"/>
            <w:hideMark/>
          </w:tcPr>
          <w:p w14:paraId="66452D27" w14:textId="630A8C23" w:rsidR="00067253" w:rsidRPr="00F45FF4" w:rsidRDefault="00067253" w:rsidP="00F45FF4">
            <w:pPr>
              <w:rPr>
                <w:sz w:val="18"/>
                <w:szCs w:val="18"/>
              </w:rPr>
            </w:pPr>
            <w:r w:rsidRPr="00F45FF4">
              <w:rPr>
                <w:sz w:val="18"/>
                <w:szCs w:val="18"/>
              </w:rPr>
              <w:t>Moderate fresh of 15</w:t>
            </w:r>
            <w:r w:rsidR="00C30DB7">
              <w:rPr>
                <w:sz w:val="18"/>
                <w:szCs w:val="18"/>
              </w:rPr>
              <w:t xml:space="preserve"> </w:t>
            </w:r>
            <w:r w:rsidRPr="00F45FF4">
              <w:rPr>
                <w:sz w:val="18"/>
                <w:szCs w:val="18"/>
              </w:rPr>
              <w:t>000-25</w:t>
            </w:r>
            <w:r w:rsidR="00C30DB7">
              <w:rPr>
                <w:sz w:val="18"/>
                <w:szCs w:val="18"/>
              </w:rPr>
              <w:t xml:space="preserve"> </w:t>
            </w:r>
            <w:r w:rsidRPr="00F45FF4">
              <w:rPr>
                <w:sz w:val="18"/>
                <w:szCs w:val="18"/>
              </w:rPr>
              <w:t xml:space="preserve">000 ML/day </w:t>
            </w:r>
            <w:r w:rsidR="00C30DB7">
              <w:rPr>
                <w:sz w:val="18"/>
                <w:szCs w:val="18"/>
              </w:rPr>
              <w:t xml:space="preserve">at </w:t>
            </w:r>
            <w:r w:rsidRPr="00F45FF4">
              <w:rPr>
                <w:sz w:val="18"/>
                <w:szCs w:val="18"/>
              </w:rPr>
              <w:t>SA Border for up to 90 days in spring/summer for perch spawning and survival and other ecological benefits.</w:t>
            </w:r>
          </w:p>
        </w:tc>
        <w:tc>
          <w:tcPr>
            <w:tcW w:w="2126" w:type="dxa"/>
            <w:tcBorders>
              <w:top w:val="nil"/>
              <w:left w:val="nil"/>
              <w:bottom w:val="single" w:sz="4" w:space="0" w:color="auto"/>
              <w:right w:val="single" w:sz="4" w:space="0" w:color="auto"/>
            </w:tcBorders>
            <w:shd w:val="clear" w:color="auto" w:fill="auto"/>
            <w:vAlign w:val="center"/>
            <w:hideMark/>
          </w:tcPr>
          <w:p w14:paraId="06E20C6F" w14:textId="77777777" w:rsidR="00067253" w:rsidRPr="00F45FF4" w:rsidRDefault="00067253" w:rsidP="00321973">
            <w:pPr>
              <w:jc w:val="center"/>
              <w:rPr>
                <w:sz w:val="18"/>
                <w:szCs w:val="18"/>
              </w:rPr>
            </w:pPr>
            <w:r w:rsidRPr="00F45FF4">
              <w:rPr>
                <w:sz w:val="18"/>
                <w:szCs w:val="18"/>
              </w:rPr>
              <w:t>2 in 3 years (2 years)</w:t>
            </w:r>
          </w:p>
        </w:tc>
        <w:tc>
          <w:tcPr>
            <w:tcW w:w="4678" w:type="dxa"/>
            <w:vMerge/>
            <w:tcBorders>
              <w:top w:val="nil"/>
              <w:left w:val="nil"/>
              <w:bottom w:val="single" w:sz="4" w:space="0" w:color="auto"/>
              <w:right w:val="single" w:sz="4" w:space="0" w:color="auto"/>
            </w:tcBorders>
            <w:vAlign w:val="center"/>
            <w:hideMark/>
          </w:tcPr>
          <w:p w14:paraId="2903BAF1" w14:textId="77777777" w:rsidR="00067253" w:rsidRPr="00F45FF4" w:rsidRDefault="00067253" w:rsidP="00F45FF4">
            <w:pPr>
              <w:rPr>
                <w:sz w:val="18"/>
                <w:szCs w:val="18"/>
              </w:rPr>
            </w:pPr>
          </w:p>
        </w:tc>
        <w:tc>
          <w:tcPr>
            <w:tcW w:w="1984" w:type="dxa"/>
            <w:tcBorders>
              <w:top w:val="single" w:sz="4" w:space="0" w:color="auto"/>
              <w:left w:val="single" w:sz="4" w:space="0" w:color="auto"/>
              <w:bottom w:val="single" w:sz="4" w:space="0" w:color="000000"/>
              <w:right w:val="single" w:sz="4" w:space="0" w:color="auto"/>
            </w:tcBorders>
            <w:shd w:val="clear" w:color="000000" w:fill="FF0000"/>
            <w:vAlign w:val="center"/>
            <w:hideMark/>
          </w:tcPr>
          <w:p w14:paraId="0F27875F" w14:textId="0610D6AA" w:rsidR="00067253" w:rsidRPr="00D842D9" w:rsidRDefault="005239A1" w:rsidP="00F45FF4">
            <w:pPr>
              <w:jc w:val="center"/>
              <w:rPr>
                <w:color w:val="auto"/>
                <w:sz w:val="18"/>
                <w:szCs w:val="18"/>
              </w:rPr>
            </w:pPr>
            <w:r w:rsidRPr="00D842D9">
              <w:rPr>
                <w:color w:val="auto"/>
                <w:sz w:val="18"/>
                <w:szCs w:val="18"/>
              </w:rPr>
              <w:t>High</w:t>
            </w:r>
          </w:p>
        </w:tc>
        <w:tc>
          <w:tcPr>
            <w:tcW w:w="4253" w:type="dxa"/>
            <w:tcBorders>
              <w:top w:val="nil"/>
              <w:left w:val="nil"/>
              <w:bottom w:val="single" w:sz="4" w:space="0" w:color="auto"/>
              <w:right w:val="single" w:sz="4" w:space="0" w:color="auto"/>
            </w:tcBorders>
            <w:shd w:val="clear" w:color="auto" w:fill="365F91" w:themeFill="accent1" w:themeFillShade="BF"/>
            <w:vAlign w:val="center"/>
            <w:hideMark/>
          </w:tcPr>
          <w:p w14:paraId="7A80F67D" w14:textId="2EECAAE9" w:rsidR="00067253" w:rsidRPr="00D842D9" w:rsidRDefault="00067253" w:rsidP="00F45FF4">
            <w:pPr>
              <w:jc w:val="center"/>
              <w:rPr>
                <w:color w:val="auto"/>
                <w:sz w:val="18"/>
                <w:szCs w:val="18"/>
              </w:rPr>
            </w:pPr>
            <w:r w:rsidRPr="00D842D9">
              <w:rPr>
                <w:color w:val="auto"/>
                <w:sz w:val="18"/>
                <w:szCs w:val="18"/>
              </w:rPr>
              <w:t>A very high priority for watering in 20</w:t>
            </w:r>
            <w:r w:rsidR="00680AD8" w:rsidRPr="00D842D9">
              <w:rPr>
                <w:color w:val="auto"/>
                <w:sz w:val="18"/>
                <w:szCs w:val="18"/>
              </w:rPr>
              <w:t>20</w:t>
            </w:r>
            <w:r w:rsidR="00C30DB7" w:rsidRPr="00D842D9">
              <w:rPr>
                <w:color w:val="auto"/>
                <w:sz w:val="18"/>
                <w:szCs w:val="18"/>
              </w:rPr>
              <w:t>-</w:t>
            </w:r>
            <w:r w:rsidRPr="00D842D9">
              <w:rPr>
                <w:color w:val="auto"/>
                <w:sz w:val="18"/>
                <w:szCs w:val="18"/>
              </w:rPr>
              <w:t>2</w:t>
            </w:r>
            <w:r w:rsidR="00680AD8" w:rsidRPr="00D842D9">
              <w:rPr>
                <w:color w:val="auto"/>
                <w:sz w:val="18"/>
                <w:szCs w:val="18"/>
              </w:rPr>
              <w:t>1</w:t>
            </w:r>
            <w:r w:rsidRPr="00D842D9">
              <w:rPr>
                <w:color w:val="auto"/>
                <w:sz w:val="18"/>
                <w:szCs w:val="18"/>
              </w:rPr>
              <w:t xml:space="preserve">, noting that at least moderate resource availability (and potentially multiple water holder contributions) would be required and </w:t>
            </w:r>
            <w:r w:rsidR="00A2663E" w:rsidRPr="00D842D9">
              <w:rPr>
                <w:color w:val="auto"/>
                <w:sz w:val="18"/>
                <w:szCs w:val="18"/>
              </w:rPr>
              <w:t>extended</w:t>
            </w:r>
            <w:r w:rsidRPr="00D842D9">
              <w:rPr>
                <w:color w:val="auto"/>
                <w:sz w:val="18"/>
                <w:szCs w:val="18"/>
              </w:rPr>
              <w:t xml:space="preserve"> duration may be challenging.</w:t>
            </w:r>
          </w:p>
        </w:tc>
        <w:tc>
          <w:tcPr>
            <w:tcW w:w="2268" w:type="dxa"/>
            <w:tcBorders>
              <w:top w:val="nil"/>
              <w:left w:val="nil"/>
              <w:bottom w:val="single" w:sz="4" w:space="0" w:color="auto"/>
              <w:right w:val="single" w:sz="12" w:space="0" w:color="auto"/>
            </w:tcBorders>
            <w:shd w:val="clear" w:color="auto" w:fill="FF0000"/>
            <w:vAlign w:val="center"/>
            <w:hideMark/>
          </w:tcPr>
          <w:p w14:paraId="407D1558" w14:textId="722726A3" w:rsidR="00067253" w:rsidRPr="00D842D9" w:rsidRDefault="002F31E4" w:rsidP="00F45FF4">
            <w:pPr>
              <w:jc w:val="center"/>
              <w:rPr>
                <w:color w:val="auto"/>
                <w:sz w:val="18"/>
                <w:szCs w:val="18"/>
              </w:rPr>
            </w:pPr>
            <w:r w:rsidRPr="00D842D9">
              <w:rPr>
                <w:color w:val="auto"/>
                <w:sz w:val="18"/>
                <w:szCs w:val="18"/>
              </w:rPr>
              <w:t>H</w:t>
            </w:r>
            <w:r w:rsidR="000814E6" w:rsidRPr="00D842D9">
              <w:rPr>
                <w:color w:val="auto"/>
                <w:sz w:val="18"/>
                <w:szCs w:val="18"/>
              </w:rPr>
              <w:t>i</w:t>
            </w:r>
            <w:r w:rsidRPr="00D842D9">
              <w:rPr>
                <w:color w:val="auto"/>
                <w:sz w:val="18"/>
                <w:szCs w:val="18"/>
              </w:rPr>
              <w:t>gh</w:t>
            </w:r>
          </w:p>
        </w:tc>
      </w:tr>
      <w:tr w:rsidR="00D842D9" w:rsidRPr="00D842D9" w14:paraId="59E89E40" w14:textId="77777777" w:rsidTr="00D842D9">
        <w:trPr>
          <w:trHeight w:val="965"/>
        </w:trPr>
        <w:tc>
          <w:tcPr>
            <w:tcW w:w="2552" w:type="dxa"/>
            <w:vMerge/>
            <w:tcBorders>
              <w:top w:val="nil"/>
              <w:left w:val="single" w:sz="12" w:space="0" w:color="auto"/>
              <w:bottom w:val="single" w:sz="12" w:space="0" w:color="auto"/>
              <w:right w:val="single" w:sz="4" w:space="0" w:color="auto"/>
            </w:tcBorders>
            <w:vAlign w:val="center"/>
            <w:hideMark/>
          </w:tcPr>
          <w:p w14:paraId="7371BE1D" w14:textId="77777777" w:rsidR="00067253" w:rsidRPr="00321973" w:rsidRDefault="00067253" w:rsidP="00F45FF4">
            <w:pPr>
              <w:rPr>
                <w:b/>
                <w:sz w:val="18"/>
                <w:szCs w:val="18"/>
              </w:rPr>
            </w:pPr>
          </w:p>
        </w:tc>
        <w:tc>
          <w:tcPr>
            <w:tcW w:w="4111" w:type="dxa"/>
            <w:tcBorders>
              <w:top w:val="nil"/>
              <w:left w:val="nil"/>
              <w:bottom w:val="single" w:sz="12" w:space="0" w:color="auto"/>
              <w:right w:val="single" w:sz="4" w:space="0" w:color="auto"/>
            </w:tcBorders>
            <w:shd w:val="clear" w:color="auto" w:fill="auto"/>
            <w:vAlign w:val="center"/>
            <w:hideMark/>
          </w:tcPr>
          <w:p w14:paraId="59DF46DD" w14:textId="0B31F2B4" w:rsidR="00067253" w:rsidRPr="00F45FF4" w:rsidRDefault="00067253" w:rsidP="00F45FF4">
            <w:pPr>
              <w:rPr>
                <w:sz w:val="18"/>
                <w:szCs w:val="18"/>
              </w:rPr>
            </w:pPr>
            <w:r w:rsidRPr="00F45FF4">
              <w:rPr>
                <w:sz w:val="18"/>
                <w:szCs w:val="18"/>
              </w:rPr>
              <w:t>Large fresh of 25</w:t>
            </w:r>
            <w:r w:rsidR="00C30DB7">
              <w:rPr>
                <w:sz w:val="18"/>
                <w:szCs w:val="18"/>
              </w:rPr>
              <w:t xml:space="preserve"> </w:t>
            </w:r>
            <w:r w:rsidRPr="00F45FF4">
              <w:rPr>
                <w:sz w:val="18"/>
                <w:szCs w:val="18"/>
              </w:rPr>
              <w:t>000-35</w:t>
            </w:r>
            <w:r w:rsidR="00C30DB7">
              <w:rPr>
                <w:sz w:val="18"/>
                <w:szCs w:val="18"/>
              </w:rPr>
              <w:t xml:space="preserve"> </w:t>
            </w:r>
            <w:r w:rsidRPr="00F45FF4">
              <w:rPr>
                <w:sz w:val="18"/>
                <w:szCs w:val="18"/>
              </w:rPr>
              <w:t xml:space="preserve">000 ML/day </w:t>
            </w:r>
            <w:r w:rsidR="00C30DB7">
              <w:rPr>
                <w:sz w:val="18"/>
                <w:szCs w:val="18"/>
              </w:rPr>
              <w:t xml:space="preserve">at </w:t>
            </w:r>
            <w:r w:rsidRPr="00F45FF4">
              <w:rPr>
                <w:sz w:val="18"/>
                <w:szCs w:val="18"/>
              </w:rPr>
              <w:t>SA Border for up to 60 days in spring/summer for fish populations and other in-channel biota.</w:t>
            </w:r>
          </w:p>
        </w:tc>
        <w:tc>
          <w:tcPr>
            <w:tcW w:w="2126" w:type="dxa"/>
            <w:tcBorders>
              <w:top w:val="nil"/>
              <w:left w:val="nil"/>
              <w:bottom w:val="single" w:sz="12" w:space="0" w:color="auto"/>
              <w:right w:val="single" w:sz="4" w:space="0" w:color="auto"/>
            </w:tcBorders>
            <w:shd w:val="clear" w:color="auto" w:fill="auto"/>
            <w:vAlign w:val="center"/>
            <w:hideMark/>
          </w:tcPr>
          <w:p w14:paraId="65AE77F5" w14:textId="77777777" w:rsidR="00067253" w:rsidRPr="00F45FF4" w:rsidRDefault="00067253" w:rsidP="00321973">
            <w:pPr>
              <w:jc w:val="center"/>
              <w:rPr>
                <w:sz w:val="18"/>
                <w:szCs w:val="18"/>
              </w:rPr>
            </w:pPr>
            <w:r w:rsidRPr="00F45FF4">
              <w:rPr>
                <w:sz w:val="18"/>
                <w:szCs w:val="18"/>
              </w:rPr>
              <w:t>1 in 2 years (3 years)</w:t>
            </w:r>
          </w:p>
        </w:tc>
        <w:tc>
          <w:tcPr>
            <w:tcW w:w="4678" w:type="dxa"/>
            <w:vMerge/>
            <w:tcBorders>
              <w:top w:val="nil"/>
              <w:left w:val="nil"/>
              <w:bottom w:val="single" w:sz="12" w:space="0" w:color="auto"/>
              <w:right w:val="single" w:sz="4" w:space="0" w:color="auto"/>
            </w:tcBorders>
            <w:vAlign w:val="center"/>
            <w:hideMark/>
          </w:tcPr>
          <w:p w14:paraId="713CCC84" w14:textId="77777777" w:rsidR="00067253" w:rsidRPr="00F45FF4" w:rsidRDefault="00067253" w:rsidP="00F45FF4">
            <w:pPr>
              <w:rPr>
                <w:sz w:val="18"/>
                <w:szCs w:val="18"/>
              </w:rPr>
            </w:pPr>
          </w:p>
        </w:tc>
        <w:tc>
          <w:tcPr>
            <w:tcW w:w="1984" w:type="dxa"/>
            <w:tcBorders>
              <w:top w:val="single" w:sz="4" w:space="0" w:color="auto"/>
              <w:left w:val="single" w:sz="4" w:space="0" w:color="auto"/>
              <w:bottom w:val="single" w:sz="12" w:space="0" w:color="auto"/>
              <w:right w:val="single" w:sz="4" w:space="0" w:color="auto"/>
            </w:tcBorders>
            <w:shd w:val="clear" w:color="000000" w:fill="FF0000"/>
            <w:vAlign w:val="center"/>
            <w:hideMark/>
          </w:tcPr>
          <w:p w14:paraId="447ECDFA" w14:textId="7EC21EC2" w:rsidR="00067253" w:rsidRPr="00D842D9" w:rsidRDefault="005239A1" w:rsidP="00F45FF4">
            <w:pPr>
              <w:jc w:val="center"/>
              <w:rPr>
                <w:color w:val="auto"/>
                <w:sz w:val="18"/>
                <w:szCs w:val="18"/>
              </w:rPr>
            </w:pPr>
            <w:r w:rsidRPr="00D842D9">
              <w:rPr>
                <w:color w:val="auto"/>
                <w:sz w:val="18"/>
                <w:szCs w:val="18"/>
              </w:rPr>
              <w:t>High</w:t>
            </w:r>
          </w:p>
        </w:tc>
        <w:tc>
          <w:tcPr>
            <w:tcW w:w="4253" w:type="dxa"/>
            <w:tcBorders>
              <w:top w:val="nil"/>
              <w:left w:val="nil"/>
              <w:bottom w:val="single" w:sz="12" w:space="0" w:color="auto"/>
              <w:right w:val="single" w:sz="4" w:space="0" w:color="auto"/>
            </w:tcBorders>
            <w:shd w:val="clear" w:color="auto" w:fill="95B3D7" w:themeFill="accent1" w:themeFillTint="99"/>
            <w:vAlign w:val="center"/>
            <w:hideMark/>
          </w:tcPr>
          <w:p w14:paraId="4FB0CA8F" w14:textId="77777777" w:rsidR="00067253" w:rsidRPr="00D842D9" w:rsidRDefault="00067253" w:rsidP="00F45FF4">
            <w:pPr>
              <w:jc w:val="center"/>
              <w:rPr>
                <w:color w:val="auto"/>
                <w:sz w:val="18"/>
                <w:szCs w:val="18"/>
              </w:rPr>
            </w:pPr>
            <w:r w:rsidRPr="00D842D9">
              <w:rPr>
                <w:color w:val="auto"/>
                <w:sz w:val="18"/>
                <w:szCs w:val="18"/>
              </w:rPr>
              <w:t>High resource availability and tributary inflows would be required to deliver flows of this magnitude</w:t>
            </w:r>
          </w:p>
        </w:tc>
        <w:tc>
          <w:tcPr>
            <w:tcW w:w="2268" w:type="dxa"/>
            <w:tcBorders>
              <w:top w:val="nil"/>
              <w:left w:val="nil"/>
              <w:bottom w:val="single" w:sz="12" w:space="0" w:color="auto"/>
              <w:right w:val="single" w:sz="12" w:space="0" w:color="auto"/>
            </w:tcBorders>
            <w:shd w:val="clear" w:color="000000" w:fill="FFC000"/>
            <w:vAlign w:val="center"/>
            <w:hideMark/>
          </w:tcPr>
          <w:p w14:paraId="4C57A884" w14:textId="77777777" w:rsidR="00067253" w:rsidRPr="00D842D9" w:rsidRDefault="00067253" w:rsidP="00F45FF4">
            <w:pPr>
              <w:jc w:val="center"/>
              <w:rPr>
                <w:color w:val="auto"/>
                <w:sz w:val="18"/>
                <w:szCs w:val="18"/>
              </w:rPr>
            </w:pPr>
            <w:r w:rsidRPr="00D842D9">
              <w:rPr>
                <w:color w:val="auto"/>
                <w:sz w:val="18"/>
                <w:szCs w:val="18"/>
              </w:rPr>
              <w:t>Moderate</w:t>
            </w:r>
          </w:p>
        </w:tc>
      </w:tr>
      <w:tr w:rsidR="00D842D9" w:rsidRPr="00D842D9" w14:paraId="31D5C68D" w14:textId="77777777" w:rsidTr="00697E6C">
        <w:trPr>
          <w:trHeight w:val="1710"/>
        </w:trPr>
        <w:tc>
          <w:tcPr>
            <w:tcW w:w="2552" w:type="dxa"/>
            <w:vMerge w:val="restart"/>
            <w:tcBorders>
              <w:top w:val="single" w:sz="12" w:space="0" w:color="auto"/>
              <w:left w:val="single" w:sz="12" w:space="0" w:color="auto"/>
              <w:right w:val="single" w:sz="4" w:space="0" w:color="auto"/>
            </w:tcBorders>
            <w:shd w:val="clear" w:color="auto" w:fill="auto"/>
            <w:hideMark/>
          </w:tcPr>
          <w:p w14:paraId="4C0BF655" w14:textId="2E3E5B44" w:rsidR="009540C3" w:rsidRPr="00321973" w:rsidRDefault="009540C3" w:rsidP="00F45FF4">
            <w:pPr>
              <w:rPr>
                <w:b/>
                <w:sz w:val="18"/>
                <w:szCs w:val="18"/>
              </w:rPr>
            </w:pPr>
            <w:r w:rsidRPr="00321973">
              <w:rPr>
                <w:b/>
                <w:sz w:val="18"/>
                <w:szCs w:val="18"/>
              </w:rPr>
              <w:t>Hattah Lakes</w:t>
            </w:r>
            <w:r w:rsidRPr="00321973">
              <w:rPr>
                <w:b/>
                <w:sz w:val="18"/>
                <w:szCs w:val="18"/>
              </w:rPr>
              <w:br/>
            </w:r>
            <w:r w:rsidRPr="00321973">
              <w:rPr>
                <w:b/>
                <w:sz w:val="18"/>
                <w:szCs w:val="18"/>
              </w:rPr>
              <w:br/>
            </w:r>
          </w:p>
        </w:tc>
        <w:tc>
          <w:tcPr>
            <w:tcW w:w="4111" w:type="dxa"/>
            <w:tcBorders>
              <w:top w:val="single" w:sz="12" w:space="0" w:color="auto"/>
              <w:left w:val="nil"/>
              <w:bottom w:val="single" w:sz="4" w:space="0" w:color="auto"/>
              <w:right w:val="single" w:sz="4" w:space="0" w:color="auto"/>
            </w:tcBorders>
            <w:shd w:val="clear" w:color="auto" w:fill="auto"/>
            <w:vAlign w:val="center"/>
            <w:hideMark/>
          </w:tcPr>
          <w:p w14:paraId="01F6091A" w14:textId="4694E53A" w:rsidR="009540C3" w:rsidRPr="00F45FF4" w:rsidRDefault="009540C3" w:rsidP="00F45FF4">
            <w:pPr>
              <w:rPr>
                <w:sz w:val="18"/>
                <w:szCs w:val="18"/>
              </w:rPr>
            </w:pPr>
            <w:r w:rsidRPr="00F45FF4">
              <w:rPr>
                <w:sz w:val="18"/>
                <w:szCs w:val="18"/>
              </w:rPr>
              <w:t>Small action targeting temporary wetlands (inundation to 42-43 m AHD in winter/spring) - up to 22</w:t>
            </w:r>
            <w:r w:rsidR="00C30DB7">
              <w:rPr>
                <w:sz w:val="18"/>
                <w:szCs w:val="18"/>
              </w:rPr>
              <w:t xml:space="preserve"> </w:t>
            </w:r>
            <w:r w:rsidRPr="00F45FF4">
              <w:rPr>
                <w:sz w:val="18"/>
                <w:szCs w:val="18"/>
              </w:rPr>
              <w:t>000 ML via infrastructure equivalent to natural event of 40</w:t>
            </w:r>
            <w:r w:rsidR="00C30DB7">
              <w:rPr>
                <w:sz w:val="18"/>
                <w:szCs w:val="18"/>
              </w:rPr>
              <w:t xml:space="preserve"> </w:t>
            </w:r>
            <w:r w:rsidRPr="00F45FF4">
              <w:rPr>
                <w:sz w:val="18"/>
                <w:szCs w:val="18"/>
              </w:rPr>
              <w:t>000-50</w:t>
            </w:r>
            <w:r w:rsidR="00C30DB7">
              <w:rPr>
                <w:sz w:val="18"/>
                <w:szCs w:val="18"/>
              </w:rPr>
              <w:t xml:space="preserve"> </w:t>
            </w:r>
            <w:r w:rsidRPr="00F45FF4">
              <w:rPr>
                <w:sz w:val="18"/>
                <w:szCs w:val="18"/>
              </w:rPr>
              <w:t>000 ML/day at Euston for 26-60 days.</w:t>
            </w:r>
          </w:p>
        </w:tc>
        <w:tc>
          <w:tcPr>
            <w:tcW w:w="2126" w:type="dxa"/>
            <w:tcBorders>
              <w:top w:val="single" w:sz="12" w:space="0" w:color="auto"/>
              <w:left w:val="nil"/>
              <w:bottom w:val="single" w:sz="4" w:space="0" w:color="auto"/>
              <w:right w:val="single" w:sz="4" w:space="0" w:color="auto"/>
            </w:tcBorders>
            <w:shd w:val="clear" w:color="auto" w:fill="auto"/>
            <w:vAlign w:val="center"/>
            <w:hideMark/>
          </w:tcPr>
          <w:p w14:paraId="56C7E556" w14:textId="77777777" w:rsidR="009540C3" w:rsidRPr="00F45FF4" w:rsidRDefault="009540C3" w:rsidP="00321973">
            <w:pPr>
              <w:jc w:val="center"/>
              <w:rPr>
                <w:sz w:val="18"/>
                <w:szCs w:val="18"/>
              </w:rPr>
            </w:pPr>
            <w:r w:rsidRPr="00F45FF4">
              <w:rPr>
                <w:sz w:val="18"/>
                <w:szCs w:val="18"/>
              </w:rPr>
              <w:t>1 in 2-3 years (4 years)</w:t>
            </w:r>
          </w:p>
        </w:tc>
        <w:tc>
          <w:tcPr>
            <w:tcW w:w="4678" w:type="dxa"/>
            <w:vMerge w:val="restart"/>
            <w:tcBorders>
              <w:top w:val="single" w:sz="12" w:space="0" w:color="auto"/>
              <w:left w:val="single" w:sz="4" w:space="0" w:color="auto"/>
              <w:right w:val="single" w:sz="4" w:space="0" w:color="auto"/>
            </w:tcBorders>
            <w:shd w:val="clear" w:color="auto" w:fill="auto"/>
            <w:vAlign w:val="center"/>
            <w:hideMark/>
          </w:tcPr>
          <w:p w14:paraId="19BBFA3E" w14:textId="05EEE074" w:rsidR="009540C3" w:rsidRPr="00F45FF4" w:rsidRDefault="009540C3" w:rsidP="00F45FF4">
            <w:pPr>
              <w:rPr>
                <w:sz w:val="18"/>
                <w:szCs w:val="18"/>
              </w:rPr>
            </w:pPr>
            <w:r w:rsidRPr="00F45FF4">
              <w:rPr>
                <w:sz w:val="18"/>
                <w:szCs w:val="18"/>
              </w:rPr>
              <w:t>All indicators met in 2016-17 (flood).</w:t>
            </w:r>
            <w:r w:rsidRPr="00F45FF4">
              <w:rPr>
                <w:sz w:val="18"/>
                <w:szCs w:val="18"/>
              </w:rPr>
              <w:br/>
            </w:r>
            <w:r w:rsidRPr="00F45FF4">
              <w:rPr>
                <w:sz w:val="18"/>
                <w:szCs w:val="18"/>
              </w:rPr>
              <w:br/>
              <w:t>Environmental water also delivered to 44.85 m AHD in 2017</w:t>
            </w:r>
            <w:r w:rsidR="001E2FDB">
              <w:rPr>
                <w:sz w:val="18"/>
                <w:szCs w:val="18"/>
              </w:rPr>
              <w:noBreakHyphen/>
            </w:r>
            <w:r w:rsidRPr="00F45FF4">
              <w:rPr>
                <w:sz w:val="18"/>
                <w:szCs w:val="18"/>
              </w:rPr>
              <w:t>18.</w:t>
            </w:r>
          </w:p>
          <w:p w14:paraId="4DB60B9B" w14:textId="625C9EBA" w:rsidR="009540C3" w:rsidRPr="00F45FF4" w:rsidRDefault="009540C3" w:rsidP="00F45FF4">
            <w:pPr>
              <w:rPr>
                <w:sz w:val="18"/>
                <w:szCs w:val="18"/>
              </w:rPr>
            </w:pPr>
            <w:r w:rsidRPr="00F45FF4">
              <w:rPr>
                <w:sz w:val="18"/>
                <w:szCs w:val="18"/>
              </w:rPr>
              <w:t>No additional water has been provided since then (with the exception of a small watering event at Lake Kramen in 2019</w:t>
            </w:r>
            <w:r w:rsidR="001E2FDB">
              <w:rPr>
                <w:sz w:val="18"/>
                <w:szCs w:val="18"/>
              </w:rPr>
              <w:noBreakHyphen/>
            </w:r>
            <w:r w:rsidRPr="00F45FF4">
              <w:rPr>
                <w:sz w:val="18"/>
                <w:szCs w:val="18"/>
              </w:rPr>
              <w:t xml:space="preserve">20). </w:t>
            </w:r>
            <w:r w:rsidRPr="00F45FF4">
              <w:rPr>
                <w:sz w:val="18"/>
                <w:szCs w:val="18"/>
              </w:rPr>
              <w:br/>
            </w:r>
            <w:r w:rsidRPr="00F45FF4">
              <w:rPr>
                <w:sz w:val="18"/>
                <w:szCs w:val="18"/>
              </w:rPr>
              <w:br/>
            </w:r>
          </w:p>
        </w:tc>
        <w:tc>
          <w:tcPr>
            <w:tcW w:w="1984" w:type="dxa"/>
            <w:tcBorders>
              <w:top w:val="single" w:sz="12" w:space="0" w:color="auto"/>
              <w:left w:val="single" w:sz="4" w:space="0" w:color="auto"/>
              <w:bottom w:val="single" w:sz="4" w:space="0" w:color="auto"/>
              <w:right w:val="single" w:sz="4" w:space="0" w:color="auto"/>
            </w:tcBorders>
            <w:shd w:val="clear" w:color="auto" w:fill="FFC000"/>
            <w:vAlign w:val="center"/>
            <w:hideMark/>
          </w:tcPr>
          <w:p w14:paraId="5BE81159" w14:textId="77777777" w:rsidR="009540C3" w:rsidRPr="00D842D9" w:rsidRDefault="009540C3" w:rsidP="00F45FF4">
            <w:pPr>
              <w:jc w:val="center"/>
              <w:rPr>
                <w:color w:val="auto"/>
                <w:sz w:val="18"/>
                <w:szCs w:val="18"/>
              </w:rPr>
            </w:pPr>
            <w:r w:rsidRPr="00D842D9">
              <w:rPr>
                <w:color w:val="auto"/>
                <w:sz w:val="18"/>
                <w:szCs w:val="18"/>
              </w:rPr>
              <w:t>Moderate</w:t>
            </w:r>
          </w:p>
        </w:tc>
        <w:tc>
          <w:tcPr>
            <w:tcW w:w="4253" w:type="dxa"/>
            <w:tcBorders>
              <w:top w:val="single" w:sz="12" w:space="0" w:color="auto"/>
              <w:left w:val="single" w:sz="4" w:space="0" w:color="auto"/>
              <w:bottom w:val="single" w:sz="4" w:space="0" w:color="auto"/>
              <w:right w:val="single" w:sz="4" w:space="0" w:color="auto"/>
            </w:tcBorders>
            <w:shd w:val="clear" w:color="000000" w:fill="FFFFFF"/>
            <w:vAlign w:val="center"/>
            <w:hideMark/>
          </w:tcPr>
          <w:p w14:paraId="70EE6D94" w14:textId="77777777" w:rsidR="009540C3" w:rsidRPr="00D842D9" w:rsidRDefault="009540C3" w:rsidP="00F45FF4">
            <w:pPr>
              <w:jc w:val="center"/>
              <w:rPr>
                <w:color w:val="auto"/>
                <w:sz w:val="18"/>
                <w:szCs w:val="18"/>
              </w:rPr>
            </w:pPr>
            <w:r w:rsidRPr="00D842D9">
              <w:rPr>
                <w:color w:val="auto"/>
                <w:sz w:val="18"/>
                <w:szCs w:val="18"/>
              </w:rPr>
              <w:t>Environmental needs likely to be met by other sources of environmental water.</w:t>
            </w:r>
          </w:p>
        </w:tc>
        <w:tc>
          <w:tcPr>
            <w:tcW w:w="2268" w:type="dxa"/>
            <w:tcBorders>
              <w:top w:val="single" w:sz="12" w:space="0" w:color="auto"/>
              <w:left w:val="single" w:sz="4" w:space="0" w:color="auto"/>
              <w:bottom w:val="single" w:sz="4" w:space="0" w:color="auto"/>
              <w:right w:val="single" w:sz="12" w:space="0" w:color="auto"/>
            </w:tcBorders>
            <w:shd w:val="clear" w:color="auto" w:fill="FFC000"/>
            <w:vAlign w:val="center"/>
            <w:hideMark/>
          </w:tcPr>
          <w:p w14:paraId="05EEB656" w14:textId="77777777" w:rsidR="009540C3" w:rsidRPr="00D842D9" w:rsidRDefault="009540C3" w:rsidP="00F45FF4">
            <w:pPr>
              <w:jc w:val="center"/>
              <w:rPr>
                <w:color w:val="auto"/>
                <w:sz w:val="18"/>
                <w:szCs w:val="18"/>
              </w:rPr>
            </w:pPr>
            <w:r w:rsidRPr="00D842D9">
              <w:rPr>
                <w:color w:val="auto"/>
                <w:sz w:val="18"/>
                <w:szCs w:val="18"/>
              </w:rPr>
              <w:t>Moderate</w:t>
            </w:r>
          </w:p>
        </w:tc>
      </w:tr>
      <w:tr w:rsidR="00D842D9" w:rsidRPr="00D842D9" w14:paraId="20A892EF" w14:textId="77777777" w:rsidTr="00D842D9">
        <w:trPr>
          <w:trHeight w:val="1502"/>
        </w:trPr>
        <w:tc>
          <w:tcPr>
            <w:tcW w:w="2552" w:type="dxa"/>
            <w:vMerge/>
            <w:tcBorders>
              <w:top w:val="single" w:sz="4" w:space="0" w:color="auto"/>
              <w:left w:val="single" w:sz="12" w:space="0" w:color="auto"/>
              <w:right w:val="single" w:sz="4" w:space="0" w:color="auto"/>
            </w:tcBorders>
            <w:vAlign w:val="center"/>
            <w:hideMark/>
          </w:tcPr>
          <w:p w14:paraId="712EE9BC" w14:textId="77777777" w:rsidR="009540C3" w:rsidRPr="00F45FF4" w:rsidRDefault="009540C3" w:rsidP="00F45FF4">
            <w:pPr>
              <w:rPr>
                <w:sz w:val="18"/>
                <w:szCs w:val="18"/>
              </w:rPr>
            </w:pP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2FC9BB52" w14:textId="303D4699" w:rsidR="009540C3" w:rsidRPr="00F45FF4" w:rsidRDefault="009540C3" w:rsidP="00F45FF4">
            <w:pPr>
              <w:rPr>
                <w:sz w:val="18"/>
                <w:szCs w:val="18"/>
              </w:rPr>
            </w:pPr>
            <w:r w:rsidRPr="00F45FF4">
              <w:rPr>
                <w:sz w:val="18"/>
                <w:szCs w:val="18"/>
              </w:rPr>
              <w:t>Moderate action targeting wetlands and fringing river red gums (inundation to 43.5 m AHD for 90 days in winter/spring) - up to 40</w:t>
            </w:r>
            <w:r w:rsidR="00C30DB7">
              <w:rPr>
                <w:sz w:val="18"/>
                <w:szCs w:val="18"/>
              </w:rPr>
              <w:t xml:space="preserve"> </w:t>
            </w:r>
            <w:r w:rsidRPr="00F45FF4">
              <w:rPr>
                <w:sz w:val="18"/>
                <w:szCs w:val="18"/>
              </w:rPr>
              <w:t>000 ML via infrastructure equivalent to natural event of 85</w:t>
            </w:r>
            <w:r w:rsidR="00C30DB7">
              <w:rPr>
                <w:sz w:val="18"/>
                <w:szCs w:val="18"/>
              </w:rPr>
              <w:t xml:space="preserve"> </w:t>
            </w:r>
            <w:r w:rsidRPr="00F45FF4">
              <w:rPr>
                <w:sz w:val="18"/>
                <w:szCs w:val="18"/>
              </w:rPr>
              <w:t>000 ML/day at Euston for 7-30 days.</w:t>
            </w:r>
          </w:p>
        </w:tc>
        <w:tc>
          <w:tcPr>
            <w:tcW w:w="2126" w:type="dxa"/>
            <w:tcBorders>
              <w:top w:val="nil"/>
              <w:left w:val="nil"/>
              <w:bottom w:val="single" w:sz="4" w:space="0" w:color="auto"/>
              <w:right w:val="single" w:sz="4" w:space="0" w:color="auto"/>
            </w:tcBorders>
            <w:shd w:val="clear" w:color="auto" w:fill="auto"/>
            <w:vAlign w:val="center"/>
            <w:hideMark/>
          </w:tcPr>
          <w:p w14:paraId="69241386" w14:textId="77777777" w:rsidR="009540C3" w:rsidRPr="00F45FF4" w:rsidRDefault="009540C3" w:rsidP="00321973">
            <w:pPr>
              <w:jc w:val="center"/>
              <w:rPr>
                <w:sz w:val="18"/>
                <w:szCs w:val="18"/>
              </w:rPr>
            </w:pPr>
            <w:r w:rsidRPr="00F45FF4">
              <w:rPr>
                <w:sz w:val="18"/>
                <w:szCs w:val="18"/>
              </w:rPr>
              <w:t>1 in 3 years (7 years)</w:t>
            </w:r>
          </w:p>
        </w:tc>
        <w:tc>
          <w:tcPr>
            <w:tcW w:w="4678" w:type="dxa"/>
            <w:vMerge/>
            <w:tcBorders>
              <w:left w:val="single" w:sz="4" w:space="0" w:color="auto"/>
              <w:right w:val="single" w:sz="4" w:space="0" w:color="auto"/>
            </w:tcBorders>
            <w:vAlign w:val="center"/>
            <w:hideMark/>
          </w:tcPr>
          <w:p w14:paraId="280DFA9C" w14:textId="77777777" w:rsidR="009540C3" w:rsidRPr="00F45FF4" w:rsidRDefault="009540C3" w:rsidP="00F45FF4">
            <w:pP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B5400F9" w14:textId="77777777" w:rsidR="009540C3" w:rsidRPr="00D842D9" w:rsidRDefault="009540C3" w:rsidP="00F45FF4">
            <w:pPr>
              <w:jc w:val="center"/>
              <w:rPr>
                <w:color w:val="auto"/>
                <w:sz w:val="18"/>
                <w:szCs w:val="18"/>
              </w:rPr>
            </w:pPr>
            <w:r w:rsidRPr="00D842D9">
              <w:rPr>
                <w:color w:val="auto"/>
                <w:sz w:val="18"/>
                <w:szCs w:val="18"/>
              </w:rPr>
              <w:t>Moderate</w:t>
            </w:r>
          </w:p>
        </w:tc>
        <w:tc>
          <w:tcPr>
            <w:tcW w:w="425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20B6232E" w14:textId="1E625E4F" w:rsidR="009540C3" w:rsidRPr="00D842D9" w:rsidRDefault="009540C3" w:rsidP="00F45FF4">
            <w:pPr>
              <w:jc w:val="center"/>
              <w:rPr>
                <w:color w:val="auto"/>
                <w:sz w:val="18"/>
                <w:szCs w:val="18"/>
              </w:rPr>
            </w:pPr>
            <w:r w:rsidRPr="00D842D9">
              <w:rPr>
                <w:color w:val="auto"/>
                <w:sz w:val="18"/>
                <w:szCs w:val="18"/>
              </w:rPr>
              <w:t>Only likely to be delivered under moderate to high water resource availability</w:t>
            </w:r>
          </w:p>
        </w:tc>
        <w:tc>
          <w:tcPr>
            <w:tcW w:w="2268" w:type="dxa"/>
            <w:tcBorders>
              <w:top w:val="single" w:sz="4" w:space="0" w:color="auto"/>
              <w:left w:val="single" w:sz="4" w:space="0" w:color="auto"/>
              <w:bottom w:val="single" w:sz="4" w:space="0" w:color="auto"/>
              <w:right w:val="single" w:sz="12" w:space="0" w:color="auto"/>
            </w:tcBorders>
            <w:shd w:val="clear" w:color="auto" w:fill="FFC000"/>
            <w:vAlign w:val="center"/>
            <w:hideMark/>
          </w:tcPr>
          <w:p w14:paraId="06706392" w14:textId="77777777" w:rsidR="009540C3" w:rsidRPr="00D842D9" w:rsidRDefault="009540C3" w:rsidP="00F45FF4">
            <w:pPr>
              <w:jc w:val="center"/>
              <w:rPr>
                <w:color w:val="auto"/>
                <w:sz w:val="18"/>
                <w:szCs w:val="18"/>
              </w:rPr>
            </w:pPr>
            <w:r w:rsidRPr="00D842D9">
              <w:rPr>
                <w:color w:val="auto"/>
                <w:sz w:val="18"/>
                <w:szCs w:val="18"/>
              </w:rPr>
              <w:t>Moderate</w:t>
            </w:r>
          </w:p>
        </w:tc>
      </w:tr>
      <w:tr w:rsidR="00D842D9" w:rsidRPr="00D842D9" w14:paraId="41B4BF22" w14:textId="77777777" w:rsidTr="00D842D9">
        <w:trPr>
          <w:trHeight w:val="1502"/>
        </w:trPr>
        <w:tc>
          <w:tcPr>
            <w:tcW w:w="2552" w:type="dxa"/>
            <w:tcBorders>
              <w:left w:val="single" w:sz="12" w:space="0" w:color="auto"/>
              <w:bottom w:val="single" w:sz="12" w:space="0" w:color="auto"/>
              <w:right w:val="single" w:sz="4" w:space="0" w:color="auto"/>
            </w:tcBorders>
            <w:vAlign w:val="center"/>
          </w:tcPr>
          <w:p w14:paraId="7B1B3F93" w14:textId="77777777" w:rsidR="009540C3" w:rsidRPr="00F45FF4" w:rsidRDefault="009540C3" w:rsidP="00F45FF4">
            <w:pPr>
              <w:rPr>
                <w:sz w:val="18"/>
                <w:szCs w:val="18"/>
              </w:rPr>
            </w:pPr>
          </w:p>
        </w:tc>
        <w:tc>
          <w:tcPr>
            <w:tcW w:w="4111" w:type="dxa"/>
            <w:tcBorders>
              <w:top w:val="single" w:sz="4" w:space="0" w:color="auto"/>
              <w:left w:val="nil"/>
              <w:bottom w:val="single" w:sz="12" w:space="0" w:color="auto"/>
              <w:right w:val="single" w:sz="4" w:space="0" w:color="auto"/>
            </w:tcBorders>
            <w:shd w:val="clear" w:color="auto" w:fill="auto"/>
            <w:vAlign w:val="center"/>
          </w:tcPr>
          <w:p w14:paraId="5F62E7E8" w14:textId="7BAF65E5" w:rsidR="009540C3" w:rsidRPr="00F45FF4" w:rsidRDefault="009540C3" w:rsidP="00F45FF4">
            <w:pPr>
              <w:rPr>
                <w:sz w:val="18"/>
                <w:szCs w:val="18"/>
              </w:rPr>
            </w:pPr>
            <w:r w:rsidRPr="00F45FF4">
              <w:rPr>
                <w:sz w:val="18"/>
                <w:szCs w:val="18"/>
              </w:rPr>
              <w:t>Large event targeting wetland and river red gum/black box woodlands on floodplain (inundation to 45 m AHD for 90 days) - up to 120</w:t>
            </w:r>
            <w:r w:rsidR="00C30DB7">
              <w:rPr>
                <w:sz w:val="18"/>
                <w:szCs w:val="18"/>
              </w:rPr>
              <w:t xml:space="preserve"> </w:t>
            </w:r>
            <w:r w:rsidRPr="00F45FF4">
              <w:rPr>
                <w:sz w:val="18"/>
                <w:szCs w:val="18"/>
              </w:rPr>
              <w:t>000 ML via infrastructure equivalent to natural event of 150</w:t>
            </w:r>
            <w:r w:rsidR="00C30DB7">
              <w:rPr>
                <w:sz w:val="18"/>
                <w:szCs w:val="18"/>
              </w:rPr>
              <w:t xml:space="preserve"> </w:t>
            </w:r>
            <w:r w:rsidRPr="00F45FF4">
              <w:rPr>
                <w:sz w:val="18"/>
                <w:szCs w:val="18"/>
              </w:rPr>
              <w:t>000 ML/day at Euston for 7 days anytime in the year.</w:t>
            </w:r>
          </w:p>
        </w:tc>
        <w:tc>
          <w:tcPr>
            <w:tcW w:w="2126" w:type="dxa"/>
            <w:tcBorders>
              <w:top w:val="single" w:sz="4" w:space="0" w:color="auto"/>
              <w:left w:val="nil"/>
              <w:bottom w:val="single" w:sz="12" w:space="0" w:color="auto"/>
              <w:right w:val="single" w:sz="4" w:space="0" w:color="auto"/>
            </w:tcBorders>
            <w:shd w:val="clear" w:color="auto" w:fill="auto"/>
            <w:vAlign w:val="center"/>
          </w:tcPr>
          <w:p w14:paraId="706792B5" w14:textId="5B538E16" w:rsidR="009540C3" w:rsidRPr="00F45FF4" w:rsidRDefault="009540C3" w:rsidP="00321973">
            <w:pPr>
              <w:jc w:val="center"/>
              <w:rPr>
                <w:sz w:val="18"/>
                <w:szCs w:val="18"/>
              </w:rPr>
            </w:pPr>
            <w:r w:rsidRPr="00F45FF4">
              <w:rPr>
                <w:sz w:val="18"/>
                <w:szCs w:val="18"/>
              </w:rPr>
              <w:t>1 in 8 years (12 years)</w:t>
            </w:r>
          </w:p>
        </w:tc>
        <w:tc>
          <w:tcPr>
            <w:tcW w:w="4678" w:type="dxa"/>
            <w:vMerge/>
            <w:tcBorders>
              <w:left w:val="single" w:sz="4" w:space="0" w:color="auto"/>
              <w:bottom w:val="single" w:sz="12" w:space="0" w:color="auto"/>
              <w:right w:val="single" w:sz="4" w:space="0" w:color="auto"/>
            </w:tcBorders>
            <w:vAlign w:val="center"/>
          </w:tcPr>
          <w:p w14:paraId="50742B61" w14:textId="77777777" w:rsidR="009540C3" w:rsidRPr="00F45FF4" w:rsidRDefault="009540C3" w:rsidP="00F45FF4">
            <w:pPr>
              <w:rPr>
                <w:sz w:val="18"/>
                <w:szCs w:val="18"/>
              </w:rPr>
            </w:pPr>
          </w:p>
        </w:tc>
        <w:tc>
          <w:tcPr>
            <w:tcW w:w="1984" w:type="dxa"/>
            <w:tcBorders>
              <w:top w:val="single" w:sz="4" w:space="0" w:color="auto"/>
              <w:left w:val="single" w:sz="4" w:space="0" w:color="auto"/>
              <w:bottom w:val="single" w:sz="12" w:space="0" w:color="auto"/>
              <w:right w:val="single" w:sz="4" w:space="0" w:color="auto"/>
            </w:tcBorders>
            <w:shd w:val="clear" w:color="auto" w:fill="92D050"/>
            <w:vAlign w:val="center"/>
          </w:tcPr>
          <w:p w14:paraId="13B10B5F" w14:textId="2C0C14AB" w:rsidR="009540C3" w:rsidRPr="00D842D9" w:rsidRDefault="009540C3" w:rsidP="00F45FF4">
            <w:pPr>
              <w:jc w:val="center"/>
              <w:rPr>
                <w:color w:val="auto"/>
                <w:sz w:val="18"/>
                <w:szCs w:val="18"/>
              </w:rPr>
            </w:pPr>
            <w:r w:rsidRPr="00D842D9">
              <w:rPr>
                <w:color w:val="auto"/>
                <w:sz w:val="18"/>
                <w:szCs w:val="18"/>
              </w:rPr>
              <w:t>Low</w:t>
            </w:r>
          </w:p>
        </w:tc>
        <w:tc>
          <w:tcPr>
            <w:tcW w:w="4253" w:type="dxa"/>
            <w:tcBorders>
              <w:top w:val="single" w:sz="4" w:space="0" w:color="auto"/>
              <w:left w:val="single" w:sz="4" w:space="0" w:color="auto"/>
              <w:bottom w:val="single" w:sz="12" w:space="0" w:color="auto"/>
              <w:right w:val="single" w:sz="4" w:space="0" w:color="auto"/>
            </w:tcBorders>
            <w:shd w:val="clear" w:color="auto" w:fill="95B3D7" w:themeFill="accent1" w:themeFillTint="99"/>
            <w:vAlign w:val="center"/>
          </w:tcPr>
          <w:p w14:paraId="0A0DFAE8" w14:textId="60762EE9" w:rsidR="009540C3" w:rsidRPr="00D842D9" w:rsidRDefault="009540C3" w:rsidP="00F45FF4">
            <w:pPr>
              <w:jc w:val="center"/>
              <w:rPr>
                <w:color w:val="auto"/>
                <w:sz w:val="18"/>
                <w:szCs w:val="18"/>
              </w:rPr>
            </w:pPr>
            <w:r w:rsidRPr="00D842D9">
              <w:rPr>
                <w:color w:val="auto"/>
                <w:sz w:val="18"/>
                <w:szCs w:val="18"/>
              </w:rPr>
              <w:t>Only likely to be delivered after a large natural overbank flow</w:t>
            </w:r>
          </w:p>
        </w:tc>
        <w:tc>
          <w:tcPr>
            <w:tcW w:w="2268" w:type="dxa"/>
            <w:tcBorders>
              <w:top w:val="single" w:sz="4" w:space="0" w:color="auto"/>
              <w:left w:val="single" w:sz="4" w:space="0" w:color="auto"/>
              <w:bottom w:val="single" w:sz="12" w:space="0" w:color="auto"/>
              <w:right w:val="single" w:sz="12" w:space="0" w:color="auto"/>
            </w:tcBorders>
            <w:shd w:val="clear" w:color="auto" w:fill="92D050"/>
            <w:vAlign w:val="center"/>
          </w:tcPr>
          <w:p w14:paraId="555F3D05" w14:textId="0499E612" w:rsidR="009540C3" w:rsidRPr="00D842D9" w:rsidRDefault="009540C3" w:rsidP="00F45FF4">
            <w:pPr>
              <w:jc w:val="center"/>
              <w:rPr>
                <w:color w:val="auto"/>
                <w:sz w:val="18"/>
                <w:szCs w:val="18"/>
              </w:rPr>
            </w:pPr>
            <w:r w:rsidRPr="00D842D9">
              <w:rPr>
                <w:color w:val="auto"/>
                <w:sz w:val="18"/>
                <w:szCs w:val="18"/>
              </w:rPr>
              <w:t>Low</w:t>
            </w:r>
          </w:p>
        </w:tc>
      </w:tr>
      <w:tr w:rsidR="00D842D9" w:rsidRPr="00D842D9" w14:paraId="3B0F7B05" w14:textId="77777777" w:rsidTr="00D842D9">
        <w:trPr>
          <w:trHeight w:val="1461"/>
        </w:trPr>
        <w:tc>
          <w:tcPr>
            <w:tcW w:w="2552" w:type="dxa"/>
            <w:vMerge w:val="restart"/>
            <w:tcBorders>
              <w:top w:val="single" w:sz="12" w:space="0" w:color="auto"/>
              <w:left w:val="single" w:sz="12" w:space="0" w:color="auto"/>
              <w:right w:val="single" w:sz="4" w:space="0" w:color="auto"/>
            </w:tcBorders>
            <w:shd w:val="clear" w:color="auto" w:fill="auto"/>
            <w:hideMark/>
          </w:tcPr>
          <w:p w14:paraId="16ECE759" w14:textId="08451BD3" w:rsidR="00783673" w:rsidRPr="00321973" w:rsidRDefault="00783673" w:rsidP="00F45FF4">
            <w:pPr>
              <w:rPr>
                <w:b/>
                <w:sz w:val="18"/>
                <w:szCs w:val="18"/>
              </w:rPr>
            </w:pPr>
            <w:r w:rsidRPr="00321973">
              <w:rPr>
                <w:b/>
                <w:sz w:val="18"/>
                <w:szCs w:val="18"/>
              </w:rPr>
              <w:t>Floodplain and wetlands from Euston to South Australian border</w:t>
            </w:r>
          </w:p>
        </w:tc>
        <w:tc>
          <w:tcPr>
            <w:tcW w:w="4111" w:type="dxa"/>
            <w:tcBorders>
              <w:top w:val="single" w:sz="12" w:space="0" w:color="auto"/>
              <w:left w:val="nil"/>
              <w:bottom w:val="single" w:sz="4" w:space="0" w:color="auto"/>
              <w:right w:val="single" w:sz="4" w:space="0" w:color="auto"/>
            </w:tcBorders>
            <w:shd w:val="clear" w:color="auto" w:fill="auto"/>
            <w:vAlign w:val="center"/>
            <w:hideMark/>
          </w:tcPr>
          <w:p w14:paraId="1973FB54" w14:textId="7699AE6F" w:rsidR="00783673" w:rsidRPr="00F45FF4" w:rsidRDefault="00783673" w:rsidP="00F45FF4">
            <w:pPr>
              <w:rPr>
                <w:sz w:val="18"/>
                <w:szCs w:val="18"/>
              </w:rPr>
            </w:pPr>
            <w:r w:rsidRPr="00F45FF4">
              <w:rPr>
                <w:sz w:val="18"/>
                <w:szCs w:val="18"/>
              </w:rPr>
              <w:t>30</w:t>
            </w:r>
            <w:r w:rsidR="00C30DB7">
              <w:rPr>
                <w:sz w:val="18"/>
                <w:szCs w:val="18"/>
              </w:rPr>
              <w:t xml:space="preserve"> </w:t>
            </w:r>
            <w:r w:rsidRPr="00F45FF4">
              <w:rPr>
                <w:sz w:val="18"/>
                <w:szCs w:val="18"/>
              </w:rPr>
              <w:t>000 ML/day at Lock 8 for 30-60 days targeting low lying wetlands and anabranches, or priority areas via infrastructure.</w:t>
            </w:r>
          </w:p>
        </w:tc>
        <w:tc>
          <w:tcPr>
            <w:tcW w:w="2126" w:type="dxa"/>
            <w:tcBorders>
              <w:top w:val="single" w:sz="12" w:space="0" w:color="auto"/>
              <w:left w:val="nil"/>
              <w:bottom w:val="single" w:sz="4" w:space="0" w:color="auto"/>
              <w:right w:val="single" w:sz="4" w:space="0" w:color="auto"/>
            </w:tcBorders>
            <w:shd w:val="clear" w:color="auto" w:fill="auto"/>
            <w:vAlign w:val="center"/>
            <w:hideMark/>
          </w:tcPr>
          <w:p w14:paraId="117D8F9F" w14:textId="77777777" w:rsidR="00783673" w:rsidRPr="00F45FF4" w:rsidRDefault="00783673" w:rsidP="00321973">
            <w:pPr>
              <w:jc w:val="center"/>
              <w:rPr>
                <w:sz w:val="18"/>
                <w:szCs w:val="18"/>
              </w:rPr>
            </w:pPr>
            <w:r w:rsidRPr="00F45FF4">
              <w:rPr>
                <w:sz w:val="18"/>
                <w:szCs w:val="18"/>
              </w:rPr>
              <w:t>2 in 5 years (4 years)</w:t>
            </w:r>
          </w:p>
        </w:tc>
        <w:tc>
          <w:tcPr>
            <w:tcW w:w="4678" w:type="dxa"/>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14:paraId="17287E9F" w14:textId="77777777" w:rsidR="00783673" w:rsidRPr="00F45FF4" w:rsidRDefault="00783673" w:rsidP="00F45FF4">
            <w:pPr>
              <w:rPr>
                <w:sz w:val="18"/>
                <w:szCs w:val="18"/>
              </w:rPr>
            </w:pPr>
            <w:r w:rsidRPr="00F45FF4">
              <w:rPr>
                <w:sz w:val="18"/>
                <w:szCs w:val="18"/>
              </w:rPr>
              <w:t>All indicators met in 2016-17 (flood).</w:t>
            </w:r>
          </w:p>
          <w:p w14:paraId="16CF1578" w14:textId="626242DA" w:rsidR="00783673" w:rsidRPr="00F45FF4" w:rsidRDefault="00783673" w:rsidP="00F45FF4">
            <w:pPr>
              <w:rPr>
                <w:sz w:val="18"/>
                <w:szCs w:val="18"/>
              </w:rPr>
            </w:pPr>
            <w:r w:rsidRPr="00F45FF4">
              <w:rPr>
                <w:sz w:val="18"/>
                <w:szCs w:val="18"/>
              </w:rPr>
              <w:t xml:space="preserve">Environmental water </w:t>
            </w:r>
            <w:r w:rsidR="008E6B1A" w:rsidRPr="00F45FF4">
              <w:rPr>
                <w:sz w:val="18"/>
                <w:szCs w:val="18"/>
              </w:rPr>
              <w:t>d</w:t>
            </w:r>
            <w:r w:rsidRPr="00F45FF4">
              <w:rPr>
                <w:sz w:val="18"/>
                <w:szCs w:val="18"/>
              </w:rPr>
              <w:t>elivered to targeted wetland sites in 2017-18</w:t>
            </w:r>
            <w:r w:rsidR="006C1F46" w:rsidRPr="00F45FF4">
              <w:rPr>
                <w:sz w:val="18"/>
                <w:szCs w:val="18"/>
              </w:rPr>
              <w:t xml:space="preserve">, </w:t>
            </w:r>
            <w:r w:rsidRPr="00F45FF4">
              <w:rPr>
                <w:sz w:val="18"/>
                <w:szCs w:val="18"/>
              </w:rPr>
              <w:t>2018</w:t>
            </w:r>
            <w:r w:rsidR="00C30DB7">
              <w:rPr>
                <w:sz w:val="18"/>
                <w:szCs w:val="18"/>
              </w:rPr>
              <w:t>-</w:t>
            </w:r>
            <w:r w:rsidRPr="00F45FF4">
              <w:rPr>
                <w:sz w:val="18"/>
                <w:szCs w:val="18"/>
              </w:rPr>
              <w:t xml:space="preserve">19 </w:t>
            </w:r>
            <w:r w:rsidR="006C1F46" w:rsidRPr="00F45FF4">
              <w:rPr>
                <w:sz w:val="18"/>
                <w:szCs w:val="18"/>
              </w:rPr>
              <w:t xml:space="preserve">and (to a lesser extent) 2019-20 </w:t>
            </w:r>
            <w:r w:rsidRPr="00F45FF4">
              <w:rPr>
                <w:sz w:val="18"/>
                <w:szCs w:val="18"/>
              </w:rPr>
              <w:t>across a range of floodplain elevation levels.</w:t>
            </w:r>
            <w:r w:rsidR="008E6B1A" w:rsidRPr="00F45FF4">
              <w:rPr>
                <w:sz w:val="18"/>
                <w:szCs w:val="18"/>
              </w:rPr>
              <w:t xml:space="preserve"> However, the majority of sites have not received water since 2016-17</w:t>
            </w:r>
          </w:p>
          <w:p w14:paraId="72E7721C" w14:textId="5F661699" w:rsidR="00B942C1" w:rsidRPr="00F45FF4" w:rsidRDefault="00B942C1" w:rsidP="00F45FF4">
            <w:pPr>
              <w:rPr>
                <w:rFonts w:cs="Times New Roman"/>
                <w:color w:val="auto"/>
                <w:sz w:val="18"/>
                <w:szCs w:val="18"/>
              </w:rPr>
            </w:pPr>
            <w:r w:rsidRPr="00F45FF4">
              <w:rPr>
                <w:sz w:val="18"/>
                <w:szCs w:val="18"/>
              </w:rPr>
              <w:t xml:space="preserve">Therefore the environmental water demand has been assessed as </w:t>
            </w:r>
            <w:r w:rsidR="008E6B1A" w:rsidRPr="00F45FF4">
              <w:rPr>
                <w:sz w:val="18"/>
                <w:szCs w:val="18"/>
              </w:rPr>
              <w:t>high</w:t>
            </w:r>
            <w:r w:rsidRPr="00F45FF4">
              <w:rPr>
                <w:sz w:val="18"/>
                <w:szCs w:val="18"/>
              </w:rPr>
              <w:t xml:space="preserve"> for small to medium overbank flows and </w:t>
            </w:r>
            <w:r w:rsidR="008E6B1A" w:rsidRPr="00F45FF4">
              <w:rPr>
                <w:sz w:val="18"/>
                <w:szCs w:val="18"/>
              </w:rPr>
              <w:t xml:space="preserve">moderate </w:t>
            </w:r>
            <w:r w:rsidRPr="00F45FF4">
              <w:rPr>
                <w:sz w:val="18"/>
                <w:szCs w:val="18"/>
              </w:rPr>
              <w:t>for larger overbank flows.</w:t>
            </w:r>
          </w:p>
          <w:p w14:paraId="18FB92E4" w14:textId="012E93C4" w:rsidR="00783673" w:rsidRPr="00F45FF4" w:rsidRDefault="00783673" w:rsidP="00F45FF4">
            <w:pPr>
              <w:rPr>
                <w:sz w:val="18"/>
                <w:szCs w:val="18"/>
              </w:rPr>
            </w:pPr>
          </w:p>
        </w:tc>
        <w:tc>
          <w:tcPr>
            <w:tcW w:w="1984" w:type="dxa"/>
            <w:tcBorders>
              <w:top w:val="single" w:sz="12" w:space="0" w:color="auto"/>
              <w:left w:val="nil"/>
              <w:bottom w:val="single" w:sz="4" w:space="0" w:color="auto"/>
              <w:right w:val="single" w:sz="4" w:space="0" w:color="auto"/>
            </w:tcBorders>
            <w:shd w:val="clear" w:color="auto" w:fill="FF0000"/>
            <w:vAlign w:val="center"/>
            <w:hideMark/>
          </w:tcPr>
          <w:p w14:paraId="063EFD4A" w14:textId="436B5DA7" w:rsidR="00783673" w:rsidRPr="00D842D9" w:rsidRDefault="008E6B1A" w:rsidP="00F45FF4">
            <w:pPr>
              <w:jc w:val="center"/>
              <w:rPr>
                <w:color w:val="auto"/>
                <w:sz w:val="18"/>
                <w:szCs w:val="18"/>
              </w:rPr>
            </w:pPr>
            <w:r w:rsidRPr="00D842D9">
              <w:rPr>
                <w:color w:val="auto"/>
                <w:sz w:val="18"/>
                <w:szCs w:val="18"/>
              </w:rPr>
              <w:t>High</w:t>
            </w:r>
          </w:p>
        </w:tc>
        <w:tc>
          <w:tcPr>
            <w:tcW w:w="4253" w:type="dxa"/>
            <w:vMerge w:val="restart"/>
            <w:tcBorders>
              <w:top w:val="single" w:sz="12" w:space="0" w:color="auto"/>
              <w:left w:val="single" w:sz="4" w:space="0" w:color="auto"/>
              <w:right w:val="single" w:sz="4" w:space="0" w:color="auto"/>
            </w:tcBorders>
            <w:shd w:val="clear" w:color="auto" w:fill="95B3D7" w:themeFill="accent1" w:themeFillTint="99"/>
            <w:vAlign w:val="center"/>
            <w:hideMark/>
          </w:tcPr>
          <w:p w14:paraId="3987A5CC" w14:textId="77777777" w:rsidR="00783673" w:rsidRPr="00D842D9" w:rsidRDefault="00783673" w:rsidP="00F45FF4">
            <w:pPr>
              <w:jc w:val="center"/>
              <w:rPr>
                <w:color w:val="auto"/>
                <w:sz w:val="18"/>
                <w:szCs w:val="18"/>
              </w:rPr>
            </w:pPr>
            <w:r w:rsidRPr="00D842D9">
              <w:rPr>
                <w:color w:val="auto"/>
                <w:sz w:val="18"/>
                <w:szCs w:val="18"/>
              </w:rPr>
              <w:t>Commonwealth environmental water is able to contribute to overbank flows only in high resource availability years with significant tributary inflows.</w:t>
            </w:r>
          </w:p>
          <w:p w14:paraId="23F05981" w14:textId="77777777" w:rsidR="00783673" w:rsidRPr="00D842D9" w:rsidRDefault="00783673" w:rsidP="00F45FF4">
            <w:pPr>
              <w:jc w:val="center"/>
              <w:rPr>
                <w:color w:val="auto"/>
                <w:sz w:val="18"/>
                <w:szCs w:val="18"/>
              </w:rPr>
            </w:pPr>
          </w:p>
          <w:p w14:paraId="56A66DE6" w14:textId="77777777" w:rsidR="00783673" w:rsidRPr="00D842D9" w:rsidRDefault="00783673" w:rsidP="00F45FF4">
            <w:pPr>
              <w:jc w:val="center"/>
              <w:rPr>
                <w:color w:val="auto"/>
                <w:sz w:val="18"/>
                <w:szCs w:val="18"/>
              </w:rPr>
            </w:pPr>
            <w:r w:rsidRPr="00D842D9">
              <w:rPr>
                <w:color w:val="auto"/>
                <w:sz w:val="18"/>
                <w:szCs w:val="18"/>
              </w:rPr>
              <w:t>Water is likely to be delivered to priority wetland sites via infrastructure.</w:t>
            </w:r>
          </w:p>
        </w:tc>
        <w:tc>
          <w:tcPr>
            <w:tcW w:w="2268" w:type="dxa"/>
            <w:tcBorders>
              <w:top w:val="single" w:sz="12" w:space="0" w:color="auto"/>
              <w:left w:val="single" w:sz="4" w:space="0" w:color="auto"/>
              <w:bottom w:val="single" w:sz="4" w:space="0" w:color="auto"/>
              <w:right w:val="single" w:sz="12" w:space="0" w:color="auto"/>
            </w:tcBorders>
            <w:shd w:val="clear" w:color="000000" w:fill="FFC000"/>
            <w:vAlign w:val="center"/>
            <w:hideMark/>
          </w:tcPr>
          <w:p w14:paraId="49D2E7B2" w14:textId="77777777" w:rsidR="00783673" w:rsidRPr="00D842D9" w:rsidRDefault="00783673" w:rsidP="00F45FF4">
            <w:pPr>
              <w:jc w:val="center"/>
              <w:rPr>
                <w:color w:val="auto"/>
                <w:sz w:val="18"/>
                <w:szCs w:val="18"/>
              </w:rPr>
            </w:pPr>
            <w:r w:rsidRPr="00D842D9">
              <w:rPr>
                <w:color w:val="auto"/>
                <w:sz w:val="18"/>
                <w:szCs w:val="18"/>
              </w:rPr>
              <w:t>Moderate</w:t>
            </w:r>
          </w:p>
        </w:tc>
      </w:tr>
      <w:tr w:rsidR="00D842D9" w:rsidRPr="00D842D9" w14:paraId="4574FEE1" w14:textId="77777777" w:rsidTr="00D842D9">
        <w:trPr>
          <w:trHeight w:val="1620"/>
        </w:trPr>
        <w:tc>
          <w:tcPr>
            <w:tcW w:w="2552" w:type="dxa"/>
            <w:vMerge/>
            <w:tcBorders>
              <w:left w:val="single" w:sz="12" w:space="0" w:color="auto"/>
              <w:bottom w:val="single" w:sz="12" w:space="0" w:color="auto"/>
              <w:right w:val="single" w:sz="4" w:space="0" w:color="auto"/>
            </w:tcBorders>
            <w:shd w:val="clear" w:color="auto" w:fill="auto"/>
            <w:vAlign w:val="center"/>
            <w:hideMark/>
          </w:tcPr>
          <w:p w14:paraId="5BEF431C" w14:textId="77777777" w:rsidR="00783673" w:rsidRPr="00F45FF4" w:rsidRDefault="00783673" w:rsidP="00F45FF4">
            <w:pPr>
              <w:rPr>
                <w:sz w:val="18"/>
                <w:szCs w:val="18"/>
              </w:rPr>
            </w:pPr>
          </w:p>
        </w:tc>
        <w:tc>
          <w:tcPr>
            <w:tcW w:w="4111" w:type="dxa"/>
            <w:tcBorders>
              <w:top w:val="single" w:sz="4" w:space="0" w:color="auto"/>
              <w:left w:val="nil"/>
              <w:bottom w:val="single" w:sz="12" w:space="0" w:color="auto"/>
              <w:right w:val="single" w:sz="4" w:space="0" w:color="auto"/>
            </w:tcBorders>
            <w:shd w:val="clear" w:color="auto" w:fill="auto"/>
            <w:vAlign w:val="center"/>
            <w:hideMark/>
          </w:tcPr>
          <w:p w14:paraId="04EE7047" w14:textId="31F50F20" w:rsidR="00783673" w:rsidRPr="00F45FF4" w:rsidRDefault="00783673" w:rsidP="00F45FF4">
            <w:pPr>
              <w:rPr>
                <w:sz w:val="18"/>
                <w:szCs w:val="18"/>
              </w:rPr>
            </w:pPr>
            <w:r w:rsidRPr="00F45FF4">
              <w:rPr>
                <w:sz w:val="18"/>
                <w:szCs w:val="18"/>
              </w:rPr>
              <w:t>50</w:t>
            </w:r>
            <w:r w:rsidR="00C30DB7">
              <w:rPr>
                <w:sz w:val="18"/>
                <w:szCs w:val="18"/>
              </w:rPr>
              <w:t xml:space="preserve"> </w:t>
            </w:r>
            <w:r w:rsidRPr="00F45FF4">
              <w:rPr>
                <w:sz w:val="18"/>
                <w:szCs w:val="18"/>
              </w:rPr>
              <w:t>000-60</w:t>
            </w:r>
            <w:r w:rsidR="00C30DB7">
              <w:rPr>
                <w:sz w:val="18"/>
                <w:szCs w:val="18"/>
              </w:rPr>
              <w:t xml:space="preserve"> </w:t>
            </w:r>
            <w:r w:rsidRPr="00F45FF4">
              <w:rPr>
                <w:sz w:val="18"/>
                <w:szCs w:val="18"/>
              </w:rPr>
              <w:t>000 ML/day at Lock 8 for 60-120 days targeting river red gum forest, lignum shrubland and associated wetlands, or priority areas via infrastructure.</w:t>
            </w:r>
          </w:p>
        </w:tc>
        <w:tc>
          <w:tcPr>
            <w:tcW w:w="2126" w:type="dxa"/>
            <w:tcBorders>
              <w:top w:val="single" w:sz="4" w:space="0" w:color="auto"/>
              <w:left w:val="nil"/>
              <w:bottom w:val="single" w:sz="12" w:space="0" w:color="auto"/>
              <w:right w:val="single" w:sz="4" w:space="0" w:color="auto"/>
            </w:tcBorders>
            <w:shd w:val="clear" w:color="auto" w:fill="auto"/>
            <w:vAlign w:val="center"/>
            <w:hideMark/>
          </w:tcPr>
          <w:p w14:paraId="4A5604DF" w14:textId="77777777" w:rsidR="00783673" w:rsidRPr="00F45FF4" w:rsidRDefault="00783673" w:rsidP="00321973">
            <w:pPr>
              <w:jc w:val="center"/>
              <w:rPr>
                <w:sz w:val="18"/>
                <w:szCs w:val="18"/>
              </w:rPr>
            </w:pPr>
            <w:r w:rsidRPr="00F45FF4">
              <w:rPr>
                <w:sz w:val="18"/>
                <w:szCs w:val="18"/>
              </w:rPr>
              <w:t>1 in 5 years (5 years)</w:t>
            </w:r>
          </w:p>
        </w:tc>
        <w:tc>
          <w:tcPr>
            <w:tcW w:w="4678" w:type="dxa"/>
            <w:vMerge/>
            <w:tcBorders>
              <w:top w:val="nil"/>
              <w:left w:val="nil"/>
              <w:bottom w:val="single" w:sz="12" w:space="0" w:color="auto"/>
              <w:right w:val="single" w:sz="4" w:space="0" w:color="auto"/>
            </w:tcBorders>
            <w:vAlign w:val="center"/>
            <w:hideMark/>
          </w:tcPr>
          <w:p w14:paraId="6105B7E0" w14:textId="77777777" w:rsidR="00783673" w:rsidRPr="00F45FF4" w:rsidRDefault="00783673" w:rsidP="00F45FF4">
            <w:pPr>
              <w:rPr>
                <w:sz w:val="18"/>
                <w:szCs w:val="18"/>
              </w:rPr>
            </w:pPr>
          </w:p>
        </w:tc>
        <w:tc>
          <w:tcPr>
            <w:tcW w:w="1984" w:type="dxa"/>
            <w:tcBorders>
              <w:top w:val="nil"/>
              <w:left w:val="nil"/>
              <w:bottom w:val="single" w:sz="12" w:space="0" w:color="auto"/>
              <w:right w:val="single" w:sz="4" w:space="0" w:color="auto"/>
            </w:tcBorders>
            <w:shd w:val="clear" w:color="auto" w:fill="FFC000"/>
            <w:vAlign w:val="center"/>
            <w:hideMark/>
          </w:tcPr>
          <w:p w14:paraId="336BF68D" w14:textId="150B0EF0" w:rsidR="00783673" w:rsidRPr="00D842D9" w:rsidRDefault="008E6B1A" w:rsidP="00F45FF4">
            <w:pPr>
              <w:jc w:val="center"/>
              <w:rPr>
                <w:color w:val="auto"/>
                <w:sz w:val="18"/>
                <w:szCs w:val="18"/>
              </w:rPr>
            </w:pPr>
            <w:r w:rsidRPr="00D842D9">
              <w:rPr>
                <w:color w:val="auto"/>
                <w:sz w:val="18"/>
                <w:szCs w:val="18"/>
              </w:rPr>
              <w:t>Moderate</w:t>
            </w:r>
          </w:p>
        </w:tc>
        <w:tc>
          <w:tcPr>
            <w:tcW w:w="4253" w:type="dxa"/>
            <w:vMerge/>
            <w:tcBorders>
              <w:left w:val="single" w:sz="4" w:space="0" w:color="auto"/>
              <w:bottom w:val="single" w:sz="12" w:space="0" w:color="auto"/>
              <w:right w:val="single" w:sz="4" w:space="0" w:color="auto"/>
            </w:tcBorders>
            <w:shd w:val="clear" w:color="auto" w:fill="95B3D7" w:themeFill="accent1" w:themeFillTint="99"/>
            <w:vAlign w:val="center"/>
            <w:hideMark/>
          </w:tcPr>
          <w:p w14:paraId="4FDE4175" w14:textId="77777777" w:rsidR="00783673" w:rsidRPr="00D842D9" w:rsidRDefault="00783673" w:rsidP="00F45FF4">
            <w:pPr>
              <w:jc w:val="center"/>
              <w:rPr>
                <w:color w:val="auto"/>
                <w:sz w:val="18"/>
                <w:szCs w:val="18"/>
              </w:rPr>
            </w:pPr>
          </w:p>
        </w:tc>
        <w:tc>
          <w:tcPr>
            <w:tcW w:w="2268" w:type="dxa"/>
            <w:tcBorders>
              <w:top w:val="nil"/>
              <w:left w:val="single" w:sz="4" w:space="0" w:color="auto"/>
              <w:bottom w:val="single" w:sz="12" w:space="0" w:color="auto"/>
              <w:right w:val="single" w:sz="12" w:space="0" w:color="auto"/>
            </w:tcBorders>
            <w:shd w:val="clear" w:color="000000" w:fill="92D050"/>
            <w:vAlign w:val="center"/>
            <w:hideMark/>
          </w:tcPr>
          <w:p w14:paraId="1C821539" w14:textId="77777777" w:rsidR="00783673" w:rsidRPr="00D842D9" w:rsidRDefault="00783673" w:rsidP="00F45FF4">
            <w:pPr>
              <w:jc w:val="center"/>
              <w:rPr>
                <w:color w:val="auto"/>
                <w:sz w:val="18"/>
                <w:szCs w:val="18"/>
              </w:rPr>
            </w:pPr>
            <w:r w:rsidRPr="00D842D9">
              <w:rPr>
                <w:color w:val="auto"/>
                <w:sz w:val="18"/>
                <w:szCs w:val="18"/>
              </w:rPr>
              <w:t>Low</w:t>
            </w:r>
          </w:p>
        </w:tc>
      </w:tr>
      <w:tr w:rsidR="00D842D9" w:rsidRPr="00D842D9" w14:paraId="42B17D77" w14:textId="77777777" w:rsidTr="00697E6C">
        <w:trPr>
          <w:trHeight w:val="1218"/>
        </w:trPr>
        <w:tc>
          <w:tcPr>
            <w:tcW w:w="2552" w:type="dxa"/>
            <w:vMerge w:val="restart"/>
            <w:tcBorders>
              <w:top w:val="single" w:sz="12" w:space="0" w:color="auto"/>
              <w:left w:val="single" w:sz="12" w:space="0" w:color="auto"/>
              <w:right w:val="single" w:sz="4" w:space="0" w:color="auto"/>
            </w:tcBorders>
            <w:shd w:val="clear" w:color="auto" w:fill="auto"/>
          </w:tcPr>
          <w:p w14:paraId="0F44FFCE" w14:textId="5E492672" w:rsidR="000814E6" w:rsidRPr="00321973" w:rsidRDefault="000814E6" w:rsidP="00F45FF4">
            <w:pPr>
              <w:rPr>
                <w:b/>
                <w:sz w:val="18"/>
                <w:szCs w:val="18"/>
                <w:vertAlign w:val="superscript"/>
              </w:rPr>
            </w:pPr>
            <w:r w:rsidRPr="00321973">
              <w:rPr>
                <w:b/>
                <w:sz w:val="18"/>
                <w:szCs w:val="18"/>
              </w:rPr>
              <w:t>Floodplain and wetlands from South Australian border to Lower Lakes</w:t>
            </w:r>
          </w:p>
          <w:p w14:paraId="3462C90B" w14:textId="5D7FE9B7" w:rsidR="000814E6" w:rsidRPr="00321973" w:rsidRDefault="000814E6" w:rsidP="00F45FF4">
            <w:pPr>
              <w:rPr>
                <w:b/>
                <w:sz w:val="18"/>
                <w:szCs w:val="18"/>
              </w:rPr>
            </w:pPr>
          </w:p>
        </w:tc>
        <w:tc>
          <w:tcPr>
            <w:tcW w:w="4111" w:type="dxa"/>
            <w:tcBorders>
              <w:top w:val="single" w:sz="12" w:space="0" w:color="auto"/>
              <w:left w:val="nil"/>
              <w:bottom w:val="single" w:sz="4" w:space="0" w:color="auto"/>
              <w:right w:val="single" w:sz="4" w:space="0" w:color="auto"/>
            </w:tcBorders>
            <w:shd w:val="clear" w:color="auto" w:fill="auto"/>
            <w:vAlign w:val="center"/>
            <w:hideMark/>
          </w:tcPr>
          <w:p w14:paraId="4CC77387" w14:textId="64F3ABFA" w:rsidR="000814E6" w:rsidRPr="00F45FF4" w:rsidRDefault="000814E6" w:rsidP="00F45FF4">
            <w:pPr>
              <w:rPr>
                <w:sz w:val="18"/>
                <w:szCs w:val="18"/>
              </w:rPr>
            </w:pPr>
            <w:r w:rsidRPr="00F45FF4">
              <w:rPr>
                <w:sz w:val="18"/>
                <w:szCs w:val="18"/>
              </w:rPr>
              <w:t>Small overbank flow of 40</w:t>
            </w:r>
            <w:r w:rsidR="00C30DB7">
              <w:rPr>
                <w:sz w:val="18"/>
                <w:szCs w:val="18"/>
              </w:rPr>
              <w:t xml:space="preserve"> </w:t>
            </w:r>
            <w:r w:rsidRPr="00F45FF4">
              <w:rPr>
                <w:sz w:val="18"/>
                <w:szCs w:val="18"/>
              </w:rPr>
              <w:t>000-50</w:t>
            </w:r>
            <w:r w:rsidR="00C30DB7">
              <w:rPr>
                <w:sz w:val="18"/>
                <w:szCs w:val="18"/>
              </w:rPr>
              <w:t xml:space="preserve"> </w:t>
            </w:r>
            <w:r w:rsidRPr="00F45FF4">
              <w:rPr>
                <w:sz w:val="18"/>
                <w:szCs w:val="18"/>
              </w:rPr>
              <w:t xml:space="preserve">000 ML/day </w:t>
            </w:r>
            <w:r w:rsidR="00C30DB7">
              <w:rPr>
                <w:sz w:val="18"/>
                <w:szCs w:val="18"/>
              </w:rPr>
              <w:t>at</w:t>
            </w:r>
            <w:r w:rsidRPr="00F45FF4">
              <w:rPr>
                <w:sz w:val="18"/>
                <w:szCs w:val="18"/>
              </w:rPr>
              <w:t xml:space="preserve"> S</w:t>
            </w:r>
            <w:r w:rsidR="00C30DB7">
              <w:rPr>
                <w:sz w:val="18"/>
                <w:szCs w:val="18"/>
              </w:rPr>
              <w:t>A</w:t>
            </w:r>
            <w:r w:rsidRPr="00F45FF4">
              <w:rPr>
                <w:sz w:val="18"/>
                <w:szCs w:val="18"/>
              </w:rPr>
              <w:t xml:space="preserve"> border for at least 30 days targeting river red gum forest, tea tree, lignum, river cooba and associated wetlands, or priority areas via infrastructure</w:t>
            </w:r>
          </w:p>
        </w:tc>
        <w:tc>
          <w:tcPr>
            <w:tcW w:w="2126" w:type="dxa"/>
            <w:tcBorders>
              <w:top w:val="single" w:sz="12" w:space="0" w:color="auto"/>
              <w:left w:val="nil"/>
              <w:bottom w:val="single" w:sz="4" w:space="0" w:color="auto"/>
              <w:right w:val="single" w:sz="4" w:space="0" w:color="auto"/>
            </w:tcBorders>
            <w:shd w:val="clear" w:color="auto" w:fill="auto"/>
            <w:vAlign w:val="center"/>
            <w:hideMark/>
          </w:tcPr>
          <w:p w14:paraId="1AA7D54A" w14:textId="77777777" w:rsidR="000814E6" w:rsidRPr="00F45FF4" w:rsidRDefault="000814E6" w:rsidP="00321973">
            <w:pPr>
              <w:jc w:val="center"/>
              <w:rPr>
                <w:sz w:val="18"/>
                <w:szCs w:val="18"/>
              </w:rPr>
            </w:pPr>
            <w:r w:rsidRPr="00F45FF4">
              <w:rPr>
                <w:sz w:val="18"/>
                <w:szCs w:val="18"/>
              </w:rPr>
              <w:t>1 in 2 years (3 years)</w:t>
            </w:r>
            <w:r w:rsidRPr="00F45FF4">
              <w:rPr>
                <w:sz w:val="18"/>
                <w:szCs w:val="18"/>
              </w:rPr>
              <w:br w:type="page"/>
            </w:r>
          </w:p>
        </w:tc>
        <w:tc>
          <w:tcPr>
            <w:tcW w:w="4678" w:type="dxa"/>
            <w:vMerge w:val="restart"/>
            <w:tcBorders>
              <w:top w:val="single" w:sz="12" w:space="0" w:color="auto"/>
              <w:left w:val="single" w:sz="4" w:space="0" w:color="auto"/>
              <w:right w:val="single" w:sz="4" w:space="0" w:color="auto"/>
            </w:tcBorders>
            <w:shd w:val="clear" w:color="auto" w:fill="auto"/>
            <w:vAlign w:val="center"/>
            <w:hideMark/>
          </w:tcPr>
          <w:p w14:paraId="33AE4A28" w14:textId="24D149B7" w:rsidR="000814E6" w:rsidRPr="00F45FF4" w:rsidRDefault="000814E6" w:rsidP="00F45FF4">
            <w:pPr>
              <w:rPr>
                <w:sz w:val="18"/>
                <w:szCs w:val="18"/>
              </w:rPr>
            </w:pPr>
            <w:r w:rsidRPr="00F45FF4">
              <w:rPr>
                <w:sz w:val="18"/>
                <w:szCs w:val="18"/>
              </w:rPr>
              <w:t>Indicators were last met in 2016-17</w:t>
            </w:r>
            <w:r w:rsidR="003A4F10" w:rsidRPr="00F45FF4">
              <w:rPr>
                <w:sz w:val="18"/>
                <w:szCs w:val="18"/>
              </w:rPr>
              <w:t>,</w:t>
            </w:r>
            <w:r w:rsidRPr="00F45FF4">
              <w:rPr>
                <w:sz w:val="18"/>
                <w:szCs w:val="18"/>
              </w:rPr>
              <w:t xml:space="preserve"> with small overbank flow also achieved via </w:t>
            </w:r>
            <w:r w:rsidR="003A4F10" w:rsidRPr="00F45FF4">
              <w:rPr>
                <w:sz w:val="18"/>
                <w:szCs w:val="18"/>
              </w:rPr>
              <w:t>2011-12 and</w:t>
            </w:r>
            <w:r w:rsidRPr="00F45FF4">
              <w:rPr>
                <w:sz w:val="18"/>
                <w:szCs w:val="18"/>
              </w:rPr>
              <w:t xml:space="preserve"> 2012-13 </w:t>
            </w:r>
            <w:r w:rsidR="003A4F10" w:rsidRPr="00F45FF4">
              <w:rPr>
                <w:sz w:val="18"/>
                <w:szCs w:val="18"/>
              </w:rPr>
              <w:t>natural flows</w:t>
            </w:r>
            <w:r w:rsidRPr="00F45FF4">
              <w:rPr>
                <w:sz w:val="18"/>
                <w:szCs w:val="18"/>
              </w:rPr>
              <w:t>.</w:t>
            </w:r>
            <w:r w:rsidRPr="00F45FF4">
              <w:rPr>
                <w:sz w:val="18"/>
                <w:szCs w:val="18"/>
              </w:rPr>
              <w:br w:type="page"/>
            </w:r>
            <w:r w:rsidRPr="00F45FF4">
              <w:rPr>
                <w:sz w:val="18"/>
                <w:szCs w:val="18"/>
              </w:rPr>
              <w:br w:type="page"/>
              <w:t xml:space="preserve"> Environmental water has also been delivered to some priority wetland sites each year, across all floodplain elevation levels. The broader floodplain </w:t>
            </w:r>
            <w:r w:rsidRPr="00F45FF4">
              <w:rPr>
                <w:sz w:val="18"/>
                <w:szCs w:val="18"/>
              </w:rPr>
              <w:br w:type="page"/>
            </w:r>
            <w:r w:rsidRPr="00F45FF4">
              <w:rPr>
                <w:sz w:val="18"/>
                <w:szCs w:val="18"/>
              </w:rPr>
              <w:br w:type="page"/>
              <w:t>however is in poor condition with significant tree canopy loss.  There is a critical to high demand for overbank flows in 2020-21.</w:t>
            </w:r>
          </w:p>
        </w:tc>
        <w:tc>
          <w:tcPr>
            <w:tcW w:w="1984" w:type="dxa"/>
            <w:tcBorders>
              <w:top w:val="single" w:sz="12" w:space="0" w:color="auto"/>
              <w:left w:val="single" w:sz="4" w:space="0" w:color="auto"/>
              <w:bottom w:val="single" w:sz="4" w:space="0" w:color="auto"/>
              <w:right w:val="single" w:sz="4" w:space="0" w:color="auto"/>
            </w:tcBorders>
            <w:shd w:val="clear" w:color="auto" w:fill="C00000"/>
            <w:vAlign w:val="center"/>
            <w:hideMark/>
          </w:tcPr>
          <w:p w14:paraId="405FA4F1" w14:textId="05561DD0" w:rsidR="000814E6" w:rsidRPr="00D842D9" w:rsidRDefault="000814E6" w:rsidP="00F45FF4">
            <w:pPr>
              <w:jc w:val="center"/>
              <w:rPr>
                <w:color w:val="auto"/>
                <w:sz w:val="18"/>
                <w:szCs w:val="18"/>
              </w:rPr>
            </w:pPr>
            <w:r w:rsidRPr="00D842D9">
              <w:rPr>
                <w:color w:val="auto"/>
                <w:sz w:val="18"/>
                <w:szCs w:val="18"/>
              </w:rPr>
              <w:t>Critical</w:t>
            </w:r>
          </w:p>
        </w:tc>
        <w:tc>
          <w:tcPr>
            <w:tcW w:w="4253" w:type="dxa"/>
            <w:vMerge w:val="restart"/>
            <w:tcBorders>
              <w:top w:val="single" w:sz="12" w:space="0" w:color="auto"/>
              <w:left w:val="single" w:sz="4" w:space="0" w:color="auto"/>
              <w:right w:val="single" w:sz="4" w:space="0" w:color="auto"/>
            </w:tcBorders>
            <w:shd w:val="clear" w:color="auto" w:fill="365F91" w:themeFill="accent1" w:themeFillShade="BF"/>
            <w:vAlign w:val="center"/>
          </w:tcPr>
          <w:p w14:paraId="00B96BFB" w14:textId="29985CD7" w:rsidR="000814E6" w:rsidRPr="00D842D9" w:rsidRDefault="000814E6" w:rsidP="00F45FF4">
            <w:pPr>
              <w:jc w:val="center"/>
              <w:rPr>
                <w:color w:val="auto"/>
                <w:sz w:val="18"/>
                <w:szCs w:val="18"/>
              </w:rPr>
            </w:pPr>
            <w:r w:rsidRPr="00D842D9">
              <w:rPr>
                <w:color w:val="auto"/>
                <w:sz w:val="18"/>
                <w:szCs w:val="18"/>
              </w:rPr>
              <w:t>Water use will be limited to delivery via infrastructure to priority wetland sites, in the absence of overbank flows. Commonwealth water can only contribute to overbank flows in high resource availability years with significant tributary inflows.</w:t>
            </w:r>
            <w:r w:rsidRPr="00D842D9">
              <w:rPr>
                <w:color w:val="auto"/>
                <w:sz w:val="18"/>
                <w:szCs w:val="18"/>
              </w:rPr>
              <w:br w:type="page"/>
            </w:r>
            <w:r w:rsidRPr="00D842D9">
              <w:rPr>
                <w:color w:val="auto"/>
                <w:sz w:val="18"/>
                <w:szCs w:val="18"/>
              </w:rPr>
              <w:br w:type="page"/>
            </w:r>
          </w:p>
        </w:tc>
        <w:tc>
          <w:tcPr>
            <w:tcW w:w="2268" w:type="dxa"/>
            <w:tcBorders>
              <w:top w:val="single" w:sz="12" w:space="0" w:color="auto"/>
              <w:left w:val="nil"/>
              <w:bottom w:val="single" w:sz="4" w:space="0" w:color="auto"/>
              <w:right w:val="single" w:sz="12" w:space="0" w:color="auto"/>
            </w:tcBorders>
            <w:shd w:val="clear" w:color="auto" w:fill="FF0000"/>
            <w:vAlign w:val="center"/>
            <w:hideMark/>
          </w:tcPr>
          <w:p w14:paraId="42CCB7BC" w14:textId="7F076DE2" w:rsidR="000814E6" w:rsidRPr="00D842D9" w:rsidRDefault="000814E6" w:rsidP="00F45FF4">
            <w:pPr>
              <w:jc w:val="center"/>
              <w:rPr>
                <w:color w:val="auto"/>
                <w:sz w:val="18"/>
                <w:szCs w:val="18"/>
              </w:rPr>
            </w:pPr>
            <w:r w:rsidRPr="00D842D9">
              <w:rPr>
                <w:color w:val="auto"/>
                <w:sz w:val="18"/>
                <w:szCs w:val="18"/>
              </w:rPr>
              <w:t>High</w:t>
            </w:r>
          </w:p>
        </w:tc>
      </w:tr>
      <w:tr w:rsidR="00D842D9" w:rsidRPr="00D842D9" w14:paraId="1D058758" w14:textId="77777777" w:rsidTr="00697E6C">
        <w:trPr>
          <w:trHeight w:val="927"/>
        </w:trPr>
        <w:tc>
          <w:tcPr>
            <w:tcW w:w="2552" w:type="dxa"/>
            <w:vMerge/>
            <w:tcBorders>
              <w:left w:val="single" w:sz="12" w:space="0" w:color="auto"/>
              <w:right w:val="single" w:sz="4" w:space="0" w:color="auto"/>
            </w:tcBorders>
            <w:vAlign w:val="center"/>
            <w:hideMark/>
          </w:tcPr>
          <w:p w14:paraId="2E2713BA" w14:textId="55049857" w:rsidR="000814E6" w:rsidRPr="00321973" w:rsidRDefault="000814E6" w:rsidP="00F45FF4">
            <w:pPr>
              <w:rPr>
                <w:b/>
                <w:sz w:val="18"/>
                <w:szCs w:val="18"/>
              </w:rPr>
            </w:pP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2C2C83B7" w14:textId="66CF7B69" w:rsidR="000814E6" w:rsidRPr="00F45FF4" w:rsidRDefault="000814E6" w:rsidP="00F45FF4">
            <w:pPr>
              <w:rPr>
                <w:sz w:val="18"/>
                <w:szCs w:val="18"/>
              </w:rPr>
            </w:pPr>
            <w:r w:rsidRPr="00F45FF4">
              <w:rPr>
                <w:sz w:val="18"/>
                <w:szCs w:val="18"/>
              </w:rPr>
              <w:t>Moderate overbank flow of 50</w:t>
            </w:r>
            <w:r w:rsidR="00C30DB7">
              <w:rPr>
                <w:sz w:val="18"/>
                <w:szCs w:val="18"/>
              </w:rPr>
              <w:t xml:space="preserve"> </w:t>
            </w:r>
            <w:r w:rsidRPr="00F45FF4">
              <w:rPr>
                <w:sz w:val="18"/>
                <w:szCs w:val="18"/>
              </w:rPr>
              <w:t>000-60</w:t>
            </w:r>
            <w:r w:rsidR="00C30DB7">
              <w:rPr>
                <w:sz w:val="18"/>
                <w:szCs w:val="18"/>
              </w:rPr>
              <w:t xml:space="preserve"> </w:t>
            </w:r>
            <w:r w:rsidRPr="00F45FF4">
              <w:rPr>
                <w:sz w:val="18"/>
                <w:szCs w:val="18"/>
              </w:rPr>
              <w:t xml:space="preserve">000 ML/day </w:t>
            </w:r>
            <w:r w:rsidR="00C30DB7">
              <w:rPr>
                <w:sz w:val="18"/>
                <w:szCs w:val="18"/>
              </w:rPr>
              <w:t xml:space="preserve">at SA </w:t>
            </w:r>
            <w:r w:rsidRPr="00F45FF4">
              <w:rPr>
                <w:sz w:val="18"/>
                <w:szCs w:val="18"/>
              </w:rPr>
              <w:t>border for at least 30 days targeting river red gum forest, tea tree, lignum, river cooba and associated wetlands, or priority areas via infrastructure</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42C5BF59" w14:textId="77777777" w:rsidR="000814E6" w:rsidRPr="00F45FF4" w:rsidRDefault="000814E6" w:rsidP="00321973">
            <w:pPr>
              <w:jc w:val="center"/>
              <w:rPr>
                <w:sz w:val="18"/>
                <w:szCs w:val="18"/>
              </w:rPr>
            </w:pPr>
            <w:r w:rsidRPr="00F45FF4">
              <w:rPr>
                <w:sz w:val="18"/>
                <w:szCs w:val="18"/>
              </w:rPr>
              <w:t>1 in 2 years (5 years)</w:t>
            </w:r>
          </w:p>
        </w:tc>
        <w:tc>
          <w:tcPr>
            <w:tcW w:w="4678" w:type="dxa"/>
            <w:vMerge/>
            <w:tcBorders>
              <w:left w:val="single" w:sz="4" w:space="0" w:color="auto"/>
              <w:right w:val="single" w:sz="4" w:space="0" w:color="auto"/>
            </w:tcBorders>
            <w:vAlign w:val="center"/>
            <w:hideMark/>
          </w:tcPr>
          <w:p w14:paraId="374A9831" w14:textId="77777777" w:rsidR="000814E6" w:rsidRPr="00F45FF4" w:rsidRDefault="000814E6" w:rsidP="00F45FF4">
            <w:pPr>
              <w:rPr>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43BD67FE" w14:textId="75377407" w:rsidR="000814E6" w:rsidRPr="00D842D9" w:rsidRDefault="000814E6" w:rsidP="00F45FF4">
            <w:pPr>
              <w:jc w:val="center"/>
              <w:rPr>
                <w:color w:val="auto"/>
                <w:sz w:val="18"/>
                <w:szCs w:val="18"/>
              </w:rPr>
            </w:pPr>
            <w:r w:rsidRPr="00D842D9">
              <w:rPr>
                <w:color w:val="auto"/>
                <w:sz w:val="18"/>
                <w:szCs w:val="18"/>
              </w:rPr>
              <w:t>Critical</w:t>
            </w:r>
          </w:p>
        </w:tc>
        <w:tc>
          <w:tcPr>
            <w:tcW w:w="4253" w:type="dxa"/>
            <w:vMerge/>
            <w:tcBorders>
              <w:left w:val="single" w:sz="4" w:space="0" w:color="auto"/>
              <w:bottom w:val="single" w:sz="4" w:space="0" w:color="auto"/>
              <w:right w:val="single" w:sz="4" w:space="0" w:color="auto"/>
            </w:tcBorders>
            <w:shd w:val="clear" w:color="auto" w:fill="365F91" w:themeFill="accent1" w:themeFillShade="BF"/>
            <w:vAlign w:val="center"/>
            <w:hideMark/>
          </w:tcPr>
          <w:p w14:paraId="544B4D18" w14:textId="01A91510" w:rsidR="000814E6" w:rsidRPr="00D842D9" w:rsidRDefault="000814E6" w:rsidP="00F45FF4">
            <w:pPr>
              <w:jc w:val="center"/>
              <w:rPr>
                <w:color w:val="auto"/>
                <w:sz w:val="18"/>
                <w:szCs w:val="18"/>
              </w:rPr>
            </w:pPr>
          </w:p>
        </w:tc>
        <w:tc>
          <w:tcPr>
            <w:tcW w:w="2268" w:type="dxa"/>
            <w:tcBorders>
              <w:top w:val="nil"/>
              <w:left w:val="nil"/>
              <w:bottom w:val="single" w:sz="4" w:space="0" w:color="auto"/>
              <w:right w:val="single" w:sz="12" w:space="0" w:color="auto"/>
            </w:tcBorders>
            <w:shd w:val="clear" w:color="auto" w:fill="FF0000"/>
            <w:vAlign w:val="center"/>
            <w:hideMark/>
          </w:tcPr>
          <w:p w14:paraId="67D9790B" w14:textId="6B6B21C2" w:rsidR="000814E6" w:rsidRPr="00D842D9" w:rsidRDefault="000814E6" w:rsidP="00F45FF4">
            <w:pPr>
              <w:jc w:val="center"/>
              <w:rPr>
                <w:color w:val="auto"/>
                <w:sz w:val="18"/>
                <w:szCs w:val="18"/>
              </w:rPr>
            </w:pPr>
            <w:r w:rsidRPr="00D842D9">
              <w:rPr>
                <w:color w:val="auto"/>
                <w:sz w:val="18"/>
                <w:szCs w:val="18"/>
              </w:rPr>
              <w:t>High</w:t>
            </w:r>
          </w:p>
        </w:tc>
      </w:tr>
      <w:tr w:rsidR="00D842D9" w:rsidRPr="00D842D9" w14:paraId="249CB0A1" w14:textId="77777777" w:rsidTr="00D842D9">
        <w:trPr>
          <w:trHeight w:val="1197"/>
        </w:trPr>
        <w:tc>
          <w:tcPr>
            <w:tcW w:w="2552" w:type="dxa"/>
            <w:vMerge/>
            <w:tcBorders>
              <w:left w:val="single" w:sz="12" w:space="0" w:color="auto"/>
              <w:bottom w:val="single" w:sz="12" w:space="0" w:color="auto"/>
              <w:right w:val="single" w:sz="4" w:space="0" w:color="auto"/>
            </w:tcBorders>
            <w:vAlign w:val="center"/>
            <w:hideMark/>
          </w:tcPr>
          <w:p w14:paraId="78260778" w14:textId="77777777" w:rsidR="000814E6" w:rsidRPr="00321973" w:rsidRDefault="000814E6" w:rsidP="00F45FF4">
            <w:pPr>
              <w:rPr>
                <w:b/>
                <w:sz w:val="18"/>
                <w:szCs w:val="18"/>
              </w:rPr>
            </w:pPr>
          </w:p>
        </w:tc>
        <w:tc>
          <w:tcPr>
            <w:tcW w:w="4111" w:type="dxa"/>
            <w:tcBorders>
              <w:top w:val="single" w:sz="4" w:space="0" w:color="auto"/>
              <w:left w:val="nil"/>
              <w:bottom w:val="single" w:sz="12" w:space="0" w:color="auto"/>
              <w:right w:val="single" w:sz="4" w:space="0" w:color="auto"/>
            </w:tcBorders>
            <w:shd w:val="clear" w:color="auto" w:fill="auto"/>
            <w:vAlign w:val="center"/>
            <w:hideMark/>
          </w:tcPr>
          <w:p w14:paraId="5754D503" w14:textId="67CA3AD7" w:rsidR="000814E6" w:rsidRPr="00F45FF4" w:rsidRDefault="000814E6" w:rsidP="00F45FF4">
            <w:pPr>
              <w:rPr>
                <w:sz w:val="18"/>
                <w:szCs w:val="18"/>
              </w:rPr>
            </w:pPr>
            <w:r w:rsidRPr="00F45FF4">
              <w:rPr>
                <w:sz w:val="18"/>
                <w:szCs w:val="18"/>
              </w:rPr>
              <w:t>Infrastructure delivery to a priority area equivalent to 60</w:t>
            </w:r>
            <w:r w:rsidR="00C30DB7">
              <w:rPr>
                <w:sz w:val="18"/>
                <w:szCs w:val="18"/>
              </w:rPr>
              <w:t xml:space="preserve"> </w:t>
            </w:r>
            <w:r w:rsidRPr="00F45FF4">
              <w:rPr>
                <w:sz w:val="18"/>
                <w:szCs w:val="18"/>
              </w:rPr>
              <w:t>000-70</w:t>
            </w:r>
            <w:r w:rsidR="00C30DB7">
              <w:rPr>
                <w:sz w:val="18"/>
                <w:szCs w:val="18"/>
              </w:rPr>
              <w:t xml:space="preserve"> </w:t>
            </w:r>
            <w:r w:rsidRPr="00F45FF4">
              <w:rPr>
                <w:sz w:val="18"/>
                <w:szCs w:val="18"/>
              </w:rPr>
              <w:t xml:space="preserve">000 ML/day </w:t>
            </w:r>
            <w:r w:rsidR="00C30DB7">
              <w:rPr>
                <w:sz w:val="18"/>
                <w:szCs w:val="18"/>
              </w:rPr>
              <w:t xml:space="preserve">at SA </w:t>
            </w:r>
            <w:r w:rsidRPr="00F45FF4">
              <w:rPr>
                <w:sz w:val="18"/>
                <w:szCs w:val="18"/>
              </w:rPr>
              <w:t>border unless met by unregulated flows, targeting black box, cooba, lignum and chenopod and associated wetlands</w:t>
            </w:r>
          </w:p>
        </w:tc>
        <w:tc>
          <w:tcPr>
            <w:tcW w:w="2126" w:type="dxa"/>
            <w:tcBorders>
              <w:top w:val="single" w:sz="4" w:space="0" w:color="auto"/>
              <w:left w:val="nil"/>
              <w:bottom w:val="single" w:sz="12" w:space="0" w:color="auto"/>
              <w:right w:val="single" w:sz="4" w:space="0" w:color="auto"/>
            </w:tcBorders>
            <w:shd w:val="clear" w:color="auto" w:fill="auto"/>
            <w:vAlign w:val="center"/>
            <w:hideMark/>
          </w:tcPr>
          <w:p w14:paraId="6C7CB75E" w14:textId="0B06B62F" w:rsidR="000814E6" w:rsidRPr="00F45FF4" w:rsidRDefault="000814E6" w:rsidP="00321973">
            <w:pPr>
              <w:jc w:val="center"/>
              <w:rPr>
                <w:sz w:val="18"/>
                <w:szCs w:val="18"/>
              </w:rPr>
            </w:pPr>
            <w:r w:rsidRPr="00F45FF4">
              <w:rPr>
                <w:sz w:val="18"/>
                <w:szCs w:val="18"/>
              </w:rPr>
              <w:t>1 in 3 years (4 years)</w:t>
            </w:r>
          </w:p>
        </w:tc>
        <w:tc>
          <w:tcPr>
            <w:tcW w:w="4678" w:type="dxa"/>
            <w:vMerge/>
            <w:tcBorders>
              <w:left w:val="single" w:sz="4" w:space="0" w:color="auto"/>
              <w:bottom w:val="single" w:sz="12" w:space="0" w:color="auto"/>
              <w:right w:val="single" w:sz="4" w:space="0" w:color="auto"/>
            </w:tcBorders>
            <w:vAlign w:val="center"/>
            <w:hideMark/>
          </w:tcPr>
          <w:p w14:paraId="079384D7" w14:textId="77777777" w:rsidR="000814E6" w:rsidRPr="00F45FF4" w:rsidRDefault="000814E6" w:rsidP="00F45FF4">
            <w:pPr>
              <w:rPr>
                <w:sz w:val="18"/>
                <w:szCs w:val="18"/>
              </w:rPr>
            </w:pPr>
          </w:p>
        </w:tc>
        <w:tc>
          <w:tcPr>
            <w:tcW w:w="1984" w:type="dxa"/>
            <w:tcBorders>
              <w:top w:val="single" w:sz="4" w:space="0" w:color="auto"/>
              <w:left w:val="single" w:sz="4" w:space="0" w:color="auto"/>
              <w:bottom w:val="single" w:sz="12" w:space="0" w:color="auto"/>
              <w:right w:val="single" w:sz="4" w:space="0" w:color="auto"/>
            </w:tcBorders>
            <w:shd w:val="clear" w:color="auto" w:fill="FF0000"/>
            <w:vAlign w:val="center"/>
            <w:hideMark/>
          </w:tcPr>
          <w:p w14:paraId="415BF0F7" w14:textId="69A973FC" w:rsidR="000814E6" w:rsidRPr="00D842D9" w:rsidRDefault="000814E6" w:rsidP="00F45FF4">
            <w:pPr>
              <w:jc w:val="center"/>
              <w:rPr>
                <w:color w:val="auto"/>
                <w:sz w:val="18"/>
                <w:szCs w:val="18"/>
              </w:rPr>
            </w:pPr>
            <w:r w:rsidRPr="00D842D9">
              <w:rPr>
                <w:color w:val="auto"/>
                <w:sz w:val="18"/>
                <w:szCs w:val="18"/>
              </w:rPr>
              <w:t>High</w:t>
            </w:r>
          </w:p>
        </w:tc>
        <w:tc>
          <w:tcPr>
            <w:tcW w:w="4253" w:type="dxa"/>
            <w:tcBorders>
              <w:top w:val="single" w:sz="4" w:space="0" w:color="auto"/>
              <w:left w:val="single" w:sz="4" w:space="0" w:color="auto"/>
              <w:bottom w:val="single" w:sz="12" w:space="0" w:color="auto"/>
              <w:right w:val="single" w:sz="4" w:space="0" w:color="auto"/>
            </w:tcBorders>
            <w:shd w:val="clear" w:color="auto" w:fill="95B3D7" w:themeFill="accent1" w:themeFillTint="99"/>
            <w:vAlign w:val="center"/>
            <w:hideMark/>
          </w:tcPr>
          <w:p w14:paraId="1265C1BD" w14:textId="40B42039" w:rsidR="000814E6" w:rsidRPr="00D842D9" w:rsidRDefault="000814E6" w:rsidP="00F45FF4">
            <w:pPr>
              <w:jc w:val="center"/>
              <w:rPr>
                <w:color w:val="auto"/>
                <w:sz w:val="18"/>
                <w:szCs w:val="18"/>
              </w:rPr>
            </w:pPr>
            <w:r w:rsidRPr="00D842D9">
              <w:rPr>
                <w:color w:val="auto"/>
                <w:sz w:val="18"/>
                <w:szCs w:val="18"/>
              </w:rPr>
              <w:t>Water is likely to be delivered to priority wetland sites via infrastructure</w:t>
            </w:r>
            <w:r w:rsidR="00B93DBB" w:rsidRPr="00D842D9">
              <w:rPr>
                <w:color w:val="auto"/>
                <w:sz w:val="18"/>
                <w:szCs w:val="18"/>
              </w:rPr>
              <w:t>.</w:t>
            </w:r>
          </w:p>
          <w:p w14:paraId="7F380ACB" w14:textId="2224A69A" w:rsidR="000814E6" w:rsidRPr="00D842D9" w:rsidRDefault="000814E6" w:rsidP="00F45FF4">
            <w:pPr>
              <w:jc w:val="center"/>
              <w:rPr>
                <w:color w:val="auto"/>
                <w:sz w:val="18"/>
                <w:szCs w:val="18"/>
              </w:rPr>
            </w:pPr>
            <w:r w:rsidRPr="00D842D9">
              <w:rPr>
                <w:color w:val="auto"/>
                <w:sz w:val="18"/>
                <w:szCs w:val="18"/>
              </w:rPr>
              <w:t>Commonwealth environmental water can contribute to overbank flows only in high resource availability years with significant tributary inflows.</w:t>
            </w:r>
          </w:p>
        </w:tc>
        <w:tc>
          <w:tcPr>
            <w:tcW w:w="2268" w:type="dxa"/>
            <w:tcBorders>
              <w:top w:val="nil"/>
              <w:left w:val="nil"/>
              <w:bottom w:val="single" w:sz="12" w:space="0" w:color="auto"/>
              <w:right w:val="single" w:sz="12" w:space="0" w:color="auto"/>
            </w:tcBorders>
            <w:shd w:val="clear" w:color="000000" w:fill="92D050"/>
            <w:vAlign w:val="center"/>
            <w:hideMark/>
          </w:tcPr>
          <w:p w14:paraId="2403107F" w14:textId="77777777" w:rsidR="000814E6" w:rsidRPr="00D842D9" w:rsidRDefault="000814E6" w:rsidP="00F45FF4">
            <w:pPr>
              <w:jc w:val="center"/>
              <w:rPr>
                <w:color w:val="auto"/>
                <w:sz w:val="18"/>
                <w:szCs w:val="18"/>
              </w:rPr>
            </w:pPr>
            <w:r w:rsidRPr="00D842D9">
              <w:rPr>
                <w:color w:val="auto"/>
                <w:sz w:val="18"/>
                <w:szCs w:val="18"/>
              </w:rPr>
              <w:t>Low</w:t>
            </w:r>
          </w:p>
        </w:tc>
      </w:tr>
      <w:tr w:rsidR="00D842D9" w:rsidRPr="00D842D9" w14:paraId="1A237A4B" w14:textId="77777777" w:rsidTr="00D842D9">
        <w:trPr>
          <w:trHeight w:val="1386"/>
        </w:trPr>
        <w:tc>
          <w:tcPr>
            <w:tcW w:w="2552" w:type="dxa"/>
            <w:vMerge w:val="restart"/>
            <w:tcBorders>
              <w:top w:val="single" w:sz="12" w:space="0" w:color="auto"/>
              <w:left w:val="single" w:sz="12" w:space="0" w:color="auto"/>
              <w:right w:val="single" w:sz="4" w:space="0" w:color="auto"/>
            </w:tcBorders>
            <w:shd w:val="clear" w:color="auto" w:fill="auto"/>
            <w:hideMark/>
          </w:tcPr>
          <w:p w14:paraId="2A30D7D2" w14:textId="38532BB9" w:rsidR="000814E6" w:rsidRPr="00321973" w:rsidRDefault="000814E6" w:rsidP="00F45FF4">
            <w:pPr>
              <w:rPr>
                <w:b/>
                <w:sz w:val="18"/>
                <w:szCs w:val="18"/>
              </w:rPr>
            </w:pPr>
            <w:r w:rsidRPr="00321973">
              <w:rPr>
                <w:b/>
                <w:sz w:val="18"/>
                <w:szCs w:val="18"/>
              </w:rPr>
              <w:t>Coorong, Lower Lakes and Murray Mouth</w:t>
            </w:r>
            <w:r w:rsidRPr="00321973">
              <w:rPr>
                <w:b/>
                <w:sz w:val="18"/>
                <w:szCs w:val="18"/>
              </w:rPr>
              <w:br/>
            </w:r>
            <w:r w:rsidRPr="00321973">
              <w:rPr>
                <w:b/>
                <w:sz w:val="18"/>
                <w:szCs w:val="18"/>
              </w:rPr>
              <w:br/>
            </w:r>
          </w:p>
        </w:tc>
        <w:tc>
          <w:tcPr>
            <w:tcW w:w="4111" w:type="dxa"/>
            <w:tcBorders>
              <w:top w:val="single" w:sz="12" w:space="0" w:color="auto"/>
              <w:left w:val="nil"/>
              <w:bottom w:val="single" w:sz="4" w:space="0" w:color="auto"/>
              <w:right w:val="single" w:sz="4" w:space="0" w:color="auto"/>
            </w:tcBorders>
            <w:shd w:val="clear" w:color="auto" w:fill="auto"/>
            <w:vAlign w:val="center"/>
            <w:hideMark/>
          </w:tcPr>
          <w:p w14:paraId="2ED46A22" w14:textId="16BE6BEE" w:rsidR="000814E6" w:rsidRPr="00F45FF4" w:rsidRDefault="000814E6" w:rsidP="00F45FF4">
            <w:pPr>
              <w:rPr>
                <w:sz w:val="18"/>
                <w:szCs w:val="18"/>
              </w:rPr>
            </w:pPr>
            <w:r w:rsidRPr="00F45FF4">
              <w:rPr>
                <w:sz w:val="18"/>
                <w:szCs w:val="18"/>
              </w:rPr>
              <w:t>Minimum barrage flow of 650 GL/yr (and lake water levels maintained above 0.4 m AHD) to provide suitable conditions and refuge habitat in the lakes and north lagoon for native fish, plants and internationally important migratory birds.</w:t>
            </w:r>
          </w:p>
        </w:tc>
        <w:tc>
          <w:tcPr>
            <w:tcW w:w="2126" w:type="dxa"/>
            <w:tcBorders>
              <w:top w:val="single" w:sz="12" w:space="0" w:color="auto"/>
              <w:left w:val="nil"/>
              <w:bottom w:val="single" w:sz="4" w:space="0" w:color="auto"/>
              <w:right w:val="single" w:sz="4" w:space="0" w:color="auto"/>
            </w:tcBorders>
            <w:shd w:val="clear" w:color="auto" w:fill="auto"/>
            <w:vAlign w:val="center"/>
            <w:hideMark/>
          </w:tcPr>
          <w:p w14:paraId="25F861D6" w14:textId="77777777" w:rsidR="000814E6" w:rsidRPr="00F45FF4" w:rsidRDefault="000814E6" w:rsidP="00321973">
            <w:pPr>
              <w:jc w:val="center"/>
              <w:rPr>
                <w:sz w:val="18"/>
                <w:szCs w:val="18"/>
              </w:rPr>
            </w:pPr>
            <w:r w:rsidRPr="00F45FF4">
              <w:rPr>
                <w:sz w:val="18"/>
                <w:szCs w:val="18"/>
              </w:rPr>
              <w:t>1 in 1 year</w:t>
            </w:r>
          </w:p>
        </w:tc>
        <w:tc>
          <w:tcPr>
            <w:tcW w:w="4678" w:type="dxa"/>
            <w:vMerge w:val="restart"/>
            <w:tcBorders>
              <w:top w:val="single" w:sz="12" w:space="0" w:color="auto"/>
              <w:left w:val="single" w:sz="4" w:space="0" w:color="auto"/>
              <w:right w:val="single" w:sz="4" w:space="0" w:color="auto"/>
            </w:tcBorders>
            <w:shd w:val="clear" w:color="auto" w:fill="auto"/>
            <w:vAlign w:val="center"/>
            <w:hideMark/>
          </w:tcPr>
          <w:p w14:paraId="08F2F88C" w14:textId="77777777" w:rsidR="00B93DBB" w:rsidRPr="00F45FF4" w:rsidRDefault="000814E6" w:rsidP="00F45FF4">
            <w:pPr>
              <w:rPr>
                <w:sz w:val="18"/>
                <w:szCs w:val="18"/>
              </w:rPr>
            </w:pPr>
            <w:r w:rsidRPr="00F45FF4">
              <w:rPr>
                <w:sz w:val="18"/>
                <w:szCs w:val="18"/>
              </w:rPr>
              <w:t xml:space="preserve">Lower Lakes and Coorong north lagoon in generally good condition, with some signs of stress in the north lagoon due to three successive low-flow years (invertebrate deaths, localised algae outbreaks). </w:t>
            </w:r>
          </w:p>
          <w:p w14:paraId="44CE0D28" w14:textId="7FB3BC6A" w:rsidR="000814E6" w:rsidRPr="00F45FF4" w:rsidRDefault="000814E6" w:rsidP="00F45FF4">
            <w:pPr>
              <w:rPr>
                <w:sz w:val="18"/>
                <w:szCs w:val="18"/>
              </w:rPr>
            </w:pPr>
            <w:r w:rsidRPr="00F45FF4">
              <w:rPr>
                <w:sz w:val="18"/>
                <w:szCs w:val="18"/>
              </w:rPr>
              <w:t>Minimum flow (1 in 1 year) was not met in 2015-16 or 201</w:t>
            </w:r>
            <w:r w:rsidR="00C30DB7">
              <w:rPr>
                <w:sz w:val="18"/>
                <w:szCs w:val="18"/>
              </w:rPr>
              <w:t>8</w:t>
            </w:r>
            <w:r w:rsidR="00C30DB7">
              <w:rPr>
                <w:sz w:val="18"/>
                <w:szCs w:val="18"/>
              </w:rPr>
              <w:noBreakHyphen/>
            </w:r>
            <w:r w:rsidRPr="00F45FF4">
              <w:rPr>
                <w:sz w:val="18"/>
                <w:szCs w:val="18"/>
              </w:rPr>
              <w:t>19.</w:t>
            </w:r>
            <w:r w:rsidRPr="00F45FF4">
              <w:rPr>
                <w:sz w:val="18"/>
                <w:szCs w:val="18"/>
              </w:rPr>
              <w:br/>
            </w:r>
          </w:p>
        </w:tc>
        <w:tc>
          <w:tcPr>
            <w:tcW w:w="1984" w:type="dxa"/>
            <w:tcBorders>
              <w:top w:val="single" w:sz="12" w:space="0" w:color="auto"/>
              <w:left w:val="nil"/>
              <w:bottom w:val="single" w:sz="4" w:space="0" w:color="auto"/>
              <w:right w:val="single" w:sz="4" w:space="0" w:color="auto"/>
            </w:tcBorders>
            <w:shd w:val="clear" w:color="auto" w:fill="FF0000"/>
            <w:vAlign w:val="center"/>
            <w:hideMark/>
          </w:tcPr>
          <w:p w14:paraId="2FDB9D23" w14:textId="6D295AA3" w:rsidR="000814E6" w:rsidRPr="00D842D9" w:rsidRDefault="000814E6" w:rsidP="00F45FF4">
            <w:pPr>
              <w:jc w:val="center"/>
              <w:rPr>
                <w:color w:val="auto"/>
                <w:sz w:val="18"/>
                <w:szCs w:val="18"/>
              </w:rPr>
            </w:pPr>
            <w:r w:rsidRPr="00D842D9">
              <w:rPr>
                <w:color w:val="auto"/>
                <w:sz w:val="18"/>
                <w:szCs w:val="18"/>
              </w:rPr>
              <w:t>High</w:t>
            </w:r>
          </w:p>
        </w:tc>
        <w:tc>
          <w:tcPr>
            <w:tcW w:w="4253" w:type="dxa"/>
            <w:tcBorders>
              <w:top w:val="single" w:sz="12" w:space="0" w:color="auto"/>
              <w:left w:val="nil"/>
              <w:bottom w:val="single" w:sz="4" w:space="0" w:color="auto"/>
              <w:right w:val="single" w:sz="4" w:space="0" w:color="auto"/>
            </w:tcBorders>
            <w:shd w:val="clear" w:color="auto" w:fill="365F91" w:themeFill="accent1" w:themeFillShade="BF"/>
            <w:vAlign w:val="center"/>
            <w:hideMark/>
          </w:tcPr>
          <w:p w14:paraId="172806E2" w14:textId="68837DAD" w:rsidR="000814E6" w:rsidRPr="00D842D9" w:rsidRDefault="000814E6" w:rsidP="00F45FF4">
            <w:pPr>
              <w:jc w:val="center"/>
              <w:rPr>
                <w:color w:val="auto"/>
                <w:sz w:val="18"/>
                <w:szCs w:val="18"/>
              </w:rPr>
            </w:pPr>
            <w:r w:rsidRPr="00D842D9">
              <w:rPr>
                <w:color w:val="auto"/>
                <w:sz w:val="18"/>
                <w:szCs w:val="18"/>
              </w:rPr>
              <w:t>A very high priority for watering in 2020–21, even in low resource availability.</w:t>
            </w:r>
          </w:p>
        </w:tc>
        <w:tc>
          <w:tcPr>
            <w:tcW w:w="2268" w:type="dxa"/>
            <w:tcBorders>
              <w:top w:val="single" w:sz="12" w:space="0" w:color="auto"/>
              <w:left w:val="nil"/>
              <w:bottom w:val="single" w:sz="4" w:space="0" w:color="auto"/>
              <w:right w:val="single" w:sz="12" w:space="0" w:color="auto"/>
            </w:tcBorders>
            <w:shd w:val="clear" w:color="000000" w:fill="FF0000"/>
            <w:vAlign w:val="center"/>
            <w:hideMark/>
          </w:tcPr>
          <w:p w14:paraId="759CC44B" w14:textId="17793D67" w:rsidR="000814E6" w:rsidRPr="00D842D9" w:rsidRDefault="000814E6" w:rsidP="00F45FF4">
            <w:pPr>
              <w:jc w:val="center"/>
              <w:rPr>
                <w:color w:val="auto"/>
                <w:sz w:val="18"/>
                <w:szCs w:val="18"/>
              </w:rPr>
            </w:pPr>
            <w:r w:rsidRPr="00D842D9">
              <w:rPr>
                <w:color w:val="auto"/>
                <w:sz w:val="18"/>
                <w:szCs w:val="18"/>
              </w:rPr>
              <w:t>High</w:t>
            </w:r>
          </w:p>
        </w:tc>
      </w:tr>
      <w:tr w:rsidR="00D842D9" w:rsidRPr="00D842D9" w14:paraId="183128B5" w14:textId="77777777" w:rsidTr="00D842D9">
        <w:trPr>
          <w:trHeight w:val="1740"/>
        </w:trPr>
        <w:tc>
          <w:tcPr>
            <w:tcW w:w="2552" w:type="dxa"/>
            <w:vMerge/>
            <w:tcBorders>
              <w:left w:val="single" w:sz="12" w:space="0" w:color="auto"/>
              <w:right w:val="single" w:sz="4" w:space="0" w:color="auto"/>
            </w:tcBorders>
            <w:vAlign w:val="center"/>
            <w:hideMark/>
          </w:tcPr>
          <w:p w14:paraId="5E174B43" w14:textId="77777777" w:rsidR="000814E6" w:rsidRPr="00F45FF4" w:rsidRDefault="000814E6" w:rsidP="00F45FF4">
            <w:pPr>
              <w:rPr>
                <w:sz w:val="18"/>
                <w:szCs w:val="18"/>
              </w:rPr>
            </w:pP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3EAF3623" w14:textId="2D502558" w:rsidR="000814E6" w:rsidRPr="00F45FF4" w:rsidRDefault="000814E6" w:rsidP="00F45FF4">
            <w:pPr>
              <w:rPr>
                <w:sz w:val="18"/>
                <w:szCs w:val="18"/>
              </w:rPr>
            </w:pPr>
            <w:r w:rsidRPr="00F45FF4">
              <w:rPr>
                <w:sz w:val="18"/>
                <w:szCs w:val="18"/>
              </w:rPr>
              <w:t>Barrage flows of 2</w:t>
            </w:r>
            <w:r w:rsidR="00C30DB7">
              <w:rPr>
                <w:sz w:val="18"/>
                <w:szCs w:val="18"/>
              </w:rPr>
              <w:t xml:space="preserve"> </w:t>
            </w:r>
            <w:r w:rsidRPr="00F45FF4">
              <w:rPr>
                <w:sz w:val="18"/>
                <w:szCs w:val="18"/>
              </w:rPr>
              <w:t xml:space="preserve">000 GL/yr required to provide suitable conditions and refuge habitat for native fish, plants and internationally important migratory birds.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62BCACA9" w14:textId="155EC97C" w:rsidR="000814E6" w:rsidRPr="00F45FF4" w:rsidRDefault="000814E6" w:rsidP="00321973">
            <w:pPr>
              <w:jc w:val="center"/>
              <w:rPr>
                <w:sz w:val="18"/>
                <w:szCs w:val="18"/>
              </w:rPr>
            </w:pPr>
            <w:r w:rsidRPr="00F45FF4">
              <w:rPr>
                <w:sz w:val="18"/>
                <w:szCs w:val="18"/>
              </w:rPr>
              <w:t>Rolling three-year average</w:t>
            </w:r>
          </w:p>
        </w:tc>
        <w:tc>
          <w:tcPr>
            <w:tcW w:w="4678" w:type="dxa"/>
            <w:vMerge/>
            <w:tcBorders>
              <w:left w:val="single" w:sz="4" w:space="0" w:color="auto"/>
              <w:bottom w:val="single" w:sz="4" w:space="0" w:color="auto"/>
              <w:right w:val="single" w:sz="4" w:space="0" w:color="auto"/>
            </w:tcBorders>
            <w:vAlign w:val="center"/>
            <w:hideMark/>
          </w:tcPr>
          <w:p w14:paraId="7B38C853" w14:textId="77777777" w:rsidR="000814E6" w:rsidRPr="00F45FF4" w:rsidRDefault="000814E6" w:rsidP="00F45FF4">
            <w:pPr>
              <w:rPr>
                <w:sz w:val="18"/>
                <w:szCs w:val="18"/>
              </w:rPr>
            </w:pPr>
          </w:p>
        </w:tc>
        <w:tc>
          <w:tcPr>
            <w:tcW w:w="1984" w:type="dxa"/>
            <w:tcBorders>
              <w:top w:val="nil"/>
              <w:left w:val="nil"/>
              <w:bottom w:val="single" w:sz="4" w:space="0" w:color="auto"/>
              <w:right w:val="single" w:sz="4" w:space="0" w:color="auto"/>
            </w:tcBorders>
            <w:shd w:val="clear" w:color="auto" w:fill="FF0000"/>
            <w:vAlign w:val="center"/>
            <w:hideMark/>
          </w:tcPr>
          <w:p w14:paraId="4C6A1ECC" w14:textId="21354CF2" w:rsidR="000814E6" w:rsidRPr="00D842D9" w:rsidRDefault="000814E6" w:rsidP="00F45FF4">
            <w:pPr>
              <w:jc w:val="center"/>
              <w:rPr>
                <w:color w:val="auto"/>
                <w:sz w:val="18"/>
                <w:szCs w:val="18"/>
              </w:rPr>
            </w:pPr>
            <w:r w:rsidRPr="00D842D9">
              <w:rPr>
                <w:color w:val="auto"/>
                <w:sz w:val="18"/>
                <w:szCs w:val="18"/>
              </w:rPr>
              <w:t>High</w:t>
            </w:r>
          </w:p>
        </w:tc>
        <w:tc>
          <w:tcPr>
            <w:tcW w:w="4253" w:type="dxa"/>
            <w:tcBorders>
              <w:top w:val="nil"/>
              <w:left w:val="nil"/>
              <w:bottom w:val="single" w:sz="4" w:space="0" w:color="auto"/>
              <w:right w:val="single" w:sz="4" w:space="0" w:color="auto"/>
            </w:tcBorders>
            <w:shd w:val="clear" w:color="auto" w:fill="95B3D7" w:themeFill="accent1" w:themeFillTint="99"/>
            <w:vAlign w:val="center"/>
            <w:hideMark/>
          </w:tcPr>
          <w:p w14:paraId="1E2C61B0" w14:textId="296118A8" w:rsidR="000814E6" w:rsidRPr="00D842D9" w:rsidRDefault="000814E6" w:rsidP="00F45FF4">
            <w:pPr>
              <w:jc w:val="center"/>
              <w:rPr>
                <w:color w:val="auto"/>
                <w:sz w:val="18"/>
                <w:szCs w:val="18"/>
              </w:rPr>
            </w:pPr>
            <w:r w:rsidRPr="00D842D9">
              <w:rPr>
                <w:color w:val="auto"/>
                <w:sz w:val="18"/>
                <w:szCs w:val="18"/>
              </w:rPr>
              <w:t xml:space="preserve">A high priority for watering in 2020–21, even in low resource availability, noting that due to low outflows in 2018-19 and 2019-20, </w:t>
            </w:r>
            <w:r w:rsidR="00B93DBB" w:rsidRPr="00D842D9">
              <w:rPr>
                <w:color w:val="auto"/>
                <w:sz w:val="18"/>
                <w:szCs w:val="18"/>
              </w:rPr>
              <w:t>~</w:t>
            </w:r>
            <w:r w:rsidRPr="00D842D9">
              <w:rPr>
                <w:color w:val="auto"/>
                <w:sz w:val="18"/>
                <w:szCs w:val="18"/>
              </w:rPr>
              <w:t>1000GL would be required to meet this target in 2020-21.</w:t>
            </w:r>
            <w:r w:rsidRPr="00D842D9">
              <w:rPr>
                <w:color w:val="auto"/>
                <w:sz w:val="18"/>
                <w:szCs w:val="18"/>
              </w:rPr>
              <w:br/>
              <w:t>Commonwealth water likely to contribute significantly, however target cannot be met by Commonwealth water alone.</w:t>
            </w:r>
          </w:p>
        </w:tc>
        <w:tc>
          <w:tcPr>
            <w:tcW w:w="2268" w:type="dxa"/>
            <w:tcBorders>
              <w:top w:val="nil"/>
              <w:left w:val="nil"/>
              <w:bottom w:val="single" w:sz="4" w:space="0" w:color="auto"/>
              <w:right w:val="single" w:sz="12" w:space="0" w:color="auto"/>
            </w:tcBorders>
            <w:shd w:val="clear" w:color="auto" w:fill="FFC000"/>
            <w:vAlign w:val="center"/>
            <w:hideMark/>
          </w:tcPr>
          <w:p w14:paraId="27AC4DCB" w14:textId="0A0B4443" w:rsidR="000814E6" w:rsidRPr="00D842D9" w:rsidRDefault="000814E6" w:rsidP="00F45FF4">
            <w:pPr>
              <w:jc w:val="center"/>
              <w:rPr>
                <w:color w:val="auto"/>
                <w:sz w:val="18"/>
                <w:szCs w:val="18"/>
              </w:rPr>
            </w:pPr>
            <w:r w:rsidRPr="00D842D9">
              <w:rPr>
                <w:color w:val="auto"/>
                <w:sz w:val="18"/>
                <w:szCs w:val="18"/>
              </w:rPr>
              <w:t>Moderate</w:t>
            </w:r>
          </w:p>
        </w:tc>
      </w:tr>
      <w:tr w:rsidR="00D842D9" w:rsidRPr="00D842D9" w14:paraId="540473AA" w14:textId="77777777" w:rsidTr="00697E6C">
        <w:trPr>
          <w:trHeight w:val="1125"/>
        </w:trPr>
        <w:tc>
          <w:tcPr>
            <w:tcW w:w="2552" w:type="dxa"/>
            <w:vMerge/>
            <w:tcBorders>
              <w:left w:val="single" w:sz="12" w:space="0" w:color="auto"/>
              <w:right w:val="single" w:sz="4" w:space="0" w:color="auto"/>
            </w:tcBorders>
            <w:vAlign w:val="center"/>
            <w:hideMark/>
          </w:tcPr>
          <w:p w14:paraId="30F377EE" w14:textId="77777777" w:rsidR="000814E6" w:rsidRPr="00F45FF4" w:rsidRDefault="000814E6" w:rsidP="00F45FF4">
            <w:pPr>
              <w:rPr>
                <w:sz w:val="18"/>
                <w:szCs w:val="18"/>
              </w:rPr>
            </w:pPr>
          </w:p>
        </w:tc>
        <w:tc>
          <w:tcPr>
            <w:tcW w:w="4111" w:type="dxa"/>
            <w:tcBorders>
              <w:top w:val="nil"/>
              <w:left w:val="nil"/>
              <w:bottom w:val="single" w:sz="4" w:space="0" w:color="auto"/>
              <w:right w:val="single" w:sz="4" w:space="0" w:color="auto"/>
            </w:tcBorders>
            <w:shd w:val="clear" w:color="auto" w:fill="auto"/>
            <w:vAlign w:val="center"/>
            <w:hideMark/>
          </w:tcPr>
          <w:p w14:paraId="074CA694" w14:textId="6D6AE24E" w:rsidR="000814E6" w:rsidRPr="00F45FF4" w:rsidRDefault="000814E6" w:rsidP="00F45FF4">
            <w:pPr>
              <w:rPr>
                <w:sz w:val="18"/>
                <w:szCs w:val="18"/>
              </w:rPr>
            </w:pPr>
            <w:r w:rsidRPr="00F45FF4">
              <w:rPr>
                <w:sz w:val="18"/>
                <w:szCs w:val="18"/>
              </w:rPr>
              <w:t>Barrage flows of 6</w:t>
            </w:r>
            <w:r w:rsidR="00C30DB7">
              <w:rPr>
                <w:sz w:val="18"/>
                <w:szCs w:val="18"/>
              </w:rPr>
              <w:t xml:space="preserve"> </w:t>
            </w:r>
            <w:r w:rsidRPr="00F45FF4">
              <w:rPr>
                <w:sz w:val="18"/>
                <w:szCs w:val="18"/>
              </w:rPr>
              <w:t>000 GL every three to five years to maintain and improve habitat conditions within the Coorong. Lake water level range between 0.4 and 0.83 m</w:t>
            </w:r>
            <w:r w:rsidR="00C30DB7">
              <w:rPr>
                <w:sz w:val="18"/>
                <w:szCs w:val="18"/>
              </w:rPr>
              <w:t xml:space="preserve"> </w:t>
            </w:r>
            <w:r w:rsidRPr="00F45FF4">
              <w:rPr>
                <w:sz w:val="18"/>
                <w:szCs w:val="18"/>
              </w:rPr>
              <w:t>AHD to maintain healthy lake ecology.</w:t>
            </w:r>
          </w:p>
        </w:tc>
        <w:tc>
          <w:tcPr>
            <w:tcW w:w="2126" w:type="dxa"/>
            <w:tcBorders>
              <w:top w:val="nil"/>
              <w:left w:val="nil"/>
              <w:bottom w:val="single" w:sz="4" w:space="0" w:color="auto"/>
              <w:right w:val="single" w:sz="4" w:space="0" w:color="auto"/>
            </w:tcBorders>
            <w:shd w:val="clear" w:color="auto" w:fill="auto"/>
            <w:vAlign w:val="center"/>
            <w:hideMark/>
          </w:tcPr>
          <w:p w14:paraId="229F2953" w14:textId="77777777" w:rsidR="000814E6" w:rsidRPr="00F45FF4" w:rsidRDefault="000814E6" w:rsidP="00321973">
            <w:pPr>
              <w:jc w:val="center"/>
              <w:rPr>
                <w:sz w:val="18"/>
                <w:szCs w:val="18"/>
              </w:rPr>
            </w:pPr>
            <w:r w:rsidRPr="00F45FF4">
              <w:rPr>
                <w:sz w:val="18"/>
                <w:szCs w:val="18"/>
              </w:rPr>
              <w:t>1 in 3 years</w:t>
            </w:r>
            <w:r w:rsidRPr="00F45FF4">
              <w:rPr>
                <w:sz w:val="18"/>
                <w:szCs w:val="18"/>
              </w:rPr>
              <w:br/>
              <w:t>(5 years)</w:t>
            </w:r>
          </w:p>
        </w:tc>
        <w:tc>
          <w:tcPr>
            <w:tcW w:w="4678" w:type="dxa"/>
            <w:vMerge w:val="restart"/>
            <w:tcBorders>
              <w:top w:val="single" w:sz="4" w:space="0" w:color="auto"/>
              <w:left w:val="nil"/>
              <w:bottom w:val="single" w:sz="4" w:space="0" w:color="auto"/>
              <w:right w:val="single" w:sz="4" w:space="0" w:color="auto"/>
            </w:tcBorders>
            <w:shd w:val="clear" w:color="auto" w:fill="auto"/>
            <w:vAlign w:val="center"/>
            <w:hideMark/>
          </w:tcPr>
          <w:p w14:paraId="317A3A81" w14:textId="27ED6528" w:rsidR="000814E6" w:rsidRPr="00F45FF4" w:rsidRDefault="000814E6" w:rsidP="00F45FF4">
            <w:pPr>
              <w:rPr>
                <w:sz w:val="18"/>
                <w:szCs w:val="18"/>
              </w:rPr>
            </w:pPr>
            <w:r w:rsidRPr="00F45FF4">
              <w:rPr>
                <w:sz w:val="18"/>
                <w:szCs w:val="18"/>
              </w:rPr>
              <w:t xml:space="preserve">Coorong south lagoon still in poor health. </w:t>
            </w:r>
            <w:r w:rsidR="00B93DBB" w:rsidRPr="00F45FF4">
              <w:rPr>
                <w:sz w:val="18"/>
                <w:szCs w:val="18"/>
              </w:rPr>
              <w:t>W</w:t>
            </w:r>
            <w:r w:rsidRPr="00F45FF4">
              <w:rPr>
                <w:sz w:val="18"/>
                <w:szCs w:val="18"/>
              </w:rPr>
              <w:t>hile Commonwealth environmental water can help to minimise further damage, strong recovery in the Coorong South Lagoon requires significant volumes of water and will likely only occur in high resource availability years.</w:t>
            </w:r>
          </w:p>
          <w:p w14:paraId="4F011969" w14:textId="7D728C0A" w:rsidR="000814E6" w:rsidRPr="00F45FF4" w:rsidRDefault="000814E6" w:rsidP="00F45FF4">
            <w:pPr>
              <w:rPr>
                <w:sz w:val="18"/>
                <w:szCs w:val="18"/>
              </w:rPr>
            </w:pPr>
            <w:r w:rsidRPr="00F45FF4">
              <w:rPr>
                <w:sz w:val="18"/>
                <w:szCs w:val="18"/>
              </w:rPr>
              <w:t xml:space="preserve">Large flow events in </w:t>
            </w:r>
            <w:r w:rsidR="003A4F10" w:rsidRPr="00F45FF4">
              <w:rPr>
                <w:sz w:val="18"/>
                <w:szCs w:val="18"/>
              </w:rPr>
              <w:t>the last decade include</w:t>
            </w:r>
            <w:r w:rsidRPr="00F45FF4">
              <w:rPr>
                <w:sz w:val="18"/>
                <w:szCs w:val="18"/>
              </w:rPr>
              <w:t xml:space="preserve"> 2010-11 (15,000+ GL), 2012-13 (6797 GL) and 2016-17 (6484 GL).</w:t>
            </w:r>
          </w:p>
        </w:tc>
        <w:tc>
          <w:tcPr>
            <w:tcW w:w="1984" w:type="dxa"/>
            <w:tcBorders>
              <w:top w:val="single" w:sz="4" w:space="0" w:color="auto"/>
              <w:left w:val="nil"/>
              <w:bottom w:val="single" w:sz="4" w:space="0" w:color="auto"/>
              <w:right w:val="single" w:sz="4" w:space="0" w:color="auto"/>
            </w:tcBorders>
            <w:shd w:val="clear" w:color="auto" w:fill="FFC000"/>
            <w:vAlign w:val="center"/>
            <w:hideMark/>
          </w:tcPr>
          <w:p w14:paraId="7838BD30" w14:textId="400968E6" w:rsidR="000814E6" w:rsidRPr="00D842D9" w:rsidRDefault="000814E6" w:rsidP="00F45FF4">
            <w:pPr>
              <w:jc w:val="center"/>
              <w:rPr>
                <w:color w:val="auto"/>
                <w:sz w:val="18"/>
                <w:szCs w:val="18"/>
              </w:rPr>
            </w:pPr>
            <w:r w:rsidRPr="00D842D9" w:rsidDel="00EF228A">
              <w:rPr>
                <w:color w:val="auto"/>
                <w:sz w:val="18"/>
                <w:szCs w:val="18"/>
              </w:rPr>
              <w:t>Moderate</w:t>
            </w:r>
            <w:r w:rsidRPr="00D842D9" w:rsidDel="00EF228A">
              <w:rPr>
                <w:color w:val="auto"/>
                <w:sz w:val="18"/>
                <w:szCs w:val="18"/>
              </w:rPr>
              <w:br/>
              <w:t>(met in 2016-17)</w:t>
            </w:r>
          </w:p>
        </w:tc>
        <w:tc>
          <w:tcPr>
            <w:tcW w:w="4253" w:type="dxa"/>
            <w:vMerge w:val="restart"/>
            <w:tcBorders>
              <w:top w:val="nil"/>
              <w:left w:val="single" w:sz="4" w:space="0" w:color="auto"/>
              <w:bottom w:val="single" w:sz="4" w:space="0" w:color="auto"/>
              <w:right w:val="single" w:sz="4" w:space="0" w:color="auto"/>
            </w:tcBorders>
            <w:shd w:val="clear" w:color="000000" w:fill="FFFFFF"/>
            <w:vAlign w:val="center"/>
            <w:hideMark/>
          </w:tcPr>
          <w:p w14:paraId="33BED7CB" w14:textId="1F5C7B1B" w:rsidR="000814E6" w:rsidRPr="00D842D9" w:rsidRDefault="000814E6" w:rsidP="00F45FF4">
            <w:pPr>
              <w:jc w:val="center"/>
              <w:rPr>
                <w:color w:val="auto"/>
                <w:sz w:val="18"/>
                <w:szCs w:val="18"/>
              </w:rPr>
            </w:pPr>
            <w:r w:rsidRPr="00D842D9">
              <w:rPr>
                <w:color w:val="auto"/>
                <w:sz w:val="18"/>
                <w:szCs w:val="18"/>
              </w:rPr>
              <w:t>Commonwealth water will contribute to meeting this demand, however the targets cannot be met by Commonwealth water alone and will depend upon unregulated flow event(s).</w:t>
            </w:r>
          </w:p>
        </w:tc>
        <w:tc>
          <w:tcPr>
            <w:tcW w:w="2268" w:type="dxa"/>
            <w:tcBorders>
              <w:top w:val="nil"/>
              <w:left w:val="nil"/>
              <w:bottom w:val="single" w:sz="4" w:space="0" w:color="auto"/>
              <w:right w:val="single" w:sz="12" w:space="0" w:color="auto"/>
            </w:tcBorders>
            <w:shd w:val="clear" w:color="000000" w:fill="92D050"/>
            <w:vAlign w:val="center"/>
            <w:hideMark/>
          </w:tcPr>
          <w:p w14:paraId="3B695C3D" w14:textId="29CD5788" w:rsidR="000814E6" w:rsidRPr="00D842D9" w:rsidRDefault="000814E6" w:rsidP="00F45FF4">
            <w:pPr>
              <w:jc w:val="center"/>
              <w:rPr>
                <w:color w:val="auto"/>
                <w:sz w:val="18"/>
                <w:szCs w:val="18"/>
              </w:rPr>
            </w:pPr>
            <w:r w:rsidRPr="00D842D9">
              <w:rPr>
                <w:color w:val="auto"/>
                <w:sz w:val="18"/>
                <w:szCs w:val="18"/>
              </w:rPr>
              <w:t>Low</w:t>
            </w:r>
          </w:p>
        </w:tc>
      </w:tr>
      <w:tr w:rsidR="00D842D9" w:rsidRPr="00D842D9" w14:paraId="1F16FA16" w14:textId="77777777" w:rsidTr="00697E6C">
        <w:trPr>
          <w:trHeight w:val="1836"/>
        </w:trPr>
        <w:tc>
          <w:tcPr>
            <w:tcW w:w="2552" w:type="dxa"/>
            <w:vMerge/>
            <w:tcBorders>
              <w:left w:val="single" w:sz="12" w:space="0" w:color="auto"/>
              <w:bottom w:val="single" w:sz="12" w:space="0" w:color="auto"/>
              <w:right w:val="single" w:sz="4" w:space="0" w:color="auto"/>
            </w:tcBorders>
            <w:vAlign w:val="center"/>
            <w:hideMark/>
          </w:tcPr>
          <w:p w14:paraId="49D622FD" w14:textId="77777777" w:rsidR="000814E6" w:rsidRPr="00F45FF4" w:rsidRDefault="000814E6" w:rsidP="00F45FF4">
            <w:pPr>
              <w:rPr>
                <w:sz w:val="18"/>
                <w:szCs w:val="18"/>
              </w:rPr>
            </w:pPr>
          </w:p>
        </w:tc>
        <w:tc>
          <w:tcPr>
            <w:tcW w:w="4111" w:type="dxa"/>
            <w:tcBorders>
              <w:top w:val="single" w:sz="4" w:space="0" w:color="auto"/>
              <w:left w:val="nil"/>
              <w:bottom w:val="single" w:sz="12" w:space="0" w:color="auto"/>
              <w:right w:val="single" w:sz="4" w:space="0" w:color="auto"/>
            </w:tcBorders>
            <w:shd w:val="clear" w:color="auto" w:fill="auto"/>
            <w:vAlign w:val="center"/>
            <w:hideMark/>
          </w:tcPr>
          <w:p w14:paraId="370922C5" w14:textId="2DB4CBDE" w:rsidR="000814E6" w:rsidRPr="00F45FF4" w:rsidRDefault="000814E6" w:rsidP="00F45FF4">
            <w:pPr>
              <w:rPr>
                <w:sz w:val="18"/>
                <w:szCs w:val="18"/>
              </w:rPr>
            </w:pPr>
            <w:r w:rsidRPr="00F45FF4">
              <w:rPr>
                <w:sz w:val="18"/>
                <w:szCs w:val="18"/>
              </w:rPr>
              <w:t>Barrage flows of 10</w:t>
            </w:r>
            <w:r w:rsidR="00C30DB7">
              <w:rPr>
                <w:sz w:val="18"/>
                <w:szCs w:val="18"/>
              </w:rPr>
              <w:t xml:space="preserve"> </w:t>
            </w:r>
            <w:r w:rsidRPr="00F45FF4">
              <w:rPr>
                <w:sz w:val="18"/>
                <w:szCs w:val="18"/>
              </w:rPr>
              <w:t>000 GL every seven to seventeen years to improve habitat conditions within the Coorong. Lake water level range between 0.4 and 0.9</w:t>
            </w:r>
            <w:r w:rsidR="00C30DB7">
              <w:rPr>
                <w:sz w:val="18"/>
                <w:szCs w:val="18"/>
              </w:rPr>
              <w:t> </w:t>
            </w:r>
            <w:r w:rsidRPr="00F45FF4">
              <w:rPr>
                <w:sz w:val="18"/>
                <w:szCs w:val="18"/>
              </w:rPr>
              <w:t>m</w:t>
            </w:r>
            <w:r w:rsidR="00C30DB7">
              <w:rPr>
                <w:sz w:val="18"/>
                <w:szCs w:val="18"/>
              </w:rPr>
              <w:t xml:space="preserve"> </w:t>
            </w:r>
            <w:r w:rsidRPr="00F45FF4">
              <w:rPr>
                <w:sz w:val="18"/>
                <w:szCs w:val="18"/>
              </w:rPr>
              <w:t>AHD to maintain healthy lake ecology.</w:t>
            </w:r>
          </w:p>
        </w:tc>
        <w:tc>
          <w:tcPr>
            <w:tcW w:w="2126" w:type="dxa"/>
            <w:tcBorders>
              <w:top w:val="single" w:sz="4" w:space="0" w:color="auto"/>
              <w:left w:val="nil"/>
              <w:bottom w:val="single" w:sz="12" w:space="0" w:color="auto"/>
              <w:right w:val="single" w:sz="4" w:space="0" w:color="auto"/>
            </w:tcBorders>
            <w:shd w:val="clear" w:color="auto" w:fill="auto"/>
            <w:vAlign w:val="center"/>
            <w:hideMark/>
          </w:tcPr>
          <w:p w14:paraId="7487B7C1" w14:textId="77777777" w:rsidR="000814E6" w:rsidRPr="00F45FF4" w:rsidRDefault="000814E6" w:rsidP="00321973">
            <w:pPr>
              <w:jc w:val="center"/>
              <w:rPr>
                <w:sz w:val="18"/>
                <w:szCs w:val="18"/>
              </w:rPr>
            </w:pPr>
            <w:r w:rsidRPr="00F45FF4">
              <w:rPr>
                <w:sz w:val="18"/>
                <w:szCs w:val="18"/>
              </w:rPr>
              <w:t>1 in 7 years</w:t>
            </w:r>
            <w:r w:rsidRPr="00F45FF4">
              <w:rPr>
                <w:sz w:val="18"/>
                <w:szCs w:val="18"/>
              </w:rPr>
              <w:br/>
              <w:t>(17 years)</w:t>
            </w:r>
          </w:p>
        </w:tc>
        <w:tc>
          <w:tcPr>
            <w:tcW w:w="4678" w:type="dxa"/>
            <w:vMerge/>
            <w:tcBorders>
              <w:top w:val="single" w:sz="4" w:space="0" w:color="auto"/>
              <w:left w:val="nil"/>
              <w:bottom w:val="single" w:sz="12" w:space="0" w:color="auto"/>
              <w:right w:val="single" w:sz="4" w:space="0" w:color="auto"/>
            </w:tcBorders>
            <w:vAlign w:val="center"/>
            <w:hideMark/>
          </w:tcPr>
          <w:p w14:paraId="15A15F4D" w14:textId="77777777" w:rsidR="000814E6" w:rsidRPr="00F45FF4" w:rsidRDefault="000814E6" w:rsidP="00F45FF4">
            <w:pPr>
              <w:rPr>
                <w:sz w:val="18"/>
                <w:szCs w:val="18"/>
              </w:rPr>
            </w:pPr>
          </w:p>
        </w:tc>
        <w:tc>
          <w:tcPr>
            <w:tcW w:w="1984" w:type="dxa"/>
            <w:tcBorders>
              <w:top w:val="single" w:sz="4" w:space="0" w:color="auto"/>
              <w:left w:val="nil"/>
              <w:bottom w:val="single" w:sz="12" w:space="0" w:color="auto"/>
              <w:right w:val="single" w:sz="4" w:space="0" w:color="auto"/>
            </w:tcBorders>
            <w:shd w:val="clear" w:color="auto" w:fill="FFC000"/>
            <w:vAlign w:val="center"/>
            <w:hideMark/>
          </w:tcPr>
          <w:p w14:paraId="6AD1CDEF" w14:textId="03E3B29C" w:rsidR="000814E6" w:rsidRPr="00D842D9" w:rsidRDefault="000814E6" w:rsidP="00F45FF4">
            <w:pPr>
              <w:jc w:val="center"/>
              <w:rPr>
                <w:color w:val="auto"/>
                <w:sz w:val="18"/>
                <w:szCs w:val="18"/>
              </w:rPr>
            </w:pPr>
            <w:r w:rsidRPr="00D842D9" w:rsidDel="00EF228A">
              <w:rPr>
                <w:color w:val="auto"/>
                <w:sz w:val="18"/>
                <w:szCs w:val="18"/>
              </w:rPr>
              <w:t>Moderate</w:t>
            </w:r>
            <w:r w:rsidRPr="00D842D9" w:rsidDel="00EF228A">
              <w:rPr>
                <w:color w:val="auto"/>
                <w:sz w:val="18"/>
                <w:szCs w:val="18"/>
              </w:rPr>
              <w:br/>
              <w:t>(met in 2010-11)</w:t>
            </w:r>
          </w:p>
        </w:tc>
        <w:tc>
          <w:tcPr>
            <w:tcW w:w="4253" w:type="dxa"/>
            <w:vMerge/>
            <w:tcBorders>
              <w:top w:val="nil"/>
              <w:left w:val="single" w:sz="4" w:space="0" w:color="auto"/>
              <w:bottom w:val="single" w:sz="12" w:space="0" w:color="auto"/>
              <w:right w:val="single" w:sz="4" w:space="0" w:color="auto"/>
            </w:tcBorders>
            <w:vAlign w:val="center"/>
            <w:hideMark/>
          </w:tcPr>
          <w:p w14:paraId="0DD6362D" w14:textId="77777777" w:rsidR="000814E6" w:rsidRPr="00D842D9" w:rsidRDefault="000814E6" w:rsidP="00F45FF4">
            <w:pPr>
              <w:jc w:val="center"/>
              <w:rPr>
                <w:color w:val="auto"/>
                <w:sz w:val="18"/>
                <w:szCs w:val="18"/>
              </w:rPr>
            </w:pPr>
          </w:p>
        </w:tc>
        <w:tc>
          <w:tcPr>
            <w:tcW w:w="2268" w:type="dxa"/>
            <w:tcBorders>
              <w:top w:val="nil"/>
              <w:left w:val="nil"/>
              <w:bottom w:val="single" w:sz="12" w:space="0" w:color="auto"/>
              <w:right w:val="single" w:sz="12" w:space="0" w:color="auto"/>
            </w:tcBorders>
            <w:shd w:val="clear" w:color="000000" w:fill="92D050"/>
            <w:vAlign w:val="center"/>
            <w:hideMark/>
          </w:tcPr>
          <w:p w14:paraId="6DE902A2" w14:textId="77777777" w:rsidR="000814E6" w:rsidRPr="00D842D9" w:rsidRDefault="000814E6" w:rsidP="00F45FF4">
            <w:pPr>
              <w:jc w:val="center"/>
              <w:rPr>
                <w:color w:val="auto"/>
                <w:sz w:val="18"/>
                <w:szCs w:val="18"/>
              </w:rPr>
            </w:pPr>
            <w:r w:rsidRPr="00D842D9">
              <w:rPr>
                <w:color w:val="auto"/>
                <w:sz w:val="18"/>
                <w:szCs w:val="18"/>
              </w:rPr>
              <w:t>Low</w:t>
            </w:r>
          </w:p>
        </w:tc>
      </w:tr>
    </w:tbl>
    <w:p w14:paraId="5EA0CDB9" w14:textId="3ECC792B" w:rsidR="00905771" w:rsidRDefault="005C48EA" w:rsidP="00365FE2">
      <w:r>
        <w:rPr>
          <w:noProof/>
        </w:rPr>
        <mc:AlternateContent>
          <mc:Choice Requires="wps">
            <w:drawing>
              <wp:anchor distT="0" distB="0" distL="114300" distR="114300" simplePos="0" relativeHeight="251658241" behindDoc="0" locked="0" layoutInCell="1" allowOverlap="1" wp14:anchorId="19CBD64D" wp14:editId="4045F80F">
                <wp:simplePos x="0" y="0"/>
                <wp:positionH relativeFrom="column">
                  <wp:posOffset>8708390</wp:posOffset>
                </wp:positionH>
                <wp:positionV relativeFrom="paragraph">
                  <wp:posOffset>10160</wp:posOffset>
                </wp:positionV>
                <wp:extent cx="5210175" cy="178117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5210175" cy="1781175"/>
                        </a:xfrm>
                        <a:prstGeom prst="rect">
                          <a:avLst/>
                        </a:prstGeom>
                        <a:solidFill>
                          <a:schemeClr val="lt1"/>
                        </a:solidFill>
                        <a:ln w="6350">
                          <a:noFill/>
                        </a:ln>
                      </wps:spPr>
                      <wps:txbx>
                        <w:txbxContent>
                          <w:p w14:paraId="6F73DFC5" w14:textId="65B701ED" w:rsidR="00F42136" w:rsidRPr="00595A3F" w:rsidRDefault="00F42136" w:rsidP="00905771">
                            <w:pPr>
                              <w:spacing w:after="0"/>
                              <w:rPr>
                                <w:rFonts w:cstheme="minorHAnsi"/>
                                <w:b/>
                                <w:sz w:val="16"/>
                                <w:szCs w:val="16"/>
                              </w:rPr>
                            </w:pPr>
                            <w:r w:rsidRPr="00595A3F">
                              <w:rPr>
                                <w:rFonts w:cstheme="minorHAnsi"/>
                                <w:b/>
                                <w:sz w:val="16"/>
                                <w:szCs w:val="16"/>
                              </w:rPr>
                              <w:t xml:space="preserve">References for </w:t>
                            </w:r>
                            <w:r>
                              <w:rPr>
                                <w:rFonts w:cstheme="minorHAnsi"/>
                                <w:b/>
                                <w:sz w:val="16"/>
                                <w:szCs w:val="16"/>
                              </w:rPr>
                              <w:fldChar w:fldCharType="begin"/>
                            </w:r>
                            <w:r>
                              <w:rPr>
                                <w:rFonts w:cstheme="minorHAnsi"/>
                                <w:b/>
                                <w:sz w:val="16"/>
                                <w:szCs w:val="16"/>
                              </w:rPr>
                              <w:instrText xml:space="preserve"> REF _Ref43377559 \h  \* MERGEFORMAT </w:instrText>
                            </w:r>
                            <w:r>
                              <w:rPr>
                                <w:rFonts w:cstheme="minorHAnsi"/>
                                <w:b/>
                                <w:sz w:val="16"/>
                                <w:szCs w:val="16"/>
                              </w:rPr>
                            </w:r>
                            <w:r>
                              <w:rPr>
                                <w:rFonts w:cstheme="minorHAnsi"/>
                                <w:b/>
                                <w:sz w:val="16"/>
                                <w:szCs w:val="16"/>
                              </w:rPr>
                              <w:fldChar w:fldCharType="separate"/>
                            </w:r>
                            <w:r w:rsidR="00D3194A" w:rsidRPr="00D3194A">
                              <w:rPr>
                                <w:rFonts w:cstheme="minorHAnsi"/>
                                <w:b/>
                                <w:sz w:val="16"/>
                                <w:szCs w:val="16"/>
                              </w:rPr>
                              <w:t>Table 5</w:t>
                            </w:r>
                            <w:r>
                              <w:rPr>
                                <w:rFonts w:cstheme="minorHAnsi"/>
                                <w:b/>
                                <w:sz w:val="16"/>
                                <w:szCs w:val="16"/>
                              </w:rPr>
                              <w:fldChar w:fldCharType="end"/>
                            </w:r>
                          </w:p>
                          <w:p w14:paraId="4B5C7C1B" w14:textId="45BA2F60" w:rsidR="00F42136" w:rsidRPr="001842E4" w:rsidRDefault="00F42136" w:rsidP="00905771">
                            <w:pPr>
                              <w:spacing w:after="0"/>
                              <w:rPr>
                                <w:rFonts w:cstheme="minorHAnsi"/>
                                <w:sz w:val="16"/>
                                <w:szCs w:val="16"/>
                              </w:rPr>
                            </w:pPr>
                            <w:r w:rsidRPr="001842E4">
                              <w:rPr>
                                <w:rFonts w:cstheme="minorHAnsi"/>
                                <w:sz w:val="16"/>
                                <w:szCs w:val="16"/>
                              </w:rPr>
                              <w:t>River Murray Channel indicators sourced from Wallace et al. (2014), Ecological Associates (2015), Ecological Associates (2010), DEWNR (2015) and MDBA (2012</w:t>
                            </w:r>
                            <w:r w:rsidRPr="00847B47">
                              <w:rPr>
                                <w:rFonts w:cstheme="minorHAnsi"/>
                                <w:sz w:val="16"/>
                                <w:szCs w:val="16"/>
                              </w:rPr>
                              <w:t>g</w:t>
                            </w:r>
                            <w:r w:rsidRPr="001842E4">
                              <w:rPr>
                                <w:rFonts w:cstheme="minorHAnsi"/>
                                <w:sz w:val="16"/>
                                <w:szCs w:val="16"/>
                              </w:rPr>
                              <w:t>)</w:t>
                            </w:r>
                          </w:p>
                          <w:p w14:paraId="3611F53F" w14:textId="12B84946" w:rsidR="00F42136" w:rsidRPr="001842E4" w:rsidRDefault="00F42136" w:rsidP="00905771">
                            <w:pPr>
                              <w:pStyle w:val="FootnoteText"/>
                              <w:spacing w:after="0"/>
                              <w:jc w:val="left"/>
                              <w:rPr>
                                <w:rFonts w:asciiTheme="minorHAnsi" w:hAnsiTheme="minorHAnsi" w:cstheme="minorHAnsi"/>
                                <w:color w:val="000000" w:themeColor="text1"/>
                                <w:sz w:val="16"/>
                                <w:szCs w:val="16"/>
                              </w:rPr>
                            </w:pPr>
                            <w:r w:rsidRPr="001842E4">
                              <w:rPr>
                                <w:rFonts w:asciiTheme="minorHAnsi" w:hAnsiTheme="minorHAnsi" w:cstheme="minorHAnsi"/>
                                <w:color w:val="000000" w:themeColor="text1"/>
                                <w:sz w:val="16"/>
                                <w:szCs w:val="16"/>
                              </w:rPr>
                              <w:t xml:space="preserve">Hattah Lakes </w:t>
                            </w:r>
                            <w:r w:rsidRPr="001842E4">
                              <w:rPr>
                                <w:rFonts w:asciiTheme="minorHAnsi" w:hAnsiTheme="minorHAnsi" w:cstheme="minorHAnsi"/>
                                <w:color w:val="000000"/>
                                <w:sz w:val="16"/>
                                <w:szCs w:val="16"/>
                              </w:rPr>
                              <w:t>indicators s</w:t>
                            </w:r>
                            <w:r w:rsidRPr="001842E4">
                              <w:rPr>
                                <w:rFonts w:asciiTheme="minorHAnsi" w:hAnsiTheme="minorHAnsi" w:cstheme="minorHAnsi"/>
                                <w:color w:val="000000" w:themeColor="text1"/>
                                <w:sz w:val="16"/>
                                <w:szCs w:val="16"/>
                              </w:rPr>
                              <w:t xml:space="preserve">ourced from MDBA (2012f), (2012g); Roberts and Marston (2011). </w:t>
                            </w:r>
                          </w:p>
                          <w:p w14:paraId="69FA38C4" w14:textId="35025E8A" w:rsidR="00F42136" w:rsidRPr="001842E4" w:rsidRDefault="00F42136" w:rsidP="00905771">
                            <w:pPr>
                              <w:spacing w:after="0"/>
                              <w:rPr>
                                <w:rFonts w:cstheme="minorHAnsi"/>
                                <w:color w:val="000000" w:themeColor="text1"/>
                                <w:sz w:val="16"/>
                                <w:szCs w:val="16"/>
                              </w:rPr>
                            </w:pPr>
                            <w:r w:rsidRPr="001842E4">
                              <w:rPr>
                                <w:rFonts w:cstheme="minorHAnsi"/>
                                <w:color w:val="000000" w:themeColor="text1"/>
                                <w:sz w:val="16"/>
                                <w:szCs w:val="16"/>
                              </w:rPr>
                              <w:t xml:space="preserve">Floodplain from Euston to SA </w:t>
                            </w:r>
                            <w:r w:rsidRPr="001842E4">
                              <w:rPr>
                                <w:rFonts w:cstheme="minorHAnsi"/>
                                <w:sz w:val="16"/>
                                <w:szCs w:val="16"/>
                              </w:rPr>
                              <w:t>indicators s</w:t>
                            </w:r>
                            <w:r w:rsidRPr="001842E4">
                              <w:rPr>
                                <w:rFonts w:cstheme="minorHAnsi"/>
                                <w:color w:val="000000" w:themeColor="text1"/>
                                <w:sz w:val="16"/>
                                <w:szCs w:val="16"/>
                              </w:rPr>
                              <w:t>ourced from MDBA (2012b): 40 000 ML/day for 45-60 days or 50 000 ML/day for 26-45 days. Total duration of natural flows can include multiple discreet flow pulses above 40-50 000 ML/day with a minimum duration of individual pulses of 7 days.</w:t>
                            </w:r>
                          </w:p>
                          <w:p w14:paraId="3F60B0F6" w14:textId="71616342" w:rsidR="00F42136" w:rsidRPr="00595A3F" w:rsidRDefault="00F42136" w:rsidP="00905771">
                            <w:pPr>
                              <w:pStyle w:val="FootnoteText"/>
                              <w:spacing w:after="0"/>
                              <w:jc w:val="left"/>
                              <w:rPr>
                                <w:rFonts w:asciiTheme="minorHAnsi" w:hAnsiTheme="minorHAnsi" w:cstheme="minorHAnsi"/>
                                <w:color w:val="000000"/>
                                <w:sz w:val="16"/>
                                <w:szCs w:val="16"/>
                              </w:rPr>
                            </w:pPr>
                            <w:r w:rsidRPr="001842E4">
                              <w:rPr>
                                <w:rFonts w:asciiTheme="minorHAnsi" w:hAnsiTheme="minorHAnsi" w:cstheme="minorHAnsi"/>
                                <w:color w:val="000000"/>
                                <w:sz w:val="16"/>
                                <w:szCs w:val="16"/>
                              </w:rPr>
                              <w:t>Floodplain from SA to Lower Lakes indicators sourced from MDBA (2014b), MDBA (2012d) and</w:t>
                            </w:r>
                            <w:r w:rsidRPr="00595A3F">
                              <w:rPr>
                                <w:rFonts w:asciiTheme="minorHAnsi" w:hAnsiTheme="minorHAnsi" w:cstheme="minorHAnsi"/>
                                <w:color w:val="000000"/>
                                <w:sz w:val="16"/>
                                <w:szCs w:val="16"/>
                              </w:rPr>
                              <w:t xml:space="preserve"> DEWNR (2015)</w:t>
                            </w:r>
                          </w:p>
                          <w:p w14:paraId="7B71AD92" w14:textId="101A9444" w:rsidR="00F42136" w:rsidRPr="00365FE2" w:rsidRDefault="00F42136" w:rsidP="00905771">
                            <w:pPr>
                              <w:pStyle w:val="FootnoteText"/>
                              <w:spacing w:after="0"/>
                              <w:jc w:val="left"/>
                              <w:rPr>
                                <w:rFonts w:hAnsi="Century Gothic"/>
                                <w:sz w:val="18"/>
                                <w:szCs w:val="18"/>
                              </w:rPr>
                            </w:pPr>
                            <w:r w:rsidRPr="00595A3F">
                              <w:rPr>
                                <w:rFonts w:asciiTheme="minorHAnsi" w:hAnsiTheme="minorHAnsi" w:cstheme="minorHAnsi"/>
                                <w:color w:val="000000"/>
                                <w:sz w:val="16"/>
                                <w:szCs w:val="16"/>
                              </w:rPr>
                              <w:t>Coorong, Lower Lakes and Murray Mouth indicators sourced from MDBA (2012</w:t>
                            </w:r>
                            <w:r>
                              <w:rPr>
                                <w:rFonts w:asciiTheme="minorHAnsi" w:hAnsiTheme="minorHAnsi" w:cstheme="minorHAnsi"/>
                                <w:color w:val="000000"/>
                                <w:sz w:val="16"/>
                                <w:szCs w:val="16"/>
                              </w:rPr>
                              <w:t>e</w:t>
                            </w:r>
                            <w:r w:rsidRPr="00595A3F">
                              <w:rPr>
                                <w:rFonts w:asciiTheme="minorHAnsi" w:hAnsiTheme="minorHAnsi" w:cstheme="minorHAnsi"/>
                                <w:color w:val="000000"/>
                                <w:sz w:val="16"/>
                                <w:szCs w:val="16"/>
                              </w:rPr>
                              <w:t>) and DEWNR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BD64D" id="Text Box 4" o:spid="_x0000_s1027" type="#_x0000_t202" style="position:absolute;margin-left:685.7pt;margin-top:.8pt;width:410.25pt;height:140.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" fillcolor="white [3201]" stroked="f" strokeweight=".5pt">
                <v:textbox>
                  <w:txbxContent>
                    <w:p w14:paraId="6F73DFC5" w14:textId="65B701ED" w:rsidR="00F42136" w:rsidRPr="00595A3F" w:rsidRDefault="00F42136" w:rsidP="00905771">
                      <w:pPr>
                        <w:spacing w:after="0"/>
                        <w:rPr>
                          <w:rFonts w:cstheme="minorHAnsi"/>
                          <w:b/>
                          <w:sz w:val="16"/>
                          <w:szCs w:val="16"/>
                        </w:rPr>
                      </w:pPr>
                      <w:r w:rsidRPr="00595A3F">
                        <w:rPr>
                          <w:rFonts w:cstheme="minorHAnsi"/>
                          <w:b/>
                          <w:sz w:val="16"/>
                          <w:szCs w:val="16"/>
                        </w:rPr>
                        <w:t xml:space="preserve">References for </w:t>
                      </w:r>
                      <w:r>
                        <w:rPr>
                          <w:rFonts w:cstheme="minorHAnsi"/>
                          <w:b/>
                          <w:sz w:val="16"/>
                          <w:szCs w:val="16"/>
                        </w:rPr>
                        <w:fldChar w:fldCharType="begin"/>
                      </w:r>
                      <w:r>
                        <w:rPr>
                          <w:rFonts w:cstheme="minorHAnsi"/>
                          <w:b/>
                          <w:sz w:val="16"/>
                          <w:szCs w:val="16"/>
                        </w:rPr>
                        <w:instrText xml:space="preserve"> REF _Ref43377559 \h  \* MERGEFORMAT </w:instrText>
                      </w:r>
                      <w:r>
                        <w:rPr>
                          <w:rFonts w:cstheme="minorHAnsi"/>
                          <w:b/>
                          <w:sz w:val="16"/>
                          <w:szCs w:val="16"/>
                        </w:rPr>
                      </w:r>
                      <w:r>
                        <w:rPr>
                          <w:rFonts w:cstheme="minorHAnsi"/>
                          <w:b/>
                          <w:sz w:val="16"/>
                          <w:szCs w:val="16"/>
                        </w:rPr>
                        <w:fldChar w:fldCharType="separate"/>
                      </w:r>
                      <w:r w:rsidR="00D3194A" w:rsidRPr="00D3194A">
                        <w:rPr>
                          <w:rFonts w:cstheme="minorHAnsi"/>
                          <w:b/>
                          <w:sz w:val="16"/>
                          <w:szCs w:val="16"/>
                        </w:rPr>
                        <w:t>Table 5</w:t>
                      </w:r>
                      <w:r>
                        <w:rPr>
                          <w:rFonts w:cstheme="minorHAnsi"/>
                          <w:b/>
                          <w:sz w:val="16"/>
                          <w:szCs w:val="16"/>
                        </w:rPr>
                        <w:fldChar w:fldCharType="end"/>
                      </w:r>
                    </w:p>
                    <w:p w14:paraId="4B5C7C1B" w14:textId="45BA2F60" w:rsidR="00F42136" w:rsidRPr="001842E4" w:rsidRDefault="00F42136" w:rsidP="00905771">
                      <w:pPr>
                        <w:spacing w:after="0"/>
                        <w:rPr>
                          <w:rFonts w:cstheme="minorHAnsi"/>
                          <w:sz w:val="16"/>
                          <w:szCs w:val="16"/>
                        </w:rPr>
                      </w:pPr>
                      <w:r w:rsidRPr="001842E4">
                        <w:rPr>
                          <w:rFonts w:cstheme="minorHAnsi"/>
                          <w:sz w:val="16"/>
                          <w:szCs w:val="16"/>
                        </w:rPr>
                        <w:t>River Murray Channel indicators sourced from Wallace et al. (2014), Ecological Associates (2015), Ecological Associates (2010), DEWNR (2015) and MDBA (2012</w:t>
                      </w:r>
                      <w:r w:rsidRPr="00847B47">
                        <w:rPr>
                          <w:rFonts w:cstheme="minorHAnsi"/>
                          <w:sz w:val="16"/>
                          <w:szCs w:val="16"/>
                        </w:rPr>
                        <w:t>g</w:t>
                      </w:r>
                      <w:r w:rsidRPr="001842E4">
                        <w:rPr>
                          <w:rFonts w:cstheme="minorHAnsi"/>
                          <w:sz w:val="16"/>
                          <w:szCs w:val="16"/>
                        </w:rPr>
                        <w:t>)</w:t>
                      </w:r>
                    </w:p>
                    <w:p w14:paraId="3611F53F" w14:textId="12B84946" w:rsidR="00F42136" w:rsidRPr="001842E4" w:rsidRDefault="00F42136" w:rsidP="00905771">
                      <w:pPr>
                        <w:pStyle w:val="FootnoteText"/>
                        <w:spacing w:after="0"/>
                        <w:jc w:val="left"/>
                        <w:rPr>
                          <w:rFonts w:asciiTheme="minorHAnsi" w:hAnsiTheme="minorHAnsi" w:cstheme="minorHAnsi"/>
                          <w:color w:val="000000" w:themeColor="text1"/>
                          <w:sz w:val="16"/>
                          <w:szCs w:val="16"/>
                        </w:rPr>
                      </w:pPr>
                      <w:r w:rsidRPr="001842E4">
                        <w:rPr>
                          <w:rFonts w:asciiTheme="minorHAnsi" w:hAnsiTheme="minorHAnsi" w:cstheme="minorHAnsi"/>
                          <w:color w:val="000000" w:themeColor="text1"/>
                          <w:sz w:val="16"/>
                          <w:szCs w:val="16"/>
                        </w:rPr>
                        <w:t xml:space="preserve">Hattah Lakes </w:t>
                      </w:r>
                      <w:r w:rsidRPr="001842E4">
                        <w:rPr>
                          <w:rFonts w:asciiTheme="minorHAnsi" w:hAnsiTheme="minorHAnsi" w:cstheme="minorHAnsi"/>
                          <w:color w:val="000000"/>
                          <w:sz w:val="16"/>
                          <w:szCs w:val="16"/>
                        </w:rPr>
                        <w:t>indicators s</w:t>
                      </w:r>
                      <w:r w:rsidRPr="001842E4">
                        <w:rPr>
                          <w:rFonts w:asciiTheme="minorHAnsi" w:hAnsiTheme="minorHAnsi" w:cstheme="minorHAnsi"/>
                          <w:color w:val="000000" w:themeColor="text1"/>
                          <w:sz w:val="16"/>
                          <w:szCs w:val="16"/>
                        </w:rPr>
                        <w:t xml:space="preserve">ourced from MDBA (2012f), (2012g); Roberts and Marston (2011). </w:t>
                      </w:r>
                    </w:p>
                    <w:p w14:paraId="69FA38C4" w14:textId="35025E8A" w:rsidR="00F42136" w:rsidRPr="001842E4" w:rsidRDefault="00F42136" w:rsidP="00905771">
                      <w:pPr>
                        <w:spacing w:after="0"/>
                        <w:rPr>
                          <w:rFonts w:cstheme="minorHAnsi"/>
                          <w:color w:val="000000" w:themeColor="text1"/>
                          <w:sz w:val="16"/>
                          <w:szCs w:val="16"/>
                        </w:rPr>
                      </w:pPr>
                      <w:r w:rsidRPr="001842E4">
                        <w:rPr>
                          <w:rFonts w:cstheme="minorHAnsi"/>
                          <w:color w:val="000000" w:themeColor="text1"/>
                          <w:sz w:val="16"/>
                          <w:szCs w:val="16"/>
                        </w:rPr>
                        <w:t xml:space="preserve">Floodplain from Euston to SA </w:t>
                      </w:r>
                      <w:r w:rsidRPr="001842E4">
                        <w:rPr>
                          <w:rFonts w:cstheme="minorHAnsi"/>
                          <w:sz w:val="16"/>
                          <w:szCs w:val="16"/>
                        </w:rPr>
                        <w:t>indicators s</w:t>
                      </w:r>
                      <w:r w:rsidRPr="001842E4">
                        <w:rPr>
                          <w:rFonts w:cstheme="minorHAnsi"/>
                          <w:color w:val="000000" w:themeColor="text1"/>
                          <w:sz w:val="16"/>
                          <w:szCs w:val="16"/>
                        </w:rPr>
                        <w:t>ourced from MDBA (2012b): 40 000 ML/day for 45-60 days or 50 000 ML/day for 26-45 days. Total duration of natural flows can include multiple discreet flow pulses above 40-50 000 ML/day with a minimum duration of individual pulses of 7 days.</w:t>
                      </w:r>
                    </w:p>
                    <w:p w14:paraId="3F60B0F6" w14:textId="71616342" w:rsidR="00F42136" w:rsidRPr="00595A3F" w:rsidRDefault="00F42136" w:rsidP="00905771">
                      <w:pPr>
                        <w:pStyle w:val="FootnoteText"/>
                        <w:spacing w:after="0"/>
                        <w:jc w:val="left"/>
                        <w:rPr>
                          <w:rFonts w:asciiTheme="minorHAnsi" w:hAnsiTheme="minorHAnsi" w:cstheme="minorHAnsi"/>
                          <w:color w:val="000000"/>
                          <w:sz w:val="16"/>
                          <w:szCs w:val="16"/>
                        </w:rPr>
                      </w:pPr>
                      <w:r w:rsidRPr="001842E4">
                        <w:rPr>
                          <w:rFonts w:asciiTheme="minorHAnsi" w:hAnsiTheme="minorHAnsi" w:cstheme="minorHAnsi"/>
                          <w:color w:val="000000"/>
                          <w:sz w:val="16"/>
                          <w:szCs w:val="16"/>
                        </w:rPr>
                        <w:t>Floodplain from SA to Lower Lakes indicators sourced from MDBA (2014b), MDBA (2012d) and</w:t>
                      </w:r>
                      <w:r w:rsidRPr="00595A3F">
                        <w:rPr>
                          <w:rFonts w:asciiTheme="minorHAnsi" w:hAnsiTheme="minorHAnsi" w:cstheme="minorHAnsi"/>
                          <w:color w:val="000000"/>
                          <w:sz w:val="16"/>
                          <w:szCs w:val="16"/>
                        </w:rPr>
                        <w:t xml:space="preserve"> DEWNR (2015)</w:t>
                      </w:r>
                    </w:p>
                    <w:p w14:paraId="7B71AD92" w14:textId="101A9444" w:rsidR="00F42136" w:rsidRPr="00365FE2" w:rsidRDefault="00F42136" w:rsidP="00905771">
                      <w:pPr>
                        <w:pStyle w:val="FootnoteText"/>
                        <w:spacing w:after="0"/>
                        <w:jc w:val="left"/>
                        <w:rPr>
                          <w:rFonts w:hAnsi="Century Gothic"/>
                          <w:sz w:val="18"/>
                          <w:szCs w:val="18"/>
                        </w:rPr>
                      </w:pPr>
                      <w:r w:rsidRPr="00595A3F">
                        <w:rPr>
                          <w:rFonts w:asciiTheme="minorHAnsi" w:hAnsiTheme="minorHAnsi" w:cstheme="minorHAnsi"/>
                          <w:color w:val="000000"/>
                          <w:sz w:val="16"/>
                          <w:szCs w:val="16"/>
                        </w:rPr>
                        <w:t>Coorong, Lower Lakes and Murray Mouth indicators sourced from MDBA (2012</w:t>
                      </w:r>
                      <w:r>
                        <w:rPr>
                          <w:rFonts w:asciiTheme="minorHAnsi" w:hAnsiTheme="minorHAnsi" w:cstheme="minorHAnsi"/>
                          <w:color w:val="000000"/>
                          <w:sz w:val="16"/>
                          <w:szCs w:val="16"/>
                        </w:rPr>
                        <w:t>e</w:t>
                      </w:r>
                      <w:r w:rsidRPr="00595A3F">
                        <w:rPr>
                          <w:rFonts w:asciiTheme="minorHAnsi" w:hAnsiTheme="minorHAnsi" w:cstheme="minorHAnsi"/>
                          <w:color w:val="000000"/>
                          <w:sz w:val="16"/>
                          <w:szCs w:val="16"/>
                        </w:rPr>
                        <w:t>) and DEWNR (2015)</w:t>
                      </w:r>
                    </w:p>
                  </w:txbxContent>
                </v:textbox>
              </v:shape>
            </w:pict>
          </mc:Fallback>
        </mc:AlternateContent>
      </w:r>
      <w:r w:rsidR="00905771">
        <w:rPr>
          <w:noProof/>
        </w:rPr>
        <w:drawing>
          <wp:inline distT="0" distB="0" distL="0" distR="0" wp14:anchorId="4FBCA652" wp14:editId="24177394">
            <wp:extent cx="8816210" cy="17716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843806" cy="1777195"/>
                    </a:xfrm>
                    <a:prstGeom prst="rect">
                      <a:avLst/>
                    </a:prstGeom>
                  </pic:spPr>
                </pic:pic>
              </a:graphicData>
            </a:graphic>
          </wp:inline>
        </w:drawing>
      </w:r>
    </w:p>
    <w:p w14:paraId="45514B79" w14:textId="77777777" w:rsidR="005C48EA" w:rsidRDefault="005C48EA" w:rsidP="00365FE2"/>
    <w:p w14:paraId="5A27E28C" w14:textId="29D44104" w:rsidR="00B461DE" w:rsidRDefault="00B461DE" w:rsidP="00B461DE">
      <w:pPr>
        <w:spacing w:after="240"/>
        <w:rPr>
          <w:rStyle w:val="Hyperlink"/>
          <w:rFonts w:ascii="Century Gothic" w:hAnsi="Century Gothic" w:cs="Arial"/>
          <w:noProof/>
        </w:rPr>
        <w:sectPr w:rsidR="00B461DE" w:rsidSect="00321973">
          <w:footerReference w:type="first" r:id="rId38"/>
          <w:footnotePr>
            <w:numFmt w:val="chicago"/>
          </w:footnotePr>
          <w:pgSz w:w="23814" w:h="16839" w:orient="landscape" w:code="8"/>
          <w:pgMar w:top="993" w:right="992" w:bottom="993" w:left="851" w:header="567" w:footer="397" w:gutter="0"/>
          <w:cols w:space="708"/>
          <w:docGrid w:linePitch="360"/>
        </w:sectPr>
      </w:pPr>
    </w:p>
    <w:p w14:paraId="34EEF04F" w14:textId="53BB3E32" w:rsidR="00CB2853" w:rsidRDefault="00125E23" w:rsidP="00D1079D">
      <w:pPr>
        <w:pStyle w:val="Heading3"/>
        <w:rPr>
          <w:noProof/>
        </w:rPr>
      </w:pPr>
      <w:r>
        <w:rPr>
          <w:noProof/>
        </w:rPr>
        <w:t>W</w:t>
      </w:r>
      <w:r w:rsidR="001B0466">
        <w:rPr>
          <w:noProof/>
        </w:rPr>
        <w:t>ater delivery in</w:t>
      </w:r>
      <w:r w:rsidR="00CB2853">
        <w:rPr>
          <w:noProof/>
        </w:rPr>
        <w:t xml:space="preserve"> 2020–21</w:t>
      </w:r>
    </w:p>
    <w:p w14:paraId="4C6CACCC" w14:textId="45242F2F" w:rsidR="007D3174" w:rsidRDefault="007D3174" w:rsidP="00E35F0B">
      <w:r>
        <w:t xml:space="preserve">The use of water for the environment will be responsive to prevailing conditions, water availability, and any emergent opportunities or risks. As such, our plans are flexible (as opposed to being prescriptive) and we may deviate from them in order to maximise the achievement of environmental outcomes throughout the Basin.  </w:t>
      </w:r>
    </w:p>
    <w:p w14:paraId="7871E08C" w14:textId="45886A6D" w:rsidR="00E35F0B" w:rsidRDefault="00E35F0B" w:rsidP="00862269">
      <w:r w:rsidRPr="00E35F0B">
        <w:t>Where possible,</w:t>
      </w:r>
      <w:r w:rsidR="007D3174">
        <w:t xml:space="preserve"> </w:t>
      </w:r>
      <w:r w:rsidRPr="00E35F0B">
        <w:t xml:space="preserve">water </w:t>
      </w:r>
      <w:r w:rsidR="007D3174">
        <w:t xml:space="preserve">for the environment </w:t>
      </w:r>
      <w:r w:rsidRPr="00E35F0B">
        <w:t xml:space="preserve">will be managed to benefit multiple sites enroute </w:t>
      </w:r>
      <w:r w:rsidR="00D632B8">
        <w:t>and will be coordinated with other sources of water</w:t>
      </w:r>
      <w:r w:rsidR="00B942C1">
        <w:t xml:space="preserve">. This will </w:t>
      </w:r>
      <w:r w:rsidR="00D632B8">
        <w:t>includ</w:t>
      </w:r>
      <w:r w:rsidR="00B942C1">
        <w:t>e</w:t>
      </w:r>
      <w:r w:rsidR="00D632B8">
        <w:t xml:space="preserve"> other</w:t>
      </w:r>
      <w:r w:rsidRPr="00E35F0B">
        <w:t xml:space="preserve"> </w:t>
      </w:r>
      <w:r w:rsidR="00D632B8">
        <w:t>e</w:t>
      </w:r>
      <w:r w:rsidRPr="00E35F0B">
        <w:t>nvironmental water portfolios</w:t>
      </w:r>
      <w:r w:rsidR="00D632B8">
        <w:t xml:space="preserve"> (such as The Living Murray program), consumptive and operational deliveries, natural flows and inflows from </w:t>
      </w:r>
      <w:r w:rsidR="007D6EC2">
        <w:t xml:space="preserve">key </w:t>
      </w:r>
      <w:r w:rsidR="00D632B8">
        <w:t>tributaries</w:t>
      </w:r>
      <w:r w:rsidR="007D6EC2">
        <w:t xml:space="preserve"> such as the Ovens and Kiewa Rivers</w:t>
      </w:r>
      <w:r w:rsidRPr="00E35F0B">
        <w:t>.</w:t>
      </w:r>
    </w:p>
    <w:p w14:paraId="5E7F1680" w14:textId="5106219C" w:rsidR="00862269" w:rsidRPr="00862269" w:rsidRDefault="00862269" w:rsidP="00862269">
      <w:r>
        <w:t xml:space="preserve">The following summary indicates how we may manage Commonwealth environmental water deliveries under various scenarios. </w:t>
      </w:r>
    </w:p>
    <w:p w14:paraId="7A22E2DD" w14:textId="73081975" w:rsidR="00FB7497" w:rsidRPr="00EF32FB" w:rsidRDefault="00FB7497" w:rsidP="00CF431F">
      <w:pPr>
        <w:pStyle w:val="Heading5"/>
      </w:pPr>
      <w:r w:rsidRPr="00EF32FB">
        <w:t>Very Dry</w:t>
      </w:r>
      <w:r w:rsidR="008E6B1A">
        <w:t xml:space="preserve"> (a year that is in the driest 10 per cent of years, in terms of inflows)</w:t>
      </w:r>
    </w:p>
    <w:p w14:paraId="258E7811" w14:textId="606A0DEC" w:rsidR="00FB7497" w:rsidRDefault="00FB7497" w:rsidP="00CF431F">
      <w:pPr>
        <w:pStyle w:val="DotStyle1"/>
      </w:pPr>
      <w:r>
        <w:t>Maintain baseflows</w:t>
      </w:r>
      <w:r w:rsidR="00E35F0B" w:rsidRPr="00E35F0B">
        <w:t xml:space="preserve"> </w:t>
      </w:r>
      <w:r w:rsidR="00E35F0B">
        <w:t xml:space="preserve">to support </w:t>
      </w:r>
      <w:r w:rsidR="004F1492">
        <w:t xml:space="preserve">in-channel species (including </w:t>
      </w:r>
      <w:r w:rsidR="00E35F0B">
        <w:t>native fish</w:t>
      </w:r>
      <w:r w:rsidR="004F1492">
        <w:t xml:space="preserve">), </w:t>
      </w:r>
      <w:r w:rsidR="00F225E0">
        <w:t xml:space="preserve">provide drought refuge, </w:t>
      </w:r>
      <w:r w:rsidR="004F1492">
        <w:t>maintain water quality and riverine functions</w:t>
      </w:r>
      <w:r>
        <w:t>:</w:t>
      </w:r>
    </w:p>
    <w:p w14:paraId="6FD7286A" w14:textId="6143D6E1" w:rsidR="0016752D" w:rsidRDefault="007D1F5E" w:rsidP="00CF431F">
      <w:pPr>
        <w:pStyle w:val="DotStyle2"/>
      </w:pPr>
      <w:r>
        <w:t xml:space="preserve">in </w:t>
      </w:r>
      <w:r w:rsidR="00FB7497">
        <w:t>the main river channel in winter (4</w:t>
      </w:r>
      <w:r w:rsidR="00426688">
        <w:t xml:space="preserve"> </w:t>
      </w:r>
      <w:r w:rsidR="00FB7497">
        <w:t>000 ML/day at Yarrawonga), spring (8</w:t>
      </w:r>
      <w:r w:rsidR="00426688">
        <w:t xml:space="preserve"> </w:t>
      </w:r>
      <w:r w:rsidR="00FB7497">
        <w:t>000 ML/day at Yarrawonga) and summer (6</w:t>
      </w:r>
      <w:r w:rsidR="00426688">
        <w:t xml:space="preserve"> </w:t>
      </w:r>
      <w:r w:rsidR="00FB7497">
        <w:t>000 ML/day at the S</w:t>
      </w:r>
      <w:r w:rsidR="00D632B8">
        <w:t xml:space="preserve">outh </w:t>
      </w:r>
      <w:r w:rsidR="00FB7497">
        <w:t>A</w:t>
      </w:r>
      <w:r w:rsidR="00D632B8">
        <w:t>ustralian</w:t>
      </w:r>
      <w:r w:rsidR="00FB7497">
        <w:t xml:space="preserve"> border)</w:t>
      </w:r>
      <w:r w:rsidR="00E35F0B">
        <w:t xml:space="preserve"> </w:t>
      </w:r>
    </w:p>
    <w:p w14:paraId="1CB7695A" w14:textId="0365E25D" w:rsidR="00FB7497" w:rsidRDefault="007D1F5E" w:rsidP="00CF431F">
      <w:pPr>
        <w:pStyle w:val="DotStyle2"/>
      </w:pPr>
      <w:r>
        <w:t xml:space="preserve">through the creeks </w:t>
      </w:r>
      <w:r w:rsidR="00E82076">
        <w:t xml:space="preserve">and key wetlands </w:t>
      </w:r>
      <w:r>
        <w:t>of Barmah-Millewa Forest over spring</w:t>
      </w:r>
    </w:p>
    <w:p w14:paraId="52EC9582" w14:textId="3D3AB91C" w:rsidR="007D3174" w:rsidRDefault="007D3174" w:rsidP="00CF431F">
      <w:pPr>
        <w:pStyle w:val="DotStyle2"/>
      </w:pPr>
      <w:r>
        <w:t>through Gunbower Creek</w:t>
      </w:r>
    </w:p>
    <w:p w14:paraId="5748786F" w14:textId="393EA59B" w:rsidR="007D1F5E" w:rsidRDefault="003C41C1" w:rsidP="00CF431F">
      <w:pPr>
        <w:pStyle w:val="DotStyle2"/>
      </w:pPr>
      <w:r>
        <w:t xml:space="preserve">through the </w:t>
      </w:r>
      <w:r w:rsidR="00537BD6">
        <w:t>Edward/Kolety</w:t>
      </w:r>
      <w:r w:rsidR="007D1F5E">
        <w:t>-Wakool</w:t>
      </w:r>
      <w:r>
        <w:t xml:space="preserve"> River system, including the Yallakool-Wakool and Colligen-Niemur Creek systems</w:t>
      </w:r>
      <w:r w:rsidR="00D94B01">
        <w:t xml:space="preserve"> (subject decisions made by NSW agencies under the NSW Extreme Events Policy</w:t>
      </w:r>
    </w:p>
    <w:p w14:paraId="022B9BC8" w14:textId="6B694B6E" w:rsidR="00FB7497" w:rsidRDefault="007D1F5E" w:rsidP="00CF431F">
      <w:pPr>
        <w:pStyle w:val="DotStyle2"/>
      </w:pPr>
      <w:r>
        <w:t>provide</w:t>
      </w:r>
      <w:r w:rsidR="00FB7497">
        <w:t xml:space="preserve"> continuous connection through the Lower Lakes and into the Coorong</w:t>
      </w:r>
      <w:r w:rsidR="00E35F0B">
        <w:t xml:space="preserve"> and maintain water</w:t>
      </w:r>
      <w:r w:rsidR="00FB7497">
        <w:t xml:space="preserve"> levels in the Lower Lakes above 0.4 m</w:t>
      </w:r>
      <w:r w:rsidR="004F1492">
        <w:t xml:space="preserve"> (to avoid the risk of acidification)</w:t>
      </w:r>
      <w:r w:rsidR="00FB7497">
        <w:t>.</w:t>
      </w:r>
    </w:p>
    <w:p w14:paraId="229D088C" w14:textId="2ACE3AEA" w:rsidR="00FB7497" w:rsidRDefault="00FB7497" w:rsidP="00CF431F">
      <w:pPr>
        <w:pStyle w:val="DotStyle1"/>
      </w:pPr>
      <w:r>
        <w:t>Us</w:t>
      </w:r>
      <w:r w:rsidR="007D1F5E">
        <w:t>e</w:t>
      </w:r>
      <w:r>
        <w:t xml:space="preserve"> infrastructure</w:t>
      </w:r>
      <w:r w:rsidR="007128FF">
        <w:t>, pumps</w:t>
      </w:r>
      <w:r>
        <w:t xml:space="preserve"> and/or </w:t>
      </w:r>
      <w:r w:rsidR="007128FF">
        <w:t>weir pool manipulation</w:t>
      </w:r>
      <w:r>
        <w:t xml:space="preserve"> to provide water to key</w:t>
      </w:r>
      <w:r w:rsidR="007D1F5E">
        <w:t xml:space="preserve"> </w:t>
      </w:r>
      <w:r>
        <w:t>wetlands throughout the valley</w:t>
      </w:r>
      <w:r w:rsidR="00E35F0B">
        <w:t xml:space="preserve"> that provide refuge habitat</w:t>
      </w:r>
      <w:r w:rsidR="007D1F5E">
        <w:t xml:space="preserve"> or are at risk of suffering irretrievable damage</w:t>
      </w:r>
    </w:p>
    <w:p w14:paraId="2664DACF" w14:textId="6D7FC7E7" w:rsidR="00FB7497" w:rsidRDefault="00FB7497" w:rsidP="00CF431F">
      <w:pPr>
        <w:pStyle w:val="DotStyle1"/>
      </w:pPr>
      <w:r>
        <w:t>Respond to poor water quality events</w:t>
      </w:r>
      <w:r w:rsidR="00836883">
        <w:t xml:space="preserve"> that may result from low flows</w:t>
      </w:r>
    </w:p>
    <w:p w14:paraId="3F80303D" w14:textId="4B55490A" w:rsidR="0016752D" w:rsidRPr="00EF32FB" w:rsidRDefault="007D1F5E" w:rsidP="00CF431F">
      <w:pPr>
        <w:pStyle w:val="Heading5"/>
      </w:pPr>
      <w:r w:rsidRPr="00EF32FB">
        <w:t>Dry to Moderate</w:t>
      </w:r>
      <w:r w:rsidR="008E6B1A">
        <w:t xml:space="preserve"> (a year that is in the driest </w:t>
      </w:r>
      <w:r w:rsidR="00E84E21">
        <w:t>25-</w:t>
      </w:r>
      <w:r w:rsidR="008E6B1A">
        <w:t>50 per cent of years)</w:t>
      </w:r>
    </w:p>
    <w:p w14:paraId="79B3DDF8" w14:textId="53404746" w:rsidR="00E35F0B" w:rsidRDefault="007D1F5E" w:rsidP="00C96843">
      <w:r>
        <w:t xml:space="preserve">As </w:t>
      </w:r>
      <w:r w:rsidR="00C96843">
        <w:t>per very dry (above), with following additional events in scope:</w:t>
      </w:r>
    </w:p>
    <w:p w14:paraId="58127E34" w14:textId="0CC9082A" w:rsidR="00E35F0B" w:rsidRDefault="00E35F0B" w:rsidP="00CF431F">
      <w:pPr>
        <w:pStyle w:val="DotStyle1"/>
      </w:pPr>
      <w:r>
        <w:t>P</w:t>
      </w:r>
      <w:r w:rsidR="007D1F5E">
        <w:t>rovid</w:t>
      </w:r>
      <w:r>
        <w:t>e a</w:t>
      </w:r>
      <w:r w:rsidR="007D1F5E">
        <w:t xml:space="preserve"> spring fresh down the River Murray</w:t>
      </w:r>
      <w:r>
        <w:t xml:space="preserve"> to support a broad range of environmental outcomes</w:t>
      </w:r>
      <w:r w:rsidR="007D1F5E">
        <w:t xml:space="preserve">. </w:t>
      </w:r>
    </w:p>
    <w:p w14:paraId="682A4D01" w14:textId="3D6463C2" w:rsidR="007D1F5E" w:rsidRDefault="007D1F5E" w:rsidP="00CF431F">
      <w:pPr>
        <w:pStyle w:val="DotStyle2"/>
      </w:pPr>
      <w:r>
        <w:t xml:space="preserve">The timing, size and duration will be dependent water availability. Under drier scenarios, the fresh is likely to be of lower height and delivered later in spring to early summer. With increasing water availability, the targeted flow height and duration is likely to increase and may start earlier in </w:t>
      </w:r>
      <w:r w:rsidR="00E35F0B">
        <w:t>spring</w:t>
      </w:r>
      <w:r>
        <w:t xml:space="preserve">. Even under a dry scenario, this may see flows </w:t>
      </w:r>
      <w:r w:rsidR="00D632B8">
        <w:t>travel</w:t>
      </w:r>
      <w:r>
        <w:t xml:space="preserve"> through Barmah-Millewa Forest (reflecting the </w:t>
      </w:r>
      <w:r w:rsidR="00E35F0B">
        <w:t>frequency in which this forest would naturally receive low-level flows)</w:t>
      </w:r>
      <w:r w:rsidR="00C61087">
        <w:t>.</w:t>
      </w:r>
    </w:p>
    <w:p w14:paraId="3A17DE3D" w14:textId="4B740804" w:rsidR="00892C28" w:rsidRDefault="007D3174" w:rsidP="00CF431F">
      <w:pPr>
        <w:pStyle w:val="DotStyle1"/>
      </w:pPr>
      <w:r>
        <w:t>Provide spring fresh to Gunbower Creek</w:t>
      </w:r>
      <w:r w:rsidR="00C61087">
        <w:t>.</w:t>
      </w:r>
    </w:p>
    <w:p w14:paraId="399F2286" w14:textId="5EF55355" w:rsidR="007D3174" w:rsidRDefault="00892C28" w:rsidP="00CF431F">
      <w:pPr>
        <w:pStyle w:val="DotStyle1"/>
      </w:pPr>
      <w:r>
        <w:t>In the Edward/Kolety-Wakool River system provide a spring fresh and minimum flow target during fish nesting period, followed by increase flow variability in summer and autumn and winter flows from May</w:t>
      </w:r>
      <w:r w:rsidR="00C30DB7">
        <w:noBreakHyphen/>
      </w:r>
      <w:r>
        <w:t xml:space="preserve"> August 2021.</w:t>
      </w:r>
      <w:r w:rsidR="007D3174">
        <w:t xml:space="preserve"> </w:t>
      </w:r>
    </w:p>
    <w:p w14:paraId="42745537" w14:textId="4F53EF4E" w:rsidR="00E35F0B" w:rsidRDefault="00E35F0B" w:rsidP="00CF431F">
      <w:pPr>
        <w:pStyle w:val="DotStyle1"/>
      </w:pPr>
      <w:r>
        <w:t>Target minimum end-of-system flow targets to support salt export and improve conditions in the Coorong</w:t>
      </w:r>
      <w:r w:rsidR="00D632B8">
        <w:t xml:space="preserve"> and the Lower Lakes for native fish and waterbirds</w:t>
      </w:r>
      <w:r w:rsidR="00C61087">
        <w:t>.</w:t>
      </w:r>
    </w:p>
    <w:p w14:paraId="17837CC1" w14:textId="62105767" w:rsidR="007D3174" w:rsidRDefault="007D3174" w:rsidP="00CF431F">
      <w:pPr>
        <w:pStyle w:val="DotStyle1"/>
      </w:pPr>
      <w:r>
        <w:t>Increased scope (number of sites and volumes) of infrastructure-assisted water delivery to wetlands (including autumn watering)</w:t>
      </w:r>
      <w:r w:rsidR="00C61087">
        <w:t>.</w:t>
      </w:r>
    </w:p>
    <w:p w14:paraId="4E8C232F" w14:textId="1D3DE0FE" w:rsidR="00E35F0B" w:rsidRPr="00EF32FB" w:rsidRDefault="00E35F0B" w:rsidP="00CF431F">
      <w:pPr>
        <w:pStyle w:val="Heading5"/>
      </w:pPr>
      <w:r w:rsidRPr="00EF32FB">
        <w:t xml:space="preserve">Natural </w:t>
      </w:r>
      <w:r w:rsidR="007D3174" w:rsidRPr="00EF32FB">
        <w:t xml:space="preserve">bankfull or </w:t>
      </w:r>
      <w:r w:rsidRPr="00EF32FB">
        <w:t>overbank flows</w:t>
      </w:r>
    </w:p>
    <w:p w14:paraId="6DD23793" w14:textId="27F602FB" w:rsidR="00E35F0B" w:rsidRDefault="00E35F0B" w:rsidP="00CF431F">
      <w:pPr>
        <w:pStyle w:val="DotStyle1"/>
      </w:pPr>
      <w:r>
        <w:t>Extend the duration and recession of natural overbank flows</w:t>
      </w:r>
      <w:r w:rsidR="00C61087">
        <w:t>.</w:t>
      </w:r>
    </w:p>
    <w:p w14:paraId="18042D2A" w14:textId="1D67BEA0" w:rsidR="00E35F0B" w:rsidRPr="00EF32FB" w:rsidRDefault="00E35F0B" w:rsidP="00CF431F">
      <w:pPr>
        <w:pStyle w:val="Heading5"/>
      </w:pPr>
      <w:r w:rsidRPr="00EF32FB">
        <w:t>Wet</w:t>
      </w:r>
      <w:r w:rsidR="008E6B1A">
        <w:t xml:space="preserve"> (a year that is in the </w:t>
      </w:r>
      <w:r w:rsidR="00E84E21">
        <w:t>wettest</w:t>
      </w:r>
      <w:r w:rsidR="008E6B1A">
        <w:t xml:space="preserve"> </w:t>
      </w:r>
      <w:r w:rsidR="00E84E21">
        <w:t>25</w:t>
      </w:r>
      <w:r w:rsidR="008E6B1A">
        <w:t xml:space="preserve"> per cent of years)</w:t>
      </w:r>
    </w:p>
    <w:p w14:paraId="301CCB76" w14:textId="23DD14A0" w:rsidR="00E35F0B" w:rsidRDefault="00E35F0B" w:rsidP="00CF431F">
      <w:pPr>
        <w:pStyle w:val="DotStyle1"/>
      </w:pPr>
      <w:r>
        <w:t>Extend the duration and recession of natural overbank flows, including with ‘top-up’ watering for wetlands in autumn</w:t>
      </w:r>
      <w:r w:rsidR="00C61087">
        <w:t>.</w:t>
      </w:r>
    </w:p>
    <w:p w14:paraId="0A5ED46B" w14:textId="736D15DD" w:rsidR="00E35F0B" w:rsidRPr="00875CE9" w:rsidRDefault="00E35F0B" w:rsidP="00CF431F">
      <w:pPr>
        <w:pStyle w:val="DotStyle1"/>
      </w:pPr>
      <w:r>
        <w:t>Provide refuge flows in response to hypoxic blackwater events</w:t>
      </w:r>
      <w:r w:rsidR="00C61087">
        <w:t>.</w:t>
      </w:r>
    </w:p>
    <w:p w14:paraId="627ACEA9" w14:textId="3008D099" w:rsidR="00E35F0B" w:rsidRPr="00862269" w:rsidRDefault="00D632B8" w:rsidP="00CF431F">
      <w:pPr>
        <w:pStyle w:val="DotStyle1"/>
        <w:rPr>
          <w:i/>
          <w:iCs/>
        </w:rPr>
      </w:pPr>
      <w:r>
        <w:t>Support elevated</w:t>
      </w:r>
      <w:r w:rsidR="00E35F0B">
        <w:t xml:space="preserve"> end-of-system flows</w:t>
      </w:r>
      <w:r w:rsidR="00C61087">
        <w:t>.</w:t>
      </w:r>
    </w:p>
    <w:p w14:paraId="0A043A3D" w14:textId="14BAADD5" w:rsidR="000223E7" w:rsidRPr="000B4649" w:rsidRDefault="000223E7" w:rsidP="00D1079D">
      <w:pPr>
        <w:pStyle w:val="Heading3"/>
        <w:rPr>
          <w:noProof/>
        </w:rPr>
      </w:pPr>
      <w:r w:rsidRPr="000B4649">
        <w:rPr>
          <w:noProof/>
        </w:rPr>
        <w:t>Monitoring and Lessons learn</w:t>
      </w:r>
      <w:r w:rsidR="00F24369">
        <w:rPr>
          <w:noProof/>
        </w:rPr>
        <w:t>ed</w:t>
      </w:r>
    </w:p>
    <w:p w14:paraId="03E33E59" w14:textId="2676714C" w:rsidR="000223E7" w:rsidRPr="00A75F68" w:rsidRDefault="00A75F68" w:rsidP="00705C65">
      <w:pPr>
        <w:pStyle w:val="Heading4"/>
        <w:ind w:left="0"/>
      </w:pPr>
      <w:r w:rsidRPr="00A75F68">
        <w:t>Monitoring</w:t>
      </w:r>
    </w:p>
    <w:p w14:paraId="3C6F15B0" w14:textId="2727D7D7" w:rsidR="007472F6" w:rsidRDefault="007472F6" w:rsidP="00D1079D">
      <w:r>
        <w:t>Operational monitoring is undertaken for all Commonwealth environmental watering actions</w:t>
      </w:r>
      <w:r w:rsidR="00B942C1">
        <w:t>. It</w:t>
      </w:r>
      <w:r>
        <w:t xml:space="preserve"> involves collecting on-ground data </w:t>
      </w:r>
      <w:r w:rsidR="002B6A0B">
        <w:t>on</w:t>
      </w:r>
      <w:r>
        <w:t xml:space="preserve"> environmental water delivery such as volumes delivered, impact on the river systems hydrograph, area of inundation and river levels. It can also include observations of environmental outcomes. </w:t>
      </w:r>
      <w:r w:rsidR="003A2A6E">
        <w:t xml:space="preserve">The </w:t>
      </w:r>
      <w:r w:rsidR="00F23040">
        <w:t>Commonwealth Environmental Water</w:t>
      </w:r>
      <w:r>
        <w:t xml:space="preserve"> Monitoring</w:t>
      </w:r>
      <w:r w:rsidR="001F4875">
        <w:t xml:space="preserve">, </w:t>
      </w:r>
      <w:r w:rsidR="00F23040">
        <w:t>E</w:t>
      </w:r>
      <w:r w:rsidR="001F4875">
        <w:t xml:space="preserve">valuation and </w:t>
      </w:r>
      <w:r w:rsidR="00F23040">
        <w:t>R</w:t>
      </w:r>
      <w:r w:rsidR="001F4875">
        <w:t>esearch</w:t>
      </w:r>
      <w:r>
        <w:t xml:space="preserve"> </w:t>
      </w:r>
      <w:r w:rsidR="001F4875">
        <w:t>program</w:t>
      </w:r>
      <w:r>
        <w:t xml:space="preserve"> has the </w:t>
      </w:r>
      <w:r w:rsidR="007F17EF">
        <w:t xml:space="preserve">Lower Murray and </w:t>
      </w:r>
      <w:r w:rsidR="006665F7">
        <w:t>Edward/Kolety</w:t>
      </w:r>
      <w:r>
        <w:t>-Wakool region as focus area</w:t>
      </w:r>
      <w:r w:rsidR="00C936B7">
        <w:t>s</w:t>
      </w:r>
      <w:r>
        <w:t xml:space="preserve">. It aims to understand the environmental response from Commonwealth environmental watering with respect to the targeted objectives by carrying out monitoring of site condition </w:t>
      </w:r>
      <w:r w:rsidR="00F23040">
        <w:t xml:space="preserve">and ecological response </w:t>
      </w:r>
      <w:r>
        <w:t xml:space="preserve">over many years. </w:t>
      </w:r>
    </w:p>
    <w:p w14:paraId="2983ACE6" w14:textId="5991ED58" w:rsidR="00F23040" w:rsidRDefault="00F23040" w:rsidP="00F23040">
      <w:pPr>
        <w:rPr>
          <w:rStyle w:val="Hyperlink"/>
          <w:rFonts w:cs="Century Gothic"/>
        </w:rPr>
      </w:pPr>
      <w:r>
        <w:t xml:space="preserve">Information on the </w:t>
      </w:r>
      <w:r w:rsidR="000E77FA">
        <w:t xml:space="preserve">Commonwealth Environmental Water Office’s </w:t>
      </w:r>
      <w:r>
        <w:t>monitoring activities is available at</w:t>
      </w:r>
      <w:r w:rsidR="000E77FA">
        <w:t>:</w:t>
      </w:r>
      <w:r>
        <w:t xml:space="preserve"> </w:t>
      </w:r>
      <w:hyperlink r:id="rId39" w:history="1">
        <w:r w:rsidRPr="0098575C">
          <w:rPr>
            <w:rStyle w:val="Hyperlink"/>
            <w:rFonts w:cs="Century Gothic"/>
          </w:rPr>
          <w:t>http://www.environment.gov.au/water/cewo/catchment/mid-murray/monitoring</w:t>
        </w:r>
      </w:hyperlink>
    </w:p>
    <w:p w14:paraId="3B8CCC58" w14:textId="77777777" w:rsidR="00F23040" w:rsidRDefault="00F23040" w:rsidP="00F23040">
      <w:pPr>
        <w:rPr>
          <w:rStyle w:val="Hyperlink"/>
          <w:rFonts w:cs="Century Gothic"/>
        </w:rPr>
      </w:pPr>
      <w:r w:rsidRPr="00F23040">
        <w:rPr>
          <w:rStyle w:val="Hyperlink"/>
          <w:rFonts w:cs="Century Gothic"/>
        </w:rPr>
        <w:t>https://www.environment.gov.au/water/cewo/catchment/lower-murray-darling/monitoring</w:t>
      </w:r>
    </w:p>
    <w:p w14:paraId="092E9974" w14:textId="7513CD02" w:rsidR="00F23040" w:rsidRDefault="009B26F0" w:rsidP="00D1079D">
      <w:r>
        <w:t xml:space="preserve">This monitoring is complemented by that undertaken through The Living Murray program, focussed on Barmah-Millewa Forest, Koondrook-Perricoota Forest, Gunbower Forest, Hattah Lakes, </w:t>
      </w:r>
      <w:r w:rsidR="00B942C1">
        <w:t xml:space="preserve">Chowilla-Lindsay–Wallpolla </w:t>
      </w:r>
      <w:r>
        <w:t>Floodplain, the Lower Lakes and Coorong, and the River Murray channel itself</w:t>
      </w:r>
      <w:r w:rsidR="007472F6">
        <w:t xml:space="preserve">. </w:t>
      </w:r>
    </w:p>
    <w:p w14:paraId="46052729" w14:textId="6C1C7203" w:rsidR="009B26F0" w:rsidRDefault="00F23040" w:rsidP="00D1079D">
      <w:r>
        <w:t xml:space="preserve">Monitoring results </w:t>
      </w:r>
      <w:r w:rsidR="000E77FA">
        <w:t>from</w:t>
      </w:r>
      <w:r w:rsidR="007472F6" w:rsidDel="009B26F0">
        <w:t xml:space="preserve"> The Living Murray </w:t>
      </w:r>
      <w:r w:rsidR="000E77FA">
        <w:t xml:space="preserve">icon sites </w:t>
      </w:r>
      <w:r>
        <w:t>are available at:</w:t>
      </w:r>
    </w:p>
    <w:p w14:paraId="2E348E80" w14:textId="6B246377" w:rsidR="00052FFF" w:rsidRDefault="002477E0" w:rsidP="00D1079D">
      <w:hyperlink r:id="rId40" w:history="1">
        <w:r w:rsidR="00052FFF">
          <w:rPr>
            <w:rStyle w:val="Hyperlink"/>
          </w:rPr>
          <w:t>https://www.mdba.gov.au/managing-water/water-for-environment/progress-outcomes</w:t>
        </w:r>
      </w:hyperlink>
    </w:p>
    <w:p w14:paraId="2BE43571" w14:textId="2E1C2E9D" w:rsidR="00F24369" w:rsidRPr="00F24369" w:rsidRDefault="00F24369" w:rsidP="00843E01">
      <w:pPr>
        <w:pStyle w:val="Heading4"/>
        <w:ind w:left="0"/>
      </w:pPr>
      <w:r w:rsidRPr="00F24369">
        <w:t>Lessons learn</w:t>
      </w:r>
      <w:r>
        <w:t>ed</w:t>
      </w:r>
    </w:p>
    <w:p w14:paraId="391A9B6C" w14:textId="77777777" w:rsidR="006C5B04" w:rsidRDefault="009B7526" w:rsidP="000E77FA">
      <w:r w:rsidRPr="00D1079D">
        <w:t xml:space="preserve">Outcomes from monitoring and lessons learned in previous years are a critical component for the effective and efficient use of Commonwealth water for the environment. </w:t>
      </w:r>
    </w:p>
    <w:p w14:paraId="1C624046" w14:textId="772D09C3" w:rsidR="00F24369" w:rsidRPr="00EF32FB" w:rsidRDefault="006C5B04" w:rsidP="000E77FA">
      <w:pPr>
        <w:rPr>
          <w:i/>
          <w:color w:val="5F497A" w:themeColor="accent4" w:themeShade="BF"/>
        </w:rPr>
      </w:pPr>
      <w:r>
        <w:t xml:space="preserve">Environmental water delivery is still a relatively new practice, which means </w:t>
      </w:r>
      <w:r w:rsidRPr="006C5B04">
        <w:t>trialling and learning by doing from various events and outcomes</w:t>
      </w:r>
      <w:r>
        <w:t xml:space="preserve">. </w:t>
      </w:r>
      <w:r w:rsidR="009B7526" w:rsidRPr="00D1079D">
        <w:t xml:space="preserve">These learnings </w:t>
      </w:r>
      <w:r>
        <w:t xml:space="preserve">continue to be </w:t>
      </w:r>
      <w:r w:rsidR="009B7526" w:rsidRPr="00D1079D">
        <w:t>incorporated into the way environmental water is managed.</w:t>
      </w:r>
      <w:r w:rsidR="00EE57B5">
        <w:t xml:space="preserve"> </w:t>
      </w:r>
      <w:r>
        <w:t xml:space="preserve">While there are many learnings relating to particular locations, types of watering actions or subsets of the Murray’s ecology (some are described in </w:t>
      </w:r>
      <w:r w:rsidR="00C30DB7">
        <w:fldChar w:fldCharType="begin"/>
      </w:r>
      <w:r w:rsidR="00C30DB7">
        <w:instrText xml:space="preserve"> REF _Ref43131715 \h </w:instrText>
      </w:r>
      <w:r w:rsidR="00C30DB7">
        <w:fldChar w:fldCharType="separate"/>
      </w:r>
      <w:r w:rsidR="00D3194A" w:rsidRPr="00C81F74">
        <w:rPr>
          <w:szCs w:val="22"/>
        </w:rPr>
        <w:t xml:space="preserve">Table </w:t>
      </w:r>
      <w:r w:rsidR="00D3194A">
        <w:rPr>
          <w:noProof/>
          <w:szCs w:val="22"/>
        </w:rPr>
        <w:t>6</w:t>
      </w:r>
      <w:r w:rsidR="00C30DB7">
        <w:fldChar w:fldCharType="end"/>
      </w:r>
      <w:r>
        <w:t>), k</w:t>
      </w:r>
      <w:r w:rsidR="00EE57B5">
        <w:t>ey learnings that apply throughout the Rive</w:t>
      </w:r>
      <w:r w:rsidR="00A91B88">
        <w:t>r</w:t>
      </w:r>
      <w:r w:rsidR="00EE57B5">
        <w:t xml:space="preserve"> Murray valley are summarised as follows.</w:t>
      </w:r>
    </w:p>
    <w:p w14:paraId="1F45E86D" w14:textId="2C636B15" w:rsidR="00A91B88" w:rsidRPr="00EF32FB" w:rsidRDefault="00A91B88" w:rsidP="005001C1">
      <w:pPr>
        <w:pStyle w:val="Heading5"/>
        <w:spacing w:before="240"/>
        <w:rPr>
          <w:rFonts w:eastAsia="Calibri"/>
        </w:rPr>
      </w:pPr>
      <w:r w:rsidRPr="00EF32FB">
        <w:rPr>
          <w:rFonts w:eastAsia="Calibri"/>
        </w:rPr>
        <w:t>Environmental water coordination</w:t>
      </w:r>
    </w:p>
    <w:p w14:paraId="3089D838" w14:textId="21BCA206" w:rsidR="00EE57B5" w:rsidRPr="00E84E82" w:rsidRDefault="00EE57B5" w:rsidP="00CF431F">
      <w:pPr>
        <w:pStyle w:val="DotStyle1"/>
      </w:pPr>
      <w:r>
        <w:t xml:space="preserve">Coordinating releases of water for the environmental across multiple river systems is </w:t>
      </w:r>
      <w:r w:rsidR="008417AE">
        <w:t>complex</w:t>
      </w:r>
      <w:r>
        <w:t>. Factors such as delivery constraints, notification requirements and site-specific environmental demands or risks make it challenging to align releases of water in multiple tributaries to achieve coordinated flows downstream, however progress is being made. In spring 2019, the ‘</w:t>
      </w:r>
      <w:r w:rsidR="00B942C1">
        <w:t>S</w:t>
      </w:r>
      <w:r>
        <w:t xml:space="preserve">outhern </w:t>
      </w:r>
      <w:r w:rsidR="00B942C1">
        <w:t>S</w:t>
      </w:r>
      <w:r>
        <w:t xml:space="preserve">pring </w:t>
      </w:r>
      <w:r w:rsidR="00B942C1">
        <w:t>F</w:t>
      </w:r>
      <w:r>
        <w:t xml:space="preserve">low’ </w:t>
      </w:r>
      <w:r w:rsidR="002118C6">
        <w:t xml:space="preserve">provided extensive environmental benefit </w:t>
      </w:r>
      <w:r w:rsidR="002118C6" w:rsidRPr="002118C6">
        <w:t>along the River Murray, from Hume Dam to the Coorong in South Australia</w:t>
      </w:r>
      <w:r w:rsidR="002118C6">
        <w:t xml:space="preserve">, enhanced by its timing aligning with a spring fresh in the Goulburn River. Full details, including </w:t>
      </w:r>
      <w:r w:rsidR="00C02619">
        <w:t>environmental outcomes, are described in the ‘Southern Spring Flow Wrap-up’ (CEWO 2020</w:t>
      </w:r>
      <w:r w:rsidR="00B74682">
        <w:t>a</w:t>
      </w:r>
      <w:r w:rsidR="00C02619">
        <w:t>).</w:t>
      </w:r>
    </w:p>
    <w:p w14:paraId="7E78C6E2" w14:textId="77777777" w:rsidR="00057459" w:rsidRDefault="00057459">
      <w:pPr>
        <w:spacing w:after="0"/>
        <w:rPr>
          <w:lang w:val="en-GB"/>
        </w:rPr>
      </w:pPr>
      <w:r>
        <w:br w:type="page"/>
      </w:r>
    </w:p>
    <w:p w14:paraId="37D4EEBF" w14:textId="553F7503" w:rsidR="00D4658C" w:rsidRPr="004B577D" w:rsidRDefault="00D4658C" w:rsidP="00CF431F">
      <w:pPr>
        <w:pStyle w:val="DotStyle1"/>
      </w:pPr>
      <w:r>
        <w:t xml:space="preserve">The 2019 Southern Spring Flow, along with previous coordinated flow events and associated monitoring activities, has shown the benefits of flows </w:t>
      </w:r>
      <w:r w:rsidR="004B577D">
        <w:t xml:space="preserve">moving through the length of the </w:t>
      </w:r>
      <w:r w:rsidR="00377976">
        <w:t>r</w:t>
      </w:r>
      <w:r w:rsidR="004B577D">
        <w:t>iver system. However, the experience has also shown that u</w:t>
      </w:r>
      <w:r w:rsidRPr="004B577D">
        <w:t xml:space="preserve">ntil </w:t>
      </w:r>
      <w:r w:rsidR="004B577D" w:rsidRPr="004B577D">
        <w:t xml:space="preserve">delivery </w:t>
      </w:r>
      <w:r w:rsidRPr="004B577D">
        <w:t xml:space="preserve">constraints </w:t>
      </w:r>
      <w:r w:rsidR="004B577D" w:rsidRPr="004B577D">
        <w:t xml:space="preserve">are </w:t>
      </w:r>
      <w:r w:rsidRPr="004B577D">
        <w:t xml:space="preserve">relaxed, </w:t>
      </w:r>
      <w:r w:rsidR="004B577D" w:rsidRPr="004B577D">
        <w:t>either natural flows or environmental releases from additional tributaries (such as the Murrumbidgee or Lower Darling Rivers) are required to achieve particular flow targets. For example:</w:t>
      </w:r>
    </w:p>
    <w:p w14:paraId="31CEDC4D" w14:textId="07236C0D" w:rsidR="004B577D" w:rsidRPr="00AB234F" w:rsidRDefault="004B577D" w:rsidP="00CF431F">
      <w:pPr>
        <w:pStyle w:val="DotStyle2"/>
      </w:pPr>
      <w:r w:rsidRPr="004B577D">
        <w:t>At a maximum flow rate of 15</w:t>
      </w:r>
      <w:r w:rsidR="00426688">
        <w:t xml:space="preserve"> </w:t>
      </w:r>
      <w:r w:rsidRPr="004B577D">
        <w:t>000 ML/d</w:t>
      </w:r>
      <w:r w:rsidR="00E8537B">
        <w:t>ay</w:t>
      </w:r>
      <w:r w:rsidRPr="004B577D">
        <w:t xml:space="preserve"> downstream of Yarrawonga, satellite images show that only 25 per cent of Barmah-Millewa </w:t>
      </w:r>
      <w:r>
        <w:t>F</w:t>
      </w:r>
      <w:r w:rsidRPr="004B577D">
        <w:t>orest was wet as a result of the Southern Spring Flow (CEWO 2020</w:t>
      </w:r>
      <w:r w:rsidR="00B74682">
        <w:t>a</w:t>
      </w:r>
      <w:r w:rsidRPr="004B577D">
        <w:t>).</w:t>
      </w:r>
      <w:r w:rsidR="00AB234F">
        <w:t xml:space="preserve"> Benefits from this extent of inundation are significant</w:t>
      </w:r>
      <w:r w:rsidR="00B942C1">
        <w:t>. F</w:t>
      </w:r>
      <w:r w:rsidR="00AB234F">
        <w:t xml:space="preserve">or example, Moira grass </w:t>
      </w:r>
      <w:r w:rsidR="00F225E0">
        <w:t xml:space="preserve">growth, </w:t>
      </w:r>
      <w:r w:rsidR="00AB234F">
        <w:t>flowering and seed-set, river red gum condition, and generation of food for native fish in watercourses downstream of the forest as far as South Australia (CEWO 2020</w:t>
      </w:r>
      <w:r w:rsidR="00B74682">
        <w:t>a</w:t>
      </w:r>
      <w:r w:rsidR="00697E6C">
        <w:t xml:space="preserve">, </w:t>
      </w:r>
      <w:r w:rsidR="009C1774">
        <w:t>GB CMA 2020a</w:t>
      </w:r>
      <w:r w:rsidR="00AB234F">
        <w:rPr>
          <w:szCs w:val="22"/>
          <w:lang w:bidi="en-US"/>
        </w:rPr>
        <w:t>). However, additional benefits such as to vegetation in the remaining majority of Barmah</w:t>
      </w:r>
      <w:r w:rsidR="00377976">
        <w:rPr>
          <w:szCs w:val="22"/>
          <w:lang w:bidi="en-US"/>
        </w:rPr>
        <w:t>-</w:t>
      </w:r>
      <w:r w:rsidR="00AB234F">
        <w:rPr>
          <w:szCs w:val="22"/>
          <w:lang w:bidi="en-US"/>
        </w:rPr>
        <w:t>Millewa Forest, remains unattainable with water for the environment alone.</w:t>
      </w:r>
    </w:p>
    <w:p w14:paraId="4AD1DA0B" w14:textId="2F2B3FAB" w:rsidR="00AB234F" w:rsidRPr="004B577D" w:rsidRDefault="00AB234F" w:rsidP="00CF431F">
      <w:pPr>
        <w:pStyle w:val="DotStyle2"/>
      </w:pPr>
      <w:r w:rsidRPr="005C00F8">
        <w:t>The combined Murray and Goulburn releases achieved a peak flow at the South Australian border of around 15</w:t>
      </w:r>
      <w:r w:rsidR="00426688">
        <w:t xml:space="preserve"> </w:t>
      </w:r>
      <w:r w:rsidRPr="005C00F8">
        <w:t>000 ML/d</w:t>
      </w:r>
      <w:r w:rsidR="00E8537B">
        <w:t>ay</w:t>
      </w:r>
      <w:r w:rsidRPr="005C00F8">
        <w:t xml:space="preserve">. This flow threshold has been shown to be important for shifting a noticeable proportion of the Lower River Murray from still water to flowing water habitat, which benefits native plants and animals that are adapted to a riverine environment (Ye et </w:t>
      </w:r>
      <w:r w:rsidR="005C00F8" w:rsidRPr="005C00F8">
        <w:t>a</w:t>
      </w:r>
      <w:r w:rsidRPr="005C00F8">
        <w:t>l. 2020).</w:t>
      </w:r>
      <w:r w:rsidR="005C00F8" w:rsidRPr="005C00F8">
        <w:t xml:space="preserve"> This type of flow cue, along with warmth triggers, is understood to in turn trigger spawning of golden perch. However, golden perch did not breed in the Lower River Murray in spring 2019</w:t>
      </w:r>
      <w:r w:rsidR="00716CF9">
        <w:t>, continuing a trend that has occurred over past</w:t>
      </w:r>
      <w:r w:rsidR="005C00F8" w:rsidRPr="005C00F8">
        <w:t xml:space="preserve"> </w:t>
      </w:r>
      <w:r w:rsidR="00A36034">
        <w:t>7</w:t>
      </w:r>
      <w:r w:rsidR="005C00F8" w:rsidRPr="005C00F8">
        <w:t xml:space="preserve"> consecutive years</w:t>
      </w:r>
      <w:r w:rsidR="005C00F8">
        <w:t xml:space="preserve"> (Ye et al. 2020)</w:t>
      </w:r>
      <w:r w:rsidR="005C00F8" w:rsidRPr="005C00F8">
        <w:t xml:space="preserve">. This result is a concern for the population health of the iconic golden perch. </w:t>
      </w:r>
      <w:r w:rsidR="005C00F8">
        <w:t>Experience suggests that aligning environmental releases from the Murray and Goulburn Rivers alone does not provide a flow pulse large enough, or for long enough, to allow golden perch to breed in the Lower Murray. Environmental releases will need to be coordinated with additional tributaries, or added to natural flow events, in order to achieve breeding success.</w:t>
      </w:r>
    </w:p>
    <w:p w14:paraId="022822C9" w14:textId="6C851BB2" w:rsidR="000D5B7D" w:rsidRPr="00EF32FB" w:rsidRDefault="000D5B7D" w:rsidP="005001C1">
      <w:pPr>
        <w:pStyle w:val="Heading5"/>
        <w:spacing w:before="240"/>
        <w:rPr>
          <w:rFonts w:eastAsia="Calibri"/>
        </w:rPr>
      </w:pPr>
      <w:bookmarkStart w:id="26" w:name="_Hlk41903219"/>
      <w:r w:rsidRPr="00EF32FB">
        <w:rPr>
          <w:rFonts w:eastAsia="Calibri"/>
        </w:rPr>
        <w:t>End of system flows</w:t>
      </w:r>
    </w:p>
    <w:p w14:paraId="761A7F85" w14:textId="44FA0907" w:rsidR="00082371" w:rsidRPr="00082371" w:rsidRDefault="00082371" w:rsidP="000E77FA">
      <w:pPr>
        <w:contextualSpacing/>
      </w:pPr>
      <w:r w:rsidRPr="00082371">
        <w:t xml:space="preserve">The importance of delivering water for end of system flows is significant and remains amongst the highest priorities in the River Murray. Recent benefits of flows to the end of the River Murray, including new approaches to managing this water within the Lower Lakes and as it is released into the Coorong estuary, </w:t>
      </w:r>
      <w:r>
        <w:t>are as follows</w:t>
      </w:r>
      <w:r w:rsidRPr="00082371">
        <w:t>:</w:t>
      </w:r>
    </w:p>
    <w:p w14:paraId="4002CF94" w14:textId="6B0B3EFE" w:rsidR="00082371" w:rsidRPr="00082371" w:rsidRDefault="00082371" w:rsidP="00CF431F">
      <w:pPr>
        <w:pStyle w:val="DotStyle1"/>
      </w:pPr>
      <w:r w:rsidRPr="00082371">
        <w:t>Flows through the barrages to the Coorong have been almost continuous since the Millennium Drought</w:t>
      </w:r>
      <w:r>
        <w:t xml:space="preserve"> (Ye et al. 2020)</w:t>
      </w:r>
      <w:r w:rsidRPr="00082371">
        <w:t>. Without water for the environment, barrages would need to have been closed for extended periods, effectively disconnecting the River Murray from its estuary.</w:t>
      </w:r>
      <w:r>
        <w:t xml:space="preserve"> Connection to the estuary and sea is vitally important for many fish </w:t>
      </w:r>
      <w:r w:rsidRPr="00082371">
        <w:t>species to move between fresh and saltwater habitats to successfully reproduce</w:t>
      </w:r>
      <w:r>
        <w:t>, and for providing suitable food and habitat for migratory shorebirds</w:t>
      </w:r>
      <w:r w:rsidRPr="00082371">
        <w:t>.</w:t>
      </w:r>
    </w:p>
    <w:p w14:paraId="3F5B7467" w14:textId="160EF7AD" w:rsidR="00DB3E46" w:rsidRPr="00DB3E46" w:rsidRDefault="00082371" w:rsidP="00CF431F">
      <w:pPr>
        <w:pStyle w:val="DotStyle1"/>
      </w:pPr>
      <w:r w:rsidRPr="00082371">
        <w:t>Environmental flows substantially increased salt export out of the Basin, reduced salt import into the Coorong and reduced salinity concentrations in the Coorong.</w:t>
      </w:r>
      <w:r w:rsidR="0020102E" w:rsidRPr="0020102E">
        <w:t xml:space="preserve"> </w:t>
      </w:r>
      <w:r w:rsidR="0020102E">
        <w:t>Flows have prevented 20 million tonnes of salt building up in the Coorong from 2014 to 2019, avoiding catastrophic impacts that would have been reminiscent of those experienced during the Millennium Drought</w:t>
      </w:r>
      <w:r w:rsidR="001F4875">
        <w:t xml:space="preserve"> (Ye et al. 2020)</w:t>
      </w:r>
      <w:r w:rsidR="0020102E">
        <w:t>.</w:t>
      </w:r>
      <w:r w:rsidRPr="00082371">
        <w:t xml:space="preserve"> </w:t>
      </w:r>
      <w:r w:rsidR="00DB3E46" w:rsidRPr="00DB3E46">
        <w:t>In some years, environmental water has contributed to over 500</w:t>
      </w:r>
      <w:r w:rsidR="00426688">
        <w:t xml:space="preserve"> </w:t>
      </w:r>
      <w:r w:rsidR="00DB3E46" w:rsidRPr="00DB3E46">
        <w:t xml:space="preserve">000 tonnes of salt being exported </w:t>
      </w:r>
      <w:r w:rsidR="001F4875">
        <w:t>from the river and</w:t>
      </w:r>
      <w:r w:rsidR="00DB3E46" w:rsidRPr="00DB3E46">
        <w:t xml:space="preserve"> out the Murray Mouth (Ye et</w:t>
      </w:r>
      <w:r w:rsidR="00426688">
        <w:t xml:space="preserve"> </w:t>
      </w:r>
      <w:r w:rsidR="00DB3E46" w:rsidRPr="00DB3E46">
        <w:t>al. 2018). This is the equivalent of 25</w:t>
      </w:r>
      <w:r w:rsidR="00426688">
        <w:t xml:space="preserve"> </w:t>
      </w:r>
      <w:r w:rsidR="00DB3E46" w:rsidRPr="00DB3E46">
        <w:t>000 semi-trailers each carrying a full load of salt (around 20 tonnes). Reducing salinity levels has benefits for native plants and animals, as well as for stock, domestic and irrigation purposes.</w:t>
      </w:r>
      <w:r w:rsidR="003515FA" w:rsidRPr="003515FA">
        <w:t xml:space="preserve"> </w:t>
      </w:r>
    </w:p>
    <w:p w14:paraId="454D1EA9" w14:textId="74F4D5FB" w:rsidR="00082371" w:rsidRPr="00DB3E46" w:rsidRDefault="00B942C1" w:rsidP="00CF431F">
      <w:pPr>
        <w:pStyle w:val="DotStyle1"/>
      </w:pPr>
      <w:r>
        <w:t>Without water for the environment water, w</w:t>
      </w:r>
      <w:r w:rsidR="00DB3E46" w:rsidRPr="00DB3E46">
        <w:t xml:space="preserve">ater levels in the Lower Lakes </w:t>
      </w:r>
      <w:r w:rsidR="00EE57B5" w:rsidRPr="00DB3E46">
        <w:t xml:space="preserve">would have dropped to levels that are ecologically devastating without </w:t>
      </w:r>
      <w:r w:rsidR="00DB3E46" w:rsidRPr="00DB3E46">
        <w:t xml:space="preserve">water for the environment </w:t>
      </w:r>
      <w:r w:rsidR="00787A37" w:rsidRPr="00DB3E46">
        <w:t>several</w:t>
      </w:r>
      <w:r w:rsidR="00DB3E46" w:rsidRPr="00DB3E46">
        <w:t xml:space="preserve"> times since the </w:t>
      </w:r>
      <w:r w:rsidR="00F85B15" w:rsidRPr="00DB3E46">
        <w:t>Millennium</w:t>
      </w:r>
      <w:r w:rsidR="00DB3E46" w:rsidRPr="00DB3E46">
        <w:t xml:space="preserve"> Drought. </w:t>
      </w:r>
      <w:r w:rsidR="00DB3E46">
        <w:t>Environmental water stored temporarily in the Lower Lakes, prior to its release into the Coorong, has provided significant benefits to the health of the Lower Lakes</w:t>
      </w:r>
      <w:r w:rsidR="00F85B15">
        <w:t>. This is through provision of</w:t>
      </w:r>
      <w:r w:rsidR="00DB3E46">
        <w:t xml:space="preserve"> increased variability in the water levels of the Lower Lakes. Benefits have included improved diversity and extent of fringing </w:t>
      </w:r>
      <w:r w:rsidR="00BA3FB3">
        <w:t xml:space="preserve">and submergent </w:t>
      </w:r>
      <w:r w:rsidR="00DB3E46">
        <w:t xml:space="preserve">vegetation, improved populations of some small-bodied native fish species and increased habitat for waterbirds and migratory shorebirds </w:t>
      </w:r>
      <w:r w:rsidR="00F57703" w:rsidRPr="0080691C">
        <w:t>(</w:t>
      </w:r>
      <w:r w:rsidR="00F57703" w:rsidRPr="00697E6C">
        <w:t>SA DEW, 2020</w:t>
      </w:r>
      <w:r w:rsidR="00F57703" w:rsidRPr="0068395A">
        <w:t>).</w:t>
      </w:r>
    </w:p>
    <w:p w14:paraId="1F6E1105" w14:textId="77777777" w:rsidR="00057459" w:rsidRDefault="00057459">
      <w:pPr>
        <w:spacing w:after="0"/>
        <w:rPr>
          <w:lang w:val="en-GB"/>
        </w:rPr>
      </w:pPr>
      <w:r>
        <w:br w:type="page"/>
      </w:r>
    </w:p>
    <w:p w14:paraId="59A5CAEA" w14:textId="7A72C149" w:rsidR="00D55AA9" w:rsidRPr="00D55AA9" w:rsidRDefault="00D55AA9" w:rsidP="00CF431F">
      <w:pPr>
        <w:pStyle w:val="DotStyle1"/>
      </w:pPr>
      <w:r w:rsidRPr="00D55AA9">
        <w:t xml:space="preserve">While large volumes of freshwater are required to manage the health of the entire Coorong, new approaches to managing small releases </w:t>
      </w:r>
      <w:r w:rsidR="00DB3E46" w:rsidRPr="00D55AA9">
        <w:t xml:space="preserve">of water through the barrages to the Coorong </w:t>
      </w:r>
      <w:r w:rsidRPr="00D55AA9">
        <w:t>can have significant benefits. For example:</w:t>
      </w:r>
    </w:p>
    <w:p w14:paraId="48059226" w14:textId="48FBD80A" w:rsidR="00D55AA9" w:rsidRPr="00D55AA9" w:rsidRDefault="006B7F1F" w:rsidP="00CF431F">
      <w:pPr>
        <w:pStyle w:val="DotStyle2"/>
      </w:pPr>
      <w:r>
        <w:t>Strategically releasing p</w:t>
      </w:r>
      <w:r w:rsidR="00D55AA9" w:rsidRPr="00D55AA9">
        <w:t>uls</w:t>
      </w:r>
      <w:r>
        <w:t>es</w:t>
      </w:r>
      <w:r w:rsidR="00D55AA9" w:rsidRPr="00D55AA9">
        <w:t xml:space="preserve"> </w:t>
      </w:r>
      <w:r>
        <w:t>of</w:t>
      </w:r>
      <w:r w:rsidR="00D55AA9" w:rsidRPr="00D55AA9">
        <w:t xml:space="preserve"> water through Tauwitchere barrages to coincide with favourable wind</w:t>
      </w:r>
      <w:r w:rsidR="002F2626">
        <w:t>, tide</w:t>
      </w:r>
      <w:r w:rsidR="00D55AA9" w:rsidRPr="00D55AA9">
        <w:t xml:space="preserve"> and swell conditions has </w:t>
      </w:r>
      <w:r w:rsidR="002F2626">
        <w:t>proven</w:t>
      </w:r>
      <w:r w:rsidR="00D55AA9" w:rsidRPr="00D55AA9">
        <w:t xml:space="preserve"> effective in reducing </w:t>
      </w:r>
      <w:r>
        <w:t>Coorong</w:t>
      </w:r>
      <w:r w:rsidRPr="00D55AA9">
        <w:t xml:space="preserve"> </w:t>
      </w:r>
      <w:r w:rsidR="00D55AA9" w:rsidRPr="00D55AA9">
        <w:t>salinity levels</w:t>
      </w:r>
      <w:r w:rsidR="00D55AA9" w:rsidRPr="00D55AA9" w:rsidDel="00B74682">
        <w:t xml:space="preserve"> </w:t>
      </w:r>
      <w:r>
        <w:t>along the full length of the North Lagoon</w:t>
      </w:r>
      <w:r w:rsidR="00B74682">
        <w:t xml:space="preserve"> (CEWO 2020b)</w:t>
      </w:r>
      <w:r w:rsidR="00D55AA9" w:rsidRPr="00D55AA9">
        <w:t>.</w:t>
      </w:r>
    </w:p>
    <w:p w14:paraId="43A8AB81" w14:textId="3EB8282C" w:rsidR="006B7F1F" w:rsidRDefault="00D55AA9" w:rsidP="00CF431F">
      <w:pPr>
        <w:pStyle w:val="DotStyle2"/>
      </w:pPr>
      <w:r w:rsidRPr="00D55AA9">
        <w:t>Water delivered to the Coorong estuary in spring and summer 2017-18 for black bream breeding was successful, with 100 young-of-year black bream detected in autumn 2018, and good numbers of age 1+ black bream subsequently reported in autumn 2019.</w:t>
      </w:r>
      <w:r w:rsidR="0020102E">
        <w:t xml:space="preserve"> Recent research </w:t>
      </w:r>
      <w:r w:rsidR="002F2626">
        <w:t xml:space="preserve">suggests that successful </w:t>
      </w:r>
      <w:r w:rsidR="001F4875">
        <w:t xml:space="preserve">black bream </w:t>
      </w:r>
      <w:r w:rsidR="002F2626">
        <w:t xml:space="preserve">cohorts are associated with low to moderate barrage flows during spring and early summer (Ye et al. 2019). </w:t>
      </w:r>
      <w:r w:rsidRPr="00D55AA9">
        <w:t xml:space="preserve"> </w:t>
      </w:r>
    </w:p>
    <w:p w14:paraId="18382DF1" w14:textId="5DBBF3D4" w:rsidR="00D55AA9" w:rsidRDefault="006B7F1F" w:rsidP="00CF431F">
      <w:pPr>
        <w:pStyle w:val="DotStyle2"/>
      </w:pPr>
      <w:r>
        <w:t>Lamprey have been detected migrating</w:t>
      </w:r>
      <w:r w:rsidR="00D55AA9" w:rsidRPr="00D55AA9">
        <w:t xml:space="preserve"> even under</w:t>
      </w:r>
      <w:r>
        <w:t xml:space="preserve"> low flow conditions (e.g. 2018)</w:t>
      </w:r>
      <w:r w:rsidR="00F85B15">
        <w:t xml:space="preserve">. As such they </w:t>
      </w:r>
      <w:r>
        <w:t>remain a legitimate objective in similar conditions</w:t>
      </w:r>
      <w:r w:rsidR="00BA3FB3">
        <w:t xml:space="preserve"> </w:t>
      </w:r>
      <w:bookmarkStart w:id="27" w:name="_Hlk42683630"/>
      <w:r w:rsidR="00BA3FB3">
        <w:t>during winter/early spring</w:t>
      </w:r>
      <w:bookmarkEnd w:id="27"/>
      <w:r>
        <w:t xml:space="preserve">, though more </w:t>
      </w:r>
      <w:r w:rsidR="00D55AA9" w:rsidRPr="00D55AA9">
        <w:t>moderate flow</w:t>
      </w:r>
      <w:r>
        <w:t>s are likely to enhance attraction to barrages and passage upstream (Bice et al. 2020).</w:t>
      </w:r>
      <w:r w:rsidR="00D55AA9" w:rsidRPr="00D55AA9">
        <w:t xml:space="preserve"> </w:t>
      </w:r>
    </w:p>
    <w:bookmarkEnd w:id="26"/>
    <w:p w14:paraId="4486FBB0" w14:textId="566680C6" w:rsidR="00760639" w:rsidRPr="00EF32FB" w:rsidRDefault="00760639" w:rsidP="005001C1">
      <w:pPr>
        <w:pStyle w:val="Heading5"/>
        <w:spacing w:before="240"/>
        <w:rPr>
          <w:rFonts w:eastAsia="Calibri"/>
        </w:rPr>
      </w:pPr>
      <w:r w:rsidRPr="00EF32FB">
        <w:rPr>
          <w:rFonts w:eastAsia="Calibri"/>
        </w:rPr>
        <w:t>The value of flows all year round</w:t>
      </w:r>
    </w:p>
    <w:p w14:paraId="13019210" w14:textId="0B1F6C0F" w:rsidR="000D5B7D" w:rsidRPr="00D7516C" w:rsidRDefault="00D7516C" w:rsidP="000E77FA">
      <w:pPr>
        <w:contextualSpacing/>
      </w:pPr>
      <w:r w:rsidRPr="00D7516C">
        <w:t xml:space="preserve">Environmental flows have moved in scope from being </w:t>
      </w:r>
      <w:r w:rsidR="00F225E0">
        <w:t xml:space="preserve">solely </w:t>
      </w:r>
      <w:r w:rsidRPr="00D7516C">
        <w:t xml:space="preserve">delivered to specific sites at specific times (during drought times and when environmental water holdings were relatively small). Water for the environment is now </w:t>
      </w:r>
      <w:r w:rsidR="00F225E0">
        <w:t xml:space="preserve">also being </w:t>
      </w:r>
      <w:r w:rsidRPr="00D7516C">
        <w:t>delivered in a manner that aims to provide benefits through the length of the river system, as discussed above. Recent experience has also demonstrated the benefit of delivering water through the entire year, particularly when ecological needs would otherwise not be met due to limited demand for operational flow resulting in flows ceasing unnaturally. For example</w:t>
      </w:r>
      <w:r w:rsidR="00755127">
        <w:t>:</w:t>
      </w:r>
      <w:r w:rsidRPr="00D7516C">
        <w:t xml:space="preserve"> </w:t>
      </w:r>
    </w:p>
    <w:p w14:paraId="65E2570B" w14:textId="74B9E50D" w:rsidR="00755127" w:rsidRPr="006A6FBF" w:rsidRDefault="00755127" w:rsidP="00CF431F">
      <w:pPr>
        <w:pStyle w:val="DotStyle1"/>
      </w:pPr>
      <w:r>
        <w:t>Several consecutive years of stable winter flows in Gunbower Creek, along with a spring rise, are considered to have been key to the observed improvement in the structure of Murray cod populations</w:t>
      </w:r>
      <w:r w:rsidR="00D50AFC">
        <w:t xml:space="preserve"> </w:t>
      </w:r>
      <w:r w:rsidR="0086064C">
        <w:t>(</w:t>
      </w:r>
      <w:r w:rsidR="00A4672B">
        <w:t>Bloink et al.</w:t>
      </w:r>
      <w:r w:rsidR="00426688">
        <w:t xml:space="preserve"> </w:t>
      </w:r>
      <w:r w:rsidR="00A4672B">
        <w:t>2019</w:t>
      </w:r>
      <w:r w:rsidR="0086064C">
        <w:t>)</w:t>
      </w:r>
      <w:r>
        <w:t>.</w:t>
      </w:r>
    </w:p>
    <w:p w14:paraId="746F42C7" w14:textId="6B5E94C6" w:rsidR="00CA0779" w:rsidRDefault="00755127" w:rsidP="00CF431F">
      <w:pPr>
        <w:pStyle w:val="DotStyle1"/>
      </w:pPr>
      <w:r w:rsidRPr="00A42A44">
        <w:t>Winter flows</w:t>
      </w:r>
      <w:r w:rsidR="00F85B15">
        <w:t>, supported by water for the environment,</w:t>
      </w:r>
      <w:r w:rsidRPr="00A42A44">
        <w:t xml:space="preserve"> in the Edward/Kolety-Wakool River system </w:t>
      </w:r>
      <w:r w:rsidR="00F9432A">
        <w:t>have prevented cease to flow conditions (caused by the winter shut down of the irrigation season)</w:t>
      </w:r>
      <w:r w:rsidR="00F85B15">
        <w:t xml:space="preserve"> This has resulted in</w:t>
      </w:r>
      <w:r w:rsidR="00F9432A">
        <w:t xml:space="preserve"> in over a hundred kilometres of instream habitat </w:t>
      </w:r>
      <w:r w:rsidR="00121FC8">
        <w:t>throughout</w:t>
      </w:r>
      <w:r w:rsidR="00F9432A">
        <w:t xml:space="preserve"> Yallakool Creek-Wakool River and Colligen Creek-Niemur River syst</w:t>
      </w:r>
      <w:r w:rsidR="00121FC8">
        <w:t>e</w:t>
      </w:r>
      <w:r w:rsidR="00F9432A">
        <w:t>ms</w:t>
      </w:r>
      <w:r w:rsidR="006A6FBF">
        <w:t>.</w:t>
      </w:r>
      <w:r w:rsidR="00F9432A">
        <w:t xml:space="preserve"> </w:t>
      </w:r>
      <w:r w:rsidR="00121FC8">
        <w:t>The provision of winter flows</w:t>
      </w:r>
      <w:r>
        <w:t xml:space="preserve"> </w:t>
      </w:r>
      <w:r w:rsidR="006A6FBF" w:rsidRPr="00A42A44">
        <w:t>h</w:t>
      </w:r>
      <w:r w:rsidR="006A6FBF">
        <w:t>as</w:t>
      </w:r>
      <w:r w:rsidRPr="00A42A44">
        <w:t xml:space="preserve"> assisted with the movement of native fish, such as silver perch, throughout the system</w:t>
      </w:r>
      <w:r>
        <w:t xml:space="preserve"> </w:t>
      </w:r>
      <w:r w:rsidR="00F9432A">
        <w:t>(Watts et. al., 2019)</w:t>
      </w:r>
      <w:r w:rsidRPr="00A42A44">
        <w:t>.</w:t>
      </w:r>
      <w:r>
        <w:t xml:space="preserve"> It is also expected that </w:t>
      </w:r>
      <w:r w:rsidRPr="00907BCE">
        <w:t xml:space="preserve">winter flows </w:t>
      </w:r>
      <w:r>
        <w:t>into the Edward/Kolety-Wakool River system will</w:t>
      </w:r>
      <w:r w:rsidRPr="002A1E10">
        <w:t xml:space="preserve"> protect aquatic plants from frost damage and improve their rate of recovery in the following spring, </w:t>
      </w:r>
      <w:r w:rsidR="006A6FBF">
        <w:t>however,</w:t>
      </w:r>
      <w:r>
        <w:t xml:space="preserve"> </w:t>
      </w:r>
      <w:r w:rsidRPr="002A1E10">
        <w:t>will take more time to observe over mu</w:t>
      </w:r>
      <w:r w:rsidRPr="004342C2">
        <w:t>ltiple seasons</w:t>
      </w:r>
      <w:r>
        <w:t xml:space="preserve"> </w:t>
      </w:r>
      <w:r w:rsidR="00F9432A">
        <w:t>(Watts et al.</w:t>
      </w:r>
      <w:r w:rsidR="00426688">
        <w:t xml:space="preserve"> </w:t>
      </w:r>
      <w:r w:rsidR="00F9432A">
        <w:t>2018)</w:t>
      </w:r>
      <w:r w:rsidRPr="004342C2">
        <w:t>.</w:t>
      </w:r>
    </w:p>
    <w:p w14:paraId="5F211A46" w14:textId="5D9D6106" w:rsidR="00F85B15" w:rsidRPr="00F85B15" w:rsidRDefault="00755127" w:rsidP="00CF431F">
      <w:pPr>
        <w:pStyle w:val="DotStyle1"/>
      </w:pPr>
      <w:r>
        <w:t xml:space="preserve">Further downstream, </w:t>
      </w:r>
      <w:r w:rsidR="00CA0779">
        <w:t>flows in winter</w:t>
      </w:r>
      <w:r w:rsidR="00F85B15">
        <w:t xml:space="preserve"> enabling </w:t>
      </w:r>
      <w:r w:rsidR="00CA0779">
        <w:t>release</w:t>
      </w:r>
      <w:r w:rsidR="00F85B15">
        <w:t>s</w:t>
      </w:r>
      <w:r w:rsidR="00CA0779">
        <w:t xml:space="preserve"> over the barrages</w:t>
      </w:r>
      <w:r w:rsidR="00F85B15">
        <w:t xml:space="preserve"> and through fishways</w:t>
      </w:r>
      <w:r w:rsidR="00CA0779">
        <w:t xml:space="preserve"> to the Coorong are essential for allowing pouched lamprey to complete their life cycle. P</w:t>
      </w:r>
      <w:r w:rsidR="00CA0779" w:rsidRPr="006A6FBF">
        <w:t>eak migration</w:t>
      </w:r>
      <w:r w:rsidR="00CA0779" w:rsidRPr="00CA0779">
        <w:rPr>
          <w:szCs w:val="22"/>
        </w:rPr>
        <w:t xml:space="preserve"> for pouched lamprey</w:t>
      </w:r>
      <w:r w:rsidR="00CA0779">
        <w:rPr>
          <w:szCs w:val="22"/>
        </w:rPr>
        <w:t xml:space="preserve"> is understood to occur in August </w:t>
      </w:r>
      <w:r w:rsidR="00043A9B">
        <w:rPr>
          <w:szCs w:val="22"/>
        </w:rPr>
        <w:t>(Bice et al. 2020)</w:t>
      </w:r>
      <w:r w:rsidR="00CA0779" w:rsidRPr="00CA0779">
        <w:rPr>
          <w:szCs w:val="22"/>
        </w:rPr>
        <w:t>.</w:t>
      </w:r>
    </w:p>
    <w:p w14:paraId="419AFA5D" w14:textId="75ED3A3A" w:rsidR="00F85B15" w:rsidRDefault="00F85B15" w:rsidP="00CF431F">
      <w:pPr>
        <w:pStyle w:val="DotStyle1"/>
      </w:pPr>
      <w:r>
        <w:t>In late summer and autumn, at a time when the majority of flow in the river is used for consumptive purposes, limited flows reach the end of system., Providing environmental water for the end of system during this period is highly important, however at times, system constraints have made this difficult to achieve. Environmental flow at this time of year has been critical in maintaining Lower Lakes water levels above 0.5</w:t>
      </w:r>
      <w:r w:rsidR="00C30DB7">
        <w:t xml:space="preserve"> </w:t>
      </w:r>
      <w:r>
        <w:t>m AHD while still providing some connectivity to the Coorong through fishway flows. A sharp drop in lake levels over summer and autumn 2020 may have limited recruitment and health of small bodied fish in the Lower Lakes, which had spawned strongly during the 2019 spring pulse (Scott Wedderburn pers. comm.</w:t>
      </w:r>
      <w:r w:rsidR="00E74809">
        <w:t xml:space="preserve"> 2020</w:t>
      </w:r>
      <w:r>
        <w:t>).</w:t>
      </w:r>
    </w:p>
    <w:p w14:paraId="2344462C" w14:textId="77777777" w:rsidR="00057459" w:rsidRDefault="00057459">
      <w:pPr>
        <w:spacing w:after="0"/>
      </w:pPr>
      <w:r>
        <w:br w:type="page"/>
      </w:r>
    </w:p>
    <w:p w14:paraId="281DD1C3" w14:textId="3CF15080" w:rsidR="00C13B9B" w:rsidRPr="00D1079D" w:rsidRDefault="000256E3" w:rsidP="00C61087">
      <w:r>
        <w:t>Additional k</w:t>
      </w:r>
      <w:r w:rsidR="009B7526" w:rsidRPr="00D1079D">
        <w:t xml:space="preserve">ey findings </w:t>
      </w:r>
      <w:r>
        <w:t>that are specific to</w:t>
      </w:r>
      <w:r w:rsidR="009B7526" w:rsidRPr="00D1079D">
        <w:t xml:space="preserve"> </w:t>
      </w:r>
      <w:r w:rsidR="006A6FBF">
        <w:t xml:space="preserve">locations </w:t>
      </w:r>
      <w:r w:rsidR="00712D22" w:rsidRPr="00D1079D">
        <w:t xml:space="preserve">in the </w:t>
      </w:r>
      <w:r w:rsidR="00B766E1">
        <w:t>River</w:t>
      </w:r>
      <w:r w:rsidR="00712D22" w:rsidRPr="00D1079D">
        <w:t xml:space="preserve"> </w:t>
      </w:r>
      <w:r w:rsidR="00B766E1">
        <w:t xml:space="preserve">Murray </w:t>
      </w:r>
      <w:r w:rsidR="00843E01">
        <w:t>are</w:t>
      </w:r>
      <w:r w:rsidR="00712D22" w:rsidRPr="00D1079D">
        <w:t xml:space="preserve"> summarised in </w:t>
      </w:r>
      <w:r w:rsidR="00C81F74">
        <w:fldChar w:fldCharType="begin"/>
      </w:r>
      <w:r w:rsidR="00C81F74">
        <w:instrText xml:space="preserve"> REF _Ref43131715 \h </w:instrText>
      </w:r>
      <w:r w:rsidR="00C81F74">
        <w:fldChar w:fldCharType="separate"/>
      </w:r>
      <w:r w:rsidR="00D3194A" w:rsidRPr="00C81F74">
        <w:rPr>
          <w:szCs w:val="22"/>
        </w:rPr>
        <w:t xml:space="preserve">Table </w:t>
      </w:r>
      <w:r w:rsidR="00D3194A">
        <w:rPr>
          <w:noProof/>
          <w:szCs w:val="22"/>
        </w:rPr>
        <w:t>6</w:t>
      </w:r>
      <w:r w:rsidR="00C81F74">
        <w:fldChar w:fldCharType="end"/>
      </w:r>
      <w:r w:rsidR="00712D22" w:rsidRPr="00D1079D">
        <w:t>.</w:t>
      </w:r>
    </w:p>
    <w:p w14:paraId="586DCAED" w14:textId="51EA9E4E" w:rsidR="00C81F74" w:rsidRPr="00C81F74" w:rsidRDefault="00C81F74" w:rsidP="001116EC">
      <w:pPr>
        <w:pStyle w:val="Caption"/>
        <w:keepNext/>
        <w:spacing w:before="240" w:after="120"/>
        <w:jc w:val="left"/>
        <w:rPr>
          <w:b w:val="0"/>
          <w:sz w:val="22"/>
          <w:szCs w:val="22"/>
        </w:rPr>
      </w:pPr>
      <w:bookmarkStart w:id="28" w:name="_Ref43131715"/>
      <w:r w:rsidRPr="00C81F74">
        <w:rPr>
          <w:sz w:val="22"/>
          <w:szCs w:val="22"/>
        </w:rPr>
        <w:t xml:space="preserve">Table </w:t>
      </w:r>
      <w:r w:rsidRPr="00C81F74">
        <w:rPr>
          <w:sz w:val="22"/>
          <w:szCs w:val="22"/>
        </w:rPr>
        <w:fldChar w:fldCharType="begin"/>
      </w:r>
      <w:r w:rsidRPr="00C81F74">
        <w:rPr>
          <w:sz w:val="22"/>
          <w:szCs w:val="22"/>
        </w:rPr>
        <w:instrText xml:space="preserve"> SEQ Table \* ARABIC </w:instrText>
      </w:r>
      <w:r w:rsidRPr="00C81F74">
        <w:rPr>
          <w:sz w:val="22"/>
          <w:szCs w:val="22"/>
        </w:rPr>
        <w:fldChar w:fldCharType="separate"/>
      </w:r>
      <w:r w:rsidR="00D3194A">
        <w:rPr>
          <w:noProof/>
          <w:sz w:val="22"/>
          <w:szCs w:val="22"/>
        </w:rPr>
        <w:t>6</w:t>
      </w:r>
      <w:r w:rsidRPr="00C81F74">
        <w:rPr>
          <w:sz w:val="22"/>
          <w:szCs w:val="22"/>
        </w:rPr>
        <w:fldChar w:fldCharType="end"/>
      </w:r>
      <w:bookmarkEnd w:id="28"/>
      <w:r w:rsidR="00F26B5B">
        <w:rPr>
          <w:sz w:val="22"/>
          <w:szCs w:val="22"/>
        </w:rPr>
        <w:t>:</w:t>
      </w:r>
      <w:r w:rsidRPr="00C81F74">
        <w:rPr>
          <w:b w:val="0"/>
          <w:sz w:val="22"/>
          <w:szCs w:val="22"/>
        </w:rPr>
        <w:t xml:space="preserve"> Key lessons learned in the Murray River</w:t>
      </w:r>
    </w:p>
    <w:tbl>
      <w:tblPr>
        <w:tblStyle w:val="TableGrid"/>
        <w:tblW w:w="0" w:type="auto"/>
        <w:tblLook w:val="04A0" w:firstRow="1" w:lastRow="0" w:firstColumn="1" w:lastColumn="0" w:noHBand="0" w:noVBand="1"/>
      </w:tblPr>
      <w:tblGrid>
        <w:gridCol w:w="1680"/>
        <w:gridCol w:w="8090"/>
      </w:tblGrid>
      <w:tr w:rsidR="003562F1" w:rsidRPr="00D1079D" w14:paraId="5B53D4BA" w14:textId="77777777" w:rsidTr="00F26B5B">
        <w:trPr>
          <w:cnfStyle w:val="100000000000" w:firstRow="1" w:lastRow="0" w:firstColumn="0" w:lastColumn="0" w:oddVBand="0" w:evenVBand="0" w:oddHBand="0" w:evenHBand="0" w:firstRowFirstColumn="0" w:firstRowLastColumn="0" w:lastRowFirstColumn="0" w:lastRowLastColumn="0"/>
          <w:tblHeader/>
        </w:trPr>
        <w:tc>
          <w:tcPr>
            <w:tcW w:w="1680" w:type="dxa"/>
            <w:shd w:val="clear" w:color="auto" w:fill="B6DDE8" w:themeFill="accent5" w:themeFillTint="66"/>
          </w:tcPr>
          <w:p w14:paraId="097ABAFE" w14:textId="3B3398DB" w:rsidR="003562F1" w:rsidRPr="009835DA" w:rsidRDefault="00037E5B" w:rsidP="00D1079D">
            <w:pPr>
              <w:rPr>
                <w:b/>
              </w:rPr>
            </w:pPr>
            <w:r w:rsidRPr="009835DA">
              <w:rPr>
                <w:b/>
              </w:rPr>
              <w:t>Theme</w:t>
            </w:r>
          </w:p>
        </w:tc>
        <w:tc>
          <w:tcPr>
            <w:tcW w:w="8090" w:type="dxa"/>
            <w:shd w:val="clear" w:color="auto" w:fill="B6DDE8" w:themeFill="accent5" w:themeFillTint="66"/>
          </w:tcPr>
          <w:p w14:paraId="44646A6E" w14:textId="457BDEE7" w:rsidR="003562F1" w:rsidRPr="009835DA" w:rsidRDefault="00037E5B" w:rsidP="00D1079D">
            <w:pPr>
              <w:rPr>
                <w:b/>
              </w:rPr>
            </w:pPr>
            <w:r w:rsidRPr="009835DA">
              <w:rPr>
                <w:b/>
              </w:rPr>
              <w:t>Lesson learned</w:t>
            </w:r>
          </w:p>
        </w:tc>
      </w:tr>
      <w:tr w:rsidR="003562F1" w:rsidRPr="00D1079D" w14:paraId="1226C24B" w14:textId="77777777" w:rsidTr="00057459">
        <w:trPr>
          <w:cnfStyle w:val="000000100000" w:firstRow="0" w:lastRow="0" w:firstColumn="0" w:lastColumn="0" w:oddVBand="0" w:evenVBand="0" w:oddHBand="1" w:evenHBand="0" w:firstRowFirstColumn="0" w:firstRowLastColumn="0" w:lastRowFirstColumn="0" w:lastRowLastColumn="0"/>
          <w:trHeight w:val="13039"/>
        </w:trPr>
        <w:tc>
          <w:tcPr>
            <w:tcW w:w="1680" w:type="dxa"/>
            <w:shd w:val="clear" w:color="auto" w:fill="B6DDE8" w:themeFill="accent5" w:themeFillTint="66"/>
          </w:tcPr>
          <w:p w14:paraId="3A14CA73" w14:textId="558646DB" w:rsidR="003562F1" w:rsidRPr="00D1079D" w:rsidRDefault="00037E5B" w:rsidP="00D1079D">
            <w:r w:rsidRPr="00D1079D">
              <w:t>Native fish</w:t>
            </w:r>
          </w:p>
        </w:tc>
        <w:tc>
          <w:tcPr>
            <w:tcW w:w="8090" w:type="dxa"/>
          </w:tcPr>
          <w:p w14:paraId="7FFE21DF" w14:textId="17AB58A5" w:rsidR="003562F1" w:rsidRDefault="00C85DBC" w:rsidP="00CF431F">
            <w:pPr>
              <w:pStyle w:val="DotStyle1"/>
            </w:pPr>
            <w:r>
              <w:t>The results of Murray cod movement and survival, in response to the natural flooding event and associated hypoxic conditions in November</w:t>
            </w:r>
            <w:r w:rsidR="009057A6">
              <w:t xml:space="preserve"> and </w:t>
            </w:r>
            <w:r>
              <w:t xml:space="preserve">December 2016, has provided strong evidence for the importance of providing connectivity between the </w:t>
            </w:r>
            <w:r w:rsidR="006E01BE">
              <w:t xml:space="preserve">River </w:t>
            </w:r>
            <w:r>
              <w:t xml:space="preserve">Murray and </w:t>
            </w:r>
            <w:r w:rsidR="009057A6">
              <w:t>its</w:t>
            </w:r>
            <w:r>
              <w:t xml:space="preserve"> anabranch systems</w:t>
            </w:r>
            <w:r w:rsidR="00946EF8">
              <w:t xml:space="preserve"> (Watts et al. 2019)</w:t>
            </w:r>
            <w:r>
              <w:t>. Specifically, it is vital that connectivity is maintained prior to, during and after these events to allow fish to disperse and seek refuge and then return to the anabranch after the event has passed</w:t>
            </w:r>
            <w:r w:rsidR="00484493">
              <w:t xml:space="preserve"> (Watts et al. 2019)</w:t>
            </w:r>
            <w:r>
              <w:t xml:space="preserve">. </w:t>
            </w:r>
          </w:p>
          <w:p w14:paraId="1983445D" w14:textId="533D7ECB" w:rsidR="00BE09D1" w:rsidRDefault="00BE09D1" w:rsidP="00CF431F">
            <w:pPr>
              <w:pStyle w:val="DotStyle1"/>
            </w:pPr>
            <w:r>
              <w:t xml:space="preserve">Despite necessary reductions in the large body native fish hydrograph </w:t>
            </w:r>
            <w:r w:rsidR="009057A6">
              <w:t>in Gunbower Creek</w:t>
            </w:r>
            <w:r>
              <w:t xml:space="preserve"> due to constraints in the system, </w:t>
            </w:r>
            <w:r w:rsidR="00961EB0">
              <w:t>m</w:t>
            </w:r>
            <w:r w:rsidR="00235D53">
              <w:t xml:space="preserve">onitoring in </w:t>
            </w:r>
            <w:r w:rsidR="00961EB0">
              <w:t xml:space="preserve">winter </w:t>
            </w:r>
            <w:r w:rsidR="00235D53">
              <w:t>201</w:t>
            </w:r>
            <w:r w:rsidR="00961EB0">
              <w:t>8</w:t>
            </w:r>
            <w:r w:rsidR="00235D53">
              <w:t xml:space="preserve"> indicate</w:t>
            </w:r>
            <w:r w:rsidR="00961EB0">
              <w:t xml:space="preserve">d </w:t>
            </w:r>
            <w:r w:rsidR="00FA2FF4">
              <w:t xml:space="preserve">that </w:t>
            </w:r>
            <w:r w:rsidR="00961EB0">
              <w:t>a reduced flow rate of 200 ML/d</w:t>
            </w:r>
            <w:r w:rsidR="00FA2FF4">
              <w:t>ay</w:t>
            </w:r>
            <w:r w:rsidR="00961EB0">
              <w:t xml:space="preserve"> still provided </w:t>
            </w:r>
            <w:r w:rsidR="00235D53">
              <w:t xml:space="preserve">adequate habitat </w:t>
            </w:r>
            <w:r w:rsidR="00961EB0">
              <w:t>and connectivity for Murray cod</w:t>
            </w:r>
            <w:r w:rsidR="00D201B0">
              <w:t xml:space="preserve"> (NCCMA, 2020)</w:t>
            </w:r>
            <w:r w:rsidR="00235D53">
              <w:t>.</w:t>
            </w:r>
            <w:r w:rsidR="00D201B0">
              <w:t xml:space="preserve"> This reduced flow rate will be targeted again in 2020-21 hydrograph.</w:t>
            </w:r>
            <w:r w:rsidR="00235D53">
              <w:t xml:space="preserve"> </w:t>
            </w:r>
          </w:p>
          <w:p w14:paraId="5CED90DC" w14:textId="1AD62F3A" w:rsidR="00F85B15" w:rsidRPr="00F85B15" w:rsidRDefault="00F85B15" w:rsidP="00CF431F">
            <w:pPr>
              <w:pStyle w:val="DotStyle1"/>
              <w:rPr>
                <w:szCs w:val="22"/>
              </w:rPr>
            </w:pPr>
            <w:r>
              <w:rPr>
                <w:szCs w:val="22"/>
              </w:rPr>
              <w:t xml:space="preserve">Water for the environment has been successfully delivered to stimulating native fish spawning in several river systems, including in the River Murray valley. In the Mid-Murray, excellent recruitment has been observed across several native species over multiple years (Raymond et al. 2018). However, evidence of recruitment is more limited in other areas that are less permanently flowing </w:t>
            </w:r>
            <w:r w:rsidRPr="00F85B15">
              <w:rPr>
                <w:szCs w:val="22"/>
              </w:rPr>
              <w:t>(Watts et al. 2019</w:t>
            </w:r>
            <w:r w:rsidR="00C30DB7">
              <w:rPr>
                <w:szCs w:val="22"/>
              </w:rPr>
              <w:t>,</w:t>
            </w:r>
            <w:r w:rsidRPr="00F85B15">
              <w:rPr>
                <w:szCs w:val="22"/>
              </w:rPr>
              <w:t xml:space="preserve"> Ye</w:t>
            </w:r>
            <w:r w:rsidR="00426688">
              <w:rPr>
                <w:szCs w:val="22"/>
              </w:rPr>
              <w:t> </w:t>
            </w:r>
            <w:r w:rsidRPr="00F85B15">
              <w:rPr>
                <w:szCs w:val="22"/>
              </w:rPr>
              <w:t>et al. 2020)</w:t>
            </w:r>
            <w:r>
              <w:rPr>
                <w:szCs w:val="22"/>
              </w:rPr>
              <w:t xml:space="preserve">. This has implications for increasing efforts to coordinate flows to achieve flow cues required to stimulate successful breeding in other areas, such as for golden perch in the Lower River Murray.  </w:t>
            </w:r>
          </w:p>
          <w:p w14:paraId="4A48FA3D" w14:textId="1938F07F" w:rsidR="00BE09D1" w:rsidRPr="00B74E11" w:rsidRDefault="00F72F71" w:rsidP="00CF431F">
            <w:pPr>
              <w:pStyle w:val="DotStyle1"/>
            </w:pPr>
            <w:r>
              <w:rPr>
                <w:szCs w:val="22"/>
              </w:rPr>
              <w:t>In the Edward/Kolety-Wakool River system</w:t>
            </w:r>
            <w:r w:rsidR="00A919D6">
              <w:rPr>
                <w:szCs w:val="22"/>
              </w:rPr>
              <w:t>,</w:t>
            </w:r>
            <w:r>
              <w:rPr>
                <w:szCs w:val="22"/>
              </w:rPr>
              <w:t xml:space="preserve"> a slow recovery of the Murray cod population appears to be underway after the 2016 flood and related fish kills. This system also appears to </w:t>
            </w:r>
            <w:r w:rsidR="00A919D6">
              <w:rPr>
                <w:szCs w:val="22"/>
              </w:rPr>
              <w:t>provide</w:t>
            </w:r>
            <w:r>
              <w:rPr>
                <w:szCs w:val="22"/>
              </w:rPr>
              <w:t xml:space="preserve"> a nursery area for silver perch, with periods of high flow in summer seeming to trigger spawning</w:t>
            </w:r>
            <w:r w:rsidR="00484493">
              <w:rPr>
                <w:szCs w:val="22"/>
              </w:rPr>
              <w:t xml:space="preserve"> </w:t>
            </w:r>
            <w:r w:rsidR="00484493">
              <w:t>(Watts et. al., 2018)</w:t>
            </w:r>
            <w:r>
              <w:rPr>
                <w:szCs w:val="22"/>
              </w:rPr>
              <w:t xml:space="preserve">. Concerns remain about the lack of </w:t>
            </w:r>
            <w:r w:rsidR="00D53F20">
              <w:rPr>
                <w:szCs w:val="22"/>
              </w:rPr>
              <w:t>g</w:t>
            </w:r>
            <w:r>
              <w:rPr>
                <w:szCs w:val="22"/>
              </w:rPr>
              <w:t>olden perch spawning or recruitment in this system over the past six years</w:t>
            </w:r>
            <w:r w:rsidR="00150EA4">
              <w:rPr>
                <w:szCs w:val="22"/>
              </w:rPr>
              <w:t xml:space="preserve"> (particularly if a natural blackwater event similar to summer 2016 were to occur)</w:t>
            </w:r>
            <w:r w:rsidR="00D53F20">
              <w:rPr>
                <w:szCs w:val="22"/>
              </w:rPr>
              <w:t>, highlighting the importance of golden perch migration into this system from the Darling and/or the Murray systems</w:t>
            </w:r>
            <w:r w:rsidR="00484493">
              <w:rPr>
                <w:szCs w:val="22"/>
              </w:rPr>
              <w:t xml:space="preserve"> </w:t>
            </w:r>
            <w:r w:rsidR="00484493">
              <w:t>(Watts et al. 2019)</w:t>
            </w:r>
            <w:r>
              <w:rPr>
                <w:szCs w:val="22"/>
              </w:rPr>
              <w:t>.</w:t>
            </w:r>
          </w:p>
          <w:p w14:paraId="6D929B76" w14:textId="77777777" w:rsidR="00F85B15" w:rsidRPr="00F85B15" w:rsidRDefault="00B615DD" w:rsidP="00CF431F">
            <w:pPr>
              <w:pStyle w:val="DotStyle1"/>
              <w:rPr>
                <w:szCs w:val="22"/>
              </w:rPr>
            </w:pPr>
            <w:bookmarkStart w:id="29" w:name="_Hlk41463755"/>
            <w:bookmarkStart w:id="30" w:name="_Hlk41487808"/>
            <w:r w:rsidRPr="00F85B15">
              <w:rPr>
                <w:szCs w:val="22"/>
              </w:rPr>
              <w:t xml:space="preserve">Monitoring of </w:t>
            </w:r>
            <w:r w:rsidR="00B74E11" w:rsidRPr="00F85B15">
              <w:rPr>
                <w:szCs w:val="22"/>
              </w:rPr>
              <w:t xml:space="preserve">lamprey </w:t>
            </w:r>
            <w:r w:rsidRPr="00F85B15">
              <w:rPr>
                <w:szCs w:val="22"/>
              </w:rPr>
              <w:t xml:space="preserve">in winter-spring of 2019 has </w:t>
            </w:r>
            <w:r w:rsidR="00A919D6" w:rsidRPr="00F85B15">
              <w:rPr>
                <w:szCs w:val="22"/>
              </w:rPr>
              <w:t>demonstrated that the</w:t>
            </w:r>
            <w:r w:rsidRPr="00F85B15">
              <w:rPr>
                <w:szCs w:val="22"/>
              </w:rPr>
              <w:t xml:space="preserve"> </w:t>
            </w:r>
            <w:r w:rsidR="00B74E11" w:rsidRPr="00F85B15">
              <w:rPr>
                <w:szCs w:val="22"/>
              </w:rPr>
              <w:t>migration season</w:t>
            </w:r>
            <w:r w:rsidRPr="00F85B15">
              <w:rPr>
                <w:szCs w:val="22"/>
              </w:rPr>
              <w:t xml:space="preserve"> for lampreys </w:t>
            </w:r>
            <w:r w:rsidRPr="00F85B15" w:rsidDel="003A2F99">
              <w:rPr>
                <w:szCs w:val="22"/>
              </w:rPr>
              <w:t>is longer</w:t>
            </w:r>
            <w:r w:rsidR="00A919D6" w:rsidRPr="00F85B15">
              <w:rPr>
                <w:szCs w:val="22"/>
              </w:rPr>
              <w:t xml:space="preserve"> than previously understood</w:t>
            </w:r>
            <w:r w:rsidRPr="00F85B15">
              <w:rPr>
                <w:szCs w:val="22"/>
              </w:rPr>
              <w:t>, extend</w:t>
            </w:r>
            <w:r w:rsidR="00A919D6" w:rsidRPr="00F85B15">
              <w:rPr>
                <w:szCs w:val="22"/>
              </w:rPr>
              <w:t>ing</w:t>
            </w:r>
            <w:r w:rsidR="00C8716B" w:rsidRPr="00F85B15">
              <w:rPr>
                <w:szCs w:val="22"/>
              </w:rPr>
              <w:t xml:space="preserve"> into late </w:t>
            </w:r>
            <w:r w:rsidR="00A919D6" w:rsidRPr="00F85B15">
              <w:rPr>
                <w:szCs w:val="22"/>
              </w:rPr>
              <w:t>s</w:t>
            </w:r>
            <w:r w:rsidR="00C8716B" w:rsidRPr="00F85B15">
              <w:rPr>
                <w:szCs w:val="22"/>
              </w:rPr>
              <w:t>pring with peak migrations of short headed lamprey in September and October and August for pouched lamprey</w:t>
            </w:r>
            <w:r w:rsidR="00043A9B" w:rsidRPr="00F85B15">
              <w:rPr>
                <w:szCs w:val="22"/>
              </w:rPr>
              <w:t xml:space="preserve"> (Bice et al. 2020)</w:t>
            </w:r>
            <w:r w:rsidR="00C8716B" w:rsidRPr="00F85B15">
              <w:rPr>
                <w:szCs w:val="22"/>
              </w:rPr>
              <w:t>. During periods of limited water availability</w:t>
            </w:r>
            <w:r w:rsidR="00013C89" w:rsidRPr="00F85B15">
              <w:rPr>
                <w:szCs w:val="22"/>
              </w:rPr>
              <w:t>,</w:t>
            </w:r>
            <w:r w:rsidR="00C8716B" w:rsidRPr="00F85B15">
              <w:rPr>
                <w:szCs w:val="22"/>
              </w:rPr>
              <w:t xml:space="preserve"> releases through Goolwa and Mundoo barrages may elicit greater outcomes in relation to lamprey migrations</w:t>
            </w:r>
            <w:r w:rsidR="00013C89" w:rsidRPr="00F85B15">
              <w:rPr>
                <w:szCs w:val="22"/>
              </w:rPr>
              <w:t xml:space="preserve"> compared to Tauwitchere</w:t>
            </w:r>
            <w:r w:rsidR="00C8716B" w:rsidRPr="00F85B15">
              <w:rPr>
                <w:szCs w:val="22"/>
              </w:rPr>
              <w:t xml:space="preserve">, given </w:t>
            </w:r>
            <w:r w:rsidR="00013C89" w:rsidRPr="00F85B15">
              <w:rPr>
                <w:szCs w:val="22"/>
              </w:rPr>
              <w:t xml:space="preserve">the </w:t>
            </w:r>
            <w:r w:rsidR="00C8716B" w:rsidRPr="00F85B15">
              <w:rPr>
                <w:szCs w:val="22"/>
              </w:rPr>
              <w:t xml:space="preserve">proximity </w:t>
            </w:r>
            <w:r w:rsidR="00013C89" w:rsidRPr="00F85B15">
              <w:rPr>
                <w:szCs w:val="22"/>
              </w:rPr>
              <w:t xml:space="preserve">of these barrages </w:t>
            </w:r>
            <w:r w:rsidR="00C8716B" w:rsidRPr="00F85B15">
              <w:rPr>
                <w:szCs w:val="22"/>
              </w:rPr>
              <w:t>to the Murray Mouth</w:t>
            </w:r>
            <w:r w:rsidR="00DE50E8" w:rsidRPr="00F85B15">
              <w:rPr>
                <w:szCs w:val="22"/>
              </w:rPr>
              <w:t xml:space="preserve"> and fresher environment downstream of these barrages</w:t>
            </w:r>
            <w:r w:rsidR="00043A9B" w:rsidRPr="00F85B15">
              <w:rPr>
                <w:szCs w:val="22"/>
              </w:rPr>
              <w:t xml:space="preserve"> (Bice et al. 2020)</w:t>
            </w:r>
            <w:r w:rsidR="00DE50E8" w:rsidRPr="00F85B15">
              <w:rPr>
                <w:szCs w:val="22"/>
              </w:rPr>
              <w:t>.</w:t>
            </w:r>
            <w:r w:rsidR="00C8716B" w:rsidRPr="00F85B15">
              <w:rPr>
                <w:szCs w:val="22"/>
              </w:rPr>
              <w:t xml:space="preserve"> </w:t>
            </w:r>
            <w:bookmarkEnd w:id="29"/>
          </w:p>
          <w:p w14:paraId="57A6E3D0" w14:textId="1C5B9A90" w:rsidR="00E96952" w:rsidRDefault="003A2F99" w:rsidP="00CF431F">
            <w:pPr>
              <w:pStyle w:val="DotStyle1"/>
            </w:pPr>
            <w:r>
              <w:t xml:space="preserve">Successful spawning of </w:t>
            </w:r>
            <w:r w:rsidR="00F225E0">
              <w:t>b</w:t>
            </w:r>
            <w:r>
              <w:t>lack bream is known to occur in summer (late December to early Feb</w:t>
            </w:r>
            <w:r w:rsidR="00870AFF">
              <w:t>ruary</w:t>
            </w:r>
            <w:r>
              <w:t>) with barrage releases between 600</w:t>
            </w:r>
            <w:r w:rsidR="00C30DB7">
              <w:t>-</w:t>
            </w:r>
            <w:r>
              <w:t>5</w:t>
            </w:r>
            <w:r w:rsidR="00426688">
              <w:t xml:space="preserve"> </w:t>
            </w:r>
            <w:r>
              <w:t>000 ML/day and temperature of 18-25 degrees Celsius, 1-2 weeks after a ~10</w:t>
            </w:r>
            <w:r w:rsidR="00426688">
              <w:t xml:space="preserve"> </w:t>
            </w:r>
            <w:r>
              <w:t>000</w:t>
            </w:r>
            <w:r w:rsidR="00C30DB7">
              <w:t>-</w:t>
            </w:r>
            <w:r>
              <w:t>20</w:t>
            </w:r>
            <w:r w:rsidR="00426688">
              <w:t xml:space="preserve"> </w:t>
            </w:r>
            <w:r>
              <w:t>000 ML/day pulse out the barrages.</w:t>
            </w:r>
          </w:p>
          <w:p w14:paraId="4AA76050" w14:textId="6E832D80" w:rsidR="006236EA" w:rsidRPr="00D1079D" w:rsidRDefault="006236EA" w:rsidP="00CF431F">
            <w:pPr>
              <w:pStyle w:val="DotStyle1"/>
            </w:pPr>
            <w:r>
              <w:t>Flows of greater than 20</w:t>
            </w:r>
            <w:r w:rsidR="00426688">
              <w:t xml:space="preserve"> </w:t>
            </w:r>
            <w:r>
              <w:t xml:space="preserve">000 ML/day at the SA border are found to be required to create a flowing river in the lower Murray, requiring coordination of </w:t>
            </w:r>
            <w:r w:rsidR="00870AFF">
              <w:t>Murray</w:t>
            </w:r>
            <w:r>
              <w:t xml:space="preserve"> and tributary flows in dry years</w:t>
            </w:r>
            <w:bookmarkEnd w:id="30"/>
            <w:r w:rsidR="00F85B15">
              <w:rPr>
                <w:szCs w:val="22"/>
              </w:rPr>
              <w:t>.</w:t>
            </w:r>
          </w:p>
        </w:tc>
      </w:tr>
      <w:tr w:rsidR="00176D3E" w:rsidRPr="00D1079D" w14:paraId="5F6832C6" w14:textId="77777777" w:rsidTr="00C81F74">
        <w:trPr>
          <w:cnfStyle w:val="000000010000" w:firstRow="0" w:lastRow="0" w:firstColumn="0" w:lastColumn="0" w:oddVBand="0" w:evenVBand="0" w:oddHBand="0" w:evenHBand="1" w:firstRowFirstColumn="0" w:firstRowLastColumn="0" w:lastRowFirstColumn="0" w:lastRowLastColumn="0"/>
          <w:trHeight w:val="180"/>
        </w:trPr>
        <w:tc>
          <w:tcPr>
            <w:tcW w:w="1680" w:type="dxa"/>
            <w:shd w:val="clear" w:color="auto" w:fill="B6DDE8" w:themeFill="accent5" w:themeFillTint="66"/>
          </w:tcPr>
          <w:p w14:paraId="2A4DB28D" w14:textId="2E0338E5" w:rsidR="00176D3E" w:rsidRPr="00D1079D" w:rsidRDefault="00176D3E" w:rsidP="00D1079D">
            <w:r>
              <w:t>Native Vegetation</w:t>
            </w:r>
          </w:p>
        </w:tc>
        <w:tc>
          <w:tcPr>
            <w:tcW w:w="8090" w:type="dxa"/>
          </w:tcPr>
          <w:p w14:paraId="3490F9FA" w14:textId="77777777" w:rsidR="00F85B15" w:rsidRDefault="00F85B15" w:rsidP="00CF431F">
            <w:pPr>
              <w:pStyle w:val="DotStyle1"/>
            </w:pPr>
            <w:bookmarkStart w:id="31" w:name="_Hlk41903697"/>
            <w:r>
              <w:t xml:space="preserve">Areas of floodplain and wetland vegetation that have been able to be inundated for several consecutive years are showing benefit. </w:t>
            </w:r>
          </w:p>
          <w:p w14:paraId="38D2BDDE" w14:textId="6FC20547" w:rsidR="00F85B15" w:rsidRDefault="00F85B15" w:rsidP="00CF431F">
            <w:pPr>
              <w:pStyle w:val="DotStyle2"/>
            </w:pPr>
            <w:r>
              <w:t xml:space="preserve">In Barmah Forest, low-level overbank spring flows have resulted in exceptionally good Moira grass growth and flowering was (particularly within grazing exclusion zones) during 2018-19 and 2019-20 </w:t>
            </w:r>
            <w:r>
              <w:rPr>
                <w:lang w:bidi="en-US"/>
              </w:rPr>
              <w:t>(</w:t>
            </w:r>
            <w:r w:rsidR="009C1774">
              <w:t>GB CMA 2020a</w:t>
            </w:r>
            <w:r>
              <w:rPr>
                <w:lang w:bidi="en-US"/>
              </w:rPr>
              <w:t xml:space="preserve">). </w:t>
            </w:r>
          </w:p>
          <w:p w14:paraId="0EA79120" w14:textId="015161D1" w:rsidR="00F85B15" w:rsidRDefault="00F85B15" w:rsidP="00CF431F">
            <w:pPr>
              <w:pStyle w:val="DotStyle2"/>
            </w:pPr>
            <w:r>
              <w:t>Wetland vegetation cover and diversity of species within wetlands in Gunbower Forest, indicates that environmental water delivery has provided an opportunity for wetland plants to germinate, flower and set seed (</w:t>
            </w:r>
            <w:r w:rsidRPr="00697E6C">
              <w:t>NCCMA 2020</w:t>
            </w:r>
            <w:r>
              <w:t xml:space="preserve">). </w:t>
            </w:r>
          </w:p>
          <w:p w14:paraId="72BC4FFB" w14:textId="0103A7F4" w:rsidR="00F85B15" w:rsidRDefault="00F85B15" w:rsidP="00CF431F">
            <w:pPr>
              <w:pStyle w:val="DotStyle2"/>
            </w:pPr>
            <w:r>
              <w:t>River red gums that have received water following the 2016-17 flood have healthier canopies than those red gums in areas that remained dry (</w:t>
            </w:r>
            <w:r w:rsidRPr="00697E6C">
              <w:t>Mallee CMA 2020</w:t>
            </w:r>
            <w:r w:rsidR="00C30DB7" w:rsidRPr="00697E6C">
              <w:t>,</w:t>
            </w:r>
            <w:r w:rsidRPr="00697E6C">
              <w:t xml:space="preserve"> North Central CMA 2020</w:t>
            </w:r>
            <w:r>
              <w:t>).</w:t>
            </w:r>
            <w:bookmarkEnd w:id="31"/>
            <w:r>
              <w:rPr>
                <w:highlight w:val="yellow"/>
              </w:rPr>
              <w:t xml:space="preserve"> </w:t>
            </w:r>
          </w:p>
          <w:p w14:paraId="34F70F24" w14:textId="1D0ACF92" w:rsidR="00F85B15" w:rsidRDefault="00F85B15" w:rsidP="00CF431F">
            <w:pPr>
              <w:pStyle w:val="DotStyle1"/>
            </w:pPr>
            <w:r>
              <w:t>Vegetation located at higher elevation floodplain and wetlands, or vegetation that has not been able to have follow-up water delivered, are more stressed. These results demonstrate the importance of consecutive watering events to consolidate the outcomes from natural floods to see sustained improvements in vegetation condition.</w:t>
            </w:r>
          </w:p>
          <w:p w14:paraId="0277FB9D" w14:textId="400CDFD7" w:rsidR="00361E8A" w:rsidRDefault="00361E8A" w:rsidP="00CF431F">
            <w:pPr>
              <w:pStyle w:val="DotStyle1"/>
            </w:pPr>
            <w:r>
              <w:t>Providing a slow rate of recession to flows enables native water plants to avoid being stranded and drying out prior to completing their life-cycle (Watts et al</w:t>
            </w:r>
            <w:r w:rsidR="0001325F">
              <w:t>.</w:t>
            </w:r>
            <w:r>
              <w:t xml:space="preserve"> 2015).</w:t>
            </w:r>
          </w:p>
          <w:p w14:paraId="01C78C90" w14:textId="3B7A0FCD" w:rsidR="00176D3E" w:rsidRPr="00176D3E" w:rsidRDefault="0060124E" w:rsidP="00CF431F">
            <w:pPr>
              <w:pStyle w:val="DotStyle1"/>
            </w:pPr>
            <w:r w:rsidRPr="00946EF8">
              <w:t>The duration and extent of the 2016 flood wiped out many areas of in-stream aquatic plants</w:t>
            </w:r>
            <w:r w:rsidR="00484493" w:rsidRPr="00946EF8">
              <w:t xml:space="preserve"> (Watts et al. 2018)</w:t>
            </w:r>
            <w:r w:rsidR="00361E8A">
              <w:t xml:space="preserve">. This </w:t>
            </w:r>
            <w:r w:rsidR="00484493" w:rsidRPr="00946EF8">
              <w:t>highlights the importance of understanding the impact of duration and depth of flows on aquatic plant</w:t>
            </w:r>
            <w:r w:rsidR="00E56EED">
              <w:t xml:space="preserve"> communities as noted in other MER monitoring sites (Dyer et</w:t>
            </w:r>
            <w:r w:rsidR="0001325F">
              <w:t xml:space="preserve"> </w:t>
            </w:r>
            <w:r w:rsidR="00E56EED">
              <w:t>al</w:t>
            </w:r>
            <w:r w:rsidR="0001325F">
              <w:t>.</w:t>
            </w:r>
            <w:r w:rsidR="00E56EED">
              <w:t xml:space="preserve"> </w:t>
            </w:r>
            <w:r w:rsidR="00044562">
              <w:t>2018</w:t>
            </w:r>
            <w:r w:rsidR="00946EF8">
              <w:t>)</w:t>
            </w:r>
            <w:r w:rsidRPr="00134BB4">
              <w:t>.</w:t>
            </w:r>
          </w:p>
        </w:tc>
      </w:tr>
      <w:tr w:rsidR="003562F1" w:rsidRPr="00D1079D" w14:paraId="17D7FC90" w14:textId="77777777" w:rsidTr="00C81F74">
        <w:trPr>
          <w:cnfStyle w:val="000000100000" w:firstRow="0" w:lastRow="0" w:firstColumn="0" w:lastColumn="0" w:oddVBand="0" w:evenVBand="0" w:oddHBand="1" w:evenHBand="0" w:firstRowFirstColumn="0" w:firstRowLastColumn="0" w:lastRowFirstColumn="0" w:lastRowLastColumn="0"/>
        </w:trPr>
        <w:tc>
          <w:tcPr>
            <w:tcW w:w="1680" w:type="dxa"/>
            <w:shd w:val="clear" w:color="auto" w:fill="B6DDE8" w:themeFill="accent5" w:themeFillTint="66"/>
          </w:tcPr>
          <w:p w14:paraId="6D69523E" w14:textId="19D0C8AB" w:rsidR="003562F1" w:rsidRPr="00D1079D" w:rsidRDefault="00037E5B" w:rsidP="00D1079D">
            <w:r w:rsidRPr="00D1079D">
              <w:t>Waterbirds</w:t>
            </w:r>
          </w:p>
        </w:tc>
        <w:tc>
          <w:tcPr>
            <w:tcW w:w="8090" w:type="dxa"/>
          </w:tcPr>
          <w:p w14:paraId="7C851087" w14:textId="13759AC2" w:rsidR="00037E5B" w:rsidRPr="00176D3E" w:rsidRDefault="00217872" w:rsidP="00CF431F">
            <w:pPr>
              <w:pStyle w:val="DotStyle1"/>
              <w:rPr>
                <w:rFonts w:ascii="Calibri" w:hAnsi="Calibri" w:cs="Calibri"/>
                <w:color w:val="auto"/>
                <w:szCs w:val="22"/>
              </w:rPr>
            </w:pPr>
            <w:r>
              <w:t>During dry and moderate years water for the environment can assist in maintaining foraging and breeding habitat and support localised bird breeding events. Recent research indicates that regular small-scale breeding events are likely to be key in maintaining populations. While unlikely to be contributing to population growth, they are important in maintaining genetic diversity in the population and providing some new recruits each year (McGinness et al. 2019). It is likely that large scale breeding events will only occur in wetter years where more broader landscape cues apply.</w:t>
            </w:r>
          </w:p>
        </w:tc>
      </w:tr>
      <w:tr w:rsidR="00DF3F85" w:rsidRPr="00D1079D" w14:paraId="72603946" w14:textId="77777777" w:rsidTr="00C81F74">
        <w:trPr>
          <w:cnfStyle w:val="000000010000" w:firstRow="0" w:lastRow="0" w:firstColumn="0" w:lastColumn="0" w:oddVBand="0" w:evenVBand="0" w:oddHBand="0" w:evenHBand="1" w:firstRowFirstColumn="0" w:firstRowLastColumn="0" w:lastRowFirstColumn="0" w:lastRowLastColumn="0"/>
          <w:trHeight w:val="558"/>
        </w:trPr>
        <w:tc>
          <w:tcPr>
            <w:tcW w:w="1680" w:type="dxa"/>
            <w:shd w:val="clear" w:color="auto" w:fill="B6DDE8" w:themeFill="accent5" w:themeFillTint="66"/>
          </w:tcPr>
          <w:p w14:paraId="7BE9986C" w14:textId="2F326E4B" w:rsidR="00DF3F85" w:rsidRPr="00D1079D" w:rsidRDefault="00C85DBC" w:rsidP="00D1079D">
            <w:r>
              <w:t>Water quality</w:t>
            </w:r>
          </w:p>
        </w:tc>
        <w:tc>
          <w:tcPr>
            <w:tcW w:w="8090" w:type="dxa"/>
          </w:tcPr>
          <w:p w14:paraId="01BB4377" w14:textId="3C4AE248" w:rsidR="00361E8A" w:rsidRDefault="00361E8A" w:rsidP="00CF431F">
            <w:pPr>
              <w:pStyle w:val="DotStyle1"/>
            </w:pPr>
            <w:r>
              <w:t xml:space="preserve">High flows through Millewa Forest have been demonstrated to provide a productivity boost into the Edward/Kolety-Wakool River system </w:t>
            </w:r>
            <w:r w:rsidRPr="00361E8A">
              <w:t>(Watts et al. 2016)</w:t>
            </w:r>
            <w:r>
              <w:t>. If delivered at a cooler time of year to avoid poor water quality, the NSW Mid-Murray forests can play a role in providing food resources to the adjacent rivers and creeks.</w:t>
            </w:r>
          </w:p>
          <w:p w14:paraId="3FEBB4D3" w14:textId="15A531C7" w:rsidR="00D27670" w:rsidRPr="00DD7E4D" w:rsidRDefault="00D27670" w:rsidP="00CF431F">
            <w:pPr>
              <w:pStyle w:val="DotStyle1"/>
            </w:pPr>
            <w:r w:rsidRPr="00DD7E4D">
              <w:t>Refuge flows during floods can also be effective in mitigating the risk of hypoxic water conditions caused by heatwave conditions during summer</w:t>
            </w:r>
            <w:r w:rsidR="00044562">
              <w:t xml:space="preserve"> </w:t>
            </w:r>
            <w:r w:rsidR="00044562" w:rsidRPr="00361E8A">
              <w:t>(Watts et al. 2019), particularly in the Niemur Creek and Wakool River systems</w:t>
            </w:r>
            <w:r w:rsidRPr="00DD7E4D">
              <w:t>.</w:t>
            </w:r>
            <w:r w:rsidR="00DD7E4D" w:rsidRPr="00DD7E4D">
              <w:t xml:space="preserve"> Similarly, water for the environment maintained oxygen levels in the Rufus River (flows into the River Murray from Lake Victoria), </w:t>
            </w:r>
            <w:r w:rsidR="00361E8A">
              <w:t xml:space="preserve">during a period of low oxygen in the water during natural flood in 2016-17 (Ye et al. 2018). Maintaining oxygen levels in localised areas can provide refuge habitats for aquatic organisms. </w:t>
            </w:r>
          </w:p>
          <w:p w14:paraId="41E9893F" w14:textId="11934504" w:rsidR="00007D76" w:rsidRPr="00566A37" w:rsidRDefault="00F2201C" w:rsidP="00CF431F">
            <w:pPr>
              <w:pStyle w:val="DotStyle1"/>
            </w:pPr>
            <w:bookmarkStart w:id="32" w:name="_Hlk41463885"/>
            <w:r w:rsidRPr="00566A37">
              <w:t xml:space="preserve">Pulsing water through </w:t>
            </w:r>
            <w:r w:rsidR="00007D76" w:rsidRPr="00566A37">
              <w:t>Tauwitchere</w:t>
            </w:r>
            <w:r w:rsidRPr="00566A37">
              <w:t xml:space="preserve"> barrages</w:t>
            </w:r>
            <w:r w:rsidR="00B615DD" w:rsidRPr="00566A37">
              <w:t xml:space="preserve"> </w:t>
            </w:r>
            <w:r w:rsidR="00007D76" w:rsidRPr="00566A37">
              <w:t>to</w:t>
            </w:r>
            <w:r w:rsidR="00B615DD" w:rsidRPr="00566A37">
              <w:t xml:space="preserve"> opportunistically</w:t>
            </w:r>
            <w:r w:rsidRPr="00566A37">
              <w:t xml:space="preserve"> coincide with </w:t>
            </w:r>
            <w:r w:rsidR="00B615DD" w:rsidRPr="00566A37">
              <w:t xml:space="preserve">favourable wind and swell </w:t>
            </w:r>
            <w:r w:rsidR="00361A04" w:rsidRPr="00566A37">
              <w:t xml:space="preserve">conditions has demonstrated to be effective in providing freshwater flow into the Coorong and </w:t>
            </w:r>
            <w:r w:rsidR="00B615DD" w:rsidRPr="00566A37">
              <w:t>reduc</w:t>
            </w:r>
            <w:r w:rsidR="00361A04" w:rsidRPr="00566A37">
              <w:t>ing</w:t>
            </w:r>
            <w:r w:rsidR="00B615DD" w:rsidRPr="00566A37">
              <w:t xml:space="preserve"> salinity levels </w:t>
            </w:r>
            <w:r w:rsidR="00007D76" w:rsidRPr="00566A37">
              <w:t>albeit briefly</w:t>
            </w:r>
            <w:r w:rsidR="00361A04" w:rsidRPr="00566A37">
              <w:t>.</w:t>
            </w:r>
          </w:p>
          <w:p w14:paraId="794D98EF" w14:textId="2FDD9120" w:rsidR="00361E8A" w:rsidRPr="00361E8A" w:rsidRDefault="00361E8A" w:rsidP="00CF431F">
            <w:pPr>
              <w:pStyle w:val="DotStyle1"/>
            </w:pPr>
            <w:bookmarkStart w:id="33" w:name="_Hlk41487894"/>
            <w:bookmarkEnd w:id="32"/>
            <w:r>
              <w:t>Maintaining flow through the fishway at the barrages for extended periods (e.g. 3 months during 2019</w:t>
            </w:r>
            <w:r w:rsidR="00C30DB7">
              <w:t>-</w:t>
            </w:r>
            <w:r>
              <w:t xml:space="preserve">20 summer) are insufficient to prevent Coorong salinities </w:t>
            </w:r>
            <w:bookmarkEnd w:id="33"/>
            <w:r>
              <w:t>increasing to 45 grams per litre. This represents a management threshold with levels above becoming lethal for some estuarine plants and animals (Taylor 2010).</w:t>
            </w:r>
          </w:p>
          <w:p w14:paraId="4B896E7B" w14:textId="55A60899" w:rsidR="00DF3F85" w:rsidRDefault="00BA3FB3" w:rsidP="00CF431F">
            <w:pPr>
              <w:pStyle w:val="DotStyle1"/>
            </w:pPr>
            <w:r w:rsidRPr="00361E8A">
              <w:t>Following three consecutive years of low barrage flows (average ~650 GL/y</w:t>
            </w:r>
            <w:r w:rsidR="00F45FF4">
              <w:t>ear</w:t>
            </w:r>
            <w:r w:rsidRPr="00361E8A">
              <w:t>), South Lagoon salinities</w:t>
            </w:r>
            <w:r w:rsidR="00A226CB" w:rsidRPr="00361E8A">
              <w:t xml:space="preserve"> rose well above the 100 grams per litre management threshold during the 2019-20 summer, indicating that significantly more barrage flows are required to maintain a healthy South Lagoon.</w:t>
            </w:r>
          </w:p>
        </w:tc>
      </w:tr>
      <w:tr w:rsidR="00C85DBC" w:rsidRPr="00D1079D" w14:paraId="2641BC91" w14:textId="77777777" w:rsidTr="00C81F74">
        <w:trPr>
          <w:cnfStyle w:val="000000100000" w:firstRow="0" w:lastRow="0" w:firstColumn="0" w:lastColumn="0" w:oddVBand="0" w:evenVBand="0" w:oddHBand="1" w:evenHBand="0" w:firstRowFirstColumn="0" w:firstRowLastColumn="0" w:lastRowFirstColumn="0" w:lastRowLastColumn="0"/>
          <w:trHeight w:val="108"/>
        </w:trPr>
        <w:tc>
          <w:tcPr>
            <w:tcW w:w="1680" w:type="dxa"/>
            <w:shd w:val="clear" w:color="auto" w:fill="B6DDE8" w:themeFill="accent5" w:themeFillTint="66"/>
          </w:tcPr>
          <w:p w14:paraId="429BE9B5" w14:textId="4C786CBA" w:rsidR="00C85DBC" w:rsidRDefault="00DD7E4D" w:rsidP="00D1079D">
            <w:r w:rsidRPr="00D1079D">
              <w:t>Connectivity</w:t>
            </w:r>
            <w:r>
              <w:t xml:space="preserve"> and water delivery</w:t>
            </w:r>
          </w:p>
        </w:tc>
        <w:tc>
          <w:tcPr>
            <w:tcW w:w="8090" w:type="dxa"/>
          </w:tcPr>
          <w:p w14:paraId="4CCABCE1" w14:textId="466EB1E9" w:rsidR="00361E8A" w:rsidRPr="00361E8A" w:rsidRDefault="00DD7E4D" w:rsidP="00CF431F">
            <w:pPr>
              <w:pStyle w:val="DotStyle1"/>
            </w:pPr>
            <w:r w:rsidRPr="00D61DDD">
              <w:t xml:space="preserve">Monitoring results from the Southern Spring </w:t>
            </w:r>
            <w:r>
              <w:t>F</w:t>
            </w:r>
            <w:r w:rsidRPr="00D61DDD">
              <w:t>low in 2019</w:t>
            </w:r>
            <w:r>
              <w:t>-</w:t>
            </w:r>
            <w:r w:rsidRPr="00D61DDD">
              <w:t>20 indicated environmental watering</w:t>
            </w:r>
            <w:r>
              <w:t xml:space="preserve"> resulted in a significant</w:t>
            </w:r>
            <w:r w:rsidRPr="005B4914">
              <w:t xml:space="preserve"> generation of carbon and nutrients from Barmah-Millewa floodplain</w:t>
            </w:r>
            <w:r>
              <w:t xml:space="preserve"> and a</w:t>
            </w:r>
            <w:r w:rsidRPr="005B4914">
              <w:t xml:space="preserve">n increase in </w:t>
            </w:r>
            <w:r>
              <w:t>z</w:t>
            </w:r>
            <w:r w:rsidRPr="005B4914">
              <w:t>ooplankton abundance downstream of forest</w:t>
            </w:r>
            <w:r>
              <w:t xml:space="preserve"> and in the </w:t>
            </w:r>
            <w:r w:rsidR="004F1D2A">
              <w:t>L</w:t>
            </w:r>
            <w:r>
              <w:t>ower</w:t>
            </w:r>
            <w:r w:rsidR="004F1D2A">
              <w:t xml:space="preserve"> River </w:t>
            </w:r>
            <w:r>
              <w:t>Murray</w:t>
            </w:r>
            <w:r w:rsidR="00946EF8">
              <w:t xml:space="preserve"> </w:t>
            </w:r>
            <w:bookmarkStart w:id="34" w:name="_Hlk41904852"/>
            <w:r w:rsidR="00946EF8">
              <w:t>(CEWO 2020a)</w:t>
            </w:r>
            <w:bookmarkEnd w:id="34"/>
            <w:r>
              <w:t>.</w:t>
            </w:r>
            <w:r w:rsidR="00361E8A">
              <w:t xml:space="preserve"> R</w:t>
            </w:r>
            <w:r w:rsidR="00361E8A" w:rsidRPr="00361E8A">
              <w:t xml:space="preserve">educing the carbon load on the floodplain will </w:t>
            </w:r>
            <w:r w:rsidR="00361E8A">
              <w:t xml:space="preserve">also </w:t>
            </w:r>
            <w:r w:rsidR="00361E8A" w:rsidRPr="00361E8A">
              <w:t>reduce the risk of black water events during future flo</w:t>
            </w:r>
            <w:r w:rsidR="00361E8A">
              <w:t>ws</w:t>
            </w:r>
            <w:r w:rsidR="00361E8A" w:rsidRPr="00361E8A">
              <w:t xml:space="preserve">. </w:t>
            </w:r>
          </w:p>
          <w:p w14:paraId="6D5CAF28" w14:textId="37D62FF1" w:rsidR="00DD7E4D" w:rsidRPr="00DD7E4D" w:rsidRDefault="004F1D2A" w:rsidP="00CF431F">
            <w:pPr>
              <w:pStyle w:val="DotStyle1"/>
            </w:pPr>
            <w:r>
              <w:t>A</w:t>
            </w:r>
            <w:r w:rsidR="00DD7E4D" w:rsidRPr="00DD7E4D">
              <w:t xml:space="preserve"> trial in the Yallakool Creek-Wakool River system during August-September 2018</w:t>
            </w:r>
            <w:r>
              <w:t xml:space="preserve"> (trialled delivery of flow at 800 ML/d</w:t>
            </w:r>
            <w:r w:rsidR="00F45FF4">
              <w:t>ay</w:t>
            </w:r>
            <w:r>
              <w:t xml:space="preserve"> instead of the existing limit of </w:t>
            </w:r>
            <w:r w:rsidR="00044562">
              <w:t>600</w:t>
            </w:r>
            <w:r w:rsidR="00F45FF4">
              <w:t xml:space="preserve"> </w:t>
            </w:r>
            <w:r w:rsidR="00044562">
              <w:t>ML/day</w:t>
            </w:r>
            <w:r>
              <w:t>)</w:t>
            </w:r>
            <w:r w:rsidR="00DD7E4D" w:rsidRPr="00DD7E4D">
              <w:t xml:space="preserve"> highlighted:</w:t>
            </w:r>
          </w:p>
          <w:p w14:paraId="17B87D6E" w14:textId="4A9ACF72" w:rsidR="00DD7E4D" w:rsidRDefault="00DD7E4D" w:rsidP="005460D3">
            <w:pPr>
              <w:pStyle w:val="DotStyle2"/>
            </w:pPr>
            <w:r>
              <w:t>the importance of having a long lead in time for planning such an event with local land holders, agencies, community members and monitoring providers</w:t>
            </w:r>
          </w:p>
          <w:p w14:paraId="1BB0AE05" w14:textId="30151478" w:rsidR="00DD7E4D" w:rsidRDefault="00DD7E4D" w:rsidP="005460D3">
            <w:pPr>
              <w:pStyle w:val="DotStyle2"/>
            </w:pPr>
            <w:r>
              <w:t>the need to have access to alternative delivery arrangements (such as the Murray Irrigation network) to deliver target flow rates in the event that WaterNSW infrastructure is unable to meet those flow rates</w:t>
            </w:r>
          </w:p>
          <w:p w14:paraId="6410AD1D" w14:textId="25C25066" w:rsidR="00DD7E4D" w:rsidRDefault="00DD7E4D" w:rsidP="005460D3">
            <w:pPr>
              <w:pStyle w:val="DotStyle2"/>
            </w:pPr>
            <w:r>
              <w:t xml:space="preserve">the </w:t>
            </w:r>
            <w:r w:rsidR="004F1D2A">
              <w:t>flow</w:t>
            </w:r>
            <w:r>
              <w:t xml:space="preserve"> inundated one low level bridge in the Bookit Island area in the mid Wakool River and one creek crossing on Black Dog Creek, but this did not limit landholders access to their properties</w:t>
            </w:r>
          </w:p>
          <w:p w14:paraId="6ECE0D52" w14:textId="6779C1E3" w:rsidR="00DD7E4D" w:rsidRDefault="00DD7E4D" w:rsidP="005460D3">
            <w:pPr>
              <w:pStyle w:val="DotStyle2"/>
            </w:pPr>
            <w:bookmarkStart w:id="35" w:name="_Hlk41638399"/>
            <w:r>
              <w:t>the flow trial increased lateral connectivity within the river system, increasing the wetted area by an average of 10.2</w:t>
            </w:r>
            <w:r w:rsidR="004F1D2A">
              <w:t xml:space="preserve"> per cent </w:t>
            </w:r>
            <w:bookmarkEnd w:id="35"/>
            <w:r w:rsidR="000D32AB">
              <w:t>(Watts et al. 2018)</w:t>
            </w:r>
            <w:r w:rsidR="005460D3">
              <w:t>.</w:t>
            </w:r>
          </w:p>
          <w:p w14:paraId="71E1F02F" w14:textId="39709010" w:rsidR="00DD7E4D" w:rsidRPr="00DD7E4D" w:rsidRDefault="004F1D2A" w:rsidP="00CF431F">
            <w:pPr>
              <w:pStyle w:val="DotStyle1"/>
            </w:pPr>
            <w:r>
              <w:t xml:space="preserve">Where water availability allows and there are suitable natural triggers, early season delivery of environmental water assists in </w:t>
            </w:r>
            <w:r w:rsidR="00DD7E4D" w:rsidRPr="00DD7E4D">
              <w:t>avoid</w:t>
            </w:r>
            <w:r>
              <w:t>ing</w:t>
            </w:r>
            <w:r w:rsidR="00DD7E4D" w:rsidRPr="00DD7E4D">
              <w:t xml:space="preserve"> delivery constraints </w:t>
            </w:r>
            <w:r>
              <w:t xml:space="preserve">that arise </w:t>
            </w:r>
            <w:r w:rsidR="00DD7E4D" w:rsidRPr="00DD7E4D">
              <w:t>during the irrigation season</w:t>
            </w:r>
            <w:r w:rsidR="00361E8A">
              <w:t xml:space="preserve"> (spring-summer)</w:t>
            </w:r>
            <w:r w:rsidR="00DD7E4D" w:rsidRPr="00DD7E4D">
              <w:t>.</w:t>
            </w:r>
          </w:p>
          <w:p w14:paraId="54526EAF" w14:textId="732EEA09" w:rsidR="00C85DBC" w:rsidRPr="00361E8A" w:rsidRDefault="006505CC" w:rsidP="00CF431F">
            <w:pPr>
              <w:pStyle w:val="DotStyle1"/>
            </w:pPr>
            <w:r>
              <w:t>Fishways at the barrages (rock ramp and trapezoidal) continued to operate when</w:t>
            </w:r>
            <w:r w:rsidR="00DD7E4D" w:rsidRPr="00DD7E4D">
              <w:t xml:space="preserve"> Lower Lake levels </w:t>
            </w:r>
            <w:r>
              <w:t xml:space="preserve">fell </w:t>
            </w:r>
            <w:r w:rsidR="00DD7E4D" w:rsidRPr="00DD7E4D">
              <w:t>below 0.6</w:t>
            </w:r>
            <w:r w:rsidR="0001325F">
              <w:t xml:space="preserve"> </w:t>
            </w:r>
            <w:r w:rsidR="00DD7E4D" w:rsidRPr="00DD7E4D">
              <w:t>m AHD</w:t>
            </w:r>
            <w:r>
              <w:t>, when previously thought to become non-functional. This provides</w:t>
            </w:r>
            <w:r w:rsidR="004F1D2A">
              <w:t xml:space="preserve"> future option of managing water levels below 0.6</w:t>
            </w:r>
            <w:r w:rsidR="0001325F">
              <w:t xml:space="preserve"> </w:t>
            </w:r>
            <w:r w:rsidR="004F1D2A">
              <w:t>m while continuing releases through the fishways</w:t>
            </w:r>
            <w:r w:rsidR="00361E8A">
              <w:t>.</w:t>
            </w:r>
          </w:p>
          <w:p w14:paraId="72619FF0" w14:textId="2EDFBB58" w:rsidR="00361E8A" w:rsidRPr="00361E8A" w:rsidRDefault="00361E8A" w:rsidP="00CF431F">
            <w:pPr>
              <w:pStyle w:val="DotStyle1"/>
            </w:pPr>
            <w:r w:rsidRPr="00DD7E4D">
              <w:t>Particularly in dry years, environmental water is critically important in supporting continuous flows through the barrages to the Coorong throughout the year, maintaining a connection between the river and the Coorong estuary to support a functioning river system.</w:t>
            </w:r>
          </w:p>
        </w:tc>
      </w:tr>
    </w:tbl>
    <w:p w14:paraId="219CDFD1" w14:textId="60E1DD1C" w:rsidR="000956A1" w:rsidRDefault="000956A1">
      <w:pPr>
        <w:spacing w:after="0"/>
        <w:rPr>
          <w:rFonts w:ascii="Century Gothic" w:hAnsi="Century Gothic" w:cs="Times New Roman"/>
          <w:color w:val="auto"/>
          <w:sz w:val="20"/>
          <w:lang w:val="en-US" w:eastAsia="en-US"/>
        </w:rPr>
      </w:pPr>
    </w:p>
    <w:p w14:paraId="33D7EABA" w14:textId="77777777" w:rsidR="00057459" w:rsidRDefault="00057459">
      <w:pPr>
        <w:spacing w:after="0"/>
        <w:rPr>
          <w:color w:val="5F497A" w:themeColor="accent4" w:themeShade="BF"/>
          <w:sz w:val="26"/>
          <w:szCs w:val="24"/>
          <w:lang w:val="en-GB"/>
        </w:rPr>
      </w:pPr>
      <w:r>
        <w:br w:type="page"/>
      </w:r>
    </w:p>
    <w:p w14:paraId="5803ACFB" w14:textId="352DA9CD" w:rsidR="003562F1" w:rsidRPr="00764C2A" w:rsidRDefault="000956A1" w:rsidP="00D1079D">
      <w:pPr>
        <w:pStyle w:val="Heading3"/>
        <w:rPr>
          <w:noProof/>
        </w:rPr>
      </w:pPr>
      <w:r w:rsidRPr="00D1079D">
        <w:t>Bibliography</w:t>
      </w:r>
    </w:p>
    <w:p w14:paraId="333B9C7A" w14:textId="44960BA4" w:rsidR="00D50AFC" w:rsidRPr="00D50AFC" w:rsidRDefault="00D50AFC" w:rsidP="00D50AFC">
      <w:pPr>
        <w:autoSpaceDE w:val="0"/>
        <w:autoSpaceDN w:val="0"/>
        <w:adjustRightInd w:val="0"/>
        <w:rPr>
          <w:noProof/>
          <w:color w:val="000000" w:themeColor="text1"/>
        </w:rPr>
      </w:pPr>
      <w:bookmarkStart w:id="36" w:name="_Hlk40953987"/>
      <w:r w:rsidRPr="00D50AFC">
        <w:rPr>
          <w:noProof/>
          <w:color w:val="000000" w:themeColor="text1"/>
        </w:rPr>
        <w:t xml:space="preserve">Belcher, </w:t>
      </w:r>
      <w:r>
        <w:rPr>
          <w:noProof/>
          <w:color w:val="000000" w:themeColor="text1"/>
        </w:rPr>
        <w:t xml:space="preserve">C., </w:t>
      </w:r>
      <w:r w:rsidRPr="00D50AFC">
        <w:rPr>
          <w:noProof/>
          <w:color w:val="000000" w:themeColor="text1"/>
        </w:rPr>
        <w:t xml:space="preserve">Borrell, </w:t>
      </w:r>
      <w:r>
        <w:rPr>
          <w:noProof/>
          <w:color w:val="000000" w:themeColor="text1"/>
        </w:rPr>
        <w:t xml:space="preserve">A., </w:t>
      </w:r>
      <w:r w:rsidRPr="00D50AFC">
        <w:rPr>
          <w:noProof/>
          <w:color w:val="000000" w:themeColor="text1"/>
        </w:rPr>
        <w:t>Davidson</w:t>
      </w:r>
      <w:r>
        <w:rPr>
          <w:noProof/>
          <w:color w:val="000000" w:themeColor="text1"/>
        </w:rPr>
        <w:t>, I.</w:t>
      </w:r>
      <w:r w:rsidRPr="00D50AFC">
        <w:rPr>
          <w:noProof/>
          <w:color w:val="000000" w:themeColor="text1"/>
        </w:rPr>
        <w:t xml:space="preserve"> and Webster</w:t>
      </w:r>
      <w:r>
        <w:rPr>
          <w:noProof/>
          <w:color w:val="000000" w:themeColor="text1"/>
        </w:rPr>
        <w:t>, R.</w:t>
      </w:r>
      <w:r w:rsidRPr="00D50AFC">
        <w:rPr>
          <w:noProof/>
          <w:color w:val="000000" w:themeColor="text1"/>
        </w:rPr>
        <w:t xml:space="preserve"> (2018), Australasian Bittern Surveys in the Murray Valley and Barmah National Parks 2018</w:t>
      </w:r>
    </w:p>
    <w:p w14:paraId="77ABB7A6" w14:textId="5C9A9B65" w:rsidR="006B293A" w:rsidRPr="00D50AFC" w:rsidRDefault="006B293A" w:rsidP="00D50AFC">
      <w:pPr>
        <w:autoSpaceDE w:val="0"/>
        <w:autoSpaceDN w:val="0"/>
        <w:adjustRightInd w:val="0"/>
        <w:rPr>
          <w:color w:val="000000" w:themeColor="text1"/>
        </w:rPr>
      </w:pPr>
      <w:r w:rsidRPr="00D50AFC">
        <w:rPr>
          <w:color w:val="000000" w:themeColor="text1"/>
        </w:rPr>
        <w:t>Bice, C</w:t>
      </w:r>
      <w:r w:rsidR="00B227D9">
        <w:rPr>
          <w:color w:val="000000" w:themeColor="text1"/>
        </w:rPr>
        <w:t>.</w:t>
      </w:r>
      <w:r w:rsidRPr="00D50AFC">
        <w:rPr>
          <w:color w:val="000000" w:themeColor="text1"/>
        </w:rPr>
        <w:t>, Zampatti, B</w:t>
      </w:r>
      <w:r w:rsidR="00B227D9">
        <w:rPr>
          <w:color w:val="000000" w:themeColor="text1"/>
        </w:rPr>
        <w:t>.</w:t>
      </w:r>
      <w:r w:rsidRPr="00D50AFC">
        <w:rPr>
          <w:color w:val="000000" w:themeColor="text1"/>
        </w:rPr>
        <w:t>, Ye, Q</w:t>
      </w:r>
      <w:r w:rsidR="00B227D9">
        <w:rPr>
          <w:color w:val="000000" w:themeColor="text1"/>
        </w:rPr>
        <w:t>.</w:t>
      </w:r>
      <w:r w:rsidRPr="00D50AFC">
        <w:rPr>
          <w:color w:val="000000" w:themeColor="text1"/>
        </w:rPr>
        <w:t xml:space="preserve"> and Giatas, G</w:t>
      </w:r>
      <w:r w:rsidR="00B227D9">
        <w:rPr>
          <w:color w:val="000000" w:themeColor="text1"/>
        </w:rPr>
        <w:t>.</w:t>
      </w:r>
      <w:r w:rsidRPr="00D50AFC">
        <w:rPr>
          <w:color w:val="000000" w:themeColor="text1"/>
        </w:rPr>
        <w:t xml:space="preserve"> (2020). Lamprey migration in the lower River Murray in association with Commonwealth environmental water delivery in 2019. South Australian Research and Development Institute (Aquatic Sciences), Adelaide. </w:t>
      </w:r>
    </w:p>
    <w:p w14:paraId="556B8EDD" w14:textId="77777777" w:rsidR="00A4672B" w:rsidRDefault="00A4672B" w:rsidP="00A4672B">
      <w:pPr>
        <w:spacing w:before="120" w:line="288" w:lineRule="auto"/>
        <w:rPr>
          <w:rFonts w:eastAsia="Times"/>
          <w:b/>
          <w:lang w:val="en-US"/>
        </w:rPr>
      </w:pPr>
      <w:r>
        <w:rPr>
          <w:rFonts w:eastAsia="Times"/>
          <w:lang w:val="en-US"/>
        </w:rPr>
        <w:t>Bloink C., Halliday B., Robinson W. and Stevenson K. (2019). Gunbower TLM fish monitoring 2019. A report to the North Central Catchment Management Authority by Ecology Australia.</w:t>
      </w:r>
      <w:r>
        <w:rPr>
          <w:rFonts w:eastAsia="Times"/>
          <w:b/>
          <w:lang w:val="en-US"/>
        </w:rPr>
        <w:t xml:space="preserve"> </w:t>
      </w:r>
    </w:p>
    <w:p w14:paraId="79950DC7" w14:textId="3A3996B1" w:rsidR="00BA175F" w:rsidRPr="00E57908" w:rsidRDefault="00BA175F" w:rsidP="00BA175F">
      <w:pPr>
        <w:pStyle w:val="CommentText"/>
        <w:rPr>
          <w:sz w:val="22"/>
          <w:szCs w:val="22"/>
        </w:rPr>
      </w:pPr>
      <w:r w:rsidRPr="00E57908">
        <w:rPr>
          <w:sz w:val="22"/>
          <w:szCs w:val="22"/>
        </w:rPr>
        <w:t>Bureau of Meteorology (BoM)</w:t>
      </w:r>
      <w:r>
        <w:rPr>
          <w:sz w:val="22"/>
          <w:szCs w:val="22"/>
        </w:rPr>
        <w:t xml:space="preserve"> </w:t>
      </w:r>
      <w:r w:rsidRPr="00E57908">
        <w:rPr>
          <w:sz w:val="22"/>
          <w:szCs w:val="22"/>
        </w:rPr>
        <w:t xml:space="preserve">(2020) Climate outlooks – weeks, months and seasons. [ONLINE] Available at </w:t>
      </w:r>
      <w:hyperlink r:id="rId41" w:anchor="/temperature/maximum/anomaly/fortnightly/0" w:history="1">
        <w:r w:rsidRPr="00E57908">
          <w:rPr>
            <w:rStyle w:val="Hyperlink"/>
            <w:rFonts w:cs="Century Gothic"/>
            <w:sz w:val="22"/>
            <w:szCs w:val="22"/>
          </w:rPr>
          <w:t>http://www.bom.gov.au/climate/outlooks/#/temperature/maximum/anomaly/fortnightly/0</w:t>
        </w:r>
      </w:hyperlink>
      <w:r w:rsidRPr="00E57908">
        <w:rPr>
          <w:sz w:val="22"/>
          <w:szCs w:val="22"/>
        </w:rPr>
        <w:t xml:space="preserve">. [Accessed </w:t>
      </w:r>
      <w:r w:rsidR="0003524D">
        <w:rPr>
          <w:sz w:val="22"/>
          <w:szCs w:val="22"/>
        </w:rPr>
        <w:t>11 June</w:t>
      </w:r>
      <w:r w:rsidRPr="00E57908">
        <w:rPr>
          <w:sz w:val="22"/>
          <w:szCs w:val="22"/>
        </w:rPr>
        <w:t xml:space="preserve"> 2020]</w:t>
      </w:r>
      <w:r>
        <w:rPr>
          <w:sz w:val="22"/>
          <w:szCs w:val="22"/>
        </w:rPr>
        <w:t>.</w:t>
      </w:r>
    </w:p>
    <w:bookmarkEnd w:id="36"/>
    <w:p w14:paraId="66239256" w14:textId="097A80AC" w:rsidR="00477874" w:rsidRDefault="00C02619" w:rsidP="00A91371">
      <w:pPr>
        <w:rPr>
          <w:rFonts w:ascii="CIDFont+F1" w:hAnsi="CIDFont+F1" w:cs="CIDFont+F1"/>
          <w:color w:val="auto"/>
          <w:sz w:val="38"/>
          <w:szCs w:val="38"/>
        </w:rPr>
      </w:pPr>
      <w:r w:rsidRPr="00F00581">
        <w:rPr>
          <w:noProof/>
          <w:color w:val="000000" w:themeColor="text1"/>
        </w:rPr>
        <w:t>C</w:t>
      </w:r>
      <w:r w:rsidR="00F00581" w:rsidRPr="00F00581">
        <w:rPr>
          <w:noProof/>
          <w:color w:val="000000" w:themeColor="text1"/>
        </w:rPr>
        <w:t>ommonwealth Environmental Water Office</w:t>
      </w:r>
      <w:r w:rsidRPr="00F00581">
        <w:rPr>
          <w:noProof/>
          <w:color w:val="000000" w:themeColor="text1"/>
        </w:rPr>
        <w:t xml:space="preserve"> </w:t>
      </w:r>
      <w:r w:rsidR="00F00581" w:rsidRPr="00F00581">
        <w:rPr>
          <w:noProof/>
          <w:color w:val="000000" w:themeColor="text1"/>
        </w:rPr>
        <w:t>(</w:t>
      </w:r>
      <w:r w:rsidRPr="00F00581">
        <w:rPr>
          <w:noProof/>
          <w:color w:val="000000" w:themeColor="text1"/>
        </w:rPr>
        <w:t>2020</w:t>
      </w:r>
      <w:r w:rsidR="00B74682">
        <w:rPr>
          <w:noProof/>
          <w:color w:val="000000" w:themeColor="text1"/>
        </w:rPr>
        <w:t>a</w:t>
      </w:r>
      <w:r w:rsidR="00F00581" w:rsidRPr="00F00581">
        <w:rPr>
          <w:noProof/>
          <w:color w:val="000000" w:themeColor="text1"/>
        </w:rPr>
        <w:t>).</w:t>
      </w:r>
      <w:r w:rsidRPr="00F00581">
        <w:rPr>
          <w:noProof/>
          <w:color w:val="000000" w:themeColor="text1"/>
        </w:rPr>
        <w:t xml:space="preserve"> Southern Spring Flow 2019 – Wrap-up </w:t>
      </w:r>
      <w:hyperlink r:id="rId42" w:history="1">
        <w:r w:rsidRPr="00F00581">
          <w:rPr>
            <w:rStyle w:val="Hyperlink"/>
            <w:rFonts w:cs="Century Gothic"/>
            <w:szCs w:val="22"/>
          </w:rPr>
          <w:t>https://www.environment.gov.au/water/cewo/publications/southern-spring-flow-2019-wrap-up</w:t>
        </w:r>
      </w:hyperlink>
      <w:r>
        <w:rPr>
          <w:rFonts w:ascii="CIDFont+F1" w:hAnsi="CIDFont+F1" w:cs="CIDFont+F1"/>
          <w:color w:val="auto"/>
          <w:sz w:val="38"/>
          <w:szCs w:val="38"/>
        </w:rPr>
        <w:t xml:space="preserve"> </w:t>
      </w:r>
    </w:p>
    <w:p w14:paraId="6566087B" w14:textId="77777777" w:rsidR="0003524D" w:rsidRDefault="00B74682" w:rsidP="007E24D6">
      <w:pPr>
        <w:rPr>
          <w:rStyle w:val="Hyperlink"/>
        </w:rPr>
      </w:pPr>
      <w:r w:rsidRPr="00F00581">
        <w:rPr>
          <w:noProof/>
          <w:color w:val="000000" w:themeColor="text1"/>
        </w:rPr>
        <w:t>Commonwealth Environmental Water Office (2020</w:t>
      </w:r>
      <w:r>
        <w:rPr>
          <w:noProof/>
          <w:color w:val="000000" w:themeColor="text1"/>
        </w:rPr>
        <w:t>b</w:t>
      </w:r>
      <w:r w:rsidRPr="00F00581">
        <w:rPr>
          <w:noProof/>
          <w:color w:val="000000" w:themeColor="text1"/>
        </w:rPr>
        <w:t xml:space="preserve">). </w:t>
      </w:r>
      <w:r w:rsidRPr="00B74682">
        <w:rPr>
          <w:noProof/>
          <w:color w:val="000000" w:themeColor="text1"/>
        </w:rPr>
        <w:t>Wind, waves and wi-fi – A winning combination for the Coorong</w:t>
      </w:r>
      <w:r w:rsidRPr="00F00581">
        <w:rPr>
          <w:noProof/>
          <w:color w:val="000000" w:themeColor="text1"/>
        </w:rPr>
        <w:t xml:space="preserve"> </w:t>
      </w:r>
      <w:hyperlink r:id="rId43" w:history="1">
        <w:r>
          <w:rPr>
            <w:rStyle w:val="Hyperlink"/>
          </w:rPr>
          <w:t>https://www.environment.gov.au/cewo/media-release/wind-waves-wi-fi</w:t>
        </w:r>
      </w:hyperlink>
    </w:p>
    <w:p w14:paraId="6349FAE2" w14:textId="77777777" w:rsidR="0003524D" w:rsidRPr="0003524D" w:rsidRDefault="0003524D" w:rsidP="0003524D">
      <w:r w:rsidRPr="0003524D">
        <w:t xml:space="preserve">Department of Environment, Land, Water and Planning (DELWP) (2015). </w:t>
      </w:r>
      <w:r w:rsidRPr="0003524D">
        <w:rPr>
          <w:i/>
          <w:iCs/>
        </w:rPr>
        <w:t>Long Term Watering Plan: Victorian Murray</w:t>
      </w:r>
      <w:r w:rsidRPr="0003524D">
        <w:t>, The State of Victoria Department of Environment, Land, Water and Planning, Melbourne.</w:t>
      </w:r>
    </w:p>
    <w:p w14:paraId="6388C9D9" w14:textId="4E56D359" w:rsidR="00070731" w:rsidRDefault="00070731" w:rsidP="00B74682">
      <w:pPr>
        <w:rPr>
          <w:rStyle w:val="Hyperlink"/>
        </w:rPr>
      </w:pPr>
      <w:r>
        <w:t xml:space="preserve">Department for Environment and Water (2020) Native fish recovery </w:t>
      </w:r>
      <w:hyperlink r:id="rId44" w:history="1">
        <w:r w:rsidR="00503A5D" w:rsidRPr="00503A5D">
          <w:rPr>
            <w:rStyle w:val="Hyperlink"/>
          </w:rPr>
          <w:t>https://</w:t>
        </w:r>
        <w:r w:rsidR="00503A5D" w:rsidRPr="00D55461">
          <w:rPr>
            <w:rStyle w:val="Hyperlink"/>
          </w:rPr>
          <w:t>www.environment.sa.gov.au/news-hub/news/articles/2020/01/native-fish-recovery-congolli</w:t>
        </w:r>
      </w:hyperlink>
      <w:r>
        <w:rPr>
          <w:rStyle w:val="Hyperlink"/>
        </w:rPr>
        <w:t xml:space="preserve"> </w:t>
      </w:r>
    </w:p>
    <w:p w14:paraId="2C040C12" w14:textId="124FE1DE" w:rsidR="007E6B4A" w:rsidRPr="000E221E" w:rsidRDefault="007E6B4A" w:rsidP="007E6B4A">
      <w:pPr>
        <w:rPr>
          <w:rStyle w:val="Hyperlink"/>
          <w:rFonts w:cs="Century Gothic"/>
          <w:color w:val="000000"/>
          <w:u w:val="none"/>
        </w:rPr>
      </w:pPr>
      <w:r w:rsidRPr="007E6B4A">
        <w:t>Department of the Environment (2011</w:t>
      </w:r>
      <w:r w:rsidR="008C57D9">
        <w:t>a</w:t>
      </w:r>
      <w:r w:rsidRPr="007E6B4A">
        <w:t>). Environmental Water Delivery: Koondrook-Perricoota Forest, prepared by SKM and Hale, J., Commonwealth Environmental Water Office.</w:t>
      </w:r>
    </w:p>
    <w:p w14:paraId="45EFE9B7" w14:textId="0478E79A" w:rsidR="007E6B4A" w:rsidDel="007E6B4A" w:rsidRDefault="007E6B4A" w:rsidP="00B74682">
      <w:r w:rsidRPr="00237834">
        <w:t>Department of the Environment (2011</w:t>
      </w:r>
      <w:r w:rsidR="008C57D9">
        <w:t>b</w:t>
      </w:r>
      <w:r w:rsidRPr="00237834">
        <w:t>). Environmental Water Delivery: Yarrawonga to Tocumwal and Barmah-Millewa, prepared by Ecological Associates and SKM, Commonwealth Environmental Water Office.</w:t>
      </w:r>
    </w:p>
    <w:p w14:paraId="6AB96681" w14:textId="1CEE7B5F" w:rsidR="00774B58" w:rsidRDefault="00774B58" w:rsidP="00B74682">
      <w:r w:rsidRPr="00774B58">
        <w:t>Department of Environment, Water and Natural Resources [DEWNR]. (2015). Long Term Environmental Watering Plan for the South Australian River Murray Water Resource Plan Area.</w:t>
      </w:r>
    </w:p>
    <w:p w14:paraId="2AD04156" w14:textId="75EDBF05" w:rsidR="00B74682" w:rsidRDefault="00E56EED" w:rsidP="00D50AFC">
      <w:r>
        <w:t>Dyer, F., Broadhurst, B., Tschierschke, A., Thiem, J., Thompson, R., Driver, P., and Bowen, S. (2018). Commonwealth Environmental Water Office Long Term Intervention Monitoring Project: Lower Lachlan river system Selected Area 2017-18 Monitoring and Evaluation Technical Report. Commonwealth of Australia, 2018.</w:t>
      </w:r>
    </w:p>
    <w:p w14:paraId="64934AD5" w14:textId="77777777" w:rsidR="0003524D" w:rsidRPr="0003524D" w:rsidRDefault="0003524D" w:rsidP="0003524D">
      <w:pPr>
        <w:rPr>
          <w:bCs/>
        </w:rPr>
      </w:pPr>
      <w:r w:rsidRPr="0003524D">
        <w:rPr>
          <w:bCs/>
        </w:rPr>
        <w:t>Ecological Associates. (2010). The Environmental Watering Requirements of the South Australian River Murray.</w:t>
      </w:r>
    </w:p>
    <w:p w14:paraId="01AAAE1E" w14:textId="77777777" w:rsidR="0003524D" w:rsidRPr="0003524D" w:rsidRDefault="0003524D" w:rsidP="0003524D">
      <w:pPr>
        <w:rPr>
          <w:bCs/>
        </w:rPr>
      </w:pPr>
      <w:r w:rsidRPr="0003524D">
        <w:rPr>
          <w:bCs/>
        </w:rPr>
        <w:t>Ecological Associates. (2015). Environmental Water Management Plan for the River Murray from Lock 6 to Lock 10 – System Characterisation.</w:t>
      </w:r>
    </w:p>
    <w:p w14:paraId="2E18149E" w14:textId="4A127766" w:rsidR="00A02A02" w:rsidRDefault="00A02A02" w:rsidP="00A91371">
      <w:pPr>
        <w:rPr>
          <w:bCs/>
        </w:rPr>
      </w:pPr>
      <w:r w:rsidRPr="00A02A02">
        <w:rPr>
          <w:bCs/>
        </w:rPr>
        <w:t>Gehrig</w:t>
      </w:r>
      <w:r>
        <w:rPr>
          <w:bCs/>
        </w:rPr>
        <w:t>,</w:t>
      </w:r>
      <w:r w:rsidRPr="00A02A02">
        <w:rPr>
          <w:bCs/>
        </w:rPr>
        <w:t xml:space="preserve"> S</w:t>
      </w:r>
      <w:r>
        <w:rPr>
          <w:bCs/>
        </w:rPr>
        <w:t>.</w:t>
      </w:r>
      <w:r w:rsidRPr="00A02A02">
        <w:rPr>
          <w:bCs/>
        </w:rPr>
        <w:t xml:space="preserve"> (2018) Assessment of the responses of littoral and riparian vegetation to weir pool manipulations in Weir Pools: 7, 8, 9 and 15 of the River Murray. Final Report prepared for the Murray–Darling Basin Authority by the School of Life Sciences Albury–Wodonga and Mildura</w:t>
      </w:r>
    </w:p>
    <w:p w14:paraId="7D9D1363" w14:textId="5ED37F77" w:rsidR="00F71DB8" w:rsidRPr="006A0ABD" w:rsidRDefault="00AF2DEC" w:rsidP="00F71DB8">
      <w:pPr>
        <w:autoSpaceDE w:val="0"/>
        <w:autoSpaceDN w:val="0"/>
        <w:adjustRightInd w:val="0"/>
        <w:rPr>
          <w:noProof/>
          <w:color w:val="000000" w:themeColor="text1"/>
        </w:rPr>
      </w:pPr>
      <w:bookmarkStart w:id="37" w:name="_Hlk42239409"/>
      <w:r>
        <w:t>Goulburn Broken Catchment Management Authority (2020a</w:t>
      </w:r>
      <w:r w:rsidR="00F71DB8" w:rsidRPr="006A0ABD">
        <w:rPr>
          <w:noProof/>
          <w:color w:val="000000" w:themeColor="text1"/>
        </w:rPr>
        <w:t xml:space="preserve">). Barmah Forest Seasonal Watering Proposal </w:t>
      </w:r>
      <w:r w:rsidR="00F71DB8">
        <w:rPr>
          <w:noProof/>
          <w:color w:val="000000" w:themeColor="text1"/>
        </w:rPr>
        <w:t xml:space="preserve">(SWP) </w:t>
      </w:r>
      <w:r w:rsidR="00F71DB8" w:rsidRPr="006A0ABD">
        <w:rPr>
          <w:noProof/>
          <w:color w:val="000000" w:themeColor="text1"/>
        </w:rPr>
        <w:t>20</w:t>
      </w:r>
      <w:r w:rsidR="00F71DB8">
        <w:rPr>
          <w:noProof/>
          <w:color w:val="000000" w:themeColor="text1"/>
        </w:rPr>
        <w:t>20</w:t>
      </w:r>
      <w:r w:rsidR="00F71DB8" w:rsidRPr="006A0ABD">
        <w:rPr>
          <w:noProof/>
          <w:color w:val="000000" w:themeColor="text1"/>
        </w:rPr>
        <w:t>-202</w:t>
      </w:r>
      <w:r w:rsidR="00F71DB8">
        <w:rPr>
          <w:noProof/>
          <w:color w:val="000000" w:themeColor="text1"/>
        </w:rPr>
        <w:t>1</w:t>
      </w:r>
      <w:r w:rsidR="00F71DB8" w:rsidRPr="006A0ABD">
        <w:rPr>
          <w:noProof/>
          <w:color w:val="000000" w:themeColor="text1"/>
        </w:rPr>
        <w:t xml:space="preserve"> (VEWH Addendum). Goulburn Broken Catchment Management Authority, Shepparton.</w:t>
      </w:r>
    </w:p>
    <w:bookmarkEnd w:id="37"/>
    <w:p w14:paraId="7A3AED48" w14:textId="72CDDDFB" w:rsidR="00F225E0" w:rsidRPr="002E4072" w:rsidRDefault="00F225E0" w:rsidP="00F225E0">
      <w:pPr>
        <w:autoSpaceDE w:val="0"/>
        <w:autoSpaceDN w:val="0"/>
        <w:adjustRightInd w:val="0"/>
      </w:pPr>
      <w:r>
        <w:t>Goulburn Broken Catchment Management Authority (2020</w:t>
      </w:r>
      <w:r w:rsidR="00AF2DEC">
        <w:t>b</w:t>
      </w:r>
      <w:r>
        <w:t>). Barmah Forest Early Observations for 2019-20.</w:t>
      </w:r>
      <w:r w:rsidRPr="00FB2A5D">
        <w:rPr>
          <w:noProof/>
          <w:color w:val="000000" w:themeColor="text1"/>
        </w:rPr>
        <w:t xml:space="preserve"> </w:t>
      </w:r>
      <w:r w:rsidRPr="006A0ABD">
        <w:rPr>
          <w:noProof/>
          <w:color w:val="000000" w:themeColor="text1"/>
        </w:rPr>
        <w:t>Goulburn Broken Catchment Management Authority, Shepparton.</w:t>
      </w:r>
    </w:p>
    <w:p w14:paraId="476FC33E" w14:textId="557EF780" w:rsidR="00237834" w:rsidRPr="002E4072" w:rsidRDefault="00237834" w:rsidP="00A91371">
      <w:r w:rsidRPr="00237834">
        <w:t>Hale, J. and SKM (2011). Environmental Water Delivery: Edward-Wakool. Commonwealth Environmental Water Holder for the Australian Government. Canberra.</w:t>
      </w:r>
    </w:p>
    <w:p w14:paraId="2EF96442" w14:textId="0B9DCA9B" w:rsidR="00E7343F" w:rsidRDefault="00E7343F" w:rsidP="00E7343F">
      <w:pPr>
        <w:rPr>
          <w:bCs/>
        </w:rPr>
      </w:pPr>
      <w:r w:rsidRPr="00E7343F">
        <w:rPr>
          <w:bCs/>
        </w:rPr>
        <w:t xml:space="preserve">Kingsford, </w:t>
      </w:r>
      <w:r>
        <w:rPr>
          <w:bCs/>
        </w:rPr>
        <w:t xml:space="preserve">R., </w:t>
      </w:r>
      <w:r w:rsidRPr="00E7343F">
        <w:rPr>
          <w:bCs/>
        </w:rPr>
        <w:t>Porter</w:t>
      </w:r>
      <w:r>
        <w:rPr>
          <w:bCs/>
        </w:rPr>
        <w:t xml:space="preserve">, J. and </w:t>
      </w:r>
      <w:r w:rsidRPr="00E7343F">
        <w:rPr>
          <w:bCs/>
        </w:rPr>
        <w:t>Brandis</w:t>
      </w:r>
      <w:r>
        <w:rPr>
          <w:bCs/>
        </w:rPr>
        <w:t xml:space="preserve">, K. (2019). </w:t>
      </w:r>
      <w:r w:rsidRPr="00E7343F">
        <w:rPr>
          <w:bCs/>
        </w:rPr>
        <w:t>Aerial Waterbird Survey of Specified Environmental Assets</w:t>
      </w:r>
      <w:r>
        <w:rPr>
          <w:bCs/>
        </w:rPr>
        <w:t xml:space="preserve">: </w:t>
      </w:r>
      <w:r w:rsidRPr="00E7343F">
        <w:rPr>
          <w:bCs/>
        </w:rPr>
        <w:t>Notification of survey completion and 2019 Summary report</w:t>
      </w:r>
    </w:p>
    <w:p w14:paraId="46AE6981" w14:textId="42F4CB2D" w:rsidR="002E4072" w:rsidRDefault="002E4072" w:rsidP="00E7343F">
      <w:bookmarkStart w:id="38" w:name="_Hlk42239443"/>
      <w:r>
        <w:t>Mallee Catchment Management Authority. (2020). (in prep) Hattah Lakes &amp; Lindsay Mulcra Walpolla Early Observations for 2019-20.</w:t>
      </w:r>
    </w:p>
    <w:bookmarkEnd w:id="38"/>
    <w:p w14:paraId="07D3A9E6" w14:textId="73709A6F" w:rsidR="0003524D" w:rsidRPr="0003524D" w:rsidRDefault="0003524D" w:rsidP="0003524D">
      <w:pPr>
        <w:tabs>
          <w:tab w:val="left" w:pos="851"/>
        </w:tabs>
        <w:spacing w:after="240"/>
      </w:pPr>
      <w:r w:rsidRPr="0003524D">
        <w:t xml:space="preserve">Murray–Darling Basin Authority (MDBA) (2019). Basin-wide environmental watering strategy. Second edition. Murray–Darling Basin Authority, Canberra.  </w:t>
      </w:r>
    </w:p>
    <w:p w14:paraId="017F6DC9" w14:textId="34F2AD54" w:rsidR="00323342" w:rsidRDefault="007E6B4A" w:rsidP="00E7343F">
      <w:r w:rsidRPr="007E6B4A">
        <w:t>Murray–Darling Basin Authority (MDBA) (2012</w:t>
      </w:r>
      <w:r w:rsidR="008C57D9">
        <w:t>a</w:t>
      </w:r>
      <w:r w:rsidRPr="007E6B4A">
        <w:t xml:space="preserve">). Assessment of environmental water requirements for the proposed Basin Plan: Gunbower-Koondrook-Perricoota Forest. Murray–Darling Basin Authority, Canberra.  </w:t>
      </w:r>
    </w:p>
    <w:p w14:paraId="77C177FA" w14:textId="07349A9C" w:rsidR="0045540E" w:rsidRDefault="0045540E" w:rsidP="00E7343F">
      <w:r w:rsidRPr="0045540E">
        <w:t>Murray–Darling Basin Authority. (2012</w:t>
      </w:r>
      <w:r w:rsidR="008C57D9">
        <w:t>b</w:t>
      </w:r>
      <w:r w:rsidRPr="0045540E">
        <w:t>). Assessment of environmental water requirements for the proposed Basin Plan: Riverland Chowilla Floodplain. Murray–Darling Basin Authority, Canberra.</w:t>
      </w:r>
    </w:p>
    <w:p w14:paraId="286E3E68" w14:textId="1201553F" w:rsidR="00237834" w:rsidRDefault="00237834" w:rsidP="00E7343F">
      <w:r w:rsidRPr="00237834">
        <w:t>Murray–Darling Basin Authority (MDBA) (2012</w:t>
      </w:r>
      <w:r w:rsidR="004E2EA4">
        <w:t>c</w:t>
      </w:r>
      <w:r w:rsidRPr="00237834">
        <w:t xml:space="preserve">). Barmah-Millewa Forest Environmental Water Management Plan. Murray–Darling Basin Authority, Canberra.  </w:t>
      </w:r>
    </w:p>
    <w:p w14:paraId="40ED4390" w14:textId="4E6CC600" w:rsidR="008C57D9" w:rsidRDefault="008C57D9" w:rsidP="008C57D9">
      <w:r w:rsidRPr="00274A4B">
        <w:t>Murray–Darling Basin Authority. (2012</w:t>
      </w:r>
      <w:r w:rsidR="004E2EA4">
        <w:t>d</w:t>
      </w:r>
      <w:r w:rsidRPr="00274A4B">
        <w:t>). Chowilla Floodplain Environmental Water Management Plan. Murray–Darling Basin Authority, Canberra.</w:t>
      </w:r>
    </w:p>
    <w:p w14:paraId="6945C42D" w14:textId="6C047B25" w:rsidR="008C57D9" w:rsidRDefault="008C57D9" w:rsidP="008C57D9">
      <w:r w:rsidRPr="00274A4B">
        <w:t>Murray–Darling Basin Authority. (2012</w:t>
      </w:r>
      <w:r w:rsidR="004E2EA4">
        <w:t>e</w:t>
      </w:r>
      <w:r w:rsidRPr="00274A4B">
        <w:t>). Coorong, Lower Lakes and Murray Mouth Environmental Water Management Plan. Murray–Darling Basin Authority, Canberra.</w:t>
      </w:r>
    </w:p>
    <w:p w14:paraId="6C28AE7B" w14:textId="07715816" w:rsidR="004E2EA4" w:rsidRDefault="0045540E" w:rsidP="00E7343F">
      <w:r w:rsidRPr="0045540E">
        <w:t>Murray–Darling Basin Authority. (2012</w:t>
      </w:r>
      <w:r w:rsidR="004E2EA4">
        <w:t>f</w:t>
      </w:r>
      <w:r w:rsidRPr="0045540E">
        <w:t>). Hattah Lakes Environmental Water Management Plan. Murray–Darling Basin Authority, Canberra.</w:t>
      </w:r>
    </w:p>
    <w:p w14:paraId="224CF73F" w14:textId="22ACD55B" w:rsidR="00462F8E" w:rsidRDefault="00462F8E" w:rsidP="00E7343F">
      <w:r w:rsidRPr="00462F8E">
        <w:t>Murray–Darling Basin Authority. (2012</w:t>
      </w:r>
      <w:r>
        <w:t>g</w:t>
      </w:r>
      <w:r w:rsidRPr="00462F8E">
        <w:t>).  Hydrologic modelling to inform the proposed Basin Plan: Methods and results. Murray–Darling Basin Authority, Canberra.</w:t>
      </w:r>
    </w:p>
    <w:p w14:paraId="6ACA763D" w14:textId="61B62E95" w:rsidR="007E6B4A" w:rsidRDefault="007E6B4A" w:rsidP="00E7343F">
      <w:r w:rsidRPr="007E6B4A">
        <w:t>Murray–Darling Basin Authority (MDBA) (2012</w:t>
      </w:r>
      <w:r w:rsidR="00462F8E">
        <w:t>h</w:t>
      </w:r>
      <w:r w:rsidRPr="007E6B4A">
        <w:t xml:space="preserve">). Koondrook-Perricoota Forest Environmental Water Management Plan. Murray–Darling Basin Authority, Canberra.  </w:t>
      </w:r>
    </w:p>
    <w:p w14:paraId="5BC9B372" w14:textId="0D273AD8" w:rsidR="00F36584" w:rsidRDefault="00F36584" w:rsidP="00F36584">
      <w:r w:rsidRPr="007E6B4A">
        <w:t>Murray–Darling Basin Authority (MDBA) (2012</w:t>
      </w:r>
      <w:r>
        <w:t>i</w:t>
      </w:r>
      <w:r w:rsidRPr="007E6B4A">
        <w:t xml:space="preserve">). </w:t>
      </w:r>
      <w:r>
        <w:t>Gunbower</w:t>
      </w:r>
      <w:r w:rsidRPr="007E6B4A">
        <w:t xml:space="preserve"> Forest Environmental Water Management Plan. Murray–Darling Basin Authority, Canberra.  </w:t>
      </w:r>
    </w:p>
    <w:p w14:paraId="44235D2E" w14:textId="044EFE12" w:rsidR="00C11FB0" w:rsidRDefault="00C11FB0" w:rsidP="00E7343F">
      <w:pPr>
        <w:rPr>
          <w:rStyle w:val="Hyperlink"/>
          <w:rFonts w:cs="Century Gothic"/>
        </w:rPr>
      </w:pPr>
      <w:r>
        <w:t>Murray</w:t>
      </w:r>
      <w:r w:rsidR="0068395A">
        <w:t>-</w:t>
      </w:r>
      <w:r>
        <w:t xml:space="preserve">Darling Basin Authority. (2018). </w:t>
      </w:r>
      <w:r w:rsidRPr="00C11FB0">
        <w:t>Chowilla Floodplain Report Card 2017-18</w:t>
      </w:r>
      <w:r w:rsidR="0008063F">
        <w:t xml:space="preserve"> </w:t>
      </w:r>
      <w:hyperlink r:id="rId45" w:history="1">
        <w:r w:rsidR="00F71DB8" w:rsidRPr="00770DD2">
          <w:rPr>
            <w:rStyle w:val="Hyperlink"/>
            <w:rFonts w:cs="Century Gothic"/>
          </w:rPr>
          <w:t>https://www.mdba.gov.au/managing-water/water-for-environment/chowilla-floodplain-report-card-2017-18</w:t>
        </w:r>
      </w:hyperlink>
    </w:p>
    <w:p w14:paraId="7A711BF0" w14:textId="1EA65904" w:rsidR="00FF35AD" w:rsidRDefault="007A3F4E" w:rsidP="00E7343F">
      <w:r w:rsidRPr="007A3F4E">
        <w:t>Murray-Darling Basin Authority (2020), Discover the Basin – Catchments: https://www.mdba.gov.au/discover-basin/catchments.[Accessed 2 June 2020].</w:t>
      </w:r>
    </w:p>
    <w:p w14:paraId="458E7D1D" w14:textId="5071D55A" w:rsidR="00FF35AD" w:rsidRPr="00FF35AD" w:rsidRDefault="00FF35AD" w:rsidP="00FF35AD">
      <w:pPr>
        <w:pStyle w:val="imprintheading"/>
        <w:rPr>
          <w:rFonts w:asciiTheme="minorHAnsi" w:hAnsiTheme="minorHAnsi" w:cstheme="minorHAnsi"/>
          <w:b w:val="0"/>
          <w:sz w:val="22"/>
          <w:szCs w:val="22"/>
        </w:rPr>
      </w:pPr>
      <w:r>
        <w:rPr>
          <w:rFonts w:asciiTheme="minorHAnsi" w:hAnsiTheme="minorHAnsi" w:cstheme="minorHAnsi"/>
          <w:b w:val="0"/>
          <w:sz w:val="22"/>
          <w:szCs w:val="22"/>
        </w:rPr>
        <w:t>Murray Lower Darling Rivers Indigenous Nations (MLDRIN) (2020).</w:t>
      </w:r>
      <w:r w:rsidRPr="00DE4C34">
        <w:t xml:space="preserve"> </w:t>
      </w:r>
      <w:r w:rsidRPr="00DE4C34">
        <w:rPr>
          <w:rFonts w:asciiTheme="minorHAnsi" w:hAnsiTheme="minorHAnsi" w:cstheme="minorHAnsi"/>
          <w:b w:val="0"/>
          <w:i/>
          <w:iCs/>
          <w:sz w:val="22"/>
          <w:szCs w:val="22"/>
        </w:rPr>
        <w:t xml:space="preserve">First Nations Environmental Water Guidance Project. MLDRIN Member Nations 2020‐21 Priorities. </w:t>
      </w:r>
      <w:r w:rsidRPr="00F8531D">
        <w:rPr>
          <w:rFonts w:asciiTheme="minorHAnsi" w:hAnsiTheme="minorHAnsi" w:cstheme="minorHAnsi"/>
          <w:b w:val="0"/>
          <w:sz w:val="22"/>
          <w:szCs w:val="22"/>
        </w:rPr>
        <w:t>Report provided to Commonwealth Environmental Water Office</w:t>
      </w:r>
      <w:r>
        <w:rPr>
          <w:rFonts w:asciiTheme="minorHAnsi" w:hAnsiTheme="minorHAnsi" w:cstheme="minorHAnsi"/>
          <w:b w:val="0"/>
          <w:sz w:val="22"/>
          <w:szCs w:val="22"/>
        </w:rPr>
        <w:t>.</w:t>
      </w:r>
    </w:p>
    <w:p w14:paraId="5C4DC1D7" w14:textId="77777777" w:rsidR="0068395A" w:rsidRDefault="00F71DB8" w:rsidP="00E7343F">
      <w:r>
        <w:t>New South Wales Forests. (2020). (in prep) Koondrook-Perricoota Forest Early Observations for 2019-20.</w:t>
      </w:r>
      <w:r w:rsidR="00B77D66">
        <w:t xml:space="preserve"> </w:t>
      </w:r>
    </w:p>
    <w:p w14:paraId="03ADB23A" w14:textId="76D4C9C7" w:rsidR="002E4072" w:rsidRDefault="002E4072" w:rsidP="00E7343F">
      <w:r>
        <w:t>North Central Catchment Management Authority. (2020). (in prep) Gunbower Early Observations for 2019-20.</w:t>
      </w:r>
    </w:p>
    <w:p w14:paraId="206C0C41" w14:textId="0A8F9130" w:rsidR="0086064C" w:rsidRDefault="0086064C" w:rsidP="0086064C">
      <w:r>
        <w:t>North Central Catchment Management Authority (CMA) (2020). Draft Seasonal Watering Proposal for Gunbower Forest and Gunbower Creek 2020-21. North Central Catchment Management Authority, Huntly, Victoria.</w:t>
      </w:r>
    </w:p>
    <w:p w14:paraId="198D8990" w14:textId="77777777" w:rsidR="002B35F3" w:rsidRDefault="002B35F3" w:rsidP="002B35F3">
      <w:r>
        <w:t>North Central Catchment Management Authority (CMA) (2017). Draft Seasonal Watering Proposal for Gunbower Forest and Gunbower Creek 2017–18. North Central Catchment Management Authority, Huntly, Victoria.</w:t>
      </w:r>
    </w:p>
    <w:p w14:paraId="65E320A4" w14:textId="77777777" w:rsidR="002B35F3" w:rsidRDefault="002B35F3" w:rsidP="002B35F3">
      <w:r>
        <w:t>North Central Catchment Management Authority (CMA) (2016a). Seasonal Watering Proposal for the Central Murray Wetland Complex 2016–17. North Central Catchment Management Authority, Huntly, Victoria.</w:t>
      </w:r>
    </w:p>
    <w:p w14:paraId="556830C8" w14:textId="77777777" w:rsidR="002B35F3" w:rsidRDefault="002B35F3" w:rsidP="002B35F3">
      <w:r>
        <w:t>North Central Catchment Management Authority (CMA) (2016b). Seasonal Watering Proposal for Gunbower Forest and Gunbower Creek 2016–17. North Central Catchment Management Authority, Huntly, Victoria.</w:t>
      </w:r>
    </w:p>
    <w:p w14:paraId="19245681" w14:textId="77777777" w:rsidR="002B35F3" w:rsidRDefault="002B35F3" w:rsidP="002B35F3">
      <w:r>
        <w:t>North Central Catchment Management Authority (CMA) (2015a). Seasonal Watering Proposal for the Central Murray Wetland Complex 2015–16. North Central Catchment Management Authority, Huntly, Victoria.</w:t>
      </w:r>
    </w:p>
    <w:p w14:paraId="22175148" w14:textId="77777777" w:rsidR="002B35F3" w:rsidRDefault="002B35F3" w:rsidP="002B35F3">
      <w:r>
        <w:t>North Central Catchment Management Authority (CMA) (2015b). Seasonal Watering Proposal for Gunbower Forest and Gunbower Creek 2015–16. North Central Catchment Management Authority, Huntly, Victoria.</w:t>
      </w:r>
    </w:p>
    <w:p w14:paraId="7395F665" w14:textId="77777777" w:rsidR="002B35F3" w:rsidRDefault="002B35F3" w:rsidP="002B35F3">
      <w:r>
        <w:t>North Central Catchment Management Authority (CMA) (2014a). Seasonal Watering Proposal for the Central Murray Wetland Complex 2014–15. North Central Catchment Management Authority, Huntly, Victoria.</w:t>
      </w:r>
    </w:p>
    <w:p w14:paraId="5B1A6638" w14:textId="77777777" w:rsidR="002B35F3" w:rsidRDefault="002B35F3" w:rsidP="002B35F3">
      <w:r>
        <w:t>North Central Catchment Management Authority (CMA) (2014b). Seasonal Watering Proposal for Gunbower Forest and Gunbower Creek 2014–15. North Central Catchment Management Authority, Huntly, Victoria.</w:t>
      </w:r>
    </w:p>
    <w:p w14:paraId="529FE8E2" w14:textId="1ED050FB" w:rsidR="002B35F3" w:rsidRPr="002E4072" w:rsidRDefault="002B35F3" w:rsidP="002B35F3">
      <w:r>
        <w:t>North Central Catchment Management Authority (CMA) (2013). Seasonal Watering Proposal for Gunbower Forest and Gunbower Creek 2013–14. North Central Catchment Management Authority, Huntly, Victoria.</w:t>
      </w:r>
    </w:p>
    <w:p w14:paraId="294615C2" w14:textId="006E7E30" w:rsidR="00477874" w:rsidRDefault="006B77E9" w:rsidP="00A91371">
      <w:r w:rsidRPr="00D50AFC">
        <w:rPr>
          <w:bCs/>
        </w:rPr>
        <w:t>Nicol, J.M., Frahn, K.A., Gehrig, S.I., and Marsland, K.B. (2019). Lower Lakes Vegetation Condition Monitoring – 2018-19. South Australian Research and Development Institute (Aquatic Sciences), Adelaide.</w:t>
      </w:r>
    </w:p>
    <w:p w14:paraId="508BF22E" w14:textId="722E5294" w:rsidR="00DD6833" w:rsidRDefault="00DD6833" w:rsidP="00DD6833">
      <w:pPr>
        <w:rPr>
          <w:bCs/>
        </w:rPr>
      </w:pPr>
      <w:r w:rsidRPr="00DD6833">
        <w:rPr>
          <w:bCs/>
        </w:rPr>
        <w:t>Paton, D</w:t>
      </w:r>
      <w:r>
        <w:rPr>
          <w:bCs/>
        </w:rPr>
        <w:t>.</w:t>
      </w:r>
      <w:r w:rsidRPr="00DD6833">
        <w:rPr>
          <w:bCs/>
        </w:rPr>
        <w:t>C.</w:t>
      </w:r>
      <w:r>
        <w:rPr>
          <w:bCs/>
        </w:rPr>
        <w:t>,</w:t>
      </w:r>
      <w:r w:rsidRPr="00DD6833">
        <w:rPr>
          <w:bCs/>
        </w:rPr>
        <w:t xml:space="preserve"> Paton F</w:t>
      </w:r>
      <w:r>
        <w:rPr>
          <w:bCs/>
        </w:rPr>
        <w:t>.</w:t>
      </w:r>
      <w:r w:rsidRPr="00DD6833">
        <w:rPr>
          <w:bCs/>
        </w:rPr>
        <w:t xml:space="preserve">L. </w:t>
      </w:r>
      <w:r>
        <w:rPr>
          <w:bCs/>
        </w:rPr>
        <w:t>and</w:t>
      </w:r>
      <w:r w:rsidRPr="00DD6833">
        <w:rPr>
          <w:bCs/>
        </w:rPr>
        <w:t xml:space="preserve"> Bailey</w:t>
      </w:r>
      <w:r>
        <w:rPr>
          <w:bCs/>
        </w:rPr>
        <w:t xml:space="preserve"> </w:t>
      </w:r>
      <w:r w:rsidRPr="00DD6833">
        <w:rPr>
          <w:bCs/>
        </w:rPr>
        <w:t>C</w:t>
      </w:r>
      <w:r>
        <w:rPr>
          <w:bCs/>
        </w:rPr>
        <w:t>.</w:t>
      </w:r>
      <w:r w:rsidRPr="00DD6833">
        <w:rPr>
          <w:bCs/>
        </w:rPr>
        <w:t>P.</w:t>
      </w:r>
      <w:r>
        <w:rPr>
          <w:bCs/>
        </w:rPr>
        <w:t xml:space="preserve"> (2018)</w:t>
      </w:r>
      <w:r w:rsidRPr="00DD6833">
        <w:rPr>
          <w:bCs/>
        </w:rPr>
        <w:t xml:space="preserve"> Condition Monitoring of the Lower Lakes, Coorong and Murray Mouth Icon Site:</w:t>
      </w:r>
      <w:r>
        <w:rPr>
          <w:bCs/>
        </w:rPr>
        <w:t xml:space="preserve"> </w:t>
      </w:r>
      <w:r w:rsidRPr="00DD6833">
        <w:rPr>
          <w:bCs/>
        </w:rPr>
        <w:t>Waterbirds in the Coorong and Lower Lakes 2018.</w:t>
      </w:r>
      <w:r>
        <w:rPr>
          <w:bCs/>
        </w:rPr>
        <w:t xml:space="preserve"> </w:t>
      </w:r>
      <w:r w:rsidRPr="00DD6833">
        <w:rPr>
          <w:bCs/>
        </w:rPr>
        <w:t>The University of Adelaide and The Department for Environment and Water</w:t>
      </w:r>
      <w:r>
        <w:rPr>
          <w:bCs/>
        </w:rPr>
        <w:t>.</w:t>
      </w:r>
    </w:p>
    <w:p w14:paraId="584682F8" w14:textId="733A9888" w:rsidR="005E5276" w:rsidRPr="005E5276" w:rsidRDefault="005E5276" w:rsidP="005E5276">
      <w:pPr>
        <w:tabs>
          <w:tab w:val="num" w:pos="1276"/>
          <w:tab w:val="num" w:pos="1440"/>
        </w:tabs>
        <w:spacing w:after="60" w:line="276" w:lineRule="auto"/>
        <w:ind w:right="-270"/>
        <w:rPr>
          <w:color w:val="000000" w:themeColor="text1"/>
          <w:szCs w:val="22"/>
          <w:highlight w:val="yellow"/>
        </w:rPr>
      </w:pPr>
      <w:bookmarkStart w:id="39" w:name="_Hlk42249869"/>
      <w:r w:rsidRPr="000A637D">
        <w:rPr>
          <w:color w:val="000000" w:themeColor="text1"/>
          <w:szCs w:val="22"/>
        </w:rPr>
        <w:t xml:space="preserve">Raymond, S. Tonkin, Z. Duncan, M. and Robinson, W. (in prep). </w:t>
      </w:r>
      <w:r w:rsidRPr="000A637D">
        <w:rPr>
          <w:noProof/>
          <w:color w:val="000000" w:themeColor="text1"/>
          <w:szCs w:val="22"/>
        </w:rPr>
        <w:t xml:space="preserve">Barmah-Millewa Fish Condition Monitoring: 2019. </w:t>
      </w:r>
      <w:bookmarkEnd w:id="39"/>
    </w:p>
    <w:p w14:paraId="4E4CBB83" w14:textId="7E27CF3E" w:rsidR="009752B9" w:rsidRDefault="009752B9" w:rsidP="009752B9">
      <w:r w:rsidRPr="00D50AFC">
        <w:t>Raymond, S. Duncan, M. Tonkin, Z. and Robinson, W. (2018). Barmah-Millewa Fish Condition</w:t>
      </w:r>
      <w:r w:rsidR="00F00581" w:rsidRPr="00D50AFC">
        <w:rPr>
          <w:bCs/>
        </w:rPr>
        <w:t xml:space="preserve"> </w:t>
      </w:r>
      <w:r w:rsidRPr="00D50AFC">
        <w:t>Monitoring: 2018.</w:t>
      </w:r>
    </w:p>
    <w:p w14:paraId="3A6DD898" w14:textId="14AD9774" w:rsidR="00462F8E" w:rsidRPr="00D50AFC" w:rsidRDefault="00462F8E" w:rsidP="009752B9">
      <w:r w:rsidRPr="00462F8E">
        <w:t>Roberts, J. and Marston, F. (2011). Water regime for wetlands and floodplain plants: A source book for the Murray–Darling Basin.</w:t>
      </w:r>
    </w:p>
    <w:p w14:paraId="3C139090" w14:textId="634A088D" w:rsidR="008C267D" w:rsidRPr="00D50AFC" w:rsidRDefault="008C267D" w:rsidP="009752B9">
      <w:r>
        <w:t>South Australia Department for Environment &amp; Water. (2020). (in prep) Early Observations for 2019-20.</w:t>
      </w:r>
    </w:p>
    <w:p w14:paraId="6E87FEF1" w14:textId="77777777" w:rsidR="009C120E" w:rsidRDefault="009C120E" w:rsidP="00704D7C">
      <w:r>
        <w:t xml:space="preserve">Taylor, B. (2010). Ecological Justification for the South Lagoon Salinity Reduction Scheme – A Discussion Paper. Department of Environment and Natural Resources, Adelaide, South Australia. </w:t>
      </w:r>
    </w:p>
    <w:p w14:paraId="73393E88" w14:textId="77777777" w:rsidR="00F71DB8" w:rsidRPr="00D50AFC" w:rsidRDefault="00F71DB8" w:rsidP="00F71DB8">
      <w:pPr>
        <w:rPr>
          <w:bCs/>
        </w:rPr>
      </w:pPr>
      <w:r w:rsidRPr="00D50AFC">
        <w:rPr>
          <w:bCs/>
        </w:rPr>
        <w:t>Ye, Q., Giatas, G., Aldridge, K., Busch, B., Brookes, J., Gibbs, M., Hipsey, M., Lorenz, Z., Maas, R., Oliver, R., Shiel, R., Woodhead, J. and Zampatti, B. (2018). Long-term Intervention Monitoring of the Ecological Responses to Commonwealth Environmental Water Delivered to the Lower Murray River Selected Area in 2016/17. A report prepared for the Commonwealth Environmental Water Office by the South Australian Research and Development Institute, Aquatic Sciences.</w:t>
      </w:r>
    </w:p>
    <w:p w14:paraId="1586D495" w14:textId="480C7B82" w:rsidR="009752B9" w:rsidRPr="00F00581" w:rsidRDefault="009752B9" w:rsidP="009752B9">
      <w:r w:rsidRPr="00F00581">
        <w:t>Ye, Q</w:t>
      </w:r>
      <w:r w:rsidRPr="00F00581">
        <w:rPr>
          <w:bCs/>
        </w:rPr>
        <w:t>.,</w:t>
      </w:r>
      <w:r w:rsidRPr="00F00581">
        <w:t xml:space="preserve"> Giatas, G</w:t>
      </w:r>
      <w:r w:rsidRPr="00F00581">
        <w:rPr>
          <w:bCs/>
        </w:rPr>
        <w:t>.,</w:t>
      </w:r>
      <w:r w:rsidRPr="00F00581">
        <w:t xml:space="preserve"> Brookes, J</w:t>
      </w:r>
      <w:r w:rsidRPr="00F00581">
        <w:rPr>
          <w:bCs/>
        </w:rPr>
        <w:t>.,</w:t>
      </w:r>
      <w:r w:rsidRPr="00F00581">
        <w:t xml:space="preserve"> Furst, D</w:t>
      </w:r>
      <w:r w:rsidRPr="00F00581">
        <w:rPr>
          <w:bCs/>
        </w:rPr>
        <w:t>.,</w:t>
      </w:r>
      <w:r w:rsidRPr="00F00581">
        <w:t xml:space="preserve"> Gibbs, M</w:t>
      </w:r>
      <w:r w:rsidRPr="00F00581">
        <w:rPr>
          <w:bCs/>
        </w:rPr>
        <w:t>.,</w:t>
      </w:r>
      <w:r w:rsidRPr="00F00581">
        <w:t xml:space="preserve"> Oliver, R</w:t>
      </w:r>
      <w:r w:rsidRPr="00F00581">
        <w:rPr>
          <w:bCs/>
        </w:rPr>
        <w:t>.,</w:t>
      </w:r>
      <w:r w:rsidRPr="00F00581">
        <w:t xml:space="preserve"> Shiel, R</w:t>
      </w:r>
      <w:r w:rsidRPr="00F00581">
        <w:rPr>
          <w:bCs/>
        </w:rPr>
        <w:t>.,</w:t>
      </w:r>
      <w:r w:rsidRPr="00F00581">
        <w:t xml:space="preserve"> Zampatti,</w:t>
      </w:r>
      <w:r w:rsidR="00F00581">
        <w:rPr>
          <w:bCs/>
        </w:rPr>
        <w:t xml:space="preserve"> </w:t>
      </w:r>
      <w:r w:rsidRPr="00F00581">
        <w:t>B</w:t>
      </w:r>
      <w:r w:rsidRPr="00F00581">
        <w:rPr>
          <w:bCs/>
        </w:rPr>
        <w:t>.,</w:t>
      </w:r>
      <w:r w:rsidRPr="00F00581">
        <w:t xml:space="preserve"> Aldridge, K</w:t>
      </w:r>
      <w:r w:rsidRPr="00F00581">
        <w:rPr>
          <w:bCs/>
        </w:rPr>
        <w:t>.,</w:t>
      </w:r>
      <w:r w:rsidRPr="00F00581">
        <w:t xml:space="preserve"> Bucater, L</w:t>
      </w:r>
      <w:r w:rsidRPr="00F00581">
        <w:rPr>
          <w:bCs/>
        </w:rPr>
        <w:t>.,</w:t>
      </w:r>
      <w:r w:rsidRPr="00F00581">
        <w:t xml:space="preserve"> Busch, B</w:t>
      </w:r>
      <w:r w:rsidRPr="00F00581">
        <w:rPr>
          <w:bCs/>
        </w:rPr>
        <w:t>.,</w:t>
      </w:r>
      <w:r w:rsidRPr="00F00581">
        <w:t xml:space="preserve"> Hipsey, M</w:t>
      </w:r>
      <w:r w:rsidRPr="00F00581">
        <w:rPr>
          <w:bCs/>
        </w:rPr>
        <w:t>.,</w:t>
      </w:r>
      <w:r w:rsidRPr="00F00581">
        <w:t xml:space="preserve"> Lorenz, Z</w:t>
      </w:r>
      <w:r w:rsidRPr="00F00581">
        <w:rPr>
          <w:bCs/>
        </w:rPr>
        <w:t>.,</w:t>
      </w:r>
      <w:r w:rsidRPr="00F00581">
        <w:t xml:space="preserve"> Maas, R</w:t>
      </w:r>
      <w:r w:rsidRPr="00F00581">
        <w:rPr>
          <w:bCs/>
        </w:rPr>
        <w:t>.,</w:t>
      </w:r>
      <w:r w:rsidRPr="00F00581">
        <w:t xml:space="preserve"> and</w:t>
      </w:r>
      <w:r w:rsidR="00D50AFC">
        <w:rPr>
          <w:bCs/>
        </w:rPr>
        <w:t xml:space="preserve"> </w:t>
      </w:r>
      <w:r w:rsidRPr="00F00581">
        <w:t>Woodhead, J. (2020). Commonwealth Environmental Water Office Long-Term Intervention</w:t>
      </w:r>
      <w:r w:rsidR="00D50AFC">
        <w:rPr>
          <w:bCs/>
        </w:rPr>
        <w:t xml:space="preserve"> </w:t>
      </w:r>
      <w:r w:rsidRPr="00F00581">
        <w:t>Monitoring Project 2014–2019: Lower Murray River Technical Report. A report prepared for</w:t>
      </w:r>
      <w:r w:rsidR="00D50AFC">
        <w:rPr>
          <w:bCs/>
        </w:rPr>
        <w:t xml:space="preserve"> </w:t>
      </w:r>
      <w:r w:rsidRPr="00F00581">
        <w:t>the Commonwealth Environmental Water Office by the South Australian Research and</w:t>
      </w:r>
      <w:r w:rsidR="00D50AFC">
        <w:rPr>
          <w:bCs/>
        </w:rPr>
        <w:t xml:space="preserve"> </w:t>
      </w:r>
      <w:r w:rsidRPr="00F00581">
        <w:t>Development Institute, Aquatic Sciences.</w:t>
      </w:r>
    </w:p>
    <w:p w14:paraId="3E01ACAC" w14:textId="64C0D6C4" w:rsidR="00237834" w:rsidRDefault="00D50AFC" w:rsidP="00D50AFC">
      <w:pPr>
        <w:rPr>
          <w:bCs/>
        </w:rPr>
      </w:pPr>
      <w:r w:rsidRPr="00F00581">
        <w:rPr>
          <w:bCs/>
        </w:rPr>
        <w:t>Ye, Q., Bucater, L., Furst, D., Lorenz, Z., and Giatas, G. and Short, D. (2019). Monitoring salt wedge dynamics, food availability and black bream (</w:t>
      </w:r>
      <w:r w:rsidRPr="00F00581">
        <w:rPr>
          <w:bCs/>
          <w:i/>
          <w:iCs/>
        </w:rPr>
        <w:t>Acanthopagrus butcheri</w:t>
      </w:r>
      <w:r w:rsidRPr="00F00581">
        <w:rPr>
          <w:bCs/>
        </w:rPr>
        <w:t>) recruitment in the Coorong during 2018-19. South Australian Research and Development Institute (Aquatic Sciences), Adelaide.</w:t>
      </w:r>
    </w:p>
    <w:p w14:paraId="79A0222A" w14:textId="77777777" w:rsidR="007E24D6" w:rsidRDefault="007E24D6" w:rsidP="004361AE">
      <w:pPr>
        <w:rPr>
          <w:bCs/>
        </w:rPr>
      </w:pPr>
      <w:r w:rsidRPr="007E24D6">
        <w:rPr>
          <w:bCs/>
        </w:rPr>
        <w:t>Wallace, T., Daly, R., Aldridge, K., Cox, J., Gibbs, M., Nicol, J., Oliver, R., Walker, K., Ye, Q. &amp; Zampatti, B. (2014). River Murray Channel Environmental Water Requirements: Ecological Objectives and Targets.</w:t>
      </w:r>
    </w:p>
    <w:p w14:paraId="5216D716" w14:textId="77777777" w:rsidR="004361AE" w:rsidRDefault="004361AE" w:rsidP="004361AE">
      <w:r>
        <w:rPr>
          <w:bCs/>
        </w:rPr>
        <w:t>Watts R.J., Bond N.R, Grace M.R., Healy S., Howitt</w:t>
      </w:r>
      <w:r w:rsidRPr="00BC4426">
        <w:rPr>
          <w:bCs/>
        </w:rPr>
        <w:t xml:space="preserve"> J</w:t>
      </w:r>
      <w:r>
        <w:rPr>
          <w:bCs/>
        </w:rPr>
        <w:t>.A., Liu X., McCasker</w:t>
      </w:r>
      <w:r w:rsidRPr="00BC4426">
        <w:rPr>
          <w:bCs/>
        </w:rPr>
        <w:t xml:space="preserve"> N.</w:t>
      </w:r>
      <w:r>
        <w:rPr>
          <w:bCs/>
        </w:rPr>
        <w:t>G., Thiem J.D., Trethewie J.A. (2019</w:t>
      </w:r>
      <w:r w:rsidRPr="00BC4426">
        <w:rPr>
          <w:bCs/>
        </w:rPr>
        <w:t>).</w:t>
      </w:r>
      <w:r>
        <w:rPr>
          <w:bCs/>
        </w:rPr>
        <w:t xml:space="preserve"> </w:t>
      </w:r>
      <w:r>
        <w:rPr>
          <w:rFonts w:cstheme="minorHAnsi"/>
        </w:rPr>
        <w:t>‘Commonwealth Environmental Water Office Long Term Intervention Monitoring Project: Edward-Wakool River System Selected Area Technical Report, 2018-19</w:t>
      </w:r>
      <w:r w:rsidRPr="00BC4426">
        <w:rPr>
          <w:rFonts w:cstheme="minorHAnsi"/>
        </w:rPr>
        <w:t xml:space="preserve">’. </w:t>
      </w:r>
      <w:r>
        <w:rPr>
          <w:bCs/>
        </w:rPr>
        <w:t xml:space="preserve">Report prepared for </w:t>
      </w:r>
      <w:r w:rsidRPr="00BC4426">
        <w:t>Commonwealth Environmental Water</w:t>
      </w:r>
      <w:r>
        <w:t xml:space="preserve"> Office</w:t>
      </w:r>
      <w:r w:rsidRPr="00BC4426">
        <w:t>.</w:t>
      </w:r>
      <w:r>
        <w:t xml:space="preserve"> Commonwealth of Australia</w:t>
      </w:r>
    </w:p>
    <w:p w14:paraId="077C6F74" w14:textId="77777777" w:rsidR="00901508" w:rsidRDefault="00901508" w:rsidP="00D50AFC">
      <w:pPr>
        <w:rPr>
          <w:bCs/>
        </w:rPr>
      </w:pPr>
      <w:r w:rsidRPr="00901508">
        <w:rPr>
          <w:bCs/>
        </w:rPr>
        <w:t>Watts, R.J., McCasker, N., Baumgartner, L., Bowen, P., Burns, A. , Conallin, A., Dyer, J.G., Grace, M., Healy, S., Howitt, J.A., Kopf, R.K., Wassens, S., Watkins, S. and Wooden I. (2013). Monitoring the ecosystem responses to Commonwealth environmental water delivered to the Edward-Wakool river system, 2012–13. Institute for Land, Water and Society, Charles Sturt University, Final Report. Prepared for Commonwealth Environmental Water Office. Commonwealth of Australia.</w:t>
      </w:r>
    </w:p>
    <w:p w14:paraId="54FC10BE" w14:textId="57162453" w:rsidR="00237834" w:rsidRDefault="00237834" w:rsidP="00D50AFC">
      <w:pPr>
        <w:rPr>
          <w:bCs/>
        </w:rPr>
      </w:pPr>
      <w:r w:rsidRPr="00237834">
        <w:rPr>
          <w:bCs/>
        </w:rPr>
        <w:t>Watts, R.J., McCasker, N., Howitt, J.A., Thiem, J., Grace, M., Kopf, R.K., Healy, S., Bond, N. (2017). Commonwealth Environmental Water Office Long Term Intervention Monitoring Project: Edward-Wakool River System Selected Area Evaluation Report, 2016–17. Report prepared for Commonwealth Environmental Water Office. Commonwealth of Australia.</w:t>
      </w:r>
    </w:p>
    <w:p w14:paraId="4073013A" w14:textId="008ADF44" w:rsidR="00237834" w:rsidRPr="00F00581" w:rsidRDefault="00237834" w:rsidP="00D50AFC">
      <w:pPr>
        <w:rPr>
          <w:bCs/>
        </w:rPr>
      </w:pPr>
      <w:r w:rsidRPr="00237834">
        <w:rPr>
          <w:bCs/>
        </w:rPr>
        <w:t>Watts, R.J., McCasker, N., Howitt, J.A., Thiem, J., Grace, M., Kopf, R.K., Healy, S., Bond, N. (2016). ‘Commonwealth Environmental Water Office Long Term Intervention Monitoring Project: Edward-Wakool River System Selected Area Evaluation Report, 2015-16’. Report prepared for Commonwealth Environmental Water Office. Commonwealth of Australia.</w:t>
      </w:r>
    </w:p>
    <w:p w14:paraId="200F0AD8" w14:textId="19251013" w:rsidR="00E56EED" w:rsidRDefault="00E56EED" w:rsidP="00A91371">
      <w:r>
        <w:t>Watts, R.J., McCasker, N., Thiem, J., Howitt, J.A., Grace, M., Kopf, R.K., Healy, S., Bond, N. (2015). Commonwealth Environmental Water Office Long Term Intervention Monitoring Project: Edward-Wakool Selected Area Technical Report, 2014-15. Institute for Land, Water and Society, Charles Sturt University, Prepared for Commonwealth Environmental Water.</w:t>
      </w:r>
    </w:p>
    <w:p w14:paraId="1724792C" w14:textId="77777777" w:rsidR="00237834" w:rsidRDefault="00237834" w:rsidP="00237834">
      <w:r>
        <w:t>Watts, R.J., McCasker, N., Thiem, J., Howitt, J.A., Grace, M., Healy, S., Kopf, R.K., Dyer, J.G. Conallin, A., Wooden I., Baumgartner L. and Bowen P. (2014). Monitoring the ecosystem responses to Commonwealth environmental water delivered to the Edward-Wakool river system, 2013–14. Institute for Land, Water and Society, Charles Sturt University, Final Report. Prepared for Commonwealth Environmental Water Office. Commonwealth of Australia.</w:t>
      </w:r>
    </w:p>
    <w:p w14:paraId="409A80CF" w14:textId="77777777" w:rsidR="00E56EED" w:rsidRDefault="00E56EED" w:rsidP="00E56EED">
      <w:r>
        <w:rPr>
          <w:bCs/>
        </w:rPr>
        <w:t>Watts R.J., McCasker</w:t>
      </w:r>
      <w:r w:rsidRPr="00BC4426">
        <w:rPr>
          <w:bCs/>
        </w:rPr>
        <w:t xml:space="preserve"> N.</w:t>
      </w:r>
      <w:r>
        <w:rPr>
          <w:bCs/>
        </w:rPr>
        <w:t>G., Howitt</w:t>
      </w:r>
      <w:r w:rsidRPr="00BC4426">
        <w:rPr>
          <w:bCs/>
        </w:rPr>
        <w:t xml:space="preserve"> J</w:t>
      </w:r>
      <w:r>
        <w:rPr>
          <w:bCs/>
        </w:rPr>
        <w:t>.A., Thiem J.D., Grace M.R., Trethewie J.A., Healy S., Bond N.R. (2018</w:t>
      </w:r>
      <w:r w:rsidRPr="00BC4426">
        <w:rPr>
          <w:bCs/>
        </w:rPr>
        <w:t>).</w:t>
      </w:r>
      <w:r>
        <w:rPr>
          <w:bCs/>
        </w:rPr>
        <w:t xml:space="preserve"> </w:t>
      </w:r>
      <w:r>
        <w:rPr>
          <w:rFonts w:cstheme="minorHAnsi"/>
        </w:rPr>
        <w:t>‘Commonwealth Environmental Water Office Long Term Intervention Monitoring Project: Edward-Wakool River System Selected Area Technical Report, 2017-18</w:t>
      </w:r>
      <w:r w:rsidRPr="00BC4426">
        <w:rPr>
          <w:rFonts w:cstheme="minorHAnsi"/>
        </w:rPr>
        <w:t xml:space="preserve">’. </w:t>
      </w:r>
      <w:r>
        <w:rPr>
          <w:bCs/>
        </w:rPr>
        <w:t xml:space="preserve">Report prepared for </w:t>
      </w:r>
      <w:r w:rsidRPr="00BC4426">
        <w:t>Commonwealth Environmental Water</w:t>
      </w:r>
      <w:r>
        <w:t xml:space="preserve"> Office</w:t>
      </w:r>
      <w:r w:rsidRPr="00BC4426">
        <w:t>.</w:t>
      </w:r>
      <w:r>
        <w:t xml:space="preserve"> Commonwealth of Australia.</w:t>
      </w:r>
    </w:p>
    <w:p w14:paraId="42635178" w14:textId="74D41C61" w:rsidR="00237834" w:rsidRDefault="00237834" w:rsidP="00A91371">
      <w:r w:rsidRPr="00237834">
        <w:t>Webster, R (2010). Environmental monitoring of Werai forest environmental flow: 2009–2010. Report prepared for NSW Department of Environment, Climate Change and Water by Ecosurveys Pty Ltd.</w:t>
      </w:r>
    </w:p>
    <w:p w14:paraId="7F1AB360" w14:textId="48FA0BB2" w:rsidR="00787A37" w:rsidRPr="00787A37" w:rsidRDefault="00787A37" w:rsidP="00A91371">
      <w:pPr>
        <w:rPr>
          <w:bCs/>
        </w:rPr>
      </w:pPr>
      <w:r w:rsidRPr="00787A37">
        <w:rPr>
          <w:bCs/>
        </w:rPr>
        <w:t xml:space="preserve">Wedderburn, </w:t>
      </w:r>
      <w:r>
        <w:rPr>
          <w:bCs/>
        </w:rPr>
        <w:t xml:space="preserve">S., </w:t>
      </w:r>
      <w:r w:rsidRPr="00787A37">
        <w:rPr>
          <w:bCs/>
        </w:rPr>
        <w:t>Whiterod</w:t>
      </w:r>
      <w:r>
        <w:rPr>
          <w:bCs/>
        </w:rPr>
        <w:t>, N.</w:t>
      </w:r>
      <w:r w:rsidRPr="00787A37">
        <w:rPr>
          <w:bCs/>
        </w:rPr>
        <w:t xml:space="preserve"> and Gwinn</w:t>
      </w:r>
      <w:r>
        <w:rPr>
          <w:bCs/>
        </w:rPr>
        <w:t xml:space="preserve">, D. (2019). </w:t>
      </w:r>
      <w:r w:rsidRPr="00787A37">
        <w:rPr>
          <w:bCs/>
        </w:rPr>
        <w:t>Determining the status of Yarra Pygmy Perch in the Murray–Darling Basin</w:t>
      </w:r>
    </w:p>
    <w:sectPr w:rsidR="00787A37" w:rsidRPr="00787A37" w:rsidSect="00DD2BF2">
      <w:headerReference w:type="even" r:id="rId46"/>
      <w:footerReference w:type="even" r:id="rId47"/>
      <w:headerReference w:type="first" r:id="rId48"/>
      <w:pgSz w:w="11906" w:h="16838"/>
      <w:pgMar w:top="1134" w:right="1133" w:bottom="567" w:left="993" w:header="56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78B512" w14:textId="77777777" w:rsidR="00F42136" w:rsidRDefault="00F42136" w:rsidP="00A60185">
      <w:pPr>
        <w:spacing w:after="0"/>
      </w:pPr>
      <w:r>
        <w:separator/>
      </w:r>
    </w:p>
  </w:endnote>
  <w:endnote w:type="continuationSeparator" w:id="0">
    <w:p w14:paraId="2A3E9E76" w14:textId="77777777" w:rsidR="00F42136" w:rsidRDefault="00F42136" w:rsidP="00A60185">
      <w:pPr>
        <w:spacing w:after="0"/>
      </w:pPr>
      <w:r>
        <w:continuationSeparator/>
      </w:r>
    </w:p>
  </w:endnote>
  <w:endnote w:type="continuationNotice" w:id="1">
    <w:p w14:paraId="416573C9" w14:textId="77777777" w:rsidR="00F42136" w:rsidRDefault="00F4213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yriad Pro Light">
    <w:altName w:val="Arial"/>
    <w:panose1 w:val="00000000000000000000"/>
    <w:charset w:val="00"/>
    <w:family w:val="swiss"/>
    <w:notTrueType/>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AvantGarde">
    <w:altName w:val="Century Gothic"/>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EFF" w:usb1="C000785B"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9F76C" w14:textId="77777777" w:rsidR="00792C9F" w:rsidRDefault="00792C9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534246"/>
      <w:docPartObj>
        <w:docPartGallery w:val="Page Numbers (Bottom of Page)"/>
        <w:docPartUnique/>
      </w:docPartObj>
    </w:sdtPr>
    <w:sdtEndPr>
      <w:rPr>
        <w:noProof/>
        <w:sz w:val="20"/>
      </w:rPr>
    </w:sdtEndPr>
    <w:sdtContent>
      <w:p w14:paraId="41E8DF9B" w14:textId="77777777" w:rsidR="00F42136" w:rsidRPr="001F63CB" w:rsidRDefault="00F42136">
        <w:pPr>
          <w:pStyle w:val="Footer"/>
          <w:jc w:val="center"/>
          <w:rPr>
            <w:sz w:val="20"/>
          </w:rPr>
        </w:pPr>
        <w:r w:rsidRPr="001F63CB">
          <w:rPr>
            <w:sz w:val="20"/>
          </w:rPr>
          <w:fldChar w:fldCharType="begin"/>
        </w:r>
        <w:r w:rsidRPr="001F63CB">
          <w:rPr>
            <w:sz w:val="20"/>
          </w:rPr>
          <w:instrText xml:space="preserve"> PAGE   \* MERGEFORMAT </w:instrText>
        </w:r>
        <w:r w:rsidRPr="001F63CB">
          <w:rPr>
            <w:sz w:val="20"/>
          </w:rPr>
          <w:fldChar w:fldCharType="separate"/>
        </w:r>
        <w:r>
          <w:rPr>
            <w:noProof/>
            <w:sz w:val="20"/>
          </w:rPr>
          <w:t>9</w:t>
        </w:r>
        <w:r w:rsidRPr="001F63CB">
          <w:rPr>
            <w:noProof/>
            <w:sz w:val="20"/>
          </w:rPr>
          <w:fldChar w:fldCharType="end"/>
        </w:r>
      </w:p>
    </w:sdtContent>
  </w:sdt>
  <w:p w14:paraId="1DD71D38" w14:textId="77777777" w:rsidR="00F42136" w:rsidRDefault="00F42136">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999DC5" w14:textId="77777777" w:rsidR="00F42136" w:rsidRDefault="00F42136">
    <w:pPr>
      <w:pStyle w:val="Footer"/>
    </w:pPr>
  </w:p>
  <w:p w14:paraId="08ABD7EB" w14:textId="77777777" w:rsidR="00F42136" w:rsidRDefault="00F4213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9ABEC6" w14:textId="77777777" w:rsidR="00792C9F" w:rsidRDefault="00792C9F" w:rsidP="00E23B8C">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58122" w14:textId="77777777" w:rsidR="00792C9F" w:rsidRDefault="00792C9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0845E" w14:textId="77777777" w:rsidR="00A847BC" w:rsidRDefault="00A847B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89E7D" w14:textId="76CC1D3A" w:rsidR="00F42136" w:rsidRDefault="00F42136" w:rsidP="00792C9F">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5565127"/>
      <w:docPartObj>
        <w:docPartGallery w:val="Page Numbers (Bottom of Page)"/>
        <w:docPartUnique/>
      </w:docPartObj>
    </w:sdtPr>
    <w:sdtEndPr>
      <w:rPr>
        <w:noProof/>
        <w:sz w:val="20"/>
      </w:rPr>
    </w:sdtEndPr>
    <w:sdtContent>
      <w:p w14:paraId="29256A58" w14:textId="77777777" w:rsidR="00F42136" w:rsidRPr="001F63CB" w:rsidRDefault="00F42136">
        <w:pPr>
          <w:pStyle w:val="Footer"/>
          <w:jc w:val="center"/>
          <w:rPr>
            <w:sz w:val="20"/>
          </w:rPr>
        </w:pPr>
        <w:r w:rsidRPr="001F63CB">
          <w:rPr>
            <w:sz w:val="20"/>
          </w:rPr>
          <w:fldChar w:fldCharType="begin"/>
        </w:r>
        <w:r w:rsidRPr="001F63CB">
          <w:rPr>
            <w:sz w:val="20"/>
          </w:rPr>
          <w:instrText xml:space="preserve"> PAGE   \* MERGEFORMAT </w:instrText>
        </w:r>
        <w:r w:rsidRPr="001F63CB">
          <w:rPr>
            <w:sz w:val="20"/>
          </w:rPr>
          <w:fldChar w:fldCharType="separate"/>
        </w:r>
        <w:r>
          <w:rPr>
            <w:noProof/>
            <w:sz w:val="20"/>
          </w:rPr>
          <w:t>9</w:t>
        </w:r>
        <w:r w:rsidRPr="001F63CB">
          <w:rPr>
            <w:noProof/>
            <w:sz w:val="20"/>
          </w:rPr>
          <w:fldChar w:fldCharType="end"/>
        </w:r>
      </w:p>
    </w:sdtContent>
  </w:sdt>
  <w:p w14:paraId="1B6D80A5" w14:textId="77777777" w:rsidR="00F42136" w:rsidRDefault="00F4213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1728843"/>
      <w:docPartObj>
        <w:docPartGallery w:val="Page Numbers (Bottom of Page)"/>
        <w:docPartUnique/>
      </w:docPartObj>
    </w:sdtPr>
    <w:sdtEndPr>
      <w:rPr>
        <w:color w:val="A6A6A6" w:themeColor="background1" w:themeShade="A6"/>
      </w:rPr>
    </w:sdtEndPr>
    <w:sdtContent>
      <w:p w14:paraId="2C0AB551" w14:textId="77777777" w:rsidR="00792C9F" w:rsidRDefault="00792C9F" w:rsidP="004932F2">
        <w:pPr>
          <w:pStyle w:val="Footer"/>
          <w:pBdr>
            <w:top w:val="single" w:sz="8" w:space="1" w:color="8064A2" w:themeColor="accent4"/>
          </w:pBdr>
          <w:jc w:val="center"/>
        </w:pPr>
        <w:r w:rsidRPr="00346AF5">
          <w:rPr>
            <w:noProof/>
            <w:color w:val="A6A6A6" w:themeColor="background1" w:themeShade="A6"/>
          </w:rPr>
          <w:fldChar w:fldCharType="begin"/>
        </w:r>
        <w:r w:rsidRPr="00346AF5">
          <w:rPr>
            <w:noProof/>
            <w:color w:val="A6A6A6" w:themeColor="background1" w:themeShade="A6"/>
          </w:rPr>
          <w:instrText xml:space="preserve"> PAGE   \* MERGEFORMAT </w:instrText>
        </w:r>
        <w:r w:rsidRPr="00346AF5">
          <w:rPr>
            <w:noProof/>
            <w:color w:val="A6A6A6" w:themeColor="background1" w:themeShade="A6"/>
          </w:rPr>
          <w:fldChar w:fldCharType="separate"/>
        </w:r>
        <w:r w:rsidR="002477E0">
          <w:rPr>
            <w:noProof/>
            <w:color w:val="A6A6A6" w:themeColor="background1" w:themeShade="A6"/>
          </w:rPr>
          <w:t>183</w:t>
        </w:r>
        <w:r w:rsidRPr="00346AF5">
          <w:rPr>
            <w:noProof/>
            <w:color w:val="A6A6A6" w:themeColor="background1" w:themeShade="A6"/>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3138646"/>
      <w:docPartObj>
        <w:docPartGallery w:val="Page Numbers (Bottom of Page)"/>
        <w:docPartUnique/>
      </w:docPartObj>
    </w:sdtPr>
    <w:sdtEndPr>
      <w:rPr>
        <w:color w:val="A6A6A6" w:themeColor="background1" w:themeShade="A6"/>
      </w:rPr>
    </w:sdtEndPr>
    <w:sdtContent>
      <w:p w14:paraId="62B7AE91" w14:textId="4FE630ED" w:rsidR="00F42136" w:rsidRDefault="00F42136" w:rsidP="004932F2">
        <w:pPr>
          <w:pStyle w:val="Footer"/>
          <w:pBdr>
            <w:top w:val="single" w:sz="8" w:space="1" w:color="8064A2" w:themeColor="accent4"/>
          </w:pBdr>
          <w:jc w:val="center"/>
        </w:pPr>
        <w:r w:rsidRPr="00346AF5">
          <w:rPr>
            <w:noProof/>
            <w:color w:val="A6A6A6" w:themeColor="background1" w:themeShade="A6"/>
          </w:rPr>
          <w:fldChar w:fldCharType="begin"/>
        </w:r>
        <w:r w:rsidRPr="00346AF5">
          <w:rPr>
            <w:noProof/>
            <w:color w:val="A6A6A6" w:themeColor="background1" w:themeShade="A6"/>
          </w:rPr>
          <w:instrText xml:space="preserve"> PAGE   \* MERGEFORMAT </w:instrText>
        </w:r>
        <w:r w:rsidRPr="00346AF5">
          <w:rPr>
            <w:noProof/>
            <w:color w:val="A6A6A6" w:themeColor="background1" w:themeShade="A6"/>
          </w:rPr>
          <w:fldChar w:fldCharType="separate"/>
        </w:r>
        <w:r w:rsidR="002477E0">
          <w:rPr>
            <w:noProof/>
            <w:color w:val="A6A6A6" w:themeColor="background1" w:themeShade="A6"/>
          </w:rPr>
          <w:t>201</w:t>
        </w:r>
        <w:r w:rsidRPr="00346AF5">
          <w:rPr>
            <w:noProof/>
            <w:color w:val="A6A6A6" w:themeColor="background1" w:themeShade="A6"/>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3898776"/>
      <w:docPartObj>
        <w:docPartGallery w:val="Page Numbers (Bottom of Page)"/>
        <w:docPartUnique/>
      </w:docPartObj>
    </w:sdtPr>
    <w:sdtEndPr>
      <w:rPr>
        <w:noProof/>
        <w:sz w:val="20"/>
      </w:rPr>
    </w:sdtEndPr>
    <w:sdtContent>
      <w:p w14:paraId="1F7E65FF" w14:textId="70AD3E1E" w:rsidR="00F42136" w:rsidRPr="001F63CB" w:rsidRDefault="00F42136">
        <w:pPr>
          <w:pStyle w:val="Footer"/>
          <w:jc w:val="center"/>
          <w:rPr>
            <w:sz w:val="20"/>
          </w:rPr>
        </w:pPr>
        <w:r w:rsidRPr="001F63CB">
          <w:rPr>
            <w:sz w:val="20"/>
          </w:rPr>
          <w:fldChar w:fldCharType="begin"/>
        </w:r>
        <w:r w:rsidRPr="001F63CB">
          <w:rPr>
            <w:sz w:val="20"/>
          </w:rPr>
          <w:instrText xml:space="preserve"> PAGE   \* MERGEFORMAT </w:instrText>
        </w:r>
        <w:r w:rsidRPr="001F63CB">
          <w:rPr>
            <w:sz w:val="20"/>
          </w:rPr>
          <w:fldChar w:fldCharType="separate"/>
        </w:r>
        <w:r>
          <w:rPr>
            <w:noProof/>
            <w:sz w:val="20"/>
          </w:rPr>
          <w:t>9</w:t>
        </w:r>
        <w:r w:rsidRPr="001F63CB">
          <w:rPr>
            <w:noProof/>
            <w:sz w:val="20"/>
          </w:rPr>
          <w:fldChar w:fldCharType="end"/>
        </w:r>
      </w:p>
    </w:sdtContent>
  </w:sdt>
  <w:p w14:paraId="40A15EF8" w14:textId="77777777" w:rsidR="00F42136" w:rsidRDefault="00F421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D2122A" w14:textId="77777777" w:rsidR="00F42136" w:rsidRDefault="00F42136" w:rsidP="00A60185">
      <w:pPr>
        <w:spacing w:after="0"/>
      </w:pPr>
      <w:r>
        <w:separator/>
      </w:r>
    </w:p>
  </w:footnote>
  <w:footnote w:type="continuationSeparator" w:id="0">
    <w:p w14:paraId="21537695" w14:textId="77777777" w:rsidR="00F42136" w:rsidRDefault="00F42136" w:rsidP="00A60185">
      <w:pPr>
        <w:spacing w:after="0"/>
      </w:pPr>
      <w:r>
        <w:continuationSeparator/>
      </w:r>
    </w:p>
  </w:footnote>
  <w:footnote w:type="continuationNotice" w:id="1">
    <w:p w14:paraId="7DBB0F66" w14:textId="77777777" w:rsidR="00F42136" w:rsidRDefault="00F42136">
      <w:pPr>
        <w:spacing w:after="0"/>
      </w:pPr>
    </w:p>
  </w:footnote>
  <w:footnote w:id="2">
    <w:p w14:paraId="610ADBF2" w14:textId="51CDFB1E" w:rsidR="00F42136" w:rsidRPr="00B942C1" w:rsidRDefault="00F42136" w:rsidP="005001C1">
      <w:pPr>
        <w:pStyle w:val="FootnoteText"/>
        <w:spacing w:before="120" w:after="120"/>
        <w:rPr>
          <w:lang w:val="en-US"/>
        </w:rPr>
      </w:pPr>
      <w:r>
        <w:rPr>
          <w:rStyle w:val="FootnoteReference"/>
        </w:rPr>
        <w:footnoteRef/>
      </w:r>
      <w:r>
        <w:t xml:space="preserve"> </w:t>
      </w:r>
      <w:bookmarkStart w:id="21" w:name="_Hlk43361565"/>
      <w:bookmarkStart w:id="22" w:name="_Hlk43361566"/>
      <w:r>
        <w:rPr>
          <w:lang w:val="en-US"/>
        </w:rPr>
        <w:t xml:space="preserve">Southern-connected </w:t>
      </w:r>
      <w:r>
        <w:rPr>
          <w:rFonts w:asciiTheme="minorHAnsi" w:hAnsiTheme="minorHAnsi" w:cstheme="minorHAnsi"/>
          <w:lang w:val="en-US"/>
        </w:rPr>
        <w:t>B</w:t>
      </w:r>
      <w:r w:rsidRPr="00171D7E">
        <w:rPr>
          <w:rFonts w:asciiTheme="minorHAnsi" w:hAnsiTheme="minorHAnsi" w:cstheme="minorHAnsi"/>
          <w:lang w:val="en-US"/>
        </w:rPr>
        <w:t>asin i</w:t>
      </w:r>
      <w:r>
        <w:rPr>
          <w:rFonts w:asciiTheme="minorHAnsi" w:hAnsiTheme="minorHAnsi" w:cstheme="minorHAnsi"/>
          <w:lang w:val="en-US"/>
        </w:rPr>
        <w:t>s the network of rivers that feed into the Murray River between the Hume Dam and the sea. This includes the Murray, Murrumbidgee, Lower Darling, Ovens, Goulburn-Broken, Campaspe and Loddon valleys.</w:t>
      </w:r>
      <w:r>
        <w:rPr>
          <w:lang w:val="en-US"/>
        </w:rPr>
        <w:t xml:space="preserve"> </w:t>
      </w:r>
      <w:bookmarkEnd w:id="21"/>
      <w:bookmarkEnd w:id="22"/>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B83F84" w14:textId="77777777" w:rsidR="00792C9F" w:rsidRDefault="00792C9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F69F2" w14:textId="481DA0F7" w:rsidR="00F42136" w:rsidRDefault="00F4213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5D6F41" w14:textId="77777777" w:rsidR="00792C9F" w:rsidRPr="009A77BC" w:rsidRDefault="00792C9F">
    <w:pPr>
      <w:pStyle w:val="Header"/>
      <w:rPr>
        <w:sz w:val="12"/>
      </w:rPr>
    </w:pPr>
    <w:r w:rsidRPr="009A77BC">
      <w:rPr>
        <w:noProof/>
        <w:sz w:val="12"/>
      </w:rPr>
      <w:drawing>
        <wp:anchor distT="0" distB="0" distL="114300" distR="114300" simplePos="0" relativeHeight="251659264" behindDoc="1" locked="0" layoutInCell="0" allowOverlap="1" wp14:anchorId="161C4855" wp14:editId="560F92BC">
          <wp:simplePos x="0" y="0"/>
          <wp:positionH relativeFrom="page">
            <wp:align>center</wp:align>
          </wp:positionH>
          <wp:positionV relativeFrom="page">
            <wp:posOffset>257175</wp:posOffset>
          </wp:positionV>
          <wp:extent cx="7115175" cy="10131234"/>
          <wp:effectExtent l="0" t="0" r="0" b="3810"/>
          <wp:wrapNone/>
          <wp:docPr id="8" name="Picture 8" descr="CEWO-FS-Word-Template-HeadersFoo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48599839" descr="CEWO-FS-Word-Template-HeadersFoote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5175" cy="10131234"/>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376452" w14:textId="77777777" w:rsidR="00792C9F" w:rsidRDefault="00792C9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9F840" w14:textId="77777777" w:rsidR="00A847BC" w:rsidRDefault="00A847B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7ACCB3" w14:textId="0F8A3495" w:rsidR="00F42136" w:rsidRPr="00792C9F" w:rsidRDefault="00F42136" w:rsidP="00792C9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3286C" w14:textId="77777777" w:rsidR="00A847BC" w:rsidRDefault="00A847B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C6758" w14:textId="77777777" w:rsidR="00792C9F" w:rsidRPr="00346AF5" w:rsidRDefault="00792C9F" w:rsidP="004932F2">
    <w:pPr>
      <w:pStyle w:val="Header"/>
      <w:pBdr>
        <w:bottom w:val="single" w:sz="8" w:space="1" w:color="8064A2" w:themeColor="accent4"/>
      </w:pBdr>
      <w:jc w:val="center"/>
      <w:rPr>
        <w:i/>
        <w:color w:val="A6A6A6" w:themeColor="background1" w:themeShade="A6"/>
        <w:lang w:val="en-US"/>
      </w:rPr>
    </w:pPr>
    <w:r w:rsidRPr="00346AF5">
      <w:rPr>
        <w:i/>
        <w:color w:val="A6A6A6" w:themeColor="background1" w:themeShade="A6"/>
        <w:lang w:val="en-US"/>
      </w:rPr>
      <w:t>Water Management Plan 2020-21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6BC58" w14:textId="7FFDD692" w:rsidR="00F42136" w:rsidRPr="00346AF5" w:rsidRDefault="00F42136" w:rsidP="004932F2">
    <w:pPr>
      <w:pStyle w:val="Header"/>
      <w:pBdr>
        <w:bottom w:val="single" w:sz="8" w:space="1" w:color="8064A2" w:themeColor="accent4"/>
      </w:pBdr>
      <w:jc w:val="center"/>
      <w:rPr>
        <w:i/>
        <w:color w:val="A6A6A6" w:themeColor="background1" w:themeShade="A6"/>
        <w:lang w:val="en-US"/>
      </w:rPr>
    </w:pPr>
    <w:r w:rsidRPr="00346AF5">
      <w:rPr>
        <w:i/>
        <w:color w:val="A6A6A6" w:themeColor="background1" w:themeShade="A6"/>
        <w:lang w:val="en-US"/>
      </w:rPr>
      <w:t>Water Management Plan 2020-21</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7938D" w14:textId="33B4FC5F" w:rsidR="00F42136" w:rsidRPr="009A6DB7" w:rsidRDefault="00F42136" w:rsidP="009A6DB7">
    <w:pPr>
      <w:pStyle w:val="Header"/>
    </w:pPr>
  </w:p>
  <w:p w14:paraId="7D60D53B" w14:textId="77777777" w:rsidR="00F42136" w:rsidRDefault="00F4213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995CEE98"/>
    <w:styleLink w:val="KeyPoints11"/>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EB56054C"/>
    <w:lvl w:ilvl="0">
      <w:start w:val="1"/>
      <w:numFmt w:val="bullet"/>
      <w:lvlText w:val=""/>
      <w:lvlJc w:val="left"/>
      <w:pPr>
        <w:tabs>
          <w:tab w:val="num" w:pos="1353"/>
        </w:tabs>
        <w:ind w:left="1353" w:hanging="360"/>
      </w:pPr>
      <w:rPr>
        <w:rFonts w:ascii="Symbol" w:hAnsi="Symbol" w:hint="default"/>
      </w:rPr>
    </w:lvl>
  </w:abstractNum>
  <w:abstractNum w:abstractNumId="2"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3" w15:restartNumberingAfterBreak="0">
    <w:nsid w:val="013617EC"/>
    <w:multiLevelType w:val="hybridMultilevel"/>
    <w:tmpl w:val="C11E45D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 w15:restartNumberingAfterBreak="0">
    <w:nsid w:val="02CE4F49"/>
    <w:multiLevelType w:val="multilevel"/>
    <w:tmpl w:val="D98AFEB0"/>
    <w:lvl w:ilvl="0">
      <w:start w:val="1"/>
      <w:numFmt w:val="bullet"/>
      <w:pStyle w:val="Bullet"/>
      <w:lvlText w:val="•"/>
      <w:lvlJc w:val="left"/>
      <w:pPr>
        <w:tabs>
          <w:tab w:val="num" w:pos="747"/>
        </w:tabs>
        <w:ind w:left="747" w:hanging="567"/>
      </w:pPr>
      <w:rPr>
        <w:rFonts w:ascii="Times New Roman" w:hAnsi="Times New Roman"/>
      </w:rPr>
    </w:lvl>
    <w:lvl w:ilvl="1">
      <w:start w:val="1"/>
      <w:numFmt w:val="bullet"/>
      <w:pStyle w:val="Dash"/>
      <w:lvlText w:val="–"/>
      <w:lvlJc w:val="left"/>
      <w:pPr>
        <w:tabs>
          <w:tab w:val="num" w:pos="1134"/>
        </w:tabs>
        <w:ind w:left="1134" w:hanging="567"/>
      </w:pPr>
      <w:rPr>
        <w:rFonts w:ascii="Times New Roman" w:hAnsi="Times New Roman"/>
      </w:rPr>
    </w:lvl>
    <w:lvl w:ilvl="2">
      <w:start w:val="1"/>
      <w:numFmt w:val="bullet"/>
      <w:pStyle w:val="DoubleDot"/>
      <w:lvlText w:val=":"/>
      <w:lvlJc w:val="left"/>
      <w:pPr>
        <w:tabs>
          <w:tab w:val="num" w:pos="1701"/>
        </w:tabs>
        <w:ind w:left="1701" w:hanging="567"/>
      </w:pPr>
      <w:rPr>
        <w:rFonts w:ascii="Times New Roman" w:hAnsi="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 w15:restartNumberingAfterBreak="0">
    <w:nsid w:val="06B27B7D"/>
    <w:multiLevelType w:val="hybridMultilevel"/>
    <w:tmpl w:val="9B0CC294"/>
    <w:lvl w:ilvl="0" w:tplc="236C504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E98156F"/>
    <w:multiLevelType w:val="hybridMultilevel"/>
    <w:tmpl w:val="0A7A69F0"/>
    <w:lvl w:ilvl="0" w:tplc="7B12F40A">
      <w:start w:val="1"/>
      <w:numFmt w:val="decimal"/>
      <w:lvlText w:val="%1."/>
      <w:lvlJc w:val="left"/>
      <w:pPr>
        <w:ind w:left="102" w:hanging="176"/>
      </w:pPr>
      <w:rPr>
        <w:rFonts w:ascii="Century Gothic" w:eastAsia="Century Gothic" w:hAnsi="Century Gothic" w:hint="default"/>
        <w:spacing w:val="-1"/>
        <w:sz w:val="16"/>
        <w:szCs w:val="16"/>
      </w:rPr>
    </w:lvl>
    <w:lvl w:ilvl="1" w:tplc="AD400734">
      <w:start w:val="1"/>
      <w:numFmt w:val="bullet"/>
      <w:lvlText w:val="•"/>
      <w:lvlJc w:val="left"/>
      <w:pPr>
        <w:ind w:left="1026" w:hanging="176"/>
      </w:pPr>
      <w:rPr>
        <w:rFonts w:hint="default"/>
      </w:rPr>
    </w:lvl>
    <w:lvl w:ilvl="2" w:tplc="B5C25702">
      <w:start w:val="1"/>
      <w:numFmt w:val="bullet"/>
      <w:lvlText w:val="•"/>
      <w:lvlJc w:val="left"/>
      <w:pPr>
        <w:ind w:left="1950" w:hanging="176"/>
      </w:pPr>
      <w:rPr>
        <w:rFonts w:hint="default"/>
      </w:rPr>
    </w:lvl>
    <w:lvl w:ilvl="3" w:tplc="5D1ED258">
      <w:start w:val="1"/>
      <w:numFmt w:val="bullet"/>
      <w:lvlText w:val="•"/>
      <w:lvlJc w:val="left"/>
      <w:pPr>
        <w:ind w:left="2874" w:hanging="176"/>
      </w:pPr>
      <w:rPr>
        <w:rFonts w:hint="default"/>
      </w:rPr>
    </w:lvl>
    <w:lvl w:ilvl="4" w:tplc="13FC0886">
      <w:start w:val="1"/>
      <w:numFmt w:val="bullet"/>
      <w:lvlText w:val="•"/>
      <w:lvlJc w:val="left"/>
      <w:pPr>
        <w:ind w:left="3798" w:hanging="176"/>
      </w:pPr>
      <w:rPr>
        <w:rFonts w:hint="default"/>
      </w:rPr>
    </w:lvl>
    <w:lvl w:ilvl="5" w:tplc="5FCA413E">
      <w:start w:val="1"/>
      <w:numFmt w:val="bullet"/>
      <w:lvlText w:val="•"/>
      <w:lvlJc w:val="left"/>
      <w:pPr>
        <w:ind w:left="4722" w:hanging="176"/>
      </w:pPr>
      <w:rPr>
        <w:rFonts w:hint="default"/>
      </w:rPr>
    </w:lvl>
    <w:lvl w:ilvl="6" w:tplc="6C6A8B1C">
      <w:start w:val="1"/>
      <w:numFmt w:val="bullet"/>
      <w:lvlText w:val="•"/>
      <w:lvlJc w:val="left"/>
      <w:pPr>
        <w:ind w:left="5646" w:hanging="176"/>
      </w:pPr>
      <w:rPr>
        <w:rFonts w:hint="default"/>
      </w:rPr>
    </w:lvl>
    <w:lvl w:ilvl="7" w:tplc="2868956A">
      <w:start w:val="1"/>
      <w:numFmt w:val="bullet"/>
      <w:lvlText w:val="•"/>
      <w:lvlJc w:val="left"/>
      <w:pPr>
        <w:ind w:left="6570" w:hanging="176"/>
      </w:pPr>
      <w:rPr>
        <w:rFonts w:hint="default"/>
      </w:rPr>
    </w:lvl>
    <w:lvl w:ilvl="8" w:tplc="A44A58FC">
      <w:start w:val="1"/>
      <w:numFmt w:val="bullet"/>
      <w:lvlText w:val="•"/>
      <w:lvlJc w:val="left"/>
      <w:pPr>
        <w:ind w:left="7494" w:hanging="176"/>
      </w:pPr>
      <w:rPr>
        <w:rFonts w:hint="default"/>
      </w:rPr>
    </w:lvl>
  </w:abstractNum>
  <w:abstractNum w:abstractNumId="7" w15:restartNumberingAfterBreak="0">
    <w:nsid w:val="11DF4543"/>
    <w:multiLevelType w:val="hybridMultilevel"/>
    <w:tmpl w:val="676C1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097DE7"/>
    <w:multiLevelType w:val="singleLevel"/>
    <w:tmpl w:val="9B94E4FC"/>
    <w:lvl w:ilvl="0">
      <w:start w:val="1"/>
      <w:numFmt w:val="bullet"/>
      <w:pStyle w:val="Para0bullet"/>
      <w:lvlText w:val=""/>
      <w:lvlJc w:val="left"/>
      <w:pPr>
        <w:tabs>
          <w:tab w:val="num" w:pos="430"/>
        </w:tabs>
        <w:ind w:left="430" w:hanging="397"/>
      </w:pPr>
      <w:rPr>
        <w:rFonts w:ascii="Wingdings" w:hAnsi="Wingdings" w:hint="default"/>
        <w:sz w:val="12"/>
      </w:rPr>
    </w:lvl>
  </w:abstractNum>
  <w:abstractNum w:abstractNumId="9" w15:restartNumberingAfterBreak="0">
    <w:nsid w:val="17030740"/>
    <w:multiLevelType w:val="hybridMultilevel"/>
    <w:tmpl w:val="AA2CE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960D8D"/>
    <w:multiLevelType w:val="hybridMultilevel"/>
    <w:tmpl w:val="0F22084E"/>
    <w:styleLink w:val="BulletList11"/>
    <w:lvl w:ilvl="0" w:tplc="F5B4C226">
      <w:start w:val="1"/>
      <w:numFmt w:val="bullet"/>
      <w:lvlText w:val=""/>
      <w:lvlJc w:val="left"/>
      <w:pPr>
        <w:ind w:left="360" w:hanging="360"/>
      </w:pPr>
      <w:rPr>
        <w:rFonts w:ascii="Symbol" w:hAnsi="Symbol" w:hint="default"/>
      </w:rPr>
    </w:lvl>
    <w:lvl w:ilvl="1" w:tplc="A1FCD3DA" w:tentative="1">
      <w:start w:val="1"/>
      <w:numFmt w:val="bullet"/>
      <w:lvlText w:val="o"/>
      <w:lvlJc w:val="left"/>
      <w:pPr>
        <w:ind w:left="1080" w:hanging="360"/>
      </w:pPr>
      <w:rPr>
        <w:rFonts w:ascii="Courier New" w:hAnsi="Courier New" w:cs="Courier New" w:hint="default"/>
      </w:rPr>
    </w:lvl>
    <w:lvl w:ilvl="2" w:tplc="CD8887E4" w:tentative="1">
      <w:start w:val="1"/>
      <w:numFmt w:val="bullet"/>
      <w:lvlText w:val=""/>
      <w:lvlJc w:val="left"/>
      <w:pPr>
        <w:ind w:left="1800" w:hanging="360"/>
      </w:pPr>
      <w:rPr>
        <w:rFonts w:ascii="Wingdings" w:hAnsi="Wingdings" w:hint="default"/>
      </w:rPr>
    </w:lvl>
    <w:lvl w:ilvl="3" w:tplc="B17C8A5A" w:tentative="1">
      <w:start w:val="1"/>
      <w:numFmt w:val="bullet"/>
      <w:lvlText w:val=""/>
      <w:lvlJc w:val="left"/>
      <w:pPr>
        <w:ind w:left="2520" w:hanging="360"/>
      </w:pPr>
      <w:rPr>
        <w:rFonts w:ascii="Symbol" w:hAnsi="Symbol" w:hint="default"/>
      </w:rPr>
    </w:lvl>
    <w:lvl w:ilvl="4" w:tplc="2216FABE" w:tentative="1">
      <w:start w:val="1"/>
      <w:numFmt w:val="bullet"/>
      <w:lvlText w:val="o"/>
      <w:lvlJc w:val="left"/>
      <w:pPr>
        <w:ind w:left="3240" w:hanging="360"/>
      </w:pPr>
      <w:rPr>
        <w:rFonts w:ascii="Courier New" w:hAnsi="Courier New" w:cs="Courier New" w:hint="default"/>
      </w:rPr>
    </w:lvl>
    <w:lvl w:ilvl="5" w:tplc="1304C03E" w:tentative="1">
      <w:start w:val="1"/>
      <w:numFmt w:val="bullet"/>
      <w:lvlText w:val=""/>
      <w:lvlJc w:val="left"/>
      <w:pPr>
        <w:ind w:left="3960" w:hanging="360"/>
      </w:pPr>
      <w:rPr>
        <w:rFonts w:ascii="Wingdings" w:hAnsi="Wingdings" w:hint="default"/>
      </w:rPr>
    </w:lvl>
    <w:lvl w:ilvl="6" w:tplc="998289C6" w:tentative="1">
      <w:start w:val="1"/>
      <w:numFmt w:val="bullet"/>
      <w:lvlText w:val=""/>
      <w:lvlJc w:val="left"/>
      <w:pPr>
        <w:ind w:left="4680" w:hanging="360"/>
      </w:pPr>
      <w:rPr>
        <w:rFonts w:ascii="Symbol" w:hAnsi="Symbol" w:hint="default"/>
      </w:rPr>
    </w:lvl>
    <w:lvl w:ilvl="7" w:tplc="D2E65FDE" w:tentative="1">
      <w:start w:val="1"/>
      <w:numFmt w:val="bullet"/>
      <w:lvlText w:val="o"/>
      <w:lvlJc w:val="left"/>
      <w:pPr>
        <w:ind w:left="5400" w:hanging="360"/>
      </w:pPr>
      <w:rPr>
        <w:rFonts w:ascii="Courier New" w:hAnsi="Courier New" w:cs="Courier New" w:hint="default"/>
      </w:rPr>
    </w:lvl>
    <w:lvl w:ilvl="8" w:tplc="31E8E524" w:tentative="1">
      <w:start w:val="1"/>
      <w:numFmt w:val="bullet"/>
      <w:lvlText w:val=""/>
      <w:lvlJc w:val="left"/>
      <w:pPr>
        <w:ind w:left="6120" w:hanging="360"/>
      </w:pPr>
      <w:rPr>
        <w:rFonts w:ascii="Wingdings" w:hAnsi="Wingdings" w:hint="default"/>
      </w:rPr>
    </w:lvl>
  </w:abstractNum>
  <w:abstractNum w:abstractNumId="11" w15:restartNumberingAfterBreak="0">
    <w:nsid w:val="19A27EB3"/>
    <w:multiLevelType w:val="multilevel"/>
    <w:tmpl w:val="E76C9AB8"/>
    <w:lvl w:ilvl="0">
      <w:start w:val="1"/>
      <w:numFmt w:val="bullet"/>
      <w:pStyle w:val="StyleStylePara12Arial11ptAfter0pt10ptAuto"/>
      <w:lvlText w:val=""/>
      <w:lvlJc w:val="left"/>
      <w:pPr>
        <w:tabs>
          <w:tab w:val="num" w:pos="284"/>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7B1268"/>
    <w:multiLevelType w:val="hybridMultilevel"/>
    <w:tmpl w:val="D5F00C8C"/>
    <w:lvl w:ilvl="0" w:tplc="20AA82B4">
      <w:start w:val="1"/>
      <w:numFmt w:val="bullet"/>
      <w:lvlText w:val=""/>
      <w:lvlJc w:val="left"/>
      <w:pPr>
        <w:ind w:left="720" w:hanging="360"/>
      </w:pPr>
      <w:rPr>
        <w:rFonts w:ascii="Symbol" w:eastAsia="Times New Roman" w:hAnsi="Symbol" w:cs="Century Gothic"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CB1B31"/>
    <w:multiLevelType w:val="hybridMultilevel"/>
    <w:tmpl w:val="9DEAB0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8713CE"/>
    <w:multiLevelType w:val="hybridMultilevel"/>
    <w:tmpl w:val="220C9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E9B6152"/>
    <w:multiLevelType w:val="hybridMultilevel"/>
    <w:tmpl w:val="9B161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F425FB9"/>
    <w:multiLevelType w:val="hybridMultilevel"/>
    <w:tmpl w:val="1848D2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1F745BC2"/>
    <w:multiLevelType w:val="multilevel"/>
    <w:tmpl w:val="FFE0C282"/>
    <w:lvl w:ilvl="0">
      <w:start w:val="1"/>
      <w:numFmt w:val="bullet"/>
      <w:lvlText w:val=""/>
      <w:lvlJc w:val="left"/>
      <w:pPr>
        <w:ind w:left="369" w:hanging="369"/>
      </w:pPr>
      <w:rPr>
        <w:rFonts w:ascii="Symbol" w:hAnsi="Symbol" w:hint="default"/>
        <w:color w:val="000000" w:themeColor="text1"/>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8" w15:restartNumberingAfterBreak="0">
    <w:nsid w:val="21404221"/>
    <w:multiLevelType w:val="hybridMultilevel"/>
    <w:tmpl w:val="1722C18E"/>
    <w:lvl w:ilvl="0" w:tplc="08B6A2E8">
      <w:start w:val="1"/>
      <w:numFmt w:val="bullet"/>
      <w:pStyle w:val="DotStyle2"/>
      <w:lvlText w:val="o"/>
      <w:lvlJc w:val="left"/>
      <w:pPr>
        <w:ind w:left="843" w:hanging="360"/>
      </w:pPr>
      <w:rPr>
        <w:rFonts w:ascii="Courier New" w:hAnsi="Courier New" w:cs="Courier New" w:hint="default"/>
      </w:rPr>
    </w:lvl>
    <w:lvl w:ilvl="1" w:tplc="0C090003" w:tentative="1">
      <w:start w:val="1"/>
      <w:numFmt w:val="bullet"/>
      <w:lvlText w:val="o"/>
      <w:lvlJc w:val="left"/>
      <w:pPr>
        <w:ind w:left="1563" w:hanging="360"/>
      </w:pPr>
      <w:rPr>
        <w:rFonts w:ascii="Courier New" w:hAnsi="Courier New" w:cs="Courier New" w:hint="default"/>
      </w:rPr>
    </w:lvl>
    <w:lvl w:ilvl="2" w:tplc="0C090005" w:tentative="1">
      <w:start w:val="1"/>
      <w:numFmt w:val="bullet"/>
      <w:lvlText w:val=""/>
      <w:lvlJc w:val="left"/>
      <w:pPr>
        <w:ind w:left="2283" w:hanging="360"/>
      </w:pPr>
      <w:rPr>
        <w:rFonts w:ascii="Wingdings" w:hAnsi="Wingdings" w:hint="default"/>
      </w:rPr>
    </w:lvl>
    <w:lvl w:ilvl="3" w:tplc="0C090001" w:tentative="1">
      <w:start w:val="1"/>
      <w:numFmt w:val="bullet"/>
      <w:lvlText w:val=""/>
      <w:lvlJc w:val="left"/>
      <w:pPr>
        <w:ind w:left="3003" w:hanging="360"/>
      </w:pPr>
      <w:rPr>
        <w:rFonts w:ascii="Symbol" w:hAnsi="Symbol" w:hint="default"/>
      </w:rPr>
    </w:lvl>
    <w:lvl w:ilvl="4" w:tplc="0C090003" w:tentative="1">
      <w:start w:val="1"/>
      <w:numFmt w:val="bullet"/>
      <w:lvlText w:val="o"/>
      <w:lvlJc w:val="left"/>
      <w:pPr>
        <w:ind w:left="3723" w:hanging="360"/>
      </w:pPr>
      <w:rPr>
        <w:rFonts w:ascii="Courier New" w:hAnsi="Courier New" w:cs="Courier New" w:hint="default"/>
      </w:rPr>
    </w:lvl>
    <w:lvl w:ilvl="5" w:tplc="0C090005" w:tentative="1">
      <w:start w:val="1"/>
      <w:numFmt w:val="bullet"/>
      <w:lvlText w:val=""/>
      <w:lvlJc w:val="left"/>
      <w:pPr>
        <w:ind w:left="4443" w:hanging="360"/>
      </w:pPr>
      <w:rPr>
        <w:rFonts w:ascii="Wingdings" w:hAnsi="Wingdings" w:hint="default"/>
      </w:rPr>
    </w:lvl>
    <w:lvl w:ilvl="6" w:tplc="0C090001" w:tentative="1">
      <w:start w:val="1"/>
      <w:numFmt w:val="bullet"/>
      <w:lvlText w:val=""/>
      <w:lvlJc w:val="left"/>
      <w:pPr>
        <w:ind w:left="5163" w:hanging="360"/>
      </w:pPr>
      <w:rPr>
        <w:rFonts w:ascii="Symbol" w:hAnsi="Symbol" w:hint="default"/>
      </w:rPr>
    </w:lvl>
    <w:lvl w:ilvl="7" w:tplc="0C090003" w:tentative="1">
      <w:start w:val="1"/>
      <w:numFmt w:val="bullet"/>
      <w:lvlText w:val="o"/>
      <w:lvlJc w:val="left"/>
      <w:pPr>
        <w:ind w:left="5883" w:hanging="360"/>
      </w:pPr>
      <w:rPr>
        <w:rFonts w:ascii="Courier New" w:hAnsi="Courier New" w:cs="Courier New" w:hint="default"/>
      </w:rPr>
    </w:lvl>
    <w:lvl w:ilvl="8" w:tplc="0C090005" w:tentative="1">
      <w:start w:val="1"/>
      <w:numFmt w:val="bullet"/>
      <w:lvlText w:val=""/>
      <w:lvlJc w:val="left"/>
      <w:pPr>
        <w:ind w:left="6603" w:hanging="360"/>
      </w:pPr>
      <w:rPr>
        <w:rFonts w:ascii="Wingdings" w:hAnsi="Wingdings" w:hint="default"/>
      </w:rPr>
    </w:lvl>
  </w:abstractNum>
  <w:abstractNum w:abstractNumId="19" w15:restartNumberingAfterBreak="0">
    <w:nsid w:val="255A27EE"/>
    <w:multiLevelType w:val="hybridMultilevel"/>
    <w:tmpl w:val="FCB42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73F45FE"/>
    <w:multiLevelType w:val="hybridMultilevel"/>
    <w:tmpl w:val="F864D268"/>
    <w:lvl w:ilvl="0" w:tplc="E6748FEA">
      <w:start w:val="1"/>
      <w:numFmt w:val="decimal"/>
      <w:pStyle w:val="Para1number"/>
      <w:lvlText w:val="%1)"/>
      <w:lvlJc w:val="left"/>
      <w:pPr>
        <w:tabs>
          <w:tab w:val="num" w:pos="794"/>
        </w:tabs>
        <w:ind w:left="794" w:hanging="397"/>
      </w:pPr>
      <w:rPr>
        <w:rFonts w:cs="Times New Roman" w:hint="default"/>
      </w:rPr>
    </w:lvl>
    <w:lvl w:ilvl="1" w:tplc="75AA8DBC" w:tentative="1">
      <w:start w:val="1"/>
      <w:numFmt w:val="lowerLetter"/>
      <w:lvlText w:val="%2."/>
      <w:lvlJc w:val="left"/>
      <w:pPr>
        <w:tabs>
          <w:tab w:val="num" w:pos="1440"/>
        </w:tabs>
        <w:ind w:left="1440" w:hanging="360"/>
      </w:pPr>
      <w:rPr>
        <w:rFonts w:cs="Times New Roman"/>
      </w:rPr>
    </w:lvl>
    <w:lvl w:ilvl="2" w:tplc="0F569F52" w:tentative="1">
      <w:start w:val="1"/>
      <w:numFmt w:val="lowerRoman"/>
      <w:lvlText w:val="%3."/>
      <w:lvlJc w:val="right"/>
      <w:pPr>
        <w:tabs>
          <w:tab w:val="num" w:pos="2160"/>
        </w:tabs>
        <w:ind w:left="2160" w:hanging="180"/>
      </w:pPr>
      <w:rPr>
        <w:rFonts w:cs="Times New Roman"/>
      </w:rPr>
    </w:lvl>
    <w:lvl w:ilvl="3" w:tplc="AF782C76" w:tentative="1">
      <w:start w:val="1"/>
      <w:numFmt w:val="decimal"/>
      <w:lvlText w:val="%4."/>
      <w:lvlJc w:val="left"/>
      <w:pPr>
        <w:tabs>
          <w:tab w:val="num" w:pos="2880"/>
        </w:tabs>
        <w:ind w:left="2880" w:hanging="360"/>
      </w:pPr>
      <w:rPr>
        <w:rFonts w:cs="Times New Roman"/>
      </w:rPr>
    </w:lvl>
    <w:lvl w:ilvl="4" w:tplc="38DCA02C" w:tentative="1">
      <w:start w:val="1"/>
      <w:numFmt w:val="lowerLetter"/>
      <w:lvlText w:val="%5."/>
      <w:lvlJc w:val="left"/>
      <w:pPr>
        <w:tabs>
          <w:tab w:val="num" w:pos="3600"/>
        </w:tabs>
        <w:ind w:left="3600" w:hanging="360"/>
      </w:pPr>
      <w:rPr>
        <w:rFonts w:cs="Times New Roman"/>
      </w:rPr>
    </w:lvl>
    <w:lvl w:ilvl="5" w:tplc="40BAA044" w:tentative="1">
      <w:start w:val="1"/>
      <w:numFmt w:val="lowerRoman"/>
      <w:lvlText w:val="%6."/>
      <w:lvlJc w:val="right"/>
      <w:pPr>
        <w:tabs>
          <w:tab w:val="num" w:pos="4320"/>
        </w:tabs>
        <w:ind w:left="4320" w:hanging="180"/>
      </w:pPr>
      <w:rPr>
        <w:rFonts w:cs="Times New Roman"/>
      </w:rPr>
    </w:lvl>
    <w:lvl w:ilvl="6" w:tplc="02086902" w:tentative="1">
      <w:start w:val="1"/>
      <w:numFmt w:val="decimal"/>
      <w:lvlText w:val="%7."/>
      <w:lvlJc w:val="left"/>
      <w:pPr>
        <w:tabs>
          <w:tab w:val="num" w:pos="5040"/>
        </w:tabs>
        <w:ind w:left="5040" w:hanging="360"/>
      </w:pPr>
      <w:rPr>
        <w:rFonts w:cs="Times New Roman"/>
      </w:rPr>
    </w:lvl>
    <w:lvl w:ilvl="7" w:tplc="EDF0CBF8" w:tentative="1">
      <w:start w:val="1"/>
      <w:numFmt w:val="lowerLetter"/>
      <w:lvlText w:val="%8."/>
      <w:lvlJc w:val="left"/>
      <w:pPr>
        <w:tabs>
          <w:tab w:val="num" w:pos="5760"/>
        </w:tabs>
        <w:ind w:left="5760" w:hanging="360"/>
      </w:pPr>
      <w:rPr>
        <w:rFonts w:cs="Times New Roman"/>
      </w:rPr>
    </w:lvl>
    <w:lvl w:ilvl="8" w:tplc="845ACE9C" w:tentative="1">
      <w:start w:val="1"/>
      <w:numFmt w:val="lowerRoman"/>
      <w:lvlText w:val="%9."/>
      <w:lvlJc w:val="right"/>
      <w:pPr>
        <w:tabs>
          <w:tab w:val="num" w:pos="6480"/>
        </w:tabs>
        <w:ind w:left="6480" w:hanging="180"/>
      </w:pPr>
      <w:rPr>
        <w:rFonts w:cs="Times New Roman"/>
      </w:rPr>
    </w:lvl>
  </w:abstractNum>
  <w:abstractNum w:abstractNumId="21" w15:restartNumberingAfterBreak="0">
    <w:nsid w:val="2CE32FD0"/>
    <w:multiLevelType w:val="hybridMultilevel"/>
    <w:tmpl w:val="465CA862"/>
    <w:lvl w:ilvl="0" w:tplc="79F2D27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0741389"/>
    <w:multiLevelType w:val="hybridMultilevel"/>
    <w:tmpl w:val="6832E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098052F"/>
    <w:multiLevelType w:val="multilevel"/>
    <w:tmpl w:val="473EA67C"/>
    <w:lvl w:ilvl="0">
      <w:start w:val="1"/>
      <w:numFmt w:val="decimal"/>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0F27979"/>
    <w:multiLevelType w:val="hybridMultilevel"/>
    <w:tmpl w:val="D7D0BE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6A76CC8"/>
    <w:multiLevelType w:val="hybridMultilevel"/>
    <w:tmpl w:val="4872A30A"/>
    <w:lvl w:ilvl="0" w:tplc="B5C6F3C4">
      <w:start w:val="1"/>
      <w:numFmt w:val="bullet"/>
      <w:pStyle w:val="DotStyle1"/>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A533D9E"/>
    <w:multiLevelType w:val="hybridMultilevel"/>
    <w:tmpl w:val="32BA79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CE0171B"/>
    <w:multiLevelType w:val="hybridMultilevel"/>
    <w:tmpl w:val="5A608F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CFD6377"/>
    <w:multiLevelType w:val="hybridMultilevel"/>
    <w:tmpl w:val="F3E65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E504819"/>
    <w:multiLevelType w:val="hybridMultilevel"/>
    <w:tmpl w:val="AF32C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F323086"/>
    <w:multiLevelType w:val="hybridMultilevel"/>
    <w:tmpl w:val="642201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43C107DA"/>
    <w:multiLevelType w:val="multilevel"/>
    <w:tmpl w:val="FE943B62"/>
    <w:lvl w:ilvl="0">
      <w:start w:val="1"/>
      <w:numFmt w:val="upperLetter"/>
      <w:pStyle w:val="Appendix1"/>
      <w:lvlText w:val="Appendix %1"/>
      <w:lvlJc w:val="left"/>
      <w:pPr>
        <w:tabs>
          <w:tab w:val="num" w:pos="2268"/>
        </w:tabs>
        <w:ind w:left="2268" w:hanging="2268"/>
      </w:pPr>
      <w:rPr>
        <w:rFonts w:ascii="Calibri" w:hAnsi="Calibri" w:cs="Arial" w:hint="default"/>
        <w:b/>
        <w:i w:val="0"/>
        <w:color w:val="auto"/>
        <w:sz w:val="36"/>
      </w:rPr>
    </w:lvl>
    <w:lvl w:ilvl="1">
      <w:start w:val="1"/>
      <w:numFmt w:val="decimal"/>
      <w:pStyle w:val="Appendix2"/>
      <w:lvlText w:val="%1.%2"/>
      <w:lvlJc w:val="left"/>
      <w:pPr>
        <w:tabs>
          <w:tab w:val="num" w:pos="851"/>
        </w:tabs>
        <w:ind w:left="851" w:hanging="851"/>
      </w:pPr>
      <w:rPr>
        <w:rFonts w:ascii="Arial" w:hAnsi="Arial" w:cs="Times New Roman" w:hint="default"/>
        <w:b/>
        <w:i w:val="0"/>
        <w:sz w:val="22"/>
      </w:rPr>
    </w:lvl>
    <w:lvl w:ilvl="2">
      <w:start w:val="1"/>
      <w:numFmt w:val="decimal"/>
      <w:pStyle w:val="Appendix3"/>
      <w:lvlText w:val="%1.%2.%3"/>
      <w:lvlJc w:val="left"/>
      <w:pPr>
        <w:tabs>
          <w:tab w:val="num" w:pos="851"/>
        </w:tabs>
        <w:ind w:left="851" w:hanging="851"/>
      </w:pPr>
      <w:rPr>
        <w:rFonts w:ascii="Arial" w:hAnsi="Arial" w:cs="Times New Roman" w:hint="default"/>
        <w:b/>
        <w:i w:val="0"/>
        <w:sz w:val="22"/>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3" w15:restartNumberingAfterBreak="0">
    <w:nsid w:val="4D61465A"/>
    <w:multiLevelType w:val="multilevel"/>
    <w:tmpl w:val="8982B118"/>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lowerLetter"/>
      <w:pStyle w:val="Heading4"/>
      <w:lvlText w:val="(%4)"/>
      <w:lvlJc w:val="left"/>
      <w:pPr>
        <w:ind w:left="2552"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4" w15:restartNumberingAfterBreak="0">
    <w:nsid w:val="4F330CAA"/>
    <w:multiLevelType w:val="hybridMultilevel"/>
    <w:tmpl w:val="1A32607E"/>
    <w:lvl w:ilvl="0" w:tplc="214826DC">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717531A"/>
    <w:multiLevelType w:val="hybridMultilevel"/>
    <w:tmpl w:val="30DE0C9E"/>
    <w:lvl w:ilvl="0" w:tplc="E1263204">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42E75C3"/>
    <w:multiLevelType w:val="hybridMultilevel"/>
    <w:tmpl w:val="3822F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5456429"/>
    <w:multiLevelType w:val="multilevel"/>
    <w:tmpl w:val="A52AA656"/>
    <w:numStyleLink w:val="KeyPoints"/>
  </w:abstractNum>
  <w:abstractNum w:abstractNumId="38" w15:restartNumberingAfterBreak="0">
    <w:nsid w:val="65A111D0"/>
    <w:multiLevelType w:val="hybridMultilevel"/>
    <w:tmpl w:val="05862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92F6F4D"/>
    <w:multiLevelType w:val="hybridMultilevel"/>
    <w:tmpl w:val="7CFE92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BED36B1"/>
    <w:multiLevelType w:val="hybridMultilevel"/>
    <w:tmpl w:val="B148A8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C8B4D5C"/>
    <w:multiLevelType w:val="hybridMultilevel"/>
    <w:tmpl w:val="25628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CBA5B40"/>
    <w:multiLevelType w:val="hybridMultilevel"/>
    <w:tmpl w:val="6BD66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DBA513F"/>
    <w:multiLevelType w:val="hybridMultilevel"/>
    <w:tmpl w:val="B136E42C"/>
    <w:lvl w:ilvl="0" w:tplc="0C090001">
      <w:start w:val="1"/>
      <w:numFmt w:val="bullet"/>
      <w:lvlText w:val=""/>
      <w:lvlJc w:val="left"/>
      <w:pPr>
        <w:ind w:left="-1340" w:hanging="360"/>
      </w:pPr>
      <w:rPr>
        <w:rFonts w:ascii="Symbol" w:hAnsi="Symbol" w:hint="default"/>
      </w:rPr>
    </w:lvl>
    <w:lvl w:ilvl="1" w:tplc="87927D68">
      <w:start w:val="1"/>
      <w:numFmt w:val="bullet"/>
      <w:lvlText w:val="o"/>
      <w:lvlJc w:val="left"/>
      <w:pPr>
        <w:ind w:left="-620" w:hanging="360"/>
      </w:pPr>
      <w:rPr>
        <w:rFonts w:ascii="Courier New" w:hAnsi="Courier New" w:cs="Courier New" w:hint="default"/>
      </w:rPr>
    </w:lvl>
    <w:lvl w:ilvl="2" w:tplc="0C090005" w:tentative="1">
      <w:start w:val="1"/>
      <w:numFmt w:val="bullet"/>
      <w:lvlText w:val=""/>
      <w:lvlJc w:val="left"/>
      <w:pPr>
        <w:ind w:left="100" w:hanging="360"/>
      </w:pPr>
      <w:rPr>
        <w:rFonts w:ascii="Wingdings" w:hAnsi="Wingdings" w:hint="default"/>
      </w:rPr>
    </w:lvl>
    <w:lvl w:ilvl="3" w:tplc="0C090001" w:tentative="1">
      <w:start w:val="1"/>
      <w:numFmt w:val="bullet"/>
      <w:lvlText w:val=""/>
      <w:lvlJc w:val="left"/>
      <w:pPr>
        <w:ind w:left="820" w:hanging="360"/>
      </w:pPr>
      <w:rPr>
        <w:rFonts w:ascii="Symbol" w:hAnsi="Symbol" w:hint="default"/>
      </w:rPr>
    </w:lvl>
    <w:lvl w:ilvl="4" w:tplc="0C090003" w:tentative="1">
      <w:start w:val="1"/>
      <w:numFmt w:val="bullet"/>
      <w:lvlText w:val="o"/>
      <w:lvlJc w:val="left"/>
      <w:pPr>
        <w:ind w:left="1540" w:hanging="360"/>
      </w:pPr>
      <w:rPr>
        <w:rFonts w:ascii="Courier New" w:hAnsi="Courier New" w:cs="Courier New" w:hint="default"/>
      </w:rPr>
    </w:lvl>
    <w:lvl w:ilvl="5" w:tplc="0C090005" w:tentative="1">
      <w:start w:val="1"/>
      <w:numFmt w:val="bullet"/>
      <w:lvlText w:val=""/>
      <w:lvlJc w:val="left"/>
      <w:pPr>
        <w:ind w:left="2260" w:hanging="360"/>
      </w:pPr>
      <w:rPr>
        <w:rFonts w:ascii="Wingdings" w:hAnsi="Wingdings" w:hint="default"/>
      </w:rPr>
    </w:lvl>
    <w:lvl w:ilvl="6" w:tplc="0C090001" w:tentative="1">
      <w:start w:val="1"/>
      <w:numFmt w:val="bullet"/>
      <w:lvlText w:val=""/>
      <w:lvlJc w:val="left"/>
      <w:pPr>
        <w:ind w:left="2980" w:hanging="360"/>
      </w:pPr>
      <w:rPr>
        <w:rFonts w:ascii="Symbol" w:hAnsi="Symbol" w:hint="default"/>
      </w:rPr>
    </w:lvl>
    <w:lvl w:ilvl="7" w:tplc="0C090003" w:tentative="1">
      <w:start w:val="1"/>
      <w:numFmt w:val="bullet"/>
      <w:lvlText w:val="o"/>
      <w:lvlJc w:val="left"/>
      <w:pPr>
        <w:ind w:left="3700" w:hanging="360"/>
      </w:pPr>
      <w:rPr>
        <w:rFonts w:ascii="Courier New" w:hAnsi="Courier New" w:cs="Courier New" w:hint="default"/>
      </w:rPr>
    </w:lvl>
    <w:lvl w:ilvl="8" w:tplc="0C090005" w:tentative="1">
      <w:start w:val="1"/>
      <w:numFmt w:val="bullet"/>
      <w:lvlText w:val=""/>
      <w:lvlJc w:val="left"/>
      <w:pPr>
        <w:ind w:left="4420" w:hanging="360"/>
      </w:pPr>
      <w:rPr>
        <w:rFonts w:ascii="Wingdings" w:hAnsi="Wingdings" w:hint="default"/>
      </w:rPr>
    </w:lvl>
  </w:abstractNum>
  <w:abstractNum w:abstractNumId="44" w15:restartNumberingAfterBreak="0">
    <w:nsid w:val="70147EA6"/>
    <w:multiLevelType w:val="hybridMultilevel"/>
    <w:tmpl w:val="196A3C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4D01D58"/>
    <w:multiLevelType w:val="singleLevel"/>
    <w:tmpl w:val="5978BFA0"/>
    <w:lvl w:ilvl="0">
      <w:start w:val="1"/>
      <w:numFmt w:val="decimal"/>
      <w:pStyle w:val="Para0number"/>
      <w:lvlText w:val="%1)"/>
      <w:lvlJc w:val="left"/>
      <w:pPr>
        <w:tabs>
          <w:tab w:val="num" w:pos="397"/>
        </w:tabs>
        <w:ind w:left="397" w:hanging="397"/>
      </w:pPr>
      <w:rPr>
        <w:rFonts w:cs="Times New Roman" w:hint="default"/>
      </w:rPr>
    </w:lvl>
  </w:abstractNum>
  <w:abstractNum w:abstractNumId="46" w15:restartNumberingAfterBreak="0">
    <w:nsid w:val="762964D5"/>
    <w:multiLevelType w:val="multilevel"/>
    <w:tmpl w:val="A52AA656"/>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7" w15:restartNumberingAfterBreak="0">
    <w:nsid w:val="78A52985"/>
    <w:multiLevelType w:val="multilevel"/>
    <w:tmpl w:val="0C09001D"/>
    <w:styleLink w:val="Attach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78AE095D"/>
    <w:multiLevelType w:val="hybridMultilevel"/>
    <w:tmpl w:val="A984DF3C"/>
    <w:lvl w:ilvl="0" w:tplc="5942C97E">
      <w:start w:val="1"/>
      <w:numFmt w:val="bullet"/>
      <w:lvlText w:val=""/>
      <w:lvlJc w:val="left"/>
      <w:pPr>
        <w:ind w:left="360" w:hanging="360"/>
      </w:pPr>
      <w:rPr>
        <w:rFonts w:ascii="Symbol" w:hAnsi="Symbol" w:hint="default"/>
      </w:rPr>
    </w:lvl>
    <w:lvl w:ilvl="1" w:tplc="7AF0BCE4">
      <w:start w:val="1"/>
      <w:numFmt w:val="bullet"/>
      <w:lvlText w:val=""/>
      <w:lvlJc w:val="left"/>
      <w:pPr>
        <w:ind w:left="426" w:hanging="360"/>
      </w:pPr>
      <w:rPr>
        <w:rFonts w:ascii="Symbol" w:hAnsi="Symbol" w:hint="default"/>
      </w:rPr>
    </w:lvl>
    <w:lvl w:ilvl="2" w:tplc="02BC2C7A">
      <w:start w:val="1"/>
      <w:numFmt w:val="bullet"/>
      <w:lvlText w:val=""/>
      <w:lvlJc w:val="left"/>
      <w:pPr>
        <w:ind w:left="1800" w:hanging="360"/>
      </w:pPr>
      <w:rPr>
        <w:rFonts w:ascii="Wingdings" w:hAnsi="Wingdings" w:hint="default"/>
      </w:rPr>
    </w:lvl>
    <w:lvl w:ilvl="3" w:tplc="8F1A4BDC">
      <w:start w:val="1"/>
      <w:numFmt w:val="bullet"/>
      <w:lvlText w:val=""/>
      <w:lvlJc w:val="left"/>
      <w:pPr>
        <w:ind w:left="2520" w:hanging="360"/>
      </w:pPr>
      <w:rPr>
        <w:rFonts w:ascii="Symbol" w:hAnsi="Symbol" w:hint="default"/>
      </w:rPr>
    </w:lvl>
    <w:lvl w:ilvl="4" w:tplc="B56ECDFE">
      <w:start w:val="1"/>
      <w:numFmt w:val="bullet"/>
      <w:lvlText w:val="o"/>
      <w:lvlJc w:val="left"/>
      <w:pPr>
        <w:ind w:left="3240" w:hanging="360"/>
      </w:pPr>
      <w:rPr>
        <w:rFonts w:ascii="Courier New" w:hAnsi="Courier New" w:cs="Courier New" w:hint="default"/>
      </w:rPr>
    </w:lvl>
    <w:lvl w:ilvl="5" w:tplc="3F504622">
      <w:start w:val="1"/>
      <w:numFmt w:val="bullet"/>
      <w:lvlText w:val=""/>
      <w:lvlJc w:val="left"/>
      <w:pPr>
        <w:ind w:left="3960" w:hanging="360"/>
      </w:pPr>
      <w:rPr>
        <w:rFonts w:ascii="Wingdings" w:hAnsi="Wingdings" w:hint="default"/>
      </w:rPr>
    </w:lvl>
    <w:lvl w:ilvl="6" w:tplc="09E4E032">
      <w:start w:val="1"/>
      <w:numFmt w:val="bullet"/>
      <w:lvlText w:val=""/>
      <w:lvlJc w:val="left"/>
      <w:pPr>
        <w:ind w:left="4680" w:hanging="360"/>
      </w:pPr>
      <w:rPr>
        <w:rFonts w:ascii="Symbol" w:hAnsi="Symbol" w:hint="default"/>
      </w:rPr>
    </w:lvl>
    <w:lvl w:ilvl="7" w:tplc="7CB6D804">
      <w:start w:val="1"/>
      <w:numFmt w:val="bullet"/>
      <w:lvlText w:val="o"/>
      <w:lvlJc w:val="left"/>
      <w:pPr>
        <w:ind w:left="5400" w:hanging="360"/>
      </w:pPr>
      <w:rPr>
        <w:rFonts w:ascii="Courier New" w:hAnsi="Courier New" w:cs="Courier New" w:hint="default"/>
      </w:rPr>
    </w:lvl>
    <w:lvl w:ilvl="8" w:tplc="89A2801A">
      <w:start w:val="1"/>
      <w:numFmt w:val="bullet"/>
      <w:lvlText w:val=""/>
      <w:lvlJc w:val="left"/>
      <w:pPr>
        <w:ind w:left="6120" w:hanging="360"/>
      </w:pPr>
      <w:rPr>
        <w:rFonts w:ascii="Wingdings" w:hAnsi="Wingdings" w:hint="default"/>
      </w:rPr>
    </w:lvl>
  </w:abstractNum>
  <w:abstractNum w:abstractNumId="49" w15:restartNumberingAfterBreak="0">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cs="Times New Roman" w:hint="default"/>
        <w:b/>
        <w:sz w:val="32"/>
      </w:rPr>
    </w:lvl>
    <w:lvl w:ilvl="1">
      <w:start w:val="1"/>
      <w:numFmt w:val="decimal"/>
      <w:pStyle w:val="LegalClauseLevel2"/>
      <w:lvlText w:val="%1.%2"/>
      <w:lvlJc w:val="left"/>
      <w:pPr>
        <w:tabs>
          <w:tab w:val="num" w:pos="851"/>
        </w:tabs>
        <w:ind w:left="851" w:hanging="851"/>
      </w:pPr>
      <w:rPr>
        <w:rFonts w:ascii="Arial" w:hAnsi="Arial" w:cs="Times New Roman" w:hint="default"/>
        <w:b/>
        <w:i w:val="0"/>
        <w:sz w:val="24"/>
      </w:rPr>
    </w:lvl>
    <w:lvl w:ilvl="2">
      <w:start w:val="1"/>
      <w:numFmt w:val="lowerLetter"/>
      <w:lvlText w:val="(%3)"/>
      <w:lvlJc w:val="left"/>
      <w:pPr>
        <w:tabs>
          <w:tab w:val="num" w:pos="1702"/>
        </w:tabs>
        <w:ind w:left="1702" w:hanging="567"/>
      </w:pPr>
      <w:rPr>
        <w:rFonts w:ascii="Arial" w:hAnsi="Arial" w:cs="Times New Roman" w:hint="default"/>
        <w:b w:val="0"/>
        <w:i w:val="0"/>
        <w:sz w:val="22"/>
      </w:rPr>
    </w:lvl>
    <w:lvl w:ilvl="3">
      <w:start w:val="1"/>
      <w:numFmt w:val="lowerRoman"/>
      <w:lvlText w:val="(%4)"/>
      <w:lvlJc w:val="left"/>
      <w:pPr>
        <w:tabs>
          <w:tab w:val="num" w:pos="1985"/>
        </w:tabs>
        <w:ind w:left="1985" w:hanging="567"/>
      </w:pPr>
      <w:rPr>
        <w:rFonts w:ascii="Arial" w:hAnsi="Arial" w:cs="Times New Roman" w:hint="default"/>
        <w:b w:val="0"/>
        <w:i w:val="0"/>
        <w:sz w:val="22"/>
      </w:rPr>
    </w:lvl>
    <w:lvl w:ilvl="4">
      <w:start w:val="1"/>
      <w:numFmt w:val="upperLetter"/>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7D2A0320"/>
    <w:multiLevelType w:val="hybridMultilevel"/>
    <w:tmpl w:val="44F024CA"/>
    <w:lvl w:ilvl="0" w:tplc="0C090003">
      <w:start w:val="1"/>
      <w:numFmt w:val="bullet"/>
      <w:lvlText w:val="o"/>
      <w:lvlJc w:val="left"/>
      <w:pPr>
        <w:ind w:left="1572" w:hanging="360"/>
      </w:pPr>
      <w:rPr>
        <w:rFonts w:ascii="Courier New" w:hAnsi="Courier New" w:cs="Courier New" w:hint="default"/>
      </w:rPr>
    </w:lvl>
    <w:lvl w:ilvl="1" w:tplc="0C090003">
      <w:start w:val="1"/>
      <w:numFmt w:val="bullet"/>
      <w:lvlText w:val="o"/>
      <w:lvlJc w:val="left"/>
      <w:pPr>
        <w:ind w:left="2292" w:hanging="360"/>
      </w:pPr>
      <w:rPr>
        <w:rFonts w:ascii="Courier New" w:hAnsi="Courier New" w:cs="Courier New" w:hint="default"/>
      </w:rPr>
    </w:lvl>
    <w:lvl w:ilvl="2" w:tplc="0C090005" w:tentative="1">
      <w:start w:val="1"/>
      <w:numFmt w:val="bullet"/>
      <w:lvlText w:val=""/>
      <w:lvlJc w:val="left"/>
      <w:pPr>
        <w:ind w:left="3012" w:hanging="360"/>
      </w:pPr>
      <w:rPr>
        <w:rFonts w:ascii="Wingdings" w:hAnsi="Wingdings" w:hint="default"/>
      </w:rPr>
    </w:lvl>
    <w:lvl w:ilvl="3" w:tplc="0C090001" w:tentative="1">
      <w:start w:val="1"/>
      <w:numFmt w:val="bullet"/>
      <w:lvlText w:val=""/>
      <w:lvlJc w:val="left"/>
      <w:pPr>
        <w:ind w:left="3732" w:hanging="360"/>
      </w:pPr>
      <w:rPr>
        <w:rFonts w:ascii="Symbol" w:hAnsi="Symbol" w:hint="default"/>
      </w:rPr>
    </w:lvl>
    <w:lvl w:ilvl="4" w:tplc="0C090003" w:tentative="1">
      <w:start w:val="1"/>
      <w:numFmt w:val="bullet"/>
      <w:lvlText w:val="o"/>
      <w:lvlJc w:val="left"/>
      <w:pPr>
        <w:ind w:left="4452" w:hanging="360"/>
      </w:pPr>
      <w:rPr>
        <w:rFonts w:ascii="Courier New" w:hAnsi="Courier New" w:cs="Courier New" w:hint="default"/>
      </w:rPr>
    </w:lvl>
    <w:lvl w:ilvl="5" w:tplc="0C090005" w:tentative="1">
      <w:start w:val="1"/>
      <w:numFmt w:val="bullet"/>
      <w:lvlText w:val=""/>
      <w:lvlJc w:val="left"/>
      <w:pPr>
        <w:ind w:left="5172" w:hanging="360"/>
      </w:pPr>
      <w:rPr>
        <w:rFonts w:ascii="Wingdings" w:hAnsi="Wingdings" w:hint="default"/>
      </w:rPr>
    </w:lvl>
    <w:lvl w:ilvl="6" w:tplc="0C090001" w:tentative="1">
      <w:start w:val="1"/>
      <w:numFmt w:val="bullet"/>
      <w:lvlText w:val=""/>
      <w:lvlJc w:val="left"/>
      <w:pPr>
        <w:ind w:left="5892" w:hanging="360"/>
      </w:pPr>
      <w:rPr>
        <w:rFonts w:ascii="Symbol" w:hAnsi="Symbol" w:hint="default"/>
      </w:rPr>
    </w:lvl>
    <w:lvl w:ilvl="7" w:tplc="0C090003" w:tentative="1">
      <w:start w:val="1"/>
      <w:numFmt w:val="bullet"/>
      <w:lvlText w:val="o"/>
      <w:lvlJc w:val="left"/>
      <w:pPr>
        <w:ind w:left="6612" w:hanging="360"/>
      </w:pPr>
      <w:rPr>
        <w:rFonts w:ascii="Courier New" w:hAnsi="Courier New" w:cs="Courier New" w:hint="default"/>
      </w:rPr>
    </w:lvl>
    <w:lvl w:ilvl="8" w:tplc="0C090005" w:tentative="1">
      <w:start w:val="1"/>
      <w:numFmt w:val="bullet"/>
      <w:lvlText w:val=""/>
      <w:lvlJc w:val="left"/>
      <w:pPr>
        <w:ind w:left="7332" w:hanging="360"/>
      </w:pPr>
      <w:rPr>
        <w:rFonts w:ascii="Wingdings" w:hAnsi="Wingdings" w:hint="default"/>
      </w:rPr>
    </w:lvl>
  </w:abstractNum>
  <w:num w:numId="1">
    <w:abstractNumId w:val="46"/>
  </w:num>
  <w:num w:numId="2">
    <w:abstractNumId w:val="2"/>
  </w:num>
  <w:num w:numId="3">
    <w:abstractNumId w:val="25"/>
  </w:num>
  <w:num w:numId="4">
    <w:abstractNumId w:val="23"/>
  </w:num>
  <w:num w:numId="5">
    <w:abstractNumId w:val="37"/>
  </w:num>
  <w:num w:numId="6">
    <w:abstractNumId w:val="17"/>
  </w:num>
  <w:num w:numId="7">
    <w:abstractNumId w:val="8"/>
  </w:num>
  <w:num w:numId="8">
    <w:abstractNumId w:val="20"/>
  </w:num>
  <w:num w:numId="9">
    <w:abstractNumId w:val="32"/>
  </w:num>
  <w:num w:numId="10">
    <w:abstractNumId w:val="45"/>
  </w:num>
  <w:num w:numId="11">
    <w:abstractNumId w:val="11"/>
  </w:num>
  <w:num w:numId="12">
    <w:abstractNumId w:val="4"/>
  </w:num>
  <w:num w:numId="13">
    <w:abstractNumId w:val="10"/>
  </w:num>
  <w:num w:numId="14">
    <w:abstractNumId w:val="0"/>
  </w:num>
  <w:num w:numId="15">
    <w:abstractNumId w:val="47"/>
  </w:num>
  <w:num w:numId="1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lvlOverride w:ilvl="1">
      <w:lvl w:ilvl="1">
        <w:start w:val="1"/>
        <w:numFmt w:val="decimal"/>
        <w:pStyle w:val="Heading2"/>
        <w:lvlText w:val="%1.%2"/>
        <w:lvlJc w:val="left"/>
        <w:pPr>
          <w:ind w:left="0" w:firstLine="0"/>
        </w:pPr>
        <w:rPr>
          <w:rFonts w:asciiTheme="minorHAnsi" w:hAnsiTheme="minorHAnsi" w:cstheme="minorHAnsi" w:hint="default"/>
        </w:rPr>
      </w:lvl>
    </w:lvlOverride>
  </w:num>
  <w:num w:numId="18">
    <w:abstractNumId w:val="33"/>
    <w:lvlOverride w:ilvl="1">
      <w:lvl w:ilvl="1">
        <w:start w:val="1"/>
        <w:numFmt w:val="decimal"/>
        <w:pStyle w:val="Heading2"/>
        <w:lvlText w:val="%1.%2"/>
        <w:lvlJc w:val="left"/>
        <w:pPr>
          <w:ind w:left="0" w:firstLine="0"/>
        </w:pPr>
        <w:rPr>
          <w:rFonts w:asciiTheme="minorHAnsi" w:hAnsiTheme="minorHAnsi" w:cstheme="minorHAnsi" w:hint="default"/>
        </w:rPr>
      </w:lvl>
    </w:lvlOverride>
  </w:num>
  <w:num w:numId="19">
    <w:abstractNumId w:val="35"/>
  </w:num>
  <w:num w:numId="20">
    <w:abstractNumId w:val="48"/>
  </w:num>
  <w:num w:numId="21">
    <w:abstractNumId w:val="34"/>
  </w:num>
  <w:num w:numId="22">
    <w:abstractNumId w:val="38"/>
  </w:num>
  <w:num w:numId="23">
    <w:abstractNumId w:val="23"/>
  </w:num>
  <w:num w:numId="24">
    <w:abstractNumId w:val="23"/>
  </w:num>
  <w:num w:numId="25">
    <w:abstractNumId w:val="23"/>
  </w:num>
  <w:num w:numId="26">
    <w:abstractNumId w:val="23"/>
  </w:num>
  <w:num w:numId="27">
    <w:abstractNumId w:val="23"/>
  </w:num>
  <w:num w:numId="28">
    <w:abstractNumId w:val="23"/>
  </w:num>
  <w:num w:numId="29">
    <w:abstractNumId w:val="23"/>
  </w:num>
  <w:num w:numId="30">
    <w:abstractNumId w:val="23"/>
  </w:num>
  <w:num w:numId="31">
    <w:abstractNumId w:val="23"/>
  </w:num>
  <w:num w:numId="32">
    <w:abstractNumId w:val="23"/>
  </w:num>
  <w:num w:numId="33">
    <w:abstractNumId w:val="23"/>
  </w:num>
  <w:num w:numId="34">
    <w:abstractNumId w:val="23"/>
  </w:num>
  <w:num w:numId="35">
    <w:abstractNumId w:val="23"/>
  </w:num>
  <w:num w:numId="36">
    <w:abstractNumId w:val="12"/>
  </w:num>
  <w:num w:numId="37">
    <w:abstractNumId w:val="1"/>
  </w:num>
  <w:num w:numId="38">
    <w:abstractNumId w:val="17"/>
  </w:num>
  <w:num w:numId="39">
    <w:abstractNumId w:val="17"/>
  </w:num>
  <w:num w:numId="40">
    <w:abstractNumId w:val="17"/>
  </w:num>
  <w:num w:numId="41">
    <w:abstractNumId w:val="17"/>
  </w:num>
  <w:num w:numId="42">
    <w:abstractNumId w:val="17"/>
  </w:num>
  <w:num w:numId="43">
    <w:abstractNumId w:val="17"/>
  </w:num>
  <w:num w:numId="44">
    <w:abstractNumId w:val="17"/>
  </w:num>
  <w:num w:numId="45">
    <w:abstractNumId w:val="17"/>
  </w:num>
  <w:num w:numId="46">
    <w:abstractNumId w:val="17"/>
  </w:num>
  <w:num w:numId="47">
    <w:abstractNumId w:val="36"/>
  </w:num>
  <w:num w:numId="48">
    <w:abstractNumId w:val="19"/>
  </w:num>
  <w:num w:numId="49">
    <w:abstractNumId w:val="3"/>
  </w:num>
  <w:num w:numId="50">
    <w:abstractNumId w:val="43"/>
  </w:num>
  <w:num w:numId="51">
    <w:abstractNumId w:val="23"/>
  </w:num>
  <w:num w:numId="52">
    <w:abstractNumId w:val="23"/>
  </w:num>
  <w:num w:numId="53">
    <w:abstractNumId w:val="21"/>
  </w:num>
  <w:num w:numId="54">
    <w:abstractNumId w:val="15"/>
  </w:num>
  <w:num w:numId="55">
    <w:abstractNumId w:val="29"/>
  </w:num>
  <w:num w:numId="56">
    <w:abstractNumId w:val="7"/>
  </w:num>
  <w:num w:numId="57">
    <w:abstractNumId w:val="9"/>
  </w:num>
  <w:num w:numId="58">
    <w:abstractNumId w:val="44"/>
  </w:num>
  <w:num w:numId="59">
    <w:abstractNumId w:val="40"/>
  </w:num>
  <w:num w:numId="60">
    <w:abstractNumId w:val="28"/>
  </w:num>
  <w:num w:numId="61">
    <w:abstractNumId w:val="23"/>
  </w:num>
  <w:num w:numId="62">
    <w:abstractNumId w:val="22"/>
  </w:num>
  <w:num w:numId="63">
    <w:abstractNumId w:val="13"/>
  </w:num>
  <w:num w:numId="64">
    <w:abstractNumId w:val="31"/>
  </w:num>
  <w:num w:numId="65">
    <w:abstractNumId w:val="50"/>
  </w:num>
  <w:num w:numId="66">
    <w:abstractNumId w:val="41"/>
  </w:num>
  <w:num w:numId="67">
    <w:abstractNumId w:val="14"/>
  </w:num>
  <w:num w:numId="68">
    <w:abstractNumId w:val="42"/>
  </w:num>
  <w:num w:numId="69">
    <w:abstractNumId w:val="30"/>
  </w:num>
  <w:num w:numId="70">
    <w:abstractNumId w:val="27"/>
  </w:num>
  <w:num w:numId="71">
    <w:abstractNumId w:val="39"/>
  </w:num>
  <w:num w:numId="72">
    <w:abstractNumId w:val="24"/>
  </w:num>
  <w:num w:numId="73">
    <w:abstractNumId w:val="6"/>
  </w:num>
  <w:num w:numId="74">
    <w:abstractNumId w:val="16"/>
  </w:num>
  <w:num w:numId="75">
    <w:abstractNumId w:val="43"/>
  </w:num>
  <w:num w:numId="76">
    <w:abstractNumId w:val="28"/>
  </w:num>
  <w:num w:numId="77">
    <w:abstractNumId w:val="50"/>
  </w:num>
  <w:num w:numId="78">
    <w:abstractNumId w:val="5"/>
  </w:num>
  <w:num w:numId="79">
    <w:abstractNumId w:val="26"/>
  </w:num>
  <w:num w:numId="80">
    <w:abstractNumId w:val="18"/>
  </w:num>
  <w:num w:numId="81">
    <w:abstractNumId w:val="26"/>
  </w:num>
  <w:num w:numId="82">
    <w:abstractNumId w:val="2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drawingGridHorizontalSpacing w:val="110"/>
  <w:displayHorizontalDrawingGridEvery w:val="2"/>
  <w:displayVerticalDrawingGridEvery w:val="2"/>
  <w:characterSpacingControl w:val="doNotCompress"/>
  <w:hdrShapeDefaults>
    <o:shapedefaults v:ext="edit" spidmax="1679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False"/>
  </w:docVars>
  <w:rsids>
    <w:rsidRoot w:val="000C2972"/>
    <w:rsid w:val="0000147E"/>
    <w:rsid w:val="00003A99"/>
    <w:rsid w:val="00004AEE"/>
    <w:rsid w:val="0000587F"/>
    <w:rsid w:val="00005CAA"/>
    <w:rsid w:val="00007D76"/>
    <w:rsid w:val="00010210"/>
    <w:rsid w:val="00012AEB"/>
    <w:rsid w:val="00012D66"/>
    <w:rsid w:val="0001325F"/>
    <w:rsid w:val="00013B3B"/>
    <w:rsid w:val="00013C89"/>
    <w:rsid w:val="00014717"/>
    <w:rsid w:val="00015ADA"/>
    <w:rsid w:val="000161BB"/>
    <w:rsid w:val="00020019"/>
    <w:rsid w:val="00020699"/>
    <w:rsid w:val="000207A9"/>
    <w:rsid w:val="00020C99"/>
    <w:rsid w:val="000223E7"/>
    <w:rsid w:val="000226A8"/>
    <w:rsid w:val="00023EC0"/>
    <w:rsid w:val="000244F8"/>
    <w:rsid w:val="00024A9D"/>
    <w:rsid w:val="0002502E"/>
    <w:rsid w:val="000256E3"/>
    <w:rsid w:val="00025A3D"/>
    <w:rsid w:val="0002707B"/>
    <w:rsid w:val="00034A9C"/>
    <w:rsid w:val="000351AA"/>
    <w:rsid w:val="0003524D"/>
    <w:rsid w:val="00037721"/>
    <w:rsid w:val="00037E5B"/>
    <w:rsid w:val="000401D2"/>
    <w:rsid w:val="00041093"/>
    <w:rsid w:val="00042507"/>
    <w:rsid w:val="00042E4E"/>
    <w:rsid w:val="00043A9B"/>
    <w:rsid w:val="00044562"/>
    <w:rsid w:val="000463DB"/>
    <w:rsid w:val="00047518"/>
    <w:rsid w:val="0005148E"/>
    <w:rsid w:val="000529BC"/>
    <w:rsid w:val="00052BD8"/>
    <w:rsid w:val="00052FFF"/>
    <w:rsid w:val="00053928"/>
    <w:rsid w:val="00055147"/>
    <w:rsid w:val="00057459"/>
    <w:rsid w:val="000604EF"/>
    <w:rsid w:val="000657B8"/>
    <w:rsid w:val="00067253"/>
    <w:rsid w:val="00070731"/>
    <w:rsid w:val="000710F7"/>
    <w:rsid w:val="000715E2"/>
    <w:rsid w:val="000729E4"/>
    <w:rsid w:val="00072C5A"/>
    <w:rsid w:val="00075797"/>
    <w:rsid w:val="000759E5"/>
    <w:rsid w:val="00075A93"/>
    <w:rsid w:val="00076A2A"/>
    <w:rsid w:val="00076E2B"/>
    <w:rsid w:val="0008063F"/>
    <w:rsid w:val="000814E6"/>
    <w:rsid w:val="00081D35"/>
    <w:rsid w:val="00082371"/>
    <w:rsid w:val="00084AC6"/>
    <w:rsid w:val="00085E2D"/>
    <w:rsid w:val="00086A99"/>
    <w:rsid w:val="00091608"/>
    <w:rsid w:val="0009333C"/>
    <w:rsid w:val="000956A1"/>
    <w:rsid w:val="0009704F"/>
    <w:rsid w:val="000A063E"/>
    <w:rsid w:val="000A0820"/>
    <w:rsid w:val="000A0F11"/>
    <w:rsid w:val="000A125A"/>
    <w:rsid w:val="000A2DE7"/>
    <w:rsid w:val="000A481D"/>
    <w:rsid w:val="000A57CD"/>
    <w:rsid w:val="000A6E0E"/>
    <w:rsid w:val="000A7853"/>
    <w:rsid w:val="000A7CBE"/>
    <w:rsid w:val="000B0C4F"/>
    <w:rsid w:val="000B1907"/>
    <w:rsid w:val="000B3758"/>
    <w:rsid w:val="000B3809"/>
    <w:rsid w:val="000B5CE3"/>
    <w:rsid w:val="000B5D16"/>
    <w:rsid w:val="000B6347"/>
    <w:rsid w:val="000B6763"/>
    <w:rsid w:val="000B7681"/>
    <w:rsid w:val="000B7B42"/>
    <w:rsid w:val="000C02B7"/>
    <w:rsid w:val="000C2972"/>
    <w:rsid w:val="000C4B8E"/>
    <w:rsid w:val="000C5100"/>
    <w:rsid w:val="000C5342"/>
    <w:rsid w:val="000C706A"/>
    <w:rsid w:val="000D0D3B"/>
    <w:rsid w:val="000D16A0"/>
    <w:rsid w:val="000D1E7A"/>
    <w:rsid w:val="000D2887"/>
    <w:rsid w:val="000D32AB"/>
    <w:rsid w:val="000D4729"/>
    <w:rsid w:val="000D5B7D"/>
    <w:rsid w:val="000D6D63"/>
    <w:rsid w:val="000D7486"/>
    <w:rsid w:val="000E0081"/>
    <w:rsid w:val="000E052E"/>
    <w:rsid w:val="000E07CF"/>
    <w:rsid w:val="000E0C1F"/>
    <w:rsid w:val="000E31C1"/>
    <w:rsid w:val="000E4AFC"/>
    <w:rsid w:val="000E4D8B"/>
    <w:rsid w:val="000E5210"/>
    <w:rsid w:val="000E77FA"/>
    <w:rsid w:val="000F2CF2"/>
    <w:rsid w:val="000F39A2"/>
    <w:rsid w:val="000F4C60"/>
    <w:rsid w:val="000F6F5D"/>
    <w:rsid w:val="0010075A"/>
    <w:rsid w:val="00100BEF"/>
    <w:rsid w:val="001012ED"/>
    <w:rsid w:val="0010362F"/>
    <w:rsid w:val="00104DAC"/>
    <w:rsid w:val="00104FAC"/>
    <w:rsid w:val="00105838"/>
    <w:rsid w:val="00105C54"/>
    <w:rsid w:val="00110558"/>
    <w:rsid w:val="00110EDA"/>
    <w:rsid w:val="00111326"/>
    <w:rsid w:val="001116EC"/>
    <w:rsid w:val="0011498E"/>
    <w:rsid w:val="00114A01"/>
    <w:rsid w:val="001162CE"/>
    <w:rsid w:val="00117A45"/>
    <w:rsid w:val="00120775"/>
    <w:rsid w:val="00121FC8"/>
    <w:rsid w:val="001224AE"/>
    <w:rsid w:val="00122E73"/>
    <w:rsid w:val="00123EA9"/>
    <w:rsid w:val="001246C4"/>
    <w:rsid w:val="001248A8"/>
    <w:rsid w:val="001248D5"/>
    <w:rsid w:val="00125E23"/>
    <w:rsid w:val="00126C0D"/>
    <w:rsid w:val="001308B6"/>
    <w:rsid w:val="001337D4"/>
    <w:rsid w:val="00133907"/>
    <w:rsid w:val="00133B50"/>
    <w:rsid w:val="00134BB4"/>
    <w:rsid w:val="0013720A"/>
    <w:rsid w:val="00137C15"/>
    <w:rsid w:val="00137DD3"/>
    <w:rsid w:val="001418D7"/>
    <w:rsid w:val="001425AC"/>
    <w:rsid w:val="00143089"/>
    <w:rsid w:val="001460F3"/>
    <w:rsid w:val="00146B57"/>
    <w:rsid w:val="00147C07"/>
    <w:rsid w:val="00147C12"/>
    <w:rsid w:val="00147D9A"/>
    <w:rsid w:val="00150EA4"/>
    <w:rsid w:val="00151A85"/>
    <w:rsid w:val="001527A1"/>
    <w:rsid w:val="001530DC"/>
    <w:rsid w:val="00153247"/>
    <w:rsid w:val="00153814"/>
    <w:rsid w:val="00153E03"/>
    <w:rsid w:val="00154989"/>
    <w:rsid w:val="00155A9F"/>
    <w:rsid w:val="00156541"/>
    <w:rsid w:val="0015656C"/>
    <w:rsid w:val="00156CED"/>
    <w:rsid w:val="00157491"/>
    <w:rsid w:val="00160262"/>
    <w:rsid w:val="00166B23"/>
    <w:rsid w:val="0016752D"/>
    <w:rsid w:val="0016780A"/>
    <w:rsid w:val="00167923"/>
    <w:rsid w:val="00167C09"/>
    <w:rsid w:val="001713FA"/>
    <w:rsid w:val="00173EBF"/>
    <w:rsid w:val="001748DF"/>
    <w:rsid w:val="0017540E"/>
    <w:rsid w:val="00175ED3"/>
    <w:rsid w:val="00176D3E"/>
    <w:rsid w:val="00176DE2"/>
    <w:rsid w:val="00180734"/>
    <w:rsid w:val="00180C72"/>
    <w:rsid w:val="001842A2"/>
    <w:rsid w:val="001842E4"/>
    <w:rsid w:val="00186E2D"/>
    <w:rsid w:val="00187765"/>
    <w:rsid w:val="00187FA8"/>
    <w:rsid w:val="0019061B"/>
    <w:rsid w:val="001921B9"/>
    <w:rsid w:val="00192F5E"/>
    <w:rsid w:val="00193C27"/>
    <w:rsid w:val="00194971"/>
    <w:rsid w:val="00195E35"/>
    <w:rsid w:val="00197772"/>
    <w:rsid w:val="001A0EC8"/>
    <w:rsid w:val="001A11E5"/>
    <w:rsid w:val="001A2D6F"/>
    <w:rsid w:val="001A51C8"/>
    <w:rsid w:val="001A570F"/>
    <w:rsid w:val="001A77F5"/>
    <w:rsid w:val="001B0466"/>
    <w:rsid w:val="001B4CA8"/>
    <w:rsid w:val="001B5EA1"/>
    <w:rsid w:val="001B7680"/>
    <w:rsid w:val="001B7977"/>
    <w:rsid w:val="001C2D21"/>
    <w:rsid w:val="001C4F3D"/>
    <w:rsid w:val="001C5F0F"/>
    <w:rsid w:val="001C7E08"/>
    <w:rsid w:val="001D0CDC"/>
    <w:rsid w:val="001D1D82"/>
    <w:rsid w:val="001D2515"/>
    <w:rsid w:val="001D2894"/>
    <w:rsid w:val="001D2B09"/>
    <w:rsid w:val="001D6A3A"/>
    <w:rsid w:val="001E1102"/>
    <w:rsid w:val="001E1182"/>
    <w:rsid w:val="001E2119"/>
    <w:rsid w:val="001E2549"/>
    <w:rsid w:val="001E2786"/>
    <w:rsid w:val="001E2FDB"/>
    <w:rsid w:val="001E4DAF"/>
    <w:rsid w:val="001F1D92"/>
    <w:rsid w:val="001F364E"/>
    <w:rsid w:val="001F3759"/>
    <w:rsid w:val="001F3DC7"/>
    <w:rsid w:val="001F4875"/>
    <w:rsid w:val="001F4DC8"/>
    <w:rsid w:val="001F5131"/>
    <w:rsid w:val="001F63CB"/>
    <w:rsid w:val="001F6441"/>
    <w:rsid w:val="001F6982"/>
    <w:rsid w:val="002009E2"/>
    <w:rsid w:val="0020102E"/>
    <w:rsid w:val="00202C90"/>
    <w:rsid w:val="002038E8"/>
    <w:rsid w:val="00203AB0"/>
    <w:rsid w:val="002106D7"/>
    <w:rsid w:val="002118C6"/>
    <w:rsid w:val="00213DE8"/>
    <w:rsid w:val="00216118"/>
    <w:rsid w:val="00217872"/>
    <w:rsid w:val="002209AB"/>
    <w:rsid w:val="002210B3"/>
    <w:rsid w:val="002251E3"/>
    <w:rsid w:val="002253DD"/>
    <w:rsid w:val="00227A95"/>
    <w:rsid w:val="00230087"/>
    <w:rsid w:val="002316BD"/>
    <w:rsid w:val="00234807"/>
    <w:rsid w:val="00235D53"/>
    <w:rsid w:val="00236748"/>
    <w:rsid w:val="00237831"/>
    <w:rsid w:val="00237834"/>
    <w:rsid w:val="00237DD6"/>
    <w:rsid w:val="002445DB"/>
    <w:rsid w:val="00244C6C"/>
    <w:rsid w:val="002452DB"/>
    <w:rsid w:val="002473FC"/>
    <w:rsid w:val="00247664"/>
    <w:rsid w:val="002477E0"/>
    <w:rsid w:val="002502F3"/>
    <w:rsid w:val="00251438"/>
    <w:rsid w:val="00252E3C"/>
    <w:rsid w:val="00253C94"/>
    <w:rsid w:val="002541F5"/>
    <w:rsid w:val="00260550"/>
    <w:rsid w:val="00261842"/>
    <w:rsid w:val="00262198"/>
    <w:rsid w:val="002647B8"/>
    <w:rsid w:val="00265C7F"/>
    <w:rsid w:val="0026618A"/>
    <w:rsid w:val="0027283F"/>
    <w:rsid w:val="00273BD3"/>
    <w:rsid w:val="00274A4B"/>
    <w:rsid w:val="0027637F"/>
    <w:rsid w:val="0028157D"/>
    <w:rsid w:val="00282563"/>
    <w:rsid w:val="00282C0A"/>
    <w:rsid w:val="00283999"/>
    <w:rsid w:val="00285F1B"/>
    <w:rsid w:val="0028645A"/>
    <w:rsid w:val="00291A8C"/>
    <w:rsid w:val="00292B81"/>
    <w:rsid w:val="00292BA3"/>
    <w:rsid w:val="00293A3F"/>
    <w:rsid w:val="002957B1"/>
    <w:rsid w:val="00295A02"/>
    <w:rsid w:val="00296EAF"/>
    <w:rsid w:val="002A0212"/>
    <w:rsid w:val="002A1E10"/>
    <w:rsid w:val="002A28A2"/>
    <w:rsid w:val="002B18AE"/>
    <w:rsid w:val="002B35F3"/>
    <w:rsid w:val="002B44FD"/>
    <w:rsid w:val="002B6A0B"/>
    <w:rsid w:val="002C1C93"/>
    <w:rsid w:val="002C2C6B"/>
    <w:rsid w:val="002C46C4"/>
    <w:rsid w:val="002C5066"/>
    <w:rsid w:val="002C51C8"/>
    <w:rsid w:val="002C5813"/>
    <w:rsid w:val="002C6A3D"/>
    <w:rsid w:val="002C7649"/>
    <w:rsid w:val="002D4AAC"/>
    <w:rsid w:val="002D6F32"/>
    <w:rsid w:val="002E0C23"/>
    <w:rsid w:val="002E4072"/>
    <w:rsid w:val="002F045A"/>
    <w:rsid w:val="002F2626"/>
    <w:rsid w:val="002F3042"/>
    <w:rsid w:val="002F31E4"/>
    <w:rsid w:val="002F4746"/>
    <w:rsid w:val="0030039D"/>
    <w:rsid w:val="00302692"/>
    <w:rsid w:val="0030326F"/>
    <w:rsid w:val="003051FD"/>
    <w:rsid w:val="00305E68"/>
    <w:rsid w:val="003065D2"/>
    <w:rsid w:val="0031043B"/>
    <w:rsid w:val="00310701"/>
    <w:rsid w:val="00311ED4"/>
    <w:rsid w:val="003145B8"/>
    <w:rsid w:val="0031564F"/>
    <w:rsid w:val="00315980"/>
    <w:rsid w:val="00316F7F"/>
    <w:rsid w:val="00317693"/>
    <w:rsid w:val="003218E8"/>
    <w:rsid w:val="00321973"/>
    <w:rsid w:val="00323342"/>
    <w:rsid w:val="00325348"/>
    <w:rsid w:val="00325E34"/>
    <w:rsid w:val="00330DCE"/>
    <w:rsid w:val="003318A2"/>
    <w:rsid w:val="00331E11"/>
    <w:rsid w:val="00334556"/>
    <w:rsid w:val="003346DC"/>
    <w:rsid w:val="00334761"/>
    <w:rsid w:val="003366BD"/>
    <w:rsid w:val="00337EBC"/>
    <w:rsid w:val="00340C22"/>
    <w:rsid w:val="00341DCD"/>
    <w:rsid w:val="003430DF"/>
    <w:rsid w:val="0034339B"/>
    <w:rsid w:val="003433DF"/>
    <w:rsid w:val="003434C4"/>
    <w:rsid w:val="0034563E"/>
    <w:rsid w:val="00345D88"/>
    <w:rsid w:val="00350773"/>
    <w:rsid w:val="003515FA"/>
    <w:rsid w:val="003518D6"/>
    <w:rsid w:val="00351F8C"/>
    <w:rsid w:val="00352036"/>
    <w:rsid w:val="003523C0"/>
    <w:rsid w:val="0035460C"/>
    <w:rsid w:val="003556BD"/>
    <w:rsid w:val="003562F1"/>
    <w:rsid w:val="00356BA4"/>
    <w:rsid w:val="0036115D"/>
    <w:rsid w:val="00361840"/>
    <w:rsid w:val="00361A04"/>
    <w:rsid w:val="00361E8A"/>
    <w:rsid w:val="003623FC"/>
    <w:rsid w:val="0036511C"/>
    <w:rsid w:val="00365147"/>
    <w:rsid w:val="00365FE2"/>
    <w:rsid w:val="00366DE8"/>
    <w:rsid w:val="003670A4"/>
    <w:rsid w:val="0037016E"/>
    <w:rsid w:val="00372204"/>
    <w:rsid w:val="00372908"/>
    <w:rsid w:val="00374140"/>
    <w:rsid w:val="003759E2"/>
    <w:rsid w:val="00376F03"/>
    <w:rsid w:val="00377976"/>
    <w:rsid w:val="00383020"/>
    <w:rsid w:val="00383888"/>
    <w:rsid w:val="00384765"/>
    <w:rsid w:val="003847D4"/>
    <w:rsid w:val="0039040D"/>
    <w:rsid w:val="00393271"/>
    <w:rsid w:val="00394D7E"/>
    <w:rsid w:val="00395FFC"/>
    <w:rsid w:val="00397168"/>
    <w:rsid w:val="003975FD"/>
    <w:rsid w:val="003A27B2"/>
    <w:rsid w:val="003A2A6E"/>
    <w:rsid w:val="003A2F99"/>
    <w:rsid w:val="003A4F10"/>
    <w:rsid w:val="003B057D"/>
    <w:rsid w:val="003B0B7A"/>
    <w:rsid w:val="003B353A"/>
    <w:rsid w:val="003B47C4"/>
    <w:rsid w:val="003B501F"/>
    <w:rsid w:val="003B60CC"/>
    <w:rsid w:val="003B6945"/>
    <w:rsid w:val="003B7AD9"/>
    <w:rsid w:val="003B7CE9"/>
    <w:rsid w:val="003C17C2"/>
    <w:rsid w:val="003C197D"/>
    <w:rsid w:val="003C1B25"/>
    <w:rsid w:val="003C2443"/>
    <w:rsid w:val="003C2C2C"/>
    <w:rsid w:val="003C41C1"/>
    <w:rsid w:val="003C523A"/>
    <w:rsid w:val="003C5A0E"/>
    <w:rsid w:val="003C5DA3"/>
    <w:rsid w:val="003C697C"/>
    <w:rsid w:val="003D26DB"/>
    <w:rsid w:val="003D4BCD"/>
    <w:rsid w:val="003D6C2B"/>
    <w:rsid w:val="003D6FAB"/>
    <w:rsid w:val="003E01D8"/>
    <w:rsid w:val="003E1448"/>
    <w:rsid w:val="003E2100"/>
    <w:rsid w:val="003E30FB"/>
    <w:rsid w:val="003E62C1"/>
    <w:rsid w:val="003E748A"/>
    <w:rsid w:val="003F1396"/>
    <w:rsid w:val="003F1848"/>
    <w:rsid w:val="003F6F5B"/>
    <w:rsid w:val="00400FCF"/>
    <w:rsid w:val="0040342D"/>
    <w:rsid w:val="0041192D"/>
    <w:rsid w:val="00413EE1"/>
    <w:rsid w:val="00416285"/>
    <w:rsid w:val="00417E5C"/>
    <w:rsid w:val="00420648"/>
    <w:rsid w:val="0042128E"/>
    <w:rsid w:val="00423707"/>
    <w:rsid w:val="00426688"/>
    <w:rsid w:val="00427682"/>
    <w:rsid w:val="00427772"/>
    <w:rsid w:val="004320AB"/>
    <w:rsid w:val="00432B60"/>
    <w:rsid w:val="004342C2"/>
    <w:rsid w:val="004361AE"/>
    <w:rsid w:val="004362FD"/>
    <w:rsid w:val="00437415"/>
    <w:rsid w:val="0043789D"/>
    <w:rsid w:val="00437D5D"/>
    <w:rsid w:val="00440698"/>
    <w:rsid w:val="00442C46"/>
    <w:rsid w:val="00443989"/>
    <w:rsid w:val="004449B9"/>
    <w:rsid w:val="00445EF6"/>
    <w:rsid w:val="00446C41"/>
    <w:rsid w:val="0045103B"/>
    <w:rsid w:val="00451943"/>
    <w:rsid w:val="00451C13"/>
    <w:rsid w:val="00452791"/>
    <w:rsid w:val="004540E2"/>
    <w:rsid w:val="00454454"/>
    <w:rsid w:val="00454714"/>
    <w:rsid w:val="00454EE5"/>
    <w:rsid w:val="0045540E"/>
    <w:rsid w:val="00456379"/>
    <w:rsid w:val="00456806"/>
    <w:rsid w:val="004610F5"/>
    <w:rsid w:val="00461E7A"/>
    <w:rsid w:val="00462F8E"/>
    <w:rsid w:val="00465244"/>
    <w:rsid w:val="00467924"/>
    <w:rsid w:val="00467EED"/>
    <w:rsid w:val="00470B3D"/>
    <w:rsid w:val="004712A5"/>
    <w:rsid w:val="0047266F"/>
    <w:rsid w:val="00473FD6"/>
    <w:rsid w:val="00474636"/>
    <w:rsid w:val="004746EE"/>
    <w:rsid w:val="00474ED5"/>
    <w:rsid w:val="00475A14"/>
    <w:rsid w:val="00475CA7"/>
    <w:rsid w:val="00476D6B"/>
    <w:rsid w:val="0047754D"/>
    <w:rsid w:val="00477874"/>
    <w:rsid w:val="00483EF3"/>
    <w:rsid w:val="00484493"/>
    <w:rsid w:val="00487C3D"/>
    <w:rsid w:val="00492C16"/>
    <w:rsid w:val="004932F2"/>
    <w:rsid w:val="0049695E"/>
    <w:rsid w:val="00496E8C"/>
    <w:rsid w:val="004A0678"/>
    <w:rsid w:val="004A10E8"/>
    <w:rsid w:val="004A1F21"/>
    <w:rsid w:val="004A48A3"/>
    <w:rsid w:val="004B04BD"/>
    <w:rsid w:val="004B0D92"/>
    <w:rsid w:val="004B0EC0"/>
    <w:rsid w:val="004B577D"/>
    <w:rsid w:val="004B5D57"/>
    <w:rsid w:val="004B61E0"/>
    <w:rsid w:val="004B66F1"/>
    <w:rsid w:val="004B772B"/>
    <w:rsid w:val="004C0BB5"/>
    <w:rsid w:val="004C3EA0"/>
    <w:rsid w:val="004C462D"/>
    <w:rsid w:val="004C516B"/>
    <w:rsid w:val="004D1748"/>
    <w:rsid w:val="004D570B"/>
    <w:rsid w:val="004D6A3A"/>
    <w:rsid w:val="004E1AC3"/>
    <w:rsid w:val="004E1C10"/>
    <w:rsid w:val="004E2EA4"/>
    <w:rsid w:val="004E307B"/>
    <w:rsid w:val="004E510D"/>
    <w:rsid w:val="004F1492"/>
    <w:rsid w:val="004F1D2A"/>
    <w:rsid w:val="004F2636"/>
    <w:rsid w:val="004F37C7"/>
    <w:rsid w:val="004F618E"/>
    <w:rsid w:val="004F7169"/>
    <w:rsid w:val="004F73C2"/>
    <w:rsid w:val="005001C1"/>
    <w:rsid w:val="0050041B"/>
    <w:rsid w:val="00500AD4"/>
    <w:rsid w:val="00500D66"/>
    <w:rsid w:val="00503A5D"/>
    <w:rsid w:val="0050662D"/>
    <w:rsid w:val="00511C40"/>
    <w:rsid w:val="00514C8E"/>
    <w:rsid w:val="005221E0"/>
    <w:rsid w:val="00523027"/>
    <w:rsid w:val="005239A1"/>
    <w:rsid w:val="00531DBF"/>
    <w:rsid w:val="00534E54"/>
    <w:rsid w:val="005376B8"/>
    <w:rsid w:val="00537BD6"/>
    <w:rsid w:val="00542C13"/>
    <w:rsid w:val="00544212"/>
    <w:rsid w:val="00545759"/>
    <w:rsid w:val="00545BE0"/>
    <w:rsid w:val="00545E55"/>
    <w:rsid w:val="005460D3"/>
    <w:rsid w:val="00546930"/>
    <w:rsid w:val="00554C6A"/>
    <w:rsid w:val="005551C7"/>
    <w:rsid w:val="00556A55"/>
    <w:rsid w:val="005601F7"/>
    <w:rsid w:val="0056048B"/>
    <w:rsid w:val="005612DD"/>
    <w:rsid w:val="00562E85"/>
    <w:rsid w:val="00562F07"/>
    <w:rsid w:val="0056332F"/>
    <w:rsid w:val="0056682A"/>
    <w:rsid w:val="00566A37"/>
    <w:rsid w:val="00567D54"/>
    <w:rsid w:val="005705FD"/>
    <w:rsid w:val="005719B3"/>
    <w:rsid w:val="00572822"/>
    <w:rsid w:val="005728DF"/>
    <w:rsid w:val="0057295E"/>
    <w:rsid w:val="00575CC0"/>
    <w:rsid w:val="00577DAE"/>
    <w:rsid w:val="00580139"/>
    <w:rsid w:val="005806A8"/>
    <w:rsid w:val="00580F31"/>
    <w:rsid w:val="00581C39"/>
    <w:rsid w:val="00582107"/>
    <w:rsid w:val="00584F8D"/>
    <w:rsid w:val="00587690"/>
    <w:rsid w:val="00587CC5"/>
    <w:rsid w:val="005903B6"/>
    <w:rsid w:val="005940DB"/>
    <w:rsid w:val="00595A3F"/>
    <w:rsid w:val="005A0247"/>
    <w:rsid w:val="005A126E"/>
    <w:rsid w:val="005A21DD"/>
    <w:rsid w:val="005A44C1"/>
    <w:rsid w:val="005A452F"/>
    <w:rsid w:val="005A4D4A"/>
    <w:rsid w:val="005A5707"/>
    <w:rsid w:val="005A6CD8"/>
    <w:rsid w:val="005A73DD"/>
    <w:rsid w:val="005B140D"/>
    <w:rsid w:val="005B4914"/>
    <w:rsid w:val="005B7594"/>
    <w:rsid w:val="005C00F8"/>
    <w:rsid w:val="005C06EE"/>
    <w:rsid w:val="005C0A05"/>
    <w:rsid w:val="005C1FEA"/>
    <w:rsid w:val="005C2E9D"/>
    <w:rsid w:val="005C3369"/>
    <w:rsid w:val="005C3495"/>
    <w:rsid w:val="005C48EA"/>
    <w:rsid w:val="005C6554"/>
    <w:rsid w:val="005C78C3"/>
    <w:rsid w:val="005D0F08"/>
    <w:rsid w:val="005D49A1"/>
    <w:rsid w:val="005D4D7F"/>
    <w:rsid w:val="005E3DFC"/>
    <w:rsid w:val="005E5276"/>
    <w:rsid w:val="005E5942"/>
    <w:rsid w:val="005E5CC1"/>
    <w:rsid w:val="005E60AF"/>
    <w:rsid w:val="005F1DA6"/>
    <w:rsid w:val="005F1DEA"/>
    <w:rsid w:val="005F1EBD"/>
    <w:rsid w:val="005F459A"/>
    <w:rsid w:val="005F4FE3"/>
    <w:rsid w:val="005F5549"/>
    <w:rsid w:val="006010C9"/>
    <w:rsid w:val="0060124E"/>
    <w:rsid w:val="00601422"/>
    <w:rsid w:val="00601FC3"/>
    <w:rsid w:val="006059C1"/>
    <w:rsid w:val="00607FC9"/>
    <w:rsid w:val="00616640"/>
    <w:rsid w:val="00622363"/>
    <w:rsid w:val="0062271B"/>
    <w:rsid w:val="00622DEC"/>
    <w:rsid w:val="00622FE1"/>
    <w:rsid w:val="006236EA"/>
    <w:rsid w:val="0062521C"/>
    <w:rsid w:val="00627015"/>
    <w:rsid w:val="00630A2B"/>
    <w:rsid w:val="00632DC7"/>
    <w:rsid w:val="00634517"/>
    <w:rsid w:val="006357FB"/>
    <w:rsid w:val="00637B36"/>
    <w:rsid w:val="006406FC"/>
    <w:rsid w:val="00640C2B"/>
    <w:rsid w:val="00640E57"/>
    <w:rsid w:val="00640FF6"/>
    <w:rsid w:val="0064208F"/>
    <w:rsid w:val="00643E26"/>
    <w:rsid w:val="00646122"/>
    <w:rsid w:val="006505CC"/>
    <w:rsid w:val="006527F7"/>
    <w:rsid w:val="00653653"/>
    <w:rsid w:val="00653E16"/>
    <w:rsid w:val="00653EF6"/>
    <w:rsid w:val="00653FA3"/>
    <w:rsid w:val="006556D5"/>
    <w:rsid w:val="00655FC0"/>
    <w:rsid w:val="00656412"/>
    <w:rsid w:val="006564CD"/>
    <w:rsid w:val="00657220"/>
    <w:rsid w:val="00657362"/>
    <w:rsid w:val="006600F8"/>
    <w:rsid w:val="0066104B"/>
    <w:rsid w:val="00661B46"/>
    <w:rsid w:val="00664464"/>
    <w:rsid w:val="006655EE"/>
    <w:rsid w:val="00665BD4"/>
    <w:rsid w:val="006665F7"/>
    <w:rsid w:val="0066724E"/>
    <w:rsid w:val="00667C10"/>
    <w:rsid w:val="00667EF4"/>
    <w:rsid w:val="0067063D"/>
    <w:rsid w:val="006713F2"/>
    <w:rsid w:val="006742F9"/>
    <w:rsid w:val="00674F39"/>
    <w:rsid w:val="00675317"/>
    <w:rsid w:val="00676FCA"/>
    <w:rsid w:val="00677177"/>
    <w:rsid w:val="00680AD8"/>
    <w:rsid w:val="006817BD"/>
    <w:rsid w:val="0068395A"/>
    <w:rsid w:val="0068612E"/>
    <w:rsid w:val="00686784"/>
    <w:rsid w:val="00687C92"/>
    <w:rsid w:val="006922A1"/>
    <w:rsid w:val="006929C7"/>
    <w:rsid w:val="0069534E"/>
    <w:rsid w:val="00695956"/>
    <w:rsid w:val="0069669C"/>
    <w:rsid w:val="00697E6C"/>
    <w:rsid w:val="006A0C94"/>
    <w:rsid w:val="006A1200"/>
    <w:rsid w:val="006A1E96"/>
    <w:rsid w:val="006A4943"/>
    <w:rsid w:val="006A4F4E"/>
    <w:rsid w:val="006A654B"/>
    <w:rsid w:val="006A6C23"/>
    <w:rsid w:val="006A6FBF"/>
    <w:rsid w:val="006A71D5"/>
    <w:rsid w:val="006B14DB"/>
    <w:rsid w:val="006B21C4"/>
    <w:rsid w:val="006B293A"/>
    <w:rsid w:val="006B415D"/>
    <w:rsid w:val="006B657E"/>
    <w:rsid w:val="006B77E9"/>
    <w:rsid w:val="006B7F1F"/>
    <w:rsid w:val="006B7FCE"/>
    <w:rsid w:val="006C1F46"/>
    <w:rsid w:val="006C1FF5"/>
    <w:rsid w:val="006C4A1A"/>
    <w:rsid w:val="006C5741"/>
    <w:rsid w:val="006C5AF5"/>
    <w:rsid w:val="006C5B04"/>
    <w:rsid w:val="006D0393"/>
    <w:rsid w:val="006D1A83"/>
    <w:rsid w:val="006D24F4"/>
    <w:rsid w:val="006D72B8"/>
    <w:rsid w:val="006D7F19"/>
    <w:rsid w:val="006E01BE"/>
    <w:rsid w:val="006E10C6"/>
    <w:rsid w:val="006E1CFE"/>
    <w:rsid w:val="006E4A72"/>
    <w:rsid w:val="006E532F"/>
    <w:rsid w:val="006E6356"/>
    <w:rsid w:val="006F10C4"/>
    <w:rsid w:val="006F40E9"/>
    <w:rsid w:val="006F4D3E"/>
    <w:rsid w:val="006F5603"/>
    <w:rsid w:val="006F701A"/>
    <w:rsid w:val="006F7B87"/>
    <w:rsid w:val="00701400"/>
    <w:rsid w:val="00701CC0"/>
    <w:rsid w:val="007026BD"/>
    <w:rsid w:val="00702ECE"/>
    <w:rsid w:val="007037CF"/>
    <w:rsid w:val="00703895"/>
    <w:rsid w:val="00704D7C"/>
    <w:rsid w:val="00704E58"/>
    <w:rsid w:val="0070501D"/>
    <w:rsid w:val="00705C65"/>
    <w:rsid w:val="00710601"/>
    <w:rsid w:val="007106A4"/>
    <w:rsid w:val="007128FF"/>
    <w:rsid w:val="00712D22"/>
    <w:rsid w:val="007154A7"/>
    <w:rsid w:val="00716355"/>
    <w:rsid w:val="007167C0"/>
    <w:rsid w:val="00716CF9"/>
    <w:rsid w:val="007171DB"/>
    <w:rsid w:val="007179CD"/>
    <w:rsid w:val="00720481"/>
    <w:rsid w:val="00720E2B"/>
    <w:rsid w:val="0072174A"/>
    <w:rsid w:val="0072208F"/>
    <w:rsid w:val="00722202"/>
    <w:rsid w:val="00722BC7"/>
    <w:rsid w:val="0072483C"/>
    <w:rsid w:val="00725633"/>
    <w:rsid w:val="00730248"/>
    <w:rsid w:val="00730549"/>
    <w:rsid w:val="007307B4"/>
    <w:rsid w:val="0073169C"/>
    <w:rsid w:val="00733193"/>
    <w:rsid w:val="0073350B"/>
    <w:rsid w:val="00733D44"/>
    <w:rsid w:val="00734875"/>
    <w:rsid w:val="00735CF2"/>
    <w:rsid w:val="00740A93"/>
    <w:rsid w:val="00742088"/>
    <w:rsid w:val="00744734"/>
    <w:rsid w:val="00744DDA"/>
    <w:rsid w:val="00745A98"/>
    <w:rsid w:val="00745E03"/>
    <w:rsid w:val="007472F6"/>
    <w:rsid w:val="00752477"/>
    <w:rsid w:val="0075278F"/>
    <w:rsid w:val="00752CFD"/>
    <w:rsid w:val="00755127"/>
    <w:rsid w:val="007551BA"/>
    <w:rsid w:val="00756A38"/>
    <w:rsid w:val="0075732A"/>
    <w:rsid w:val="007600F8"/>
    <w:rsid w:val="00760262"/>
    <w:rsid w:val="00760639"/>
    <w:rsid w:val="00760BED"/>
    <w:rsid w:val="00762277"/>
    <w:rsid w:val="0076310C"/>
    <w:rsid w:val="00764C2A"/>
    <w:rsid w:val="00765A0B"/>
    <w:rsid w:val="00765D27"/>
    <w:rsid w:val="0076744F"/>
    <w:rsid w:val="00767BCE"/>
    <w:rsid w:val="00767EFC"/>
    <w:rsid w:val="007707DE"/>
    <w:rsid w:val="00770B5D"/>
    <w:rsid w:val="007726DB"/>
    <w:rsid w:val="0077325F"/>
    <w:rsid w:val="0077382D"/>
    <w:rsid w:val="007743E9"/>
    <w:rsid w:val="007746BF"/>
    <w:rsid w:val="00774B58"/>
    <w:rsid w:val="007752F1"/>
    <w:rsid w:val="00775DDD"/>
    <w:rsid w:val="00776768"/>
    <w:rsid w:val="007767A3"/>
    <w:rsid w:val="0078187A"/>
    <w:rsid w:val="00781CB2"/>
    <w:rsid w:val="00781FB1"/>
    <w:rsid w:val="00782499"/>
    <w:rsid w:val="00783673"/>
    <w:rsid w:val="007837DF"/>
    <w:rsid w:val="00787A37"/>
    <w:rsid w:val="0079131E"/>
    <w:rsid w:val="00791692"/>
    <w:rsid w:val="007929EF"/>
    <w:rsid w:val="00792C9F"/>
    <w:rsid w:val="00794ED8"/>
    <w:rsid w:val="007952F6"/>
    <w:rsid w:val="007961CD"/>
    <w:rsid w:val="007A00D7"/>
    <w:rsid w:val="007A0386"/>
    <w:rsid w:val="007A2573"/>
    <w:rsid w:val="007A3F4E"/>
    <w:rsid w:val="007A4764"/>
    <w:rsid w:val="007A7054"/>
    <w:rsid w:val="007B0078"/>
    <w:rsid w:val="007B0483"/>
    <w:rsid w:val="007B106C"/>
    <w:rsid w:val="007B1A4E"/>
    <w:rsid w:val="007B366A"/>
    <w:rsid w:val="007B3D05"/>
    <w:rsid w:val="007B5503"/>
    <w:rsid w:val="007B6F9C"/>
    <w:rsid w:val="007B7916"/>
    <w:rsid w:val="007C043F"/>
    <w:rsid w:val="007C179C"/>
    <w:rsid w:val="007C4DB1"/>
    <w:rsid w:val="007C4FC0"/>
    <w:rsid w:val="007C55FB"/>
    <w:rsid w:val="007C6BB3"/>
    <w:rsid w:val="007D14B4"/>
    <w:rsid w:val="007D1F5E"/>
    <w:rsid w:val="007D3174"/>
    <w:rsid w:val="007D388F"/>
    <w:rsid w:val="007D3AD7"/>
    <w:rsid w:val="007D6549"/>
    <w:rsid w:val="007D6EC2"/>
    <w:rsid w:val="007E0A7C"/>
    <w:rsid w:val="007E125A"/>
    <w:rsid w:val="007E2271"/>
    <w:rsid w:val="007E23E8"/>
    <w:rsid w:val="007E24D6"/>
    <w:rsid w:val="007E24F6"/>
    <w:rsid w:val="007E4C3C"/>
    <w:rsid w:val="007E5801"/>
    <w:rsid w:val="007E6B4A"/>
    <w:rsid w:val="007F17EF"/>
    <w:rsid w:val="007F735D"/>
    <w:rsid w:val="00800F64"/>
    <w:rsid w:val="00801050"/>
    <w:rsid w:val="00802F0B"/>
    <w:rsid w:val="0080336A"/>
    <w:rsid w:val="0080691C"/>
    <w:rsid w:val="00806B4B"/>
    <w:rsid w:val="00807436"/>
    <w:rsid w:val="00810A67"/>
    <w:rsid w:val="00810CA4"/>
    <w:rsid w:val="00812D3B"/>
    <w:rsid w:val="008136F4"/>
    <w:rsid w:val="00817431"/>
    <w:rsid w:val="008211B2"/>
    <w:rsid w:val="008232B4"/>
    <w:rsid w:val="00823BA9"/>
    <w:rsid w:val="00825063"/>
    <w:rsid w:val="00825501"/>
    <w:rsid w:val="00825DF2"/>
    <w:rsid w:val="00826C50"/>
    <w:rsid w:val="0082736B"/>
    <w:rsid w:val="00831619"/>
    <w:rsid w:val="0083163D"/>
    <w:rsid w:val="008324FC"/>
    <w:rsid w:val="00833CF7"/>
    <w:rsid w:val="00834CDE"/>
    <w:rsid w:val="008350C4"/>
    <w:rsid w:val="008360A8"/>
    <w:rsid w:val="0083658E"/>
    <w:rsid w:val="00836883"/>
    <w:rsid w:val="008417AE"/>
    <w:rsid w:val="00842464"/>
    <w:rsid w:val="00843E01"/>
    <w:rsid w:val="00844B5F"/>
    <w:rsid w:val="00845601"/>
    <w:rsid w:val="00847757"/>
    <w:rsid w:val="00847B47"/>
    <w:rsid w:val="00853459"/>
    <w:rsid w:val="00855C5C"/>
    <w:rsid w:val="0086064C"/>
    <w:rsid w:val="00862269"/>
    <w:rsid w:val="00863071"/>
    <w:rsid w:val="00863865"/>
    <w:rsid w:val="00864910"/>
    <w:rsid w:val="008676FF"/>
    <w:rsid w:val="00870AFF"/>
    <w:rsid w:val="00873247"/>
    <w:rsid w:val="00874E77"/>
    <w:rsid w:val="00875CE9"/>
    <w:rsid w:val="00877C9D"/>
    <w:rsid w:val="00877E2E"/>
    <w:rsid w:val="00881DE8"/>
    <w:rsid w:val="00885AF5"/>
    <w:rsid w:val="008907F7"/>
    <w:rsid w:val="00891038"/>
    <w:rsid w:val="00891A70"/>
    <w:rsid w:val="00891BFD"/>
    <w:rsid w:val="00892708"/>
    <w:rsid w:val="00892C28"/>
    <w:rsid w:val="00893B6E"/>
    <w:rsid w:val="0089762C"/>
    <w:rsid w:val="008A25B0"/>
    <w:rsid w:val="008A3615"/>
    <w:rsid w:val="008A3C96"/>
    <w:rsid w:val="008B0B11"/>
    <w:rsid w:val="008B4019"/>
    <w:rsid w:val="008B65C9"/>
    <w:rsid w:val="008B709B"/>
    <w:rsid w:val="008C0723"/>
    <w:rsid w:val="008C267D"/>
    <w:rsid w:val="008C2D4A"/>
    <w:rsid w:val="008C3E7B"/>
    <w:rsid w:val="008C57D9"/>
    <w:rsid w:val="008D3900"/>
    <w:rsid w:val="008D3EDC"/>
    <w:rsid w:val="008D6E1D"/>
    <w:rsid w:val="008E020F"/>
    <w:rsid w:val="008E09B2"/>
    <w:rsid w:val="008E43C7"/>
    <w:rsid w:val="008E5ABA"/>
    <w:rsid w:val="008E5C40"/>
    <w:rsid w:val="008E6045"/>
    <w:rsid w:val="008E61BA"/>
    <w:rsid w:val="008E6AA1"/>
    <w:rsid w:val="008E6B1A"/>
    <w:rsid w:val="008F06D1"/>
    <w:rsid w:val="008F0B96"/>
    <w:rsid w:val="008F39B4"/>
    <w:rsid w:val="008F4162"/>
    <w:rsid w:val="008F6000"/>
    <w:rsid w:val="008F63A4"/>
    <w:rsid w:val="008F6688"/>
    <w:rsid w:val="00901259"/>
    <w:rsid w:val="00901508"/>
    <w:rsid w:val="00902C1B"/>
    <w:rsid w:val="00903E02"/>
    <w:rsid w:val="00905771"/>
    <w:rsid w:val="009057A6"/>
    <w:rsid w:val="0090661D"/>
    <w:rsid w:val="009075C0"/>
    <w:rsid w:val="00907BCE"/>
    <w:rsid w:val="00910437"/>
    <w:rsid w:val="00912717"/>
    <w:rsid w:val="00913175"/>
    <w:rsid w:val="0091373B"/>
    <w:rsid w:val="009147CC"/>
    <w:rsid w:val="0091504D"/>
    <w:rsid w:val="009157E5"/>
    <w:rsid w:val="00916EDB"/>
    <w:rsid w:val="009207BA"/>
    <w:rsid w:val="00920861"/>
    <w:rsid w:val="00920BF0"/>
    <w:rsid w:val="00920CC7"/>
    <w:rsid w:val="00922B13"/>
    <w:rsid w:val="009230F0"/>
    <w:rsid w:val="00923133"/>
    <w:rsid w:val="00923BC5"/>
    <w:rsid w:val="009242EF"/>
    <w:rsid w:val="009245F0"/>
    <w:rsid w:val="00926A5F"/>
    <w:rsid w:val="00927680"/>
    <w:rsid w:val="00932291"/>
    <w:rsid w:val="00932861"/>
    <w:rsid w:val="00933716"/>
    <w:rsid w:val="0093408E"/>
    <w:rsid w:val="009340CE"/>
    <w:rsid w:val="00934DD9"/>
    <w:rsid w:val="00935BB6"/>
    <w:rsid w:val="009416E5"/>
    <w:rsid w:val="00942088"/>
    <w:rsid w:val="00946607"/>
    <w:rsid w:val="00946EF8"/>
    <w:rsid w:val="00950A2B"/>
    <w:rsid w:val="00952574"/>
    <w:rsid w:val="00952C00"/>
    <w:rsid w:val="00952DDF"/>
    <w:rsid w:val="00953658"/>
    <w:rsid w:val="009540C3"/>
    <w:rsid w:val="009553E6"/>
    <w:rsid w:val="00957097"/>
    <w:rsid w:val="00960495"/>
    <w:rsid w:val="00960AAA"/>
    <w:rsid w:val="009610A3"/>
    <w:rsid w:val="00961EB0"/>
    <w:rsid w:val="00963B6A"/>
    <w:rsid w:val="0096451E"/>
    <w:rsid w:val="009657FC"/>
    <w:rsid w:val="00970950"/>
    <w:rsid w:val="00970F8E"/>
    <w:rsid w:val="0097207C"/>
    <w:rsid w:val="009721DC"/>
    <w:rsid w:val="009729C0"/>
    <w:rsid w:val="009752B9"/>
    <w:rsid w:val="00976EBC"/>
    <w:rsid w:val="00976FE6"/>
    <w:rsid w:val="0097754D"/>
    <w:rsid w:val="009812D4"/>
    <w:rsid w:val="009835DA"/>
    <w:rsid w:val="009863C2"/>
    <w:rsid w:val="00986D74"/>
    <w:rsid w:val="009920D8"/>
    <w:rsid w:val="00992B2B"/>
    <w:rsid w:val="009952F5"/>
    <w:rsid w:val="00995F6B"/>
    <w:rsid w:val="00997B57"/>
    <w:rsid w:val="009A20D5"/>
    <w:rsid w:val="009A239B"/>
    <w:rsid w:val="009A6548"/>
    <w:rsid w:val="009A6DB7"/>
    <w:rsid w:val="009A7CAC"/>
    <w:rsid w:val="009B1BA4"/>
    <w:rsid w:val="009B26F0"/>
    <w:rsid w:val="009B3007"/>
    <w:rsid w:val="009B38BE"/>
    <w:rsid w:val="009B4382"/>
    <w:rsid w:val="009B6FC7"/>
    <w:rsid w:val="009B7526"/>
    <w:rsid w:val="009B7BF6"/>
    <w:rsid w:val="009C120E"/>
    <w:rsid w:val="009C1774"/>
    <w:rsid w:val="009C1C49"/>
    <w:rsid w:val="009C3D0F"/>
    <w:rsid w:val="009C5996"/>
    <w:rsid w:val="009D1A05"/>
    <w:rsid w:val="009D334E"/>
    <w:rsid w:val="009D65C6"/>
    <w:rsid w:val="009D785F"/>
    <w:rsid w:val="009D7B06"/>
    <w:rsid w:val="009E0126"/>
    <w:rsid w:val="009E1B19"/>
    <w:rsid w:val="009E3EA9"/>
    <w:rsid w:val="009F092B"/>
    <w:rsid w:val="009F310B"/>
    <w:rsid w:val="009F31E4"/>
    <w:rsid w:val="009F35E2"/>
    <w:rsid w:val="009F65F9"/>
    <w:rsid w:val="009F682D"/>
    <w:rsid w:val="009F68BA"/>
    <w:rsid w:val="009F6F9F"/>
    <w:rsid w:val="009F75A7"/>
    <w:rsid w:val="009F7726"/>
    <w:rsid w:val="00A02A02"/>
    <w:rsid w:val="00A05362"/>
    <w:rsid w:val="00A06277"/>
    <w:rsid w:val="00A079DC"/>
    <w:rsid w:val="00A07D52"/>
    <w:rsid w:val="00A07E47"/>
    <w:rsid w:val="00A10C72"/>
    <w:rsid w:val="00A10E0B"/>
    <w:rsid w:val="00A111C2"/>
    <w:rsid w:val="00A14D92"/>
    <w:rsid w:val="00A166C2"/>
    <w:rsid w:val="00A168AF"/>
    <w:rsid w:val="00A222C4"/>
    <w:rsid w:val="00A226CB"/>
    <w:rsid w:val="00A24507"/>
    <w:rsid w:val="00A2511A"/>
    <w:rsid w:val="00A2663E"/>
    <w:rsid w:val="00A309C0"/>
    <w:rsid w:val="00A309FC"/>
    <w:rsid w:val="00A30FDD"/>
    <w:rsid w:val="00A326EA"/>
    <w:rsid w:val="00A338E7"/>
    <w:rsid w:val="00A34C7B"/>
    <w:rsid w:val="00A35CAA"/>
    <w:rsid w:val="00A36034"/>
    <w:rsid w:val="00A36B71"/>
    <w:rsid w:val="00A36B8E"/>
    <w:rsid w:val="00A36E7F"/>
    <w:rsid w:val="00A411AF"/>
    <w:rsid w:val="00A41E08"/>
    <w:rsid w:val="00A41E65"/>
    <w:rsid w:val="00A41F56"/>
    <w:rsid w:val="00A4239E"/>
    <w:rsid w:val="00A424B2"/>
    <w:rsid w:val="00A42A44"/>
    <w:rsid w:val="00A4344B"/>
    <w:rsid w:val="00A43E0A"/>
    <w:rsid w:val="00A45FD9"/>
    <w:rsid w:val="00A4672B"/>
    <w:rsid w:val="00A530C7"/>
    <w:rsid w:val="00A53D3F"/>
    <w:rsid w:val="00A5433A"/>
    <w:rsid w:val="00A55F5B"/>
    <w:rsid w:val="00A569DF"/>
    <w:rsid w:val="00A60185"/>
    <w:rsid w:val="00A6143F"/>
    <w:rsid w:val="00A661EA"/>
    <w:rsid w:val="00A66E3F"/>
    <w:rsid w:val="00A731B2"/>
    <w:rsid w:val="00A75F68"/>
    <w:rsid w:val="00A76CFF"/>
    <w:rsid w:val="00A82415"/>
    <w:rsid w:val="00A830E5"/>
    <w:rsid w:val="00A847BC"/>
    <w:rsid w:val="00A87135"/>
    <w:rsid w:val="00A87193"/>
    <w:rsid w:val="00A91371"/>
    <w:rsid w:val="00A919D6"/>
    <w:rsid w:val="00A91B88"/>
    <w:rsid w:val="00A924A0"/>
    <w:rsid w:val="00A93280"/>
    <w:rsid w:val="00A93491"/>
    <w:rsid w:val="00A951EA"/>
    <w:rsid w:val="00AA2058"/>
    <w:rsid w:val="00AA2548"/>
    <w:rsid w:val="00AA434E"/>
    <w:rsid w:val="00AA58C4"/>
    <w:rsid w:val="00AA65C9"/>
    <w:rsid w:val="00AA7003"/>
    <w:rsid w:val="00AA776C"/>
    <w:rsid w:val="00AA7A10"/>
    <w:rsid w:val="00AB0736"/>
    <w:rsid w:val="00AB11C8"/>
    <w:rsid w:val="00AB234F"/>
    <w:rsid w:val="00AC08A8"/>
    <w:rsid w:val="00AC3AEB"/>
    <w:rsid w:val="00AC4A0F"/>
    <w:rsid w:val="00AC7222"/>
    <w:rsid w:val="00AD1F79"/>
    <w:rsid w:val="00AD3D2B"/>
    <w:rsid w:val="00AD424A"/>
    <w:rsid w:val="00AD56C8"/>
    <w:rsid w:val="00AD58F2"/>
    <w:rsid w:val="00AD5F05"/>
    <w:rsid w:val="00AD6152"/>
    <w:rsid w:val="00AE0CAA"/>
    <w:rsid w:val="00AE1D1F"/>
    <w:rsid w:val="00AE1D37"/>
    <w:rsid w:val="00AE44C3"/>
    <w:rsid w:val="00AE534D"/>
    <w:rsid w:val="00AE664B"/>
    <w:rsid w:val="00AF0CD4"/>
    <w:rsid w:val="00AF2469"/>
    <w:rsid w:val="00AF2DEC"/>
    <w:rsid w:val="00B04BC6"/>
    <w:rsid w:val="00B0512A"/>
    <w:rsid w:val="00B0529F"/>
    <w:rsid w:val="00B0530C"/>
    <w:rsid w:val="00B0777F"/>
    <w:rsid w:val="00B10885"/>
    <w:rsid w:val="00B117FB"/>
    <w:rsid w:val="00B134D7"/>
    <w:rsid w:val="00B1418B"/>
    <w:rsid w:val="00B1431D"/>
    <w:rsid w:val="00B156D2"/>
    <w:rsid w:val="00B17E12"/>
    <w:rsid w:val="00B21195"/>
    <w:rsid w:val="00B227D9"/>
    <w:rsid w:val="00B24B22"/>
    <w:rsid w:val="00B25310"/>
    <w:rsid w:val="00B32F8F"/>
    <w:rsid w:val="00B3492A"/>
    <w:rsid w:val="00B40F9A"/>
    <w:rsid w:val="00B414A7"/>
    <w:rsid w:val="00B45401"/>
    <w:rsid w:val="00B461DE"/>
    <w:rsid w:val="00B47FE7"/>
    <w:rsid w:val="00B521E3"/>
    <w:rsid w:val="00B54DE9"/>
    <w:rsid w:val="00B553EC"/>
    <w:rsid w:val="00B55E3F"/>
    <w:rsid w:val="00B615DD"/>
    <w:rsid w:val="00B63C1E"/>
    <w:rsid w:val="00B63D04"/>
    <w:rsid w:val="00B672E4"/>
    <w:rsid w:val="00B673FA"/>
    <w:rsid w:val="00B71DB5"/>
    <w:rsid w:val="00B72E4C"/>
    <w:rsid w:val="00B73365"/>
    <w:rsid w:val="00B73824"/>
    <w:rsid w:val="00B745D1"/>
    <w:rsid w:val="00B74682"/>
    <w:rsid w:val="00B74CE3"/>
    <w:rsid w:val="00B74E11"/>
    <w:rsid w:val="00B766E1"/>
    <w:rsid w:val="00B77D66"/>
    <w:rsid w:val="00B8062D"/>
    <w:rsid w:val="00B81487"/>
    <w:rsid w:val="00B832FA"/>
    <w:rsid w:val="00B84422"/>
    <w:rsid w:val="00B84563"/>
    <w:rsid w:val="00B91BC7"/>
    <w:rsid w:val="00B92EF0"/>
    <w:rsid w:val="00B935E2"/>
    <w:rsid w:val="00B93DBB"/>
    <w:rsid w:val="00B93DD0"/>
    <w:rsid w:val="00B942C1"/>
    <w:rsid w:val="00B95169"/>
    <w:rsid w:val="00B97732"/>
    <w:rsid w:val="00B97A64"/>
    <w:rsid w:val="00BA175F"/>
    <w:rsid w:val="00BA3FB3"/>
    <w:rsid w:val="00BA65A8"/>
    <w:rsid w:val="00BA6D19"/>
    <w:rsid w:val="00BA7461"/>
    <w:rsid w:val="00BA7DA9"/>
    <w:rsid w:val="00BB066F"/>
    <w:rsid w:val="00BB0E92"/>
    <w:rsid w:val="00BB14D0"/>
    <w:rsid w:val="00BB33A7"/>
    <w:rsid w:val="00BB38F6"/>
    <w:rsid w:val="00BB4617"/>
    <w:rsid w:val="00BB6942"/>
    <w:rsid w:val="00BB7F95"/>
    <w:rsid w:val="00BC1FA7"/>
    <w:rsid w:val="00BC354E"/>
    <w:rsid w:val="00BC4215"/>
    <w:rsid w:val="00BC52E7"/>
    <w:rsid w:val="00BC6150"/>
    <w:rsid w:val="00BC7CF2"/>
    <w:rsid w:val="00BD0B2E"/>
    <w:rsid w:val="00BD1A6F"/>
    <w:rsid w:val="00BD50A6"/>
    <w:rsid w:val="00BD55E8"/>
    <w:rsid w:val="00BD77AC"/>
    <w:rsid w:val="00BD7907"/>
    <w:rsid w:val="00BE09D1"/>
    <w:rsid w:val="00BE22B5"/>
    <w:rsid w:val="00BE2F7A"/>
    <w:rsid w:val="00BE3A34"/>
    <w:rsid w:val="00BE6D3C"/>
    <w:rsid w:val="00BE7852"/>
    <w:rsid w:val="00BE7B14"/>
    <w:rsid w:val="00BF1107"/>
    <w:rsid w:val="00BF5CA4"/>
    <w:rsid w:val="00BF5CB3"/>
    <w:rsid w:val="00BF7CEE"/>
    <w:rsid w:val="00C01780"/>
    <w:rsid w:val="00C02619"/>
    <w:rsid w:val="00C03880"/>
    <w:rsid w:val="00C0735B"/>
    <w:rsid w:val="00C076CA"/>
    <w:rsid w:val="00C11FB0"/>
    <w:rsid w:val="00C1326B"/>
    <w:rsid w:val="00C135CF"/>
    <w:rsid w:val="00C13B9B"/>
    <w:rsid w:val="00C141B1"/>
    <w:rsid w:val="00C20308"/>
    <w:rsid w:val="00C2683F"/>
    <w:rsid w:val="00C30DB7"/>
    <w:rsid w:val="00C3184D"/>
    <w:rsid w:val="00C332AA"/>
    <w:rsid w:val="00C35EDB"/>
    <w:rsid w:val="00C41087"/>
    <w:rsid w:val="00C4596B"/>
    <w:rsid w:val="00C4714E"/>
    <w:rsid w:val="00C47EB5"/>
    <w:rsid w:val="00C51CCA"/>
    <w:rsid w:val="00C52548"/>
    <w:rsid w:val="00C533B5"/>
    <w:rsid w:val="00C5504F"/>
    <w:rsid w:val="00C551CB"/>
    <w:rsid w:val="00C5543D"/>
    <w:rsid w:val="00C558B1"/>
    <w:rsid w:val="00C5743C"/>
    <w:rsid w:val="00C57B55"/>
    <w:rsid w:val="00C61087"/>
    <w:rsid w:val="00C616D8"/>
    <w:rsid w:val="00C62ED8"/>
    <w:rsid w:val="00C63376"/>
    <w:rsid w:val="00C72F98"/>
    <w:rsid w:val="00C74887"/>
    <w:rsid w:val="00C74F97"/>
    <w:rsid w:val="00C75736"/>
    <w:rsid w:val="00C7691D"/>
    <w:rsid w:val="00C77436"/>
    <w:rsid w:val="00C777BA"/>
    <w:rsid w:val="00C80DB1"/>
    <w:rsid w:val="00C81F74"/>
    <w:rsid w:val="00C8276E"/>
    <w:rsid w:val="00C82B68"/>
    <w:rsid w:val="00C842AC"/>
    <w:rsid w:val="00C84BAC"/>
    <w:rsid w:val="00C8595D"/>
    <w:rsid w:val="00C85C07"/>
    <w:rsid w:val="00C85DBC"/>
    <w:rsid w:val="00C86F0E"/>
    <w:rsid w:val="00C8716B"/>
    <w:rsid w:val="00C8736D"/>
    <w:rsid w:val="00C8754C"/>
    <w:rsid w:val="00C921BC"/>
    <w:rsid w:val="00C936B7"/>
    <w:rsid w:val="00C942DF"/>
    <w:rsid w:val="00C96688"/>
    <w:rsid w:val="00C96843"/>
    <w:rsid w:val="00C9721D"/>
    <w:rsid w:val="00CA0723"/>
    <w:rsid w:val="00CA0779"/>
    <w:rsid w:val="00CA1034"/>
    <w:rsid w:val="00CA16FD"/>
    <w:rsid w:val="00CA1706"/>
    <w:rsid w:val="00CA1855"/>
    <w:rsid w:val="00CA2688"/>
    <w:rsid w:val="00CA3856"/>
    <w:rsid w:val="00CB1690"/>
    <w:rsid w:val="00CB2701"/>
    <w:rsid w:val="00CB2853"/>
    <w:rsid w:val="00CB4DF5"/>
    <w:rsid w:val="00CB5B1B"/>
    <w:rsid w:val="00CB79BE"/>
    <w:rsid w:val="00CC4365"/>
    <w:rsid w:val="00CC4720"/>
    <w:rsid w:val="00CC537B"/>
    <w:rsid w:val="00CC55AA"/>
    <w:rsid w:val="00CD0FE3"/>
    <w:rsid w:val="00CD11B0"/>
    <w:rsid w:val="00CD5109"/>
    <w:rsid w:val="00CD57A0"/>
    <w:rsid w:val="00CD57A2"/>
    <w:rsid w:val="00CE198D"/>
    <w:rsid w:val="00CE3566"/>
    <w:rsid w:val="00CE6704"/>
    <w:rsid w:val="00CE6DF0"/>
    <w:rsid w:val="00CE7121"/>
    <w:rsid w:val="00CE71C2"/>
    <w:rsid w:val="00CE7F41"/>
    <w:rsid w:val="00CF03EE"/>
    <w:rsid w:val="00CF23ED"/>
    <w:rsid w:val="00CF2DD9"/>
    <w:rsid w:val="00CF34E9"/>
    <w:rsid w:val="00CF3B67"/>
    <w:rsid w:val="00CF42D5"/>
    <w:rsid w:val="00CF431F"/>
    <w:rsid w:val="00CF4EDA"/>
    <w:rsid w:val="00CF63BD"/>
    <w:rsid w:val="00CF6DF9"/>
    <w:rsid w:val="00CF7256"/>
    <w:rsid w:val="00CF7F0C"/>
    <w:rsid w:val="00CF7FAB"/>
    <w:rsid w:val="00D001D1"/>
    <w:rsid w:val="00D001DF"/>
    <w:rsid w:val="00D00BC1"/>
    <w:rsid w:val="00D01086"/>
    <w:rsid w:val="00D021CB"/>
    <w:rsid w:val="00D05A32"/>
    <w:rsid w:val="00D06181"/>
    <w:rsid w:val="00D07809"/>
    <w:rsid w:val="00D1079D"/>
    <w:rsid w:val="00D1091C"/>
    <w:rsid w:val="00D10A49"/>
    <w:rsid w:val="00D10F1A"/>
    <w:rsid w:val="00D116F8"/>
    <w:rsid w:val="00D11974"/>
    <w:rsid w:val="00D138D3"/>
    <w:rsid w:val="00D14A05"/>
    <w:rsid w:val="00D15378"/>
    <w:rsid w:val="00D1633E"/>
    <w:rsid w:val="00D16C33"/>
    <w:rsid w:val="00D16E0A"/>
    <w:rsid w:val="00D172A7"/>
    <w:rsid w:val="00D17596"/>
    <w:rsid w:val="00D201B0"/>
    <w:rsid w:val="00D21D54"/>
    <w:rsid w:val="00D22640"/>
    <w:rsid w:val="00D23650"/>
    <w:rsid w:val="00D24CFC"/>
    <w:rsid w:val="00D266A9"/>
    <w:rsid w:val="00D26D3A"/>
    <w:rsid w:val="00D27670"/>
    <w:rsid w:val="00D27DE3"/>
    <w:rsid w:val="00D3194A"/>
    <w:rsid w:val="00D339DE"/>
    <w:rsid w:val="00D33C8D"/>
    <w:rsid w:val="00D3484B"/>
    <w:rsid w:val="00D4095F"/>
    <w:rsid w:val="00D4543F"/>
    <w:rsid w:val="00D45EE3"/>
    <w:rsid w:val="00D4658C"/>
    <w:rsid w:val="00D46D0A"/>
    <w:rsid w:val="00D4707A"/>
    <w:rsid w:val="00D50618"/>
    <w:rsid w:val="00D509E9"/>
    <w:rsid w:val="00D50ABB"/>
    <w:rsid w:val="00D50AFC"/>
    <w:rsid w:val="00D5324D"/>
    <w:rsid w:val="00D53835"/>
    <w:rsid w:val="00D53A80"/>
    <w:rsid w:val="00D53B1C"/>
    <w:rsid w:val="00D53F20"/>
    <w:rsid w:val="00D54857"/>
    <w:rsid w:val="00D55461"/>
    <w:rsid w:val="00D55AA9"/>
    <w:rsid w:val="00D57B8C"/>
    <w:rsid w:val="00D61FB2"/>
    <w:rsid w:val="00D632B8"/>
    <w:rsid w:val="00D636CD"/>
    <w:rsid w:val="00D648A7"/>
    <w:rsid w:val="00D65DB8"/>
    <w:rsid w:val="00D66C47"/>
    <w:rsid w:val="00D66CA8"/>
    <w:rsid w:val="00D67E22"/>
    <w:rsid w:val="00D70131"/>
    <w:rsid w:val="00D71146"/>
    <w:rsid w:val="00D73FAD"/>
    <w:rsid w:val="00D7516C"/>
    <w:rsid w:val="00D75673"/>
    <w:rsid w:val="00D7769F"/>
    <w:rsid w:val="00D77CAE"/>
    <w:rsid w:val="00D842D9"/>
    <w:rsid w:val="00D94B01"/>
    <w:rsid w:val="00D97928"/>
    <w:rsid w:val="00DA1B12"/>
    <w:rsid w:val="00DA1CBE"/>
    <w:rsid w:val="00DA4000"/>
    <w:rsid w:val="00DA54C9"/>
    <w:rsid w:val="00DA6739"/>
    <w:rsid w:val="00DA6CAE"/>
    <w:rsid w:val="00DA7B63"/>
    <w:rsid w:val="00DB06F4"/>
    <w:rsid w:val="00DB1A9E"/>
    <w:rsid w:val="00DB28E1"/>
    <w:rsid w:val="00DB31D6"/>
    <w:rsid w:val="00DB3C60"/>
    <w:rsid w:val="00DB3E46"/>
    <w:rsid w:val="00DB4005"/>
    <w:rsid w:val="00DB758A"/>
    <w:rsid w:val="00DC1D29"/>
    <w:rsid w:val="00DC34EB"/>
    <w:rsid w:val="00DC444D"/>
    <w:rsid w:val="00DC471D"/>
    <w:rsid w:val="00DC58E5"/>
    <w:rsid w:val="00DD2112"/>
    <w:rsid w:val="00DD2BF2"/>
    <w:rsid w:val="00DD3A03"/>
    <w:rsid w:val="00DD57A5"/>
    <w:rsid w:val="00DD6833"/>
    <w:rsid w:val="00DD745B"/>
    <w:rsid w:val="00DD7CB2"/>
    <w:rsid w:val="00DD7E4D"/>
    <w:rsid w:val="00DE124E"/>
    <w:rsid w:val="00DE1ED8"/>
    <w:rsid w:val="00DE3720"/>
    <w:rsid w:val="00DE45CB"/>
    <w:rsid w:val="00DE50E8"/>
    <w:rsid w:val="00DE6F39"/>
    <w:rsid w:val="00DE70BA"/>
    <w:rsid w:val="00DE78EB"/>
    <w:rsid w:val="00DF0DE9"/>
    <w:rsid w:val="00DF1E5B"/>
    <w:rsid w:val="00DF2275"/>
    <w:rsid w:val="00DF3798"/>
    <w:rsid w:val="00DF3F5E"/>
    <w:rsid w:val="00DF3F85"/>
    <w:rsid w:val="00DF5653"/>
    <w:rsid w:val="00E01407"/>
    <w:rsid w:val="00E02D2B"/>
    <w:rsid w:val="00E0596E"/>
    <w:rsid w:val="00E06E46"/>
    <w:rsid w:val="00E06F66"/>
    <w:rsid w:val="00E116C7"/>
    <w:rsid w:val="00E11E9B"/>
    <w:rsid w:val="00E12389"/>
    <w:rsid w:val="00E131F9"/>
    <w:rsid w:val="00E159B8"/>
    <w:rsid w:val="00E163A4"/>
    <w:rsid w:val="00E167FD"/>
    <w:rsid w:val="00E16D62"/>
    <w:rsid w:val="00E17362"/>
    <w:rsid w:val="00E179D6"/>
    <w:rsid w:val="00E230D6"/>
    <w:rsid w:val="00E2422E"/>
    <w:rsid w:val="00E25B84"/>
    <w:rsid w:val="00E33299"/>
    <w:rsid w:val="00E33634"/>
    <w:rsid w:val="00E356E5"/>
    <w:rsid w:val="00E35F0B"/>
    <w:rsid w:val="00E36F81"/>
    <w:rsid w:val="00E37A7D"/>
    <w:rsid w:val="00E40228"/>
    <w:rsid w:val="00E41342"/>
    <w:rsid w:val="00E41ED1"/>
    <w:rsid w:val="00E42E15"/>
    <w:rsid w:val="00E43425"/>
    <w:rsid w:val="00E44250"/>
    <w:rsid w:val="00E45765"/>
    <w:rsid w:val="00E46483"/>
    <w:rsid w:val="00E5098C"/>
    <w:rsid w:val="00E51A34"/>
    <w:rsid w:val="00E51C0C"/>
    <w:rsid w:val="00E52C31"/>
    <w:rsid w:val="00E5495D"/>
    <w:rsid w:val="00E56EED"/>
    <w:rsid w:val="00E57288"/>
    <w:rsid w:val="00E60213"/>
    <w:rsid w:val="00E61AB7"/>
    <w:rsid w:val="00E61D49"/>
    <w:rsid w:val="00E661B2"/>
    <w:rsid w:val="00E70A25"/>
    <w:rsid w:val="00E71A9F"/>
    <w:rsid w:val="00E7343F"/>
    <w:rsid w:val="00E74809"/>
    <w:rsid w:val="00E748B8"/>
    <w:rsid w:val="00E74D29"/>
    <w:rsid w:val="00E8101A"/>
    <w:rsid w:val="00E8166E"/>
    <w:rsid w:val="00E82076"/>
    <w:rsid w:val="00E82A86"/>
    <w:rsid w:val="00E82D60"/>
    <w:rsid w:val="00E83C74"/>
    <w:rsid w:val="00E83CEE"/>
    <w:rsid w:val="00E8455E"/>
    <w:rsid w:val="00E84E21"/>
    <w:rsid w:val="00E84E82"/>
    <w:rsid w:val="00E8537B"/>
    <w:rsid w:val="00E86DFB"/>
    <w:rsid w:val="00E87B00"/>
    <w:rsid w:val="00E87D5F"/>
    <w:rsid w:val="00E91F18"/>
    <w:rsid w:val="00E9226D"/>
    <w:rsid w:val="00E928AD"/>
    <w:rsid w:val="00E96952"/>
    <w:rsid w:val="00E97542"/>
    <w:rsid w:val="00EA0551"/>
    <w:rsid w:val="00EA17CA"/>
    <w:rsid w:val="00EA2B3B"/>
    <w:rsid w:val="00EA416C"/>
    <w:rsid w:val="00EA4759"/>
    <w:rsid w:val="00EA4C39"/>
    <w:rsid w:val="00EA5941"/>
    <w:rsid w:val="00EA5AC5"/>
    <w:rsid w:val="00EA68C8"/>
    <w:rsid w:val="00EA6DB3"/>
    <w:rsid w:val="00EA6DE9"/>
    <w:rsid w:val="00EA72B1"/>
    <w:rsid w:val="00EA7C9A"/>
    <w:rsid w:val="00EA7EAA"/>
    <w:rsid w:val="00EB08D6"/>
    <w:rsid w:val="00EB0FDA"/>
    <w:rsid w:val="00EB3ED5"/>
    <w:rsid w:val="00EB5629"/>
    <w:rsid w:val="00EB60CE"/>
    <w:rsid w:val="00EB7600"/>
    <w:rsid w:val="00EB7D53"/>
    <w:rsid w:val="00EC1B70"/>
    <w:rsid w:val="00EC24BA"/>
    <w:rsid w:val="00EC3DE2"/>
    <w:rsid w:val="00EC6335"/>
    <w:rsid w:val="00ED0A59"/>
    <w:rsid w:val="00ED0E87"/>
    <w:rsid w:val="00ED1141"/>
    <w:rsid w:val="00ED1E77"/>
    <w:rsid w:val="00ED20CA"/>
    <w:rsid w:val="00ED263D"/>
    <w:rsid w:val="00ED36FF"/>
    <w:rsid w:val="00ED6CE0"/>
    <w:rsid w:val="00EE0171"/>
    <w:rsid w:val="00EE3146"/>
    <w:rsid w:val="00EE57B5"/>
    <w:rsid w:val="00EE5F6A"/>
    <w:rsid w:val="00EE7DBB"/>
    <w:rsid w:val="00EF0C2C"/>
    <w:rsid w:val="00EF228A"/>
    <w:rsid w:val="00EF32FB"/>
    <w:rsid w:val="00EF50BB"/>
    <w:rsid w:val="00EF53FF"/>
    <w:rsid w:val="00EF5DF3"/>
    <w:rsid w:val="00EF6B4F"/>
    <w:rsid w:val="00EF7B18"/>
    <w:rsid w:val="00EF7C8E"/>
    <w:rsid w:val="00F00192"/>
    <w:rsid w:val="00F00581"/>
    <w:rsid w:val="00F00A1E"/>
    <w:rsid w:val="00F01DF6"/>
    <w:rsid w:val="00F02F98"/>
    <w:rsid w:val="00F0340D"/>
    <w:rsid w:val="00F03720"/>
    <w:rsid w:val="00F04B2E"/>
    <w:rsid w:val="00F059A6"/>
    <w:rsid w:val="00F061F5"/>
    <w:rsid w:val="00F06F71"/>
    <w:rsid w:val="00F07092"/>
    <w:rsid w:val="00F07CEA"/>
    <w:rsid w:val="00F12815"/>
    <w:rsid w:val="00F12FF0"/>
    <w:rsid w:val="00F2201C"/>
    <w:rsid w:val="00F225E0"/>
    <w:rsid w:val="00F23040"/>
    <w:rsid w:val="00F23549"/>
    <w:rsid w:val="00F236A0"/>
    <w:rsid w:val="00F23756"/>
    <w:rsid w:val="00F23B0B"/>
    <w:rsid w:val="00F23FE4"/>
    <w:rsid w:val="00F24369"/>
    <w:rsid w:val="00F2498F"/>
    <w:rsid w:val="00F2523A"/>
    <w:rsid w:val="00F2530C"/>
    <w:rsid w:val="00F25FFA"/>
    <w:rsid w:val="00F2644E"/>
    <w:rsid w:val="00F268D7"/>
    <w:rsid w:val="00F26B5B"/>
    <w:rsid w:val="00F27315"/>
    <w:rsid w:val="00F27E01"/>
    <w:rsid w:val="00F30E88"/>
    <w:rsid w:val="00F310D2"/>
    <w:rsid w:val="00F31AA8"/>
    <w:rsid w:val="00F3578D"/>
    <w:rsid w:val="00F36584"/>
    <w:rsid w:val="00F3672A"/>
    <w:rsid w:val="00F36F3D"/>
    <w:rsid w:val="00F40BEF"/>
    <w:rsid w:val="00F42136"/>
    <w:rsid w:val="00F42241"/>
    <w:rsid w:val="00F45FF2"/>
    <w:rsid w:val="00F45FF4"/>
    <w:rsid w:val="00F477BD"/>
    <w:rsid w:val="00F50BC0"/>
    <w:rsid w:val="00F518E3"/>
    <w:rsid w:val="00F521B8"/>
    <w:rsid w:val="00F53491"/>
    <w:rsid w:val="00F53F1D"/>
    <w:rsid w:val="00F57703"/>
    <w:rsid w:val="00F6073A"/>
    <w:rsid w:val="00F62C99"/>
    <w:rsid w:val="00F63E0D"/>
    <w:rsid w:val="00F65A05"/>
    <w:rsid w:val="00F65A1C"/>
    <w:rsid w:val="00F66F50"/>
    <w:rsid w:val="00F71DB8"/>
    <w:rsid w:val="00F72F71"/>
    <w:rsid w:val="00F76B3B"/>
    <w:rsid w:val="00F7712F"/>
    <w:rsid w:val="00F77FFA"/>
    <w:rsid w:val="00F80842"/>
    <w:rsid w:val="00F81CBF"/>
    <w:rsid w:val="00F82FF8"/>
    <w:rsid w:val="00F83301"/>
    <w:rsid w:val="00F8330D"/>
    <w:rsid w:val="00F84163"/>
    <w:rsid w:val="00F84305"/>
    <w:rsid w:val="00F8485C"/>
    <w:rsid w:val="00F854C4"/>
    <w:rsid w:val="00F8586E"/>
    <w:rsid w:val="00F85B15"/>
    <w:rsid w:val="00F87149"/>
    <w:rsid w:val="00F87AF6"/>
    <w:rsid w:val="00F87FFE"/>
    <w:rsid w:val="00F902CE"/>
    <w:rsid w:val="00F91570"/>
    <w:rsid w:val="00F9432A"/>
    <w:rsid w:val="00F954C9"/>
    <w:rsid w:val="00FA0EF7"/>
    <w:rsid w:val="00FA2FF4"/>
    <w:rsid w:val="00FA32C5"/>
    <w:rsid w:val="00FA3918"/>
    <w:rsid w:val="00FA477D"/>
    <w:rsid w:val="00FA4CF0"/>
    <w:rsid w:val="00FA60AC"/>
    <w:rsid w:val="00FA61AA"/>
    <w:rsid w:val="00FA69A4"/>
    <w:rsid w:val="00FB1279"/>
    <w:rsid w:val="00FB1495"/>
    <w:rsid w:val="00FB3EA3"/>
    <w:rsid w:val="00FB51E6"/>
    <w:rsid w:val="00FB7497"/>
    <w:rsid w:val="00FC2A15"/>
    <w:rsid w:val="00FC3C7C"/>
    <w:rsid w:val="00FC60C3"/>
    <w:rsid w:val="00FD1694"/>
    <w:rsid w:val="00FD373B"/>
    <w:rsid w:val="00FD3CE2"/>
    <w:rsid w:val="00FD4B8F"/>
    <w:rsid w:val="00FD52C9"/>
    <w:rsid w:val="00FD6946"/>
    <w:rsid w:val="00FD6B56"/>
    <w:rsid w:val="00FD6F81"/>
    <w:rsid w:val="00FD7636"/>
    <w:rsid w:val="00FE3229"/>
    <w:rsid w:val="00FE452C"/>
    <w:rsid w:val="00FE74C3"/>
    <w:rsid w:val="00FE7A78"/>
    <w:rsid w:val="00FF0384"/>
    <w:rsid w:val="00FF1091"/>
    <w:rsid w:val="00FF1CE2"/>
    <w:rsid w:val="00FF215C"/>
    <w:rsid w:val="00FF35AD"/>
    <w:rsid w:val="00FF42BF"/>
    <w:rsid w:val="00FF441D"/>
    <w:rsid w:val="00FF49E8"/>
    <w:rsid w:val="00FF5AB7"/>
    <w:rsid w:val="00FF6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7937"/>
    <o:shapelayout v:ext="edit">
      <o:idmap v:ext="edit" data="1"/>
    </o:shapelayout>
  </w:shapeDefaults>
  <w:decimalSymbol w:val="."/>
  <w:listSeparator w:val=","/>
  <w14:docId w14:val="258A616E"/>
  <w15:chartTrackingRefBased/>
  <w15:docId w15:val="{26FF251D-ECD0-4CA3-BC0F-3FEB5EFC1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32F2"/>
    <w:pPr>
      <w:spacing w:after="120"/>
    </w:pPr>
    <w:rPr>
      <w:rFonts w:asciiTheme="minorHAnsi" w:hAnsiTheme="minorHAnsi" w:cs="Century Gothic"/>
      <w:color w:val="000000"/>
      <w:sz w:val="22"/>
    </w:rPr>
  </w:style>
  <w:style w:type="paragraph" w:styleId="Heading1">
    <w:name w:val="heading 1"/>
    <w:next w:val="Normal"/>
    <w:link w:val="Heading1Char"/>
    <w:qFormat/>
    <w:rsid w:val="00365FE2"/>
    <w:pPr>
      <w:keepNext/>
      <w:numPr>
        <w:numId w:val="17"/>
      </w:numPr>
      <w:spacing w:before="240" w:after="240"/>
      <w:outlineLvl w:val="0"/>
    </w:pPr>
    <w:rPr>
      <w:rFonts w:asciiTheme="minorHAnsi" w:hAnsiTheme="minorHAnsi" w:cs="Century Gothic"/>
      <w:b/>
      <w:color w:val="31849B" w:themeColor="accent5" w:themeShade="BF"/>
      <w:sz w:val="42"/>
      <w:lang w:val="en-GB"/>
    </w:rPr>
  </w:style>
  <w:style w:type="paragraph" w:styleId="Heading2">
    <w:name w:val="heading 2"/>
    <w:basedOn w:val="Heading1"/>
    <w:next w:val="Normal"/>
    <w:link w:val="Heading2Char"/>
    <w:qFormat/>
    <w:rsid w:val="00D1079D"/>
    <w:pPr>
      <w:numPr>
        <w:ilvl w:val="1"/>
      </w:numPr>
      <w:outlineLvl w:val="1"/>
    </w:pPr>
    <w:rPr>
      <w:color w:val="5F497A" w:themeColor="accent4" w:themeShade="BF"/>
      <w:sz w:val="36"/>
      <w:szCs w:val="36"/>
    </w:rPr>
  </w:style>
  <w:style w:type="paragraph" w:styleId="Heading3">
    <w:name w:val="heading 3"/>
    <w:basedOn w:val="Heading2"/>
    <w:next w:val="Normal"/>
    <w:link w:val="Heading3Char"/>
    <w:qFormat/>
    <w:rsid w:val="00365FE2"/>
    <w:pPr>
      <w:numPr>
        <w:ilvl w:val="2"/>
      </w:numPr>
      <w:outlineLvl w:val="2"/>
    </w:pPr>
    <w:rPr>
      <w:b w:val="0"/>
      <w:sz w:val="26"/>
      <w:szCs w:val="24"/>
    </w:rPr>
  </w:style>
  <w:style w:type="paragraph" w:styleId="Heading4">
    <w:name w:val="heading 4"/>
    <w:basedOn w:val="Heading3"/>
    <w:next w:val="Normal"/>
    <w:link w:val="Heading4Char"/>
    <w:qFormat/>
    <w:rsid w:val="00365FE2"/>
    <w:pPr>
      <w:numPr>
        <w:ilvl w:val="3"/>
      </w:numPr>
      <w:outlineLvl w:val="3"/>
    </w:pPr>
    <w:rPr>
      <w:rFonts w:cs="Arial"/>
      <w:i/>
    </w:rPr>
  </w:style>
  <w:style w:type="paragraph" w:styleId="Heading5">
    <w:name w:val="heading 5"/>
    <w:basedOn w:val="Heading4"/>
    <w:next w:val="Para0"/>
    <w:link w:val="Heading5Char"/>
    <w:qFormat/>
    <w:rsid w:val="005D4D7F"/>
    <w:pPr>
      <w:numPr>
        <w:ilvl w:val="0"/>
        <w:numId w:val="0"/>
      </w:numPr>
      <w:spacing w:before="120" w:after="120"/>
      <w:outlineLvl w:val="4"/>
    </w:pPr>
    <w:rPr>
      <w:rFonts w:ascii="Calibri" w:hAnsi="Calibri" w:cs="Calibri"/>
      <w:sz w:val="22"/>
      <w:szCs w:val="22"/>
      <w:lang w:eastAsia="en-US"/>
    </w:rPr>
  </w:style>
  <w:style w:type="paragraph" w:styleId="Heading6">
    <w:name w:val="heading 6"/>
    <w:basedOn w:val="Heading5"/>
    <w:next w:val="Para0"/>
    <w:link w:val="Heading6Char"/>
    <w:qFormat/>
    <w:rsid w:val="00B461DE"/>
    <w:pPr>
      <w:tabs>
        <w:tab w:val="left" w:pos="1276"/>
      </w:tabs>
      <w:ind w:left="2736" w:hanging="936"/>
      <w:outlineLvl w:val="5"/>
    </w:pPr>
  </w:style>
  <w:style w:type="paragraph" w:styleId="Heading7">
    <w:name w:val="heading 7"/>
    <w:basedOn w:val="Heading6"/>
    <w:next w:val="Para0"/>
    <w:link w:val="Heading7Char"/>
    <w:qFormat/>
    <w:rsid w:val="00B461DE"/>
    <w:pPr>
      <w:tabs>
        <w:tab w:val="clear" w:pos="1276"/>
        <w:tab w:val="left" w:pos="1418"/>
      </w:tabs>
      <w:ind w:left="3240" w:hanging="1080"/>
      <w:outlineLvl w:val="6"/>
    </w:pPr>
  </w:style>
  <w:style w:type="paragraph" w:styleId="Heading8">
    <w:name w:val="heading 8"/>
    <w:basedOn w:val="Heading7"/>
    <w:next w:val="Para0"/>
    <w:link w:val="Heading8Char"/>
    <w:qFormat/>
    <w:rsid w:val="00B461DE"/>
    <w:pPr>
      <w:tabs>
        <w:tab w:val="clear" w:pos="1418"/>
        <w:tab w:val="left" w:pos="1560"/>
      </w:tabs>
      <w:ind w:left="3744" w:hanging="1224"/>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pPr>
    <w:rPr>
      <w:rFonts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ind w:left="0" w:firstLine="0"/>
    </w:pPr>
  </w:style>
  <w:style w:type="numbering" w:customStyle="1" w:styleId="BulletList">
    <w:name w:val="Bullet List"/>
    <w:rsid w:val="00091608"/>
    <w:pPr>
      <w:numPr>
        <w:numId w:val="2"/>
      </w:numPr>
    </w:pPr>
  </w:style>
  <w:style w:type="paragraph" w:customStyle="1" w:styleId="1BulletStyleList">
    <w:name w:val="1. Bullet Style List"/>
    <w:basedOn w:val="Normal"/>
    <w:rsid w:val="00CE71C2"/>
  </w:style>
  <w:style w:type="character" w:customStyle="1" w:styleId="Heading1Char">
    <w:name w:val="Heading 1 Char"/>
    <w:basedOn w:val="DefaultParagraphFont"/>
    <w:link w:val="Heading1"/>
    <w:rsid w:val="00365FE2"/>
    <w:rPr>
      <w:rFonts w:asciiTheme="minorHAnsi" w:hAnsiTheme="minorHAnsi" w:cs="Century Gothic"/>
      <w:b/>
      <w:color w:val="31849B" w:themeColor="accent5" w:themeShade="BF"/>
      <w:sz w:val="42"/>
      <w:lang w:val="en-GB"/>
    </w:rPr>
  </w:style>
  <w:style w:type="character" w:customStyle="1" w:styleId="Heading2Char">
    <w:name w:val="Heading 2 Char"/>
    <w:basedOn w:val="DefaultParagraphFont"/>
    <w:link w:val="Heading2"/>
    <w:rsid w:val="00D1079D"/>
    <w:rPr>
      <w:rFonts w:asciiTheme="minorHAnsi" w:hAnsiTheme="minorHAnsi" w:cs="Century Gothic"/>
      <w:b/>
      <w:color w:val="5F497A" w:themeColor="accent4" w:themeShade="BF"/>
      <w:sz w:val="36"/>
      <w:szCs w:val="36"/>
      <w:lang w:val="en-GB"/>
    </w:rPr>
  </w:style>
  <w:style w:type="character" w:customStyle="1" w:styleId="Heading3Char">
    <w:name w:val="Heading 3 Char"/>
    <w:basedOn w:val="DefaultParagraphFont"/>
    <w:link w:val="Heading3"/>
    <w:rsid w:val="00365FE2"/>
    <w:rPr>
      <w:rFonts w:asciiTheme="minorHAnsi" w:hAnsiTheme="minorHAnsi" w:cs="Century Gothic"/>
      <w:color w:val="5F497A" w:themeColor="accent4" w:themeShade="BF"/>
      <w:sz w:val="26"/>
      <w:szCs w:val="24"/>
      <w:lang w:val="en-GB"/>
    </w:rPr>
  </w:style>
  <w:style w:type="character" w:customStyle="1" w:styleId="Heading4Char">
    <w:name w:val="Heading 4 Char"/>
    <w:basedOn w:val="DefaultParagraphFont"/>
    <w:link w:val="Heading4"/>
    <w:rsid w:val="00365FE2"/>
    <w:rPr>
      <w:rFonts w:asciiTheme="minorHAnsi" w:hAnsiTheme="minorHAnsi" w:cs="Arial"/>
      <w:i/>
      <w:color w:val="5F497A" w:themeColor="accent4" w:themeShade="BF"/>
      <w:sz w:val="26"/>
      <w:szCs w:val="24"/>
      <w:lang w:val="en-GB"/>
    </w:rPr>
  </w:style>
  <w:style w:type="paragraph" w:styleId="ListBullet">
    <w:name w:val="List Bullet"/>
    <w:basedOn w:val="Normal"/>
    <w:uiPriority w:val="99"/>
    <w:qFormat/>
    <w:rsid w:val="00AA434E"/>
    <w:pPr>
      <w:ind w:left="369" w:hanging="369"/>
      <w:contextualSpacing/>
    </w:pPr>
  </w:style>
  <w:style w:type="paragraph" w:styleId="ListBullet2">
    <w:name w:val="List Bullet 2"/>
    <w:basedOn w:val="Normal"/>
    <w:uiPriority w:val="99"/>
    <w:unhideWhenUsed/>
    <w:rsid w:val="00AA434E"/>
  </w:style>
  <w:style w:type="paragraph" w:styleId="ListBullet3">
    <w:name w:val="List Bullet 3"/>
    <w:basedOn w:val="Normal"/>
    <w:uiPriority w:val="99"/>
    <w:unhideWhenUsed/>
    <w:rsid w:val="00AA434E"/>
  </w:style>
  <w:style w:type="paragraph" w:styleId="ListBullet4">
    <w:name w:val="List Bullet 4"/>
    <w:basedOn w:val="Normal"/>
    <w:uiPriority w:val="99"/>
    <w:unhideWhenUsed/>
    <w:rsid w:val="00AA434E"/>
  </w:style>
  <w:style w:type="paragraph" w:styleId="ListBullet5">
    <w:name w:val="List Bullet 5"/>
    <w:basedOn w:val="Normal"/>
    <w:uiPriority w:val="99"/>
    <w:unhideWhenUsed/>
    <w:rsid w:val="00AA434E"/>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cs="Arial"/>
      <w:color w:val="FF0000"/>
      <w:sz w:val="28"/>
      <w:szCs w:val="28"/>
    </w:rPr>
  </w:style>
  <w:style w:type="paragraph" w:styleId="ListParagraph">
    <w:name w:val="List Paragraph"/>
    <w:aliases w:val="Bullet 1,Bullet list,table text,Recommendation,1 heading,DDM Gen Text,List Paragraph1,List Paragraph11,List 1"/>
    <w:basedOn w:val="Normal"/>
    <w:link w:val="ListParagraphChar"/>
    <w:uiPriority w:val="34"/>
    <w:qFormat/>
    <w:rsid w:val="003556BD"/>
    <w:pPr>
      <w:ind w:left="369" w:hanging="369"/>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3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styleId="Title">
    <w:name w:val="Title"/>
    <w:aliases w:val="Cover"/>
    <w:basedOn w:val="Normal"/>
    <w:next w:val="Normal"/>
    <w:link w:val="TitleChar"/>
    <w:qFormat/>
    <w:rsid w:val="00AA434E"/>
    <w:pPr>
      <w:spacing w:after="0"/>
      <w:jc w:val="center"/>
    </w:pPr>
    <w:rPr>
      <w:b/>
      <w:color w:val="5F497A" w:themeColor="accent4" w:themeShade="BF"/>
      <w:sz w:val="52"/>
      <w:szCs w:val="52"/>
      <w:lang w:val="en-GB"/>
    </w:rPr>
  </w:style>
  <w:style w:type="character" w:customStyle="1" w:styleId="TitleChar">
    <w:name w:val="Title Char"/>
    <w:aliases w:val="Cover Char"/>
    <w:basedOn w:val="DefaultParagraphFont"/>
    <w:link w:val="Title"/>
    <w:rsid w:val="00AA434E"/>
    <w:rPr>
      <w:rFonts w:ascii="Century Gothic" w:hAnsi="Century Gothic"/>
      <w:b/>
      <w:color w:val="5F497A" w:themeColor="accent4" w:themeShade="BF"/>
      <w:sz w:val="52"/>
      <w:szCs w:val="52"/>
      <w:lang w:val="en-GB" w:eastAsia="en-US"/>
    </w:rPr>
  </w:style>
  <w:style w:type="paragraph" w:customStyle="1" w:styleId="Title2">
    <w:name w:val="Title 2"/>
    <w:basedOn w:val="Title"/>
    <w:link w:val="Title2Char"/>
    <w:qFormat/>
    <w:rsid w:val="00AA434E"/>
    <w:pPr>
      <w:spacing w:after="120"/>
      <w:jc w:val="left"/>
    </w:pPr>
    <w:rPr>
      <w:rFonts w:eastAsia="Calibri"/>
      <w:sz w:val="24"/>
      <w:szCs w:val="24"/>
      <w:lang w:eastAsia="en-US"/>
    </w:rPr>
  </w:style>
  <w:style w:type="character" w:customStyle="1" w:styleId="Title2Char">
    <w:name w:val="Title 2 Char"/>
    <w:basedOn w:val="DefaultParagraphFont"/>
    <w:link w:val="Title2"/>
    <w:rsid w:val="00AA434E"/>
    <w:rPr>
      <w:rFonts w:ascii="Century Gothic" w:hAnsi="Century Gothic" w:cs="Century Gothic"/>
      <w:b/>
      <w:color w:val="5F497A" w:themeColor="accent4" w:themeShade="BF"/>
      <w:sz w:val="24"/>
      <w:szCs w:val="24"/>
      <w:lang w:val="en-GB" w:eastAsia="en-US"/>
    </w:rPr>
  </w:style>
  <w:style w:type="paragraph" w:customStyle="1" w:styleId="Title1">
    <w:name w:val="Title 1"/>
    <w:basedOn w:val="Normal"/>
    <w:link w:val="Title1Char"/>
    <w:qFormat/>
    <w:rsid w:val="00AA434E"/>
    <w:rPr>
      <w:rFonts w:eastAsia="Calibri"/>
      <w:sz w:val="40"/>
      <w:szCs w:val="40"/>
      <w:lang w:val="en-GB" w:eastAsia="en-US"/>
    </w:rPr>
  </w:style>
  <w:style w:type="character" w:customStyle="1" w:styleId="Title1Char">
    <w:name w:val="Title 1 Char"/>
    <w:basedOn w:val="Title2Char"/>
    <w:link w:val="Title1"/>
    <w:rsid w:val="00AA434E"/>
    <w:rPr>
      <w:rFonts w:ascii="Century Gothic" w:hAnsi="Century Gothic" w:cs="Century Gothic"/>
      <w:b w:val="0"/>
      <w:color w:val="000000"/>
      <w:sz w:val="40"/>
      <w:szCs w:val="40"/>
      <w:lang w:val="en-GB" w:eastAsia="en-US"/>
    </w:rPr>
  </w:style>
  <w:style w:type="character" w:styleId="CommentReference">
    <w:name w:val="annotation reference"/>
    <w:basedOn w:val="DefaultParagraphFont"/>
    <w:uiPriority w:val="99"/>
    <w:unhideWhenUsed/>
    <w:rsid w:val="000C2972"/>
    <w:rPr>
      <w:sz w:val="16"/>
      <w:szCs w:val="16"/>
    </w:rPr>
  </w:style>
  <w:style w:type="paragraph" w:styleId="CommentText">
    <w:name w:val="annotation text"/>
    <w:basedOn w:val="Normal"/>
    <w:link w:val="CommentTextChar"/>
    <w:uiPriority w:val="99"/>
    <w:unhideWhenUsed/>
    <w:rsid w:val="000C2972"/>
    <w:rPr>
      <w:sz w:val="20"/>
    </w:rPr>
  </w:style>
  <w:style w:type="character" w:customStyle="1" w:styleId="CommentTextChar">
    <w:name w:val="Comment Text Char"/>
    <w:basedOn w:val="DefaultParagraphFont"/>
    <w:link w:val="CommentText"/>
    <w:uiPriority w:val="99"/>
    <w:rsid w:val="000C2972"/>
    <w:rPr>
      <w:rFonts w:ascii="Tahoma" w:hAnsi="Tahoma" w:cs="Century Gothic"/>
      <w:color w:val="000000"/>
    </w:rPr>
  </w:style>
  <w:style w:type="paragraph" w:styleId="CommentSubject">
    <w:name w:val="annotation subject"/>
    <w:basedOn w:val="CommentText"/>
    <w:next w:val="CommentText"/>
    <w:link w:val="CommentSubjectChar"/>
    <w:uiPriority w:val="99"/>
    <w:semiHidden/>
    <w:unhideWhenUsed/>
    <w:rsid w:val="00F81CBF"/>
    <w:rPr>
      <w:b/>
      <w:bCs/>
    </w:rPr>
  </w:style>
  <w:style w:type="character" w:customStyle="1" w:styleId="CommentSubjectChar">
    <w:name w:val="Comment Subject Char"/>
    <w:basedOn w:val="CommentTextChar"/>
    <w:link w:val="CommentSubject"/>
    <w:uiPriority w:val="99"/>
    <w:semiHidden/>
    <w:rsid w:val="00F81CBF"/>
    <w:rPr>
      <w:rFonts w:ascii="Tahoma" w:hAnsi="Tahoma" w:cs="Century Gothic"/>
      <w:b/>
      <w:bCs/>
      <w:color w:val="000000"/>
    </w:rPr>
  </w:style>
  <w:style w:type="paragraph" w:styleId="Caption">
    <w:name w:val="caption"/>
    <w:aliases w:val="Figure,CDM B/Caption,Table Caption,TABLE,Char,Item"/>
    <w:basedOn w:val="Normal"/>
    <w:next w:val="Normal"/>
    <w:link w:val="CaptionChar"/>
    <w:uiPriority w:val="99"/>
    <w:qFormat/>
    <w:rsid w:val="00CB2853"/>
    <w:pPr>
      <w:spacing w:after="220"/>
      <w:jc w:val="both"/>
    </w:pPr>
    <w:rPr>
      <w:rFonts w:ascii="Calibri" w:hAnsi="Calibri" w:cs="Times New Roman"/>
      <w:b/>
      <w:bCs/>
      <w:color w:val="auto"/>
      <w:sz w:val="20"/>
    </w:rPr>
  </w:style>
  <w:style w:type="character" w:customStyle="1" w:styleId="CaptionChar">
    <w:name w:val="Caption Char"/>
    <w:aliases w:val="Figure Char,CDM B/Caption Char,Table Caption Char,TABLE Char,Char Char,Item Char"/>
    <w:basedOn w:val="DefaultParagraphFont"/>
    <w:link w:val="Caption"/>
    <w:uiPriority w:val="99"/>
    <w:locked/>
    <w:rsid w:val="00CB2853"/>
    <w:rPr>
      <w:rFonts w:ascii="Calibri" w:hAnsi="Calibri"/>
      <w:b/>
      <w:bCs/>
    </w:rPr>
  </w:style>
  <w:style w:type="paragraph" w:styleId="NormalWeb">
    <w:name w:val="Normal (Web)"/>
    <w:basedOn w:val="Normal"/>
    <w:uiPriority w:val="99"/>
    <w:rsid w:val="00CB2853"/>
    <w:pPr>
      <w:spacing w:before="100" w:beforeAutospacing="1" w:after="100" w:afterAutospacing="1"/>
      <w:jc w:val="both"/>
    </w:pPr>
    <w:rPr>
      <w:rFonts w:ascii="Calibri" w:hAnsi="Calibri" w:cs="Times New Roman"/>
      <w:color w:val="auto"/>
      <w:sz w:val="20"/>
      <w:lang w:val="en-US" w:eastAsia="en-US"/>
    </w:rPr>
  </w:style>
  <w:style w:type="character" w:customStyle="1" w:styleId="Heading5Char">
    <w:name w:val="Heading 5 Char"/>
    <w:basedOn w:val="DefaultParagraphFont"/>
    <w:link w:val="Heading5"/>
    <w:rsid w:val="005D4D7F"/>
    <w:rPr>
      <w:rFonts w:ascii="Calibri" w:hAnsi="Calibri" w:cs="Calibri"/>
      <w:i/>
      <w:color w:val="5F497A" w:themeColor="accent4" w:themeShade="BF"/>
      <w:sz w:val="22"/>
      <w:szCs w:val="22"/>
      <w:lang w:val="en-GB" w:eastAsia="en-US"/>
    </w:rPr>
  </w:style>
  <w:style w:type="character" w:customStyle="1" w:styleId="Heading6Char">
    <w:name w:val="Heading 6 Char"/>
    <w:basedOn w:val="DefaultParagraphFont"/>
    <w:link w:val="Heading6"/>
    <w:rsid w:val="00B461DE"/>
    <w:rPr>
      <w:rFonts w:ascii="Calibri" w:hAnsi="Calibri" w:cs="Calibri"/>
      <w:b/>
      <w:sz w:val="24"/>
      <w:szCs w:val="22"/>
      <w:lang w:val="en-GB" w:eastAsia="en-US"/>
    </w:rPr>
  </w:style>
  <w:style w:type="character" w:customStyle="1" w:styleId="Heading7Char">
    <w:name w:val="Heading 7 Char"/>
    <w:basedOn w:val="DefaultParagraphFont"/>
    <w:link w:val="Heading7"/>
    <w:rsid w:val="00B461DE"/>
    <w:rPr>
      <w:rFonts w:ascii="Calibri" w:hAnsi="Calibri" w:cs="Calibri"/>
      <w:b/>
      <w:sz w:val="24"/>
      <w:szCs w:val="22"/>
      <w:lang w:val="en-GB" w:eastAsia="en-US"/>
    </w:rPr>
  </w:style>
  <w:style w:type="character" w:customStyle="1" w:styleId="Heading8Char">
    <w:name w:val="Heading 8 Char"/>
    <w:basedOn w:val="DefaultParagraphFont"/>
    <w:link w:val="Heading8"/>
    <w:rsid w:val="00B461DE"/>
    <w:rPr>
      <w:rFonts w:ascii="Calibri" w:hAnsi="Calibri" w:cs="Calibri"/>
      <w:b/>
      <w:sz w:val="24"/>
      <w:szCs w:val="22"/>
      <w:lang w:val="en-GB" w:eastAsia="en-US"/>
    </w:rPr>
  </w:style>
  <w:style w:type="character" w:customStyle="1" w:styleId="InstructionText">
    <w:name w:val="Instruction Text"/>
    <w:uiPriority w:val="99"/>
    <w:rsid w:val="00B461DE"/>
    <w:rPr>
      <w:i/>
      <w:color w:val="0070C0"/>
    </w:rPr>
  </w:style>
  <w:style w:type="character" w:styleId="PageNumber">
    <w:name w:val="page number"/>
    <w:basedOn w:val="DefaultParagraphFont"/>
    <w:uiPriority w:val="99"/>
    <w:rsid w:val="00B461DE"/>
    <w:rPr>
      <w:rFonts w:cs="Times New Roman"/>
    </w:rPr>
  </w:style>
  <w:style w:type="paragraph" w:styleId="DocumentMap">
    <w:name w:val="Document Map"/>
    <w:basedOn w:val="Normal"/>
    <w:link w:val="DocumentMapChar"/>
    <w:uiPriority w:val="99"/>
    <w:semiHidden/>
    <w:rsid w:val="00B461DE"/>
    <w:pPr>
      <w:shd w:val="clear" w:color="auto" w:fill="000080"/>
      <w:spacing w:after="220"/>
      <w:jc w:val="both"/>
    </w:pPr>
    <w:rPr>
      <w:rFonts w:cs="Tahoma"/>
      <w:color w:val="auto"/>
      <w:sz w:val="20"/>
    </w:rPr>
  </w:style>
  <w:style w:type="character" w:customStyle="1" w:styleId="DocumentMapChar">
    <w:name w:val="Document Map Char"/>
    <w:basedOn w:val="DefaultParagraphFont"/>
    <w:link w:val="DocumentMap"/>
    <w:uiPriority w:val="99"/>
    <w:semiHidden/>
    <w:rsid w:val="00B461DE"/>
    <w:rPr>
      <w:rFonts w:ascii="Tahoma" w:hAnsi="Tahoma" w:cs="Tahoma"/>
      <w:shd w:val="clear" w:color="auto" w:fill="000080"/>
    </w:rPr>
  </w:style>
  <w:style w:type="paragraph" w:styleId="FootnoteText">
    <w:name w:val="footnote text"/>
    <w:basedOn w:val="Normal"/>
    <w:link w:val="FootnoteTextChar"/>
    <w:uiPriority w:val="99"/>
    <w:rsid w:val="00B461DE"/>
    <w:pPr>
      <w:spacing w:after="220"/>
      <w:jc w:val="both"/>
    </w:pPr>
    <w:rPr>
      <w:rFonts w:ascii="Calibri" w:hAnsi="Calibri" w:cs="Times New Roman"/>
      <w:color w:val="auto"/>
      <w:sz w:val="20"/>
    </w:rPr>
  </w:style>
  <w:style w:type="character" w:customStyle="1" w:styleId="FootnoteTextChar">
    <w:name w:val="Footnote Text Char"/>
    <w:basedOn w:val="DefaultParagraphFont"/>
    <w:link w:val="FootnoteText"/>
    <w:uiPriority w:val="99"/>
    <w:rsid w:val="00B461DE"/>
    <w:rPr>
      <w:rFonts w:ascii="Calibri" w:hAnsi="Calibri"/>
    </w:rPr>
  </w:style>
  <w:style w:type="character" w:styleId="FootnoteReference">
    <w:name w:val="footnote reference"/>
    <w:basedOn w:val="DefaultParagraphFont"/>
    <w:uiPriority w:val="99"/>
    <w:rsid w:val="00B461DE"/>
    <w:rPr>
      <w:rFonts w:cs="Times New Roman"/>
      <w:vertAlign w:val="superscript"/>
    </w:rPr>
  </w:style>
  <w:style w:type="paragraph" w:customStyle="1" w:styleId="Para0">
    <w:name w:val="Para 0"/>
    <w:basedOn w:val="Normal"/>
    <w:link w:val="Para0Char"/>
    <w:qFormat/>
    <w:rsid w:val="00B461DE"/>
    <w:pPr>
      <w:spacing w:after="220" w:line="300" w:lineRule="auto"/>
      <w:jc w:val="both"/>
    </w:pPr>
    <w:rPr>
      <w:rFonts w:ascii="Arial" w:hAnsi="Arial" w:cs="Times New Roman"/>
      <w:sz w:val="20"/>
      <w:lang w:val="en-GB" w:eastAsia="en-US"/>
    </w:rPr>
  </w:style>
  <w:style w:type="character" w:customStyle="1" w:styleId="Para0Char">
    <w:name w:val="Para 0 Char"/>
    <w:basedOn w:val="DefaultParagraphFont"/>
    <w:link w:val="Para0"/>
    <w:locked/>
    <w:rsid w:val="00B461DE"/>
    <w:rPr>
      <w:color w:val="000000"/>
      <w:lang w:val="en-GB" w:eastAsia="en-US"/>
    </w:rPr>
  </w:style>
  <w:style w:type="paragraph" w:customStyle="1" w:styleId="Para0bullet">
    <w:name w:val="Para 0 bullet"/>
    <w:basedOn w:val="Para0"/>
    <w:link w:val="Para0bulletChar"/>
    <w:uiPriority w:val="99"/>
    <w:rsid w:val="00B461DE"/>
    <w:pPr>
      <w:numPr>
        <w:numId w:val="7"/>
      </w:numPr>
      <w:spacing w:after="60"/>
    </w:pPr>
    <w:rPr>
      <w:rFonts w:ascii="Calibri" w:hAnsi="Calibri"/>
    </w:rPr>
  </w:style>
  <w:style w:type="character" w:customStyle="1" w:styleId="Para0bulletChar">
    <w:name w:val="Para 0 bullet Char"/>
    <w:basedOn w:val="DefaultParagraphFont"/>
    <w:link w:val="Para0bullet"/>
    <w:uiPriority w:val="99"/>
    <w:locked/>
    <w:rsid w:val="00B461DE"/>
    <w:rPr>
      <w:rFonts w:ascii="Calibri" w:hAnsi="Calibri"/>
      <w:color w:val="000000"/>
      <w:lang w:val="en-GB" w:eastAsia="en-US"/>
    </w:rPr>
  </w:style>
  <w:style w:type="paragraph" w:customStyle="1" w:styleId="Para1number">
    <w:name w:val="Para 1 number"/>
    <w:basedOn w:val="Normal"/>
    <w:uiPriority w:val="99"/>
    <w:rsid w:val="00B461DE"/>
    <w:pPr>
      <w:numPr>
        <w:numId w:val="8"/>
      </w:numPr>
      <w:spacing w:after="60" w:line="300" w:lineRule="auto"/>
      <w:jc w:val="both"/>
    </w:pPr>
    <w:rPr>
      <w:rFonts w:ascii="Arial" w:hAnsi="Arial" w:cs="Times New Roman"/>
      <w:sz w:val="20"/>
      <w:lang w:val="en-GB" w:eastAsia="en-US"/>
    </w:rPr>
  </w:style>
  <w:style w:type="paragraph" w:customStyle="1" w:styleId="prodtitlesub">
    <w:name w:val="prodtitlesub"/>
    <w:basedOn w:val="Normal"/>
    <w:uiPriority w:val="99"/>
    <w:rsid w:val="00B461DE"/>
    <w:pPr>
      <w:spacing w:after="220"/>
      <w:jc w:val="both"/>
    </w:pPr>
    <w:rPr>
      <w:rFonts w:ascii="Verdana" w:hAnsi="Verdana" w:cs="Times New Roman"/>
      <w:b/>
      <w:bCs/>
      <w:color w:val="006699"/>
      <w:sz w:val="26"/>
      <w:szCs w:val="26"/>
      <w:lang w:val="en-US" w:eastAsia="en-US"/>
    </w:rPr>
  </w:style>
  <w:style w:type="character" w:styleId="Hyperlink">
    <w:name w:val="Hyperlink"/>
    <w:basedOn w:val="DefaultParagraphFont"/>
    <w:uiPriority w:val="99"/>
    <w:rsid w:val="00B461DE"/>
    <w:rPr>
      <w:rFonts w:cs="Times New Roman"/>
      <w:color w:val="0000FF"/>
      <w:u w:val="single"/>
    </w:rPr>
  </w:style>
  <w:style w:type="character" w:styleId="Emphasis">
    <w:name w:val="Emphasis"/>
    <w:basedOn w:val="DefaultParagraphFont"/>
    <w:uiPriority w:val="20"/>
    <w:qFormat/>
    <w:rsid w:val="00B461DE"/>
    <w:rPr>
      <w:rFonts w:cs="Times New Roman"/>
      <w:i/>
      <w:iCs/>
    </w:rPr>
  </w:style>
  <w:style w:type="character" w:customStyle="1" w:styleId="external">
    <w:name w:val="external"/>
    <w:basedOn w:val="DefaultParagraphFont"/>
    <w:uiPriority w:val="99"/>
    <w:rsid w:val="00B461DE"/>
    <w:rPr>
      <w:rFonts w:cs="Times New Roman"/>
    </w:rPr>
  </w:style>
  <w:style w:type="character" w:styleId="HTMLAcronym">
    <w:name w:val="HTML Acronym"/>
    <w:basedOn w:val="DefaultParagraphFont"/>
    <w:uiPriority w:val="99"/>
    <w:rsid w:val="00B461DE"/>
    <w:rPr>
      <w:rFonts w:cs="Times New Roman"/>
    </w:rPr>
  </w:style>
  <w:style w:type="paragraph" w:customStyle="1" w:styleId="Appendix1">
    <w:name w:val="Appendix 1"/>
    <w:basedOn w:val="Heading1"/>
    <w:next w:val="Para0"/>
    <w:uiPriority w:val="99"/>
    <w:rsid w:val="00B461DE"/>
    <w:pPr>
      <w:numPr>
        <w:numId w:val="9"/>
      </w:numPr>
      <w:spacing w:before="0"/>
      <w:jc w:val="both"/>
    </w:pPr>
    <w:rPr>
      <w:rFonts w:ascii="Times New Roman" w:hAnsi="Times New Roman" w:cs="Times New Roman"/>
      <w:color w:val="6CB9DC"/>
      <w:lang w:eastAsia="en-US"/>
    </w:rPr>
  </w:style>
  <w:style w:type="paragraph" w:customStyle="1" w:styleId="Appendix2">
    <w:name w:val="Appendix 2"/>
    <w:basedOn w:val="Appendix1"/>
    <w:next w:val="Para0"/>
    <w:uiPriority w:val="99"/>
    <w:rsid w:val="00B461DE"/>
    <w:pPr>
      <w:numPr>
        <w:ilvl w:val="1"/>
      </w:numPr>
      <w:spacing w:before="120" w:after="40"/>
      <w:outlineLvl w:val="1"/>
    </w:pPr>
    <w:rPr>
      <w:sz w:val="22"/>
    </w:rPr>
  </w:style>
  <w:style w:type="paragraph" w:customStyle="1" w:styleId="Appendix3">
    <w:name w:val="Appendix 3"/>
    <w:basedOn w:val="Appendix1"/>
    <w:next w:val="Para0"/>
    <w:uiPriority w:val="99"/>
    <w:rsid w:val="00B461DE"/>
    <w:pPr>
      <w:numPr>
        <w:ilvl w:val="2"/>
      </w:numPr>
      <w:spacing w:before="120" w:after="40"/>
      <w:outlineLvl w:val="2"/>
    </w:pPr>
    <w:rPr>
      <w:sz w:val="22"/>
    </w:rPr>
  </w:style>
  <w:style w:type="paragraph" w:customStyle="1" w:styleId="Head2manual">
    <w:name w:val="Head 2 manual"/>
    <w:basedOn w:val="Normal"/>
    <w:next w:val="Para0"/>
    <w:uiPriority w:val="99"/>
    <w:rsid w:val="00B461DE"/>
    <w:pPr>
      <w:keepNext/>
      <w:spacing w:before="120" w:line="360" w:lineRule="auto"/>
      <w:jc w:val="both"/>
    </w:pPr>
    <w:rPr>
      <w:rFonts w:ascii="Calibri" w:hAnsi="Calibri" w:cs="Times New Roman"/>
      <w:b/>
      <w:color w:val="auto"/>
      <w:sz w:val="24"/>
      <w:lang w:val="en-GB" w:eastAsia="en-US"/>
    </w:rPr>
  </w:style>
  <w:style w:type="paragraph" w:customStyle="1" w:styleId="Para0number">
    <w:name w:val="Para 0 number"/>
    <w:basedOn w:val="Para0"/>
    <w:uiPriority w:val="99"/>
    <w:rsid w:val="00B461DE"/>
    <w:pPr>
      <w:numPr>
        <w:numId w:val="10"/>
      </w:numPr>
      <w:tabs>
        <w:tab w:val="clear" w:pos="397"/>
      </w:tabs>
      <w:spacing w:after="60"/>
      <w:ind w:left="369" w:hanging="369"/>
    </w:pPr>
  </w:style>
  <w:style w:type="character" w:styleId="Strong">
    <w:name w:val="Strong"/>
    <w:basedOn w:val="DefaultParagraphFont"/>
    <w:uiPriority w:val="22"/>
    <w:qFormat/>
    <w:rsid w:val="00B461DE"/>
    <w:rPr>
      <w:rFonts w:cs="Times New Roman"/>
      <w:b/>
      <w:bCs/>
    </w:rPr>
  </w:style>
  <w:style w:type="paragraph" w:customStyle="1" w:styleId="para0bullet0">
    <w:name w:val="para0bullet"/>
    <w:basedOn w:val="Normal"/>
    <w:uiPriority w:val="99"/>
    <w:rsid w:val="00B461DE"/>
    <w:pPr>
      <w:spacing w:before="100" w:beforeAutospacing="1" w:after="100" w:afterAutospacing="1"/>
    </w:pPr>
    <w:rPr>
      <w:rFonts w:ascii="Times New Roman" w:hAnsi="Times New Roman" w:cs="Times New Roman"/>
      <w:color w:val="auto"/>
      <w:sz w:val="24"/>
      <w:szCs w:val="24"/>
    </w:rPr>
  </w:style>
  <w:style w:type="character" w:styleId="FollowedHyperlink">
    <w:name w:val="FollowedHyperlink"/>
    <w:basedOn w:val="DefaultParagraphFont"/>
    <w:uiPriority w:val="99"/>
    <w:rsid w:val="00B461DE"/>
    <w:rPr>
      <w:rFonts w:cs="Times New Roman"/>
      <w:color w:val="800080"/>
      <w:u w:val="single"/>
    </w:rPr>
  </w:style>
  <w:style w:type="paragraph" w:styleId="PlainText">
    <w:name w:val="Plain Text"/>
    <w:basedOn w:val="Normal"/>
    <w:link w:val="PlainTextChar"/>
    <w:uiPriority w:val="99"/>
    <w:rsid w:val="00B461DE"/>
    <w:pPr>
      <w:spacing w:after="0"/>
    </w:pPr>
    <w:rPr>
      <w:rFonts w:ascii="Consolas" w:hAnsi="Consolas" w:cs="Times New Roman"/>
      <w:color w:val="auto"/>
      <w:sz w:val="21"/>
      <w:szCs w:val="21"/>
      <w:lang w:eastAsia="en-US"/>
    </w:rPr>
  </w:style>
  <w:style w:type="character" w:customStyle="1" w:styleId="PlainTextChar">
    <w:name w:val="Plain Text Char"/>
    <w:basedOn w:val="DefaultParagraphFont"/>
    <w:link w:val="PlainText"/>
    <w:uiPriority w:val="99"/>
    <w:rsid w:val="00B461DE"/>
    <w:rPr>
      <w:rFonts w:ascii="Consolas" w:hAnsi="Consolas"/>
      <w:sz w:val="21"/>
      <w:szCs w:val="21"/>
      <w:lang w:eastAsia="en-US"/>
    </w:rPr>
  </w:style>
  <w:style w:type="paragraph" w:customStyle="1" w:styleId="StyleStylePara12Arial11ptAfter0pt10ptAuto">
    <w:name w:val="Style Style Para 12 + Arial 11 pt After:  0 pt + 10 pt Auto"/>
    <w:basedOn w:val="Normal"/>
    <w:uiPriority w:val="99"/>
    <w:rsid w:val="00B461DE"/>
    <w:pPr>
      <w:numPr>
        <w:numId w:val="11"/>
      </w:numPr>
      <w:spacing w:after="0"/>
    </w:pPr>
    <w:rPr>
      <w:rFonts w:ascii="Times New Roman" w:hAnsi="Times New Roman" w:cs="Times New Roman"/>
      <w:color w:val="auto"/>
      <w:sz w:val="24"/>
      <w:lang w:eastAsia="en-US"/>
    </w:rPr>
  </w:style>
  <w:style w:type="paragraph" w:customStyle="1" w:styleId="Default">
    <w:name w:val="Default"/>
    <w:rsid w:val="00B461DE"/>
    <w:pPr>
      <w:autoSpaceDE w:val="0"/>
      <w:autoSpaceDN w:val="0"/>
      <w:adjustRightInd w:val="0"/>
    </w:pPr>
    <w:rPr>
      <w:rFonts w:ascii="Times New Roman" w:hAnsi="Times New Roman"/>
      <w:color w:val="000000"/>
      <w:sz w:val="24"/>
      <w:szCs w:val="24"/>
    </w:rPr>
  </w:style>
  <w:style w:type="character" w:styleId="PlaceholderText">
    <w:name w:val="Placeholder Text"/>
    <w:basedOn w:val="DefaultParagraphFont"/>
    <w:uiPriority w:val="99"/>
    <w:semiHidden/>
    <w:rsid w:val="00B461DE"/>
    <w:rPr>
      <w:rFonts w:cs="Times New Roman"/>
      <w:color w:val="808080"/>
    </w:rPr>
  </w:style>
  <w:style w:type="paragraph" w:styleId="TOCHeading">
    <w:name w:val="TOC Heading"/>
    <w:basedOn w:val="Heading1"/>
    <w:next w:val="Normal"/>
    <w:uiPriority w:val="99"/>
    <w:qFormat/>
    <w:rsid w:val="00B461DE"/>
    <w:pPr>
      <w:keepLines/>
      <w:numPr>
        <w:numId w:val="0"/>
      </w:numPr>
      <w:spacing w:before="480" w:after="0" w:line="276" w:lineRule="auto"/>
      <w:outlineLvl w:val="9"/>
    </w:pPr>
    <w:rPr>
      <w:rFonts w:ascii="Cambria" w:hAnsi="Cambria" w:cs="Times New Roman"/>
      <w:bCs/>
      <w:color w:val="365F91"/>
      <w:sz w:val="28"/>
      <w:szCs w:val="28"/>
      <w:lang w:val="en-US" w:eastAsia="en-US"/>
    </w:rPr>
  </w:style>
  <w:style w:type="paragraph" w:styleId="TOC1">
    <w:name w:val="toc 1"/>
    <w:basedOn w:val="Normal"/>
    <w:next w:val="Normal"/>
    <w:autoRedefine/>
    <w:uiPriority w:val="39"/>
    <w:rsid w:val="00B461DE"/>
    <w:pPr>
      <w:tabs>
        <w:tab w:val="left" w:pos="440"/>
        <w:tab w:val="left" w:pos="9498"/>
      </w:tabs>
      <w:spacing w:after="100"/>
      <w:ind w:left="440" w:right="1133" w:hanging="440"/>
    </w:pPr>
    <w:rPr>
      <w:rFonts w:ascii="Century Gothic" w:hAnsi="Century Gothic" w:cs="Times New Roman"/>
      <w:b/>
      <w:noProof/>
      <w:color w:val="auto"/>
      <w:sz w:val="24"/>
      <w:szCs w:val="24"/>
    </w:rPr>
  </w:style>
  <w:style w:type="paragraph" w:styleId="TOC2">
    <w:name w:val="toc 2"/>
    <w:basedOn w:val="Normal"/>
    <w:next w:val="Normal"/>
    <w:autoRedefine/>
    <w:uiPriority w:val="39"/>
    <w:rsid w:val="00B461DE"/>
    <w:pPr>
      <w:tabs>
        <w:tab w:val="left" w:pos="880"/>
        <w:tab w:val="left" w:pos="9498"/>
      </w:tabs>
      <w:spacing w:after="100"/>
      <w:ind w:left="880" w:right="1135" w:hanging="660"/>
    </w:pPr>
    <w:rPr>
      <w:rFonts w:ascii="Century Gothic" w:hAnsi="Century Gothic" w:cs="Times New Roman"/>
      <w:noProof/>
      <w:color w:val="auto"/>
      <w:sz w:val="20"/>
    </w:rPr>
  </w:style>
  <w:style w:type="paragraph" w:styleId="TOC3">
    <w:name w:val="toc 3"/>
    <w:basedOn w:val="Normal"/>
    <w:next w:val="Normal"/>
    <w:autoRedefine/>
    <w:uiPriority w:val="39"/>
    <w:rsid w:val="00B461DE"/>
    <w:pPr>
      <w:tabs>
        <w:tab w:val="left" w:pos="1320"/>
        <w:tab w:val="right" w:pos="9356"/>
      </w:tabs>
      <w:spacing w:after="100"/>
      <w:ind w:left="440" w:right="-142"/>
      <w:jc w:val="both"/>
    </w:pPr>
    <w:rPr>
      <w:rFonts w:ascii="Calibri" w:hAnsi="Calibri" w:cs="Times New Roman"/>
      <w:color w:val="auto"/>
      <w:sz w:val="20"/>
    </w:rPr>
  </w:style>
  <w:style w:type="paragraph" w:styleId="Revision">
    <w:name w:val="Revision"/>
    <w:hidden/>
    <w:uiPriority w:val="99"/>
    <w:semiHidden/>
    <w:rsid w:val="00B461DE"/>
    <w:rPr>
      <w:rFonts w:ascii="Calibri" w:hAnsi="Calibri"/>
    </w:rPr>
  </w:style>
  <w:style w:type="paragraph" w:customStyle="1" w:styleId="Bullet">
    <w:name w:val="Bullet"/>
    <w:basedOn w:val="Normal"/>
    <w:uiPriority w:val="99"/>
    <w:rsid w:val="00B461DE"/>
    <w:pPr>
      <w:numPr>
        <w:numId w:val="12"/>
      </w:numPr>
      <w:spacing w:after="240"/>
    </w:pPr>
    <w:rPr>
      <w:rFonts w:ascii="Times New Roman" w:hAnsi="Times New Roman" w:cs="Times New Roman"/>
      <w:color w:val="auto"/>
      <w:sz w:val="24"/>
      <w:szCs w:val="24"/>
      <w:lang w:eastAsia="en-US"/>
    </w:rPr>
  </w:style>
  <w:style w:type="paragraph" w:customStyle="1" w:styleId="Dash">
    <w:name w:val="Dash"/>
    <w:basedOn w:val="Normal"/>
    <w:uiPriority w:val="99"/>
    <w:rsid w:val="00B461DE"/>
    <w:pPr>
      <w:numPr>
        <w:ilvl w:val="1"/>
        <w:numId w:val="12"/>
      </w:numPr>
      <w:spacing w:after="240"/>
    </w:pPr>
    <w:rPr>
      <w:rFonts w:ascii="Times New Roman" w:hAnsi="Times New Roman" w:cs="Times New Roman"/>
      <w:color w:val="auto"/>
      <w:sz w:val="24"/>
      <w:szCs w:val="24"/>
      <w:lang w:eastAsia="en-US"/>
    </w:rPr>
  </w:style>
  <w:style w:type="paragraph" w:customStyle="1" w:styleId="DoubleDot">
    <w:name w:val="Double Dot"/>
    <w:basedOn w:val="Normal"/>
    <w:uiPriority w:val="99"/>
    <w:rsid w:val="00B461DE"/>
    <w:pPr>
      <w:numPr>
        <w:ilvl w:val="2"/>
        <w:numId w:val="12"/>
      </w:numPr>
      <w:spacing w:after="240"/>
    </w:pPr>
    <w:rPr>
      <w:rFonts w:ascii="Times New Roman" w:hAnsi="Times New Roman" w:cs="Times New Roman"/>
      <w:color w:val="auto"/>
      <w:sz w:val="24"/>
      <w:szCs w:val="24"/>
      <w:lang w:eastAsia="en-US"/>
    </w:rPr>
  </w:style>
  <w:style w:type="paragraph" w:styleId="BodyText">
    <w:name w:val="Body Text"/>
    <w:link w:val="BodyTextChar"/>
    <w:rsid w:val="00B461DE"/>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after="120"/>
    </w:pPr>
    <w:rPr>
      <w:sz w:val="22"/>
      <w:szCs w:val="22"/>
    </w:rPr>
  </w:style>
  <w:style w:type="character" w:customStyle="1" w:styleId="BodyTextChar">
    <w:name w:val="Body Text Char"/>
    <w:basedOn w:val="DefaultParagraphFont"/>
    <w:link w:val="BodyText"/>
    <w:rsid w:val="00B461DE"/>
    <w:rPr>
      <w:sz w:val="22"/>
      <w:szCs w:val="22"/>
    </w:rPr>
  </w:style>
  <w:style w:type="table" w:customStyle="1" w:styleId="TableGrid1">
    <w:name w:val="Table Grid1"/>
    <w:basedOn w:val="TableNormal"/>
    <w:uiPriority w:val="59"/>
    <w:rsid w:val="00B461D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12">
    <w:name w:val="Para 12"/>
    <w:basedOn w:val="Para0"/>
    <w:link w:val="Para12Char"/>
    <w:rsid w:val="00B461DE"/>
    <w:pPr>
      <w:spacing w:after="240" w:line="240" w:lineRule="auto"/>
      <w:jc w:val="left"/>
    </w:pPr>
    <w:rPr>
      <w:rFonts w:ascii="Times New Roman" w:hAnsi="Times New Roman"/>
      <w:sz w:val="24"/>
      <w:lang w:val="en-AU"/>
    </w:rPr>
  </w:style>
  <w:style w:type="character" w:customStyle="1" w:styleId="Para12Char">
    <w:name w:val="Para 12 Char"/>
    <w:basedOn w:val="DefaultParagraphFont"/>
    <w:link w:val="Para12"/>
    <w:rsid w:val="00B461DE"/>
    <w:rPr>
      <w:rFonts w:ascii="Times New Roman" w:hAnsi="Times New Roman"/>
      <w:color w:val="000000"/>
      <w:sz w:val="24"/>
      <w:lang w:eastAsia="en-US"/>
    </w:rPr>
  </w:style>
  <w:style w:type="paragraph" w:styleId="EndnoteText">
    <w:name w:val="endnote text"/>
    <w:basedOn w:val="Normal"/>
    <w:link w:val="EndnoteTextChar"/>
    <w:uiPriority w:val="99"/>
    <w:semiHidden/>
    <w:unhideWhenUsed/>
    <w:rsid w:val="00B461DE"/>
    <w:pPr>
      <w:spacing w:after="0"/>
      <w:jc w:val="both"/>
    </w:pPr>
    <w:rPr>
      <w:rFonts w:ascii="Calibri" w:hAnsi="Calibri" w:cs="Times New Roman"/>
      <w:color w:val="auto"/>
      <w:sz w:val="20"/>
    </w:rPr>
  </w:style>
  <w:style w:type="character" w:customStyle="1" w:styleId="EndnoteTextChar">
    <w:name w:val="Endnote Text Char"/>
    <w:basedOn w:val="DefaultParagraphFont"/>
    <w:link w:val="EndnoteText"/>
    <w:uiPriority w:val="99"/>
    <w:semiHidden/>
    <w:rsid w:val="00B461DE"/>
    <w:rPr>
      <w:rFonts w:ascii="Calibri" w:hAnsi="Calibri"/>
    </w:rPr>
  </w:style>
  <w:style w:type="character" w:styleId="EndnoteReference">
    <w:name w:val="endnote reference"/>
    <w:basedOn w:val="DefaultParagraphFont"/>
    <w:uiPriority w:val="99"/>
    <w:semiHidden/>
    <w:unhideWhenUsed/>
    <w:rsid w:val="00B461DE"/>
    <w:rPr>
      <w:vertAlign w:val="superscript"/>
    </w:rPr>
  </w:style>
  <w:style w:type="paragraph" w:customStyle="1" w:styleId="style2">
    <w:name w:val="style2"/>
    <w:basedOn w:val="Normal"/>
    <w:rsid w:val="00B461DE"/>
    <w:pPr>
      <w:spacing w:before="100" w:beforeAutospacing="1" w:after="100" w:afterAutospacing="1"/>
    </w:pPr>
    <w:rPr>
      <w:rFonts w:ascii="Times New Roman" w:eastAsia="Calibri" w:hAnsi="Times New Roman" w:cs="Times New Roman"/>
      <w:color w:val="auto"/>
      <w:sz w:val="24"/>
      <w:szCs w:val="24"/>
    </w:rPr>
  </w:style>
  <w:style w:type="paragraph" w:styleId="TableofFigures">
    <w:name w:val="table of figures"/>
    <w:aliases w:val="List of Tables"/>
    <w:basedOn w:val="Normal"/>
    <w:next w:val="Normal"/>
    <w:link w:val="TableofFiguresChar"/>
    <w:uiPriority w:val="99"/>
    <w:unhideWhenUsed/>
    <w:qFormat/>
    <w:rsid w:val="00B461DE"/>
    <w:pPr>
      <w:spacing w:after="0"/>
      <w:jc w:val="both"/>
    </w:pPr>
    <w:rPr>
      <w:rFonts w:ascii="Calibri" w:hAnsi="Calibri" w:cs="Times New Roman"/>
      <w:color w:val="auto"/>
      <w:sz w:val="20"/>
    </w:rPr>
  </w:style>
  <w:style w:type="character" w:customStyle="1" w:styleId="TableofFiguresChar">
    <w:name w:val="Table of Figures Char"/>
    <w:aliases w:val="List of Tables Char"/>
    <w:basedOn w:val="DefaultParagraphFont"/>
    <w:link w:val="TableofFigures"/>
    <w:uiPriority w:val="99"/>
    <w:rsid w:val="00B461DE"/>
    <w:rPr>
      <w:rFonts w:ascii="Calibri" w:hAnsi="Calibri"/>
    </w:rPr>
  </w:style>
  <w:style w:type="paragraph" w:customStyle="1" w:styleId="Tableheader">
    <w:name w:val="Table header"/>
    <w:basedOn w:val="Normal"/>
    <w:rsid w:val="00B461DE"/>
    <w:pPr>
      <w:suppressAutoHyphens/>
      <w:spacing w:after="0"/>
    </w:pPr>
    <w:rPr>
      <w:rFonts w:ascii="Arial" w:hAnsi="Arial" w:cs="Myriad Pro Light"/>
      <w:b/>
      <w:color w:val="auto"/>
      <w:sz w:val="20"/>
    </w:rPr>
  </w:style>
  <w:style w:type="character" w:customStyle="1" w:styleId="ListParagraphChar">
    <w:name w:val="List Paragraph Char"/>
    <w:aliases w:val="Bullet 1 Char,Bullet list Char,table text Char,Recommendation Char,1 heading Char,DDM Gen Text Char,List Paragraph1 Char,List Paragraph11 Char,List 1 Char"/>
    <w:link w:val="ListParagraph"/>
    <w:uiPriority w:val="34"/>
    <w:locked/>
    <w:rsid w:val="00B461DE"/>
    <w:rPr>
      <w:rFonts w:asciiTheme="minorHAnsi" w:hAnsiTheme="minorHAnsi" w:cs="Century Gothic"/>
      <w:color w:val="000000"/>
      <w:sz w:val="22"/>
    </w:rPr>
  </w:style>
  <w:style w:type="table" w:customStyle="1" w:styleId="LightShading-Accent11">
    <w:name w:val="Light Shading - Accent 11"/>
    <w:basedOn w:val="TableNormal"/>
    <w:uiPriority w:val="60"/>
    <w:rsid w:val="00B461DE"/>
    <w:rPr>
      <w:rFonts w:ascii="Times New Roman" w:hAnsi="Times New Roma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B461DE"/>
    <w:rPr>
      <w:rFonts w:ascii="Times New Roman" w:hAnsi="Times New Roma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Text1">
    <w:name w:val="Body Text1"/>
    <w:basedOn w:val="Normal"/>
    <w:qFormat/>
    <w:rsid w:val="00B461DE"/>
    <w:pPr>
      <w:tabs>
        <w:tab w:val="left" w:pos="851"/>
      </w:tabs>
      <w:spacing w:before="120" w:line="360" w:lineRule="auto"/>
      <w:jc w:val="both"/>
    </w:pPr>
    <w:rPr>
      <w:rFonts w:ascii="Century Gothic" w:hAnsi="Century Gothic" w:cs="Angsana New"/>
      <w:color w:val="auto"/>
      <w:szCs w:val="22"/>
      <w:lang w:eastAsia="zh-CN" w:bidi="th-TH"/>
    </w:rPr>
  </w:style>
  <w:style w:type="character" w:customStyle="1" w:styleId="A3">
    <w:name w:val="A3"/>
    <w:uiPriority w:val="99"/>
    <w:rsid w:val="00B461DE"/>
    <w:rPr>
      <w:rFonts w:ascii="AvantGarde" w:hAnsi="AvantGarde" w:cs="AvantGarde" w:hint="default"/>
      <w:color w:val="000000"/>
      <w:sz w:val="14"/>
      <w:szCs w:val="14"/>
    </w:rPr>
  </w:style>
  <w:style w:type="paragraph" w:customStyle="1" w:styleId="text">
    <w:name w:val="text"/>
    <w:basedOn w:val="Normal"/>
    <w:rsid w:val="00B461DE"/>
    <w:rPr>
      <w:rFonts w:ascii="Arial" w:eastAsiaTheme="minorHAnsi" w:hAnsi="Arial" w:cs="Arial"/>
      <w:color w:val="auto"/>
      <w:szCs w:val="22"/>
    </w:rPr>
  </w:style>
  <w:style w:type="paragraph" w:customStyle="1" w:styleId="tableheader0">
    <w:name w:val="tableheader"/>
    <w:basedOn w:val="Normal"/>
    <w:rsid w:val="00B461DE"/>
    <w:pPr>
      <w:spacing w:after="0"/>
    </w:pPr>
    <w:rPr>
      <w:rFonts w:ascii="Arial" w:eastAsiaTheme="minorHAnsi" w:hAnsi="Arial" w:cs="Arial"/>
      <w:b/>
      <w:bCs/>
      <w:color w:val="auto"/>
      <w:sz w:val="20"/>
    </w:rPr>
  </w:style>
  <w:style w:type="paragraph" w:customStyle="1" w:styleId="tabletext0">
    <w:name w:val="tabletext"/>
    <w:basedOn w:val="Normal"/>
    <w:rsid w:val="00B461DE"/>
    <w:pPr>
      <w:spacing w:before="60" w:after="60"/>
    </w:pPr>
    <w:rPr>
      <w:rFonts w:ascii="Arial" w:eastAsiaTheme="minorHAnsi" w:hAnsi="Arial" w:cs="Arial"/>
      <w:color w:val="auto"/>
      <w:sz w:val="18"/>
      <w:szCs w:val="18"/>
    </w:rPr>
  </w:style>
  <w:style w:type="paragraph" w:styleId="NoSpacing">
    <w:name w:val="No Spacing"/>
    <w:link w:val="NoSpacingChar"/>
    <w:uiPriority w:val="1"/>
    <w:qFormat/>
    <w:rsid w:val="00B461DE"/>
    <w:rPr>
      <w:rFonts w:asciiTheme="minorHAnsi" w:eastAsiaTheme="minorEastAsia" w:hAnsiTheme="minorHAnsi" w:cstheme="minorBidi"/>
      <w:sz w:val="22"/>
      <w:szCs w:val="22"/>
      <w:lang w:val="en-US" w:eastAsia="en-US" w:bidi="en-US"/>
    </w:rPr>
  </w:style>
  <w:style w:type="numbering" w:customStyle="1" w:styleId="NoList1">
    <w:name w:val="No List1"/>
    <w:next w:val="NoList"/>
    <w:uiPriority w:val="99"/>
    <w:semiHidden/>
    <w:unhideWhenUsed/>
    <w:rsid w:val="00B461DE"/>
  </w:style>
  <w:style w:type="numbering" w:customStyle="1" w:styleId="KeyPoints1">
    <w:name w:val="Key Points1"/>
    <w:basedOn w:val="NoList"/>
    <w:uiPriority w:val="99"/>
    <w:rsid w:val="00B461DE"/>
  </w:style>
  <w:style w:type="numbering" w:customStyle="1" w:styleId="BulletList1">
    <w:name w:val="Bullet List1"/>
    <w:uiPriority w:val="99"/>
    <w:rsid w:val="00B461DE"/>
  </w:style>
  <w:style w:type="numbering" w:customStyle="1" w:styleId="Attach1">
    <w:name w:val="Attach1"/>
    <w:basedOn w:val="NoList"/>
    <w:uiPriority w:val="99"/>
    <w:rsid w:val="00B461DE"/>
  </w:style>
  <w:style w:type="table" w:customStyle="1" w:styleId="TableGrid2">
    <w:name w:val="Table Grid2"/>
    <w:basedOn w:val="TableNormal"/>
    <w:next w:val="TableGrid"/>
    <w:uiPriority w:val="59"/>
    <w:rsid w:val="00B461DE"/>
    <w:rPr>
      <w:rFonts w:eastAsia="Calibri"/>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numbering" w:customStyle="1" w:styleId="NoList11">
    <w:name w:val="No List11"/>
    <w:next w:val="NoList"/>
    <w:uiPriority w:val="99"/>
    <w:semiHidden/>
    <w:unhideWhenUsed/>
    <w:rsid w:val="00B461DE"/>
  </w:style>
  <w:style w:type="numbering" w:customStyle="1" w:styleId="BulletList11">
    <w:name w:val="Bullet List11"/>
    <w:uiPriority w:val="99"/>
    <w:rsid w:val="00B461DE"/>
    <w:pPr>
      <w:numPr>
        <w:numId w:val="13"/>
      </w:numPr>
    </w:pPr>
  </w:style>
  <w:style w:type="numbering" w:customStyle="1" w:styleId="KeyPoints11">
    <w:name w:val="Key Points11"/>
    <w:basedOn w:val="NoList"/>
    <w:uiPriority w:val="99"/>
    <w:rsid w:val="00B461DE"/>
    <w:pPr>
      <w:numPr>
        <w:numId w:val="14"/>
      </w:numPr>
    </w:pPr>
  </w:style>
  <w:style w:type="numbering" w:customStyle="1" w:styleId="Attach11">
    <w:name w:val="Attach11"/>
    <w:basedOn w:val="NoList"/>
    <w:uiPriority w:val="99"/>
    <w:rsid w:val="00B461DE"/>
    <w:pPr>
      <w:numPr>
        <w:numId w:val="15"/>
      </w:numPr>
    </w:pPr>
  </w:style>
  <w:style w:type="table" w:customStyle="1" w:styleId="TableGrid21">
    <w:name w:val="Table Grid21"/>
    <w:basedOn w:val="TableNormal"/>
    <w:next w:val="TableGrid"/>
    <w:uiPriority w:val="59"/>
    <w:rsid w:val="00B461D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ClauseLevel1">
    <w:name w:val="Legal Clause Level 1"/>
    <w:basedOn w:val="Normal"/>
    <w:rsid w:val="00B461DE"/>
    <w:pPr>
      <w:numPr>
        <w:numId w:val="16"/>
      </w:numPr>
      <w:spacing w:before="240" w:after="240"/>
    </w:pPr>
    <w:rPr>
      <w:rFonts w:ascii="Arial" w:eastAsiaTheme="minorHAnsi" w:hAnsi="Arial" w:cs="Arial"/>
      <w:b/>
      <w:bCs/>
      <w:color w:val="auto"/>
      <w:sz w:val="32"/>
      <w:szCs w:val="32"/>
    </w:rPr>
  </w:style>
  <w:style w:type="paragraph" w:customStyle="1" w:styleId="LegalClauseLevel2">
    <w:name w:val="Legal Clause Level 2"/>
    <w:basedOn w:val="Normal"/>
    <w:rsid w:val="00B461DE"/>
    <w:pPr>
      <w:keepNext/>
      <w:numPr>
        <w:ilvl w:val="1"/>
        <w:numId w:val="16"/>
      </w:numPr>
      <w:spacing w:before="60" w:after="60" w:line="280" w:lineRule="exact"/>
    </w:pPr>
    <w:rPr>
      <w:rFonts w:ascii="Arial" w:eastAsiaTheme="minorHAnsi" w:hAnsi="Arial" w:cs="Arial"/>
      <w:b/>
      <w:bCs/>
      <w:color w:val="auto"/>
      <w:sz w:val="24"/>
      <w:szCs w:val="24"/>
    </w:rPr>
  </w:style>
  <w:style w:type="character" w:customStyle="1" w:styleId="fontweightbold1">
    <w:name w:val="fontweightbold1"/>
    <w:basedOn w:val="DefaultParagraphFont"/>
    <w:rsid w:val="00B461DE"/>
    <w:rPr>
      <w:b/>
      <w:bCs/>
    </w:rPr>
  </w:style>
  <w:style w:type="paragraph" w:customStyle="1" w:styleId="TableH1">
    <w:name w:val="Table H1"/>
    <w:basedOn w:val="Normal"/>
    <w:link w:val="TableH1Char"/>
    <w:qFormat/>
    <w:rsid w:val="00B461DE"/>
    <w:pPr>
      <w:autoSpaceDE w:val="0"/>
      <w:autoSpaceDN w:val="0"/>
      <w:adjustRightInd w:val="0"/>
      <w:spacing w:after="0" w:line="276" w:lineRule="auto"/>
      <w:jc w:val="center"/>
    </w:pPr>
    <w:rPr>
      <w:rFonts w:ascii="Arial Narrow" w:eastAsiaTheme="minorHAnsi" w:hAnsi="Arial Narrow" w:cstheme="minorBidi"/>
      <w:b/>
      <w:color w:val="FFFFFF" w:themeColor="background1"/>
      <w:sz w:val="24"/>
      <w:szCs w:val="24"/>
    </w:rPr>
  </w:style>
  <w:style w:type="character" w:customStyle="1" w:styleId="TableH1Char">
    <w:name w:val="Table H1 Char"/>
    <w:basedOn w:val="DefaultParagraphFont"/>
    <w:link w:val="TableH1"/>
    <w:rsid w:val="00B461DE"/>
    <w:rPr>
      <w:rFonts w:ascii="Arial Narrow" w:eastAsiaTheme="minorHAnsi" w:hAnsi="Arial Narrow" w:cstheme="minorBidi"/>
      <w:b/>
      <w:color w:val="FFFFFF" w:themeColor="background1"/>
      <w:sz w:val="24"/>
      <w:szCs w:val="24"/>
    </w:rPr>
  </w:style>
  <w:style w:type="table" w:customStyle="1" w:styleId="MDBAsimpletable">
    <w:name w:val="MDBA simple table"/>
    <w:basedOn w:val="TableNormal"/>
    <w:uiPriority w:val="99"/>
    <w:rsid w:val="00B461DE"/>
    <w:rPr>
      <w:rFonts w:eastAsiaTheme="minorHAnsi" w:cstheme="minorBidi"/>
      <w:sz w:val="22"/>
      <w:szCs w:val="22"/>
      <w:lang w:eastAsia="en-US"/>
    </w:rPr>
    <w:tblPr>
      <w:tblStyleRowBandSize w:val="1"/>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auto"/>
    </w:tcPr>
    <w:tblStylePr w:type="firstRow">
      <w:pPr>
        <w:wordWrap/>
        <w:spacing w:beforeLines="0" w:beforeAutospacing="0"/>
      </w:pPr>
      <w:rPr>
        <w:rFonts w:ascii="Arial" w:hAnsi="Arial"/>
        <w:b/>
        <w:color w:val="005048"/>
        <w:sz w:val="22"/>
      </w:rPr>
      <w:tblPr/>
      <w:tcPr>
        <w:shd w:val="clear" w:color="auto" w:fill="71D1BA"/>
      </w:tcPr>
    </w:tblStylePr>
    <w:tblStylePr w:type="lastRow">
      <w:tblPr/>
      <w:tcPr>
        <w:shd w:val="clear" w:color="auto" w:fill="BFBFBF" w:themeFill="background1" w:themeFillShade="BF"/>
      </w:tcPr>
    </w:tblStylePr>
    <w:tblStylePr w:type="band1Horz">
      <w:tblPr/>
      <w:tcPr>
        <w:shd w:val="clear" w:color="auto" w:fill="ECECEC"/>
      </w:tcPr>
    </w:tblStylePr>
  </w:style>
  <w:style w:type="character" w:customStyle="1" w:styleId="NoSpacingChar">
    <w:name w:val="No Spacing Char"/>
    <w:basedOn w:val="DefaultParagraphFont"/>
    <w:link w:val="NoSpacing"/>
    <w:uiPriority w:val="1"/>
    <w:rsid w:val="00B461DE"/>
    <w:rPr>
      <w:rFonts w:asciiTheme="minorHAnsi" w:eastAsiaTheme="minorEastAsia" w:hAnsiTheme="minorHAnsi" w:cstheme="minorBidi"/>
      <w:sz w:val="22"/>
      <w:szCs w:val="22"/>
      <w:lang w:val="en-US" w:eastAsia="en-US" w:bidi="en-US"/>
    </w:rPr>
  </w:style>
  <w:style w:type="paragraph" w:customStyle="1" w:styleId="TableParagraph">
    <w:name w:val="Table Paragraph"/>
    <w:basedOn w:val="Normal"/>
    <w:uiPriority w:val="1"/>
    <w:qFormat/>
    <w:rsid w:val="00B461DE"/>
    <w:pPr>
      <w:widowControl w:val="0"/>
      <w:spacing w:after="0"/>
    </w:pPr>
    <w:rPr>
      <w:rFonts w:eastAsiaTheme="minorHAnsi" w:cstheme="minorBidi"/>
      <w:color w:val="auto"/>
      <w:szCs w:val="22"/>
      <w:lang w:val="en-US" w:eastAsia="en-US"/>
    </w:rPr>
  </w:style>
  <w:style w:type="paragraph" w:customStyle="1" w:styleId="Reversetitlepage">
    <w:name w:val="Reverse title page"/>
    <w:basedOn w:val="Normal"/>
    <w:rsid w:val="00B461DE"/>
    <w:pPr>
      <w:tabs>
        <w:tab w:val="left" w:pos="340"/>
      </w:tabs>
      <w:spacing w:before="60" w:line="260" w:lineRule="atLeast"/>
    </w:pPr>
    <w:rPr>
      <w:rFonts w:ascii="Arial" w:hAnsi="Arial" w:cs="Times New Roman"/>
      <w:color w:val="auto"/>
      <w:sz w:val="18"/>
      <w:lang w:eastAsia="en-US"/>
    </w:rPr>
  </w:style>
  <w:style w:type="character" w:customStyle="1" w:styleId="UnresolvedMention1">
    <w:name w:val="Unresolved Mention1"/>
    <w:basedOn w:val="DefaultParagraphFont"/>
    <w:uiPriority w:val="99"/>
    <w:semiHidden/>
    <w:unhideWhenUsed/>
    <w:rsid w:val="00F62C99"/>
    <w:rPr>
      <w:color w:val="605E5C"/>
      <w:shd w:val="clear" w:color="auto" w:fill="E1DFDD"/>
    </w:rPr>
  </w:style>
  <w:style w:type="character" w:customStyle="1" w:styleId="UnresolvedMention2">
    <w:name w:val="Unresolved Mention2"/>
    <w:basedOn w:val="DefaultParagraphFont"/>
    <w:uiPriority w:val="99"/>
    <w:semiHidden/>
    <w:unhideWhenUsed/>
    <w:rsid w:val="00756A38"/>
    <w:rPr>
      <w:color w:val="605E5C"/>
      <w:shd w:val="clear" w:color="auto" w:fill="E1DFDD"/>
    </w:rPr>
  </w:style>
  <w:style w:type="character" w:customStyle="1" w:styleId="e24kjd">
    <w:name w:val="e24kjd"/>
    <w:basedOn w:val="DefaultParagraphFont"/>
    <w:rsid w:val="00511C40"/>
  </w:style>
  <w:style w:type="character" w:customStyle="1" w:styleId="UnresolvedMention">
    <w:name w:val="Unresolved Mention"/>
    <w:basedOn w:val="DefaultParagraphFont"/>
    <w:uiPriority w:val="99"/>
    <w:semiHidden/>
    <w:unhideWhenUsed/>
    <w:rsid w:val="000226A8"/>
    <w:rPr>
      <w:color w:val="605E5C"/>
      <w:shd w:val="clear" w:color="auto" w:fill="E1DFDD"/>
    </w:rPr>
  </w:style>
  <w:style w:type="paragraph" w:customStyle="1" w:styleId="DotStyle1">
    <w:name w:val="Dot Style1"/>
    <w:basedOn w:val="Normal"/>
    <w:next w:val="Normal"/>
    <w:link w:val="DotStyle1Char"/>
    <w:qFormat/>
    <w:rsid w:val="005D4D7F"/>
    <w:pPr>
      <w:numPr>
        <w:numId w:val="79"/>
      </w:numPr>
    </w:pPr>
    <w:rPr>
      <w:lang w:val="en-GB"/>
    </w:rPr>
  </w:style>
  <w:style w:type="character" w:customStyle="1" w:styleId="DotStyle1Char">
    <w:name w:val="Dot Style1 Char"/>
    <w:basedOn w:val="DefaultParagraphFont"/>
    <w:link w:val="DotStyle1"/>
    <w:rsid w:val="005D4D7F"/>
    <w:rPr>
      <w:rFonts w:asciiTheme="minorHAnsi" w:hAnsiTheme="minorHAnsi" w:cs="Century Gothic"/>
      <w:color w:val="000000"/>
      <w:sz w:val="22"/>
      <w:lang w:val="en-GB"/>
    </w:rPr>
  </w:style>
  <w:style w:type="paragraph" w:customStyle="1" w:styleId="DotStyle2">
    <w:name w:val="Dot Style2"/>
    <w:basedOn w:val="DotStyle1"/>
    <w:next w:val="Normal"/>
    <w:link w:val="DotStyle2Char"/>
    <w:qFormat/>
    <w:rsid w:val="00CF431F"/>
    <w:pPr>
      <w:numPr>
        <w:numId w:val="80"/>
      </w:numPr>
      <w:ind w:right="-1"/>
    </w:pPr>
  </w:style>
  <w:style w:type="character" w:customStyle="1" w:styleId="DotStyle2Char">
    <w:name w:val="Dot Style2 Char"/>
    <w:basedOn w:val="DotStyle1Char"/>
    <w:link w:val="DotStyle2"/>
    <w:rsid w:val="00CF431F"/>
    <w:rPr>
      <w:rFonts w:asciiTheme="minorHAnsi" w:hAnsiTheme="minorHAnsi" w:cs="Century Gothic"/>
      <w:color w:val="000000"/>
      <w:sz w:val="22"/>
      <w:lang w:val="en-GB"/>
    </w:rPr>
  </w:style>
  <w:style w:type="paragraph" w:customStyle="1" w:styleId="imprintheading">
    <w:name w:val="imprint heading"/>
    <w:basedOn w:val="Normal"/>
    <w:qFormat/>
    <w:rsid w:val="00FF35AD"/>
    <w:pPr>
      <w:spacing w:before="120"/>
    </w:pPr>
    <w:rPr>
      <w:rFonts w:ascii="Segoe UI" w:eastAsiaTheme="minorHAnsi" w:hAnsi="Segoe UI" w:cstheme="minorBidi"/>
      <w:b/>
      <w:color w:val="auto"/>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6389">
      <w:bodyDiv w:val="1"/>
      <w:marLeft w:val="0"/>
      <w:marRight w:val="0"/>
      <w:marTop w:val="0"/>
      <w:marBottom w:val="0"/>
      <w:divBdr>
        <w:top w:val="none" w:sz="0" w:space="0" w:color="auto"/>
        <w:left w:val="none" w:sz="0" w:space="0" w:color="auto"/>
        <w:bottom w:val="none" w:sz="0" w:space="0" w:color="auto"/>
        <w:right w:val="none" w:sz="0" w:space="0" w:color="auto"/>
      </w:divBdr>
    </w:div>
    <w:div w:id="145783505">
      <w:bodyDiv w:val="1"/>
      <w:marLeft w:val="0"/>
      <w:marRight w:val="0"/>
      <w:marTop w:val="0"/>
      <w:marBottom w:val="0"/>
      <w:divBdr>
        <w:top w:val="none" w:sz="0" w:space="0" w:color="auto"/>
        <w:left w:val="none" w:sz="0" w:space="0" w:color="auto"/>
        <w:bottom w:val="none" w:sz="0" w:space="0" w:color="auto"/>
        <w:right w:val="none" w:sz="0" w:space="0" w:color="auto"/>
      </w:divBdr>
    </w:div>
    <w:div w:id="178663589">
      <w:bodyDiv w:val="1"/>
      <w:marLeft w:val="0"/>
      <w:marRight w:val="0"/>
      <w:marTop w:val="0"/>
      <w:marBottom w:val="0"/>
      <w:divBdr>
        <w:top w:val="none" w:sz="0" w:space="0" w:color="auto"/>
        <w:left w:val="none" w:sz="0" w:space="0" w:color="auto"/>
        <w:bottom w:val="none" w:sz="0" w:space="0" w:color="auto"/>
        <w:right w:val="none" w:sz="0" w:space="0" w:color="auto"/>
      </w:divBdr>
    </w:div>
    <w:div w:id="185794656">
      <w:bodyDiv w:val="1"/>
      <w:marLeft w:val="0"/>
      <w:marRight w:val="0"/>
      <w:marTop w:val="0"/>
      <w:marBottom w:val="0"/>
      <w:divBdr>
        <w:top w:val="none" w:sz="0" w:space="0" w:color="auto"/>
        <w:left w:val="none" w:sz="0" w:space="0" w:color="auto"/>
        <w:bottom w:val="none" w:sz="0" w:space="0" w:color="auto"/>
        <w:right w:val="none" w:sz="0" w:space="0" w:color="auto"/>
      </w:divBdr>
    </w:div>
    <w:div w:id="201721607">
      <w:bodyDiv w:val="1"/>
      <w:marLeft w:val="0"/>
      <w:marRight w:val="0"/>
      <w:marTop w:val="0"/>
      <w:marBottom w:val="0"/>
      <w:divBdr>
        <w:top w:val="none" w:sz="0" w:space="0" w:color="auto"/>
        <w:left w:val="none" w:sz="0" w:space="0" w:color="auto"/>
        <w:bottom w:val="none" w:sz="0" w:space="0" w:color="auto"/>
        <w:right w:val="none" w:sz="0" w:space="0" w:color="auto"/>
      </w:divBdr>
    </w:div>
    <w:div w:id="234513756">
      <w:bodyDiv w:val="1"/>
      <w:marLeft w:val="0"/>
      <w:marRight w:val="0"/>
      <w:marTop w:val="0"/>
      <w:marBottom w:val="0"/>
      <w:divBdr>
        <w:top w:val="none" w:sz="0" w:space="0" w:color="auto"/>
        <w:left w:val="none" w:sz="0" w:space="0" w:color="auto"/>
        <w:bottom w:val="none" w:sz="0" w:space="0" w:color="auto"/>
        <w:right w:val="none" w:sz="0" w:space="0" w:color="auto"/>
      </w:divBdr>
    </w:div>
    <w:div w:id="269747997">
      <w:bodyDiv w:val="1"/>
      <w:marLeft w:val="0"/>
      <w:marRight w:val="0"/>
      <w:marTop w:val="0"/>
      <w:marBottom w:val="0"/>
      <w:divBdr>
        <w:top w:val="none" w:sz="0" w:space="0" w:color="auto"/>
        <w:left w:val="none" w:sz="0" w:space="0" w:color="auto"/>
        <w:bottom w:val="none" w:sz="0" w:space="0" w:color="auto"/>
        <w:right w:val="none" w:sz="0" w:space="0" w:color="auto"/>
      </w:divBdr>
    </w:div>
    <w:div w:id="293340258">
      <w:bodyDiv w:val="1"/>
      <w:marLeft w:val="0"/>
      <w:marRight w:val="0"/>
      <w:marTop w:val="0"/>
      <w:marBottom w:val="0"/>
      <w:divBdr>
        <w:top w:val="none" w:sz="0" w:space="0" w:color="auto"/>
        <w:left w:val="none" w:sz="0" w:space="0" w:color="auto"/>
        <w:bottom w:val="none" w:sz="0" w:space="0" w:color="auto"/>
        <w:right w:val="none" w:sz="0" w:space="0" w:color="auto"/>
      </w:divBdr>
      <w:divsChild>
        <w:div w:id="1792897376">
          <w:marLeft w:val="0"/>
          <w:marRight w:val="0"/>
          <w:marTop w:val="0"/>
          <w:marBottom w:val="0"/>
          <w:divBdr>
            <w:top w:val="none" w:sz="0" w:space="0" w:color="auto"/>
            <w:left w:val="none" w:sz="0" w:space="0" w:color="auto"/>
            <w:bottom w:val="none" w:sz="0" w:space="0" w:color="auto"/>
            <w:right w:val="none" w:sz="0" w:space="0" w:color="auto"/>
          </w:divBdr>
          <w:divsChild>
            <w:div w:id="203904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71502">
      <w:bodyDiv w:val="1"/>
      <w:marLeft w:val="0"/>
      <w:marRight w:val="0"/>
      <w:marTop w:val="0"/>
      <w:marBottom w:val="0"/>
      <w:divBdr>
        <w:top w:val="none" w:sz="0" w:space="0" w:color="auto"/>
        <w:left w:val="none" w:sz="0" w:space="0" w:color="auto"/>
        <w:bottom w:val="none" w:sz="0" w:space="0" w:color="auto"/>
        <w:right w:val="none" w:sz="0" w:space="0" w:color="auto"/>
      </w:divBdr>
    </w:div>
    <w:div w:id="385496926">
      <w:bodyDiv w:val="1"/>
      <w:marLeft w:val="0"/>
      <w:marRight w:val="0"/>
      <w:marTop w:val="0"/>
      <w:marBottom w:val="0"/>
      <w:divBdr>
        <w:top w:val="none" w:sz="0" w:space="0" w:color="auto"/>
        <w:left w:val="none" w:sz="0" w:space="0" w:color="auto"/>
        <w:bottom w:val="none" w:sz="0" w:space="0" w:color="auto"/>
        <w:right w:val="none" w:sz="0" w:space="0" w:color="auto"/>
      </w:divBdr>
    </w:div>
    <w:div w:id="448818808">
      <w:bodyDiv w:val="1"/>
      <w:marLeft w:val="0"/>
      <w:marRight w:val="0"/>
      <w:marTop w:val="0"/>
      <w:marBottom w:val="0"/>
      <w:divBdr>
        <w:top w:val="none" w:sz="0" w:space="0" w:color="auto"/>
        <w:left w:val="none" w:sz="0" w:space="0" w:color="auto"/>
        <w:bottom w:val="none" w:sz="0" w:space="0" w:color="auto"/>
        <w:right w:val="none" w:sz="0" w:space="0" w:color="auto"/>
      </w:divBdr>
    </w:div>
    <w:div w:id="499472590">
      <w:bodyDiv w:val="1"/>
      <w:marLeft w:val="0"/>
      <w:marRight w:val="0"/>
      <w:marTop w:val="0"/>
      <w:marBottom w:val="0"/>
      <w:divBdr>
        <w:top w:val="none" w:sz="0" w:space="0" w:color="auto"/>
        <w:left w:val="none" w:sz="0" w:space="0" w:color="auto"/>
        <w:bottom w:val="none" w:sz="0" w:space="0" w:color="auto"/>
        <w:right w:val="none" w:sz="0" w:space="0" w:color="auto"/>
      </w:divBdr>
    </w:div>
    <w:div w:id="509491224">
      <w:bodyDiv w:val="1"/>
      <w:marLeft w:val="0"/>
      <w:marRight w:val="0"/>
      <w:marTop w:val="0"/>
      <w:marBottom w:val="0"/>
      <w:divBdr>
        <w:top w:val="none" w:sz="0" w:space="0" w:color="auto"/>
        <w:left w:val="none" w:sz="0" w:space="0" w:color="auto"/>
        <w:bottom w:val="none" w:sz="0" w:space="0" w:color="auto"/>
        <w:right w:val="none" w:sz="0" w:space="0" w:color="auto"/>
      </w:divBdr>
    </w:div>
    <w:div w:id="571625694">
      <w:bodyDiv w:val="1"/>
      <w:marLeft w:val="0"/>
      <w:marRight w:val="0"/>
      <w:marTop w:val="0"/>
      <w:marBottom w:val="0"/>
      <w:divBdr>
        <w:top w:val="none" w:sz="0" w:space="0" w:color="auto"/>
        <w:left w:val="none" w:sz="0" w:space="0" w:color="auto"/>
        <w:bottom w:val="none" w:sz="0" w:space="0" w:color="auto"/>
        <w:right w:val="none" w:sz="0" w:space="0" w:color="auto"/>
      </w:divBdr>
    </w:div>
    <w:div w:id="697239708">
      <w:bodyDiv w:val="1"/>
      <w:marLeft w:val="0"/>
      <w:marRight w:val="0"/>
      <w:marTop w:val="0"/>
      <w:marBottom w:val="0"/>
      <w:divBdr>
        <w:top w:val="none" w:sz="0" w:space="0" w:color="auto"/>
        <w:left w:val="none" w:sz="0" w:space="0" w:color="auto"/>
        <w:bottom w:val="none" w:sz="0" w:space="0" w:color="auto"/>
        <w:right w:val="none" w:sz="0" w:space="0" w:color="auto"/>
      </w:divBdr>
    </w:div>
    <w:div w:id="1009217206">
      <w:bodyDiv w:val="1"/>
      <w:marLeft w:val="0"/>
      <w:marRight w:val="0"/>
      <w:marTop w:val="0"/>
      <w:marBottom w:val="0"/>
      <w:divBdr>
        <w:top w:val="none" w:sz="0" w:space="0" w:color="auto"/>
        <w:left w:val="none" w:sz="0" w:space="0" w:color="auto"/>
        <w:bottom w:val="none" w:sz="0" w:space="0" w:color="auto"/>
        <w:right w:val="none" w:sz="0" w:space="0" w:color="auto"/>
      </w:divBdr>
    </w:div>
    <w:div w:id="1087381835">
      <w:bodyDiv w:val="1"/>
      <w:marLeft w:val="0"/>
      <w:marRight w:val="0"/>
      <w:marTop w:val="0"/>
      <w:marBottom w:val="0"/>
      <w:divBdr>
        <w:top w:val="none" w:sz="0" w:space="0" w:color="auto"/>
        <w:left w:val="none" w:sz="0" w:space="0" w:color="auto"/>
        <w:bottom w:val="none" w:sz="0" w:space="0" w:color="auto"/>
        <w:right w:val="none" w:sz="0" w:space="0" w:color="auto"/>
      </w:divBdr>
    </w:div>
    <w:div w:id="1097597556">
      <w:bodyDiv w:val="1"/>
      <w:marLeft w:val="0"/>
      <w:marRight w:val="0"/>
      <w:marTop w:val="0"/>
      <w:marBottom w:val="0"/>
      <w:divBdr>
        <w:top w:val="none" w:sz="0" w:space="0" w:color="auto"/>
        <w:left w:val="none" w:sz="0" w:space="0" w:color="auto"/>
        <w:bottom w:val="none" w:sz="0" w:space="0" w:color="auto"/>
        <w:right w:val="none" w:sz="0" w:space="0" w:color="auto"/>
      </w:divBdr>
      <w:divsChild>
        <w:div w:id="1597523010">
          <w:marLeft w:val="0"/>
          <w:marRight w:val="0"/>
          <w:marTop w:val="0"/>
          <w:marBottom w:val="0"/>
          <w:divBdr>
            <w:top w:val="none" w:sz="0" w:space="0" w:color="auto"/>
            <w:left w:val="none" w:sz="0" w:space="0" w:color="auto"/>
            <w:bottom w:val="none" w:sz="0" w:space="0" w:color="auto"/>
            <w:right w:val="none" w:sz="0" w:space="0" w:color="auto"/>
          </w:divBdr>
          <w:divsChild>
            <w:div w:id="137908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572064">
      <w:bodyDiv w:val="1"/>
      <w:marLeft w:val="0"/>
      <w:marRight w:val="0"/>
      <w:marTop w:val="0"/>
      <w:marBottom w:val="0"/>
      <w:divBdr>
        <w:top w:val="none" w:sz="0" w:space="0" w:color="auto"/>
        <w:left w:val="none" w:sz="0" w:space="0" w:color="auto"/>
        <w:bottom w:val="none" w:sz="0" w:space="0" w:color="auto"/>
        <w:right w:val="none" w:sz="0" w:space="0" w:color="auto"/>
      </w:divBdr>
      <w:divsChild>
        <w:div w:id="366880856">
          <w:marLeft w:val="0"/>
          <w:marRight w:val="0"/>
          <w:marTop w:val="0"/>
          <w:marBottom w:val="0"/>
          <w:divBdr>
            <w:top w:val="none" w:sz="0" w:space="0" w:color="auto"/>
            <w:left w:val="none" w:sz="0" w:space="0" w:color="auto"/>
            <w:bottom w:val="none" w:sz="0" w:space="0" w:color="auto"/>
            <w:right w:val="none" w:sz="0" w:space="0" w:color="auto"/>
          </w:divBdr>
          <w:divsChild>
            <w:div w:id="2090349325">
              <w:marLeft w:val="0"/>
              <w:marRight w:val="0"/>
              <w:marTop w:val="0"/>
              <w:marBottom w:val="0"/>
              <w:divBdr>
                <w:top w:val="none" w:sz="0" w:space="0" w:color="auto"/>
                <w:left w:val="none" w:sz="0" w:space="0" w:color="auto"/>
                <w:bottom w:val="none" w:sz="0" w:space="0" w:color="auto"/>
                <w:right w:val="none" w:sz="0" w:space="0" w:color="auto"/>
              </w:divBdr>
              <w:divsChild>
                <w:div w:id="416481487">
                  <w:marLeft w:val="-225"/>
                  <w:marRight w:val="-225"/>
                  <w:marTop w:val="0"/>
                  <w:marBottom w:val="0"/>
                  <w:divBdr>
                    <w:top w:val="none" w:sz="0" w:space="0" w:color="auto"/>
                    <w:left w:val="none" w:sz="0" w:space="0" w:color="auto"/>
                    <w:bottom w:val="none" w:sz="0" w:space="0" w:color="auto"/>
                    <w:right w:val="none" w:sz="0" w:space="0" w:color="auto"/>
                  </w:divBdr>
                  <w:divsChild>
                    <w:div w:id="239215122">
                      <w:marLeft w:val="0"/>
                      <w:marRight w:val="0"/>
                      <w:marTop w:val="0"/>
                      <w:marBottom w:val="0"/>
                      <w:divBdr>
                        <w:top w:val="none" w:sz="0" w:space="0" w:color="auto"/>
                        <w:left w:val="none" w:sz="0" w:space="0" w:color="auto"/>
                        <w:bottom w:val="none" w:sz="0" w:space="0" w:color="auto"/>
                        <w:right w:val="none" w:sz="0" w:space="0" w:color="auto"/>
                      </w:divBdr>
                      <w:divsChild>
                        <w:div w:id="961544639">
                          <w:marLeft w:val="-225"/>
                          <w:marRight w:val="-225"/>
                          <w:marTop w:val="0"/>
                          <w:marBottom w:val="0"/>
                          <w:divBdr>
                            <w:top w:val="none" w:sz="0" w:space="0" w:color="auto"/>
                            <w:left w:val="none" w:sz="0" w:space="0" w:color="auto"/>
                            <w:bottom w:val="none" w:sz="0" w:space="0" w:color="auto"/>
                            <w:right w:val="none" w:sz="0" w:space="0" w:color="auto"/>
                          </w:divBdr>
                          <w:divsChild>
                            <w:div w:id="55844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966911">
      <w:bodyDiv w:val="1"/>
      <w:marLeft w:val="0"/>
      <w:marRight w:val="0"/>
      <w:marTop w:val="0"/>
      <w:marBottom w:val="0"/>
      <w:divBdr>
        <w:top w:val="none" w:sz="0" w:space="0" w:color="auto"/>
        <w:left w:val="none" w:sz="0" w:space="0" w:color="auto"/>
        <w:bottom w:val="none" w:sz="0" w:space="0" w:color="auto"/>
        <w:right w:val="none" w:sz="0" w:space="0" w:color="auto"/>
      </w:divBdr>
    </w:div>
    <w:div w:id="1188982373">
      <w:bodyDiv w:val="1"/>
      <w:marLeft w:val="0"/>
      <w:marRight w:val="0"/>
      <w:marTop w:val="0"/>
      <w:marBottom w:val="0"/>
      <w:divBdr>
        <w:top w:val="none" w:sz="0" w:space="0" w:color="auto"/>
        <w:left w:val="none" w:sz="0" w:space="0" w:color="auto"/>
        <w:bottom w:val="none" w:sz="0" w:space="0" w:color="auto"/>
        <w:right w:val="none" w:sz="0" w:space="0" w:color="auto"/>
      </w:divBdr>
    </w:div>
    <w:div w:id="1269045246">
      <w:bodyDiv w:val="1"/>
      <w:marLeft w:val="0"/>
      <w:marRight w:val="0"/>
      <w:marTop w:val="0"/>
      <w:marBottom w:val="0"/>
      <w:divBdr>
        <w:top w:val="none" w:sz="0" w:space="0" w:color="auto"/>
        <w:left w:val="none" w:sz="0" w:space="0" w:color="auto"/>
        <w:bottom w:val="none" w:sz="0" w:space="0" w:color="auto"/>
        <w:right w:val="none" w:sz="0" w:space="0" w:color="auto"/>
      </w:divBdr>
    </w:div>
    <w:div w:id="1308584756">
      <w:bodyDiv w:val="1"/>
      <w:marLeft w:val="0"/>
      <w:marRight w:val="0"/>
      <w:marTop w:val="0"/>
      <w:marBottom w:val="0"/>
      <w:divBdr>
        <w:top w:val="none" w:sz="0" w:space="0" w:color="auto"/>
        <w:left w:val="none" w:sz="0" w:space="0" w:color="auto"/>
        <w:bottom w:val="none" w:sz="0" w:space="0" w:color="auto"/>
        <w:right w:val="none" w:sz="0" w:space="0" w:color="auto"/>
      </w:divBdr>
    </w:div>
    <w:div w:id="1324509447">
      <w:bodyDiv w:val="1"/>
      <w:marLeft w:val="0"/>
      <w:marRight w:val="0"/>
      <w:marTop w:val="0"/>
      <w:marBottom w:val="0"/>
      <w:divBdr>
        <w:top w:val="none" w:sz="0" w:space="0" w:color="auto"/>
        <w:left w:val="none" w:sz="0" w:space="0" w:color="auto"/>
        <w:bottom w:val="none" w:sz="0" w:space="0" w:color="auto"/>
        <w:right w:val="none" w:sz="0" w:space="0" w:color="auto"/>
      </w:divBdr>
    </w:div>
    <w:div w:id="1327242811">
      <w:bodyDiv w:val="1"/>
      <w:marLeft w:val="0"/>
      <w:marRight w:val="0"/>
      <w:marTop w:val="0"/>
      <w:marBottom w:val="0"/>
      <w:divBdr>
        <w:top w:val="none" w:sz="0" w:space="0" w:color="auto"/>
        <w:left w:val="none" w:sz="0" w:space="0" w:color="auto"/>
        <w:bottom w:val="none" w:sz="0" w:space="0" w:color="auto"/>
        <w:right w:val="none" w:sz="0" w:space="0" w:color="auto"/>
      </w:divBdr>
    </w:div>
    <w:div w:id="1513571616">
      <w:bodyDiv w:val="1"/>
      <w:marLeft w:val="0"/>
      <w:marRight w:val="0"/>
      <w:marTop w:val="0"/>
      <w:marBottom w:val="0"/>
      <w:divBdr>
        <w:top w:val="none" w:sz="0" w:space="0" w:color="auto"/>
        <w:left w:val="none" w:sz="0" w:space="0" w:color="auto"/>
        <w:bottom w:val="none" w:sz="0" w:space="0" w:color="auto"/>
        <w:right w:val="none" w:sz="0" w:space="0" w:color="auto"/>
      </w:divBdr>
    </w:div>
    <w:div w:id="1538808369">
      <w:bodyDiv w:val="1"/>
      <w:marLeft w:val="0"/>
      <w:marRight w:val="0"/>
      <w:marTop w:val="0"/>
      <w:marBottom w:val="0"/>
      <w:divBdr>
        <w:top w:val="none" w:sz="0" w:space="0" w:color="auto"/>
        <w:left w:val="none" w:sz="0" w:space="0" w:color="auto"/>
        <w:bottom w:val="none" w:sz="0" w:space="0" w:color="auto"/>
        <w:right w:val="none" w:sz="0" w:space="0" w:color="auto"/>
      </w:divBdr>
    </w:div>
    <w:div w:id="1682929287">
      <w:bodyDiv w:val="1"/>
      <w:marLeft w:val="0"/>
      <w:marRight w:val="0"/>
      <w:marTop w:val="0"/>
      <w:marBottom w:val="0"/>
      <w:divBdr>
        <w:top w:val="none" w:sz="0" w:space="0" w:color="auto"/>
        <w:left w:val="none" w:sz="0" w:space="0" w:color="auto"/>
        <w:bottom w:val="none" w:sz="0" w:space="0" w:color="auto"/>
        <w:right w:val="none" w:sz="0" w:space="0" w:color="auto"/>
      </w:divBdr>
    </w:div>
    <w:div w:id="1690135236">
      <w:bodyDiv w:val="1"/>
      <w:marLeft w:val="0"/>
      <w:marRight w:val="0"/>
      <w:marTop w:val="0"/>
      <w:marBottom w:val="0"/>
      <w:divBdr>
        <w:top w:val="none" w:sz="0" w:space="0" w:color="auto"/>
        <w:left w:val="none" w:sz="0" w:space="0" w:color="auto"/>
        <w:bottom w:val="none" w:sz="0" w:space="0" w:color="auto"/>
        <w:right w:val="none" w:sz="0" w:space="0" w:color="auto"/>
      </w:divBdr>
    </w:div>
    <w:div w:id="1740789206">
      <w:bodyDiv w:val="1"/>
      <w:marLeft w:val="0"/>
      <w:marRight w:val="0"/>
      <w:marTop w:val="0"/>
      <w:marBottom w:val="0"/>
      <w:divBdr>
        <w:top w:val="none" w:sz="0" w:space="0" w:color="auto"/>
        <w:left w:val="none" w:sz="0" w:space="0" w:color="auto"/>
        <w:bottom w:val="none" w:sz="0" w:space="0" w:color="auto"/>
        <w:right w:val="none" w:sz="0" w:space="0" w:color="auto"/>
      </w:divBdr>
    </w:div>
    <w:div w:id="1858615055">
      <w:bodyDiv w:val="1"/>
      <w:marLeft w:val="0"/>
      <w:marRight w:val="0"/>
      <w:marTop w:val="0"/>
      <w:marBottom w:val="0"/>
      <w:divBdr>
        <w:top w:val="none" w:sz="0" w:space="0" w:color="auto"/>
        <w:left w:val="none" w:sz="0" w:space="0" w:color="auto"/>
        <w:bottom w:val="none" w:sz="0" w:space="0" w:color="auto"/>
        <w:right w:val="none" w:sz="0" w:space="0" w:color="auto"/>
      </w:divBdr>
    </w:div>
    <w:div w:id="1865514430">
      <w:bodyDiv w:val="1"/>
      <w:marLeft w:val="0"/>
      <w:marRight w:val="0"/>
      <w:marTop w:val="0"/>
      <w:marBottom w:val="0"/>
      <w:divBdr>
        <w:top w:val="none" w:sz="0" w:space="0" w:color="auto"/>
        <w:left w:val="none" w:sz="0" w:space="0" w:color="auto"/>
        <w:bottom w:val="none" w:sz="0" w:space="0" w:color="auto"/>
        <w:right w:val="none" w:sz="0" w:space="0" w:color="auto"/>
      </w:divBdr>
    </w:div>
    <w:div w:id="1867252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ewater@awe.gov.au" TargetMode="External"/><Relationship Id="rId26" Type="http://schemas.openxmlformats.org/officeDocument/2006/relationships/header" Target="header7.xml"/><Relationship Id="rId39" Type="http://schemas.openxmlformats.org/officeDocument/2006/relationships/hyperlink" Target="http://www.environment.gov.au/water/cewo/catchment/mid-murray/monitoring" TargetMode="Externa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hyperlink" Target="http://www.environment.gov.au/water/cewo/catchment/mid-murray/history" TargetMode="External"/><Relationship Id="rId42" Type="http://schemas.openxmlformats.org/officeDocument/2006/relationships/hyperlink" Target="https://www.environment.gov.au/water/cewo/publications/southern-spring-flow-2019-wrap-up" TargetMode="External"/><Relationship Id="rId47" Type="http://schemas.openxmlformats.org/officeDocument/2006/relationships/footer" Target="footer11.xml"/><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footer" Target="footer6.xml"/><Relationship Id="rId33" Type="http://schemas.openxmlformats.org/officeDocument/2006/relationships/hyperlink" Target="http://www.environment.gov.au/cgi-bin/wetlands/alphablist.pl" TargetMode="External"/><Relationship Id="rId38" Type="http://schemas.openxmlformats.org/officeDocument/2006/relationships/footer" Target="footer10.xml"/><Relationship Id="rId46"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yperlink" Target="https://www.environment.gov.au/water/cewo/publications" TargetMode="External"/><Relationship Id="rId20" Type="http://schemas.openxmlformats.org/officeDocument/2006/relationships/header" Target="header4.xml"/><Relationship Id="rId29" Type="http://schemas.openxmlformats.org/officeDocument/2006/relationships/image" Target="media/image4.jpeg"/><Relationship Id="rId41" Type="http://schemas.openxmlformats.org/officeDocument/2006/relationships/hyperlink" Target="http://www.bom.gov.au/climate/outlook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footer" Target="footer9.xml"/><Relationship Id="rId37" Type="http://schemas.openxmlformats.org/officeDocument/2006/relationships/hyperlink" Target="https://www.industry.nsw.gov.au/__data/assets/pdf_file/0008/187703/Extreme-Events-policy.pdf" TargetMode="External"/><Relationship Id="rId40" Type="http://schemas.openxmlformats.org/officeDocument/2006/relationships/hyperlink" Target="https://www.mdba.gov.au/managing-water/water-for-environment/progress-outcomes" TargetMode="External"/><Relationship Id="rId45" Type="http://schemas.openxmlformats.org/officeDocument/2006/relationships/hyperlink" Target="https://www.mdba.gov.au/managing-water/water-for-environment/chowilla-floodplain-report-card-2017-18" TargetMode="Externa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image" Target="media/image3.jpeg"/><Relationship Id="rId36" Type="http://schemas.openxmlformats.org/officeDocument/2006/relationships/image" Target="media/image5.pn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environment.gov.au/water/cewo" TargetMode="External"/><Relationship Id="rId31" Type="http://schemas.openxmlformats.org/officeDocument/2006/relationships/footer" Target="footer8.xml"/><Relationship Id="rId44" Type="http://schemas.openxmlformats.org/officeDocument/2006/relationships/hyperlink" Target="https://www.environment.sa.gov.au/news-hub/news/articles/2020/01/native-fish-recovery-congolli"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header" Target="header8.xml"/><Relationship Id="rId35" Type="http://schemas.openxmlformats.org/officeDocument/2006/relationships/hyperlink" Target="http://www.environment.gov.au/water/cewo/catchment/lower-murray-darling" TargetMode="External"/><Relationship Id="rId43" Type="http://schemas.openxmlformats.org/officeDocument/2006/relationships/hyperlink" Target="https://www.environment.gov.au/cewo/media-release/wind-waves-wi-fi" TargetMode="External"/><Relationship Id="rId48" Type="http://schemas.openxmlformats.org/officeDocument/2006/relationships/header" Target="header10.xml"/><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0" ma:contentTypeDescription="Create a new document." ma:contentTypeScope="" ma:versionID="1687c2928aadab8b34b3ef00a2881e5b">
  <xsd:schema xmlns:xsd="http://www.w3.org/2001/XMLSchema" xmlns:xs="http://www.w3.org/2001/XMLSchema" xmlns:p="http://schemas.microsoft.com/office/2006/metadata/properties" xmlns:ns2="ac7ce04e-ea5d-4d46-bab0-39b1fa6a6f36" targetNamespace="http://schemas.microsoft.com/office/2006/metadata/properties" ma:root="true" ma:fieldsID="75e032eac2f78033ddf2cbf11c0bd23d"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3AC649E3-8904-4A4A-AD09-1DFEE08AA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901CEA-606F-41DA-A314-F1EC1D9293F3}">
  <ds:schemaRefs>
    <ds:schemaRef ds:uri="http://schemas.microsoft.com/sharepoint/v3/contenttype/forms"/>
  </ds:schemaRefs>
</ds:datastoreItem>
</file>

<file path=customXml/itemProps3.xml><?xml version="1.0" encoding="utf-8"?>
<ds:datastoreItem xmlns:ds="http://schemas.openxmlformats.org/officeDocument/2006/customXml" ds:itemID="{DAF60349-8059-4EDF-99FB-5F28362237F4}">
  <ds:schemaRefs>
    <ds:schemaRef ds:uri="http://purl.org/dc/terms/"/>
    <ds:schemaRef ds:uri="ac7ce04e-ea5d-4d46-bab0-39b1fa6a6f36"/>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http://purl.org/dc/dcmitype/"/>
    <ds:schemaRef ds:uri="http://schemas.microsoft.com/office/2006/documentManagement/typ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89CCAEB0.dotm</Template>
  <TotalTime>1</TotalTime>
  <Pages>31</Pages>
  <Words>14313</Words>
  <Characters>81590</Characters>
  <Application>Microsoft Office Word</Application>
  <DocSecurity>4</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Management Plan 2020-21: Chapter 3.12 - River Murray Valley</dc:title>
  <dc:subject/>
  <dc:creator>CEWO</dc:creator>
  <cp:keywords/>
  <dc:description/>
  <cp:lastModifiedBy>Bec Durack</cp:lastModifiedBy>
  <cp:revision>2</cp:revision>
  <dcterms:created xsi:type="dcterms:W3CDTF">2020-07-30T06:06:00Z</dcterms:created>
  <dcterms:modified xsi:type="dcterms:W3CDTF">2020-07-30T06:06:00Z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