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5EF22" w14:textId="275D9484" w:rsidR="006C7293" w:rsidRPr="001778B6" w:rsidRDefault="00565357" w:rsidP="001778B6">
      <w:pPr>
        <w:pStyle w:val="Heading3"/>
      </w:pPr>
      <w:r>
        <w:t>What is a</w:t>
      </w:r>
      <w:r w:rsidR="001778B6" w:rsidRPr="001778B6">
        <w:t xml:space="preserve"> water mouse</w:t>
      </w:r>
      <w:r w:rsidR="005903FA">
        <w:t>?</w:t>
      </w:r>
    </w:p>
    <w:p w14:paraId="3399D49F" w14:textId="62C7E0FA" w:rsidR="00E92173" w:rsidRPr="006C7293" w:rsidRDefault="006C7293" w:rsidP="006C7293">
      <w:r>
        <w:t>The water mouse</w:t>
      </w:r>
      <w:r w:rsidR="001D6B64">
        <w:t xml:space="preserve"> </w:t>
      </w:r>
      <w:r>
        <w:t xml:space="preserve">is a small </w:t>
      </w:r>
      <w:r w:rsidR="00565357">
        <w:t>native mammal</w:t>
      </w:r>
      <w:r>
        <w:t xml:space="preserve"> with grey </w:t>
      </w:r>
      <w:r w:rsidR="00D4650A">
        <w:t>water</w:t>
      </w:r>
      <w:r w:rsidR="00FF2061">
        <w:t>-</w:t>
      </w:r>
      <w:r w:rsidR="00D4650A">
        <w:t xml:space="preserve">resistant </w:t>
      </w:r>
      <w:r>
        <w:t>fur</w:t>
      </w:r>
      <w:r w:rsidR="00D4650A">
        <w:t xml:space="preserve"> and</w:t>
      </w:r>
      <w:r w:rsidR="00BE346E">
        <w:t xml:space="preserve"> a</w:t>
      </w:r>
      <w:r>
        <w:t xml:space="preserve"> white belly. </w:t>
      </w:r>
      <w:r w:rsidR="00477D01">
        <w:t>It’s an unusual rodent because it eats crabs</w:t>
      </w:r>
      <w:r w:rsidR="006C1717">
        <w:t xml:space="preserve"> </w:t>
      </w:r>
      <w:r w:rsidR="007757EB">
        <w:t>rather than seeds</w:t>
      </w:r>
      <w:r w:rsidR="00C87C22">
        <w:t>,</w:t>
      </w:r>
      <w:r w:rsidR="00D4650A">
        <w:t xml:space="preserve"> primarily lives in saline coastal habitats, </w:t>
      </w:r>
      <w:r w:rsidR="00477D01">
        <w:t xml:space="preserve">and it </w:t>
      </w:r>
      <w:r w:rsidR="00FF2061">
        <w:t>builds and modifies</w:t>
      </w:r>
      <w:r w:rsidR="00477D01">
        <w:t xml:space="preserve"> permanent </w:t>
      </w:r>
      <w:r w:rsidR="007757EB">
        <w:t xml:space="preserve">long-term </w:t>
      </w:r>
      <w:r w:rsidR="00477D01">
        <w:t>shelt</w:t>
      </w:r>
      <w:r w:rsidR="006C1717">
        <w:t>ers</w:t>
      </w:r>
      <w:r w:rsidR="007757EB">
        <w:t xml:space="preserve"> </w:t>
      </w:r>
      <w:r w:rsidR="00C87C22">
        <w:t>by carrying mud in its mouth</w:t>
      </w:r>
      <w:r w:rsidR="00477D01">
        <w:t xml:space="preserve">. </w:t>
      </w:r>
      <w:r w:rsidR="00650A87">
        <w:t>The water mouse</w:t>
      </w:r>
      <w:r w:rsidR="00E24D11">
        <w:t xml:space="preserve"> </w:t>
      </w:r>
      <w:r w:rsidR="00B34E4C">
        <w:t>is often</w:t>
      </w:r>
      <w:r w:rsidR="00E3072D">
        <w:t xml:space="preserve"> confused with</w:t>
      </w:r>
      <w:r w:rsidR="00E24D11">
        <w:t xml:space="preserve"> the</w:t>
      </w:r>
      <w:r w:rsidR="00F96CEB">
        <w:t xml:space="preserve"> </w:t>
      </w:r>
      <w:r w:rsidR="00B34E4C">
        <w:t xml:space="preserve">more common </w:t>
      </w:r>
      <w:r w:rsidR="00E24D11">
        <w:t>water rat</w:t>
      </w:r>
      <w:r w:rsidR="00103473">
        <w:t>, which</w:t>
      </w:r>
      <w:r w:rsidR="005C5F0D">
        <w:t xml:space="preserve"> lives</w:t>
      </w:r>
      <w:r w:rsidR="00F96CEB">
        <w:t xml:space="preserve"> in similar </w:t>
      </w:r>
      <w:r w:rsidR="00FF2061">
        <w:t xml:space="preserve">wet </w:t>
      </w:r>
      <w:r w:rsidR="00C92885">
        <w:t>habitats</w:t>
      </w:r>
      <w:r>
        <w:t xml:space="preserve">. </w:t>
      </w:r>
    </w:p>
    <w:p w14:paraId="40A70AE9" w14:textId="3E5CEB60" w:rsidR="00764D6A" w:rsidRDefault="00AB4BE8" w:rsidP="00921843">
      <w:pPr>
        <w:pStyle w:val="Picture"/>
        <w:spacing w:after="0"/>
        <w:jc w:val="center"/>
      </w:pPr>
      <w:r>
        <w:t xml:space="preserve"> </w:t>
      </w:r>
      <w:r>
        <w:drawing>
          <wp:inline distT="0" distB="0" distL="0" distR="0" wp14:anchorId="7EC00DC8" wp14:editId="47E411EB">
            <wp:extent cx="2986617" cy="2052167"/>
            <wp:effectExtent l="19050" t="19050" r="23495" b="24765"/>
            <wp:docPr id="5" name="Picture 5" descr="Water mouse held across two muddy hands of a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ter mouse held across two muddy hands of a researc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986617" cy="2052167"/>
                    </a:xfrm>
                    <a:prstGeom prst="rect">
                      <a:avLst/>
                    </a:prstGeom>
                    <a:noFill/>
                    <a:ln>
                      <a:solidFill>
                        <a:schemeClr val="tx1"/>
                      </a:solidFill>
                    </a:ln>
                  </pic:spPr>
                </pic:pic>
              </a:graphicData>
            </a:graphic>
          </wp:inline>
        </w:drawing>
      </w:r>
      <w:r w:rsidR="00B43593">
        <w:drawing>
          <wp:inline distT="0" distB="0" distL="0" distR="0" wp14:anchorId="49EA1B96" wp14:editId="46338A35">
            <wp:extent cx="2614083" cy="2047709"/>
            <wp:effectExtent l="19050" t="19050" r="15240" b="10160"/>
            <wp:docPr id="12" name="Picture 12" descr="Water rat on a pon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ater rat on a pon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206" t="15586" r="253" b="1974"/>
                    <a:stretch/>
                  </pic:blipFill>
                  <pic:spPr bwMode="auto">
                    <a:xfrm>
                      <a:off x="0" y="0"/>
                      <a:ext cx="2651690" cy="207716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FFDE77" w14:textId="77429E56" w:rsidR="004B47C6" w:rsidRPr="004B47C6" w:rsidRDefault="00103473" w:rsidP="004B47C6">
      <w:pPr>
        <w:spacing w:after="0"/>
        <w:jc w:val="center"/>
        <w:rPr>
          <w:i/>
          <w:iCs/>
        </w:rPr>
      </w:pPr>
      <w:r>
        <w:rPr>
          <w:i/>
          <w:iCs/>
        </w:rPr>
        <w:t xml:space="preserve">The </w:t>
      </w:r>
      <w:r w:rsidR="00BE3E7E">
        <w:rPr>
          <w:i/>
          <w:iCs/>
        </w:rPr>
        <w:t>grey-white</w:t>
      </w:r>
      <w:r w:rsidR="00A511E2">
        <w:rPr>
          <w:i/>
          <w:iCs/>
        </w:rPr>
        <w:t xml:space="preserve"> </w:t>
      </w:r>
      <w:r w:rsidR="00486CA5" w:rsidRPr="004B47C6">
        <w:rPr>
          <w:i/>
          <w:iCs/>
        </w:rPr>
        <w:t>w</w:t>
      </w:r>
      <w:r w:rsidR="004D77A2" w:rsidRPr="004B47C6">
        <w:rPr>
          <w:i/>
          <w:iCs/>
        </w:rPr>
        <w:t xml:space="preserve">ater mouse </w:t>
      </w:r>
      <w:r w:rsidR="00A511E2">
        <w:rPr>
          <w:i/>
          <w:iCs/>
        </w:rPr>
        <w:t>(left</w:t>
      </w:r>
      <w:r w:rsidR="00851A56">
        <w:rPr>
          <w:i/>
          <w:iCs/>
        </w:rPr>
        <w:t>)</w:t>
      </w:r>
      <w:r>
        <w:rPr>
          <w:i/>
          <w:iCs/>
        </w:rPr>
        <w:t xml:space="preserve"> is often confused with the </w:t>
      </w:r>
      <w:r w:rsidR="0026561F">
        <w:rPr>
          <w:i/>
          <w:iCs/>
        </w:rPr>
        <w:t>larger</w:t>
      </w:r>
      <w:r w:rsidR="00BE3E7E">
        <w:rPr>
          <w:i/>
          <w:iCs/>
        </w:rPr>
        <w:t xml:space="preserve"> brown-cream</w:t>
      </w:r>
      <w:r w:rsidR="0026561F">
        <w:rPr>
          <w:i/>
          <w:iCs/>
        </w:rPr>
        <w:t xml:space="preserve"> </w:t>
      </w:r>
      <w:r w:rsidR="00B43593">
        <w:rPr>
          <w:i/>
          <w:iCs/>
        </w:rPr>
        <w:t>water rat (right).</w:t>
      </w:r>
      <w:r w:rsidR="00F36A1C" w:rsidRPr="004B47C6">
        <w:rPr>
          <w:i/>
          <w:iCs/>
        </w:rPr>
        <w:t xml:space="preserve"> </w:t>
      </w:r>
    </w:p>
    <w:p w14:paraId="48FF722C" w14:textId="26D1D4F4" w:rsidR="004D77A2" w:rsidRPr="004B47C6" w:rsidRDefault="004B47C6" w:rsidP="00A511E2">
      <w:pPr>
        <w:pStyle w:val="Normalsmall"/>
        <w:jc w:val="center"/>
        <w:rPr>
          <w:i/>
          <w:iCs/>
        </w:rPr>
      </w:pPr>
      <w:r w:rsidRPr="004B47C6">
        <w:rPr>
          <w:i/>
          <w:iCs/>
        </w:rPr>
        <w:t xml:space="preserve">Image </w:t>
      </w:r>
      <w:r w:rsidRPr="00481B79">
        <w:rPr>
          <w:i/>
          <w:iCs/>
        </w:rPr>
        <w:t xml:space="preserve">credits: </w:t>
      </w:r>
      <w:r w:rsidR="00481B79" w:rsidRPr="00481B79">
        <w:rPr>
          <w:i/>
          <w:iCs/>
        </w:rPr>
        <w:t>Queensland Museum</w:t>
      </w:r>
      <w:r w:rsidRPr="00481B79">
        <w:rPr>
          <w:i/>
          <w:iCs/>
        </w:rPr>
        <w:t xml:space="preserve"> (</w:t>
      </w:r>
      <w:r w:rsidR="00A511E2" w:rsidRPr="00481B79">
        <w:rPr>
          <w:i/>
          <w:iCs/>
        </w:rPr>
        <w:t>left</w:t>
      </w:r>
      <w:r w:rsidRPr="00481B79">
        <w:rPr>
          <w:i/>
          <w:iCs/>
        </w:rPr>
        <w:t xml:space="preserve">), </w:t>
      </w:r>
      <w:r w:rsidR="00C04C3D" w:rsidRPr="00481B79">
        <w:rPr>
          <w:i/>
          <w:iCs/>
        </w:rPr>
        <w:t xml:space="preserve">Ethan </w:t>
      </w:r>
      <w:proofErr w:type="spellStart"/>
      <w:r w:rsidR="00C04C3D" w:rsidRPr="00481B79">
        <w:rPr>
          <w:i/>
          <w:iCs/>
        </w:rPr>
        <w:t>ma</w:t>
      </w:r>
      <w:r w:rsidR="00C04C3D" w:rsidRPr="00B43593">
        <w:rPr>
          <w:i/>
          <w:iCs/>
        </w:rPr>
        <w:t>nn</w:t>
      </w:r>
      <w:proofErr w:type="spellEnd"/>
      <w:r w:rsidRPr="00B43593">
        <w:rPr>
          <w:i/>
          <w:iCs/>
        </w:rPr>
        <w:t xml:space="preserve"> (right)</w:t>
      </w:r>
      <w:r w:rsidR="00C04C3D" w:rsidRPr="00B43593">
        <w:rPr>
          <w:i/>
          <w:iCs/>
        </w:rPr>
        <w:t>.</w:t>
      </w:r>
    </w:p>
    <w:p w14:paraId="34EEC46E" w14:textId="0433D23F" w:rsidR="00513B95" w:rsidRPr="001778B6" w:rsidRDefault="00513B95" w:rsidP="00513B95">
      <w:pPr>
        <w:pStyle w:val="Heading3"/>
      </w:pPr>
      <w:r>
        <w:t>Where does it live</w:t>
      </w:r>
      <w:r w:rsidR="00756ACB">
        <w:t>?</w:t>
      </w:r>
    </w:p>
    <w:p w14:paraId="4C536F87" w14:textId="4EB17781" w:rsidR="00CA4FCD" w:rsidRDefault="00020B81" w:rsidP="00503801">
      <w:r>
        <w:t xml:space="preserve">The water mouse </w:t>
      </w:r>
      <w:r w:rsidR="00F14338">
        <w:t xml:space="preserve">mostly </w:t>
      </w:r>
      <w:r>
        <w:t xml:space="preserve">lives </w:t>
      </w:r>
      <w:r w:rsidR="00242DEA">
        <w:t xml:space="preserve">in </w:t>
      </w:r>
      <w:r>
        <w:t xml:space="preserve">mangroves and saltmarshes, </w:t>
      </w:r>
      <w:r w:rsidR="004546EE">
        <w:t>but</w:t>
      </w:r>
      <w:r>
        <w:t xml:space="preserve"> has also been found in coastal floodplains, freshwater to saline wetlands, swamps and wet heath. It </w:t>
      </w:r>
      <w:r w:rsidR="0079178B">
        <w:t>is nocturnal</w:t>
      </w:r>
      <w:r w:rsidR="00900CFD" w:rsidRPr="00900CFD">
        <w:t xml:space="preserve"> </w:t>
      </w:r>
      <w:r w:rsidR="00900CFD">
        <w:t>and secretive</w:t>
      </w:r>
      <w:r w:rsidR="0079178B">
        <w:t xml:space="preserve">. </w:t>
      </w:r>
      <w:r w:rsidR="009B192A">
        <w:t xml:space="preserve">Most known locations are </w:t>
      </w:r>
      <w:r w:rsidR="00DE7A91">
        <w:t>along the</w:t>
      </w:r>
      <w:r w:rsidR="00724A1B">
        <w:t xml:space="preserve"> </w:t>
      </w:r>
      <w:r w:rsidR="008334CB">
        <w:t xml:space="preserve">central </w:t>
      </w:r>
      <w:r w:rsidR="008C614C">
        <w:t xml:space="preserve">to southern </w:t>
      </w:r>
      <w:r w:rsidR="00061983">
        <w:t>Queensland</w:t>
      </w:r>
      <w:r w:rsidR="00DE7A91">
        <w:t xml:space="preserve"> coast</w:t>
      </w:r>
      <w:r w:rsidR="000E22B9">
        <w:t xml:space="preserve"> </w:t>
      </w:r>
      <w:r w:rsidR="00AF5888">
        <w:t>and</w:t>
      </w:r>
      <w:r w:rsidR="000E22B9">
        <w:t xml:space="preserve"> sand islands</w:t>
      </w:r>
      <w:r w:rsidR="00290AC2">
        <w:t xml:space="preserve">, and </w:t>
      </w:r>
      <w:r w:rsidR="00531824">
        <w:t xml:space="preserve">a few individuals have been recorded from </w:t>
      </w:r>
      <w:r w:rsidR="00673342">
        <w:t xml:space="preserve">Cairns, </w:t>
      </w:r>
      <w:r w:rsidR="005D585F">
        <w:t>scattered</w:t>
      </w:r>
      <w:r w:rsidR="00531824">
        <w:t xml:space="preserve"> </w:t>
      </w:r>
      <w:r w:rsidR="005D585F">
        <w:t xml:space="preserve">locations </w:t>
      </w:r>
      <w:r w:rsidR="00F644EF">
        <w:t>across the Top End of the Northern Territory</w:t>
      </w:r>
      <w:r w:rsidR="00E1092A">
        <w:t xml:space="preserve"> including the Tiwi Islands</w:t>
      </w:r>
      <w:r w:rsidR="00C94D0E">
        <w:t>, and in southern New Guinea</w:t>
      </w:r>
      <w:r w:rsidR="00EB4D4A">
        <w:t xml:space="preserve">. </w:t>
      </w:r>
      <w:r w:rsidR="00061983">
        <w:t>The water mouse is</w:t>
      </w:r>
      <w:r w:rsidR="001C22CA">
        <w:t xml:space="preserve"> likely </w:t>
      </w:r>
      <w:r w:rsidR="00542120">
        <w:t>to live</w:t>
      </w:r>
      <w:r w:rsidR="001C22CA">
        <w:t xml:space="preserve"> in </w:t>
      </w:r>
      <w:r w:rsidR="00061983">
        <w:t xml:space="preserve">places we don’t know about yet </w:t>
      </w:r>
      <w:r w:rsidR="00EA03AB">
        <w:t>such as</w:t>
      </w:r>
      <w:r w:rsidR="001C22CA">
        <w:t xml:space="preserve"> the Gulf of Carpentaria and Cape York, and maybe even along the Kimberley coas</w:t>
      </w:r>
      <w:r w:rsidR="00576CE0">
        <w:t>t</w:t>
      </w:r>
      <w:r w:rsidR="00BD5CA9">
        <w:t>.</w:t>
      </w:r>
    </w:p>
    <w:p w14:paraId="6CA0A4BA" w14:textId="288F4B1C" w:rsidR="00B63059" w:rsidRDefault="009A2C21" w:rsidP="0091054C">
      <w:pPr>
        <w:spacing w:after="0"/>
        <w:jc w:val="center"/>
      </w:pPr>
      <w:r>
        <w:rPr>
          <w:noProof/>
        </w:rPr>
        <w:drawing>
          <wp:anchor distT="0" distB="0" distL="114300" distR="114300" simplePos="0" relativeHeight="251658241" behindDoc="0" locked="0" layoutInCell="1" allowOverlap="1" wp14:anchorId="651CC828" wp14:editId="238D71D2">
            <wp:simplePos x="0" y="0"/>
            <wp:positionH relativeFrom="margin">
              <wp:posOffset>93980</wp:posOffset>
            </wp:positionH>
            <wp:positionV relativeFrom="paragraph">
              <wp:posOffset>17780</wp:posOffset>
            </wp:positionV>
            <wp:extent cx="3737610" cy="697893"/>
            <wp:effectExtent l="19050" t="19050" r="15240" b="26035"/>
            <wp:wrapNone/>
            <wp:docPr id="4" name="Picture 4" descr="Mangrove lined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ngrove lined cre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7610" cy="69789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B44AD63" wp14:editId="6500D29E">
            <wp:simplePos x="0" y="0"/>
            <wp:positionH relativeFrom="margin">
              <wp:posOffset>86360</wp:posOffset>
            </wp:positionH>
            <wp:positionV relativeFrom="paragraph">
              <wp:posOffset>742553</wp:posOffset>
            </wp:positionV>
            <wp:extent cx="3734435" cy="603003"/>
            <wp:effectExtent l="19050" t="19050" r="18415" b="26035"/>
            <wp:wrapNone/>
            <wp:docPr id="8" name="Picture 8" descr="Reedy tidal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edy tidal fla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8434" cy="60526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2762C0" wp14:editId="3ABC7576">
            <wp:extent cx="3725170" cy="1057275"/>
            <wp:effectExtent l="19050" t="19050" r="27940" b="9525"/>
            <wp:docPr id="10" name="Picture 10" descr="Dry saltmarsh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ry saltmarsh fla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0593" cy="1087196"/>
                    </a:xfrm>
                    <a:prstGeom prst="rect">
                      <a:avLst/>
                    </a:prstGeom>
                    <a:noFill/>
                    <a:ln>
                      <a:solidFill>
                        <a:schemeClr val="tx1"/>
                      </a:solidFill>
                    </a:ln>
                  </pic:spPr>
                </pic:pic>
              </a:graphicData>
            </a:graphic>
          </wp:inline>
        </w:drawing>
      </w:r>
      <w:r w:rsidR="00921FE6">
        <w:rPr>
          <w:noProof/>
        </w:rPr>
        <w:drawing>
          <wp:inline distT="0" distB="0" distL="0" distR="0" wp14:anchorId="105BE3F2" wp14:editId="12C621D4">
            <wp:extent cx="1817370" cy="2421693"/>
            <wp:effectExtent l="19050" t="19050" r="11430" b="17145"/>
            <wp:docPr id="6" name="Picture 6" descr="Aerial view of a tidal river snaking through a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erial view of a tidal river snaking through a floodpl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4141" cy="2457366"/>
                    </a:xfrm>
                    <a:prstGeom prst="rect">
                      <a:avLst/>
                    </a:prstGeom>
                    <a:noFill/>
                    <a:ln>
                      <a:solidFill>
                        <a:schemeClr val="tx1"/>
                      </a:solidFill>
                    </a:ln>
                  </pic:spPr>
                </pic:pic>
              </a:graphicData>
            </a:graphic>
          </wp:inline>
        </w:drawing>
      </w:r>
    </w:p>
    <w:p w14:paraId="48AC3AF7" w14:textId="1612495C" w:rsidR="005C2E97" w:rsidRDefault="009A2C21" w:rsidP="005C2E97">
      <w:pPr>
        <w:spacing w:after="0"/>
        <w:jc w:val="center"/>
        <w:rPr>
          <w:i/>
          <w:iCs/>
        </w:rPr>
      </w:pPr>
      <w:r>
        <w:rPr>
          <w:i/>
          <w:iCs/>
        </w:rPr>
        <w:t>W</w:t>
      </w:r>
      <w:r w:rsidR="00921FE6">
        <w:rPr>
          <w:i/>
          <w:iCs/>
        </w:rPr>
        <w:t>ater mouse habitats: mangrove</w:t>
      </w:r>
      <w:r>
        <w:rPr>
          <w:i/>
          <w:iCs/>
        </w:rPr>
        <w:t>, reed swamp, saltmarsh</w:t>
      </w:r>
      <w:r w:rsidR="00921FE6">
        <w:rPr>
          <w:i/>
          <w:iCs/>
        </w:rPr>
        <w:t xml:space="preserve"> and </w:t>
      </w:r>
      <w:r w:rsidR="009907D6">
        <w:rPr>
          <w:i/>
          <w:iCs/>
        </w:rPr>
        <w:t xml:space="preserve">subcoastal </w:t>
      </w:r>
      <w:r w:rsidR="00921FE6">
        <w:rPr>
          <w:i/>
          <w:iCs/>
        </w:rPr>
        <w:t>floodplains</w:t>
      </w:r>
      <w:r w:rsidR="00921FE6" w:rsidRPr="00C6617A">
        <w:rPr>
          <w:i/>
          <w:iCs/>
        </w:rPr>
        <w:t>.</w:t>
      </w:r>
      <w:r>
        <w:rPr>
          <w:i/>
          <w:iCs/>
        </w:rPr>
        <w:t xml:space="preserve"> </w:t>
      </w:r>
    </w:p>
    <w:p w14:paraId="230A86CC" w14:textId="690F7B76" w:rsidR="00921FE6" w:rsidRPr="00047975" w:rsidRDefault="009A2C21" w:rsidP="00921FE6">
      <w:pPr>
        <w:jc w:val="center"/>
        <w:rPr>
          <w:i/>
          <w:iCs/>
          <w:sz w:val="18"/>
          <w:szCs w:val="18"/>
        </w:rPr>
      </w:pPr>
      <w:r w:rsidRPr="00047975">
        <w:rPr>
          <w:i/>
          <w:iCs/>
          <w:sz w:val="18"/>
          <w:szCs w:val="18"/>
        </w:rPr>
        <w:t>Image</w:t>
      </w:r>
      <w:r w:rsidR="005C2E97" w:rsidRPr="00047975">
        <w:rPr>
          <w:i/>
          <w:iCs/>
          <w:sz w:val="18"/>
          <w:szCs w:val="18"/>
        </w:rPr>
        <w:t xml:space="preserve"> credit</w:t>
      </w:r>
      <w:r w:rsidRPr="00047975">
        <w:rPr>
          <w:i/>
          <w:iCs/>
          <w:sz w:val="18"/>
          <w:szCs w:val="18"/>
        </w:rPr>
        <w:t xml:space="preserve">s: Janina Kaluza, Kauri Creek </w:t>
      </w:r>
      <w:r w:rsidR="005C2E97" w:rsidRPr="00047975">
        <w:rPr>
          <w:i/>
          <w:iCs/>
          <w:sz w:val="18"/>
          <w:szCs w:val="18"/>
        </w:rPr>
        <w:t>(left)</w:t>
      </w:r>
      <w:r w:rsidRPr="00047975">
        <w:rPr>
          <w:i/>
          <w:iCs/>
          <w:sz w:val="18"/>
          <w:szCs w:val="18"/>
        </w:rPr>
        <w:t xml:space="preserve"> and Melissa Bruton</w:t>
      </w:r>
      <w:r w:rsidR="00A03A85" w:rsidRPr="00047975">
        <w:rPr>
          <w:i/>
          <w:iCs/>
          <w:sz w:val="18"/>
          <w:szCs w:val="18"/>
        </w:rPr>
        <w:t>,</w:t>
      </w:r>
      <w:r w:rsidRPr="00047975">
        <w:rPr>
          <w:i/>
          <w:iCs/>
          <w:sz w:val="18"/>
          <w:szCs w:val="18"/>
        </w:rPr>
        <w:t xml:space="preserve"> Arnhem Land </w:t>
      </w:r>
      <w:r w:rsidR="005C2E97" w:rsidRPr="00047975">
        <w:rPr>
          <w:i/>
          <w:iCs/>
          <w:sz w:val="18"/>
          <w:szCs w:val="18"/>
        </w:rPr>
        <w:t>(right)</w:t>
      </w:r>
      <w:r w:rsidR="00047975" w:rsidRPr="00047975">
        <w:rPr>
          <w:i/>
          <w:iCs/>
          <w:sz w:val="18"/>
          <w:szCs w:val="18"/>
        </w:rPr>
        <w:t>.</w:t>
      </w:r>
    </w:p>
    <w:p w14:paraId="78BB74B2" w14:textId="57167028" w:rsidR="001C22CA" w:rsidRDefault="008807FF" w:rsidP="008807FF">
      <w:pPr>
        <w:pStyle w:val="Heading3"/>
      </w:pPr>
      <w:r>
        <w:lastRenderedPageBreak/>
        <w:t>Why are we concerned about it?</w:t>
      </w:r>
    </w:p>
    <w:p w14:paraId="50C52C50" w14:textId="38683B49" w:rsidR="00D12FE7" w:rsidRDefault="00937DE7" w:rsidP="00D12FE7">
      <w:r>
        <w:t xml:space="preserve">The water mouse is a fascinating small mammal. It is </w:t>
      </w:r>
      <w:r w:rsidR="00A7052B">
        <w:t>classed as</w:t>
      </w:r>
      <w:r>
        <w:t xml:space="preserve"> Vulnerable to extinction at the international, national and state levels</w:t>
      </w:r>
      <w:r w:rsidR="00C373EC">
        <w:t xml:space="preserve">. </w:t>
      </w:r>
      <w:r w:rsidR="001D5202">
        <w:t>The water mouse</w:t>
      </w:r>
      <w:r w:rsidR="009C3F29">
        <w:t xml:space="preserve"> has lost </w:t>
      </w:r>
      <w:r w:rsidR="00C373EC">
        <w:t>a lot of</w:t>
      </w:r>
      <w:r w:rsidR="009C3F29">
        <w:t xml:space="preserve"> </w:t>
      </w:r>
      <w:proofErr w:type="gramStart"/>
      <w:r w:rsidR="009C3F29">
        <w:t>habitat</w:t>
      </w:r>
      <w:proofErr w:type="gramEnd"/>
      <w:r w:rsidR="009C3F29">
        <w:t xml:space="preserve"> </w:t>
      </w:r>
      <w:r w:rsidR="00242B91">
        <w:t xml:space="preserve">to </w:t>
      </w:r>
      <w:r w:rsidR="000F766F">
        <w:t xml:space="preserve">the built </w:t>
      </w:r>
      <w:r w:rsidR="00B932EE">
        <w:t xml:space="preserve">environment </w:t>
      </w:r>
      <w:r w:rsidR="000F766F">
        <w:t>and farms along the east</w:t>
      </w:r>
      <w:r w:rsidR="009C3F29">
        <w:t xml:space="preserve"> Queensland </w:t>
      </w:r>
      <w:r w:rsidR="000F766F">
        <w:t>coast</w:t>
      </w:r>
      <w:r w:rsidR="00D466BA">
        <w:t xml:space="preserve">. </w:t>
      </w:r>
      <w:r w:rsidR="003A3AB1">
        <w:t>It</w:t>
      </w:r>
      <w:r w:rsidR="00D12FE7">
        <w:t xml:space="preserve"> can’t live </w:t>
      </w:r>
      <w:r w:rsidR="00EE6606">
        <w:t>on disturbed houseblocks or canal developments</w:t>
      </w:r>
      <w:r w:rsidR="00D12FE7">
        <w:t xml:space="preserve">, industrial estates, commercial processing facilities, </w:t>
      </w:r>
      <w:r w:rsidR="0064509A">
        <w:t>cropping paddocks</w:t>
      </w:r>
      <w:r w:rsidR="00D12FE7">
        <w:t xml:space="preserve">, motorways, aquaculture ponds, etc. </w:t>
      </w:r>
      <w:r w:rsidR="00D95781">
        <w:t>And it</w:t>
      </w:r>
      <w:r w:rsidR="00D12FE7">
        <w:t xml:space="preserve"> struggles in areas where coastal developments change water flow, increase exposure to waves and acid sulfate soils, draw down groundwater, or leach chemicals and insecticides. It’s unlikely the water mouse will survive in the future where built-up areas prevent coastal habitats </w:t>
      </w:r>
      <w:r w:rsidR="00C13177">
        <w:t xml:space="preserve">from </w:t>
      </w:r>
      <w:r w:rsidR="00D12FE7">
        <w:t>moving inland as sea levels rise.</w:t>
      </w:r>
    </w:p>
    <w:p w14:paraId="27B89ED2" w14:textId="68812348" w:rsidR="00747801" w:rsidRDefault="00DB633B" w:rsidP="00503801">
      <w:r>
        <w:t>Added to this,</w:t>
      </w:r>
      <w:r w:rsidR="00BD2CFA">
        <w:t xml:space="preserve"> foxes are breaking </w:t>
      </w:r>
      <w:r w:rsidR="007664B8">
        <w:t>in to water mouse</w:t>
      </w:r>
      <w:r w:rsidR="00BD2CFA">
        <w:t xml:space="preserve"> mud shelters and eating </w:t>
      </w:r>
      <w:r w:rsidR="004B7F7F">
        <w:t>the residents</w:t>
      </w:r>
      <w:r w:rsidR="00747801">
        <w:t xml:space="preserve"> at a concerningly high rate</w:t>
      </w:r>
      <w:r w:rsidR="00051445">
        <w:t xml:space="preserve"> </w:t>
      </w:r>
      <w:r w:rsidR="00884D54">
        <w:t xml:space="preserve">along the central and </w:t>
      </w:r>
      <w:r w:rsidR="00051445">
        <w:t>southern Queensland</w:t>
      </w:r>
      <w:r w:rsidR="00884D54">
        <w:t xml:space="preserve"> coast</w:t>
      </w:r>
      <w:r w:rsidR="00051445">
        <w:t>.</w:t>
      </w:r>
      <w:r w:rsidR="00747801">
        <w:t xml:space="preserve"> </w:t>
      </w:r>
      <w:r w:rsidR="005C2FA8">
        <w:t>And pigs</w:t>
      </w:r>
      <w:r w:rsidR="00CC185D">
        <w:t xml:space="preserve">, cattle and fire </w:t>
      </w:r>
      <w:r w:rsidR="005C2FA8">
        <w:t xml:space="preserve">are known to damage their </w:t>
      </w:r>
      <w:r w:rsidR="00EA5175">
        <w:t>homes and habitat</w:t>
      </w:r>
      <w:r w:rsidR="005C2FA8">
        <w:t>.</w:t>
      </w:r>
      <w:r w:rsidR="00C77557">
        <w:t xml:space="preserve"> There is also an ongoing risk of oil spill </w:t>
      </w:r>
      <w:r w:rsidR="005A5034">
        <w:t>from shipping</w:t>
      </w:r>
      <w:r w:rsidR="00F07667">
        <w:t xml:space="preserve"> </w:t>
      </w:r>
      <w:r w:rsidR="0008675D">
        <w:t xml:space="preserve">activity </w:t>
      </w:r>
      <w:r w:rsidR="00F07667">
        <w:t xml:space="preserve">along the east </w:t>
      </w:r>
      <w:r w:rsidR="00F50E92">
        <w:t>coast of Queensland</w:t>
      </w:r>
      <w:r w:rsidR="00F07667">
        <w:t>.</w:t>
      </w:r>
    </w:p>
    <w:p w14:paraId="2737BA7C" w14:textId="18BB9592" w:rsidR="00514ADA" w:rsidRDefault="000979C5" w:rsidP="0091054C">
      <w:pPr>
        <w:spacing w:after="0"/>
        <w:jc w:val="center"/>
      </w:pPr>
      <w:r w:rsidRPr="00514ADA">
        <w:rPr>
          <w:noProof/>
        </w:rPr>
        <w:drawing>
          <wp:inline distT="0" distB="0" distL="0" distR="0" wp14:anchorId="006275CC" wp14:editId="4E4C71F9">
            <wp:extent cx="3562350" cy="2670679"/>
            <wp:effectExtent l="19050" t="19050" r="19050" b="15875"/>
            <wp:docPr id="2" name="Picture 2" descr="Black and white camera image of a fox investigating a water mouse mud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ack and white camera image of a fox investigating a water mouse mud shel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951" cy="2685374"/>
                    </a:xfrm>
                    <a:prstGeom prst="rect">
                      <a:avLst/>
                    </a:prstGeom>
                    <a:noFill/>
                    <a:ln>
                      <a:solidFill>
                        <a:schemeClr val="tx1"/>
                      </a:solidFill>
                    </a:ln>
                  </pic:spPr>
                </pic:pic>
              </a:graphicData>
            </a:graphic>
          </wp:inline>
        </w:drawing>
      </w:r>
      <w:r w:rsidRPr="00514ADA">
        <w:t xml:space="preserve"> </w:t>
      </w:r>
      <w:r w:rsidR="00514ADA" w:rsidRPr="00514ADA">
        <w:rPr>
          <w:noProof/>
        </w:rPr>
        <w:drawing>
          <wp:inline distT="0" distB="0" distL="0" distR="0" wp14:anchorId="7CE00BB2" wp14:editId="2BCD50D3">
            <wp:extent cx="2667970" cy="2000167"/>
            <wp:effectExtent l="10160" t="27940" r="9525" b="9525"/>
            <wp:docPr id="3" name="Picture 3" descr="Mud rooted up by pigs with some rich green vegetation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ud rooted up by pigs with some rich green vegetation visible in th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00767" cy="2024755"/>
                    </a:xfrm>
                    <a:prstGeom prst="rect">
                      <a:avLst/>
                    </a:prstGeom>
                    <a:noFill/>
                    <a:ln>
                      <a:solidFill>
                        <a:schemeClr val="tx1"/>
                      </a:solidFill>
                    </a:ln>
                  </pic:spPr>
                </pic:pic>
              </a:graphicData>
            </a:graphic>
          </wp:inline>
        </w:drawing>
      </w:r>
      <w:r w:rsidR="00514ADA" w:rsidRPr="00514ADA">
        <w:t xml:space="preserve"> </w:t>
      </w:r>
    </w:p>
    <w:p w14:paraId="6F65B6DC" w14:textId="244D4EE7" w:rsidR="00765E91" w:rsidRDefault="0091054C" w:rsidP="00197159">
      <w:pPr>
        <w:spacing w:after="0"/>
        <w:jc w:val="center"/>
        <w:rPr>
          <w:i/>
          <w:iCs/>
        </w:rPr>
      </w:pPr>
      <w:r>
        <w:rPr>
          <w:i/>
          <w:iCs/>
        </w:rPr>
        <w:t>European red f</w:t>
      </w:r>
      <w:r w:rsidR="00765E91" w:rsidRPr="00C6617A">
        <w:rPr>
          <w:i/>
          <w:iCs/>
        </w:rPr>
        <w:t xml:space="preserve">ox dismantling a water mouse </w:t>
      </w:r>
      <w:r w:rsidR="00C6617A" w:rsidRPr="00C6617A">
        <w:rPr>
          <w:i/>
          <w:iCs/>
        </w:rPr>
        <w:t xml:space="preserve">mud shelter, and extensive </w:t>
      </w:r>
      <w:r>
        <w:rPr>
          <w:i/>
          <w:iCs/>
        </w:rPr>
        <w:t xml:space="preserve">feral </w:t>
      </w:r>
      <w:r w:rsidR="00C6617A" w:rsidRPr="00C6617A">
        <w:rPr>
          <w:i/>
          <w:iCs/>
        </w:rPr>
        <w:t xml:space="preserve">pig rooting </w:t>
      </w:r>
      <w:r w:rsidR="003915AC">
        <w:rPr>
          <w:i/>
          <w:iCs/>
        </w:rPr>
        <w:t>at</w:t>
      </w:r>
      <w:r w:rsidR="00C6617A" w:rsidRPr="00C6617A">
        <w:rPr>
          <w:i/>
          <w:iCs/>
        </w:rPr>
        <w:t xml:space="preserve"> the </w:t>
      </w:r>
      <w:r w:rsidR="003915AC">
        <w:rPr>
          <w:i/>
          <w:iCs/>
        </w:rPr>
        <w:t>high tide</w:t>
      </w:r>
      <w:r w:rsidR="00C6617A" w:rsidRPr="00C6617A">
        <w:rPr>
          <w:i/>
          <w:iCs/>
        </w:rPr>
        <w:t xml:space="preserve"> </w:t>
      </w:r>
      <w:r w:rsidR="003915AC">
        <w:rPr>
          <w:i/>
          <w:iCs/>
        </w:rPr>
        <w:t>mark behind mangroves in</w:t>
      </w:r>
      <w:r w:rsidR="00244E6E">
        <w:rPr>
          <w:i/>
          <w:iCs/>
        </w:rPr>
        <w:t xml:space="preserve"> </w:t>
      </w:r>
      <w:r w:rsidR="00C6617A" w:rsidRPr="00C6617A">
        <w:rPr>
          <w:i/>
          <w:iCs/>
        </w:rPr>
        <w:t>far north Queensland.</w:t>
      </w:r>
    </w:p>
    <w:p w14:paraId="44D8AEA9" w14:textId="3F070A1C" w:rsidR="00197159" w:rsidRPr="00047975" w:rsidRDefault="00197159" w:rsidP="00197159">
      <w:pPr>
        <w:jc w:val="center"/>
        <w:rPr>
          <w:i/>
          <w:iCs/>
          <w:sz w:val="18"/>
          <w:szCs w:val="18"/>
        </w:rPr>
      </w:pPr>
      <w:r w:rsidRPr="00047975">
        <w:rPr>
          <w:i/>
          <w:iCs/>
          <w:sz w:val="18"/>
          <w:szCs w:val="18"/>
        </w:rPr>
        <w:t>Image credits: Janina Kaluza (left) and Melissa Bruton (right)</w:t>
      </w:r>
      <w:r w:rsidR="00047975" w:rsidRPr="00047975">
        <w:rPr>
          <w:i/>
          <w:iCs/>
          <w:sz w:val="18"/>
          <w:szCs w:val="18"/>
        </w:rPr>
        <w:t>.</w:t>
      </w:r>
    </w:p>
    <w:p w14:paraId="39BCBF90" w14:textId="433AB996" w:rsidR="001A13AE" w:rsidRDefault="00F531BF" w:rsidP="001A13AE">
      <w:pPr>
        <w:pStyle w:val="Heading3"/>
      </w:pPr>
      <w:r>
        <w:t xml:space="preserve">Is </w:t>
      </w:r>
      <w:r w:rsidR="008D3E19">
        <w:t>the water mouse</w:t>
      </w:r>
      <w:r>
        <w:t xml:space="preserve"> </w:t>
      </w:r>
      <w:r w:rsidR="00A30793">
        <w:t>going to be ok</w:t>
      </w:r>
      <w:r w:rsidR="001A13AE">
        <w:t xml:space="preserve"> in remote areas?</w:t>
      </w:r>
    </w:p>
    <w:p w14:paraId="2DC69ED0" w14:textId="04DFAD33" w:rsidR="007E3594" w:rsidRDefault="00747801" w:rsidP="007E3594">
      <w:r>
        <w:t>There</w:t>
      </w:r>
      <w:r w:rsidR="0034548E">
        <w:t xml:space="preserve"> i</w:t>
      </w:r>
      <w:r>
        <w:t>s good reason to believe that feral pigs</w:t>
      </w:r>
      <w:r w:rsidR="001A13AE">
        <w:t xml:space="preserve"> and climate change </w:t>
      </w:r>
      <w:r w:rsidR="00DF37D0">
        <w:t>are harming</w:t>
      </w:r>
      <w:r w:rsidR="001A13AE">
        <w:t xml:space="preserve"> </w:t>
      </w:r>
      <w:r w:rsidR="009223A1">
        <w:t xml:space="preserve">the </w:t>
      </w:r>
      <w:r w:rsidR="001A13AE">
        <w:t>water mouse in</w:t>
      </w:r>
      <w:r w:rsidR="00C74709">
        <w:t xml:space="preserve"> </w:t>
      </w:r>
      <w:r w:rsidR="001A13AE">
        <w:t xml:space="preserve">remote </w:t>
      </w:r>
      <w:r w:rsidR="00C74709">
        <w:t xml:space="preserve">parts of </w:t>
      </w:r>
      <w:r w:rsidR="00FD6DD9">
        <w:t xml:space="preserve">coastal </w:t>
      </w:r>
      <w:r w:rsidR="001A13AE">
        <w:t xml:space="preserve">northern Australia. </w:t>
      </w:r>
      <w:r w:rsidR="002F4540">
        <w:t>E</w:t>
      </w:r>
      <w:r w:rsidR="00097026">
        <w:t xml:space="preserve">xtensive mangrove dieback, increased cyclone </w:t>
      </w:r>
      <w:r w:rsidR="003D3EF9">
        <w:t>intensity</w:t>
      </w:r>
      <w:r w:rsidR="00097026">
        <w:t>, more extreme seasonal floods, and sea level rise</w:t>
      </w:r>
      <w:r w:rsidR="00B0024F">
        <w:t xml:space="preserve"> are all a concern</w:t>
      </w:r>
      <w:r w:rsidR="00097026">
        <w:t xml:space="preserve">. </w:t>
      </w:r>
      <w:r w:rsidR="007E3594">
        <w:t xml:space="preserve">We don’t know how, or if, the water mouse survives when its </w:t>
      </w:r>
      <w:r w:rsidR="00641C02">
        <w:t xml:space="preserve">mud </w:t>
      </w:r>
      <w:r w:rsidR="007E3594">
        <w:t>shelter</w:t>
      </w:r>
      <w:r w:rsidR="00DD2A83">
        <w:t>s</w:t>
      </w:r>
      <w:r w:rsidR="001D4B40">
        <w:t xml:space="preserve"> </w:t>
      </w:r>
      <w:r w:rsidR="00DD2A83">
        <w:t>are</w:t>
      </w:r>
      <w:r w:rsidR="001D4B40">
        <w:t xml:space="preserve"> </w:t>
      </w:r>
      <w:r w:rsidR="007E3594">
        <w:t xml:space="preserve">underwater </w:t>
      </w:r>
      <w:r w:rsidR="00FD445C">
        <w:t>and exposed to significant water movement</w:t>
      </w:r>
      <w:r w:rsidR="00CB70C2">
        <w:t xml:space="preserve"> (</w:t>
      </w:r>
      <w:r w:rsidR="00875013">
        <w:t xml:space="preserve">e.g. </w:t>
      </w:r>
      <w:r w:rsidR="00B8735D">
        <w:t xml:space="preserve">large </w:t>
      </w:r>
      <w:r w:rsidR="00CB70C2">
        <w:t>waves</w:t>
      </w:r>
      <w:r w:rsidR="00875013">
        <w:t>, strong</w:t>
      </w:r>
      <w:r w:rsidR="00CB70C2">
        <w:t xml:space="preserve"> currents)</w:t>
      </w:r>
      <w:r w:rsidR="007E3594">
        <w:t>.</w:t>
      </w:r>
    </w:p>
    <w:p w14:paraId="50C5ACDA" w14:textId="465FCC7F" w:rsidR="00F7783C" w:rsidRDefault="00C82FFE" w:rsidP="00503801">
      <w:r>
        <w:t>Regular fires</w:t>
      </w:r>
      <w:r w:rsidR="008239CD">
        <w:t xml:space="preserve"> in saltmarsh and seasonal wetland habitats </w:t>
      </w:r>
      <w:r w:rsidR="00B5549C">
        <w:t>may also</w:t>
      </w:r>
      <w:r w:rsidR="008239CD">
        <w:t xml:space="preserve"> be a problem</w:t>
      </w:r>
      <w:r>
        <w:t xml:space="preserve">. </w:t>
      </w:r>
      <w:r w:rsidR="008239CD">
        <w:t xml:space="preserve">We don’t know </w:t>
      </w:r>
      <w:r w:rsidR="00DB633B">
        <w:t xml:space="preserve">yet </w:t>
      </w:r>
      <w:r w:rsidR="008239CD">
        <w:t>if cattle, buffal</w:t>
      </w:r>
      <w:r>
        <w:t>o, cats and weeds are a</w:t>
      </w:r>
      <w:r w:rsidR="005A159F">
        <w:t>n issue</w:t>
      </w:r>
      <w:r w:rsidR="00EF23D2">
        <w:t xml:space="preserve"> in remote areas</w:t>
      </w:r>
      <w:r w:rsidR="00DB633B">
        <w:t>.</w:t>
      </w:r>
      <w:r w:rsidR="008239CD">
        <w:t xml:space="preserve"> </w:t>
      </w:r>
    </w:p>
    <w:p w14:paraId="3B1E5709" w14:textId="45B95B59" w:rsidR="00812DC5" w:rsidRPr="00432830" w:rsidRDefault="00812DC5" w:rsidP="00812DC5">
      <w:pPr>
        <w:pStyle w:val="Heading3"/>
      </w:pPr>
      <w:r w:rsidRPr="00432830">
        <w:lastRenderedPageBreak/>
        <w:t>Why do we need a national recovery plan</w:t>
      </w:r>
      <w:r w:rsidR="00432830" w:rsidRPr="00432830">
        <w:t xml:space="preserve"> for the water mouse</w:t>
      </w:r>
      <w:r w:rsidRPr="00432830">
        <w:t>?</w:t>
      </w:r>
    </w:p>
    <w:p w14:paraId="3AE530D0" w14:textId="35515466" w:rsidR="00142AF8" w:rsidRDefault="00A41995" w:rsidP="00C44DE4">
      <w:r>
        <w:t xml:space="preserve">The </w:t>
      </w:r>
      <w:r w:rsidR="00834A19">
        <w:t xml:space="preserve">potential water mouse distribution covers </w:t>
      </w:r>
      <w:r w:rsidR="00242872">
        <w:t>four states</w:t>
      </w:r>
      <w:r w:rsidR="001D5B45">
        <w:t xml:space="preserve"> and </w:t>
      </w:r>
      <w:r w:rsidR="00242872">
        <w:t xml:space="preserve">territories </w:t>
      </w:r>
      <w:r w:rsidR="006A4A5A">
        <w:t xml:space="preserve">with a </w:t>
      </w:r>
      <w:r w:rsidR="009B04BD">
        <w:t>diverse arrangement</w:t>
      </w:r>
      <w:r w:rsidR="006A4A5A">
        <w:t xml:space="preserve"> of overlapping and adjacent land management tenures and Custodianship</w:t>
      </w:r>
      <w:r w:rsidR="00916366">
        <w:t xml:space="preserve"> </w:t>
      </w:r>
      <w:r w:rsidR="00162207">
        <w:t>arrangements</w:t>
      </w:r>
      <w:r w:rsidR="00D618BA">
        <w:t>,</w:t>
      </w:r>
      <w:r w:rsidR="00162207">
        <w:t xml:space="preserve"> </w:t>
      </w:r>
      <w:r w:rsidR="00233726">
        <w:t>including</w:t>
      </w:r>
      <w:r w:rsidR="004539AC">
        <w:t xml:space="preserve"> intertidal areas that are often the boundary between land and sea </w:t>
      </w:r>
      <w:r w:rsidR="0026581C">
        <w:t>management</w:t>
      </w:r>
      <w:r w:rsidR="004539AC">
        <w:t xml:space="preserve"> </w:t>
      </w:r>
      <w:r w:rsidR="0026581C">
        <w:t>agencies</w:t>
      </w:r>
      <w:r w:rsidR="004E2721">
        <w:t>. I</w:t>
      </w:r>
      <w:r w:rsidR="00233726">
        <w:t>t is</w:t>
      </w:r>
      <w:r w:rsidR="001D5B45">
        <w:t xml:space="preserve"> heavily</w:t>
      </w:r>
      <w:r w:rsidR="00233726">
        <w:t xml:space="preserve"> impacted by </w:t>
      </w:r>
      <w:r w:rsidR="00D618BA">
        <w:t>coastal development</w:t>
      </w:r>
      <w:r w:rsidR="00233726">
        <w:t xml:space="preserve"> and there are large gaps in knowledge about where it occurs and how it is faring. </w:t>
      </w:r>
      <w:r w:rsidR="00EC40D4">
        <w:t>A</w:t>
      </w:r>
      <w:r w:rsidR="002A42E8">
        <w:t xml:space="preserve"> high level </w:t>
      </w:r>
      <w:r w:rsidR="002A6E04">
        <w:t xml:space="preserve">of </w:t>
      </w:r>
      <w:r w:rsidR="002A42E8">
        <w:t xml:space="preserve">cooperation </w:t>
      </w:r>
      <w:r w:rsidR="002A6E04">
        <w:t xml:space="preserve">and communication is required </w:t>
      </w:r>
      <w:r w:rsidR="002A42E8">
        <w:t xml:space="preserve">among partner groups and organisations </w:t>
      </w:r>
      <w:r w:rsidR="005E325C">
        <w:t>with</w:t>
      </w:r>
      <w:r w:rsidR="002A42E8">
        <w:t xml:space="preserve"> a diversity of experiences and capacities across coastal northern Australia</w:t>
      </w:r>
      <w:r w:rsidR="00EC40D4">
        <w:t xml:space="preserve"> to </w:t>
      </w:r>
      <w:r w:rsidR="0006523B">
        <w:t xml:space="preserve">better understand the water mouse </w:t>
      </w:r>
      <w:r w:rsidR="00EC40D4">
        <w:t>and</w:t>
      </w:r>
      <w:r w:rsidR="00110118">
        <w:t xml:space="preserve"> to</w:t>
      </w:r>
      <w:r w:rsidR="00EC40D4">
        <w:t xml:space="preserve"> care for </w:t>
      </w:r>
      <w:r w:rsidR="0006523B">
        <w:t xml:space="preserve">it </w:t>
      </w:r>
      <w:r w:rsidR="00EC40D4">
        <w:t>on Country</w:t>
      </w:r>
      <w:r w:rsidR="002A42E8">
        <w:t xml:space="preserve">. </w:t>
      </w:r>
      <w:r w:rsidR="002A6E04">
        <w:t xml:space="preserve">Codeveloping and implementing a </w:t>
      </w:r>
      <w:r w:rsidR="00432830">
        <w:t xml:space="preserve">national recovery plan </w:t>
      </w:r>
      <w:r w:rsidR="00A679FA">
        <w:t xml:space="preserve">will </w:t>
      </w:r>
      <w:r w:rsidR="00110118">
        <w:t>help</w:t>
      </w:r>
      <w:r w:rsidR="00432830">
        <w:t xml:space="preserve"> partners to work together</w:t>
      </w:r>
      <w:r w:rsidR="00110118">
        <w:t xml:space="preserve">, </w:t>
      </w:r>
      <w:r w:rsidR="00432830">
        <w:t xml:space="preserve">share learnings </w:t>
      </w:r>
      <w:r w:rsidR="002A6E04">
        <w:t xml:space="preserve">and </w:t>
      </w:r>
      <w:r w:rsidR="00110118">
        <w:t xml:space="preserve">share </w:t>
      </w:r>
      <w:r w:rsidR="00A11673">
        <w:t>capacity</w:t>
      </w:r>
      <w:r w:rsidR="002A6E04">
        <w:t xml:space="preserve"> across the water mouse distribution</w:t>
      </w:r>
      <w:r w:rsidR="003E0CE8" w:rsidRPr="00AE38EF">
        <w:t>.</w:t>
      </w:r>
    </w:p>
    <w:p w14:paraId="4227ED0B" w14:textId="77777777" w:rsidR="003C1F81" w:rsidRDefault="003C1F81" w:rsidP="003C1F81">
      <w:pPr>
        <w:spacing w:after="0"/>
        <w:jc w:val="center"/>
        <w:rPr>
          <w:highlight w:val="yellow"/>
        </w:rPr>
      </w:pPr>
      <w:r>
        <w:rPr>
          <w:noProof/>
        </w:rPr>
        <w:drawing>
          <wp:inline distT="0" distB="0" distL="0" distR="0" wp14:anchorId="52EDEED0" wp14:editId="577414A5">
            <wp:extent cx="5130800" cy="3624133"/>
            <wp:effectExtent l="0" t="0" r="0" b="0"/>
            <wp:docPr id="11" name="Picture 11" descr="Map of Australia and southern New Guinea with coastal areas from Broome in Western Australia to northern New South Wales shaded to show likely and potential water mou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Australia and southern New Guinea with coastal areas from Broome in Western Australia to northern New South Wales shaded to show likely and potential water mouse are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3686" cy="3668552"/>
                    </a:xfrm>
                    <a:prstGeom prst="rect">
                      <a:avLst/>
                    </a:prstGeom>
                    <a:noFill/>
                    <a:ln>
                      <a:noFill/>
                    </a:ln>
                  </pic:spPr>
                </pic:pic>
              </a:graphicData>
            </a:graphic>
          </wp:inline>
        </w:drawing>
      </w:r>
    </w:p>
    <w:p w14:paraId="10BD8D99" w14:textId="77777777" w:rsidR="003C1F81" w:rsidRPr="002724C7" w:rsidRDefault="003C1F81" w:rsidP="003C1F81">
      <w:pPr>
        <w:jc w:val="center"/>
        <w:rPr>
          <w:i/>
          <w:iCs/>
        </w:rPr>
      </w:pPr>
      <w:r>
        <w:rPr>
          <w:i/>
          <w:iCs/>
        </w:rPr>
        <w:t xml:space="preserve">Potential (purple) and likely (pink) water mouse range from Broome (WA) to Brooms Head (NSW). </w:t>
      </w:r>
    </w:p>
    <w:p w14:paraId="6CBE8ED1" w14:textId="4075CDF0" w:rsidR="005C1FCE" w:rsidRDefault="005C1FCE" w:rsidP="005C1FCE">
      <w:pPr>
        <w:pStyle w:val="Heading3"/>
      </w:pPr>
      <w:r w:rsidRPr="00AE38EF">
        <w:t>What are the opportunities?</w:t>
      </w:r>
    </w:p>
    <w:p w14:paraId="026A46BC" w14:textId="0B24C3A5" w:rsidR="00A04EB7" w:rsidRDefault="005477FD" w:rsidP="00C44DE4">
      <w:r>
        <w:t xml:space="preserve">The water mouse does, or may, occur in </w:t>
      </w:r>
      <w:r w:rsidR="00B214E2">
        <w:t xml:space="preserve">many </w:t>
      </w:r>
      <w:r>
        <w:t>areas where there</w:t>
      </w:r>
      <w:r w:rsidR="00413E88">
        <w:t xml:space="preserve"> </w:t>
      </w:r>
      <w:r>
        <w:t>are funding and co-management opportunities already in place</w:t>
      </w:r>
      <w:r w:rsidR="00310995">
        <w:t>,</w:t>
      </w:r>
      <w:r>
        <w:t xml:space="preserve"> or </w:t>
      </w:r>
      <w:r w:rsidR="0073432A">
        <w:t xml:space="preserve">the groundwork has occurred </w:t>
      </w:r>
      <w:r w:rsidR="00F50918">
        <w:t>t</w:t>
      </w:r>
      <w:r w:rsidR="00B214E2">
        <w:t>o</w:t>
      </w:r>
      <w:r w:rsidR="00FF0C1D">
        <w:t xml:space="preserve"> develop </w:t>
      </w:r>
      <w:r w:rsidR="00B335E0">
        <w:t>and</w:t>
      </w:r>
      <w:r w:rsidR="00FF0C1D">
        <w:t xml:space="preserve"> progress </w:t>
      </w:r>
      <w:r w:rsidR="0089291A">
        <w:t xml:space="preserve">land </w:t>
      </w:r>
      <w:r w:rsidR="00B335E0">
        <w:t xml:space="preserve">management and </w:t>
      </w:r>
      <w:r w:rsidR="0089291A">
        <w:t xml:space="preserve">custodianship </w:t>
      </w:r>
      <w:r w:rsidR="00B214E2">
        <w:t>partnership</w:t>
      </w:r>
      <w:r w:rsidR="00FF0C1D">
        <w:t xml:space="preserve"> arrangements</w:t>
      </w:r>
      <w:r>
        <w:t xml:space="preserve">. </w:t>
      </w:r>
      <w:r w:rsidR="0073432A">
        <w:t>These include</w:t>
      </w:r>
      <w:r w:rsidR="00674B80">
        <w:t xml:space="preserve"> government</w:t>
      </w:r>
      <w:r w:rsidR="00F518F1">
        <w:t xml:space="preserve"> </w:t>
      </w:r>
      <w:r w:rsidR="00526C3E">
        <w:t xml:space="preserve">funding and support for </w:t>
      </w:r>
      <w:r w:rsidR="001736E0">
        <w:t>National Park</w:t>
      </w:r>
      <w:r w:rsidR="002D49EA">
        <w:t>s</w:t>
      </w:r>
      <w:r w:rsidR="005E6909">
        <w:t>,</w:t>
      </w:r>
      <w:r w:rsidR="00165964">
        <w:t xml:space="preserve"> Marine Park</w:t>
      </w:r>
      <w:r w:rsidR="002D49EA">
        <w:t>s</w:t>
      </w:r>
      <w:r w:rsidR="00A858C1">
        <w:t>,</w:t>
      </w:r>
      <w:r w:rsidR="001736E0">
        <w:t xml:space="preserve"> Indigenous </w:t>
      </w:r>
      <w:r w:rsidR="00A858C1">
        <w:t>Protected Area</w:t>
      </w:r>
      <w:r w:rsidR="002D49EA">
        <w:t>s</w:t>
      </w:r>
      <w:r w:rsidR="008B4F14">
        <w:t>,</w:t>
      </w:r>
      <w:r w:rsidR="00A858C1">
        <w:t xml:space="preserve"> </w:t>
      </w:r>
      <w:r w:rsidR="00B8791E">
        <w:t xml:space="preserve">and </w:t>
      </w:r>
      <w:r w:rsidR="001736E0">
        <w:t>Land and Sea Ranger programs</w:t>
      </w:r>
      <w:r w:rsidR="00840D14">
        <w:t>;</w:t>
      </w:r>
      <w:r w:rsidR="001736E0">
        <w:t xml:space="preserve"> </w:t>
      </w:r>
      <w:r w:rsidR="007D11FE">
        <w:t xml:space="preserve">management bodies </w:t>
      </w:r>
      <w:r w:rsidR="001736E0">
        <w:t xml:space="preserve">for exclusive and joint-managed protected </w:t>
      </w:r>
      <w:r w:rsidR="00AD429A">
        <w:t>area</w:t>
      </w:r>
      <w:r w:rsidR="007D11FE">
        <w:t>s</w:t>
      </w:r>
      <w:r w:rsidR="00AD429A">
        <w:t xml:space="preserve">, </w:t>
      </w:r>
      <w:r w:rsidR="003E5918">
        <w:t>National</w:t>
      </w:r>
      <w:r w:rsidR="00AD429A">
        <w:t xml:space="preserve"> and </w:t>
      </w:r>
      <w:r w:rsidR="003E5918">
        <w:t>World</w:t>
      </w:r>
      <w:r w:rsidR="00AD429A">
        <w:t xml:space="preserve"> </w:t>
      </w:r>
      <w:r w:rsidR="003E5918">
        <w:t>H</w:t>
      </w:r>
      <w:r w:rsidR="00AD429A">
        <w:t xml:space="preserve">eritage </w:t>
      </w:r>
      <w:r w:rsidR="003E5918">
        <w:t>A</w:t>
      </w:r>
      <w:r w:rsidR="00AD429A">
        <w:t>rea</w:t>
      </w:r>
      <w:r w:rsidR="00E5425B">
        <w:t>s</w:t>
      </w:r>
      <w:r w:rsidR="00526C3E">
        <w:t>,</w:t>
      </w:r>
      <w:r w:rsidR="003268E4">
        <w:t xml:space="preserve"> </w:t>
      </w:r>
      <w:r w:rsidR="00E15CAB">
        <w:t xml:space="preserve">and </w:t>
      </w:r>
      <w:r w:rsidR="008B4F14">
        <w:t>Department of D</w:t>
      </w:r>
      <w:r w:rsidR="00F518F1">
        <w:t>efence land</w:t>
      </w:r>
      <w:r w:rsidR="00E15CAB">
        <w:t>;</w:t>
      </w:r>
      <w:r w:rsidR="00F518F1">
        <w:t xml:space="preserve"> </w:t>
      </w:r>
      <w:r w:rsidR="00D30CFA">
        <w:t xml:space="preserve">and support for managing </w:t>
      </w:r>
      <w:r w:rsidR="003268E4">
        <w:t xml:space="preserve">threatened species </w:t>
      </w:r>
      <w:r w:rsidR="00CB1DF7">
        <w:t>through</w:t>
      </w:r>
      <w:r w:rsidR="003268E4">
        <w:t xml:space="preserve"> natur</w:t>
      </w:r>
      <w:r w:rsidR="00602595">
        <w:t xml:space="preserve">al resource management </w:t>
      </w:r>
      <w:r w:rsidR="008A3EAB">
        <w:t xml:space="preserve">(NRM) </w:t>
      </w:r>
      <w:r w:rsidR="00260F33">
        <w:t xml:space="preserve">and philanthropic </w:t>
      </w:r>
      <w:r w:rsidR="00CB1DF7">
        <w:t>programs</w:t>
      </w:r>
      <w:r w:rsidR="00333F35">
        <w:t xml:space="preserve"> for private landholders</w:t>
      </w:r>
      <w:r w:rsidR="00BF304E">
        <w:t xml:space="preserve"> and Native Title Custodians</w:t>
      </w:r>
      <w:r w:rsidR="0073432A">
        <w:t xml:space="preserve">. </w:t>
      </w:r>
      <w:r w:rsidR="00A20B25">
        <w:t>What this means is</w:t>
      </w:r>
      <w:r>
        <w:t xml:space="preserve"> </w:t>
      </w:r>
      <w:r w:rsidR="00FB67A2">
        <w:t>there are opportunities for</w:t>
      </w:r>
      <w:r w:rsidR="00B66FEF">
        <w:t xml:space="preserve"> land managers and Custodians to </w:t>
      </w:r>
      <w:r w:rsidR="004A23E1">
        <w:t>continue working</w:t>
      </w:r>
      <w:r w:rsidR="00931DE6">
        <w:t xml:space="preserve"> with</w:t>
      </w:r>
      <w:r w:rsidR="00FB67A2">
        <w:t xml:space="preserve"> established </w:t>
      </w:r>
      <w:r w:rsidR="00881D52">
        <w:t xml:space="preserve">programs, processes and relationships to do effective </w:t>
      </w:r>
      <w:r>
        <w:t xml:space="preserve">on-ground </w:t>
      </w:r>
      <w:r w:rsidR="00881D52">
        <w:t>work</w:t>
      </w:r>
      <w:r>
        <w:t xml:space="preserve"> to </w:t>
      </w:r>
      <w:r w:rsidR="00881D52">
        <w:t xml:space="preserve">search for the water </w:t>
      </w:r>
      <w:r w:rsidR="00881D52">
        <w:lastRenderedPageBreak/>
        <w:t>mouse</w:t>
      </w:r>
      <w:r w:rsidR="0076769F">
        <w:t xml:space="preserve">, </w:t>
      </w:r>
      <w:r w:rsidR="00413E88">
        <w:t xml:space="preserve">care </w:t>
      </w:r>
      <w:r w:rsidR="00B66FEF">
        <w:t>for</w:t>
      </w:r>
      <w:r w:rsidR="00881D52">
        <w:t xml:space="preserve"> it where it is known to occur, </w:t>
      </w:r>
      <w:r w:rsidR="00B66FEF">
        <w:t>track its response</w:t>
      </w:r>
      <w:r w:rsidR="00881D52">
        <w:t xml:space="preserve"> to management actions and the changing environment</w:t>
      </w:r>
      <w:r w:rsidR="0076769F">
        <w:t>, and adapt land management practices as needed</w:t>
      </w:r>
      <w:r w:rsidR="00413E88">
        <w:t xml:space="preserve">. </w:t>
      </w:r>
    </w:p>
    <w:p w14:paraId="2D02FA6C" w14:textId="774BEF22" w:rsidR="006F0568" w:rsidRDefault="00C951B2" w:rsidP="006F0568">
      <w:pPr>
        <w:pStyle w:val="Heading3"/>
      </w:pPr>
      <w:r>
        <w:t>What’s the</w:t>
      </w:r>
      <w:r w:rsidR="00611CA7">
        <w:t xml:space="preserve"> </w:t>
      </w:r>
      <w:r>
        <w:t>plan</w:t>
      </w:r>
      <w:r w:rsidR="00A07AA0">
        <w:t xml:space="preserve"> (in a nutshell)</w:t>
      </w:r>
      <w:r w:rsidR="000F766F">
        <w:t>?</w:t>
      </w:r>
    </w:p>
    <w:p w14:paraId="382AAFAF" w14:textId="07550B2D" w:rsidR="001E190D" w:rsidRDefault="0043407F" w:rsidP="00503801">
      <w:r>
        <w:t>This</w:t>
      </w:r>
      <w:r w:rsidR="00641650">
        <w:t xml:space="preserve"> draft</w:t>
      </w:r>
      <w:r>
        <w:t xml:space="preserve"> plan </w:t>
      </w:r>
      <w:r w:rsidR="00C669D9">
        <w:t xml:space="preserve">outlines a framework </w:t>
      </w:r>
      <w:r w:rsidR="005C7D3A">
        <w:t>and proposed</w:t>
      </w:r>
      <w:r w:rsidR="00641650">
        <w:t xml:space="preserve"> </w:t>
      </w:r>
      <w:r>
        <w:t xml:space="preserve">actions that </w:t>
      </w:r>
      <w:r w:rsidR="0060185D">
        <w:t xml:space="preserve">we can take as a national community </w:t>
      </w:r>
      <w:r w:rsidR="00114C83">
        <w:t xml:space="preserve">over the next ten years </w:t>
      </w:r>
      <w:r w:rsidR="0060185D">
        <w:t xml:space="preserve">to </w:t>
      </w:r>
      <w:r w:rsidR="00006897">
        <w:t>stabilise water mouse populations</w:t>
      </w:r>
      <w:r w:rsidRPr="00422FA2">
        <w:t>.</w:t>
      </w:r>
      <w:r w:rsidR="002E44C2">
        <w:t xml:space="preserve"> </w:t>
      </w:r>
      <w:r w:rsidR="00353D4B">
        <w:t xml:space="preserve">It </w:t>
      </w:r>
      <w:r w:rsidR="002A49C7">
        <w:t xml:space="preserve">aims to </w:t>
      </w:r>
      <w:r w:rsidR="00C82D9D">
        <w:t xml:space="preserve">guide and prioritise actions that </w:t>
      </w:r>
      <w:r w:rsidR="00C2182C">
        <w:t>support local land management planning</w:t>
      </w:r>
      <w:r w:rsidR="002A49C7">
        <w:t xml:space="preserve"> process</w:t>
      </w:r>
      <w:r w:rsidR="00C82D9D">
        <w:t>es</w:t>
      </w:r>
      <w:r w:rsidR="00BB6EEE">
        <w:t xml:space="preserve"> and </w:t>
      </w:r>
      <w:r w:rsidR="00827485">
        <w:t>Custodianship</w:t>
      </w:r>
      <w:r w:rsidR="00C2182C">
        <w:t xml:space="preserve">. </w:t>
      </w:r>
      <w:r w:rsidR="008D5960">
        <w:t xml:space="preserve">It’s a draft </w:t>
      </w:r>
      <w:r w:rsidR="006956BC">
        <w:t xml:space="preserve">plan </w:t>
      </w:r>
      <w:r w:rsidR="008D5960">
        <w:t xml:space="preserve">that needs </w:t>
      </w:r>
      <w:r w:rsidR="00ED4DF7">
        <w:t xml:space="preserve">more </w:t>
      </w:r>
      <w:r w:rsidR="008D5960">
        <w:t>input from land managers</w:t>
      </w:r>
      <w:r w:rsidR="00550289">
        <w:t xml:space="preserve"> and</w:t>
      </w:r>
      <w:r w:rsidR="00006897">
        <w:t xml:space="preserve"> </w:t>
      </w:r>
      <w:r w:rsidR="008D5960">
        <w:t>Custodians</w:t>
      </w:r>
      <w:r w:rsidR="00933D36">
        <w:t xml:space="preserve">, and other </w:t>
      </w:r>
      <w:r w:rsidR="00006897">
        <w:t>partners</w:t>
      </w:r>
      <w:r w:rsidR="00933D36">
        <w:t xml:space="preserve"> living and working</w:t>
      </w:r>
      <w:r w:rsidR="008D5960">
        <w:t xml:space="preserve"> across </w:t>
      </w:r>
      <w:r w:rsidR="00044DD3">
        <w:t>the potential water mouse</w:t>
      </w:r>
      <w:r w:rsidR="008D5960">
        <w:t xml:space="preserve"> </w:t>
      </w:r>
      <w:r w:rsidR="00FB483F">
        <w:t>range</w:t>
      </w:r>
      <w:r w:rsidR="008D5960">
        <w:t>.</w:t>
      </w:r>
      <w:r w:rsidR="0048257A">
        <w:t xml:space="preserve"> </w:t>
      </w:r>
      <w:r w:rsidR="001E190D">
        <w:t xml:space="preserve">It’s important to note that </w:t>
      </w:r>
      <w:r w:rsidR="008740A3">
        <w:t xml:space="preserve">– with a few exceptions </w:t>
      </w:r>
      <w:r w:rsidR="00104471">
        <w:t>that relate to</w:t>
      </w:r>
      <w:r w:rsidR="008740A3">
        <w:t xml:space="preserve"> </w:t>
      </w:r>
      <w:r w:rsidR="005E041B">
        <w:t xml:space="preserve">regulating </w:t>
      </w:r>
      <w:r w:rsidR="00E45A4B">
        <w:t xml:space="preserve">coastal </w:t>
      </w:r>
      <w:r w:rsidR="008740A3">
        <w:t>development</w:t>
      </w:r>
      <w:r w:rsidR="005E041B">
        <w:t xml:space="preserve"> </w:t>
      </w:r>
      <w:r w:rsidR="008740A3">
        <w:t xml:space="preserve">– </w:t>
      </w:r>
      <w:r w:rsidR="001E190D">
        <w:t>the actions</w:t>
      </w:r>
      <w:r w:rsidR="008740A3">
        <w:t>, responsibilities</w:t>
      </w:r>
      <w:r w:rsidR="001E190D">
        <w:t xml:space="preserve"> and funding </w:t>
      </w:r>
      <w:r w:rsidR="00F70AB7">
        <w:t xml:space="preserve">sources outlined </w:t>
      </w:r>
      <w:r w:rsidR="00B45D65">
        <w:t>in recovery plans</w:t>
      </w:r>
      <w:r w:rsidR="00F70AB7">
        <w:t xml:space="preserve"> are </w:t>
      </w:r>
      <w:r w:rsidR="00767EF0">
        <w:t>a guide</w:t>
      </w:r>
      <w:r w:rsidR="00295B35">
        <w:t xml:space="preserve"> and not</w:t>
      </w:r>
      <w:r w:rsidR="00F70AB7">
        <w:t xml:space="preserve"> an</w:t>
      </w:r>
      <w:r w:rsidR="001E190D">
        <w:t xml:space="preserve"> obligation.</w:t>
      </w:r>
      <w:r w:rsidR="00E642DC">
        <w:t xml:space="preserve"> </w:t>
      </w:r>
    </w:p>
    <w:p w14:paraId="6C205D59" w14:textId="77777777" w:rsidR="00CA6A3F" w:rsidRDefault="00CA6A3F" w:rsidP="00CA6A3F">
      <w:r>
        <w:t>The draft water mouse recovery plan focuses on:</w:t>
      </w:r>
    </w:p>
    <w:p w14:paraId="30AA1186" w14:textId="77777777" w:rsidR="00CA6A3F" w:rsidRDefault="00CA6A3F" w:rsidP="00CA6A3F">
      <w:pPr>
        <w:pStyle w:val="ListParagraph"/>
        <w:numPr>
          <w:ilvl w:val="0"/>
          <w:numId w:val="18"/>
        </w:numPr>
        <w:ind w:left="714" w:hanging="357"/>
        <w:contextualSpacing w:val="0"/>
      </w:pPr>
      <w:r w:rsidRPr="008A462E">
        <w:rPr>
          <w:b/>
          <w:bCs/>
        </w:rPr>
        <w:t>Stop</w:t>
      </w:r>
      <w:r>
        <w:rPr>
          <w:b/>
          <w:bCs/>
        </w:rPr>
        <w:t>ping</w:t>
      </w:r>
      <w:r w:rsidRPr="008A462E">
        <w:rPr>
          <w:b/>
          <w:bCs/>
        </w:rPr>
        <w:t xml:space="preserve"> coastal developments from causing further loss of water mouse habitat by improving regulation and encouraging sustainable approaches to growth.</w:t>
      </w:r>
      <w:r>
        <w:t xml:space="preserve"> The draft plan aims to do this by encouraging regional approaches to managing growth in an ecologically sustainable way, and by providing clear and unambiguous information for regulators assessing development proposals that may impact the water mouse.</w:t>
      </w:r>
    </w:p>
    <w:p w14:paraId="076F14A1" w14:textId="77777777" w:rsidR="00CA6A3F" w:rsidRDefault="00CA6A3F" w:rsidP="00CA6A3F">
      <w:pPr>
        <w:pStyle w:val="ListParagraph"/>
        <w:numPr>
          <w:ilvl w:val="0"/>
          <w:numId w:val="18"/>
        </w:numPr>
        <w:contextualSpacing w:val="0"/>
      </w:pPr>
      <w:r w:rsidRPr="008A462E">
        <w:rPr>
          <w:b/>
          <w:bCs/>
        </w:rPr>
        <w:t>Better understand</w:t>
      </w:r>
      <w:r>
        <w:rPr>
          <w:b/>
          <w:bCs/>
        </w:rPr>
        <w:t>ing</w:t>
      </w:r>
      <w:r w:rsidRPr="008A462E">
        <w:rPr>
          <w:b/>
          <w:bCs/>
        </w:rPr>
        <w:t xml:space="preserve"> threats to the water mouse and tak</w:t>
      </w:r>
      <w:r>
        <w:rPr>
          <w:b/>
          <w:bCs/>
        </w:rPr>
        <w:t>ing</w:t>
      </w:r>
      <w:r w:rsidRPr="008A462E">
        <w:rPr>
          <w:b/>
          <w:bCs/>
        </w:rPr>
        <w:t xml:space="preserve"> local actions to reduce them. </w:t>
      </w:r>
      <w:r>
        <w:t>The draft plan aims to do this by providing guiding information for land managers and Custodians so they can include the water mouse in local land management plans and activities, and track water mouse population responses to targeted land management programs. The plan also provides guidance for land management and research program funding.</w:t>
      </w:r>
    </w:p>
    <w:p w14:paraId="4B771AE3" w14:textId="77777777" w:rsidR="00CA6A3F" w:rsidRDefault="00CA6A3F" w:rsidP="00CA6A3F">
      <w:pPr>
        <w:pStyle w:val="ListParagraph"/>
        <w:numPr>
          <w:ilvl w:val="0"/>
          <w:numId w:val="18"/>
        </w:numPr>
        <w:contextualSpacing w:val="0"/>
      </w:pPr>
      <w:r w:rsidRPr="008A462E">
        <w:rPr>
          <w:b/>
          <w:bCs/>
        </w:rPr>
        <w:t>Better understand</w:t>
      </w:r>
      <w:r>
        <w:rPr>
          <w:b/>
          <w:bCs/>
        </w:rPr>
        <w:t>ing</w:t>
      </w:r>
      <w:r w:rsidRPr="008A462E">
        <w:rPr>
          <w:b/>
          <w:bCs/>
        </w:rPr>
        <w:t xml:space="preserve"> where the water mouse occurs and mak</w:t>
      </w:r>
      <w:r>
        <w:rPr>
          <w:b/>
          <w:bCs/>
        </w:rPr>
        <w:t>ing</w:t>
      </w:r>
      <w:r w:rsidRPr="008A462E">
        <w:rPr>
          <w:b/>
          <w:bCs/>
        </w:rPr>
        <w:t xml:space="preserve"> sure it is looked after by land and sea Custodians everywhere that it lives.</w:t>
      </w:r>
      <w:r>
        <w:t xml:space="preserve"> The draft plan aims to do this by ensuring all potential land and sea and managers are identified and engaged in water mouse Custodianship, and by providing guiding information to support inventory survey programs in potential water mouse locations across its range.</w:t>
      </w:r>
    </w:p>
    <w:p w14:paraId="411B7285" w14:textId="77777777" w:rsidR="00FF65C8" w:rsidRDefault="00FF65C8" w:rsidP="00FF65C8">
      <w:r>
        <w:t xml:space="preserve">We value your feedback and encourage you to let us know how we can improve the draft </w:t>
      </w:r>
      <w:proofErr w:type="gramStart"/>
      <w:r>
        <w:t>plan</w:t>
      </w:r>
      <w:proofErr w:type="gramEnd"/>
      <w:r>
        <w:t xml:space="preserve"> so it works best for you and your community.</w:t>
      </w:r>
    </w:p>
    <w:p w14:paraId="2A575522" w14:textId="4AA9D3F0" w:rsidR="00951A05" w:rsidRPr="001778B6" w:rsidRDefault="001E4E72" w:rsidP="001778B6">
      <w:pPr>
        <w:pStyle w:val="Heading3"/>
      </w:pPr>
      <w:r>
        <w:t>Who</w:t>
      </w:r>
      <w:r w:rsidR="00B96E45">
        <w:t xml:space="preserve"> are </w:t>
      </w:r>
      <w:r w:rsidR="0094209B">
        <w:t xml:space="preserve">water mouse recovery </w:t>
      </w:r>
      <w:r w:rsidR="00B96E45">
        <w:t>partners?</w:t>
      </w:r>
    </w:p>
    <w:p w14:paraId="709B0343" w14:textId="5D274720" w:rsidR="001E4E72" w:rsidRDefault="00BB693D" w:rsidP="00503801">
      <w:r>
        <w:t>A lot of people will need to work together as a big community t</w:t>
      </w:r>
      <w:r w:rsidR="00564C69">
        <w:t xml:space="preserve">o ensure the water mouse </w:t>
      </w:r>
      <w:r w:rsidR="004D4E1C">
        <w:t>has a long-term stable population</w:t>
      </w:r>
      <w:r w:rsidR="00927112">
        <w:t xml:space="preserve">. </w:t>
      </w:r>
      <w:r w:rsidR="007348A5">
        <w:t>This includes</w:t>
      </w:r>
      <w:r w:rsidR="00927112">
        <w:t xml:space="preserve"> people </w:t>
      </w:r>
      <w:r w:rsidR="00814E48">
        <w:t xml:space="preserve">working in policy and regulation, people </w:t>
      </w:r>
      <w:r w:rsidR="00927112">
        <w:t xml:space="preserve">on the ground </w:t>
      </w:r>
      <w:r w:rsidR="005D3236">
        <w:t xml:space="preserve">who can </w:t>
      </w:r>
      <w:r w:rsidR="005D1C14">
        <w:t>search</w:t>
      </w:r>
      <w:r w:rsidR="00927112">
        <w:t xml:space="preserve"> for the water mouse, </w:t>
      </w:r>
      <w:r w:rsidR="00D12449">
        <w:t>researchers</w:t>
      </w:r>
      <w:r w:rsidR="00384692">
        <w:t xml:space="preserve"> and Custodians</w:t>
      </w:r>
      <w:r w:rsidR="008D3F0F">
        <w:t xml:space="preserve"> </w:t>
      </w:r>
      <w:r w:rsidR="005D3236">
        <w:t xml:space="preserve">who can work out </w:t>
      </w:r>
      <w:r w:rsidR="00F4280A">
        <w:t xml:space="preserve">what is harming </w:t>
      </w:r>
      <w:r w:rsidR="00592F21">
        <w:t>it</w:t>
      </w:r>
      <w:r w:rsidR="00F4280A">
        <w:t xml:space="preserve"> in different locations</w:t>
      </w:r>
      <w:r w:rsidR="00C94B36">
        <w:t xml:space="preserve">, </w:t>
      </w:r>
      <w:r w:rsidR="00CE2557">
        <w:t xml:space="preserve">Custodians </w:t>
      </w:r>
      <w:r w:rsidR="008903EF">
        <w:t xml:space="preserve">and </w:t>
      </w:r>
      <w:r w:rsidR="00384692">
        <w:t xml:space="preserve">land managers </w:t>
      </w:r>
      <w:r w:rsidR="00C94B36">
        <w:t>who can take</w:t>
      </w:r>
      <w:r w:rsidR="00A06252">
        <w:t xml:space="preserve"> action to </w:t>
      </w:r>
      <w:r w:rsidR="00C30B7F">
        <w:t>address</w:t>
      </w:r>
      <w:r w:rsidR="00A06252">
        <w:t xml:space="preserve"> the</w:t>
      </w:r>
      <w:r w:rsidR="004A1034">
        <w:t>se</w:t>
      </w:r>
      <w:r w:rsidR="00A06252">
        <w:t xml:space="preserve"> threats</w:t>
      </w:r>
      <w:r w:rsidR="008656F1">
        <w:t>,</w:t>
      </w:r>
      <w:r w:rsidR="0042201D">
        <w:t xml:space="preserve"> </w:t>
      </w:r>
      <w:r w:rsidR="008D3F0F">
        <w:t xml:space="preserve">ecologists and Custodians </w:t>
      </w:r>
      <w:r w:rsidR="00C94B36">
        <w:t>who can track</w:t>
      </w:r>
      <w:r w:rsidR="0042201D">
        <w:t xml:space="preserve"> </w:t>
      </w:r>
      <w:r w:rsidR="002C145D">
        <w:t>the water mouse</w:t>
      </w:r>
      <w:r w:rsidR="0042201D">
        <w:t xml:space="preserve"> response</w:t>
      </w:r>
      <w:r w:rsidR="00F4280A">
        <w:t xml:space="preserve"> to threats </w:t>
      </w:r>
      <w:r w:rsidR="002C145D">
        <w:t>and their management</w:t>
      </w:r>
      <w:r w:rsidR="00C30B7F">
        <w:t xml:space="preserve">, </w:t>
      </w:r>
      <w:r w:rsidR="00112963">
        <w:t xml:space="preserve">and </w:t>
      </w:r>
      <w:r w:rsidR="00C30B7F">
        <w:t xml:space="preserve">agencies </w:t>
      </w:r>
      <w:r w:rsidR="00112963">
        <w:t xml:space="preserve">and organisations </w:t>
      </w:r>
      <w:r w:rsidR="00C30B7F">
        <w:t>that can help co-ordinat</w:t>
      </w:r>
      <w:r w:rsidR="006A6FFE">
        <w:t>e</w:t>
      </w:r>
      <w:r w:rsidR="00C30B7F">
        <w:t xml:space="preserve"> and </w:t>
      </w:r>
      <w:r w:rsidR="006032E2">
        <w:t>communicat</w:t>
      </w:r>
      <w:r w:rsidR="006A6FFE">
        <w:t>e information</w:t>
      </w:r>
      <w:r w:rsidR="00932891">
        <w:t xml:space="preserve"> and funding</w:t>
      </w:r>
      <w:r w:rsidR="0042201D">
        <w:t xml:space="preserve">. </w:t>
      </w:r>
      <w:r w:rsidR="00AC50C1">
        <w:t xml:space="preserve">The water mouse does, and could, live on the Country of many different peoples and agencies. </w:t>
      </w:r>
      <w:r w:rsidR="004504B0">
        <w:t xml:space="preserve">See Table 1 </w:t>
      </w:r>
      <w:r w:rsidR="00BD272C">
        <w:t>of</w:t>
      </w:r>
      <w:r w:rsidR="004504B0">
        <w:t xml:space="preserve"> the plan for a draft list of partners.</w:t>
      </w:r>
    </w:p>
    <w:p w14:paraId="4890C319" w14:textId="2A641264" w:rsidR="00B97AB5" w:rsidRDefault="00661FA6" w:rsidP="002B0808">
      <w:r>
        <w:lastRenderedPageBreak/>
        <w:t>A</w:t>
      </w:r>
      <w:r w:rsidR="00477846">
        <w:t xml:space="preserve"> water mouse recovery team with representatives from </w:t>
      </w:r>
      <w:r w:rsidR="00D01A15">
        <w:t>across</w:t>
      </w:r>
      <w:r w:rsidR="00477846">
        <w:t xml:space="preserve"> </w:t>
      </w:r>
      <w:r w:rsidR="00D01A15">
        <w:t>its range</w:t>
      </w:r>
      <w:r w:rsidR="00CB761E">
        <w:t xml:space="preserve">, </w:t>
      </w:r>
      <w:r w:rsidR="00477846">
        <w:t>and from different experiences</w:t>
      </w:r>
      <w:r w:rsidR="009F7057">
        <w:t xml:space="preserve"> and capacities</w:t>
      </w:r>
      <w:r w:rsidR="00781EE1">
        <w:t>,</w:t>
      </w:r>
      <w:r w:rsidR="00A70118">
        <w:t xml:space="preserve"> </w:t>
      </w:r>
      <w:r>
        <w:t>will</w:t>
      </w:r>
      <w:r w:rsidR="00A70118">
        <w:t xml:space="preserve"> </w:t>
      </w:r>
      <w:r w:rsidR="00781EE1">
        <w:t xml:space="preserve">help connect everybody, </w:t>
      </w:r>
      <w:r w:rsidR="00382857">
        <w:t xml:space="preserve">link on-ground actions with funding bodies, </w:t>
      </w:r>
      <w:r w:rsidR="00781EE1">
        <w:t>and gather</w:t>
      </w:r>
      <w:r w:rsidR="002B0808">
        <w:t xml:space="preserve"> and share information</w:t>
      </w:r>
      <w:r w:rsidR="00477846">
        <w:t xml:space="preserve">. </w:t>
      </w:r>
      <w:bookmarkStart w:id="0" w:name="_Toc90284177"/>
    </w:p>
    <w:p w14:paraId="5263195F" w14:textId="5D88CC45" w:rsidR="00AD5407" w:rsidRDefault="00F719AC" w:rsidP="00921843">
      <w:pPr>
        <w:spacing w:after="0"/>
        <w:jc w:val="center"/>
      </w:pPr>
      <w:r w:rsidRPr="00F719AC">
        <w:rPr>
          <w:noProof/>
        </w:rPr>
        <w:drawing>
          <wp:inline distT="0" distB="0" distL="0" distR="0" wp14:anchorId="53A1BAAB" wp14:editId="44F683C6">
            <wp:extent cx="2902700" cy="1968500"/>
            <wp:effectExtent l="0" t="0" r="0" b="0"/>
            <wp:docPr id="13" name="Picture 13" descr="Historical photo of Australian mammal expert Steve van Dyck sitting sprawled among research paraphernalia and the remains of a campfire. He's hunched over using a head torch to look intently into a white calico bag with a water mous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istorical photo of Australian mammal expert Steve van Dyck sitting sprawled among research paraphernalia and the remains of a campfire. He's hunched over using a head torch to look intently into a white calico bag with a water mouse insi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685" cy="1989513"/>
                    </a:xfrm>
                    <a:prstGeom prst="rect">
                      <a:avLst/>
                    </a:prstGeom>
                    <a:noFill/>
                    <a:ln>
                      <a:noFill/>
                    </a:ln>
                  </pic:spPr>
                </pic:pic>
              </a:graphicData>
            </a:graphic>
          </wp:inline>
        </w:drawing>
      </w:r>
      <w:r w:rsidR="00847302">
        <w:rPr>
          <w:i/>
          <w:iCs/>
          <w:noProof/>
        </w:rPr>
        <w:drawing>
          <wp:inline distT="0" distB="0" distL="0" distR="0" wp14:anchorId="2E8958B8" wp14:editId="2F0A4724">
            <wp:extent cx="2586990" cy="1940171"/>
            <wp:effectExtent l="19050" t="19050" r="22860" b="22225"/>
            <wp:docPr id="7" name="Picture 7" descr="Water mouse researcher Janina Kaluza takes notes while standing next to a water mouse mound covered in marine couch grass. Mud and mangroves ar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mouse researcher Janina Kaluza takes notes while standing next to a water mouse mound covered in marine couch grass. Mud and mangroves are visible in th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2188" cy="1966568"/>
                    </a:xfrm>
                    <a:prstGeom prst="rect">
                      <a:avLst/>
                    </a:prstGeom>
                    <a:noFill/>
                    <a:ln>
                      <a:solidFill>
                        <a:schemeClr val="tx1"/>
                      </a:solidFill>
                    </a:ln>
                  </pic:spPr>
                </pic:pic>
              </a:graphicData>
            </a:graphic>
          </wp:inline>
        </w:drawing>
      </w:r>
    </w:p>
    <w:p w14:paraId="2B6C9DE6" w14:textId="3B6767C5" w:rsidR="002B236A" w:rsidRDefault="00F275ED" w:rsidP="00181490">
      <w:pPr>
        <w:spacing w:after="0"/>
        <w:jc w:val="center"/>
        <w:rPr>
          <w:i/>
          <w:iCs/>
        </w:rPr>
      </w:pPr>
      <w:r w:rsidRPr="009D041A">
        <w:rPr>
          <w:i/>
          <w:iCs/>
        </w:rPr>
        <w:t xml:space="preserve">Researchers Steve van Dyck (left) and </w:t>
      </w:r>
      <w:r w:rsidR="002B236A" w:rsidRPr="009D041A">
        <w:rPr>
          <w:i/>
          <w:iCs/>
        </w:rPr>
        <w:t>Janina</w:t>
      </w:r>
      <w:r w:rsidR="002B236A">
        <w:rPr>
          <w:i/>
          <w:iCs/>
        </w:rPr>
        <w:t xml:space="preserve"> Kaluza</w:t>
      </w:r>
      <w:r>
        <w:rPr>
          <w:i/>
          <w:iCs/>
        </w:rPr>
        <w:t xml:space="preserve"> (right)</w:t>
      </w:r>
      <w:r w:rsidR="002B236A">
        <w:rPr>
          <w:i/>
          <w:iCs/>
        </w:rPr>
        <w:t xml:space="preserve"> gather water mouse information to </w:t>
      </w:r>
      <w:r w:rsidR="006E0F3C">
        <w:rPr>
          <w:i/>
          <w:iCs/>
        </w:rPr>
        <w:t xml:space="preserve">help </w:t>
      </w:r>
      <w:r w:rsidR="002B236A">
        <w:rPr>
          <w:i/>
          <w:iCs/>
        </w:rPr>
        <w:t>guide local management programs</w:t>
      </w:r>
      <w:r>
        <w:rPr>
          <w:i/>
          <w:iCs/>
        </w:rPr>
        <w:t xml:space="preserve"> in southern Queensland</w:t>
      </w:r>
      <w:r w:rsidR="002B236A" w:rsidRPr="00C6617A">
        <w:rPr>
          <w:i/>
          <w:iCs/>
        </w:rPr>
        <w:t>.</w:t>
      </w:r>
    </w:p>
    <w:p w14:paraId="0EE28642" w14:textId="42D3F2C4" w:rsidR="00181490" w:rsidRPr="00047975" w:rsidRDefault="00181490" w:rsidP="00181490">
      <w:pPr>
        <w:jc w:val="center"/>
        <w:rPr>
          <w:i/>
          <w:iCs/>
          <w:sz w:val="18"/>
          <w:szCs w:val="18"/>
        </w:rPr>
      </w:pPr>
      <w:r w:rsidRPr="00047975">
        <w:rPr>
          <w:i/>
          <w:iCs/>
          <w:sz w:val="18"/>
          <w:szCs w:val="18"/>
        </w:rPr>
        <w:t xml:space="preserve">Image credits: </w:t>
      </w:r>
      <w:r w:rsidR="000717FA" w:rsidRPr="000717FA">
        <w:rPr>
          <w:i/>
          <w:iCs/>
          <w:sz w:val="18"/>
          <w:szCs w:val="18"/>
        </w:rPr>
        <w:t>Queensland Museum</w:t>
      </w:r>
      <w:r w:rsidRPr="000717FA">
        <w:rPr>
          <w:i/>
          <w:iCs/>
          <w:sz w:val="18"/>
          <w:szCs w:val="18"/>
        </w:rPr>
        <w:t xml:space="preserve"> (left), </w:t>
      </w:r>
      <w:r w:rsidR="00295C6A" w:rsidRPr="000717FA">
        <w:rPr>
          <w:i/>
          <w:iCs/>
          <w:sz w:val="18"/>
          <w:szCs w:val="18"/>
        </w:rPr>
        <w:t>Raymond</w:t>
      </w:r>
      <w:r w:rsidR="00295C6A" w:rsidRPr="00047975">
        <w:rPr>
          <w:i/>
          <w:iCs/>
          <w:sz w:val="18"/>
          <w:szCs w:val="18"/>
        </w:rPr>
        <w:t xml:space="preserve"> Donald</w:t>
      </w:r>
      <w:r w:rsidRPr="00047975">
        <w:rPr>
          <w:i/>
          <w:iCs/>
          <w:sz w:val="18"/>
          <w:szCs w:val="18"/>
        </w:rPr>
        <w:t xml:space="preserve"> (right)</w:t>
      </w:r>
      <w:r w:rsidR="00047975">
        <w:rPr>
          <w:i/>
          <w:iCs/>
          <w:sz w:val="18"/>
          <w:szCs w:val="18"/>
        </w:rPr>
        <w:t>.</w:t>
      </w:r>
    </w:p>
    <w:p w14:paraId="356E3AAB" w14:textId="5B5C24A7" w:rsidR="000F7F3D" w:rsidRDefault="00E83760" w:rsidP="001778B6">
      <w:pPr>
        <w:pStyle w:val="Heading3"/>
      </w:pPr>
      <w:r>
        <w:t xml:space="preserve">What </w:t>
      </w:r>
      <w:r w:rsidR="00826C43">
        <w:t>can</w:t>
      </w:r>
      <w:r>
        <w:t xml:space="preserve"> I do now</w:t>
      </w:r>
      <w:r w:rsidR="000F7F3D">
        <w:t>?</w:t>
      </w:r>
    </w:p>
    <w:p w14:paraId="77AC67C3" w14:textId="1BE69602" w:rsidR="00B97AB5" w:rsidRDefault="000F7F3D" w:rsidP="00B97AB5">
      <w:r>
        <w:t>The best way t</w:t>
      </w:r>
      <w:r w:rsidR="00676CAE">
        <w:t xml:space="preserve">o get involved now is </w:t>
      </w:r>
      <w:r w:rsidR="00E81B02">
        <w:t xml:space="preserve">to </w:t>
      </w:r>
      <w:r w:rsidR="00A40138">
        <w:t xml:space="preserve">read through the plan </w:t>
      </w:r>
      <w:r w:rsidR="00E41B4B">
        <w:t>and</w:t>
      </w:r>
      <w:r w:rsidR="00A40138">
        <w:t xml:space="preserve"> </w:t>
      </w:r>
      <w:r w:rsidR="00676CAE">
        <w:t xml:space="preserve">send </w:t>
      </w:r>
      <w:r w:rsidR="00E41B4B">
        <w:t>your thoughts by</w:t>
      </w:r>
      <w:r w:rsidR="00676CAE">
        <w:t xml:space="preserve"> email or video</w:t>
      </w:r>
      <w:r w:rsidR="007F6023">
        <w:t xml:space="preserve"> to</w:t>
      </w:r>
      <w:r w:rsidR="00676CAE">
        <w:t xml:space="preserve"> </w:t>
      </w:r>
      <w:bookmarkEnd w:id="0"/>
      <w:r w:rsidR="00C83802">
        <w:fldChar w:fldCharType="begin"/>
      </w:r>
      <w:r w:rsidR="00C83802">
        <w:instrText xml:space="preserve"> HYPERLINK "mailto:</w:instrText>
      </w:r>
      <w:r w:rsidR="00C83802" w:rsidRPr="005667A1">
        <w:instrText>recoveryplans@environment.gov.au</w:instrText>
      </w:r>
      <w:r w:rsidR="00C83802">
        <w:instrText xml:space="preserve">" </w:instrText>
      </w:r>
      <w:r w:rsidR="00C83802">
        <w:fldChar w:fldCharType="separate"/>
      </w:r>
      <w:r w:rsidR="00C83802" w:rsidRPr="009B7306">
        <w:rPr>
          <w:rStyle w:val="Hyperlink"/>
        </w:rPr>
        <w:t>recoveryplans@environment.gov.au</w:t>
      </w:r>
      <w:r w:rsidR="00C83802">
        <w:fldChar w:fldCharType="end"/>
      </w:r>
      <w:r w:rsidR="00C83802">
        <w:t xml:space="preserve"> </w:t>
      </w:r>
      <w:r w:rsidR="00AA46C8">
        <w:t xml:space="preserve">to </w:t>
      </w:r>
      <w:r w:rsidR="00CE3522">
        <w:t>make sure</w:t>
      </w:r>
      <w:r w:rsidR="00AA46C8">
        <w:t xml:space="preserve"> </w:t>
      </w:r>
      <w:r w:rsidR="00E41B4B">
        <w:t xml:space="preserve">the </w:t>
      </w:r>
      <w:r w:rsidR="00AA46C8">
        <w:t xml:space="preserve">final </w:t>
      </w:r>
      <w:r w:rsidR="00E41B4B">
        <w:t>plan works for you and your community.</w:t>
      </w:r>
      <w:r w:rsidR="005E0DF2">
        <w:t xml:space="preserve"> </w:t>
      </w:r>
      <w:r w:rsidR="004A2451">
        <w:t xml:space="preserve">The red text </w:t>
      </w:r>
      <w:r w:rsidR="00392269">
        <w:t xml:space="preserve">within the draft plan </w:t>
      </w:r>
      <w:r w:rsidR="004A2451">
        <w:t xml:space="preserve">highlights areas </w:t>
      </w:r>
      <w:r w:rsidR="00F247E1">
        <w:t xml:space="preserve">that </w:t>
      </w:r>
      <w:r w:rsidR="004A2451">
        <w:t xml:space="preserve">need </w:t>
      </w:r>
      <w:r w:rsidR="006956BC">
        <w:t>further input</w:t>
      </w:r>
      <w:r w:rsidR="004A2451">
        <w:t xml:space="preserve">, but </w:t>
      </w:r>
      <w:r w:rsidR="00487D0E">
        <w:t>feedback</w:t>
      </w:r>
      <w:r w:rsidR="004A2451">
        <w:t xml:space="preserve"> on any and all </w:t>
      </w:r>
      <w:r w:rsidR="00487D0E">
        <w:t>parts</w:t>
      </w:r>
      <w:r w:rsidR="004A2451">
        <w:t xml:space="preserve"> of the plan </w:t>
      </w:r>
      <w:r w:rsidR="00F247E1">
        <w:t>is welcome</w:t>
      </w:r>
      <w:r w:rsidR="004A2451">
        <w:t>.</w:t>
      </w:r>
      <w:r w:rsidR="00B97AB5" w:rsidRPr="00B97AB5">
        <w:t xml:space="preserve"> </w:t>
      </w:r>
      <w:r w:rsidR="0056563A">
        <w:t xml:space="preserve">There </w:t>
      </w:r>
      <w:r w:rsidR="00A048F2">
        <w:t>is</w:t>
      </w:r>
      <w:r w:rsidR="0056563A">
        <w:t xml:space="preserve"> an opportunity to </w:t>
      </w:r>
      <w:r w:rsidR="002B13DE">
        <w:t xml:space="preserve">consider how the draft species and threat information </w:t>
      </w:r>
      <w:r w:rsidR="00CD3C26">
        <w:t xml:space="preserve">in the plan </w:t>
      </w:r>
      <w:r w:rsidR="002B13DE">
        <w:t xml:space="preserve">could </w:t>
      </w:r>
      <w:r w:rsidR="006F2963">
        <w:t xml:space="preserve">be </w:t>
      </w:r>
      <w:r w:rsidR="00AB47E3">
        <w:t>included in</w:t>
      </w:r>
      <w:r w:rsidR="006F2963">
        <w:t xml:space="preserve"> draft </w:t>
      </w:r>
      <w:r w:rsidR="00141C97">
        <w:t xml:space="preserve">land management plans </w:t>
      </w:r>
      <w:r w:rsidR="0082796F">
        <w:t xml:space="preserve">and programs </w:t>
      </w:r>
      <w:r w:rsidR="002B13DE">
        <w:t>for</w:t>
      </w:r>
      <w:r w:rsidR="00141C97">
        <w:t xml:space="preserve"> your Country.</w:t>
      </w:r>
    </w:p>
    <w:p w14:paraId="4938D2DC" w14:textId="2894E715" w:rsidR="00B41E3A" w:rsidRDefault="006E5C82" w:rsidP="00B41E3A">
      <w:r>
        <w:t>You are encouraged to s</w:t>
      </w:r>
      <w:r w:rsidR="00A7282F">
        <w:t xml:space="preserve">hare </w:t>
      </w:r>
      <w:r w:rsidR="00B41E3A">
        <w:t>images, artwork</w:t>
      </w:r>
      <w:r w:rsidR="009D4891">
        <w:t xml:space="preserve">, </w:t>
      </w:r>
      <w:r w:rsidR="00B41E3A">
        <w:t xml:space="preserve">quotes </w:t>
      </w:r>
      <w:r w:rsidR="009D4891">
        <w:t>etc.</w:t>
      </w:r>
      <w:r w:rsidR="00F32DC3">
        <w:t xml:space="preserve"> </w:t>
      </w:r>
      <w:r w:rsidR="00B41E3A">
        <w:t>that express what the water mouse means to you</w:t>
      </w:r>
      <w:r w:rsidR="00B71CEB">
        <w:t>,</w:t>
      </w:r>
      <w:r w:rsidR="00B41E3A">
        <w:t xml:space="preserve"> what you are doing as a </w:t>
      </w:r>
      <w:r w:rsidR="00841532">
        <w:t xml:space="preserve">land </w:t>
      </w:r>
      <w:r w:rsidR="009B4047">
        <w:t xml:space="preserve">manager </w:t>
      </w:r>
      <w:r w:rsidR="00192994">
        <w:t>or</w:t>
      </w:r>
      <w:r w:rsidR="009B4047">
        <w:t xml:space="preserve"> </w:t>
      </w:r>
      <w:r w:rsidR="00B41E3A">
        <w:t>Custodian of water mouse Country</w:t>
      </w:r>
      <w:r w:rsidR="00B71CEB">
        <w:t>, or what you would like to see happen in the future</w:t>
      </w:r>
      <w:r w:rsidR="00B41E3A">
        <w:t>.</w:t>
      </w:r>
    </w:p>
    <w:p w14:paraId="77CAFF8E" w14:textId="1CF73124" w:rsidR="00B97AB5" w:rsidRDefault="00B97AB5" w:rsidP="00B97AB5">
      <w:r>
        <w:t>If you</w:t>
      </w:r>
      <w:r w:rsidR="00A83E6A">
        <w:t xml:space="preserve"> are</w:t>
      </w:r>
      <w:r>
        <w:t xml:space="preserve"> interested in </w:t>
      </w:r>
      <w:r w:rsidR="00E67A4B">
        <w:t>water mouse recovery team</w:t>
      </w:r>
      <w:r w:rsidR="00B9691A">
        <w:t xml:space="preserve"> membership</w:t>
      </w:r>
      <w:r>
        <w:t xml:space="preserve">, </w:t>
      </w:r>
      <w:r w:rsidR="00253BD1">
        <w:t xml:space="preserve">be sure to include this </w:t>
      </w:r>
      <w:r w:rsidR="006B64E3">
        <w:t xml:space="preserve">information </w:t>
      </w:r>
      <w:r w:rsidR="00253BD1">
        <w:t>in your feedback</w:t>
      </w:r>
      <w:r w:rsidR="00D64632">
        <w:t>.</w:t>
      </w:r>
    </w:p>
    <w:p w14:paraId="48B74DC8" w14:textId="65C226CA" w:rsidR="009B277B" w:rsidRDefault="00DD1665" w:rsidP="00B97AB5">
      <w:r>
        <w:t>E</w:t>
      </w:r>
      <w:r w:rsidR="00F90695">
        <w:t xml:space="preserve">veryone is busy so </w:t>
      </w:r>
      <w:r>
        <w:t xml:space="preserve">the </w:t>
      </w:r>
      <w:r w:rsidR="00AA24DB">
        <w:t xml:space="preserve">draft </w:t>
      </w:r>
      <w:r>
        <w:t xml:space="preserve">plan will be </w:t>
      </w:r>
      <w:proofErr w:type="gramStart"/>
      <w:r>
        <w:t>open</w:t>
      </w:r>
      <w:proofErr w:type="gramEnd"/>
      <w:r>
        <w:t xml:space="preserve"> to comment for an</w:t>
      </w:r>
      <w:r w:rsidR="0074678C">
        <w:t xml:space="preserve"> extended </w:t>
      </w:r>
      <w:r w:rsidR="0059510A">
        <w:t>four-</w:t>
      </w:r>
      <w:r w:rsidR="009B277B">
        <w:t>month period</w:t>
      </w:r>
      <w:r w:rsidR="001D00B7">
        <w:t>. During this time we</w:t>
      </w:r>
      <w:r w:rsidR="00221864">
        <w:t xml:space="preserve"> welcome all submissions</w:t>
      </w:r>
      <w:r w:rsidR="00626ED3">
        <w:t xml:space="preserve"> about the plan</w:t>
      </w:r>
      <w:r w:rsidR="00221864">
        <w:t xml:space="preserve"> including </w:t>
      </w:r>
      <w:r w:rsidR="00384ACD">
        <w:t>notification</w:t>
      </w:r>
      <w:r w:rsidR="008642CF">
        <w:t xml:space="preserve"> from partner</w:t>
      </w:r>
      <w:r w:rsidR="00BF372F">
        <w:t xml:space="preserve"> organisation</w:t>
      </w:r>
      <w:r w:rsidR="00083C7F">
        <w:t>s</w:t>
      </w:r>
      <w:r w:rsidR="00BF372F">
        <w:t xml:space="preserve"> to let </w:t>
      </w:r>
      <w:r w:rsidR="000357C8">
        <w:t>us know</w:t>
      </w:r>
      <w:r w:rsidR="001168A6">
        <w:t xml:space="preserve"> </w:t>
      </w:r>
      <w:r w:rsidR="003A16C2">
        <w:t xml:space="preserve">if </w:t>
      </w:r>
      <w:r w:rsidR="00B771E2">
        <w:t xml:space="preserve">you </w:t>
      </w:r>
      <w:r w:rsidR="00C20D4E">
        <w:t xml:space="preserve">would like to discuss </w:t>
      </w:r>
      <w:r w:rsidR="00194D09">
        <w:t xml:space="preserve">the </w:t>
      </w:r>
      <w:r w:rsidR="00C324CE">
        <w:t xml:space="preserve">draft </w:t>
      </w:r>
      <w:r w:rsidR="00194D09">
        <w:t>plan i</w:t>
      </w:r>
      <w:r w:rsidR="00C20D4E">
        <w:t xml:space="preserve">n </w:t>
      </w:r>
      <w:r w:rsidR="00C80C06">
        <w:t xml:space="preserve">further </w:t>
      </w:r>
      <w:r w:rsidR="00C20D4E">
        <w:t>detail.</w:t>
      </w:r>
    </w:p>
    <w:p w14:paraId="662803B5" w14:textId="093E6779" w:rsidR="00717191" w:rsidRDefault="00717191" w:rsidP="00717191">
      <w:pPr>
        <w:pStyle w:val="Heading3"/>
      </w:pPr>
      <w:r>
        <w:t xml:space="preserve">How will </w:t>
      </w:r>
      <w:r w:rsidR="00C66059">
        <w:t>my</w:t>
      </w:r>
      <w:r>
        <w:t xml:space="preserve"> feedback be handled?</w:t>
      </w:r>
    </w:p>
    <w:p w14:paraId="47E8AEA2" w14:textId="0EAEDF88" w:rsidR="004A2451" w:rsidRDefault="00717191" w:rsidP="006D4288">
      <w:r>
        <w:t xml:space="preserve">All feedback you provide will be </w:t>
      </w:r>
      <w:r w:rsidR="006956BC">
        <w:t xml:space="preserve">considered </w:t>
      </w:r>
      <w:r w:rsidR="0060773B">
        <w:t>when</w:t>
      </w:r>
      <w:r w:rsidR="006956BC">
        <w:t xml:space="preserve"> preparing </w:t>
      </w:r>
      <w:r>
        <w:t>a revised version of the plan</w:t>
      </w:r>
      <w:r w:rsidR="006956BC">
        <w:t xml:space="preserve">. If </w:t>
      </w:r>
      <w:r w:rsidR="00C43BAE">
        <w:t>there is significant disagreement among partner</w:t>
      </w:r>
      <w:r w:rsidR="00B55A26">
        <w:t xml:space="preserve"> submissions</w:t>
      </w:r>
      <w:r w:rsidR="006956BC">
        <w:t>,</w:t>
      </w:r>
      <w:r w:rsidR="006E6CE6">
        <w:t xml:space="preserve"> the Department will work with </w:t>
      </w:r>
      <w:r w:rsidR="00592932">
        <w:t xml:space="preserve">the </w:t>
      </w:r>
      <w:r w:rsidR="006E6CE6">
        <w:t>relevant partners to resolve the dispute</w:t>
      </w:r>
      <w:r w:rsidR="00C43BAE">
        <w:t>. Sensitive information should be clearly marked as such in your submission</w:t>
      </w:r>
      <w:r>
        <w:t xml:space="preserve">. </w:t>
      </w:r>
      <w:r w:rsidR="001D3C8E">
        <w:t xml:space="preserve">The Department respects the rights of partners to retain control of intellectual property and to only share information </w:t>
      </w:r>
      <w:r w:rsidR="00745ABE">
        <w:t>where it</w:t>
      </w:r>
      <w:r w:rsidR="001D3C8E">
        <w:t xml:space="preserve"> is appropriate to do so.</w:t>
      </w:r>
    </w:p>
    <w:sectPr w:rsidR="004A2451" w:rsidSect="006D4288">
      <w:headerReference w:type="even" r:id="rId24"/>
      <w:headerReference w:type="default" r:id="rId25"/>
      <w:footerReference w:type="default" r:id="rId26"/>
      <w:headerReference w:type="first" r:id="rId27"/>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CF0B6" w14:textId="77777777" w:rsidR="00C327F5" w:rsidRDefault="00C327F5">
      <w:r>
        <w:separator/>
      </w:r>
    </w:p>
    <w:p w14:paraId="54FB4CA9" w14:textId="77777777" w:rsidR="00C327F5" w:rsidRDefault="00C327F5"/>
    <w:p w14:paraId="47B8C15E" w14:textId="77777777" w:rsidR="00C327F5" w:rsidRDefault="00C327F5"/>
  </w:endnote>
  <w:endnote w:type="continuationSeparator" w:id="0">
    <w:p w14:paraId="275E6A77" w14:textId="77777777" w:rsidR="00C327F5" w:rsidRDefault="00C327F5">
      <w:r>
        <w:continuationSeparator/>
      </w:r>
    </w:p>
    <w:p w14:paraId="6C27247B" w14:textId="77777777" w:rsidR="00C327F5" w:rsidRDefault="00C327F5"/>
    <w:p w14:paraId="34AF66F0" w14:textId="77777777" w:rsidR="00C327F5" w:rsidRDefault="00C327F5"/>
  </w:endnote>
  <w:endnote w:type="continuationNotice" w:id="1">
    <w:p w14:paraId="310E5EA1" w14:textId="77777777" w:rsidR="00C327F5" w:rsidRDefault="00C327F5">
      <w:pPr>
        <w:pStyle w:val="Footer"/>
      </w:pPr>
    </w:p>
    <w:p w14:paraId="0F511A30" w14:textId="77777777" w:rsidR="00C327F5" w:rsidRDefault="00C327F5"/>
    <w:p w14:paraId="356652CB" w14:textId="77777777" w:rsidR="00C327F5" w:rsidRDefault="00C32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2B4A" w14:textId="77777777" w:rsidR="00B861B4" w:rsidRDefault="00B861B4">
    <w:pPr>
      <w:pStyle w:val="Footer"/>
    </w:pPr>
    <w:r>
      <w:t>Department of Agriculture, Water and the Environment</w:t>
    </w:r>
  </w:p>
  <w:p w14:paraId="673F88E7"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A5060" w14:textId="77777777" w:rsidR="00C327F5" w:rsidRDefault="00C327F5">
      <w:r>
        <w:separator/>
      </w:r>
    </w:p>
    <w:p w14:paraId="405A3244" w14:textId="77777777" w:rsidR="00C327F5" w:rsidRDefault="00C327F5"/>
    <w:p w14:paraId="5F4727CE" w14:textId="77777777" w:rsidR="00C327F5" w:rsidRDefault="00C327F5"/>
  </w:footnote>
  <w:footnote w:type="continuationSeparator" w:id="0">
    <w:p w14:paraId="667A1B99" w14:textId="77777777" w:rsidR="00C327F5" w:rsidRDefault="00C327F5">
      <w:r>
        <w:continuationSeparator/>
      </w:r>
    </w:p>
    <w:p w14:paraId="758197D7" w14:textId="77777777" w:rsidR="00C327F5" w:rsidRDefault="00C327F5"/>
    <w:p w14:paraId="07AB1C74" w14:textId="77777777" w:rsidR="00C327F5" w:rsidRDefault="00C327F5"/>
  </w:footnote>
  <w:footnote w:type="continuationNotice" w:id="1">
    <w:p w14:paraId="28EA5F6F" w14:textId="77777777" w:rsidR="00C327F5" w:rsidRDefault="00C327F5">
      <w:pPr>
        <w:pStyle w:val="Footer"/>
      </w:pPr>
    </w:p>
    <w:p w14:paraId="425BF6C5" w14:textId="77777777" w:rsidR="00C327F5" w:rsidRDefault="00C327F5"/>
    <w:p w14:paraId="5D16CE6A" w14:textId="77777777" w:rsidR="00C327F5" w:rsidRDefault="00C32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D1B6" w14:textId="753B3958" w:rsidR="006720C8" w:rsidRDefault="00E76A09">
    <w:pPr>
      <w:pStyle w:val="Header"/>
    </w:pPr>
    <w:r>
      <w:rPr>
        <w:noProof/>
      </w:rPr>
      <w:pict w14:anchorId="61402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6922" o:spid="_x0000_s1026" type="#_x0000_t136" style="position:absolute;left:0;text-align:left;margin-left:0;margin-top:0;width:456.7pt;height:182.6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F5A8" w14:textId="693B231A" w:rsidR="00B861B4" w:rsidRDefault="00E76A09">
    <w:pPr>
      <w:pStyle w:val="Header"/>
    </w:pPr>
    <w:r>
      <w:rPr>
        <w:noProof/>
      </w:rPr>
      <w:pict w14:anchorId="4A7F4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6923" o:spid="_x0000_s1027" type="#_x0000_t136" style="position:absolute;left:0;text-align:left;margin-left:0;margin-top:0;width:456.7pt;height:182.6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1778B6">
      <w:t xml:space="preserve">Water Mouse Recovery Plan </w:t>
    </w:r>
    <w:r w:rsidR="00DA541D">
      <w:t>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5613" w14:textId="20CBF556" w:rsidR="00B861B4" w:rsidRDefault="00E76A09">
    <w:pPr>
      <w:pStyle w:val="Header"/>
      <w:jc w:val="left"/>
    </w:pPr>
    <w:r>
      <w:rPr>
        <w:noProof/>
      </w:rPr>
      <w:pict w14:anchorId="3D773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6921" o:spid="_x0000_s1025" type="#_x0000_t136" style="position:absolute;margin-left:0;margin-top:0;width:456.7pt;height:182.6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861B4">
      <w:rPr>
        <w:noProof/>
        <w:lang w:eastAsia="en-AU"/>
      </w:rPr>
      <w:drawing>
        <wp:inline distT="0" distB="0" distL="0" distR="0" wp14:anchorId="300150AD" wp14:editId="3D80B7BE">
          <wp:extent cx="2123264" cy="637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2563"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942"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D5749A"/>
    <w:multiLevelType w:val="hybridMultilevel"/>
    <w:tmpl w:val="17E0306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94A15FE"/>
    <w:multiLevelType w:val="multilevel"/>
    <w:tmpl w:val="F36C17E8"/>
    <w:numStyleLink w:val="Headinglist"/>
  </w:abstractNum>
  <w:abstractNum w:abstractNumId="6" w15:restartNumberingAfterBreak="0">
    <w:nsid w:val="39D60BFA"/>
    <w:multiLevelType w:val="hybridMultilevel"/>
    <w:tmpl w:val="6D408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B817C2"/>
    <w:multiLevelType w:val="singleLevel"/>
    <w:tmpl w:val="0C09000F"/>
    <w:styleLink w:val="List1"/>
    <w:lvl w:ilvl="0">
      <w:start w:val="1"/>
      <w:numFmt w:val="decimal"/>
      <w:lvlText w:val="%1."/>
      <w:lvlJc w:val="left"/>
      <w:pPr>
        <w:ind w:left="720" w:hanging="360"/>
      </w:pPr>
    </w:lvl>
  </w:abstractNum>
  <w:abstractNum w:abstractNumId="8" w15:restartNumberingAfterBreak="0">
    <w:nsid w:val="4849551E"/>
    <w:multiLevelType w:val="hybridMultilevel"/>
    <w:tmpl w:val="32EE323C"/>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9"/>
  </w:num>
  <w:num w:numId="2">
    <w:abstractNumId w:val="1"/>
  </w:num>
  <w:num w:numId="3">
    <w:abstractNumId w:val="7"/>
  </w:num>
  <w:num w:numId="4">
    <w:abstractNumId w:val="12"/>
  </w:num>
  <w:num w:numId="5">
    <w:abstractNumId w:val="3"/>
  </w:num>
  <w:num w:numId="6">
    <w:abstractNumId w:val="5"/>
  </w:num>
  <w:num w:numId="7">
    <w:abstractNumId w:val="11"/>
  </w:num>
  <w:num w:numId="8">
    <w:abstractNumId w:val="2"/>
  </w:num>
  <w:num w:numId="9">
    <w:abstractNumId w:val="10"/>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4"/>
  </w:num>
  <w:num w:numId="20">
    <w:abstractNumId w:val="5"/>
  </w:num>
  <w:num w:numId="21">
    <w:abstractNumId w:val="5"/>
  </w:num>
  <w:num w:numId="22">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305"/>
    <w:rsid w:val="000000BC"/>
    <w:rsid w:val="000000FA"/>
    <w:rsid w:val="00000BA2"/>
    <w:rsid w:val="00001330"/>
    <w:rsid w:val="00001416"/>
    <w:rsid w:val="00001CFF"/>
    <w:rsid w:val="00001D08"/>
    <w:rsid w:val="00001EB9"/>
    <w:rsid w:val="0000205D"/>
    <w:rsid w:val="00002090"/>
    <w:rsid w:val="00002950"/>
    <w:rsid w:val="00002DB3"/>
    <w:rsid w:val="00002F79"/>
    <w:rsid w:val="00003009"/>
    <w:rsid w:val="000033EB"/>
    <w:rsid w:val="00003466"/>
    <w:rsid w:val="0000370A"/>
    <w:rsid w:val="0000372B"/>
    <w:rsid w:val="00003766"/>
    <w:rsid w:val="00003B17"/>
    <w:rsid w:val="00003F3E"/>
    <w:rsid w:val="00004310"/>
    <w:rsid w:val="000044D1"/>
    <w:rsid w:val="00004566"/>
    <w:rsid w:val="00004B40"/>
    <w:rsid w:val="00005345"/>
    <w:rsid w:val="000055F7"/>
    <w:rsid w:val="00005707"/>
    <w:rsid w:val="000059A8"/>
    <w:rsid w:val="000059C9"/>
    <w:rsid w:val="00005D0E"/>
    <w:rsid w:val="00005EAD"/>
    <w:rsid w:val="000065BF"/>
    <w:rsid w:val="00006897"/>
    <w:rsid w:val="00006969"/>
    <w:rsid w:val="00006A35"/>
    <w:rsid w:val="00006E10"/>
    <w:rsid w:val="000071D6"/>
    <w:rsid w:val="0000739B"/>
    <w:rsid w:val="00007CF9"/>
    <w:rsid w:val="0001015A"/>
    <w:rsid w:val="0001016A"/>
    <w:rsid w:val="0001038A"/>
    <w:rsid w:val="000103E9"/>
    <w:rsid w:val="00010617"/>
    <w:rsid w:val="000108DB"/>
    <w:rsid w:val="00010CCC"/>
    <w:rsid w:val="00010E15"/>
    <w:rsid w:val="00010EB5"/>
    <w:rsid w:val="00010F9F"/>
    <w:rsid w:val="000111BD"/>
    <w:rsid w:val="0001133C"/>
    <w:rsid w:val="000114FB"/>
    <w:rsid w:val="000117F5"/>
    <w:rsid w:val="00011953"/>
    <w:rsid w:val="00011956"/>
    <w:rsid w:val="0001196F"/>
    <w:rsid w:val="0001213B"/>
    <w:rsid w:val="00012256"/>
    <w:rsid w:val="0001242A"/>
    <w:rsid w:val="00012986"/>
    <w:rsid w:val="00012A33"/>
    <w:rsid w:val="00012BE3"/>
    <w:rsid w:val="00012C4F"/>
    <w:rsid w:val="00012E17"/>
    <w:rsid w:val="00012F3F"/>
    <w:rsid w:val="000130BD"/>
    <w:rsid w:val="00013542"/>
    <w:rsid w:val="000137B6"/>
    <w:rsid w:val="00013953"/>
    <w:rsid w:val="000139F9"/>
    <w:rsid w:val="00013AF1"/>
    <w:rsid w:val="00013EE2"/>
    <w:rsid w:val="00013F7B"/>
    <w:rsid w:val="00014258"/>
    <w:rsid w:val="00014346"/>
    <w:rsid w:val="0001458B"/>
    <w:rsid w:val="000148A3"/>
    <w:rsid w:val="00014918"/>
    <w:rsid w:val="0001572F"/>
    <w:rsid w:val="00015C10"/>
    <w:rsid w:val="00015CFC"/>
    <w:rsid w:val="000162BD"/>
    <w:rsid w:val="0001645E"/>
    <w:rsid w:val="000164DA"/>
    <w:rsid w:val="00016987"/>
    <w:rsid w:val="00016B0C"/>
    <w:rsid w:val="00016B80"/>
    <w:rsid w:val="00016C3A"/>
    <w:rsid w:val="00016ED2"/>
    <w:rsid w:val="00016F47"/>
    <w:rsid w:val="00016FA0"/>
    <w:rsid w:val="000172E7"/>
    <w:rsid w:val="000174EE"/>
    <w:rsid w:val="00017669"/>
    <w:rsid w:val="00017768"/>
    <w:rsid w:val="00017A7E"/>
    <w:rsid w:val="00017B0A"/>
    <w:rsid w:val="00017B64"/>
    <w:rsid w:val="00017D68"/>
    <w:rsid w:val="00017E29"/>
    <w:rsid w:val="00017FFB"/>
    <w:rsid w:val="000200C3"/>
    <w:rsid w:val="00020295"/>
    <w:rsid w:val="000202C3"/>
    <w:rsid w:val="00020444"/>
    <w:rsid w:val="000204F7"/>
    <w:rsid w:val="0002064F"/>
    <w:rsid w:val="000206B0"/>
    <w:rsid w:val="000206CA"/>
    <w:rsid w:val="00020A3B"/>
    <w:rsid w:val="00020B81"/>
    <w:rsid w:val="00020CB9"/>
    <w:rsid w:val="00020CF0"/>
    <w:rsid w:val="00020D4D"/>
    <w:rsid w:val="00021242"/>
    <w:rsid w:val="00021789"/>
    <w:rsid w:val="00021BAE"/>
    <w:rsid w:val="00021C9A"/>
    <w:rsid w:val="00021D39"/>
    <w:rsid w:val="00021E04"/>
    <w:rsid w:val="00021F20"/>
    <w:rsid w:val="00022950"/>
    <w:rsid w:val="00022C3B"/>
    <w:rsid w:val="00022DF5"/>
    <w:rsid w:val="00022F63"/>
    <w:rsid w:val="00023078"/>
    <w:rsid w:val="000237C7"/>
    <w:rsid w:val="000237E6"/>
    <w:rsid w:val="000239EA"/>
    <w:rsid w:val="00023A88"/>
    <w:rsid w:val="00023AB1"/>
    <w:rsid w:val="00023CFE"/>
    <w:rsid w:val="00023D0A"/>
    <w:rsid w:val="00023D26"/>
    <w:rsid w:val="00023D27"/>
    <w:rsid w:val="00023F7F"/>
    <w:rsid w:val="000243B6"/>
    <w:rsid w:val="0002477C"/>
    <w:rsid w:val="0002480D"/>
    <w:rsid w:val="00024819"/>
    <w:rsid w:val="00024E1D"/>
    <w:rsid w:val="00025001"/>
    <w:rsid w:val="00025188"/>
    <w:rsid w:val="000251DD"/>
    <w:rsid w:val="000254E4"/>
    <w:rsid w:val="000255B7"/>
    <w:rsid w:val="00025E67"/>
    <w:rsid w:val="00025F70"/>
    <w:rsid w:val="00026065"/>
    <w:rsid w:val="0002642E"/>
    <w:rsid w:val="000264B2"/>
    <w:rsid w:val="000264C5"/>
    <w:rsid w:val="000267FD"/>
    <w:rsid w:val="0002687E"/>
    <w:rsid w:val="0002692B"/>
    <w:rsid w:val="00026A1D"/>
    <w:rsid w:val="00026BEF"/>
    <w:rsid w:val="00026BFB"/>
    <w:rsid w:val="00026F06"/>
    <w:rsid w:val="00026FB9"/>
    <w:rsid w:val="000270E3"/>
    <w:rsid w:val="00027483"/>
    <w:rsid w:val="0002764A"/>
    <w:rsid w:val="0002772D"/>
    <w:rsid w:val="000300E9"/>
    <w:rsid w:val="00030310"/>
    <w:rsid w:val="00030854"/>
    <w:rsid w:val="00030AE4"/>
    <w:rsid w:val="00030DF8"/>
    <w:rsid w:val="000317C2"/>
    <w:rsid w:val="00031870"/>
    <w:rsid w:val="00031873"/>
    <w:rsid w:val="0003199C"/>
    <w:rsid w:val="00031B87"/>
    <w:rsid w:val="00031C87"/>
    <w:rsid w:val="00031FFE"/>
    <w:rsid w:val="00032113"/>
    <w:rsid w:val="0003257C"/>
    <w:rsid w:val="000325CF"/>
    <w:rsid w:val="000327BE"/>
    <w:rsid w:val="00032816"/>
    <w:rsid w:val="00032D72"/>
    <w:rsid w:val="00032E75"/>
    <w:rsid w:val="00032F6A"/>
    <w:rsid w:val="00032FC0"/>
    <w:rsid w:val="000335DF"/>
    <w:rsid w:val="000335E7"/>
    <w:rsid w:val="00033739"/>
    <w:rsid w:val="00033B5C"/>
    <w:rsid w:val="00033CE0"/>
    <w:rsid w:val="000341CD"/>
    <w:rsid w:val="000345E3"/>
    <w:rsid w:val="00034902"/>
    <w:rsid w:val="00034B5E"/>
    <w:rsid w:val="00034B9E"/>
    <w:rsid w:val="00034D41"/>
    <w:rsid w:val="00034F2C"/>
    <w:rsid w:val="000350F8"/>
    <w:rsid w:val="00035259"/>
    <w:rsid w:val="000352D1"/>
    <w:rsid w:val="000353BC"/>
    <w:rsid w:val="000354FB"/>
    <w:rsid w:val="000357C8"/>
    <w:rsid w:val="000358F1"/>
    <w:rsid w:val="00035932"/>
    <w:rsid w:val="000359A9"/>
    <w:rsid w:val="000359E0"/>
    <w:rsid w:val="00035AE6"/>
    <w:rsid w:val="00035D3E"/>
    <w:rsid w:val="00035DD5"/>
    <w:rsid w:val="000360D5"/>
    <w:rsid w:val="00036647"/>
    <w:rsid w:val="000368C5"/>
    <w:rsid w:val="000368DD"/>
    <w:rsid w:val="000378CC"/>
    <w:rsid w:val="00037BEC"/>
    <w:rsid w:val="00037EB1"/>
    <w:rsid w:val="0004000F"/>
    <w:rsid w:val="00040338"/>
    <w:rsid w:val="000403E6"/>
    <w:rsid w:val="0004097F"/>
    <w:rsid w:val="00040BDB"/>
    <w:rsid w:val="00040D34"/>
    <w:rsid w:val="00040F0A"/>
    <w:rsid w:val="0004104D"/>
    <w:rsid w:val="00041427"/>
    <w:rsid w:val="000415E3"/>
    <w:rsid w:val="00041662"/>
    <w:rsid w:val="00041738"/>
    <w:rsid w:val="000417F9"/>
    <w:rsid w:val="00041E53"/>
    <w:rsid w:val="00042279"/>
    <w:rsid w:val="0004238D"/>
    <w:rsid w:val="00042732"/>
    <w:rsid w:val="00042A32"/>
    <w:rsid w:val="00042C10"/>
    <w:rsid w:val="00042CA6"/>
    <w:rsid w:val="00042F5B"/>
    <w:rsid w:val="0004333D"/>
    <w:rsid w:val="000434BD"/>
    <w:rsid w:val="000435B7"/>
    <w:rsid w:val="00043A7E"/>
    <w:rsid w:val="00043B1A"/>
    <w:rsid w:val="000447CD"/>
    <w:rsid w:val="00044919"/>
    <w:rsid w:val="0004497B"/>
    <w:rsid w:val="00044A0A"/>
    <w:rsid w:val="00044DD3"/>
    <w:rsid w:val="00044E36"/>
    <w:rsid w:val="0004512F"/>
    <w:rsid w:val="0004518A"/>
    <w:rsid w:val="000451CD"/>
    <w:rsid w:val="0004522B"/>
    <w:rsid w:val="000453A1"/>
    <w:rsid w:val="00045402"/>
    <w:rsid w:val="000454A8"/>
    <w:rsid w:val="000454F3"/>
    <w:rsid w:val="00045647"/>
    <w:rsid w:val="000456AC"/>
    <w:rsid w:val="00045715"/>
    <w:rsid w:val="00045A2B"/>
    <w:rsid w:val="00045B2E"/>
    <w:rsid w:val="00045DC6"/>
    <w:rsid w:val="000463F5"/>
    <w:rsid w:val="00046543"/>
    <w:rsid w:val="00046599"/>
    <w:rsid w:val="00046827"/>
    <w:rsid w:val="00046B33"/>
    <w:rsid w:val="00046CD5"/>
    <w:rsid w:val="00046EDD"/>
    <w:rsid w:val="00047141"/>
    <w:rsid w:val="0004717C"/>
    <w:rsid w:val="000474C5"/>
    <w:rsid w:val="0004754B"/>
    <w:rsid w:val="00047723"/>
    <w:rsid w:val="00047975"/>
    <w:rsid w:val="00047B00"/>
    <w:rsid w:val="00047BA1"/>
    <w:rsid w:val="00047D60"/>
    <w:rsid w:val="00047FB6"/>
    <w:rsid w:val="00050298"/>
    <w:rsid w:val="000506F2"/>
    <w:rsid w:val="00050947"/>
    <w:rsid w:val="00050A51"/>
    <w:rsid w:val="00050B3A"/>
    <w:rsid w:val="00050B71"/>
    <w:rsid w:val="00050D9B"/>
    <w:rsid w:val="00050DC5"/>
    <w:rsid w:val="00050FD8"/>
    <w:rsid w:val="00051201"/>
    <w:rsid w:val="000513EE"/>
    <w:rsid w:val="00051445"/>
    <w:rsid w:val="00051974"/>
    <w:rsid w:val="00051A99"/>
    <w:rsid w:val="00051B9E"/>
    <w:rsid w:val="00051F66"/>
    <w:rsid w:val="0005200C"/>
    <w:rsid w:val="000521AE"/>
    <w:rsid w:val="0005244F"/>
    <w:rsid w:val="000526B6"/>
    <w:rsid w:val="000528A4"/>
    <w:rsid w:val="00052A56"/>
    <w:rsid w:val="00052B2B"/>
    <w:rsid w:val="000532AE"/>
    <w:rsid w:val="0005389D"/>
    <w:rsid w:val="000538FF"/>
    <w:rsid w:val="0005398F"/>
    <w:rsid w:val="000539F8"/>
    <w:rsid w:val="00053A43"/>
    <w:rsid w:val="00053D5C"/>
    <w:rsid w:val="00054292"/>
    <w:rsid w:val="0005445C"/>
    <w:rsid w:val="00054CFB"/>
    <w:rsid w:val="00054DC6"/>
    <w:rsid w:val="0005521A"/>
    <w:rsid w:val="0005521B"/>
    <w:rsid w:val="0005524D"/>
    <w:rsid w:val="0005527E"/>
    <w:rsid w:val="000552D0"/>
    <w:rsid w:val="000553C5"/>
    <w:rsid w:val="00055436"/>
    <w:rsid w:val="000555D9"/>
    <w:rsid w:val="00055ED9"/>
    <w:rsid w:val="000561CF"/>
    <w:rsid w:val="0005686D"/>
    <w:rsid w:val="0005697D"/>
    <w:rsid w:val="00056A54"/>
    <w:rsid w:val="00056F30"/>
    <w:rsid w:val="00057351"/>
    <w:rsid w:val="000575A0"/>
    <w:rsid w:val="000576AE"/>
    <w:rsid w:val="000577D7"/>
    <w:rsid w:val="00057A16"/>
    <w:rsid w:val="00057A4D"/>
    <w:rsid w:val="000609C1"/>
    <w:rsid w:val="00060AC5"/>
    <w:rsid w:val="00060D3C"/>
    <w:rsid w:val="00060D8B"/>
    <w:rsid w:val="00060DFE"/>
    <w:rsid w:val="00061117"/>
    <w:rsid w:val="00061793"/>
    <w:rsid w:val="00061847"/>
    <w:rsid w:val="0006190A"/>
    <w:rsid w:val="0006194C"/>
    <w:rsid w:val="00061983"/>
    <w:rsid w:val="00061CD4"/>
    <w:rsid w:val="00061DC5"/>
    <w:rsid w:val="00061F0C"/>
    <w:rsid w:val="000621DA"/>
    <w:rsid w:val="000622A7"/>
    <w:rsid w:val="00062313"/>
    <w:rsid w:val="0006248A"/>
    <w:rsid w:val="000626F3"/>
    <w:rsid w:val="000627C7"/>
    <w:rsid w:val="0006291C"/>
    <w:rsid w:val="00062A16"/>
    <w:rsid w:val="0006313B"/>
    <w:rsid w:val="000631C6"/>
    <w:rsid w:val="00063600"/>
    <w:rsid w:val="00063709"/>
    <w:rsid w:val="0006377F"/>
    <w:rsid w:val="000639B4"/>
    <w:rsid w:val="00063B41"/>
    <w:rsid w:val="00063F2B"/>
    <w:rsid w:val="0006446F"/>
    <w:rsid w:val="0006489D"/>
    <w:rsid w:val="0006497F"/>
    <w:rsid w:val="00064B8E"/>
    <w:rsid w:val="0006523B"/>
    <w:rsid w:val="0006529D"/>
    <w:rsid w:val="000652EA"/>
    <w:rsid w:val="0006535E"/>
    <w:rsid w:val="000654F3"/>
    <w:rsid w:val="0006563D"/>
    <w:rsid w:val="00065A2F"/>
    <w:rsid w:val="00065F1B"/>
    <w:rsid w:val="00066090"/>
    <w:rsid w:val="00066138"/>
    <w:rsid w:val="00066280"/>
    <w:rsid w:val="000668D3"/>
    <w:rsid w:val="000668FF"/>
    <w:rsid w:val="000671C3"/>
    <w:rsid w:val="0006756B"/>
    <w:rsid w:val="000677FB"/>
    <w:rsid w:val="0006793A"/>
    <w:rsid w:val="000679E6"/>
    <w:rsid w:val="00067C76"/>
    <w:rsid w:val="00067D77"/>
    <w:rsid w:val="00067F2E"/>
    <w:rsid w:val="00070BEC"/>
    <w:rsid w:val="00070D5A"/>
    <w:rsid w:val="00071083"/>
    <w:rsid w:val="00071131"/>
    <w:rsid w:val="0007126D"/>
    <w:rsid w:val="0007127D"/>
    <w:rsid w:val="000713B2"/>
    <w:rsid w:val="000713E8"/>
    <w:rsid w:val="000717FA"/>
    <w:rsid w:val="000718A0"/>
    <w:rsid w:val="00071954"/>
    <w:rsid w:val="00072117"/>
    <w:rsid w:val="0007211A"/>
    <w:rsid w:val="000722C4"/>
    <w:rsid w:val="00072300"/>
    <w:rsid w:val="00072305"/>
    <w:rsid w:val="000724D1"/>
    <w:rsid w:val="00072A67"/>
    <w:rsid w:val="00072C62"/>
    <w:rsid w:val="00073141"/>
    <w:rsid w:val="000732FB"/>
    <w:rsid w:val="00073346"/>
    <w:rsid w:val="000733D0"/>
    <w:rsid w:val="0007344D"/>
    <w:rsid w:val="00073A59"/>
    <w:rsid w:val="00073D37"/>
    <w:rsid w:val="00073DE0"/>
    <w:rsid w:val="00073F65"/>
    <w:rsid w:val="000742FA"/>
    <w:rsid w:val="000743CB"/>
    <w:rsid w:val="00074447"/>
    <w:rsid w:val="000746EA"/>
    <w:rsid w:val="00074879"/>
    <w:rsid w:val="00074AC8"/>
    <w:rsid w:val="00074E60"/>
    <w:rsid w:val="00075344"/>
    <w:rsid w:val="0007567A"/>
    <w:rsid w:val="00075983"/>
    <w:rsid w:val="00075C29"/>
    <w:rsid w:val="00075CF7"/>
    <w:rsid w:val="00075D2F"/>
    <w:rsid w:val="00075D9F"/>
    <w:rsid w:val="00075DD6"/>
    <w:rsid w:val="00075ED7"/>
    <w:rsid w:val="0007605D"/>
    <w:rsid w:val="00076293"/>
    <w:rsid w:val="000763EF"/>
    <w:rsid w:val="00076762"/>
    <w:rsid w:val="00076829"/>
    <w:rsid w:val="00076D94"/>
    <w:rsid w:val="000772A9"/>
    <w:rsid w:val="000777BE"/>
    <w:rsid w:val="0007791A"/>
    <w:rsid w:val="00077A33"/>
    <w:rsid w:val="00077CA2"/>
    <w:rsid w:val="0008042C"/>
    <w:rsid w:val="00080558"/>
    <w:rsid w:val="000805F7"/>
    <w:rsid w:val="00080732"/>
    <w:rsid w:val="0008076E"/>
    <w:rsid w:val="000808E2"/>
    <w:rsid w:val="00080907"/>
    <w:rsid w:val="00080B99"/>
    <w:rsid w:val="00080C85"/>
    <w:rsid w:val="00080D09"/>
    <w:rsid w:val="00080F4A"/>
    <w:rsid w:val="00081449"/>
    <w:rsid w:val="00081656"/>
    <w:rsid w:val="00081775"/>
    <w:rsid w:val="00081800"/>
    <w:rsid w:val="00081ADB"/>
    <w:rsid w:val="00081DBD"/>
    <w:rsid w:val="0008226D"/>
    <w:rsid w:val="0008239D"/>
    <w:rsid w:val="00082671"/>
    <w:rsid w:val="0008296F"/>
    <w:rsid w:val="00082980"/>
    <w:rsid w:val="00082996"/>
    <w:rsid w:val="00082E34"/>
    <w:rsid w:val="00082EDC"/>
    <w:rsid w:val="0008314C"/>
    <w:rsid w:val="000833F3"/>
    <w:rsid w:val="000835D1"/>
    <w:rsid w:val="00083758"/>
    <w:rsid w:val="00083882"/>
    <w:rsid w:val="00083ABF"/>
    <w:rsid w:val="00083B21"/>
    <w:rsid w:val="00083C7F"/>
    <w:rsid w:val="00083DCF"/>
    <w:rsid w:val="00083DD1"/>
    <w:rsid w:val="0008452D"/>
    <w:rsid w:val="00084B68"/>
    <w:rsid w:val="00084E78"/>
    <w:rsid w:val="00084ECC"/>
    <w:rsid w:val="0008506A"/>
    <w:rsid w:val="000853BE"/>
    <w:rsid w:val="000853CA"/>
    <w:rsid w:val="000858B7"/>
    <w:rsid w:val="00085D9F"/>
    <w:rsid w:val="00085F41"/>
    <w:rsid w:val="000862C2"/>
    <w:rsid w:val="000864F6"/>
    <w:rsid w:val="0008675D"/>
    <w:rsid w:val="00086995"/>
    <w:rsid w:val="0008699C"/>
    <w:rsid w:val="00086A5C"/>
    <w:rsid w:val="00087194"/>
    <w:rsid w:val="00087716"/>
    <w:rsid w:val="00087B55"/>
    <w:rsid w:val="00087C87"/>
    <w:rsid w:val="00087EE5"/>
    <w:rsid w:val="00087EE9"/>
    <w:rsid w:val="0009007F"/>
    <w:rsid w:val="0009050B"/>
    <w:rsid w:val="000905A1"/>
    <w:rsid w:val="00090892"/>
    <w:rsid w:val="00090ADD"/>
    <w:rsid w:val="00090FDC"/>
    <w:rsid w:val="000910D5"/>
    <w:rsid w:val="000911FE"/>
    <w:rsid w:val="00091250"/>
    <w:rsid w:val="00091354"/>
    <w:rsid w:val="000913A6"/>
    <w:rsid w:val="0009151D"/>
    <w:rsid w:val="0009154A"/>
    <w:rsid w:val="000915A8"/>
    <w:rsid w:val="000917F0"/>
    <w:rsid w:val="00091C03"/>
    <w:rsid w:val="00092551"/>
    <w:rsid w:val="00092A5E"/>
    <w:rsid w:val="00092B5E"/>
    <w:rsid w:val="00092C83"/>
    <w:rsid w:val="00092D4A"/>
    <w:rsid w:val="00092FE2"/>
    <w:rsid w:val="00093215"/>
    <w:rsid w:val="00093721"/>
    <w:rsid w:val="000937AB"/>
    <w:rsid w:val="00093A76"/>
    <w:rsid w:val="00093CE8"/>
    <w:rsid w:val="0009438B"/>
    <w:rsid w:val="0009450D"/>
    <w:rsid w:val="00094890"/>
    <w:rsid w:val="00094BA9"/>
    <w:rsid w:val="00094D0B"/>
    <w:rsid w:val="00094EFD"/>
    <w:rsid w:val="00094F09"/>
    <w:rsid w:val="00094F3B"/>
    <w:rsid w:val="00095071"/>
    <w:rsid w:val="00095482"/>
    <w:rsid w:val="000956FC"/>
    <w:rsid w:val="00095794"/>
    <w:rsid w:val="00095841"/>
    <w:rsid w:val="00095C38"/>
    <w:rsid w:val="00096396"/>
    <w:rsid w:val="000964A3"/>
    <w:rsid w:val="000968BB"/>
    <w:rsid w:val="00097026"/>
    <w:rsid w:val="000977C8"/>
    <w:rsid w:val="000979C5"/>
    <w:rsid w:val="00097A20"/>
    <w:rsid w:val="00097D03"/>
    <w:rsid w:val="00097DD0"/>
    <w:rsid w:val="00097FA8"/>
    <w:rsid w:val="00097FDF"/>
    <w:rsid w:val="000A03B7"/>
    <w:rsid w:val="000A09F2"/>
    <w:rsid w:val="000A09F6"/>
    <w:rsid w:val="000A0B7D"/>
    <w:rsid w:val="000A0C1C"/>
    <w:rsid w:val="000A0F95"/>
    <w:rsid w:val="000A11A5"/>
    <w:rsid w:val="000A1572"/>
    <w:rsid w:val="000A159F"/>
    <w:rsid w:val="000A1751"/>
    <w:rsid w:val="000A18FE"/>
    <w:rsid w:val="000A1C7B"/>
    <w:rsid w:val="000A1DFE"/>
    <w:rsid w:val="000A1F2A"/>
    <w:rsid w:val="000A252D"/>
    <w:rsid w:val="000A2750"/>
    <w:rsid w:val="000A2A71"/>
    <w:rsid w:val="000A2ACA"/>
    <w:rsid w:val="000A2C44"/>
    <w:rsid w:val="000A2F70"/>
    <w:rsid w:val="000A3504"/>
    <w:rsid w:val="000A3749"/>
    <w:rsid w:val="000A3A90"/>
    <w:rsid w:val="000A3EC5"/>
    <w:rsid w:val="000A413A"/>
    <w:rsid w:val="000A4424"/>
    <w:rsid w:val="000A455A"/>
    <w:rsid w:val="000A4B4D"/>
    <w:rsid w:val="000A4D1A"/>
    <w:rsid w:val="000A4D4C"/>
    <w:rsid w:val="000A4D81"/>
    <w:rsid w:val="000A4EB4"/>
    <w:rsid w:val="000A505F"/>
    <w:rsid w:val="000A5286"/>
    <w:rsid w:val="000A52E7"/>
    <w:rsid w:val="000A54AE"/>
    <w:rsid w:val="000A5619"/>
    <w:rsid w:val="000A5792"/>
    <w:rsid w:val="000A5799"/>
    <w:rsid w:val="000A597D"/>
    <w:rsid w:val="000A5C74"/>
    <w:rsid w:val="000A5C96"/>
    <w:rsid w:val="000A5CAD"/>
    <w:rsid w:val="000A5E57"/>
    <w:rsid w:val="000A69DA"/>
    <w:rsid w:val="000A6B5A"/>
    <w:rsid w:val="000A6E69"/>
    <w:rsid w:val="000A72FC"/>
    <w:rsid w:val="000A7AAF"/>
    <w:rsid w:val="000A7C2C"/>
    <w:rsid w:val="000A7CBF"/>
    <w:rsid w:val="000A7DD9"/>
    <w:rsid w:val="000A7F7C"/>
    <w:rsid w:val="000B0062"/>
    <w:rsid w:val="000B0240"/>
    <w:rsid w:val="000B035F"/>
    <w:rsid w:val="000B06F0"/>
    <w:rsid w:val="000B0BDD"/>
    <w:rsid w:val="000B0BE6"/>
    <w:rsid w:val="000B0CB9"/>
    <w:rsid w:val="000B0E23"/>
    <w:rsid w:val="000B0F9C"/>
    <w:rsid w:val="000B0FE9"/>
    <w:rsid w:val="000B11B6"/>
    <w:rsid w:val="000B120B"/>
    <w:rsid w:val="000B1221"/>
    <w:rsid w:val="000B132B"/>
    <w:rsid w:val="000B1A35"/>
    <w:rsid w:val="000B1CA3"/>
    <w:rsid w:val="000B1F73"/>
    <w:rsid w:val="000B2401"/>
    <w:rsid w:val="000B2755"/>
    <w:rsid w:val="000B2958"/>
    <w:rsid w:val="000B2D8B"/>
    <w:rsid w:val="000B31F2"/>
    <w:rsid w:val="000B3270"/>
    <w:rsid w:val="000B3579"/>
    <w:rsid w:val="000B3C61"/>
    <w:rsid w:val="000B43AD"/>
    <w:rsid w:val="000B46B2"/>
    <w:rsid w:val="000B4739"/>
    <w:rsid w:val="000B492C"/>
    <w:rsid w:val="000B4B99"/>
    <w:rsid w:val="000B4C30"/>
    <w:rsid w:val="000B5115"/>
    <w:rsid w:val="000B51FA"/>
    <w:rsid w:val="000B54AC"/>
    <w:rsid w:val="000B581E"/>
    <w:rsid w:val="000B5AA4"/>
    <w:rsid w:val="000B5FDF"/>
    <w:rsid w:val="000B61F4"/>
    <w:rsid w:val="000B64AA"/>
    <w:rsid w:val="000B66CD"/>
    <w:rsid w:val="000B68E0"/>
    <w:rsid w:val="000B6C06"/>
    <w:rsid w:val="000B6CA0"/>
    <w:rsid w:val="000B73A5"/>
    <w:rsid w:val="000B783B"/>
    <w:rsid w:val="000B79B2"/>
    <w:rsid w:val="000B79ED"/>
    <w:rsid w:val="000B7B63"/>
    <w:rsid w:val="000B7D4C"/>
    <w:rsid w:val="000B7F1F"/>
    <w:rsid w:val="000C0156"/>
    <w:rsid w:val="000C08CE"/>
    <w:rsid w:val="000C0927"/>
    <w:rsid w:val="000C0C1F"/>
    <w:rsid w:val="000C0D3B"/>
    <w:rsid w:val="000C1205"/>
    <w:rsid w:val="000C126E"/>
    <w:rsid w:val="000C12FA"/>
    <w:rsid w:val="000C172D"/>
    <w:rsid w:val="000C1F41"/>
    <w:rsid w:val="000C1F5E"/>
    <w:rsid w:val="000C2151"/>
    <w:rsid w:val="000C223F"/>
    <w:rsid w:val="000C24D4"/>
    <w:rsid w:val="000C26D9"/>
    <w:rsid w:val="000C2B35"/>
    <w:rsid w:val="000C2B64"/>
    <w:rsid w:val="000C2D2A"/>
    <w:rsid w:val="000C2E01"/>
    <w:rsid w:val="000C2F96"/>
    <w:rsid w:val="000C3064"/>
    <w:rsid w:val="000C3513"/>
    <w:rsid w:val="000C3B1C"/>
    <w:rsid w:val="000C3C50"/>
    <w:rsid w:val="000C3DD3"/>
    <w:rsid w:val="000C3F94"/>
    <w:rsid w:val="000C406F"/>
    <w:rsid w:val="000C43DE"/>
    <w:rsid w:val="000C468F"/>
    <w:rsid w:val="000C47E4"/>
    <w:rsid w:val="000C4C59"/>
    <w:rsid w:val="000C4EFC"/>
    <w:rsid w:val="000C502D"/>
    <w:rsid w:val="000C51FC"/>
    <w:rsid w:val="000C5340"/>
    <w:rsid w:val="000C5404"/>
    <w:rsid w:val="000C5566"/>
    <w:rsid w:val="000C58C9"/>
    <w:rsid w:val="000C597C"/>
    <w:rsid w:val="000C5B90"/>
    <w:rsid w:val="000C5CB7"/>
    <w:rsid w:val="000C6343"/>
    <w:rsid w:val="000C6899"/>
    <w:rsid w:val="000C68B0"/>
    <w:rsid w:val="000C6AF8"/>
    <w:rsid w:val="000C6B14"/>
    <w:rsid w:val="000C6E31"/>
    <w:rsid w:val="000C6F40"/>
    <w:rsid w:val="000C6F99"/>
    <w:rsid w:val="000C7061"/>
    <w:rsid w:val="000C7A36"/>
    <w:rsid w:val="000D002A"/>
    <w:rsid w:val="000D00DA"/>
    <w:rsid w:val="000D00E1"/>
    <w:rsid w:val="000D03C0"/>
    <w:rsid w:val="000D08F9"/>
    <w:rsid w:val="000D0992"/>
    <w:rsid w:val="000D0A7E"/>
    <w:rsid w:val="000D0C8C"/>
    <w:rsid w:val="000D0E7B"/>
    <w:rsid w:val="000D146F"/>
    <w:rsid w:val="000D1552"/>
    <w:rsid w:val="000D1681"/>
    <w:rsid w:val="000D1893"/>
    <w:rsid w:val="000D194E"/>
    <w:rsid w:val="000D1B63"/>
    <w:rsid w:val="000D1C3E"/>
    <w:rsid w:val="000D1C5C"/>
    <w:rsid w:val="000D1E19"/>
    <w:rsid w:val="000D1E4D"/>
    <w:rsid w:val="000D1FBE"/>
    <w:rsid w:val="000D22AA"/>
    <w:rsid w:val="000D23F3"/>
    <w:rsid w:val="000D2747"/>
    <w:rsid w:val="000D27B9"/>
    <w:rsid w:val="000D296E"/>
    <w:rsid w:val="000D2EAC"/>
    <w:rsid w:val="000D2EE7"/>
    <w:rsid w:val="000D301C"/>
    <w:rsid w:val="000D31D2"/>
    <w:rsid w:val="000D34E9"/>
    <w:rsid w:val="000D35A0"/>
    <w:rsid w:val="000D39F8"/>
    <w:rsid w:val="000D3D10"/>
    <w:rsid w:val="000D4278"/>
    <w:rsid w:val="000D4674"/>
    <w:rsid w:val="000D4937"/>
    <w:rsid w:val="000D4A1D"/>
    <w:rsid w:val="000D5274"/>
    <w:rsid w:val="000D587F"/>
    <w:rsid w:val="000D5B05"/>
    <w:rsid w:val="000D5DF5"/>
    <w:rsid w:val="000D5FAE"/>
    <w:rsid w:val="000D61B5"/>
    <w:rsid w:val="000D6495"/>
    <w:rsid w:val="000D6560"/>
    <w:rsid w:val="000D6783"/>
    <w:rsid w:val="000D6784"/>
    <w:rsid w:val="000D6E7B"/>
    <w:rsid w:val="000D6E7F"/>
    <w:rsid w:val="000D7382"/>
    <w:rsid w:val="000D7815"/>
    <w:rsid w:val="000D7959"/>
    <w:rsid w:val="000D79A3"/>
    <w:rsid w:val="000D7ABA"/>
    <w:rsid w:val="000D7AEC"/>
    <w:rsid w:val="000D7E71"/>
    <w:rsid w:val="000D7F46"/>
    <w:rsid w:val="000E0166"/>
    <w:rsid w:val="000E0238"/>
    <w:rsid w:val="000E04D7"/>
    <w:rsid w:val="000E08FF"/>
    <w:rsid w:val="000E0960"/>
    <w:rsid w:val="000E0C03"/>
    <w:rsid w:val="000E156E"/>
    <w:rsid w:val="000E165D"/>
    <w:rsid w:val="000E1CD7"/>
    <w:rsid w:val="000E22B9"/>
    <w:rsid w:val="000E2A0F"/>
    <w:rsid w:val="000E2A2E"/>
    <w:rsid w:val="000E2A9F"/>
    <w:rsid w:val="000E386F"/>
    <w:rsid w:val="000E3A68"/>
    <w:rsid w:val="000E3B10"/>
    <w:rsid w:val="000E3E4F"/>
    <w:rsid w:val="000E3F5F"/>
    <w:rsid w:val="000E3F87"/>
    <w:rsid w:val="000E42E7"/>
    <w:rsid w:val="000E47AA"/>
    <w:rsid w:val="000E4F02"/>
    <w:rsid w:val="000E5057"/>
    <w:rsid w:val="000E5200"/>
    <w:rsid w:val="000E5389"/>
    <w:rsid w:val="000E5B80"/>
    <w:rsid w:val="000E634C"/>
    <w:rsid w:val="000E63DF"/>
    <w:rsid w:val="000E64C3"/>
    <w:rsid w:val="000E6608"/>
    <w:rsid w:val="000E69A4"/>
    <w:rsid w:val="000E6B0F"/>
    <w:rsid w:val="000E6C68"/>
    <w:rsid w:val="000E6EC5"/>
    <w:rsid w:val="000E70DB"/>
    <w:rsid w:val="000E7462"/>
    <w:rsid w:val="000E7684"/>
    <w:rsid w:val="000E773B"/>
    <w:rsid w:val="000E77D1"/>
    <w:rsid w:val="000E78DD"/>
    <w:rsid w:val="000E790F"/>
    <w:rsid w:val="000F0373"/>
    <w:rsid w:val="000F04BE"/>
    <w:rsid w:val="000F05FD"/>
    <w:rsid w:val="000F093D"/>
    <w:rsid w:val="000F09DC"/>
    <w:rsid w:val="000F0E7D"/>
    <w:rsid w:val="000F1070"/>
    <w:rsid w:val="000F128E"/>
    <w:rsid w:val="000F15E5"/>
    <w:rsid w:val="000F16BF"/>
    <w:rsid w:val="000F19CB"/>
    <w:rsid w:val="000F1A82"/>
    <w:rsid w:val="000F1AFB"/>
    <w:rsid w:val="000F22FE"/>
    <w:rsid w:val="000F2412"/>
    <w:rsid w:val="000F2652"/>
    <w:rsid w:val="000F27FE"/>
    <w:rsid w:val="000F2A01"/>
    <w:rsid w:val="000F2AB7"/>
    <w:rsid w:val="000F2B1D"/>
    <w:rsid w:val="000F30F9"/>
    <w:rsid w:val="000F3125"/>
    <w:rsid w:val="000F31D9"/>
    <w:rsid w:val="000F3614"/>
    <w:rsid w:val="000F37B8"/>
    <w:rsid w:val="000F3881"/>
    <w:rsid w:val="000F3C87"/>
    <w:rsid w:val="000F3E2F"/>
    <w:rsid w:val="000F4150"/>
    <w:rsid w:val="000F42EF"/>
    <w:rsid w:val="000F43EF"/>
    <w:rsid w:val="000F4872"/>
    <w:rsid w:val="000F4917"/>
    <w:rsid w:val="000F4983"/>
    <w:rsid w:val="000F52AF"/>
    <w:rsid w:val="000F57F9"/>
    <w:rsid w:val="000F5A73"/>
    <w:rsid w:val="000F5FE6"/>
    <w:rsid w:val="000F6739"/>
    <w:rsid w:val="000F67EA"/>
    <w:rsid w:val="000F699A"/>
    <w:rsid w:val="000F6A20"/>
    <w:rsid w:val="000F6AE3"/>
    <w:rsid w:val="000F6B9B"/>
    <w:rsid w:val="000F6D45"/>
    <w:rsid w:val="000F6FD7"/>
    <w:rsid w:val="000F7358"/>
    <w:rsid w:val="000F766F"/>
    <w:rsid w:val="000F7850"/>
    <w:rsid w:val="000F7A31"/>
    <w:rsid w:val="000F7C2A"/>
    <w:rsid w:val="000F7D5F"/>
    <w:rsid w:val="000F7F3D"/>
    <w:rsid w:val="000F7F69"/>
    <w:rsid w:val="00100120"/>
    <w:rsid w:val="00100545"/>
    <w:rsid w:val="0010069D"/>
    <w:rsid w:val="00100729"/>
    <w:rsid w:val="00100AE4"/>
    <w:rsid w:val="00100CDF"/>
    <w:rsid w:val="00100CFD"/>
    <w:rsid w:val="00100EA7"/>
    <w:rsid w:val="00100FD1"/>
    <w:rsid w:val="001011B7"/>
    <w:rsid w:val="0010184C"/>
    <w:rsid w:val="001018D1"/>
    <w:rsid w:val="00101D4C"/>
    <w:rsid w:val="00101EE4"/>
    <w:rsid w:val="001027B3"/>
    <w:rsid w:val="0010299A"/>
    <w:rsid w:val="00102C91"/>
    <w:rsid w:val="001030E0"/>
    <w:rsid w:val="00103428"/>
    <w:rsid w:val="00103473"/>
    <w:rsid w:val="001039DA"/>
    <w:rsid w:val="00103F3A"/>
    <w:rsid w:val="00103FDF"/>
    <w:rsid w:val="00104300"/>
    <w:rsid w:val="00104471"/>
    <w:rsid w:val="001046F8"/>
    <w:rsid w:val="00105055"/>
    <w:rsid w:val="001055ED"/>
    <w:rsid w:val="0010566D"/>
    <w:rsid w:val="0010592D"/>
    <w:rsid w:val="00105C51"/>
    <w:rsid w:val="00105C8B"/>
    <w:rsid w:val="00105FC6"/>
    <w:rsid w:val="00106377"/>
    <w:rsid w:val="00106549"/>
    <w:rsid w:val="00106690"/>
    <w:rsid w:val="0010686F"/>
    <w:rsid w:val="00106878"/>
    <w:rsid w:val="00106BFF"/>
    <w:rsid w:val="00106D16"/>
    <w:rsid w:val="00107475"/>
    <w:rsid w:val="00107EF9"/>
    <w:rsid w:val="00110001"/>
    <w:rsid w:val="00110060"/>
    <w:rsid w:val="00110118"/>
    <w:rsid w:val="00110194"/>
    <w:rsid w:val="0011036C"/>
    <w:rsid w:val="001104B7"/>
    <w:rsid w:val="0011096C"/>
    <w:rsid w:val="00110A63"/>
    <w:rsid w:val="00110F62"/>
    <w:rsid w:val="00111148"/>
    <w:rsid w:val="0011137C"/>
    <w:rsid w:val="0011157D"/>
    <w:rsid w:val="001115A9"/>
    <w:rsid w:val="001115C5"/>
    <w:rsid w:val="0011161F"/>
    <w:rsid w:val="0011189C"/>
    <w:rsid w:val="001118CD"/>
    <w:rsid w:val="0011194A"/>
    <w:rsid w:val="00111A3B"/>
    <w:rsid w:val="00112304"/>
    <w:rsid w:val="001124A4"/>
    <w:rsid w:val="00112963"/>
    <w:rsid w:val="00112C3E"/>
    <w:rsid w:val="00112E12"/>
    <w:rsid w:val="00112E90"/>
    <w:rsid w:val="00112FB1"/>
    <w:rsid w:val="00112FD8"/>
    <w:rsid w:val="0011317F"/>
    <w:rsid w:val="001132B7"/>
    <w:rsid w:val="0011368D"/>
    <w:rsid w:val="001136A6"/>
    <w:rsid w:val="00113827"/>
    <w:rsid w:val="00113933"/>
    <w:rsid w:val="00113B13"/>
    <w:rsid w:val="00113D61"/>
    <w:rsid w:val="00114140"/>
    <w:rsid w:val="001141AF"/>
    <w:rsid w:val="001142C6"/>
    <w:rsid w:val="00114507"/>
    <w:rsid w:val="00114817"/>
    <w:rsid w:val="00114857"/>
    <w:rsid w:val="0011489B"/>
    <w:rsid w:val="00114AA8"/>
    <w:rsid w:val="00114C83"/>
    <w:rsid w:val="00114E02"/>
    <w:rsid w:val="0011509F"/>
    <w:rsid w:val="001154CC"/>
    <w:rsid w:val="00115586"/>
    <w:rsid w:val="001155FA"/>
    <w:rsid w:val="001157B8"/>
    <w:rsid w:val="00115863"/>
    <w:rsid w:val="0011591B"/>
    <w:rsid w:val="00115939"/>
    <w:rsid w:val="00115B6C"/>
    <w:rsid w:val="00115B75"/>
    <w:rsid w:val="00115D04"/>
    <w:rsid w:val="00115EAA"/>
    <w:rsid w:val="00115F34"/>
    <w:rsid w:val="00116325"/>
    <w:rsid w:val="0011646A"/>
    <w:rsid w:val="001164A4"/>
    <w:rsid w:val="0011670A"/>
    <w:rsid w:val="00116850"/>
    <w:rsid w:val="0011685F"/>
    <w:rsid w:val="001168A6"/>
    <w:rsid w:val="00116D27"/>
    <w:rsid w:val="001172F9"/>
    <w:rsid w:val="0011790E"/>
    <w:rsid w:val="00117A3F"/>
    <w:rsid w:val="00117CE6"/>
    <w:rsid w:val="001204C1"/>
    <w:rsid w:val="00120C0D"/>
    <w:rsid w:val="00120F24"/>
    <w:rsid w:val="00121179"/>
    <w:rsid w:val="001211F2"/>
    <w:rsid w:val="00121281"/>
    <w:rsid w:val="001213B3"/>
    <w:rsid w:val="001214CF"/>
    <w:rsid w:val="00121693"/>
    <w:rsid w:val="00121956"/>
    <w:rsid w:val="00121B97"/>
    <w:rsid w:val="00121E0F"/>
    <w:rsid w:val="00121E18"/>
    <w:rsid w:val="0012203C"/>
    <w:rsid w:val="001220F7"/>
    <w:rsid w:val="00122243"/>
    <w:rsid w:val="001223B0"/>
    <w:rsid w:val="001225EB"/>
    <w:rsid w:val="00122672"/>
    <w:rsid w:val="00122AD7"/>
    <w:rsid w:val="00122B66"/>
    <w:rsid w:val="00122E26"/>
    <w:rsid w:val="001233C1"/>
    <w:rsid w:val="0012370A"/>
    <w:rsid w:val="00123A95"/>
    <w:rsid w:val="00123AF6"/>
    <w:rsid w:val="00123C4F"/>
    <w:rsid w:val="00124434"/>
    <w:rsid w:val="001244D1"/>
    <w:rsid w:val="00124571"/>
    <w:rsid w:val="0012512F"/>
    <w:rsid w:val="00125343"/>
    <w:rsid w:val="00125EA6"/>
    <w:rsid w:val="00125F0F"/>
    <w:rsid w:val="001260DE"/>
    <w:rsid w:val="0012620C"/>
    <w:rsid w:val="001268E4"/>
    <w:rsid w:val="00126A48"/>
    <w:rsid w:val="00126B22"/>
    <w:rsid w:val="00126C60"/>
    <w:rsid w:val="00126ED4"/>
    <w:rsid w:val="0012780A"/>
    <w:rsid w:val="00127937"/>
    <w:rsid w:val="00127D26"/>
    <w:rsid w:val="00127DBA"/>
    <w:rsid w:val="00130026"/>
    <w:rsid w:val="001300E7"/>
    <w:rsid w:val="00130260"/>
    <w:rsid w:val="0013048D"/>
    <w:rsid w:val="00130B23"/>
    <w:rsid w:val="00130CFD"/>
    <w:rsid w:val="001311C2"/>
    <w:rsid w:val="001313B5"/>
    <w:rsid w:val="001315FA"/>
    <w:rsid w:val="0013199D"/>
    <w:rsid w:val="00131AD0"/>
    <w:rsid w:val="00131C78"/>
    <w:rsid w:val="00131E41"/>
    <w:rsid w:val="00131E60"/>
    <w:rsid w:val="0013206E"/>
    <w:rsid w:val="00132518"/>
    <w:rsid w:val="00132613"/>
    <w:rsid w:val="001327D5"/>
    <w:rsid w:val="0013282A"/>
    <w:rsid w:val="0013292E"/>
    <w:rsid w:val="00132C81"/>
    <w:rsid w:val="00132CAE"/>
    <w:rsid w:val="00132E86"/>
    <w:rsid w:val="00132F85"/>
    <w:rsid w:val="00133291"/>
    <w:rsid w:val="001335B3"/>
    <w:rsid w:val="00133E8D"/>
    <w:rsid w:val="00133FDA"/>
    <w:rsid w:val="00134364"/>
    <w:rsid w:val="00134B5E"/>
    <w:rsid w:val="00134C7B"/>
    <w:rsid w:val="00134F0D"/>
    <w:rsid w:val="00135494"/>
    <w:rsid w:val="001354C5"/>
    <w:rsid w:val="0013550B"/>
    <w:rsid w:val="00135C25"/>
    <w:rsid w:val="00136386"/>
    <w:rsid w:val="001365F4"/>
    <w:rsid w:val="00136863"/>
    <w:rsid w:val="00136B6F"/>
    <w:rsid w:val="00136E4C"/>
    <w:rsid w:val="0013718B"/>
    <w:rsid w:val="001374BC"/>
    <w:rsid w:val="001377EA"/>
    <w:rsid w:val="00137D7C"/>
    <w:rsid w:val="00137DC7"/>
    <w:rsid w:val="00137DE5"/>
    <w:rsid w:val="00137E08"/>
    <w:rsid w:val="00137EF7"/>
    <w:rsid w:val="00137FA6"/>
    <w:rsid w:val="00140135"/>
    <w:rsid w:val="00140313"/>
    <w:rsid w:val="00140379"/>
    <w:rsid w:val="00140419"/>
    <w:rsid w:val="00140434"/>
    <w:rsid w:val="00140590"/>
    <w:rsid w:val="001407E2"/>
    <w:rsid w:val="00140852"/>
    <w:rsid w:val="0014088F"/>
    <w:rsid w:val="00141C97"/>
    <w:rsid w:val="00142119"/>
    <w:rsid w:val="001422A5"/>
    <w:rsid w:val="001422B0"/>
    <w:rsid w:val="00142768"/>
    <w:rsid w:val="00142809"/>
    <w:rsid w:val="00142AF8"/>
    <w:rsid w:val="00143084"/>
    <w:rsid w:val="001434DD"/>
    <w:rsid w:val="00143704"/>
    <w:rsid w:val="001437F2"/>
    <w:rsid w:val="00143860"/>
    <w:rsid w:val="00143A55"/>
    <w:rsid w:val="00143BDB"/>
    <w:rsid w:val="00143FFE"/>
    <w:rsid w:val="0014457E"/>
    <w:rsid w:val="0014469A"/>
    <w:rsid w:val="001448EE"/>
    <w:rsid w:val="001451AD"/>
    <w:rsid w:val="0014531E"/>
    <w:rsid w:val="00145CA0"/>
    <w:rsid w:val="00146191"/>
    <w:rsid w:val="00146238"/>
    <w:rsid w:val="001466D2"/>
    <w:rsid w:val="001469B9"/>
    <w:rsid w:val="00146A3B"/>
    <w:rsid w:val="00146B2E"/>
    <w:rsid w:val="00146C78"/>
    <w:rsid w:val="00146F1C"/>
    <w:rsid w:val="00146FE1"/>
    <w:rsid w:val="001474A4"/>
    <w:rsid w:val="0014752A"/>
    <w:rsid w:val="0014756F"/>
    <w:rsid w:val="001475D7"/>
    <w:rsid w:val="001478A6"/>
    <w:rsid w:val="001478C6"/>
    <w:rsid w:val="00147ACC"/>
    <w:rsid w:val="00147F58"/>
    <w:rsid w:val="001500C9"/>
    <w:rsid w:val="001502B9"/>
    <w:rsid w:val="0015032C"/>
    <w:rsid w:val="001503AC"/>
    <w:rsid w:val="001503AE"/>
    <w:rsid w:val="001507CA"/>
    <w:rsid w:val="00150929"/>
    <w:rsid w:val="00150A1B"/>
    <w:rsid w:val="00150D34"/>
    <w:rsid w:val="00150F3D"/>
    <w:rsid w:val="00150FB1"/>
    <w:rsid w:val="001510EF"/>
    <w:rsid w:val="001514B1"/>
    <w:rsid w:val="00151812"/>
    <w:rsid w:val="0015229F"/>
    <w:rsid w:val="0015234B"/>
    <w:rsid w:val="001528B3"/>
    <w:rsid w:val="00152BAC"/>
    <w:rsid w:val="00152C23"/>
    <w:rsid w:val="00152DE5"/>
    <w:rsid w:val="00153551"/>
    <w:rsid w:val="001535B9"/>
    <w:rsid w:val="00153653"/>
    <w:rsid w:val="001537ED"/>
    <w:rsid w:val="00153851"/>
    <w:rsid w:val="00153A4E"/>
    <w:rsid w:val="00153AD9"/>
    <w:rsid w:val="00153C5A"/>
    <w:rsid w:val="00153EAA"/>
    <w:rsid w:val="00153EAE"/>
    <w:rsid w:val="00153EB7"/>
    <w:rsid w:val="00154695"/>
    <w:rsid w:val="001553C7"/>
    <w:rsid w:val="0015540B"/>
    <w:rsid w:val="001557A8"/>
    <w:rsid w:val="00155D1B"/>
    <w:rsid w:val="00155F24"/>
    <w:rsid w:val="00156493"/>
    <w:rsid w:val="00156552"/>
    <w:rsid w:val="001567E7"/>
    <w:rsid w:val="001568FA"/>
    <w:rsid w:val="001569A5"/>
    <w:rsid w:val="00156EF2"/>
    <w:rsid w:val="00156EF8"/>
    <w:rsid w:val="00156FE0"/>
    <w:rsid w:val="00157051"/>
    <w:rsid w:val="00157185"/>
    <w:rsid w:val="00157582"/>
    <w:rsid w:val="00157599"/>
    <w:rsid w:val="00157D47"/>
    <w:rsid w:val="00160037"/>
    <w:rsid w:val="00160089"/>
    <w:rsid w:val="00160235"/>
    <w:rsid w:val="001603D9"/>
    <w:rsid w:val="001604A1"/>
    <w:rsid w:val="00160672"/>
    <w:rsid w:val="001606CA"/>
    <w:rsid w:val="00160C9B"/>
    <w:rsid w:val="00161370"/>
    <w:rsid w:val="00161431"/>
    <w:rsid w:val="00161436"/>
    <w:rsid w:val="0016158F"/>
    <w:rsid w:val="00161FE1"/>
    <w:rsid w:val="00162207"/>
    <w:rsid w:val="00162254"/>
    <w:rsid w:val="00162273"/>
    <w:rsid w:val="00162477"/>
    <w:rsid w:val="001625FE"/>
    <w:rsid w:val="0016261D"/>
    <w:rsid w:val="00162949"/>
    <w:rsid w:val="001629D5"/>
    <w:rsid w:val="00162A09"/>
    <w:rsid w:val="00162A34"/>
    <w:rsid w:val="00162C15"/>
    <w:rsid w:val="00162C33"/>
    <w:rsid w:val="00162DB2"/>
    <w:rsid w:val="00162FE0"/>
    <w:rsid w:val="0016313C"/>
    <w:rsid w:val="00163316"/>
    <w:rsid w:val="00163951"/>
    <w:rsid w:val="00163C76"/>
    <w:rsid w:val="00164153"/>
    <w:rsid w:val="00164194"/>
    <w:rsid w:val="001641A1"/>
    <w:rsid w:val="00164451"/>
    <w:rsid w:val="0016446D"/>
    <w:rsid w:val="0016455B"/>
    <w:rsid w:val="00164815"/>
    <w:rsid w:val="00164881"/>
    <w:rsid w:val="001650AE"/>
    <w:rsid w:val="0016555F"/>
    <w:rsid w:val="00165633"/>
    <w:rsid w:val="00165717"/>
    <w:rsid w:val="00165964"/>
    <w:rsid w:val="00165D22"/>
    <w:rsid w:val="00165EA0"/>
    <w:rsid w:val="0016609C"/>
    <w:rsid w:val="001661F8"/>
    <w:rsid w:val="00166365"/>
    <w:rsid w:val="0016689F"/>
    <w:rsid w:val="001668ED"/>
    <w:rsid w:val="00166AAB"/>
    <w:rsid w:val="00166B77"/>
    <w:rsid w:val="00166C05"/>
    <w:rsid w:val="00166DA8"/>
    <w:rsid w:val="00167399"/>
    <w:rsid w:val="00167714"/>
    <w:rsid w:val="00167C66"/>
    <w:rsid w:val="00167E0E"/>
    <w:rsid w:val="00170287"/>
    <w:rsid w:val="0017047A"/>
    <w:rsid w:val="00170828"/>
    <w:rsid w:val="00170D1B"/>
    <w:rsid w:val="00170F6E"/>
    <w:rsid w:val="0017121C"/>
    <w:rsid w:val="00171220"/>
    <w:rsid w:val="001714C3"/>
    <w:rsid w:val="00171A85"/>
    <w:rsid w:val="00171D62"/>
    <w:rsid w:val="00171FA0"/>
    <w:rsid w:val="0017237B"/>
    <w:rsid w:val="00172415"/>
    <w:rsid w:val="00172464"/>
    <w:rsid w:val="0017246E"/>
    <w:rsid w:val="00172683"/>
    <w:rsid w:val="001726B6"/>
    <w:rsid w:val="00172AD3"/>
    <w:rsid w:val="00172B66"/>
    <w:rsid w:val="00172D0B"/>
    <w:rsid w:val="0017304F"/>
    <w:rsid w:val="0017316E"/>
    <w:rsid w:val="00173253"/>
    <w:rsid w:val="0017352C"/>
    <w:rsid w:val="001736E0"/>
    <w:rsid w:val="001737A4"/>
    <w:rsid w:val="00173D4B"/>
    <w:rsid w:val="00173FBD"/>
    <w:rsid w:val="001742A1"/>
    <w:rsid w:val="00174383"/>
    <w:rsid w:val="00174943"/>
    <w:rsid w:val="001749BB"/>
    <w:rsid w:val="00174E5F"/>
    <w:rsid w:val="00175001"/>
    <w:rsid w:val="001750F0"/>
    <w:rsid w:val="001755CB"/>
    <w:rsid w:val="00175789"/>
    <w:rsid w:val="00175A02"/>
    <w:rsid w:val="00175B5D"/>
    <w:rsid w:val="00175E31"/>
    <w:rsid w:val="0017616C"/>
    <w:rsid w:val="0017616D"/>
    <w:rsid w:val="001762BC"/>
    <w:rsid w:val="00176351"/>
    <w:rsid w:val="00176548"/>
    <w:rsid w:val="00176705"/>
    <w:rsid w:val="00176754"/>
    <w:rsid w:val="0017676F"/>
    <w:rsid w:val="00176A4E"/>
    <w:rsid w:val="00176A8D"/>
    <w:rsid w:val="00176B87"/>
    <w:rsid w:val="00176CCC"/>
    <w:rsid w:val="00176D7A"/>
    <w:rsid w:val="00176F65"/>
    <w:rsid w:val="00177090"/>
    <w:rsid w:val="001776E3"/>
    <w:rsid w:val="001777A7"/>
    <w:rsid w:val="001778B6"/>
    <w:rsid w:val="0017791E"/>
    <w:rsid w:val="00177985"/>
    <w:rsid w:val="00177BB6"/>
    <w:rsid w:val="00177EBC"/>
    <w:rsid w:val="0018060F"/>
    <w:rsid w:val="00180715"/>
    <w:rsid w:val="0018071B"/>
    <w:rsid w:val="001808F1"/>
    <w:rsid w:val="001809B1"/>
    <w:rsid w:val="00180B31"/>
    <w:rsid w:val="00180C27"/>
    <w:rsid w:val="001813B6"/>
    <w:rsid w:val="001813BA"/>
    <w:rsid w:val="00181490"/>
    <w:rsid w:val="0018179F"/>
    <w:rsid w:val="0018184A"/>
    <w:rsid w:val="001818FC"/>
    <w:rsid w:val="00181C89"/>
    <w:rsid w:val="00181EA3"/>
    <w:rsid w:val="00181FF3"/>
    <w:rsid w:val="00182046"/>
    <w:rsid w:val="001829FE"/>
    <w:rsid w:val="00182B08"/>
    <w:rsid w:val="00182D76"/>
    <w:rsid w:val="00182E27"/>
    <w:rsid w:val="00182E80"/>
    <w:rsid w:val="00182EEA"/>
    <w:rsid w:val="00183048"/>
    <w:rsid w:val="001831D8"/>
    <w:rsid w:val="00183700"/>
    <w:rsid w:val="001837F8"/>
    <w:rsid w:val="001837FC"/>
    <w:rsid w:val="001838CA"/>
    <w:rsid w:val="00183FEA"/>
    <w:rsid w:val="001840C5"/>
    <w:rsid w:val="00184184"/>
    <w:rsid w:val="00184395"/>
    <w:rsid w:val="001848F1"/>
    <w:rsid w:val="00184A6E"/>
    <w:rsid w:val="00184CBC"/>
    <w:rsid w:val="00184CCF"/>
    <w:rsid w:val="00184E22"/>
    <w:rsid w:val="00184EC6"/>
    <w:rsid w:val="00184FD7"/>
    <w:rsid w:val="001850A4"/>
    <w:rsid w:val="0018539F"/>
    <w:rsid w:val="00185912"/>
    <w:rsid w:val="00185980"/>
    <w:rsid w:val="00185981"/>
    <w:rsid w:val="00185BE3"/>
    <w:rsid w:val="001862E5"/>
    <w:rsid w:val="001865D0"/>
    <w:rsid w:val="0018697F"/>
    <w:rsid w:val="001869B1"/>
    <w:rsid w:val="00186CDE"/>
    <w:rsid w:val="00186E7E"/>
    <w:rsid w:val="00186EFD"/>
    <w:rsid w:val="001872FB"/>
    <w:rsid w:val="0018735E"/>
    <w:rsid w:val="001873C1"/>
    <w:rsid w:val="00187688"/>
    <w:rsid w:val="001877DD"/>
    <w:rsid w:val="00187A89"/>
    <w:rsid w:val="00187B3D"/>
    <w:rsid w:val="00187D12"/>
    <w:rsid w:val="00190143"/>
    <w:rsid w:val="00190176"/>
    <w:rsid w:val="001904A6"/>
    <w:rsid w:val="001904FA"/>
    <w:rsid w:val="001906FB"/>
    <w:rsid w:val="0019076D"/>
    <w:rsid w:val="001907E0"/>
    <w:rsid w:val="00190BF4"/>
    <w:rsid w:val="00190F32"/>
    <w:rsid w:val="00190F96"/>
    <w:rsid w:val="001912CC"/>
    <w:rsid w:val="001913D5"/>
    <w:rsid w:val="00191496"/>
    <w:rsid w:val="001915C7"/>
    <w:rsid w:val="00191D1B"/>
    <w:rsid w:val="00191F6A"/>
    <w:rsid w:val="001920C7"/>
    <w:rsid w:val="00192209"/>
    <w:rsid w:val="00192358"/>
    <w:rsid w:val="001928F3"/>
    <w:rsid w:val="00192994"/>
    <w:rsid w:val="00192ACD"/>
    <w:rsid w:val="00192D17"/>
    <w:rsid w:val="00193023"/>
    <w:rsid w:val="001931FD"/>
    <w:rsid w:val="00193224"/>
    <w:rsid w:val="0019336A"/>
    <w:rsid w:val="0019342E"/>
    <w:rsid w:val="00193721"/>
    <w:rsid w:val="00194027"/>
    <w:rsid w:val="00194579"/>
    <w:rsid w:val="001948CC"/>
    <w:rsid w:val="00194BD9"/>
    <w:rsid w:val="00194C68"/>
    <w:rsid w:val="00194D09"/>
    <w:rsid w:val="00195013"/>
    <w:rsid w:val="00195678"/>
    <w:rsid w:val="001957CB"/>
    <w:rsid w:val="0019589E"/>
    <w:rsid w:val="00195BA0"/>
    <w:rsid w:val="00195E94"/>
    <w:rsid w:val="001960BF"/>
    <w:rsid w:val="001963C7"/>
    <w:rsid w:val="00196453"/>
    <w:rsid w:val="00196686"/>
    <w:rsid w:val="00196699"/>
    <w:rsid w:val="001969D7"/>
    <w:rsid w:val="00196A2D"/>
    <w:rsid w:val="00196CC4"/>
    <w:rsid w:val="00197159"/>
    <w:rsid w:val="00197229"/>
    <w:rsid w:val="001973CC"/>
    <w:rsid w:val="001973FA"/>
    <w:rsid w:val="001974C4"/>
    <w:rsid w:val="001976E8"/>
    <w:rsid w:val="001978FD"/>
    <w:rsid w:val="00197912"/>
    <w:rsid w:val="00197B05"/>
    <w:rsid w:val="00197ED3"/>
    <w:rsid w:val="00197F39"/>
    <w:rsid w:val="001A0034"/>
    <w:rsid w:val="001A016E"/>
    <w:rsid w:val="001A0246"/>
    <w:rsid w:val="001A09F5"/>
    <w:rsid w:val="001A0D0B"/>
    <w:rsid w:val="001A0DF0"/>
    <w:rsid w:val="001A10F9"/>
    <w:rsid w:val="001A11D8"/>
    <w:rsid w:val="001A1303"/>
    <w:rsid w:val="001A13AE"/>
    <w:rsid w:val="001A163E"/>
    <w:rsid w:val="001A16A4"/>
    <w:rsid w:val="001A1A50"/>
    <w:rsid w:val="001A1B3D"/>
    <w:rsid w:val="001A1B9D"/>
    <w:rsid w:val="001A2170"/>
    <w:rsid w:val="001A21E6"/>
    <w:rsid w:val="001A23A3"/>
    <w:rsid w:val="001A2712"/>
    <w:rsid w:val="001A2874"/>
    <w:rsid w:val="001A30F8"/>
    <w:rsid w:val="001A3257"/>
    <w:rsid w:val="001A3287"/>
    <w:rsid w:val="001A384D"/>
    <w:rsid w:val="001A3F6C"/>
    <w:rsid w:val="001A41A5"/>
    <w:rsid w:val="001A42AA"/>
    <w:rsid w:val="001A4465"/>
    <w:rsid w:val="001A46FE"/>
    <w:rsid w:val="001A4B1A"/>
    <w:rsid w:val="001A5108"/>
    <w:rsid w:val="001A5145"/>
    <w:rsid w:val="001A52E6"/>
    <w:rsid w:val="001A559D"/>
    <w:rsid w:val="001A58D5"/>
    <w:rsid w:val="001A5A6E"/>
    <w:rsid w:val="001A5BCE"/>
    <w:rsid w:val="001A5D37"/>
    <w:rsid w:val="001A6289"/>
    <w:rsid w:val="001A6518"/>
    <w:rsid w:val="001A673A"/>
    <w:rsid w:val="001A7364"/>
    <w:rsid w:val="001A756C"/>
    <w:rsid w:val="001A75A1"/>
    <w:rsid w:val="001A79E1"/>
    <w:rsid w:val="001A7DB4"/>
    <w:rsid w:val="001A7F6E"/>
    <w:rsid w:val="001B02DC"/>
    <w:rsid w:val="001B0335"/>
    <w:rsid w:val="001B04D3"/>
    <w:rsid w:val="001B0720"/>
    <w:rsid w:val="001B0E0D"/>
    <w:rsid w:val="001B0FB6"/>
    <w:rsid w:val="001B1A09"/>
    <w:rsid w:val="001B1AAE"/>
    <w:rsid w:val="001B1DE3"/>
    <w:rsid w:val="001B1FB5"/>
    <w:rsid w:val="001B2314"/>
    <w:rsid w:val="001B247D"/>
    <w:rsid w:val="001B2650"/>
    <w:rsid w:val="001B2CB6"/>
    <w:rsid w:val="001B3380"/>
    <w:rsid w:val="001B36AA"/>
    <w:rsid w:val="001B3709"/>
    <w:rsid w:val="001B3787"/>
    <w:rsid w:val="001B3C3B"/>
    <w:rsid w:val="001B4080"/>
    <w:rsid w:val="001B4471"/>
    <w:rsid w:val="001B4E30"/>
    <w:rsid w:val="001B4E3E"/>
    <w:rsid w:val="001B4FB8"/>
    <w:rsid w:val="001B523C"/>
    <w:rsid w:val="001B5255"/>
    <w:rsid w:val="001B53B4"/>
    <w:rsid w:val="001B53D3"/>
    <w:rsid w:val="001B53E8"/>
    <w:rsid w:val="001B5C3E"/>
    <w:rsid w:val="001B5D34"/>
    <w:rsid w:val="001B610D"/>
    <w:rsid w:val="001B62AA"/>
    <w:rsid w:val="001B65DC"/>
    <w:rsid w:val="001B68C9"/>
    <w:rsid w:val="001B6ADC"/>
    <w:rsid w:val="001B6B0C"/>
    <w:rsid w:val="001B6FFD"/>
    <w:rsid w:val="001B7281"/>
    <w:rsid w:val="001B7587"/>
    <w:rsid w:val="001B7989"/>
    <w:rsid w:val="001B7AED"/>
    <w:rsid w:val="001C02A5"/>
    <w:rsid w:val="001C05B2"/>
    <w:rsid w:val="001C0727"/>
    <w:rsid w:val="001C0BB2"/>
    <w:rsid w:val="001C0F55"/>
    <w:rsid w:val="001C1216"/>
    <w:rsid w:val="001C13FE"/>
    <w:rsid w:val="001C1714"/>
    <w:rsid w:val="001C1E0F"/>
    <w:rsid w:val="001C1EEE"/>
    <w:rsid w:val="001C22CA"/>
    <w:rsid w:val="001C23AB"/>
    <w:rsid w:val="001C28FA"/>
    <w:rsid w:val="001C3ABD"/>
    <w:rsid w:val="001C4115"/>
    <w:rsid w:val="001C4370"/>
    <w:rsid w:val="001C4586"/>
    <w:rsid w:val="001C4BB6"/>
    <w:rsid w:val="001C4C82"/>
    <w:rsid w:val="001C4DEE"/>
    <w:rsid w:val="001C5127"/>
    <w:rsid w:val="001C54DD"/>
    <w:rsid w:val="001C58BF"/>
    <w:rsid w:val="001C59E2"/>
    <w:rsid w:val="001C5CAC"/>
    <w:rsid w:val="001C610E"/>
    <w:rsid w:val="001C6263"/>
    <w:rsid w:val="001C642C"/>
    <w:rsid w:val="001C680E"/>
    <w:rsid w:val="001C7042"/>
    <w:rsid w:val="001C7111"/>
    <w:rsid w:val="001C78AB"/>
    <w:rsid w:val="001C79E9"/>
    <w:rsid w:val="001C7CB1"/>
    <w:rsid w:val="001C7CE0"/>
    <w:rsid w:val="001C7EDA"/>
    <w:rsid w:val="001D00B7"/>
    <w:rsid w:val="001D0731"/>
    <w:rsid w:val="001D0774"/>
    <w:rsid w:val="001D07F3"/>
    <w:rsid w:val="001D0E4A"/>
    <w:rsid w:val="001D103A"/>
    <w:rsid w:val="001D1178"/>
    <w:rsid w:val="001D17AF"/>
    <w:rsid w:val="001D1B8D"/>
    <w:rsid w:val="001D207B"/>
    <w:rsid w:val="001D21E9"/>
    <w:rsid w:val="001D26FA"/>
    <w:rsid w:val="001D2944"/>
    <w:rsid w:val="001D2E48"/>
    <w:rsid w:val="001D2EC2"/>
    <w:rsid w:val="001D3140"/>
    <w:rsid w:val="001D33D0"/>
    <w:rsid w:val="001D340B"/>
    <w:rsid w:val="001D343E"/>
    <w:rsid w:val="001D3BB8"/>
    <w:rsid w:val="001D3C8B"/>
    <w:rsid w:val="001D3C8E"/>
    <w:rsid w:val="001D3E07"/>
    <w:rsid w:val="001D3F46"/>
    <w:rsid w:val="001D4289"/>
    <w:rsid w:val="001D442F"/>
    <w:rsid w:val="001D4B40"/>
    <w:rsid w:val="001D4BF7"/>
    <w:rsid w:val="001D4C10"/>
    <w:rsid w:val="001D4C29"/>
    <w:rsid w:val="001D4F1B"/>
    <w:rsid w:val="001D5202"/>
    <w:rsid w:val="001D53B7"/>
    <w:rsid w:val="001D57D8"/>
    <w:rsid w:val="001D5B45"/>
    <w:rsid w:val="001D5B9B"/>
    <w:rsid w:val="001D5C65"/>
    <w:rsid w:val="001D5D22"/>
    <w:rsid w:val="001D5E37"/>
    <w:rsid w:val="001D5F04"/>
    <w:rsid w:val="001D62E2"/>
    <w:rsid w:val="001D66B5"/>
    <w:rsid w:val="001D67AB"/>
    <w:rsid w:val="001D6B64"/>
    <w:rsid w:val="001D6D68"/>
    <w:rsid w:val="001D6E8B"/>
    <w:rsid w:val="001D7194"/>
    <w:rsid w:val="001D7200"/>
    <w:rsid w:val="001D72C0"/>
    <w:rsid w:val="001D7620"/>
    <w:rsid w:val="001D76F9"/>
    <w:rsid w:val="001D7EE7"/>
    <w:rsid w:val="001D7FAD"/>
    <w:rsid w:val="001E0112"/>
    <w:rsid w:val="001E017F"/>
    <w:rsid w:val="001E038A"/>
    <w:rsid w:val="001E0393"/>
    <w:rsid w:val="001E0683"/>
    <w:rsid w:val="001E0960"/>
    <w:rsid w:val="001E0968"/>
    <w:rsid w:val="001E096B"/>
    <w:rsid w:val="001E0995"/>
    <w:rsid w:val="001E0B83"/>
    <w:rsid w:val="001E0DEF"/>
    <w:rsid w:val="001E0E91"/>
    <w:rsid w:val="001E0F16"/>
    <w:rsid w:val="001E0FD4"/>
    <w:rsid w:val="001E0FFB"/>
    <w:rsid w:val="001E1287"/>
    <w:rsid w:val="001E1301"/>
    <w:rsid w:val="001E1660"/>
    <w:rsid w:val="001E1907"/>
    <w:rsid w:val="001E190D"/>
    <w:rsid w:val="001E1960"/>
    <w:rsid w:val="001E1AEA"/>
    <w:rsid w:val="001E1C0E"/>
    <w:rsid w:val="001E1CD8"/>
    <w:rsid w:val="001E1F63"/>
    <w:rsid w:val="001E1FA4"/>
    <w:rsid w:val="001E2419"/>
    <w:rsid w:val="001E24E7"/>
    <w:rsid w:val="001E27A9"/>
    <w:rsid w:val="001E2A0A"/>
    <w:rsid w:val="001E2B6F"/>
    <w:rsid w:val="001E2BB3"/>
    <w:rsid w:val="001E2DC2"/>
    <w:rsid w:val="001E309C"/>
    <w:rsid w:val="001E33D0"/>
    <w:rsid w:val="001E37F5"/>
    <w:rsid w:val="001E3E56"/>
    <w:rsid w:val="001E3EA8"/>
    <w:rsid w:val="001E3F4D"/>
    <w:rsid w:val="001E3F52"/>
    <w:rsid w:val="001E42A6"/>
    <w:rsid w:val="001E438F"/>
    <w:rsid w:val="001E46E8"/>
    <w:rsid w:val="001E487A"/>
    <w:rsid w:val="001E4A65"/>
    <w:rsid w:val="001E4BB0"/>
    <w:rsid w:val="001E4C3A"/>
    <w:rsid w:val="001E4D12"/>
    <w:rsid w:val="001E4E72"/>
    <w:rsid w:val="001E4F9C"/>
    <w:rsid w:val="001E50A0"/>
    <w:rsid w:val="001E5128"/>
    <w:rsid w:val="001E513F"/>
    <w:rsid w:val="001E525B"/>
    <w:rsid w:val="001E5618"/>
    <w:rsid w:val="001E5977"/>
    <w:rsid w:val="001E60FC"/>
    <w:rsid w:val="001E63AB"/>
    <w:rsid w:val="001E6431"/>
    <w:rsid w:val="001E68BF"/>
    <w:rsid w:val="001E68DE"/>
    <w:rsid w:val="001E6C25"/>
    <w:rsid w:val="001E6E25"/>
    <w:rsid w:val="001E6F6A"/>
    <w:rsid w:val="001E7046"/>
    <w:rsid w:val="001E759B"/>
    <w:rsid w:val="001E781F"/>
    <w:rsid w:val="001E7839"/>
    <w:rsid w:val="001E7C7D"/>
    <w:rsid w:val="001E7EB9"/>
    <w:rsid w:val="001F0741"/>
    <w:rsid w:val="001F0759"/>
    <w:rsid w:val="001F07B1"/>
    <w:rsid w:val="001F086D"/>
    <w:rsid w:val="001F0968"/>
    <w:rsid w:val="001F1255"/>
    <w:rsid w:val="001F133A"/>
    <w:rsid w:val="001F15FB"/>
    <w:rsid w:val="001F182D"/>
    <w:rsid w:val="001F18C2"/>
    <w:rsid w:val="001F1EA6"/>
    <w:rsid w:val="001F1FB1"/>
    <w:rsid w:val="001F2039"/>
    <w:rsid w:val="001F22D5"/>
    <w:rsid w:val="001F2763"/>
    <w:rsid w:val="001F305F"/>
    <w:rsid w:val="001F3396"/>
    <w:rsid w:val="001F365C"/>
    <w:rsid w:val="001F392F"/>
    <w:rsid w:val="001F3B0B"/>
    <w:rsid w:val="001F419B"/>
    <w:rsid w:val="001F41E6"/>
    <w:rsid w:val="001F42AF"/>
    <w:rsid w:val="001F4322"/>
    <w:rsid w:val="001F44F4"/>
    <w:rsid w:val="001F4786"/>
    <w:rsid w:val="001F4876"/>
    <w:rsid w:val="001F489C"/>
    <w:rsid w:val="001F49B2"/>
    <w:rsid w:val="001F4E20"/>
    <w:rsid w:val="001F4E29"/>
    <w:rsid w:val="001F4EEA"/>
    <w:rsid w:val="001F4F6C"/>
    <w:rsid w:val="001F4FD1"/>
    <w:rsid w:val="001F50DA"/>
    <w:rsid w:val="001F5214"/>
    <w:rsid w:val="001F5385"/>
    <w:rsid w:val="001F5450"/>
    <w:rsid w:val="001F58AD"/>
    <w:rsid w:val="001F5D9C"/>
    <w:rsid w:val="001F6275"/>
    <w:rsid w:val="001F6606"/>
    <w:rsid w:val="001F67C2"/>
    <w:rsid w:val="001F6A01"/>
    <w:rsid w:val="001F6BE3"/>
    <w:rsid w:val="001F6CD3"/>
    <w:rsid w:val="001F6DD5"/>
    <w:rsid w:val="001F6E91"/>
    <w:rsid w:val="001F7014"/>
    <w:rsid w:val="001F7079"/>
    <w:rsid w:val="001F728F"/>
    <w:rsid w:val="001F770B"/>
    <w:rsid w:val="001F787B"/>
    <w:rsid w:val="001F78A5"/>
    <w:rsid w:val="001F7911"/>
    <w:rsid w:val="001F7C1E"/>
    <w:rsid w:val="001F7C26"/>
    <w:rsid w:val="001F7C38"/>
    <w:rsid w:val="001F7CDB"/>
    <w:rsid w:val="001F7DED"/>
    <w:rsid w:val="001F7EF7"/>
    <w:rsid w:val="0020008B"/>
    <w:rsid w:val="00200247"/>
    <w:rsid w:val="0020027A"/>
    <w:rsid w:val="0020058C"/>
    <w:rsid w:val="002007FD"/>
    <w:rsid w:val="00200C05"/>
    <w:rsid w:val="00201989"/>
    <w:rsid w:val="00201D0F"/>
    <w:rsid w:val="00201EE1"/>
    <w:rsid w:val="00201F0D"/>
    <w:rsid w:val="0020209C"/>
    <w:rsid w:val="0020249E"/>
    <w:rsid w:val="002027E8"/>
    <w:rsid w:val="0020286A"/>
    <w:rsid w:val="00202CB5"/>
    <w:rsid w:val="002035BC"/>
    <w:rsid w:val="00203692"/>
    <w:rsid w:val="0020392E"/>
    <w:rsid w:val="00203974"/>
    <w:rsid w:val="00203F7B"/>
    <w:rsid w:val="002040C3"/>
    <w:rsid w:val="002046F2"/>
    <w:rsid w:val="00204F39"/>
    <w:rsid w:val="0020500B"/>
    <w:rsid w:val="0020509D"/>
    <w:rsid w:val="0020514E"/>
    <w:rsid w:val="002054C9"/>
    <w:rsid w:val="002055B4"/>
    <w:rsid w:val="002059BF"/>
    <w:rsid w:val="00205C04"/>
    <w:rsid w:val="00205F0C"/>
    <w:rsid w:val="002062F3"/>
    <w:rsid w:val="002063B8"/>
    <w:rsid w:val="0020661A"/>
    <w:rsid w:val="00206832"/>
    <w:rsid w:val="00206907"/>
    <w:rsid w:val="0020697D"/>
    <w:rsid w:val="00206A12"/>
    <w:rsid w:val="00206AFF"/>
    <w:rsid w:val="0020780C"/>
    <w:rsid w:val="00207C94"/>
    <w:rsid w:val="002101C1"/>
    <w:rsid w:val="00210290"/>
    <w:rsid w:val="00210878"/>
    <w:rsid w:val="002108E2"/>
    <w:rsid w:val="002108F6"/>
    <w:rsid w:val="00210936"/>
    <w:rsid w:val="00210AEC"/>
    <w:rsid w:val="00210AFE"/>
    <w:rsid w:val="00211099"/>
    <w:rsid w:val="002110E7"/>
    <w:rsid w:val="002110EF"/>
    <w:rsid w:val="0021137A"/>
    <w:rsid w:val="002113C0"/>
    <w:rsid w:val="0021170D"/>
    <w:rsid w:val="00211874"/>
    <w:rsid w:val="00211D6E"/>
    <w:rsid w:val="00211E33"/>
    <w:rsid w:val="002122EC"/>
    <w:rsid w:val="0021279D"/>
    <w:rsid w:val="00213025"/>
    <w:rsid w:val="00213523"/>
    <w:rsid w:val="00213584"/>
    <w:rsid w:val="0021370E"/>
    <w:rsid w:val="0021379D"/>
    <w:rsid w:val="00213FB2"/>
    <w:rsid w:val="002140A3"/>
    <w:rsid w:val="0021471E"/>
    <w:rsid w:val="0021477C"/>
    <w:rsid w:val="00214B90"/>
    <w:rsid w:val="00214C40"/>
    <w:rsid w:val="00214DE9"/>
    <w:rsid w:val="00215361"/>
    <w:rsid w:val="0021545B"/>
    <w:rsid w:val="002154E6"/>
    <w:rsid w:val="00215745"/>
    <w:rsid w:val="002159AF"/>
    <w:rsid w:val="00216324"/>
    <w:rsid w:val="0021633F"/>
    <w:rsid w:val="0021646C"/>
    <w:rsid w:val="00216666"/>
    <w:rsid w:val="002166B2"/>
    <w:rsid w:val="00216714"/>
    <w:rsid w:val="002167F8"/>
    <w:rsid w:val="00216C03"/>
    <w:rsid w:val="00216D26"/>
    <w:rsid w:val="0021718F"/>
    <w:rsid w:val="00217836"/>
    <w:rsid w:val="00217946"/>
    <w:rsid w:val="00217A08"/>
    <w:rsid w:val="00220040"/>
    <w:rsid w:val="002203AF"/>
    <w:rsid w:val="002212D8"/>
    <w:rsid w:val="0022132A"/>
    <w:rsid w:val="0022170F"/>
    <w:rsid w:val="00221864"/>
    <w:rsid w:val="00221883"/>
    <w:rsid w:val="0022191E"/>
    <w:rsid w:val="00221EB5"/>
    <w:rsid w:val="00222137"/>
    <w:rsid w:val="00222375"/>
    <w:rsid w:val="00222406"/>
    <w:rsid w:val="002228A6"/>
    <w:rsid w:val="00222A98"/>
    <w:rsid w:val="00222B37"/>
    <w:rsid w:val="00222C93"/>
    <w:rsid w:val="00222C9F"/>
    <w:rsid w:val="00222CB9"/>
    <w:rsid w:val="00222DEF"/>
    <w:rsid w:val="00222EB8"/>
    <w:rsid w:val="0022301B"/>
    <w:rsid w:val="00223186"/>
    <w:rsid w:val="0022377F"/>
    <w:rsid w:val="0022400B"/>
    <w:rsid w:val="00224501"/>
    <w:rsid w:val="00224520"/>
    <w:rsid w:val="0022470E"/>
    <w:rsid w:val="00224735"/>
    <w:rsid w:val="00224DF2"/>
    <w:rsid w:val="00225296"/>
    <w:rsid w:val="002254CF"/>
    <w:rsid w:val="002256FF"/>
    <w:rsid w:val="00225770"/>
    <w:rsid w:val="00225A36"/>
    <w:rsid w:val="00225BBB"/>
    <w:rsid w:val="00225E45"/>
    <w:rsid w:val="00225FCE"/>
    <w:rsid w:val="002265AB"/>
    <w:rsid w:val="00226720"/>
    <w:rsid w:val="00226C2F"/>
    <w:rsid w:val="00227065"/>
    <w:rsid w:val="00227115"/>
    <w:rsid w:val="0022730F"/>
    <w:rsid w:val="0022738D"/>
    <w:rsid w:val="002273E5"/>
    <w:rsid w:val="00230047"/>
    <w:rsid w:val="0023007A"/>
    <w:rsid w:val="00230307"/>
    <w:rsid w:val="00230C2B"/>
    <w:rsid w:val="00231004"/>
    <w:rsid w:val="002310E0"/>
    <w:rsid w:val="0023151D"/>
    <w:rsid w:val="002316EB"/>
    <w:rsid w:val="00231761"/>
    <w:rsid w:val="00231C11"/>
    <w:rsid w:val="00232515"/>
    <w:rsid w:val="00232B72"/>
    <w:rsid w:val="0023314D"/>
    <w:rsid w:val="00233287"/>
    <w:rsid w:val="002332D2"/>
    <w:rsid w:val="00233726"/>
    <w:rsid w:val="00233B63"/>
    <w:rsid w:val="00233B8E"/>
    <w:rsid w:val="0023402F"/>
    <w:rsid w:val="0023427A"/>
    <w:rsid w:val="0023446C"/>
    <w:rsid w:val="0023461D"/>
    <w:rsid w:val="002346EC"/>
    <w:rsid w:val="00234AB5"/>
    <w:rsid w:val="0023517A"/>
    <w:rsid w:val="00235EF4"/>
    <w:rsid w:val="0023613C"/>
    <w:rsid w:val="002362B0"/>
    <w:rsid w:val="0023669F"/>
    <w:rsid w:val="00236843"/>
    <w:rsid w:val="00236A46"/>
    <w:rsid w:val="00236C10"/>
    <w:rsid w:val="00236C27"/>
    <w:rsid w:val="00236C73"/>
    <w:rsid w:val="00236F68"/>
    <w:rsid w:val="00236FA2"/>
    <w:rsid w:val="00236FAA"/>
    <w:rsid w:val="0023729B"/>
    <w:rsid w:val="00237520"/>
    <w:rsid w:val="0023790E"/>
    <w:rsid w:val="002379F8"/>
    <w:rsid w:val="00237ABF"/>
    <w:rsid w:val="00237C92"/>
    <w:rsid w:val="00237DCB"/>
    <w:rsid w:val="00237E94"/>
    <w:rsid w:val="00240055"/>
    <w:rsid w:val="00240240"/>
    <w:rsid w:val="002402CB"/>
    <w:rsid w:val="002409B1"/>
    <w:rsid w:val="00240AEE"/>
    <w:rsid w:val="00240B6B"/>
    <w:rsid w:val="00240BF8"/>
    <w:rsid w:val="00240F92"/>
    <w:rsid w:val="0024149D"/>
    <w:rsid w:val="00241693"/>
    <w:rsid w:val="0024185D"/>
    <w:rsid w:val="002418A1"/>
    <w:rsid w:val="00241AF1"/>
    <w:rsid w:val="00241B42"/>
    <w:rsid w:val="00241D92"/>
    <w:rsid w:val="00241DFA"/>
    <w:rsid w:val="0024269E"/>
    <w:rsid w:val="00242745"/>
    <w:rsid w:val="002427C8"/>
    <w:rsid w:val="00242872"/>
    <w:rsid w:val="002428D0"/>
    <w:rsid w:val="00242B91"/>
    <w:rsid w:val="00242C3E"/>
    <w:rsid w:val="00242DEA"/>
    <w:rsid w:val="00242E81"/>
    <w:rsid w:val="00243108"/>
    <w:rsid w:val="002431DC"/>
    <w:rsid w:val="002432CF"/>
    <w:rsid w:val="002435F7"/>
    <w:rsid w:val="002439EC"/>
    <w:rsid w:val="00243A40"/>
    <w:rsid w:val="00243AA8"/>
    <w:rsid w:val="00243B15"/>
    <w:rsid w:val="00243CCF"/>
    <w:rsid w:val="00243EFE"/>
    <w:rsid w:val="00243F3F"/>
    <w:rsid w:val="00243F9E"/>
    <w:rsid w:val="002442DE"/>
    <w:rsid w:val="0024472E"/>
    <w:rsid w:val="00244AA0"/>
    <w:rsid w:val="00244E6E"/>
    <w:rsid w:val="00245160"/>
    <w:rsid w:val="002451BE"/>
    <w:rsid w:val="00245229"/>
    <w:rsid w:val="00245463"/>
    <w:rsid w:val="002454A9"/>
    <w:rsid w:val="00245D18"/>
    <w:rsid w:val="00246193"/>
    <w:rsid w:val="002463C1"/>
    <w:rsid w:val="002463C9"/>
    <w:rsid w:val="00246A5F"/>
    <w:rsid w:val="00246C43"/>
    <w:rsid w:val="002471F3"/>
    <w:rsid w:val="0024762E"/>
    <w:rsid w:val="002479EF"/>
    <w:rsid w:val="00247E96"/>
    <w:rsid w:val="002500A5"/>
    <w:rsid w:val="00250486"/>
    <w:rsid w:val="002506EE"/>
    <w:rsid w:val="002507B0"/>
    <w:rsid w:val="00250AEA"/>
    <w:rsid w:val="00250CE6"/>
    <w:rsid w:val="0025152D"/>
    <w:rsid w:val="0025166D"/>
    <w:rsid w:val="00251E0A"/>
    <w:rsid w:val="00252359"/>
    <w:rsid w:val="00252451"/>
    <w:rsid w:val="0025273A"/>
    <w:rsid w:val="00252B45"/>
    <w:rsid w:val="00252E11"/>
    <w:rsid w:val="00253002"/>
    <w:rsid w:val="00253065"/>
    <w:rsid w:val="0025309C"/>
    <w:rsid w:val="0025323C"/>
    <w:rsid w:val="0025351F"/>
    <w:rsid w:val="00253799"/>
    <w:rsid w:val="00253916"/>
    <w:rsid w:val="00253A7F"/>
    <w:rsid w:val="00253ABD"/>
    <w:rsid w:val="00253BD1"/>
    <w:rsid w:val="00253C14"/>
    <w:rsid w:val="00253D87"/>
    <w:rsid w:val="00254287"/>
    <w:rsid w:val="0025451B"/>
    <w:rsid w:val="00254A3D"/>
    <w:rsid w:val="00254CDC"/>
    <w:rsid w:val="00254E58"/>
    <w:rsid w:val="002555F0"/>
    <w:rsid w:val="002556FF"/>
    <w:rsid w:val="00255708"/>
    <w:rsid w:val="002557AB"/>
    <w:rsid w:val="00255A90"/>
    <w:rsid w:val="00255F7C"/>
    <w:rsid w:val="00255FA9"/>
    <w:rsid w:val="00256067"/>
    <w:rsid w:val="00256B7E"/>
    <w:rsid w:val="00256D0B"/>
    <w:rsid w:val="00256D5D"/>
    <w:rsid w:val="0025728E"/>
    <w:rsid w:val="0025772D"/>
    <w:rsid w:val="00257C0E"/>
    <w:rsid w:val="00257E76"/>
    <w:rsid w:val="00257FDD"/>
    <w:rsid w:val="0026004B"/>
    <w:rsid w:val="00260249"/>
    <w:rsid w:val="00260942"/>
    <w:rsid w:val="00260946"/>
    <w:rsid w:val="002609B3"/>
    <w:rsid w:val="00260AF7"/>
    <w:rsid w:val="00260F33"/>
    <w:rsid w:val="0026114E"/>
    <w:rsid w:val="00261294"/>
    <w:rsid w:val="00261463"/>
    <w:rsid w:val="0026151B"/>
    <w:rsid w:val="0026164E"/>
    <w:rsid w:val="00261A93"/>
    <w:rsid w:val="00261B98"/>
    <w:rsid w:val="00261D31"/>
    <w:rsid w:val="00261D85"/>
    <w:rsid w:val="00261DC2"/>
    <w:rsid w:val="00261FA2"/>
    <w:rsid w:val="00262A4F"/>
    <w:rsid w:val="00262B85"/>
    <w:rsid w:val="00262F55"/>
    <w:rsid w:val="002630CD"/>
    <w:rsid w:val="00263243"/>
    <w:rsid w:val="002634D4"/>
    <w:rsid w:val="002635ED"/>
    <w:rsid w:val="00263903"/>
    <w:rsid w:val="00263A57"/>
    <w:rsid w:val="00263A87"/>
    <w:rsid w:val="00263BF2"/>
    <w:rsid w:val="00263E1C"/>
    <w:rsid w:val="00263F09"/>
    <w:rsid w:val="002643CF"/>
    <w:rsid w:val="0026441C"/>
    <w:rsid w:val="00264602"/>
    <w:rsid w:val="002648AA"/>
    <w:rsid w:val="00264AFA"/>
    <w:rsid w:val="00265462"/>
    <w:rsid w:val="0026561F"/>
    <w:rsid w:val="0026581C"/>
    <w:rsid w:val="00265E86"/>
    <w:rsid w:val="00265EC0"/>
    <w:rsid w:val="00265FB6"/>
    <w:rsid w:val="002660D4"/>
    <w:rsid w:val="00266302"/>
    <w:rsid w:val="0026636A"/>
    <w:rsid w:val="00266556"/>
    <w:rsid w:val="002665E7"/>
    <w:rsid w:val="00266710"/>
    <w:rsid w:val="00266A0A"/>
    <w:rsid w:val="00266D16"/>
    <w:rsid w:val="00266D1A"/>
    <w:rsid w:val="002671F8"/>
    <w:rsid w:val="0026726C"/>
    <w:rsid w:val="00267CB3"/>
    <w:rsid w:val="00267D2A"/>
    <w:rsid w:val="00267F93"/>
    <w:rsid w:val="002700DD"/>
    <w:rsid w:val="00270504"/>
    <w:rsid w:val="0027062B"/>
    <w:rsid w:val="00270896"/>
    <w:rsid w:val="002708DB"/>
    <w:rsid w:val="00270C97"/>
    <w:rsid w:val="00270D7A"/>
    <w:rsid w:val="002711C2"/>
    <w:rsid w:val="002711DC"/>
    <w:rsid w:val="0027158A"/>
    <w:rsid w:val="002717FA"/>
    <w:rsid w:val="00271B42"/>
    <w:rsid w:val="00271FC8"/>
    <w:rsid w:val="002722A0"/>
    <w:rsid w:val="002724C7"/>
    <w:rsid w:val="00272778"/>
    <w:rsid w:val="002729EC"/>
    <w:rsid w:val="00272E1E"/>
    <w:rsid w:val="00272FF4"/>
    <w:rsid w:val="002730DD"/>
    <w:rsid w:val="002731CD"/>
    <w:rsid w:val="00273257"/>
    <w:rsid w:val="002732BD"/>
    <w:rsid w:val="00273301"/>
    <w:rsid w:val="0027368F"/>
    <w:rsid w:val="00273A85"/>
    <w:rsid w:val="00273C5C"/>
    <w:rsid w:val="0027413A"/>
    <w:rsid w:val="002744EE"/>
    <w:rsid w:val="00274575"/>
    <w:rsid w:val="0027471C"/>
    <w:rsid w:val="00274F26"/>
    <w:rsid w:val="002750EC"/>
    <w:rsid w:val="002752AC"/>
    <w:rsid w:val="0027540C"/>
    <w:rsid w:val="00275471"/>
    <w:rsid w:val="00275717"/>
    <w:rsid w:val="00275973"/>
    <w:rsid w:val="00275F4D"/>
    <w:rsid w:val="002760C5"/>
    <w:rsid w:val="00276116"/>
    <w:rsid w:val="00276339"/>
    <w:rsid w:val="00276A06"/>
    <w:rsid w:val="00276A3B"/>
    <w:rsid w:val="00276A61"/>
    <w:rsid w:val="00276B94"/>
    <w:rsid w:val="00276C79"/>
    <w:rsid w:val="00276DE7"/>
    <w:rsid w:val="002771D3"/>
    <w:rsid w:val="00277C5E"/>
    <w:rsid w:val="0028001C"/>
    <w:rsid w:val="0028005B"/>
    <w:rsid w:val="002800C8"/>
    <w:rsid w:val="0028039E"/>
    <w:rsid w:val="00280DF1"/>
    <w:rsid w:val="00280E97"/>
    <w:rsid w:val="00281237"/>
    <w:rsid w:val="0028152C"/>
    <w:rsid w:val="002817B7"/>
    <w:rsid w:val="00281BF0"/>
    <w:rsid w:val="00281E84"/>
    <w:rsid w:val="00281F5F"/>
    <w:rsid w:val="0028224B"/>
    <w:rsid w:val="002823A5"/>
    <w:rsid w:val="0028254B"/>
    <w:rsid w:val="00282AB5"/>
    <w:rsid w:val="00282B1B"/>
    <w:rsid w:val="00282DF0"/>
    <w:rsid w:val="00282F89"/>
    <w:rsid w:val="00283127"/>
    <w:rsid w:val="0028365F"/>
    <w:rsid w:val="002839CD"/>
    <w:rsid w:val="00283F67"/>
    <w:rsid w:val="002842BE"/>
    <w:rsid w:val="0028477D"/>
    <w:rsid w:val="00284AD7"/>
    <w:rsid w:val="00284B0F"/>
    <w:rsid w:val="00284D14"/>
    <w:rsid w:val="00284DF9"/>
    <w:rsid w:val="00284EBB"/>
    <w:rsid w:val="00285888"/>
    <w:rsid w:val="002858C9"/>
    <w:rsid w:val="002859FB"/>
    <w:rsid w:val="00286307"/>
    <w:rsid w:val="002866E6"/>
    <w:rsid w:val="002868BE"/>
    <w:rsid w:val="00286A2B"/>
    <w:rsid w:val="00286F1B"/>
    <w:rsid w:val="00287091"/>
    <w:rsid w:val="00287333"/>
    <w:rsid w:val="002873FB"/>
    <w:rsid w:val="00287B75"/>
    <w:rsid w:val="00287DAC"/>
    <w:rsid w:val="00287F1E"/>
    <w:rsid w:val="0029062F"/>
    <w:rsid w:val="002906D7"/>
    <w:rsid w:val="00290919"/>
    <w:rsid w:val="00290AC2"/>
    <w:rsid w:val="00291061"/>
    <w:rsid w:val="0029135F"/>
    <w:rsid w:val="002913B8"/>
    <w:rsid w:val="00291A24"/>
    <w:rsid w:val="00291AE4"/>
    <w:rsid w:val="00291B6D"/>
    <w:rsid w:val="00291ED5"/>
    <w:rsid w:val="00292055"/>
    <w:rsid w:val="00292167"/>
    <w:rsid w:val="002921C6"/>
    <w:rsid w:val="00292275"/>
    <w:rsid w:val="002927F4"/>
    <w:rsid w:val="00292A95"/>
    <w:rsid w:val="00292AA0"/>
    <w:rsid w:val="0029312D"/>
    <w:rsid w:val="00293592"/>
    <w:rsid w:val="0029374B"/>
    <w:rsid w:val="00293C08"/>
    <w:rsid w:val="002944C4"/>
    <w:rsid w:val="00294C0C"/>
    <w:rsid w:val="00294C3C"/>
    <w:rsid w:val="00294CA5"/>
    <w:rsid w:val="00295087"/>
    <w:rsid w:val="0029517C"/>
    <w:rsid w:val="00295444"/>
    <w:rsid w:val="0029546A"/>
    <w:rsid w:val="00295970"/>
    <w:rsid w:val="00295A07"/>
    <w:rsid w:val="00295A0A"/>
    <w:rsid w:val="00295A35"/>
    <w:rsid w:val="00295B35"/>
    <w:rsid w:val="00295C6A"/>
    <w:rsid w:val="00295F16"/>
    <w:rsid w:val="00296296"/>
    <w:rsid w:val="00296B53"/>
    <w:rsid w:val="00296CF4"/>
    <w:rsid w:val="00296E00"/>
    <w:rsid w:val="00296FC7"/>
    <w:rsid w:val="002970FB"/>
    <w:rsid w:val="00297333"/>
    <w:rsid w:val="002973EB"/>
    <w:rsid w:val="002978DF"/>
    <w:rsid w:val="00297C14"/>
    <w:rsid w:val="002A02E4"/>
    <w:rsid w:val="002A05B9"/>
    <w:rsid w:val="002A05DD"/>
    <w:rsid w:val="002A0CBD"/>
    <w:rsid w:val="002A0E81"/>
    <w:rsid w:val="002A10DD"/>
    <w:rsid w:val="002A12E0"/>
    <w:rsid w:val="002A1358"/>
    <w:rsid w:val="002A13A8"/>
    <w:rsid w:val="002A1746"/>
    <w:rsid w:val="002A17B2"/>
    <w:rsid w:val="002A18FE"/>
    <w:rsid w:val="002A1AC7"/>
    <w:rsid w:val="002A1B56"/>
    <w:rsid w:val="002A1D27"/>
    <w:rsid w:val="002A1F2F"/>
    <w:rsid w:val="002A2426"/>
    <w:rsid w:val="002A2496"/>
    <w:rsid w:val="002A2675"/>
    <w:rsid w:val="002A277B"/>
    <w:rsid w:val="002A2B79"/>
    <w:rsid w:val="002A3052"/>
    <w:rsid w:val="002A3A73"/>
    <w:rsid w:val="002A3CE9"/>
    <w:rsid w:val="002A40AE"/>
    <w:rsid w:val="002A42E8"/>
    <w:rsid w:val="002A48D5"/>
    <w:rsid w:val="002A49C7"/>
    <w:rsid w:val="002A4BB4"/>
    <w:rsid w:val="002A4BD1"/>
    <w:rsid w:val="002A524F"/>
    <w:rsid w:val="002A544A"/>
    <w:rsid w:val="002A58E6"/>
    <w:rsid w:val="002A59F8"/>
    <w:rsid w:val="002A5B5C"/>
    <w:rsid w:val="002A5EC2"/>
    <w:rsid w:val="002A60AB"/>
    <w:rsid w:val="002A6178"/>
    <w:rsid w:val="002A642A"/>
    <w:rsid w:val="002A66B1"/>
    <w:rsid w:val="002A69F7"/>
    <w:rsid w:val="002A6D24"/>
    <w:rsid w:val="002A6E04"/>
    <w:rsid w:val="002A720C"/>
    <w:rsid w:val="002A7649"/>
    <w:rsid w:val="002A76F3"/>
    <w:rsid w:val="002A789D"/>
    <w:rsid w:val="002A7D0F"/>
    <w:rsid w:val="002A7E77"/>
    <w:rsid w:val="002B0091"/>
    <w:rsid w:val="002B0238"/>
    <w:rsid w:val="002B045C"/>
    <w:rsid w:val="002B0479"/>
    <w:rsid w:val="002B07D7"/>
    <w:rsid w:val="002B0808"/>
    <w:rsid w:val="002B0953"/>
    <w:rsid w:val="002B0BD6"/>
    <w:rsid w:val="002B0C2D"/>
    <w:rsid w:val="002B0D37"/>
    <w:rsid w:val="002B0EE8"/>
    <w:rsid w:val="002B111A"/>
    <w:rsid w:val="002B113B"/>
    <w:rsid w:val="002B11B1"/>
    <w:rsid w:val="002B1380"/>
    <w:rsid w:val="002B1388"/>
    <w:rsid w:val="002B1394"/>
    <w:rsid w:val="002B13DE"/>
    <w:rsid w:val="002B18CD"/>
    <w:rsid w:val="002B19E2"/>
    <w:rsid w:val="002B1B12"/>
    <w:rsid w:val="002B1F59"/>
    <w:rsid w:val="002B229E"/>
    <w:rsid w:val="002B236A"/>
    <w:rsid w:val="002B23AB"/>
    <w:rsid w:val="002B2AF7"/>
    <w:rsid w:val="002B3317"/>
    <w:rsid w:val="002B339A"/>
    <w:rsid w:val="002B37A0"/>
    <w:rsid w:val="002B3CA4"/>
    <w:rsid w:val="002B3D03"/>
    <w:rsid w:val="002B3DD2"/>
    <w:rsid w:val="002B4027"/>
    <w:rsid w:val="002B4044"/>
    <w:rsid w:val="002B4158"/>
    <w:rsid w:val="002B418D"/>
    <w:rsid w:val="002B43AA"/>
    <w:rsid w:val="002B44DE"/>
    <w:rsid w:val="002B4B7F"/>
    <w:rsid w:val="002B4C8D"/>
    <w:rsid w:val="002B4D5C"/>
    <w:rsid w:val="002B4F0F"/>
    <w:rsid w:val="002B5605"/>
    <w:rsid w:val="002B567B"/>
    <w:rsid w:val="002B56BF"/>
    <w:rsid w:val="002B57D1"/>
    <w:rsid w:val="002B5852"/>
    <w:rsid w:val="002B5869"/>
    <w:rsid w:val="002B5922"/>
    <w:rsid w:val="002B5A6C"/>
    <w:rsid w:val="002B5E3D"/>
    <w:rsid w:val="002B66A5"/>
    <w:rsid w:val="002B6732"/>
    <w:rsid w:val="002B697F"/>
    <w:rsid w:val="002B6CD4"/>
    <w:rsid w:val="002B6F1C"/>
    <w:rsid w:val="002B7985"/>
    <w:rsid w:val="002B79F4"/>
    <w:rsid w:val="002B7FE8"/>
    <w:rsid w:val="002C02D9"/>
    <w:rsid w:val="002C0393"/>
    <w:rsid w:val="002C048C"/>
    <w:rsid w:val="002C070B"/>
    <w:rsid w:val="002C0A3E"/>
    <w:rsid w:val="002C0BEE"/>
    <w:rsid w:val="002C0D41"/>
    <w:rsid w:val="002C10D7"/>
    <w:rsid w:val="002C1223"/>
    <w:rsid w:val="002C12AF"/>
    <w:rsid w:val="002C1369"/>
    <w:rsid w:val="002C145D"/>
    <w:rsid w:val="002C17A8"/>
    <w:rsid w:val="002C182A"/>
    <w:rsid w:val="002C1928"/>
    <w:rsid w:val="002C1DB5"/>
    <w:rsid w:val="002C214F"/>
    <w:rsid w:val="002C26CE"/>
    <w:rsid w:val="002C2A7A"/>
    <w:rsid w:val="002C2B86"/>
    <w:rsid w:val="002C33A8"/>
    <w:rsid w:val="002C34A6"/>
    <w:rsid w:val="002C34CF"/>
    <w:rsid w:val="002C3751"/>
    <w:rsid w:val="002C37C5"/>
    <w:rsid w:val="002C3840"/>
    <w:rsid w:val="002C3A57"/>
    <w:rsid w:val="002C3AD7"/>
    <w:rsid w:val="002C3C55"/>
    <w:rsid w:val="002C3C5B"/>
    <w:rsid w:val="002C3D88"/>
    <w:rsid w:val="002C3E47"/>
    <w:rsid w:val="002C4210"/>
    <w:rsid w:val="002C44D9"/>
    <w:rsid w:val="002C4584"/>
    <w:rsid w:val="002C4786"/>
    <w:rsid w:val="002C49C5"/>
    <w:rsid w:val="002C4E35"/>
    <w:rsid w:val="002C50CC"/>
    <w:rsid w:val="002C54B7"/>
    <w:rsid w:val="002C5571"/>
    <w:rsid w:val="002C55C7"/>
    <w:rsid w:val="002C5722"/>
    <w:rsid w:val="002C5723"/>
    <w:rsid w:val="002C5A32"/>
    <w:rsid w:val="002C5D40"/>
    <w:rsid w:val="002C6607"/>
    <w:rsid w:val="002C66BB"/>
    <w:rsid w:val="002C67CE"/>
    <w:rsid w:val="002C6E0B"/>
    <w:rsid w:val="002C6E61"/>
    <w:rsid w:val="002C70E8"/>
    <w:rsid w:val="002C7634"/>
    <w:rsid w:val="002C7791"/>
    <w:rsid w:val="002C7956"/>
    <w:rsid w:val="002C7B40"/>
    <w:rsid w:val="002C7CDC"/>
    <w:rsid w:val="002C7D24"/>
    <w:rsid w:val="002C7DEE"/>
    <w:rsid w:val="002C7F6B"/>
    <w:rsid w:val="002C7FC9"/>
    <w:rsid w:val="002D00FD"/>
    <w:rsid w:val="002D02B2"/>
    <w:rsid w:val="002D02FE"/>
    <w:rsid w:val="002D0A4B"/>
    <w:rsid w:val="002D0B2E"/>
    <w:rsid w:val="002D0BDD"/>
    <w:rsid w:val="002D0E07"/>
    <w:rsid w:val="002D0ED4"/>
    <w:rsid w:val="002D0FD0"/>
    <w:rsid w:val="002D199E"/>
    <w:rsid w:val="002D1B25"/>
    <w:rsid w:val="002D1C3C"/>
    <w:rsid w:val="002D1E6E"/>
    <w:rsid w:val="002D1EE7"/>
    <w:rsid w:val="002D21A2"/>
    <w:rsid w:val="002D2238"/>
    <w:rsid w:val="002D255F"/>
    <w:rsid w:val="002D25A1"/>
    <w:rsid w:val="002D26DD"/>
    <w:rsid w:val="002D2B1A"/>
    <w:rsid w:val="002D30AE"/>
    <w:rsid w:val="002D3408"/>
    <w:rsid w:val="002D34BE"/>
    <w:rsid w:val="002D3720"/>
    <w:rsid w:val="002D373A"/>
    <w:rsid w:val="002D3961"/>
    <w:rsid w:val="002D3BF3"/>
    <w:rsid w:val="002D41E4"/>
    <w:rsid w:val="002D4293"/>
    <w:rsid w:val="002D473C"/>
    <w:rsid w:val="002D47E1"/>
    <w:rsid w:val="002D4874"/>
    <w:rsid w:val="002D49C3"/>
    <w:rsid w:val="002D49EA"/>
    <w:rsid w:val="002D4C6B"/>
    <w:rsid w:val="002D4DA3"/>
    <w:rsid w:val="002D4F55"/>
    <w:rsid w:val="002D5277"/>
    <w:rsid w:val="002D5B42"/>
    <w:rsid w:val="002D63D3"/>
    <w:rsid w:val="002D6501"/>
    <w:rsid w:val="002D68D7"/>
    <w:rsid w:val="002D6B02"/>
    <w:rsid w:val="002D6B4E"/>
    <w:rsid w:val="002D6E20"/>
    <w:rsid w:val="002D6F97"/>
    <w:rsid w:val="002D7372"/>
    <w:rsid w:val="002D7658"/>
    <w:rsid w:val="002D7834"/>
    <w:rsid w:val="002D78F1"/>
    <w:rsid w:val="002D79CF"/>
    <w:rsid w:val="002D7B2F"/>
    <w:rsid w:val="002D7BCF"/>
    <w:rsid w:val="002D7D62"/>
    <w:rsid w:val="002E003A"/>
    <w:rsid w:val="002E087B"/>
    <w:rsid w:val="002E0B4B"/>
    <w:rsid w:val="002E0C1C"/>
    <w:rsid w:val="002E0DC7"/>
    <w:rsid w:val="002E0E25"/>
    <w:rsid w:val="002E154B"/>
    <w:rsid w:val="002E1A00"/>
    <w:rsid w:val="002E1A5D"/>
    <w:rsid w:val="002E2A28"/>
    <w:rsid w:val="002E3106"/>
    <w:rsid w:val="002E3744"/>
    <w:rsid w:val="002E39C1"/>
    <w:rsid w:val="002E3DBD"/>
    <w:rsid w:val="002E3DDD"/>
    <w:rsid w:val="002E3EB7"/>
    <w:rsid w:val="002E4127"/>
    <w:rsid w:val="002E4140"/>
    <w:rsid w:val="002E43A7"/>
    <w:rsid w:val="002E43B2"/>
    <w:rsid w:val="002E442F"/>
    <w:rsid w:val="002E44C2"/>
    <w:rsid w:val="002E4940"/>
    <w:rsid w:val="002E4997"/>
    <w:rsid w:val="002E500F"/>
    <w:rsid w:val="002E5622"/>
    <w:rsid w:val="002E5671"/>
    <w:rsid w:val="002E567E"/>
    <w:rsid w:val="002E5863"/>
    <w:rsid w:val="002E5BAD"/>
    <w:rsid w:val="002E5CF7"/>
    <w:rsid w:val="002E5D2F"/>
    <w:rsid w:val="002E5DDC"/>
    <w:rsid w:val="002E61CC"/>
    <w:rsid w:val="002E6387"/>
    <w:rsid w:val="002E63FB"/>
    <w:rsid w:val="002E68EC"/>
    <w:rsid w:val="002E6B70"/>
    <w:rsid w:val="002E6B8C"/>
    <w:rsid w:val="002E6C3E"/>
    <w:rsid w:val="002E74A6"/>
    <w:rsid w:val="002E755F"/>
    <w:rsid w:val="002E7A8C"/>
    <w:rsid w:val="002E7E79"/>
    <w:rsid w:val="002E7F85"/>
    <w:rsid w:val="002F025B"/>
    <w:rsid w:val="002F0358"/>
    <w:rsid w:val="002F06C2"/>
    <w:rsid w:val="002F0724"/>
    <w:rsid w:val="002F0D8D"/>
    <w:rsid w:val="002F11D5"/>
    <w:rsid w:val="002F12B5"/>
    <w:rsid w:val="002F1395"/>
    <w:rsid w:val="002F14C5"/>
    <w:rsid w:val="002F17C1"/>
    <w:rsid w:val="002F1B8E"/>
    <w:rsid w:val="002F1BE8"/>
    <w:rsid w:val="002F2039"/>
    <w:rsid w:val="002F251B"/>
    <w:rsid w:val="002F254D"/>
    <w:rsid w:val="002F299D"/>
    <w:rsid w:val="002F2B24"/>
    <w:rsid w:val="002F2E88"/>
    <w:rsid w:val="002F2F9F"/>
    <w:rsid w:val="002F30CF"/>
    <w:rsid w:val="002F3161"/>
    <w:rsid w:val="002F33BF"/>
    <w:rsid w:val="002F34BE"/>
    <w:rsid w:val="002F3DCC"/>
    <w:rsid w:val="002F3EF8"/>
    <w:rsid w:val="002F408D"/>
    <w:rsid w:val="002F4530"/>
    <w:rsid w:val="002F4540"/>
    <w:rsid w:val="002F45E5"/>
    <w:rsid w:val="002F46E2"/>
    <w:rsid w:val="002F4C4E"/>
    <w:rsid w:val="002F4C63"/>
    <w:rsid w:val="002F5022"/>
    <w:rsid w:val="002F5102"/>
    <w:rsid w:val="002F563A"/>
    <w:rsid w:val="002F5684"/>
    <w:rsid w:val="002F572F"/>
    <w:rsid w:val="002F57DC"/>
    <w:rsid w:val="002F5DCB"/>
    <w:rsid w:val="002F6141"/>
    <w:rsid w:val="002F6DE3"/>
    <w:rsid w:val="002F76B0"/>
    <w:rsid w:val="002F7778"/>
    <w:rsid w:val="002F7901"/>
    <w:rsid w:val="002F792E"/>
    <w:rsid w:val="002F7E31"/>
    <w:rsid w:val="002F7F01"/>
    <w:rsid w:val="0030022E"/>
    <w:rsid w:val="003002FA"/>
    <w:rsid w:val="003004D4"/>
    <w:rsid w:val="00300554"/>
    <w:rsid w:val="00300797"/>
    <w:rsid w:val="00300969"/>
    <w:rsid w:val="00300FCF"/>
    <w:rsid w:val="003010E0"/>
    <w:rsid w:val="003011EF"/>
    <w:rsid w:val="003012FE"/>
    <w:rsid w:val="003017E5"/>
    <w:rsid w:val="00301921"/>
    <w:rsid w:val="00301B6F"/>
    <w:rsid w:val="00301B7B"/>
    <w:rsid w:val="00301C78"/>
    <w:rsid w:val="00301DD9"/>
    <w:rsid w:val="00301F43"/>
    <w:rsid w:val="00301F73"/>
    <w:rsid w:val="003020B8"/>
    <w:rsid w:val="003022DC"/>
    <w:rsid w:val="0030243F"/>
    <w:rsid w:val="00302455"/>
    <w:rsid w:val="00302901"/>
    <w:rsid w:val="00302B9A"/>
    <w:rsid w:val="00303374"/>
    <w:rsid w:val="00303439"/>
    <w:rsid w:val="00303A69"/>
    <w:rsid w:val="00303CC6"/>
    <w:rsid w:val="00303F3F"/>
    <w:rsid w:val="003043A5"/>
    <w:rsid w:val="0030451D"/>
    <w:rsid w:val="00304870"/>
    <w:rsid w:val="00304BC6"/>
    <w:rsid w:val="00304C1C"/>
    <w:rsid w:val="00304DA3"/>
    <w:rsid w:val="00304EED"/>
    <w:rsid w:val="00304F1B"/>
    <w:rsid w:val="003051CA"/>
    <w:rsid w:val="00305246"/>
    <w:rsid w:val="00305280"/>
    <w:rsid w:val="00305972"/>
    <w:rsid w:val="00305A28"/>
    <w:rsid w:val="00305AA6"/>
    <w:rsid w:val="00305BBD"/>
    <w:rsid w:val="00305C48"/>
    <w:rsid w:val="00305CF8"/>
    <w:rsid w:val="00305E38"/>
    <w:rsid w:val="00305F28"/>
    <w:rsid w:val="0030620C"/>
    <w:rsid w:val="003062BF"/>
    <w:rsid w:val="0030633E"/>
    <w:rsid w:val="003063C0"/>
    <w:rsid w:val="00306980"/>
    <w:rsid w:val="00306BB5"/>
    <w:rsid w:val="00306C5D"/>
    <w:rsid w:val="00307725"/>
    <w:rsid w:val="0030779C"/>
    <w:rsid w:val="0030784B"/>
    <w:rsid w:val="00307991"/>
    <w:rsid w:val="00307998"/>
    <w:rsid w:val="00307C13"/>
    <w:rsid w:val="00307CC1"/>
    <w:rsid w:val="00307E38"/>
    <w:rsid w:val="003100DE"/>
    <w:rsid w:val="00310390"/>
    <w:rsid w:val="00310395"/>
    <w:rsid w:val="003106E4"/>
    <w:rsid w:val="00310995"/>
    <w:rsid w:val="00310A69"/>
    <w:rsid w:val="00310A7D"/>
    <w:rsid w:val="00310E8A"/>
    <w:rsid w:val="0031115B"/>
    <w:rsid w:val="003111B6"/>
    <w:rsid w:val="00311730"/>
    <w:rsid w:val="00311803"/>
    <w:rsid w:val="00311839"/>
    <w:rsid w:val="0031186A"/>
    <w:rsid w:val="0031198C"/>
    <w:rsid w:val="00311B19"/>
    <w:rsid w:val="003120EA"/>
    <w:rsid w:val="003123D5"/>
    <w:rsid w:val="003126FE"/>
    <w:rsid w:val="00312866"/>
    <w:rsid w:val="003128E9"/>
    <w:rsid w:val="00312DAC"/>
    <w:rsid w:val="00312F46"/>
    <w:rsid w:val="003130FC"/>
    <w:rsid w:val="00313357"/>
    <w:rsid w:val="0031376D"/>
    <w:rsid w:val="00313ACF"/>
    <w:rsid w:val="00313B81"/>
    <w:rsid w:val="00313FF2"/>
    <w:rsid w:val="00314097"/>
    <w:rsid w:val="00314293"/>
    <w:rsid w:val="003142FB"/>
    <w:rsid w:val="00314672"/>
    <w:rsid w:val="003148EE"/>
    <w:rsid w:val="00314B9E"/>
    <w:rsid w:val="00314C6D"/>
    <w:rsid w:val="00314EBE"/>
    <w:rsid w:val="0031546A"/>
    <w:rsid w:val="003158C3"/>
    <w:rsid w:val="00315905"/>
    <w:rsid w:val="00315DA7"/>
    <w:rsid w:val="00315FC4"/>
    <w:rsid w:val="00315FCB"/>
    <w:rsid w:val="0031608C"/>
    <w:rsid w:val="00316356"/>
    <w:rsid w:val="003164F9"/>
    <w:rsid w:val="003165E5"/>
    <w:rsid w:val="00316A3F"/>
    <w:rsid w:val="00316C60"/>
    <w:rsid w:val="00316F3F"/>
    <w:rsid w:val="0031758C"/>
    <w:rsid w:val="00317960"/>
    <w:rsid w:val="00317AFF"/>
    <w:rsid w:val="00317F04"/>
    <w:rsid w:val="00317FBD"/>
    <w:rsid w:val="0032010C"/>
    <w:rsid w:val="00320757"/>
    <w:rsid w:val="00320C88"/>
    <w:rsid w:val="00320D93"/>
    <w:rsid w:val="00320E2B"/>
    <w:rsid w:val="00321194"/>
    <w:rsid w:val="003215E5"/>
    <w:rsid w:val="00321B5A"/>
    <w:rsid w:val="00321CDB"/>
    <w:rsid w:val="00321D3D"/>
    <w:rsid w:val="00321E34"/>
    <w:rsid w:val="003220E3"/>
    <w:rsid w:val="00322417"/>
    <w:rsid w:val="003228D1"/>
    <w:rsid w:val="00322BBE"/>
    <w:rsid w:val="00322E24"/>
    <w:rsid w:val="00323498"/>
    <w:rsid w:val="0032355E"/>
    <w:rsid w:val="003236CD"/>
    <w:rsid w:val="0032370B"/>
    <w:rsid w:val="00323ABA"/>
    <w:rsid w:val="00323B28"/>
    <w:rsid w:val="00323D6D"/>
    <w:rsid w:val="0032414E"/>
    <w:rsid w:val="003244DC"/>
    <w:rsid w:val="003249E3"/>
    <w:rsid w:val="00325144"/>
    <w:rsid w:val="00325358"/>
    <w:rsid w:val="00325384"/>
    <w:rsid w:val="00325490"/>
    <w:rsid w:val="003254B1"/>
    <w:rsid w:val="0032596A"/>
    <w:rsid w:val="00325A6A"/>
    <w:rsid w:val="00325B8E"/>
    <w:rsid w:val="003264AB"/>
    <w:rsid w:val="0032664E"/>
    <w:rsid w:val="00326743"/>
    <w:rsid w:val="00326835"/>
    <w:rsid w:val="003268C9"/>
    <w:rsid w:val="003268E4"/>
    <w:rsid w:val="00326936"/>
    <w:rsid w:val="00326A29"/>
    <w:rsid w:val="00326C0C"/>
    <w:rsid w:val="00326FE8"/>
    <w:rsid w:val="00327429"/>
    <w:rsid w:val="003274BA"/>
    <w:rsid w:val="00327520"/>
    <w:rsid w:val="003277A2"/>
    <w:rsid w:val="003279EF"/>
    <w:rsid w:val="00327A27"/>
    <w:rsid w:val="00327D86"/>
    <w:rsid w:val="003302A5"/>
    <w:rsid w:val="0033084B"/>
    <w:rsid w:val="00330CA1"/>
    <w:rsid w:val="00330CC4"/>
    <w:rsid w:val="00330DE8"/>
    <w:rsid w:val="00330E1F"/>
    <w:rsid w:val="00331136"/>
    <w:rsid w:val="003314F0"/>
    <w:rsid w:val="00331581"/>
    <w:rsid w:val="003317EC"/>
    <w:rsid w:val="003319DD"/>
    <w:rsid w:val="00331C0B"/>
    <w:rsid w:val="00331C9D"/>
    <w:rsid w:val="003324D7"/>
    <w:rsid w:val="00332788"/>
    <w:rsid w:val="003327CD"/>
    <w:rsid w:val="00332811"/>
    <w:rsid w:val="00332951"/>
    <w:rsid w:val="00332ECA"/>
    <w:rsid w:val="00333150"/>
    <w:rsid w:val="0033323C"/>
    <w:rsid w:val="0033351E"/>
    <w:rsid w:val="00333570"/>
    <w:rsid w:val="003335E3"/>
    <w:rsid w:val="00333716"/>
    <w:rsid w:val="00333F35"/>
    <w:rsid w:val="003341B6"/>
    <w:rsid w:val="00334347"/>
    <w:rsid w:val="00334383"/>
    <w:rsid w:val="0033444A"/>
    <w:rsid w:val="0033445C"/>
    <w:rsid w:val="003347C8"/>
    <w:rsid w:val="00334960"/>
    <w:rsid w:val="003351FA"/>
    <w:rsid w:val="00335570"/>
    <w:rsid w:val="00335723"/>
    <w:rsid w:val="00335B65"/>
    <w:rsid w:val="00335D91"/>
    <w:rsid w:val="00335DD1"/>
    <w:rsid w:val="00335F5E"/>
    <w:rsid w:val="00335FED"/>
    <w:rsid w:val="00335FFE"/>
    <w:rsid w:val="00336603"/>
    <w:rsid w:val="003369D4"/>
    <w:rsid w:val="00336C64"/>
    <w:rsid w:val="00336CAC"/>
    <w:rsid w:val="00336DF2"/>
    <w:rsid w:val="00337090"/>
    <w:rsid w:val="0033734E"/>
    <w:rsid w:val="00337549"/>
    <w:rsid w:val="00337719"/>
    <w:rsid w:val="003377A3"/>
    <w:rsid w:val="00337937"/>
    <w:rsid w:val="00337D83"/>
    <w:rsid w:val="00340903"/>
    <w:rsid w:val="003409A5"/>
    <w:rsid w:val="003409E1"/>
    <w:rsid w:val="00340C8D"/>
    <w:rsid w:val="00341047"/>
    <w:rsid w:val="003414E3"/>
    <w:rsid w:val="003415DF"/>
    <w:rsid w:val="003418A4"/>
    <w:rsid w:val="00341A19"/>
    <w:rsid w:val="00341A72"/>
    <w:rsid w:val="00341B0C"/>
    <w:rsid w:val="00341F22"/>
    <w:rsid w:val="00342486"/>
    <w:rsid w:val="003426BF"/>
    <w:rsid w:val="00342890"/>
    <w:rsid w:val="00342A27"/>
    <w:rsid w:val="0034308C"/>
    <w:rsid w:val="003432F8"/>
    <w:rsid w:val="0034369C"/>
    <w:rsid w:val="00343756"/>
    <w:rsid w:val="003437CD"/>
    <w:rsid w:val="00343E3F"/>
    <w:rsid w:val="00344102"/>
    <w:rsid w:val="0034427B"/>
    <w:rsid w:val="00344996"/>
    <w:rsid w:val="00344DD4"/>
    <w:rsid w:val="003450B2"/>
    <w:rsid w:val="00345359"/>
    <w:rsid w:val="0034548E"/>
    <w:rsid w:val="00345549"/>
    <w:rsid w:val="00345702"/>
    <w:rsid w:val="003458E5"/>
    <w:rsid w:val="00345ACE"/>
    <w:rsid w:val="0034600C"/>
    <w:rsid w:val="003460E7"/>
    <w:rsid w:val="00346244"/>
    <w:rsid w:val="00346505"/>
    <w:rsid w:val="0034687F"/>
    <w:rsid w:val="00346A02"/>
    <w:rsid w:val="00346D29"/>
    <w:rsid w:val="00346D32"/>
    <w:rsid w:val="00346E11"/>
    <w:rsid w:val="003470E7"/>
    <w:rsid w:val="003472A8"/>
    <w:rsid w:val="00347317"/>
    <w:rsid w:val="0034754E"/>
    <w:rsid w:val="00347CDE"/>
    <w:rsid w:val="00347FF3"/>
    <w:rsid w:val="00350205"/>
    <w:rsid w:val="0035057A"/>
    <w:rsid w:val="003505A6"/>
    <w:rsid w:val="00350639"/>
    <w:rsid w:val="0035064D"/>
    <w:rsid w:val="00350B78"/>
    <w:rsid w:val="0035160F"/>
    <w:rsid w:val="0035185D"/>
    <w:rsid w:val="00351F9B"/>
    <w:rsid w:val="003520E0"/>
    <w:rsid w:val="0035273D"/>
    <w:rsid w:val="00352B6B"/>
    <w:rsid w:val="00352E0B"/>
    <w:rsid w:val="00352FB3"/>
    <w:rsid w:val="003533AF"/>
    <w:rsid w:val="003534C7"/>
    <w:rsid w:val="003538AB"/>
    <w:rsid w:val="00353D4B"/>
    <w:rsid w:val="00353F9A"/>
    <w:rsid w:val="0035400C"/>
    <w:rsid w:val="00354179"/>
    <w:rsid w:val="003541C0"/>
    <w:rsid w:val="00354409"/>
    <w:rsid w:val="00354518"/>
    <w:rsid w:val="003545BA"/>
    <w:rsid w:val="003545FE"/>
    <w:rsid w:val="00354741"/>
    <w:rsid w:val="00354875"/>
    <w:rsid w:val="00354A72"/>
    <w:rsid w:val="00354B32"/>
    <w:rsid w:val="00355005"/>
    <w:rsid w:val="00355053"/>
    <w:rsid w:val="003551B9"/>
    <w:rsid w:val="00355A92"/>
    <w:rsid w:val="00355B75"/>
    <w:rsid w:val="00355E19"/>
    <w:rsid w:val="0035632B"/>
    <w:rsid w:val="0035658D"/>
    <w:rsid w:val="003566F9"/>
    <w:rsid w:val="003574C1"/>
    <w:rsid w:val="00357B82"/>
    <w:rsid w:val="00357C9F"/>
    <w:rsid w:val="0036012F"/>
    <w:rsid w:val="00360272"/>
    <w:rsid w:val="003602A9"/>
    <w:rsid w:val="0036055B"/>
    <w:rsid w:val="00360627"/>
    <w:rsid w:val="00360A73"/>
    <w:rsid w:val="00360D42"/>
    <w:rsid w:val="0036114E"/>
    <w:rsid w:val="003612D3"/>
    <w:rsid w:val="00361567"/>
    <w:rsid w:val="0036178A"/>
    <w:rsid w:val="0036192A"/>
    <w:rsid w:val="00362157"/>
    <w:rsid w:val="003621A9"/>
    <w:rsid w:val="003621D2"/>
    <w:rsid w:val="003621E6"/>
    <w:rsid w:val="00362745"/>
    <w:rsid w:val="00362851"/>
    <w:rsid w:val="00362A46"/>
    <w:rsid w:val="00362AA2"/>
    <w:rsid w:val="00362C03"/>
    <w:rsid w:val="00362E5D"/>
    <w:rsid w:val="003634BD"/>
    <w:rsid w:val="003638B6"/>
    <w:rsid w:val="003639A2"/>
    <w:rsid w:val="00363A39"/>
    <w:rsid w:val="00363AD4"/>
    <w:rsid w:val="00363B46"/>
    <w:rsid w:val="0036436A"/>
    <w:rsid w:val="00364381"/>
    <w:rsid w:val="00364496"/>
    <w:rsid w:val="00364596"/>
    <w:rsid w:val="0036483A"/>
    <w:rsid w:val="003648F8"/>
    <w:rsid w:val="00364A20"/>
    <w:rsid w:val="00364CBA"/>
    <w:rsid w:val="00364E1E"/>
    <w:rsid w:val="00364E8F"/>
    <w:rsid w:val="003652D4"/>
    <w:rsid w:val="003656D5"/>
    <w:rsid w:val="003658DE"/>
    <w:rsid w:val="00365B85"/>
    <w:rsid w:val="00365C0D"/>
    <w:rsid w:val="00366100"/>
    <w:rsid w:val="00366289"/>
    <w:rsid w:val="00366401"/>
    <w:rsid w:val="003666A0"/>
    <w:rsid w:val="003666B3"/>
    <w:rsid w:val="003667AA"/>
    <w:rsid w:val="003669C7"/>
    <w:rsid w:val="00366B65"/>
    <w:rsid w:val="003671F3"/>
    <w:rsid w:val="00367347"/>
    <w:rsid w:val="003674CC"/>
    <w:rsid w:val="00367612"/>
    <w:rsid w:val="00367868"/>
    <w:rsid w:val="00367903"/>
    <w:rsid w:val="00367ECF"/>
    <w:rsid w:val="00370127"/>
    <w:rsid w:val="003703C9"/>
    <w:rsid w:val="00370C54"/>
    <w:rsid w:val="00370D92"/>
    <w:rsid w:val="00371162"/>
    <w:rsid w:val="003713FD"/>
    <w:rsid w:val="0037168A"/>
    <w:rsid w:val="00371B43"/>
    <w:rsid w:val="00371C72"/>
    <w:rsid w:val="00371F00"/>
    <w:rsid w:val="0037216F"/>
    <w:rsid w:val="00372496"/>
    <w:rsid w:val="003728E2"/>
    <w:rsid w:val="00372BAE"/>
    <w:rsid w:val="00372E00"/>
    <w:rsid w:val="00372E5B"/>
    <w:rsid w:val="00373029"/>
    <w:rsid w:val="00373476"/>
    <w:rsid w:val="003737FD"/>
    <w:rsid w:val="003739BF"/>
    <w:rsid w:val="00373C3D"/>
    <w:rsid w:val="00373E2C"/>
    <w:rsid w:val="00373EEF"/>
    <w:rsid w:val="00374177"/>
    <w:rsid w:val="00374330"/>
    <w:rsid w:val="003746FB"/>
    <w:rsid w:val="00374CEC"/>
    <w:rsid w:val="00374F16"/>
    <w:rsid w:val="00375116"/>
    <w:rsid w:val="003752FA"/>
    <w:rsid w:val="0037551F"/>
    <w:rsid w:val="003757A8"/>
    <w:rsid w:val="003761A0"/>
    <w:rsid w:val="00376287"/>
    <w:rsid w:val="0037644C"/>
    <w:rsid w:val="003766D6"/>
    <w:rsid w:val="00376A08"/>
    <w:rsid w:val="003774F3"/>
    <w:rsid w:val="00377627"/>
    <w:rsid w:val="00377739"/>
    <w:rsid w:val="00377778"/>
    <w:rsid w:val="0037797D"/>
    <w:rsid w:val="00377A7A"/>
    <w:rsid w:val="00377DC5"/>
    <w:rsid w:val="00377DF0"/>
    <w:rsid w:val="0038028B"/>
    <w:rsid w:val="00380375"/>
    <w:rsid w:val="00380377"/>
    <w:rsid w:val="0038056C"/>
    <w:rsid w:val="003806B7"/>
    <w:rsid w:val="003808A2"/>
    <w:rsid w:val="00380941"/>
    <w:rsid w:val="00380D91"/>
    <w:rsid w:val="00380E13"/>
    <w:rsid w:val="00380FAD"/>
    <w:rsid w:val="0038105E"/>
    <w:rsid w:val="00381B67"/>
    <w:rsid w:val="00381BB8"/>
    <w:rsid w:val="00381E16"/>
    <w:rsid w:val="00381F60"/>
    <w:rsid w:val="003820D8"/>
    <w:rsid w:val="00382162"/>
    <w:rsid w:val="0038237E"/>
    <w:rsid w:val="003823FA"/>
    <w:rsid w:val="003824D1"/>
    <w:rsid w:val="00382857"/>
    <w:rsid w:val="00382947"/>
    <w:rsid w:val="0038332D"/>
    <w:rsid w:val="0038332E"/>
    <w:rsid w:val="00383979"/>
    <w:rsid w:val="00383B3C"/>
    <w:rsid w:val="00383C9D"/>
    <w:rsid w:val="00383EDA"/>
    <w:rsid w:val="00383FCE"/>
    <w:rsid w:val="00384311"/>
    <w:rsid w:val="003844E7"/>
    <w:rsid w:val="0038453A"/>
    <w:rsid w:val="00384692"/>
    <w:rsid w:val="00384A98"/>
    <w:rsid w:val="00384ACD"/>
    <w:rsid w:val="00385370"/>
    <w:rsid w:val="00385553"/>
    <w:rsid w:val="003856AC"/>
    <w:rsid w:val="0038595E"/>
    <w:rsid w:val="003859A0"/>
    <w:rsid w:val="00385D88"/>
    <w:rsid w:val="00385E43"/>
    <w:rsid w:val="00385F66"/>
    <w:rsid w:val="00386261"/>
    <w:rsid w:val="003862A8"/>
    <w:rsid w:val="003864F9"/>
    <w:rsid w:val="00386632"/>
    <w:rsid w:val="00386A6E"/>
    <w:rsid w:val="00386BE6"/>
    <w:rsid w:val="00386C19"/>
    <w:rsid w:val="0038707C"/>
    <w:rsid w:val="003870F4"/>
    <w:rsid w:val="00387178"/>
    <w:rsid w:val="00387525"/>
    <w:rsid w:val="003877C8"/>
    <w:rsid w:val="0038796B"/>
    <w:rsid w:val="0039054B"/>
    <w:rsid w:val="003908BA"/>
    <w:rsid w:val="00390BD1"/>
    <w:rsid w:val="00390EEC"/>
    <w:rsid w:val="0039105B"/>
    <w:rsid w:val="003910CB"/>
    <w:rsid w:val="003914B6"/>
    <w:rsid w:val="003915AC"/>
    <w:rsid w:val="00391B88"/>
    <w:rsid w:val="00391C67"/>
    <w:rsid w:val="00391CE2"/>
    <w:rsid w:val="00391D6E"/>
    <w:rsid w:val="00391D87"/>
    <w:rsid w:val="00391E57"/>
    <w:rsid w:val="00392159"/>
    <w:rsid w:val="00392269"/>
    <w:rsid w:val="0039233A"/>
    <w:rsid w:val="003923CE"/>
    <w:rsid w:val="00392408"/>
    <w:rsid w:val="00392675"/>
    <w:rsid w:val="003929EE"/>
    <w:rsid w:val="00392C97"/>
    <w:rsid w:val="00392CB7"/>
    <w:rsid w:val="00392D52"/>
    <w:rsid w:val="00392EFE"/>
    <w:rsid w:val="00393042"/>
    <w:rsid w:val="003931B3"/>
    <w:rsid w:val="003934F7"/>
    <w:rsid w:val="003935FF"/>
    <w:rsid w:val="00393EA5"/>
    <w:rsid w:val="00393FBA"/>
    <w:rsid w:val="003940FD"/>
    <w:rsid w:val="00394155"/>
    <w:rsid w:val="00394184"/>
    <w:rsid w:val="003946EE"/>
    <w:rsid w:val="0039476C"/>
    <w:rsid w:val="0039510D"/>
    <w:rsid w:val="0039587D"/>
    <w:rsid w:val="00395F5E"/>
    <w:rsid w:val="003964BD"/>
    <w:rsid w:val="003966B1"/>
    <w:rsid w:val="00396964"/>
    <w:rsid w:val="00396E65"/>
    <w:rsid w:val="00397065"/>
    <w:rsid w:val="0039708B"/>
    <w:rsid w:val="0039717C"/>
    <w:rsid w:val="00397189"/>
    <w:rsid w:val="003972C2"/>
    <w:rsid w:val="00397480"/>
    <w:rsid w:val="00397753"/>
    <w:rsid w:val="0039796D"/>
    <w:rsid w:val="00397ABC"/>
    <w:rsid w:val="00397B42"/>
    <w:rsid w:val="00397DBE"/>
    <w:rsid w:val="00397F10"/>
    <w:rsid w:val="00397FA1"/>
    <w:rsid w:val="003A0130"/>
    <w:rsid w:val="003A05D2"/>
    <w:rsid w:val="003A086A"/>
    <w:rsid w:val="003A0B09"/>
    <w:rsid w:val="003A0C82"/>
    <w:rsid w:val="003A0D08"/>
    <w:rsid w:val="003A0DBD"/>
    <w:rsid w:val="003A1087"/>
    <w:rsid w:val="003A16BB"/>
    <w:rsid w:val="003A16C2"/>
    <w:rsid w:val="003A16DE"/>
    <w:rsid w:val="003A171B"/>
    <w:rsid w:val="003A17F6"/>
    <w:rsid w:val="003A19B8"/>
    <w:rsid w:val="003A1A2B"/>
    <w:rsid w:val="003A1A81"/>
    <w:rsid w:val="003A1E33"/>
    <w:rsid w:val="003A224A"/>
    <w:rsid w:val="003A23C0"/>
    <w:rsid w:val="003A264E"/>
    <w:rsid w:val="003A26F6"/>
    <w:rsid w:val="003A2829"/>
    <w:rsid w:val="003A2A15"/>
    <w:rsid w:val="003A2C63"/>
    <w:rsid w:val="003A2E45"/>
    <w:rsid w:val="003A33BE"/>
    <w:rsid w:val="003A37C2"/>
    <w:rsid w:val="003A39A6"/>
    <w:rsid w:val="003A39B3"/>
    <w:rsid w:val="003A3AB1"/>
    <w:rsid w:val="003A3E45"/>
    <w:rsid w:val="003A4000"/>
    <w:rsid w:val="003A4222"/>
    <w:rsid w:val="003A4437"/>
    <w:rsid w:val="003A4553"/>
    <w:rsid w:val="003A4FD6"/>
    <w:rsid w:val="003A51FD"/>
    <w:rsid w:val="003A54C6"/>
    <w:rsid w:val="003A5575"/>
    <w:rsid w:val="003A601F"/>
    <w:rsid w:val="003A6061"/>
    <w:rsid w:val="003A60D6"/>
    <w:rsid w:val="003A6237"/>
    <w:rsid w:val="003A6478"/>
    <w:rsid w:val="003A64E3"/>
    <w:rsid w:val="003A665C"/>
    <w:rsid w:val="003A6937"/>
    <w:rsid w:val="003A6AF0"/>
    <w:rsid w:val="003A6D9F"/>
    <w:rsid w:val="003A6DA6"/>
    <w:rsid w:val="003A6EE5"/>
    <w:rsid w:val="003A710D"/>
    <w:rsid w:val="003A7117"/>
    <w:rsid w:val="003A769D"/>
    <w:rsid w:val="003A78C5"/>
    <w:rsid w:val="003A7A2E"/>
    <w:rsid w:val="003A7CEF"/>
    <w:rsid w:val="003A7DD4"/>
    <w:rsid w:val="003B0248"/>
    <w:rsid w:val="003B03BE"/>
    <w:rsid w:val="003B0543"/>
    <w:rsid w:val="003B072E"/>
    <w:rsid w:val="003B08D5"/>
    <w:rsid w:val="003B091B"/>
    <w:rsid w:val="003B0B24"/>
    <w:rsid w:val="003B0CEB"/>
    <w:rsid w:val="003B1376"/>
    <w:rsid w:val="003B1469"/>
    <w:rsid w:val="003B14DA"/>
    <w:rsid w:val="003B1CA6"/>
    <w:rsid w:val="003B1DFD"/>
    <w:rsid w:val="003B210D"/>
    <w:rsid w:val="003B22BA"/>
    <w:rsid w:val="003B278A"/>
    <w:rsid w:val="003B292B"/>
    <w:rsid w:val="003B2FD0"/>
    <w:rsid w:val="003B331C"/>
    <w:rsid w:val="003B3320"/>
    <w:rsid w:val="003B33A1"/>
    <w:rsid w:val="003B3465"/>
    <w:rsid w:val="003B3D6F"/>
    <w:rsid w:val="003B4173"/>
    <w:rsid w:val="003B44CD"/>
    <w:rsid w:val="003B494C"/>
    <w:rsid w:val="003B50F0"/>
    <w:rsid w:val="003B55A6"/>
    <w:rsid w:val="003B5832"/>
    <w:rsid w:val="003B58D3"/>
    <w:rsid w:val="003B5BAE"/>
    <w:rsid w:val="003B5F1D"/>
    <w:rsid w:val="003B60F7"/>
    <w:rsid w:val="003B6795"/>
    <w:rsid w:val="003B694A"/>
    <w:rsid w:val="003B6EC3"/>
    <w:rsid w:val="003B70B2"/>
    <w:rsid w:val="003B714D"/>
    <w:rsid w:val="003B733C"/>
    <w:rsid w:val="003B73F3"/>
    <w:rsid w:val="003B7695"/>
    <w:rsid w:val="003B77CD"/>
    <w:rsid w:val="003B7813"/>
    <w:rsid w:val="003B7ECF"/>
    <w:rsid w:val="003B7FC7"/>
    <w:rsid w:val="003C01EC"/>
    <w:rsid w:val="003C02E2"/>
    <w:rsid w:val="003C02FA"/>
    <w:rsid w:val="003C038D"/>
    <w:rsid w:val="003C0664"/>
    <w:rsid w:val="003C07CC"/>
    <w:rsid w:val="003C1A5A"/>
    <w:rsid w:val="003C1F52"/>
    <w:rsid w:val="003C1F81"/>
    <w:rsid w:val="003C22E1"/>
    <w:rsid w:val="003C2300"/>
    <w:rsid w:val="003C2518"/>
    <w:rsid w:val="003C2A27"/>
    <w:rsid w:val="003C2BAA"/>
    <w:rsid w:val="003C2BD6"/>
    <w:rsid w:val="003C301F"/>
    <w:rsid w:val="003C3329"/>
    <w:rsid w:val="003C38BF"/>
    <w:rsid w:val="003C3AA2"/>
    <w:rsid w:val="003C3C12"/>
    <w:rsid w:val="003C3DBE"/>
    <w:rsid w:val="003C4131"/>
    <w:rsid w:val="003C41A8"/>
    <w:rsid w:val="003C4436"/>
    <w:rsid w:val="003C49EB"/>
    <w:rsid w:val="003C4BDA"/>
    <w:rsid w:val="003C504D"/>
    <w:rsid w:val="003C50B0"/>
    <w:rsid w:val="003C54B1"/>
    <w:rsid w:val="003C5B50"/>
    <w:rsid w:val="003C5BA5"/>
    <w:rsid w:val="003C6129"/>
    <w:rsid w:val="003C627A"/>
    <w:rsid w:val="003C6330"/>
    <w:rsid w:val="003C6493"/>
    <w:rsid w:val="003C6535"/>
    <w:rsid w:val="003C6980"/>
    <w:rsid w:val="003C6A6D"/>
    <w:rsid w:val="003C6C59"/>
    <w:rsid w:val="003C6D7A"/>
    <w:rsid w:val="003C6DD5"/>
    <w:rsid w:val="003C6FBF"/>
    <w:rsid w:val="003C712B"/>
    <w:rsid w:val="003C71CC"/>
    <w:rsid w:val="003C739C"/>
    <w:rsid w:val="003C744A"/>
    <w:rsid w:val="003C7546"/>
    <w:rsid w:val="003C7AC2"/>
    <w:rsid w:val="003C7AD4"/>
    <w:rsid w:val="003C7BE8"/>
    <w:rsid w:val="003C7BFA"/>
    <w:rsid w:val="003D006C"/>
    <w:rsid w:val="003D0B89"/>
    <w:rsid w:val="003D0C18"/>
    <w:rsid w:val="003D0F86"/>
    <w:rsid w:val="003D1043"/>
    <w:rsid w:val="003D14DB"/>
    <w:rsid w:val="003D1521"/>
    <w:rsid w:val="003D17EB"/>
    <w:rsid w:val="003D1870"/>
    <w:rsid w:val="003D1B18"/>
    <w:rsid w:val="003D1C32"/>
    <w:rsid w:val="003D23C2"/>
    <w:rsid w:val="003D263D"/>
    <w:rsid w:val="003D2866"/>
    <w:rsid w:val="003D28DF"/>
    <w:rsid w:val="003D2D72"/>
    <w:rsid w:val="003D30CB"/>
    <w:rsid w:val="003D31E3"/>
    <w:rsid w:val="003D3249"/>
    <w:rsid w:val="003D3824"/>
    <w:rsid w:val="003D39D5"/>
    <w:rsid w:val="003D3AC6"/>
    <w:rsid w:val="003D3C01"/>
    <w:rsid w:val="003D3D38"/>
    <w:rsid w:val="003D3D6A"/>
    <w:rsid w:val="003D3EF9"/>
    <w:rsid w:val="003D3F09"/>
    <w:rsid w:val="003D3F14"/>
    <w:rsid w:val="003D4042"/>
    <w:rsid w:val="003D40A9"/>
    <w:rsid w:val="003D4150"/>
    <w:rsid w:val="003D451B"/>
    <w:rsid w:val="003D48CC"/>
    <w:rsid w:val="003D4931"/>
    <w:rsid w:val="003D49DA"/>
    <w:rsid w:val="003D4A62"/>
    <w:rsid w:val="003D4AB7"/>
    <w:rsid w:val="003D4F57"/>
    <w:rsid w:val="003D4F79"/>
    <w:rsid w:val="003D5CB4"/>
    <w:rsid w:val="003D5EB7"/>
    <w:rsid w:val="003D6214"/>
    <w:rsid w:val="003D62ED"/>
    <w:rsid w:val="003D66EC"/>
    <w:rsid w:val="003D6E1C"/>
    <w:rsid w:val="003D7223"/>
    <w:rsid w:val="003D72A3"/>
    <w:rsid w:val="003D77C1"/>
    <w:rsid w:val="003D7AE0"/>
    <w:rsid w:val="003D7F39"/>
    <w:rsid w:val="003E024D"/>
    <w:rsid w:val="003E0411"/>
    <w:rsid w:val="003E060B"/>
    <w:rsid w:val="003E0C0F"/>
    <w:rsid w:val="003E0CE8"/>
    <w:rsid w:val="003E0EB8"/>
    <w:rsid w:val="003E1025"/>
    <w:rsid w:val="003E11E4"/>
    <w:rsid w:val="003E154B"/>
    <w:rsid w:val="003E1620"/>
    <w:rsid w:val="003E181B"/>
    <w:rsid w:val="003E1B21"/>
    <w:rsid w:val="003E1DD2"/>
    <w:rsid w:val="003E1ECD"/>
    <w:rsid w:val="003E2317"/>
    <w:rsid w:val="003E234D"/>
    <w:rsid w:val="003E2660"/>
    <w:rsid w:val="003E27D4"/>
    <w:rsid w:val="003E2D22"/>
    <w:rsid w:val="003E31B1"/>
    <w:rsid w:val="003E3744"/>
    <w:rsid w:val="003E3B0B"/>
    <w:rsid w:val="003E3F73"/>
    <w:rsid w:val="003E4CF1"/>
    <w:rsid w:val="003E50BE"/>
    <w:rsid w:val="003E50F5"/>
    <w:rsid w:val="003E514B"/>
    <w:rsid w:val="003E51FD"/>
    <w:rsid w:val="003E5252"/>
    <w:rsid w:val="003E5469"/>
    <w:rsid w:val="003E5918"/>
    <w:rsid w:val="003E5B19"/>
    <w:rsid w:val="003E5BC5"/>
    <w:rsid w:val="003E5C6E"/>
    <w:rsid w:val="003E5D4D"/>
    <w:rsid w:val="003E5F08"/>
    <w:rsid w:val="003E60DA"/>
    <w:rsid w:val="003E6242"/>
    <w:rsid w:val="003E664D"/>
    <w:rsid w:val="003E6821"/>
    <w:rsid w:val="003E6829"/>
    <w:rsid w:val="003E6858"/>
    <w:rsid w:val="003E6859"/>
    <w:rsid w:val="003E689D"/>
    <w:rsid w:val="003E6962"/>
    <w:rsid w:val="003E696C"/>
    <w:rsid w:val="003E6A99"/>
    <w:rsid w:val="003E6AD0"/>
    <w:rsid w:val="003E6F21"/>
    <w:rsid w:val="003E7088"/>
    <w:rsid w:val="003E75A1"/>
    <w:rsid w:val="003E771D"/>
    <w:rsid w:val="003E780B"/>
    <w:rsid w:val="003E78DE"/>
    <w:rsid w:val="003E7A05"/>
    <w:rsid w:val="003E7AAA"/>
    <w:rsid w:val="003E7ED0"/>
    <w:rsid w:val="003E7FA5"/>
    <w:rsid w:val="003F05B6"/>
    <w:rsid w:val="003F06E0"/>
    <w:rsid w:val="003F0D7D"/>
    <w:rsid w:val="003F19E8"/>
    <w:rsid w:val="003F1BE4"/>
    <w:rsid w:val="003F1E4C"/>
    <w:rsid w:val="003F1EB6"/>
    <w:rsid w:val="003F1ED9"/>
    <w:rsid w:val="003F2014"/>
    <w:rsid w:val="003F2039"/>
    <w:rsid w:val="003F2215"/>
    <w:rsid w:val="003F221E"/>
    <w:rsid w:val="003F23B8"/>
    <w:rsid w:val="003F2555"/>
    <w:rsid w:val="003F2849"/>
    <w:rsid w:val="003F28CE"/>
    <w:rsid w:val="003F2948"/>
    <w:rsid w:val="003F2D31"/>
    <w:rsid w:val="003F2D44"/>
    <w:rsid w:val="003F2DA4"/>
    <w:rsid w:val="003F3013"/>
    <w:rsid w:val="003F34AA"/>
    <w:rsid w:val="003F38A1"/>
    <w:rsid w:val="003F3F6D"/>
    <w:rsid w:val="003F4102"/>
    <w:rsid w:val="003F42E8"/>
    <w:rsid w:val="003F46A7"/>
    <w:rsid w:val="003F48EA"/>
    <w:rsid w:val="003F4E9B"/>
    <w:rsid w:val="003F5066"/>
    <w:rsid w:val="003F515B"/>
    <w:rsid w:val="003F55D1"/>
    <w:rsid w:val="003F5CAD"/>
    <w:rsid w:val="003F5D96"/>
    <w:rsid w:val="003F5DA9"/>
    <w:rsid w:val="003F5EE9"/>
    <w:rsid w:val="003F5F4A"/>
    <w:rsid w:val="003F650A"/>
    <w:rsid w:val="003F6AFF"/>
    <w:rsid w:val="003F6D45"/>
    <w:rsid w:val="003F7008"/>
    <w:rsid w:val="003F7290"/>
    <w:rsid w:val="003F7321"/>
    <w:rsid w:val="003F7336"/>
    <w:rsid w:val="003F73A9"/>
    <w:rsid w:val="003F7522"/>
    <w:rsid w:val="003F75F3"/>
    <w:rsid w:val="003F79FF"/>
    <w:rsid w:val="003F7A0B"/>
    <w:rsid w:val="003F7A60"/>
    <w:rsid w:val="003F7F38"/>
    <w:rsid w:val="00400096"/>
    <w:rsid w:val="004000AD"/>
    <w:rsid w:val="004002F3"/>
    <w:rsid w:val="00400505"/>
    <w:rsid w:val="00400ABF"/>
    <w:rsid w:val="004012A3"/>
    <w:rsid w:val="004012A4"/>
    <w:rsid w:val="00401776"/>
    <w:rsid w:val="0040214A"/>
    <w:rsid w:val="0040255B"/>
    <w:rsid w:val="00402582"/>
    <w:rsid w:val="004029E2"/>
    <w:rsid w:val="00402C31"/>
    <w:rsid w:val="0040324D"/>
    <w:rsid w:val="004032D1"/>
    <w:rsid w:val="004033DA"/>
    <w:rsid w:val="004034C2"/>
    <w:rsid w:val="00403E7A"/>
    <w:rsid w:val="00403F2F"/>
    <w:rsid w:val="00403FB7"/>
    <w:rsid w:val="0040412B"/>
    <w:rsid w:val="00404390"/>
    <w:rsid w:val="00404494"/>
    <w:rsid w:val="00404B6A"/>
    <w:rsid w:val="00404C57"/>
    <w:rsid w:val="00404C91"/>
    <w:rsid w:val="00404DD4"/>
    <w:rsid w:val="004054A6"/>
    <w:rsid w:val="00405BF6"/>
    <w:rsid w:val="00405C28"/>
    <w:rsid w:val="00405FF3"/>
    <w:rsid w:val="004066EE"/>
    <w:rsid w:val="004069D6"/>
    <w:rsid w:val="00406E80"/>
    <w:rsid w:val="00406F3C"/>
    <w:rsid w:val="00407379"/>
    <w:rsid w:val="00407734"/>
    <w:rsid w:val="00407A7F"/>
    <w:rsid w:val="00407B63"/>
    <w:rsid w:val="00407D17"/>
    <w:rsid w:val="004101A3"/>
    <w:rsid w:val="0041022A"/>
    <w:rsid w:val="004105B9"/>
    <w:rsid w:val="00410BFD"/>
    <w:rsid w:val="00410CB6"/>
    <w:rsid w:val="00410D69"/>
    <w:rsid w:val="0041170C"/>
    <w:rsid w:val="0041196A"/>
    <w:rsid w:val="004119A5"/>
    <w:rsid w:val="00412472"/>
    <w:rsid w:val="0041248C"/>
    <w:rsid w:val="004124B2"/>
    <w:rsid w:val="004127A1"/>
    <w:rsid w:val="00412C03"/>
    <w:rsid w:val="00412D59"/>
    <w:rsid w:val="00412F7A"/>
    <w:rsid w:val="004130D5"/>
    <w:rsid w:val="004134AE"/>
    <w:rsid w:val="004136EE"/>
    <w:rsid w:val="00413AF2"/>
    <w:rsid w:val="00413E88"/>
    <w:rsid w:val="0041400C"/>
    <w:rsid w:val="0041457C"/>
    <w:rsid w:val="0041459E"/>
    <w:rsid w:val="00414BC8"/>
    <w:rsid w:val="00414D9E"/>
    <w:rsid w:val="00414E33"/>
    <w:rsid w:val="00414E7A"/>
    <w:rsid w:val="004153E0"/>
    <w:rsid w:val="00415948"/>
    <w:rsid w:val="00415BE9"/>
    <w:rsid w:val="00415CF0"/>
    <w:rsid w:val="00415F54"/>
    <w:rsid w:val="00416189"/>
    <w:rsid w:val="00416427"/>
    <w:rsid w:val="00416501"/>
    <w:rsid w:val="0041676A"/>
    <w:rsid w:val="004168DC"/>
    <w:rsid w:val="00416A90"/>
    <w:rsid w:val="00416D38"/>
    <w:rsid w:val="00416EC9"/>
    <w:rsid w:val="00416F1E"/>
    <w:rsid w:val="00417013"/>
    <w:rsid w:val="00417586"/>
    <w:rsid w:val="004179B8"/>
    <w:rsid w:val="00417B08"/>
    <w:rsid w:val="00417BBE"/>
    <w:rsid w:val="00417CFF"/>
    <w:rsid w:val="00420013"/>
    <w:rsid w:val="00420413"/>
    <w:rsid w:val="00420463"/>
    <w:rsid w:val="0042076D"/>
    <w:rsid w:val="00420B81"/>
    <w:rsid w:val="00420DA6"/>
    <w:rsid w:val="00420E70"/>
    <w:rsid w:val="00420F51"/>
    <w:rsid w:val="00421493"/>
    <w:rsid w:val="004216CE"/>
    <w:rsid w:val="00421722"/>
    <w:rsid w:val="004219DF"/>
    <w:rsid w:val="00421BD6"/>
    <w:rsid w:val="00421EE0"/>
    <w:rsid w:val="00421FA6"/>
    <w:rsid w:val="0042201D"/>
    <w:rsid w:val="004220E1"/>
    <w:rsid w:val="004222FE"/>
    <w:rsid w:val="004228F4"/>
    <w:rsid w:val="00422949"/>
    <w:rsid w:val="00422C50"/>
    <w:rsid w:val="00422E0C"/>
    <w:rsid w:val="00422F5E"/>
    <w:rsid w:val="00422FA2"/>
    <w:rsid w:val="00422FD0"/>
    <w:rsid w:val="004231BF"/>
    <w:rsid w:val="00423343"/>
    <w:rsid w:val="004235FA"/>
    <w:rsid w:val="004239D8"/>
    <w:rsid w:val="00424008"/>
    <w:rsid w:val="004240B5"/>
    <w:rsid w:val="004240D2"/>
    <w:rsid w:val="0042453B"/>
    <w:rsid w:val="004254AA"/>
    <w:rsid w:val="00425643"/>
    <w:rsid w:val="004258E2"/>
    <w:rsid w:val="00425D69"/>
    <w:rsid w:val="00425E87"/>
    <w:rsid w:val="00425F91"/>
    <w:rsid w:val="00426091"/>
    <w:rsid w:val="00426878"/>
    <w:rsid w:val="004268C5"/>
    <w:rsid w:val="00426EEF"/>
    <w:rsid w:val="00426FB3"/>
    <w:rsid w:val="00427D63"/>
    <w:rsid w:val="00427E69"/>
    <w:rsid w:val="00427F8E"/>
    <w:rsid w:val="00430128"/>
    <w:rsid w:val="004305C6"/>
    <w:rsid w:val="00430BF4"/>
    <w:rsid w:val="00430E67"/>
    <w:rsid w:val="00431176"/>
    <w:rsid w:val="00431352"/>
    <w:rsid w:val="00431501"/>
    <w:rsid w:val="0043153E"/>
    <w:rsid w:val="004315A3"/>
    <w:rsid w:val="00431715"/>
    <w:rsid w:val="00431A7D"/>
    <w:rsid w:val="00431C1E"/>
    <w:rsid w:val="00431C68"/>
    <w:rsid w:val="00431DD3"/>
    <w:rsid w:val="004320FB"/>
    <w:rsid w:val="0043264F"/>
    <w:rsid w:val="00432658"/>
    <w:rsid w:val="004326B6"/>
    <w:rsid w:val="00432830"/>
    <w:rsid w:val="004329D6"/>
    <w:rsid w:val="00432B0E"/>
    <w:rsid w:val="00432C19"/>
    <w:rsid w:val="00432DA5"/>
    <w:rsid w:val="00433340"/>
    <w:rsid w:val="004335C3"/>
    <w:rsid w:val="0043367B"/>
    <w:rsid w:val="00433DFF"/>
    <w:rsid w:val="00433E7C"/>
    <w:rsid w:val="00433FD0"/>
    <w:rsid w:val="0043407F"/>
    <w:rsid w:val="00434269"/>
    <w:rsid w:val="004342BB"/>
    <w:rsid w:val="004344B4"/>
    <w:rsid w:val="00434523"/>
    <w:rsid w:val="00434B16"/>
    <w:rsid w:val="00434EEB"/>
    <w:rsid w:val="0043505E"/>
    <w:rsid w:val="00435063"/>
    <w:rsid w:val="004353AD"/>
    <w:rsid w:val="00435C99"/>
    <w:rsid w:val="00435E99"/>
    <w:rsid w:val="00436284"/>
    <w:rsid w:val="00436580"/>
    <w:rsid w:val="004365D0"/>
    <w:rsid w:val="00436A86"/>
    <w:rsid w:val="00436E8E"/>
    <w:rsid w:val="00436E9D"/>
    <w:rsid w:val="004370F5"/>
    <w:rsid w:val="00437110"/>
    <w:rsid w:val="00437506"/>
    <w:rsid w:val="00437518"/>
    <w:rsid w:val="004375D9"/>
    <w:rsid w:val="004375DE"/>
    <w:rsid w:val="00437834"/>
    <w:rsid w:val="004379F1"/>
    <w:rsid w:val="00437BEA"/>
    <w:rsid w:val="00437D96"/>
    <w:rsid w:val="00437D9A"/>
    <w:rsid w:val="004402B1"/>
    <w:rsid w:val="00440381"/>
    <w:rsid w:val="004405A9"/>
    <w:rsid w:val="00440CAC"/>
    <w:rsid w:val="00440EC1"/>
    <w:rsid w:val="004413D7"/>
    <w:rsid w:val="0044158C"/>
    <w:rsid w:val="00441645"/>
    <w:rsid w:val="00441694"/>
    <w:rsid w:val="00441744"/>
    <w:rsid w:val="004417BC"/>
    <w:rsid w:val="0044188B"/>
    <w:rsid w:val="00441B48"/>
    <w:rsid w:val="00441C8E"/>
    <w:rsid w:val="00441CDD"/>
    <w:rsid w:val="00442A3E"/>
    <w:rsid w:val="00442AA6"/>
    <w:rsid w:val="00442D2B"/>
    <w:rsid w:val="00442D60"/>
    <w:rsid w:val="00442D7B"/>
    <w:rsid w:val="00442F7E"/>
    <w:rsid w:val="0044300A"/>
    <w:rsid w:val="0044347B"/>
    <w:rsid w:val="00443BE3"/>
    <w:rsid w:val="00443D74"/>
    <w:rsid w:val="00443E5B"/>
    <w:rsid w:val="00443FBA"/>
    <w:rsid w:val="00444172"/>
    <w:rsid w:val="004444B6"/>
    <w:rsid w:val="004444E7"/>
    <w:rsid w:val="00444AEC"/>
    <w:rsid w:val="00444CCE"/>
    <w:rsid w:val="00444E1F"/>
    <w:rsid w:val="00444E58"/>
    <w:rsid w:val="00444ED9"/>
    <w:rsid w:val="00445049"/>
    <w:rsid w:val="00445244"/>
    <w:rsid w:val="00445C47"/>
    <w:rsid w:val="00445D82"/>
    <w:rsid w:val="004462B9"/>
    <w:rsid w:val="00446429"/>
    <w:rsid w:val="004465BC"/>
    <w:rsid w:val="0044663B"/>
    <w:rsid w:val="00446D60"/>
    <w:rsid w:val="00446D6E"/>
    <w:rsid w:val="00446ECC"/>
    <w:rsid w:val="00446F28"/>
    <w:rsid w:val="00447180"/>
    <w:rsid w:val="00447501"/>
    <w:rsid w:val="00447810"/>
    <w:rsid w:val="00447D77"/>
    <w:rsid w:val="00447EF1"/>
    <w:rsid w:val="00447F45"/>
    <w:rsid w:val="0045005C"/>
    <w:rsid w:val="00450239"/>
    <w:rsid w:val="004502D5"/>
    <w:rsid w:val="004504B0"/>
    <w:rsid w:val="00450613"/>
    <w:rsid w:val="00450757"/>
    <w:rsid w:val="004507C8"/>
    <w:rsid w:val="00450882"/>
    <w:rsid w:val="00450EE9"/>
    <w:rsid w:val="0045118A"/>
    <w:rsid w:val="004511A9"/>
    <w:rsid w:val="004513E8"/>
    <w:rsid w:val="004515B9"/>
    <w:rsid w:val="004516CE"/>
    <w:rsid w:val="0045175D"/>
    <w:rsid w:val="00451AEE"/>
    <w:rsid w:val="00451C31"/>
    <w:rsid w:val="00451C90"/>
    <w:rsid w:val="00451EF1"/>
    <w:rsid w:val="00451F02"/>
    <w:rsid w:val="00451F8F"/>
    <w:rsid w:val="00452424"/>
    <w:rsid w:val="004524AD"/>
    <w:rsid w:val="00452680"/>
    <w:rsid w:val="00452E06"/>
    <w:rsid w:val="00452F26"/>
    <w:rsid w:val="004534A6"/>
    <w:rsid w:val="00453567"/>
    <w:rsid w:val="004537D0"/>
    <w:rsid w:val="004539AC"/>
    <w:rsid w:val="004539FB"/>
    <w:rsid w:val="00453B75"/>
    <w:rsid w:val="00453DC7"/>
    <w:rsid w:val="004542F0"/>
    <w:rsid w:val="00454409"/>
    <w:rsid w:val="004546EE"/>
    <w:rsid w:val="004547C9"/>
    <w:rsid w:val="00454E60"/>
    <w:rsid w:val="004550EE"/>
    <w:rsid w:val="00455138"/>
    <w:rsid w:val="004552AC"/>
    <w:rsid w:val="0045569E"/>
    <w:rsid w:val="004556B2"/>
    <w:rsid w:val="00455B8A"/>
    <w:rsid w:val="00455E42"/>
    <w:rsid w:val="00456026"/>
    <w:rsid w:val="004561C7"/>
    <w:rsid w:val="00456916"/>
    <w:rsid w:val="00456D7D"/>
    <w:rsid w:val="004571EE"/>
    <w:rsid w:val="004573CC"/>
    <w:rsid w:val="0045758E"/>
    <w:rsid w:val="0045760F"/>
    <w:rsid w:val="00457631"/>
    <w:rsid w:val="00457A9E"/>
    <w:rsid w:val="004600A0"/>
    <w:rsid w:val="00460409"/>
    <w:rsid w:val="00460B22"/>
    <w:rsid w:val="00460EF5"/>
    <w:rsid w:val="004613B8"/>
    <w:rsid w:val="004613C0"/>
    <w:rsid w:val="004617AD"/>
    <w:rsid w:val="00461BB9"/>
    <w:rsid w:val="00461D2B"/>
    <w:rsid w:val="00461DEA"/>
    <w:rsid w:val="0046219F"/>
    <w:rsid w:val="004621CB"/>
    <w:rsid w:val="004627DB"/>
    <w:rsid w:val="00462871"/>
    <w:rsid w:val="00462F1D"/>
    <w:rsid w:val="00463247"/>
    <w:rsid w:val="004632D7"/>
    <w:rsid w:val="0046345A"/>
    <w:rsid w:val="0046368B"/>
    <w:rsid w:val="00463787"/>
    <w:rsid w:val="00463BAF"/>
    <w:rsid w:val="00463E90"/>
    <w:rsid w:val="00464106"/>
    <w:rsid w:val="0046443A"/>
    <w:rsid w:val="0046466B"/>
    <w:rsid w:val="00464A02"/>
    <w:rsid w:val="00464CC9"/>
    <w:rsid w:val="0046509E"/>
    <w:rsid w:val="00465607"/>
    <w:rsid w:val="00465636"/>
    <w:rsid w:val="0046574E"/>
    <w:rsid w:val="004657B9"/>
    <w:rsid w:val="004658B0"/>
    <w:rsid w:val="00465927"/>
    <w:rsid w:val="00465A8D"/>
    <w:rsid w:val="00465C48"/>
    <w:rsid w:val="00465D7D"/>
    <w:rsid w:val="0046617B"/>
    <w:rsid w:val="00466244"/>
    <w:rsid w:val="00466283"/>
    <w:rsid w:val="0046632A"/>
    <w:rsid w:val="00466364"/>
    <w:rsid w:val="0046636A"/>
    <w:rsid w:val="0046643C"/>
    <w:rsid w:val="004664DE"/>
    <w:rsid w:val="00466639"/>
    <w:rsid w:val="00466C07"/>
    <w:rsid w:val="00466E8E"/>
    <w:rsid w:val="004675D0"/>
    <w:rsid w:val="004675F6"/>
    <w:rsid w:val="004676DC"/>
    <w:rsid w:val="004677E6"/>
    <w:rsid w:val="00467819"/>
    <w:rsid w:val="00467D63"/>
    <w:rsid w:val="00467EE9"/>
    <w:rsid w:val="004701D7"/>
    <w:rsid w:val="00470228"/>
    <w:rsid w:val="004702F7"/>
    <w:rsid w:val="0047087F"/>
    <w:rsid w:val="004709ED"/>
    <w:rsid w:val="00470A04"/>
    <w:rsid w:val="00470C97"/>
    <w:rsid w:val="00470CFB"/>
    <w:rsid w:val="004710FD"/>
    <w:rsid w:val="004713FE"/>
    <w:rsid w:val="004716E6"/>
    <w:rsid w:val="00471872"/>
    <w:rsid w:val="004719F9"/>
    <w:rsid w:val="00471C32"/>
    <w:rsid w:val="00471D55"/>
    <w:rsid w:val="0047213C"/>
    <w:rsid w:val="0047273D"/>
    <w:rsid w:val="004729A0"/>
    <w:rsid w:val="00472A4F"/>
    <w:rsid w:val="004732B7"/>
    <w:rsid w:val="00473351"/>
    <w:rsid w:val="00473597"/>
    <w:rsid w:val="0047361D"/>
    <w:rsid w:val="004739E0"/>
    <w:rsid w:val="00473C5C"/>
    <w:rsid w:val="00474100"/>
    <w:rsid w:val="00474287"/>
    <w:rsid w:val="004743C5"/>
    <w:rsid w:val="004743DD"/>
    <w:rsid w:val="00474672"/>
    <w:rsid w:val="004747DF"/>
    <w:rsid w:val="0047482A"/>
    <w:rsid w:val="004749E7"/>
    <w:rsid w:val="004751B9"/>
    <w:rsid w:val="00475427"/>
    <w:rsid w:val="00475634"/>
    <w:rsid w:val="00475955"/>
    <w:rsid w:val="00475989"/>
    <w:rsid w:val="00475A00"/>
    <w:rsid w:val="00475C2F"/>
    <w:rsid w:val="00476852"/>
    <w:rsid w:val="00476BAF"/>
    <w:rsid w:val="00476D03"/>
    <w:rsid w:val="00476FA2"/>
    <w:rsid w:val="00477059"/>
    <w:rsid w:val="00477178"/>
    <w:rsid w:val="00477420"/>
    <w:rsid w:val="00477489"/>
    <w:rsid w:val="0047776F"/>
    <w:rsid w:val="00477846"/>
    <w:rsid w:val="004778F7"/>
    <w:rsid w:val="00477917"/>
    <w:rsid w:val="00477A8C"/>
    <w:rsid w:val="00477A8E"/>
    <w:rsid w:val="00477AA5"/>
    <w:rsid w:val="00477B02"/>
    <w:rsid w:val="00477B6A"/>
    <w:rsid w:val="00477C9F"/>
    <w:rsid w:val="00477D01"/>
    <w:rsid w:val="00477DA3"/>
    <w:rsid w:val="0048018A"/>
    <w:rsid w:val="0048078A"/>
    <w:rsid w:val="00480D04"/>
    <w:rsid w:val="00480E5E"/>
    <w:rsid w:val="00481207"/>
    <w:rsid w:val="004813EE"/>
    <w:rsid w:val="004813F4"/>
    <w:rsid w:val="0048142F"/>
    <w:rsid w:val="00481B79"/>
    <w:rsid w:val="0048233C"/>
    <w:rsid w:val="0048257A"/>
    <w:rsid w:val="00482600"/>
    <w:rsid w:val="0048268D"/>
    <w:rsid w:val="0048274E"/>
    <w:rsid w:val="004829C0"/>
    <w:rsid w:val="00482A75"/>
    <w:rsid w:val="00482E2F"/>
    <w:rsid w:val="004835C8"/>
    <w:rsid w:val="004837C0"/>
    <w:rsid w:val="0048385F"/>
    <w:rsid w:val="00483C28"/>
    <w:rsid w:val="00484135"/>
    <w:rsid w:val="00484659"/>
    <w:rsid w:val="0048467A"/>
    <w:rsid w:val="00484708"/>
    <w:rsid w:val="0048473F"/>
    <w:rsid w:val="00484924"/>
    <w:rsid w:val="004849B5"/>
    <w:rsid w:val="004849BF"/>
    <w:rsid w:val="00484C24"/>
    <w:rsid w:val="00484D22"/>
    <w:rsid w:val="00484F34"/>
    <w:rsid w:val="00485131"/>
    <w:rsid w:val="004852B9"/>
    <w:rsid w:val="00485CF9"/>
    <w:rsid w:val="00486232"/>
    <w:rsid w:val="0048626E"/>
    <w:rsid w:val="00486275"/>
    <w:rsid w:val="00486691"/>
    <w:rsid w:val="0048677E"/>
    <w:rsid w:val="004867C5"/>
    <w:rsid w:val="004867F0"/>
    <w:rsid w:val="00486A3E"/>
    <w:rsid w:val="00486C23"/>
    <w:rsid w:val="00486CA5"/>
    <w:rsid w:val="00486D20"/>
    <w:rsid w:val="00487119"/>
    <w:rsid w:val="00487275"/>
    <w:rsid w:val="00487384"/>
    <w:rsid w:val="004874BA"/>
    <w:rsid w:val="00487533"/>
    <w:rsid w:val="004876AA"/>
    <w:rsid w:val="00487867"/>
    <w:rsid w:val="004878DE"/>
    <w:rsid w:val="00487D0E"/>
    <w:rsid w:val="00487E7B"/>
    <w:rsid w:val="00490A31"/>
    <w:rsid w:val="00490C35"/>
    <w:rsid w:val="004910E8"/>
    <w:rsid w:val="00491508"/>
    <w:rsid w:val="004917E0"/>
    <w:rsid w:val="004918D1"/>
    <w:rsid w:val="004918F1"/>
    <w:rsid w:val="0049196C"/>
    <w:rsid w:val="00491E5F"/>
    <w:rsid w:val="0049238F"/>
    <w:rsid w:val="00492972"/>
    <w:rsid w:val="00492B9B"/>
    <w:rsid w:val="00492BB2"/>
    <w:rsid w:val="0049309E"/>
    <w:rsid w:val="00493439"/>
    <w:rsid w:val="00493654"/>
    <w:rsid w:val="00493714"/>
    <w:rsid w:val="00493735"/>
    <w:rsid w:val="004939DE"/>
    <w:rsid w:val="00493A51"/>
    <w:rsid w:val="00493C44"/>
    <w:rsid w:val="00493C97"/>
    <w:rsid w:val="00493D38"/>
    <w:rsid w:val="004940AB"/>
    <w:rsid w:val="00494226"/>
    <w:rsid w:val="0049424D"/>
    <w:rsid w:val="0049455E"/>
    <w:rsid w:val="004948F8"/>
    <w:rsid w:val="0049496C"/>
    <w:rsid w:val="00494AA9"/>
    <w:rsid w:val="00494BB4"/>
    <w:rsid w:val="00494E05"/>
    <w:rsid w:val="00495228"/>
    <w:rsid w:val="004960C3"/>
    <w:rsid w:val="004964FD"/>
    <w:rsid w:val="0049662F"/>
    <w:rsid w:val="00496FBD"/>
    <w:rsid w:val="004970DF"/>
    <w:rsid w:val="0049753C"/>
    <w:rsid w:val="00497C71"/>
    <w:rsid w:val="00497F19"/>
    <w:rsid w:val="004A0618"/>
    <w:rsid w:val="004A0B89"/>
    <w:rsid w:val="004A0D17"/>
    <w:rsid w:val="004A1034"/>
    <w:rsid w:val="004A1056"/>
    <w:rsid w:val="004A10FC"/>
    <w:rsid w:val="004A13AD"/>
    <w:rsid w:val="004A1AEA"/>
    <w:rsid w:val="004A1C28"/>
    <w:rsid w:val="004A1F21"/>
    <w:rsid w:val="004A23B8"/>
    <w:rsid w:val="004A23E1"/>
    <w:rsid w:val="004A2451"/>
    <w:rsid w:val="004A2618"/>
    <w:rsid w:val="004A2ADA"/>
    <w:rsid w:val="004A2B44"/>
    <w:rsid w:val="004A2D5C"/>
    <w:rsid w:val="004A2D5E"/>
    <w:rsid w:val="004A2F5E"/>
    <w:rsid w:val="004A2F92"/>
    <w:rsid w:val="004A3861"/>
    <w:rsid w:val="004A3AEB"/>
    <w:rsid w:val="004A3B6D"/>
    <w:rsid w:val="004A3BEB"/>
    <w:rsid w:val="004A3BF7"/>
    <w:rsid w:val="004A3D9C"/>
    <w:rsid w:val="004A4117"/>
    <w:rsid w:val="004A4470"/>
    <w:rsid w:val="004A4B48"/>
    <w:rsid w:val="004A4B78"/>
    <w:rsid w:val="004A53D9"/>
    <w:rsid w:val="004A55C2"/>
    <w:rsid w:val="004A578C"/>
    <w:rsid w:val="004A5824"/>
    <w:rsid w:val="004A5A75"/>
    <w:rsid w:val="004A5E92"/>
    <w:rsid w:val="004A621E"/>
    <w:rsid w:val="004A63C4"/>
    <w:rsid w:val="004A6433"/>
    <w:rsid w:val="004A6482"/>
    <w:rsid w:val="004A708D"/>
    <w:rsid w:val="004A72E0"/>
    <w:rsid w:val="004A74E7"/>
    <w:rsid w:val="004A7869"/>
    <w:rsid w:val="004A7B85"/>
    <w:rsid w:val="004A7BD8"/>
    <w:rsid w:val="004A7C7B"/>
    <w:rsid w:val="004B0109"/>
    <w:rsid w:val="004B0548"/>
    <w:rsid w:val="004B06E7"/>
    <w:rsid w:val="004B094B"/>
    <w:rsid w:val="004B0BE7"/>
    <w:rsid w:val="004B12E5"/>
    <w:rsid w:val="004B171D"/>
    <w:rsid w:val="004B1755"/>
    <w:rsid w:val="004B185A"/>
    <w:rsid w:val="004B1AF0"/>
    <w:rsid w:val="004B1D54"/>
    <w:rsid w:val="004B1FC1"/>
    <w:rsid w:val="004B200F"/>
    <w:rsid w:val="004B21C1"/>
    <w:rsid w:val="004B237C"/>
    <w:rsid w:val="004B23A9"/>
    <w:rsid w:val="004B23E5"/>
    <w:rsid w:val="004B28E9"/>
    <w:rsid w:val="004B2C2B"/>
    <w:rsid w:val="004B2EA0"/>
    <w:rsid w:val="004B3516"/>
    <w:rsid w:val="004B35E0"/>
    <w:rsid w:val="004B3901"/>
    <w:rsid w:val="004B3D43"/>
    <w:rsid w:val="004B403C"/>
    <w:rsid w:val="004B42A1"/>
    <w:rsid w:val="004B4572"/>
    <w:rsid w:val="004B4647"/>
    <w:rsid w:val="004B47C6"/>
    <w:rsid w:val="004B495D"/>
    <w:rsid w:val="004B49B6"/>
    <w:rsid w:val="004B4B95"/>
    <w:rsid w:val="004B5067"/>
    <w:rsid w:val="004B50D7"/>
    <w:rsid w:val="004B5212"/>
    <w:rsid w:val="004B5282"/>
    <w:rsid w:val="004B535A"/>
    <w:rsid w:val="004B54C5"/>
    <w:rsid w:val="004B5602"/>
    <w:rsid w:val="004B5635"/>
    <w:rsid w:val="004B5739"/>
    <w:rsid w:val="004B58B2"/>
    <w:rsid w:val="004B5D26"/>
    <w:rsid w:val="004B5D5C"/>
    <w:rsid w:val="004B5E27"/>
    <w:rsid w:val="004B66AA"/>
    <w:rsid w:val="004B67DA"/>
    <w:rsid w:val="004B6894"/>
    <w:rsid w:val="004B6967"/>
    <w:rsid w:val="004B704C"/>
    <w:rsid w:val="004B7274"/>
    <w:rsid w:val="004B73AE"/>
    <w:rsid w:val="004B7548"/>
    <w:rsid w:val="004B7F7F"/>
    <w:rsid w:val="004C03C2"/>
    <w:rsid w:val="004C064F"/>
    <w:rsid w:val="004C067B"/>
    <w:rsid w:val="004C0E11"/>
    <w:rsid w:val="004C0F91"/>
    <w:rsid w:val="004C1732"/>
    <w:rsid w:val="004C18D0"/>
    <w:rsid w:val="004C2467"/>
    <w:rsid w:val="004C2519"/>
    <w:rsid w:val="004C2B6A"/>
    <w:rsid w:val="004C2C8E"/>
    <w:rsid w:val="004C2E01"/>
    <w:rsid w:val="004C31F7"/>
    <w:rsid w:val="004C3231"/>
    <w:rsid w:val="004C35C1"/>
    <w:rsid w:val="004C3704"/>
    <w:rsid w:val="004C3C01"/>
    <w:rsid w:val="004C3F02"/>
    <w:rsid w:val="004C40E4"/>
    <w:rsid w:val="004C45F9"/>
    <w:rsid w:val="004C484A"/>
    <w:rsid w:val="004C4D9C"/>
    <w:rsid w:val="004C4E69"/>
    <w:rsid w:val="004C4FD7"/>
    <w:rsid w:val="004C591E"/>
    <w:rsid w:val="004C5DD6"/>
    <w:rsid w:val="004C5E81"/>
    <w:rsid w:val="004C5EE9"/>
    <w:rsid w:val="004C5F6B"/>
    <w:rsid w:val="004C6138"/>
    <w:rsid w:val="004C6330"/>
    <w:rsid w:val="004C672F"/>
    <w:rsid w:val="004C6AD7"/>
    <w:rsid w:val="004C6C51"/>
    <w:rsid w:val="004C6F34"/>
    <w:rsid w:val="004C7603"/>
    <w:rsid w:val="004C765A"/>
    <w:rsid w:val="004C79B5"/>
    <w:rsid w:val="004C7A71"/>
    <w:rsid w:val="004C7F08"/>
    <w:rsid w:val="004C7F48"/>
    <w:rsid w:val="004D0326"/>
    <w:rsid w:val="004D037F"/>
    <w:rsid w:val="004D0682"/>
    <w:rsid w:val="004D0DB6"/>
    <w:rsid w:val="004D1434"/>
    <w:rsid w:val="004D168A"/>
    <w:rsid w:val="004D18AD"/>
    <w:rsid w:val="004D1922"/>
    <w:rsid w:val="004D1A31"/>
    <w:rsid w:val="004D1FB3"/>
    <w:rsid w:val="004D224C"/>
    <w:rsid w:val="004D2631"/>
    <w:rsid w:val="004D2B1C"/>
    <w:rsid w:val="004D2BFB"/>
    <w:rsid w:val="004D3147"/>
    <w:rsid w:val="004D32E3"/>
    <w:rsid w:val="004D35AE"/>
    <w:rsid w:val="004D36DC"/>
    <w:rsid w:val="004D3814"/>
    <w:rsid w:val="004D389E"/>
    <w:rsid w:val="004D3A9C"/>
    <w:rsid w:val="004D3CB2"/>
    <w:rsid w:val="004D3D97"/>
    <w:rsid w:val="004D401A"/>
    <w:rsid w:val="004D4056"/>
    <w:rsid w:val="004D415D"/>
    <w:rsid w:val="004D433B"/>
    <w:rsid w:val="004D44A3"/>
    <w:rsid w:val="004D4582"/>
    <w:rsid w:val="004D464A"/>
    <w:rsid w:val="004D4678"/>
    <w:rsid w:val="004D46C1"/>
    <w:rsid w:val="004D4779"/>
    <w:rsid w:val="004D488F"/>
    <w:rsid w:val="004D4C2D"/>
    <w:rsid w:val="004D4DED"/>
    <w:rsid w:val="004D4E1C"/>
    <w:rsid w:val="004D4E5A"/>
    <w:rsid w:val="004D4FF5"/>
    <w:rsid w:val="004D5161"/>
    <w:rsid w:val="004D533B"/>
    <w:rsid w:val="004D53F1"/>
    <w:rsid w:val="004D550F"/>
    <w:rsid w:val="004D57F0"/>
    <w:rsid w:val="004D5904"/>
    <w:rsid w:val="004D5BC6"/>
    <w:rsid w:val="004D5EE4"/>
    <w:rsid w:val="004D5FA1"/>
    <w:rsid w:val="004D633E"/>
    <w:rsid w:val="004D6717"/>
    <w:rsid w:val="004D68FE"/>
    <w:rsid w:val="004D77A2"/>
    <w:rsid w:val="004D7844"/>
    <w:rsid w:val="004D798B"/>
    <w:rsid w:val="004D7BA2"/>
    <w:rsid w:val="004D7C0D"/>
    <w:rsid w:val="004D7C75"/>
    <w:rsid w:val="004D7EA4"/>
    <w:rsid w:val="004D7FE4"/>
    <w:rsid w:val="004E00A2"/>
    <w:rsid w:val="004E04BE"/>
    <w:rsid w:val="004E07CB"/>
    <w:rsid w:val="004E0C24"/>
    <w:rsid w:val="004E0CB9"/>
    <w:rsid w:val="004E0EB3"/>
    <w:rsid w:val="004E116E"/>
    <w:rsid w:val="004E11AF"/>
    <w:rsid w:val="004E131A"/>
    <w:rsid w:val="004E18DE"/>
    <w:rsid w:val="004E1DC1"/>
    <w:rsid w:val="004E2407"/>
    <w:rsid w:val="004E2598"/>
    <w:rsid w:val="004E2721"/>
    <w:rsid w:val="004E27A8"/>
    <w:rsid w:val="004E28CB"/>
    <w:rsid w:val="004E28CD"/>
    <w:rsid w:val="004E2B8B"/>
    <w:rsid w:val="004E2DC2"/>
    <w:rsid w:val="004E2E75"/>
    <w:rsid w:val="004E2EBC"/>
    <w:rsid w:val="004E2FAD"/>
    <w:rsid w:val="004E39A0"/>
    <w:rsid w:val="004E3A0E"/>
    <w:rsid w:val="004E3C4D"/>
    <w:rsid w:val="004E3CA7"/>
    <w:rsid w:val="004E3FA0"/>
    <w:rsid w:val="004E4053"/>
    <w:rsid w:val="004E4203"/>
    <w:rsid w:val="004E432A"/>
    <w:rsid w:val="004E4658"/>
    <w:rsid w:val="004E4987"/>
    <w:rsid w:val="004E49BE"/>
    <w:rsid w:val="004E4AB8"/>
    <w:rsid w:val="004E4C13"/>
    <w:rsid w:val="004E51F5"/>
    <w:rsid w:val="004E5849"/>
    <w:rsid w:val="004E59DA"/>
    <w:rsid w:val="004E5A55"/>
    <w:rsid w:val="004E5A9D"/>
    <w:rsid w:val="004E5AEA"/>
    <w:rsid w:val="004E5D1E"/>
    <w:rsid w:val="004E609E"/>
    <w:rsid w:val="004E61F8"/>
    <w:rsid w:val="004E632D"/>
    <w:rsid w:val="004E6447"/>
    <w:rsid w:val="004E6857"/>
    <w:rsid w:val="004E6D18"/>
    <w:rsid w:val="004E6DD7"/>
    <w:rsid w:val="004E6E3A"/>
    <w:rsid w:val="004E7376"/>
    <w:rsid w:val="004E7C49"/>
    <w:rsid w:val="004E7D80"/>
    <w:rsid w:val="004E7DCC"/>
    <w:rsid w:val="004E7E71"/>
    <w:rsid w:val="004F00F3"/>
    <w:rsid w:val="004F0686"/>
    <w:rsid w:val="004F0DD6"/>
    <w:rsid w:val="004F0E1F"/>
    <w:rsid w:val="004F0FFB"/>
    <w:rsid w:val="004F10A1"/>
    <w:rsid w:val="004F1309"/>
    <w:rsid w:val="004F1415"/>
    <w:rsid w:val="004F1558"/>
    <w:rsid w:val="004F15FE"/>
    <w:rsid w:val="004F186B"/>
    <w:rsid w:val="004F1DE2"/>
    <w:rsid w:val="004F248C"/>
    <w:rsid w:val="004F26DE"/>
    <w:rsid w:val="004F28AA"/>
    <w:rsid w:val="004F2BA0"/>
    <w:rsid w:val="004F2C93"/>
    <w:rsid w:val="004F2D44"/>
    <w:rsid w:val="004F30E1"/>
    <w:rsid w:val="004F321E"/>
    <w:rsid w:val="004F3445"/>
    <w:rsid w:val="004F349E"/>
    <w:rsid w:val="004F35D5"/>
    <w:rsid w:val="004F3AB2"/>
    <w:rsid w:val="004F3B7D"/>
    <w:rsid w:val="004F3FE3"/>
    <w:rsid w:val="004F4148"/>
    <w:rsid w:val="004F42D1"/>
    <w:rsid w:val="004F433F"/>
    <w:rsid w:val="004F4354"/>
    <w:rsid w:val="004F471C"/>
    <w:rsid w:val="004F4A44"/>
    <w:rsid w:val="004F4BA2"/>
    <w:rsid w:val="004F4EFB"/>
    <w:rsid w:val="004F4FE9"/>
    <w:rsid w:val="004F517B"/>
    <w:rsid w:val="004F531C"/>
    <w:rsid w:val="004F53F4"/>
    <w:rsid w:val="004F5600"/>
    <w:rsid w:val="004F5676"/>
    <w:rsid w:val="004F59EC"/>
    <w:rsid w:val="004F5F3B"/>
    <w:rsid w:val="004F6023"/>
    <w:rsid w:val="004F61AB"/>
    <w:rsid w:val="004F6AD0"/>
    <w:rsid w:val="004F6B41"/>
    <w:rsid w:val="004F6B76"/>
    <w:rsid w:val="004F6C21"/>
    <w:rsid w:val="004F6D0A"/>
    <w:rsid w:val="004F72C8"/>
    <w:rsid w:val="004F7621"/>
    <w:rsid w:val="004F7658"/>
    <w:rsid w:val="004F7749"/>
    <w:rsid w:val="004F77A0"/>
    <w:rsid w:val="0050003D"/>
    <w:rsid w:val="005002FB"/>
    <w:rsid w:val="0050073B"/>
    <w:rsid w:val="00500784"/>
    <w:rsid w:val="00500E9E"/>
    <w:rsid w:val="00501173"/>
    <w:rsid w:val="005012A7"/>
    <w:rsid w:val="00501749"/>
    <w:rsid w:val="005022B0"/>
    <w:rsid w:val="00502308"/>
    <w:rsid w:val="00502CB4"/>
    <w:rsid w:val="00502E8E"/>
    <w:rsid w:val="00502F9E"/>
    <w:rsid w:val="005033E5"/>
    <w:rsid w:val="005034D8"/>
    <w:rsid w:val="00503801"/>
    <w:rsid w:val="005038E6"/>
    <w:rsid w:val="00503944"/>
    <w:rsid w:val="005039EF"/>
    <w:rsid w:val="00503C41"/>
    <w:rsid w:val="00503C43"/>
    <w:rsid w:val="00503E4B"/>
    <w:rsid w:val="00504309"/>
    <w:rsid w:val="005043A6"/>
    <w:rsid w:val="005043EB"/>
    <w:rsid w:val="00504522"/>
    <w:rsid w:val="005049AF"/>
    <w:rsid w:val="00504C65"/>
    <w:rsid w:val="00504D33"/>
    <w:rsid w:val="00504DA5"/>
    <w:rsid w:val="00504E54"/>
    <w:rsid w:val="0050549D"/>
    <w:rsid w:val="00505577"/>
    <w:rsid w:val="005056E1"/>
    <w:rsid w:val="00505BD8"/>
    <w:rsid w:val="00505CF9"/>
    <w:rsid w:val="0050631F"/>
    <w:rsid w:val="00506637"/>
    <w:rsid w:val="0050675F"/>
    <w:rsid w:val="0050685E"/>
    <w:rsid w:val="00506B04"/>
    <w:rsid w:val="00506CA2"/>
    <w:rsid w:val="00507142"/>
    <w:rsid w:val="005073C1"/>
    <w:rsid w:val="00507530"/>
    <w:rsid w:val="0050782D"/>
    <w:rsid w:val="005078ED"/>
    <w:rsid w:val="00507CEC"/>
    <w:rsid w:val="00510150"/>
    <w:rsid w:val="005101CD"/>
    <w:rsid w:val="0051059B"/>
    <w:rsid w:val="0051090D"/>
    <w:rsid w:val="00510BCB"/>
    <w:rsid w:val="00510C09"/>
    <w:rsid w:val="00510E89"/>
    <w:rsid w:val="0051106C"/>
    <w:rsid w:val="005111A6"/>
    <w:rsid w:val="00511275"/>
    <w:rsid w:val="00511655"/>
    <w:rsid w:val="00511704"/>
    <w:rsid w:val="00511820"/>
    <w:rsid w:val="005119A3"/>
    <w:rsid w:val="00511A03"/>
    <w:rsid w:val="00512147"/>
    <w:rsid w:val="00512185"/>
    <w:rsid w:val="00512188"/>
    <w:rsid w:val="00512382"/>
    <w:rsid w:val="0051243C"/>
    <w:rsid w:val="00512548"/>
    <w:rsid w:val="0051255E"/>
    <w:rsid w:val="00512946"/>
    <w:rsid w:val="00512D31"/>
    <w:rsid w:val="00512D6A"/>
    <w:rsid w:val="00512F4E"/>
    <w:rsid w:val="00513361"/>
    <w:rsid w:val="00513528"/>
    <w:rsid w:val="00513748"/>
    <w:rsid w:val="005137EC"/>
    <w:rsid w:val="0051389A"/>
    <w:rsid w:val="00513975"/>
    <w:rsid w:val="005139B3"/>
    <w:rsid w:val="005139C4"/>
    <w:rsid w:val="00513B95"/>
    <w:rsid w:val="00513E01"/>
    <w:rsid w:val="00513EE0"/>
    <w:rsid w:val="00513F86"/>
    <w:rsid w:val="00514358"/>
    <w:rsid w:val="005144CE"/>
    <w:rsid w:val="00514519"/>
    <w:rsid w:val="00514AD9"/>
    <w:rsid w:val="00514ADA"/>
    <w:rsid w:val="00514AE3"/>
    <w:rsid w:val="00515256"/>
    <w:rsid w:val="0051541C"/>
    <w:rsid w:val="005157BB"/>
    <w:rsid w:val="00515CC7"/>
    <w:rsid w:val="00515F5D"/>
    <w:rsid w:val="0051618F"/>
    <w:rsid w:val="005164BE"/>
    <w:rsid w:val="00516985"/>
    <w:rsid w:val="005169BE"/>
    <w:rsid w:val="00516E63"/>
    <w:rsid w:val="00516FDC"/>
    <w:rsid w:val="005171C9"/>
    <w:rsid w:val="00517B19"/>
    <w:rsid w:val="00517D51"/>
    <w:rsid w:val="00517E27"/>
    <w:rsid w:val="005200EA"/>
    <w:rsid w:val="005202D3"/>
    <w:rsid w:val="00520337"/>
    <w:rsid w:val="005203BF"/>
    <w:rsid w:val="00520829"/>
    <w:rsid w:val="00520905"/>
    <w:rsid w:val="00520A1A"/>
    <w:rsid w:val="00520A36"/>
    <w:rsid w:val="00520C48"/>
    <w:rsid w:val="00520C52"/>
    <w:rsid w:val="005212C5"/>
    <w:rsid w:val="005217BC"/>
    <w:rsid w:val="005218F8"/>
    <w:rsid w:val="00521E0D"/>
    <w:rsid w:val="00522105"/>
    <w:rsid w:val="0052257A"/>
    <w:rsid w:val="00522AA4"/>
    <w:rsid w:val="00522ABF"/>
    <w:rsid w:val="00522C96"/>
    <w:rsid w:val="00522D7B"/>
    <w:rsid w:val="00523551"/>
    <w:rsid w:val="005242A4"/>
    <w:rsid w:val="005247B7"/>
    <w:rsid w:val="0052482E"/>
    <w:rsid w:val="005248B8"/>
    <w:rsid w:val="00524970"/>
    <w:rsid w:val="005249B3"/>
    <w:rsid w:val="0052517B"/>
    <w:rsid w:val="005253CE"/>
    <w:rsid w:val="00525639"/>
    <w:rsid w:val="0052573F"/>
    <w:rsid w:val="00525A68"/>
    <w:rsid w:val="00525B1C"/>
    <w:rsid w:val="00525B99"/>
    <w:rsid w:val="00525CD1"/>
    <w:rsid w:val="00525D32"/>
    <w:rsid w:val="00525DC9"/>
    <w:rsid w:val="00525F34"/>
    <w:rsid w:val="00525FAD"/>
    <w:rsid w:val="00526106"/>
    <w:rsid w:val="00526133"/>
    <w:rsid w:val="00526177"/>
    <w:rsid w:val="005261F6"/>
    <w:rsid w:val="005265F6"/>
    <w:rsid w:val="00526684"/>
    <w:rsid w:val="00526C3C"/>
    <w:rsid w:val="00526C3E"/>
    <w:rsid w:val="00526DC1"/>
    <w:rsid w:val="00526DF0"/>
    <w:rsid w:val="005270BB"/>
    <w:rsid w:val="0052756C"/>
    <w:rsid w:val="0052783E"/>
    <w:rsid w:val="00527A66"/>
    <w:rsid w:val="00527BFA"/>
    <w:rsid w:val="00527CD7"/>
    <w:rsid w:val="00530082"/>
    <w:rsid w:val="00530A43"/>
    <w:rsid w:val="00530E4F"/>
    <w:rsid w:val="00530E5F"/>
    <w:rsid w:val="005310C5"/>
    <w:rsid w:val="005313E8"/>
    <w:rsid w:val="005313EB"/>
    <w:rsid w:val="005314FE"/>
    <w:rsid w:val="0053150C"/>
    <w:rsid w:val="0053163A"/>
    <w:rsid w:val="00531824"/>
    <w:rsid w:val="00531998"/>
    <w:rsid w:val="00531D04"/>
    <w:rsid w:val="00531F22"/>
    <w:rsid w:val="00531FD7"/>
    <w:rsid w:val="00532499"/>
    <w:rsid w:val="0053251B"/>
    <w:rsid w:val="0053263E"/>
    <w:rsid w:val="0053285D"/>
    <w:rsid w:val="00532AF4"/>
    <w:rsid w:val="00532C95"/>
    <w:rsid w:val="00532D06"/>
    <w:rsid w:val="00532E18"/>
    <w:rsid w:val="00533217"/>
    <w:rsid w:val="005334FC"/>
    <w:rsid w:val="00533519"/>
    <w:rsid w:val="00533606"/>
    <w:rsid w:val="00533AA3"/>
    <w:rsid w:val="00533BB9"/>
    <w:rsid w:val="005340FA"/>
    <w:rsid w:val="00534206"/>
    <w:rsid w:val="00534276"/>
    <w:rsid w:val="00534389"/>
    <w:rsid w:val="00534BDB"/>
    <w:rsid w:val="00534D4D"/>
    <w:rsid w:val="00535408"/>
    <w:rsid w:val="00535536"/>
    <w:rsid w:val="00535720"/>
    <w:rsid w:val="00535A82"/>
    <w:rsid w:val="00535DC0"/>
    <w:rsid w:val="00536076"/>
    <w:rsid w:val="005362EF"/>
    <w:rsid w:val="005365C4"/>
    <w:rsid w:val="005366BE"/>
    <w:rsid w:val="00536C20"/>
    <w:rsid w:val="005373B5"/>
    <w:rsid w:val="00537818"/>
    <w:rsid w:val="005378B4"/>
    <w:rsid w:val="00537B6B"/>
    <w:rsid w:val="00537B74"/>
    <w:rsid w:val="00537DF9"/>
    <w:rsid w:val="0054001C"/>
    <w:rsid w:val="00540125"/>
    <w:rsid w:val="00540701"/>
    <w:rsid w:val="00540F8D"/>
    <w:rsid w:val="00541164"/>
    <w:rsid w:val="00541388"/>
    <w:rsid w:val="00541A0C"/>
    <w:rsid w:val="00541DA3"/>
    <w:rsid w:val="00541F79"/>
    <w:rsid w:val="00541FA5"/>
    <w:rsid w:val="00541FD9"/>
    <w:rsid w:val="00542120"/>
    <w:rsid w:val="0054214F"/>
    <w:rsid w:val="00542413"/>
    <w:rsid w:val="00542528"/>
    <w:rsid w:val="005427B7"/>
    <w:rsid w:val="00542AB1"/>
    <w:rsid w:val="00542BEE"/>
    <w:rsid w:val="00542C96"/>
    <w:rsid w:val="00542D6B"/>
    <w:rsid w:val="00542EB9"/>
    <w:rsid w:val="00543049"/>
    <w:rsid w:val="00543EC3"/>
    <w:rsid w:val="00543FDA"/>
    <w:rsid w:val="00544324"/>
    <w:rsid w:val="005444D5"/>
    <w:rsid w:val="005446A0"/>
    <w:rsid w:val="005447AB"/>
    <w:rsid w:val="005448CF"/>
    <w:rsid w:val="0054498C"/>
    <w:rsid w:val="00544B02"/>
    <w:rsid w:val="00544D7A"/>
    <w:rsid w:val="00544DC1"/>
    <w:rsid w:val="00544DF9"/>
    <w:rsid w:val="00544E4D"/>
    <w:rsid w:val="00545218"/>
    <w:rsid w:val="00545280"/>
    <w:rsid w:val="0054552D"/>
    <w:rsid w:val="005459DD"/>
    <w:rsid w:val="00545B98"/>
    <w:rsid w:val="00545DF7"/>
    <w:rsid w:val="005466BD"/>
    <w:rsid w:val="005466E7"/>
    <w:rsid w:val="005468B5"/>
    <w:rsid w:val="00546C65"/>
    <w:rsid w:val="00546E75"/>
    <w:rsid w:val="005473C6"/>
    <w:rsid w:val="00547533"/>
    <w:rsid w:val="0054778B"/>
    <w:rsid w:val="005477FD"/>
    <w:rsid w:val="00547C63"/>
    <w:rsid w:val="005501D9"/>
    <w:rsid w:val="00550289"/>
    <w:rsid w:val="00550373"/>
    <w:rsid w:val="005505E1"/>
    <w:rsid w:val="0055140A"/>
    <w:rsid w:val="00551578"/>
    <w:rsid w:val="005515C8"/>
    <w:rsid w:val="0055172F"/>
    <w:rsid w:val="00551983"/>
    <w:rsid w:val="00551A65"/>
    <w:rsid w:val="00551AC6"/>
    <w:rsid w:val="005520FC"/>
    <w:rsid w:val="005521BD"/>
    <w:rsid w:val="0055237F"/>
    <w:rsid w:val="005523C1"/>
    <w:rsid w:val="005524DE"/>
    <w:rsid w:val="0055258D"/>
    <w:rsid w:val="00552BE2"/>
    <w:rsid w:val="00553005"/>
    <w:rsid w:val="00553259"/>
    <w:rsid w:val="005533D6"/>
    <w:rsid w:val="00553AE5"/>
    <w:rsid w:val="00553AF3"/>
    <w:rsid w:val="00553B1E"/>
    <w:rsid w:val="00553CC8"/>
    <w:rsid w:val="00553CE6"/>
    <w:rsid w:val="00553FC0"/>
    <w:rsid w:val="0055413F"/>
    <w:rsid w:val="00554163"/>
    <w:rsid w:val="005544B3"/>
    <w:rsid w:val="005545FF"/>
    <w:rsid w:val="00554668"/>
    <w:rsid w:val="0055469C"/>
    <w:rsid w:val="00554DE4"/>
    <w:rsid w:val="00554E56"/>
    <w:rsid w:val="00554F90"/>
    <w:rsid w:val="0055521D"/>
    <w:rsid w:val="00555599"/>
    <w:rsid w:val="00555DC4"/>
    <w:rsid w:val="00556169"/>
    <w:rsid w:val="005563D1"/>
    <w:rsid w:val="005564FC"/>
    <w:rsid w:val="00556AD1"/>
    <w:rsid w:val="00556F26"/>
    <w:rsid w:val="005570F6"/>
    <w:rsid w:val="0055748F"/>
    <w:rsid w:val="00557533"/>
    <w:rsid w:val="00557664"/>
    <w:rsid w:val="005577CF"/>
    <w:rsid w:val="00557D1C"/>
    <w:rsid w:val="005602A3"/>
    <w:rsid w:val="00560949"/>
    <w:rsid w:val="00560B83"/>
    <w:rsid w:val="00560E5E"/>
    <w:rsid w:val="005610A4"/>
    <w:rsid w:val="0056118C"/>
    <w:rsid w:val="00561273"/>
    <w:rsid w:val="005612B2"/>
    <w:rsid w:val="00561651"/>
    <w:rsid w:val="00561836"/>
    <w:rsid w:val="005618C0"/>
    <w:rsid w:val="00561AE0"/>
    <w:rsid w:val="00561C96"/>
    <w:rsid w:val="00561DB6"/>
    <w:rsid w:val="00561ECD"/>
    <w:rsid w:val="00561FFE"/>
    <w:rsid w:val="00562798"/>
    <w:rsid w:val="005629D3"/>
    <w:rsid w:val="00562CC9"/>
    <w:rsid w:val="00562D58"/>
    <w:rsid w:val="00562E39"/>
    <w:rsid w:val="0056304B"/>
    <w:rsid w:val="0056335B"/>
    <w:rsid w:val="00563A2B"/>
    <w:rsid w:val="00563BA5"/>
    <w:rsid w:val="00563DE7"/>
    <w:rsid w:val="00563FF8"/>
    <w:rsid w:val="005643C1"/>
    <w:rsid w:val="00564404"/>
    <w:rsid w:val="0056456D"/>
    <w:rsid w:val="005646D6"/>
    <w:rsid w:val="005647CA"/>
    <w:rsid w:val="00564A7C"/>
    <w:rsid w:val="00564C69"/>
    <w:rsid w:val="0056529D"/>
    <w:rsid w:val="00565357"/>
    <w:rsid w:val="0056563A"/>
    <w:rsid w:val="005657B3"/>
    <w:rsid w:val="0056588E"/>
    <w:rsid w:val="00565B93"/>
    <w:rsid w:val="00566041"/>
    <w:rsid w:val="00566107"/>
    <w:rsid w:val="005661E8"/>
    <w:rsid w:val="00566365"/>
    <w:rsid w:val="00566375"/>
    <w:rsid w:val="005665E0"/>
    <w:rsid w:val="00566E59"/>
    <w:rsid w:val="00566E5B"/>
    <w:rsid w:val="005672B3"/>
    <w:rsid w:val="00567386"/>
    <w:rsid w:val="00567481"/>
    <w:rsid w:val="00567654"/>
    <w:rsid w:val="0056771D"/>
    <w:rsid w:val="00567845"/>
    <w:rsid w:val="00567905"/>
    <w:rsid w:val="005708CE"/>
    <w:rsid w:val="00570B9A"/>
    <w:rsid w:val="00570BF9"/>
    <w:rsid w:val="00570F65"/>
    <w:rsid w:val="0057147F"/>
    <w:rsid w:val="005717C4"/>
    <w:rsid w:val="00571A21"/>
    <w:rsid w:val="00571A3F"/>
    <w:rsid w:val="00571FF9"/>
    <w:rsid w:val="00572250"/>
    <w:rsid w:val="00572354"/>
    <w:rsid w:val="005726A6"/>
    <w:rsid w:val="005727FB"/>
    <w:rsid w:val="00572B68"/>
    <w:rsid w:val="00573017"/>
    <w:rsid w:val="0057328F"/>
    <w:rsid w:val="005732C4"/>
    <w:rsid w:val="00573316"/>
    <w:rsid w:val="00573370"/>
    <w:rsid w:val="005737BD"/>
    <w:rsid w:val="00573BC7"/>
    <w:rsid w:val="00573C14"/>
    <w:rsid w:val="00573C2A"/>
    <w:rsid w:val="00573F9E"/>
    <w:rsid w:val="0057425D"/>
    <w:rsid w:val="005744B5"/>
    <w:rsid w:val="005747F9"/>
    <w:rsid w:val="00574B81"/>
    <w:rsid w:val="00574C29"/>
    <w:rsid w:val="00574E17"/>
    <w:rsid w:val="00575024"/>
    <w:rsid w:val="005751AD"/>
    <w:rsid w:val="005754EB"/>
    <w:rsid w:val="005755AA"/>
    <w:rsid w:val="00575995"/>
    <w:rsid w:val="00575A28"/>
    <w:rsid w:val="00575CDA"/>
    <w:rsid w:val="00575CF2"/>
    <w:rsid w:val="0057611C"/>
    <w:rsid w:val="005762A5"/>
    <w:rsid w:val="00576441"/>
    <w:rsid w:val="00576CE0"/>
    <w:rsid w:val="00577264"/>
    <w:rsid w:val="00577546"/>
    <w:rsid w:val="00577991"/>
    <w:rsid w:val="00577A3D"/>
    <w:rsid w:val="00577C08"/>
    <w:rsid w:val="00580072"/>
    <w:rsid w:val="005801FD"/>
    <w:rsid w:val="005802F4"/>
    <w:rsid w:val="0058044E"/>
    <w:rsid w:val="005804FA"/>
    <w:rsid w:val="005806AE"/>
    <w:rsid w:val="005808B0"/>
    <w:rsid w:val="00581067"/>
    <w:rsid w:val="005811E1"/>
    <w:rsid w:val="00581512"/>
    <w:rsid w:val="005818D5"/>
    <w:rsid w:val="00581979"/>
    <w:rsid w:val="00581AE1"/>
    <w:rsid w:val="0058215D"/>
    <w:rsid w:val="00582453"/>
    <w:rsid w:val="00582492"/>
    <w:rsid w:val="0058263C"/>
    <w:rsid w:val="00582883"/>
    <w:rsid w:val="005828FD"/>
    <w:rsid w:val="0058297D"/>
    <w:rsid w:val="00582D8B"/>
    <w:rsid w:val="00582E0E"/>
    <w:rsid w:val="00582EA2"/>
    <w:rsid w:val="00582EF2"/>
    <w:rsid w:val="005833EA"/>
    <w:rsid w:val="00583448"/>
    <w:rsid w:val="005837B6"/>
    <w:rsid w:val="00583A2D"/>
    <w:rsid w:val="00583F28"/>
    <w:rsid w:val="00583F65"/>
    <w:rsid w:val="00583FC7"/>
    <w:rsid w:val="00584178"/>
    <w:rsid w:val="005841E8"/>
    <w:rsid w:val="005844C7"/>
    <w:rsid w:val="005845E1"/>
    <w:rsid w:val="00584CE2"/>
    <w:rsid w:val="00584E7C"/>
    <w:rsid w:val="00585040"/>
    <w:rsid w:val="0058529B"/>
    <w:rsid w:val="0058544F"/>
    <w:rsid w:val="00585756"/>
    <w:rsid w:val="0058594D"/>
    <w:rsid w:val="00585C19"/>
    <w:rsid w:val="00585D2D"/>
    <w:rsid w:val="00585DD0"/>
    <w:rsid w:val="00586166"/>
    <w:rsid w:val="00586415"/>
    <w:rsid w:val="00586B6F"/>
    <w:rsid w:val="00586FDB"/>
    <w:rsid w:val="0058766F"/>
    <w:rsid w:val="00587876"/>
    <w:rsid w:val="00587902"/>
    <w:rsid w:val="00587C0A"/>
    <w:rsid w:val="00590051"/>
    <w:rsid w:val="005903FA"/>
    <w:rsid w:val="005904F1"/>
    <w:rsid w:val="00590538"/>
    <w:rsid w:val="00590583"/>
    <w:rsid w:val="00590986"/>
    <w:rsid w:val="00590D82"/>
    <w:rsid w:val="00591398"/>
    <w:rsid w:val="005917D9"/>
    <w:rsid w:val="005919D9"/>
    <w:rsid w:val="00591A53"/>
    <w:rsid w:val="00591BD8"/>
    <w:rsid w:val="00591CB4"/>
    <w:rsid w:val="00591CC5"/>
    <w:rsid w:val="00591D02"/>
    <w:rsid w:val="00591F41"/>
    <w:rsid w:val="00592671"/>
    <w:rsid w:val="00592932"/>
    <w:rsid w:val="00592A1E"/>
    <w:rsid w:val="00592A4A"/>
    <w:rsid w:val="00592F21"/>
    <w:rsid w:val="00593062"/>
    <w:rsid w:val="00593091"/>
    <w:rsid w:val="00593300"/>
    <w:rsid w:val="005934A4"/>
    <w:rsid w:val="005937C4"/>
    <w:rsid w:val="005938CD"/>
    <w:rsid w:val="005939BD"/>
    <w:rsid w:val="00593E04"/>
    <w:rsid w:val="005942AF"/>
    <w:rsid w:val="00594409"/>
    <w:rsid w:val="005945A9"/>
    <w:rsid w:val="0059475D"/>
    <w:rsid w:val="00594C20"/>
    <w:rsid w:val="00594CD5"/>
    <w:rsid w:val="0059510A"/>
    <w:rsid w:val="005951D0"/>
    <w:rsid w:val="005952C6"/>
    <w:rsid w:val="00595353"/>
    <w:rsid w:val="00595958"/>
    <w:rsid w:val="00595E22"/>
    <w:rsid w:val="005961F5"/>
    <w:rsid w:val="0059624C"/>
    <w:rsid w:val="00596257"/>
    <w:rsid w:val="0059676C"/>
    <w:rsid w:val="0059697C"/>
    <w:rsid w:val="00596AA6"/>
    <w:rsid w:val="00597078"/>
    <w:rsid w:val="00597195"/>
    <w:rsid w:val="005971A3"/>
    <w:rsid w:val="0059728A"/>
    <w:rsid w:val="00597298"/>
    <w:rsid w:val="00597487"/>
    <w:rsid w:val="00597B71"/>
    <w:rsid w:val="00597BE6"/>
    <w:rsid w:val="00597C39"/>
    <w:rsid w:val="00597FA0"/>
    <w:rsid w:val="005A0047"/>
    <w:rsid w:val="005A038C"/>
    <w:rsid w:val="005A0715"/>
    <w:rsid w:val="005A0A1C"/>
    <w:rsid w:val="005A1253"/>
    <w:rsid w:val="005A159F"/>
    <w:rsid w:val="005A160C"/>
    <w:rsid w:val="005A192F"/>
    <w:rsid w:val="005A2197"/>
    <w:rsid w:val="005A21E7"/>
    <w:rsid w:val="005A2478"/>
    <w:rsid w:val="005A2502"/>
    <w:rsid w:val="005A2723"/>
    <w:rsid w:val="005A28AD"/>
    <w:rsid w:val="005A30EA"/>
    <w:rsid w:val="005A3B48"/>
    <w:rsid w:val="005A3BEE"/>
    <w:rsid w:val="005A3DA5"/>
    <w:rsid w:val="005A4189"/>
    <w:rsid w:val="005A4989"/>
    <w:rsid w:val="005A4B03"/>
    <w:rsid w:val="005A4E4C"/>
    <w:rsid w:val="005A4F39"/>
    <w:rsid w:val="005A5034"/>
    <w:rsid w:val="005A59E3"/>
    <w:rsid w:val="005A5D21"/>
    <w:rsid w:val="005A5D52"/>
    <w:rsid w:val="005A61B2"/>
    <w:rsid w:val="005A6207"/>
    <w:rsid w:val="005A6368"/>
    <w:rsid w:val="005A64F5"/>
    <w:rsid w:val="005A65C5"/>
    <w:rsid w:val="005A6A10"/>
    <w:rsid w:val="005A6E10"/>
    <w:rsid w:val="005A6E23"/>
    <w:rsid w:val="005A6E3B"/>
    <w:rsid w:val="005A6FC1"/>
    <w:rsid w:val="005A70AF"/>
    <w:rsid w:val="005A72BD"/>
    <w:rsid w:val="005A72DA"/>
    <w:rsid w:val="005A74C3"/>
    <w:rsid w:val="005A76BA"/>
    <w:rsid w:val="005A79CD"/>
    <w:rsid w:val="005A7A6F"/>
    <w:rsid w:val="005A7C2D"/>
    <w:rsid w:val="005A7C8D"/>
    <w:rsid w:val="005A7EF1"/>
    <w:rsid w:val="005B01FD"/>
    <w:rsid w:val="005B0800"/>
    <w:rsid w:val="005B0993"/>
    <w:rsid w:val="005B0C62"/>
    <w:rsid w:val="005B1202"/>
    <w:rsid w:val="005B135A"/>
    <w:rsid w:val="005B1597"/>
    <w:rsid w:val="005B16A7"/>
    <w:rsid w:val="005B18D2"/>
    <w:rsid w:val="005B1943"/>
    <w:rsid w:val="005B197A"/>
    <w:rsid w:val="005B25CE"/>
    <w:rsid w:val="005B2CA9"/>
    <w:rsid w:val="005B3BC2"/>
    <w:rsid w:val="005B3CCE"/>
    <w:rsid w:val="005B40A2"/>
    <w:rsid w:val="005B4177"/>
    <w:rsid w:val="005B43F6"/>
    <w:rsid w:val="005B44DB"/>
    <w:rsid w:val="005B4540"/>
    <w:rsid w:val="005B4B4A"/>
    <w:rsid w:val="005B4C6D"/>
    <w:rsid w:val="005B4DDD"/>
    <w:rsid w:val="005B4E22"/>
    <w:rsid w:val="005B4EA4"/>
    <w:rsid w:val="005B4F33"/>
    <w:rsid w:val="005B5131"/>
    <w:rsid w:val="005B5239"/>
    <w:rsid w:val="005B5352"/>
    <w:rsid w:val="005B5407"/>
    <w:rsid w:val="005B547D"/>
    <w:rsid w:val="005B55A3"/>
    <w:rsid w:val="005B5914"/>
    <w:rsid w:val="005B5A7D"/>
    <w:rsid w:val="005B6063"/>
    <w:rsid w:val="005B60DF"/>
    <w:rsid w:val="005B6281"/>
    <w:rsid w:val="005B62C0"/>
    <w:rsid w:val="005B6436"/>
    <w:rsid w:val="005B6511"/>
    <w:rsid w:val="005B6847"/>
    <w:rsid w:val="005B6AE2"/>
    <w:rsid w:val="005B6B3F"/>
    <w:rsid w:val="005B6BA8"/>
    <w:rsid w:val="005B7010"/>
    <w:rsid w:val="005B7180"/>
    <w:rsid w:val="005B72F0"/>
    <w:rsid w:val="005B74C3"/>
    <w:rsid w:val="005B74DB"/>
    <w:rsid w:val="005B79EC"/>
    <w:rsid w:val="005B7AC5"/>
    <w:rsid w:val="005B7BD8"/>
    <w:rsid w:val="005C0156"/>
    <w:rsid w:val="005C037D"/>
    <w:rsid w:val="005C0484"/>
    <w:rsid w:val="005C048E"/>
    <w:rsid w:val="005C04AB"/>
    <w:rsid w:val="005C0ED2"/>
    <w:rsid w:val="005C1135"/>
    <w:rsid w:val="005C119A"/>
    <w:rsid w:val="005C1268"/>
    <w:rsid w:val="005C12C8"/>
    <w:rsid w:val="005C13AD"/>
    <w:rsid w:val="005C1589"/>
    <w:rsid w:val="005C1662"/>
    <w:rsid w:val="005C1EDB"/>
    <w:rsid w:val="005C1FCE"/>
    <w:rsid w:val="005C20EB"/>
    <w:rsid w:val="005C2204"/>
    <w:rsid w:val="005C2C2A"/>
    <w:rsid w:val="005C2E97"/>
    <w:rsid w:val="005C2FA8"/>
    <w:rsid w:val="005C32FE"/>
    <w:rsid w:val="005C333C"/>
    <w:rsid w:val="005C37BC"/>
    <w:rsid w:val="005C3820"/>
    <w:rsid w:val="005C3881"/>
    <w:rsid w:val="005C3B8F"/>
    <w:rsid w:val="005C3E52"/>
    <w:rsid w:val="005C3FE6"/>
    <w:rsid w:val="005C3FF6"/>
    <w:rsid w:val="005C4D2D"/>
    <w:rsid w:val="005C4F0B"/>
    <w:rsid w:val="005C5275"/>
    <w:rsid w:val="005C54E1"/>
    <w:rsid w:val="005C5662"/>
    <w:rsid w:val="005C57E6"/>
    <w:rsid w:val="005C5B1E"/>
    <w:rsid w:val="005C5E17"/>
    <w:rsid w:val="005C5F0D"/>
    <w:rsid w:val="005C606A"/>
    <w:rsid w:val="005C612D"/>
    <w:rsid w:val="005C6150"/>
    <w:rsid w:val="005C6290"/>
    <w:rsid w:val="005C62CA"/>
    <w:rsid w:val="005C62D1"/>
    <w:rsid w:val="005C6362"/>
    <w:rsid w:val="005C650E"/>
    <w:rsid w:val="005C6787"/>
    <w:rsid w:val="005C6988"/>
    <w:rsid w:val="005C6A61"/>
    <w:rsid w:val="005C6BBC"/>
    <w:rsid w:val="005C75CD"/>
    <w:rsid w:val="005C7692"/>
    <w:rsid w:val="005C78F0"/>
    <w:rsid w:val="005C7BD2"/>
    <w:rsid w:val="005C7D3A"/>
    <w:rsid w:val="005C7E41"/>
    <w:rsid w:val="005D0351"/>
    <w:rsid w:val="005D085F"/>
    <w:rsid w:val="005D0D5F"/>
    <w:rsid w:val="005D0F67"/>
    <w:rsid w:val="005D119A"/>
    <w:rsid w:val="005D12DF"/>
    <w:rsid w:val="005D1474"/>
    <w:rsid w:val="005D14F8"/>
    <w:rsid w:val="005D16C3"/>
    <w:rsid w:val="005D188C"/>
    <w:rsid w:val="005D1BB6"/>
    <w:rsid w:val="005D1C14"/>
    <w:rsid w:val="005D1CAD"/>
    <w:rsid w:val="005D1D4F"/>
    <w:rsid w:val="005D1E41"/>
    <w:rsid w:val="005D2331"/>
    <w:rsid w:val="005D2D3A"/>
    <w:rsid w:val="005D3054"/>
    <w:rsid w:val="005D3236"/>
    <w:rsid w:val="005D3345"/>
    <w:rsid w:val="005D33DD"/>
    <w:rsid w:val="005D3545"/>
    <w:rsid w:val="005D3B91"/>
    <w:rsid w:val="005D3C4B"/>
    <w:rsid w:val="005D3E8D"/>
    <w:rsid w:val="005D3F75"/>
    <w:rsid w:val="005D415D"/>
    <w:rsid w:val="005D4535"/>
    <w:rsid w:val="005D4657"/>
    <w:rsid w:val="005D4741"/>
    <w:rsid w:val="005D4907"/>
    <w:rsid w:val="005D4C81"/>
    <w:rsid w:val="005D4EB3"/>
    <w:rsid w:val="005D4F4C"/>
    <w:rsid w:val="005D510F"/>
    <w:rsid w:val="005D5748"/>
    <w:rsid w:val="005D585F"/>
    <w:rsid w:val="005D5A46"/>
    <w:rsid w:val="005D5B8C"/>
    <w:rsid w:val="005D5D2E"/>
    <w:rsid w:val="005D5FF2"/>
    <w:rsid w:val="005D65C9"/>
    <w:rsid w:val="005D678F"/>
    <w:rsid w:val="005D6957"/>
    <w:rsid w:val="005D6A3E"/>
    <w:rsid w:val="005D6A66"/>
    <w:rsid w:val="005D6E0B"/>
    <w:rsid w:val="005D6E28"/>
    <w:rsid w:val="005D6F0A"/>
    <w:rsid w:val="005D6FF1"/>
    <w:rsid w:val="005D7112"/>
    <w:rsid w:val="005D7379"/>
    <w:rsid w:val="005D74FF"/>
    <w:rsid w:val="005D7958"/>
    <w:rsid w:val="005D7BC8"/>
    <w:rsid w:val="005D7D29"/>
    <w:rsid w:val="005D7E2F"/>
    <w:rsid w:val="005D7EFF"/>
    <w:rsid w:val="005D7F4E"/>
    <w:rsid w:val="005E02DF"/>
    <w:rsid w:val="005E0309"/>
    <w:rsid w:val="005E041B"/>
    <w:rsid w:val="005E08CA"/>
    <w:rsid w:val="005E099E"/>
    <w:rsid w:val="005E0C4B"/>
    <w:rsid w:val="005E0DB5"/>
    <w:rsid w:val="005E0DF2"/>
    <w:rsid w:val="005E1886"/>
    <w:rsid w:val="005E1955"/>
    <w:rsid w:val="005E1CAA"/>
    <w:rsid w:val="005E1E99"/>
    <w:rsid w:val="005E2014"/>
    <w:rsid w:val="005E231B"/>
    <w:rsid w:val="005E2443"/>
    <w:rsid w:val="005E2466"/>
    <w:rsid w:val="005E24D1"/>
    <w:rsid w:val="005E24D2"/>
    <w:rsid w:val="005E25BD"/>
    <w:rsid w:val="005E2BD2"/>
    <w:rsid w:val="005E2C2C"/>
    <w:rsid w:val="005E325C"/>
    <w:rsid w:val="005E33B3"/>
    <w:rsid w:val="005E397B"/>
    <w:rsid w:val="005E3E36"/>
    <w:rsid w:val="005E3E54"/>
    <w:rsid w:val="005E3EAC"/>
    <w:rsid w:val="005E3ED3"/>
    <w:rsid w:val="005E44FD"/>
    <w:rsid w:val="005E4B7B"/>
    <w:rsid w:val="005E53B0"/>
    <w:rsid w:val="005E54E1"/>
    <w:rsid w:val="005E552B"/>
    <w:rsid w:val="005E5664"/>
    <w:rsid w:val="005E573C"/>
    <w:rsid w:val="005E57A5"/>
    <w:rsid w:val="005E59EE"/>
    <w:rsid w:val="005E5C68"/>
    <w:rsid w:val="005E5E29"/>
    <w:rsid w:val="005E5F54"/>
    <w:rsid w:val="005E5FDE"/>
    <w:rsid w:val="005E65AA"/>
    <w:rsid w:val="005E68BA"/>
    <w:rsid w:val="005E6909"/>
    <w:rsid w:val="005E691E"/>
    <w:rsid w:val="005E6E95"/>
    <w:rsid w:val="005E71EF"/>
    <w:rsid w:val="005F0113"/>
    <w:rsid w:val="005F02A9"/>
    <w:rsid w:val="005F04AA"/>
    <w:rsid w:val="005F0602"/>
    <w:rsid w:val="005F08C9"/>
    <w:rsid w:val="005F0920"/>
    <w:rsid w:val="005F099A"/>
    <w:rsid w:val="005F0B3D"/>
    <w:rsid w:val="005F0CCC"/>
    <w:rsid w:val="005F1034"/>
    <w:rsid w:val="005F1304"/>
    <w:rsid w:val="005F13FB"/>
    <w:rsid w:val="005F1760"/>
    <w:rsid w:val="005F187A"/>
    <w:rsid w:val="005F1B45"/>
    <w:rsid w:val="005F1C02"/>
    <w:rsid w:val="005F1C18"/>
    <w:rsid w:val="005F1EE8"/>
    <w:rsid w:val="005F1F51"/>
    <w:rsid w:val="005F202E"/>
    <w:rsid w:val="005F2095"/>
    <w:rsid w:val="005F255B"/>
    <w:rsid w:val="005F2B73"/>
    <w:rsid w:val="005F2C62"/>
    <w:rsid w:val="005F382F"/>
    <w:rsid w:val="005F389C"/>
    <w:rsid w:val="005F3A93"/>
    <w:rsid w:val="005F3D35"/>
    <w:rsid w:val="005F3E90"/>
    <w:rsid w:val="005F3EF7"/>
    <w:rsid w:val="005F427D"/>
    <w:rsid w:val="005F4661"/>
    <w:rsid w:val="005F4728"/>
    <w:rsid w:val="005F48AF"/>
    <w:rsid w:val="005F4942"/>
    <w:rsid w:val="005F4B95"/>
    <w:rsid w:val="005F4E89"/>
    <w:rsid w:val="005F4EC4"/>
    <w:rsid w:val="005F504B"/>
    <w:rsid w:val="005F5582"/>
    <w:rsid w:val="005F568C"/>
    <w:rsid w:val="005F5826"/>
    <w:rsid w:val="005F5B0F"/>
    <w:rsid w:val="005F5E16"/>
    <w:rsid w:val="005F6F5A"/>
    <w:rsid w:val="005F7345"/>
    <w:rsid w:val="005F738B"/>
    <w:rsid w:val="005F77A7"/>
    <w:rsid w:val="005F7C90"/>
    <w:rsid w:val="00600318"/>
    <w:rsid w:val="00600969"/>
    <w:rsid w:val="0060103C"/>
    <w:rsid w:val="006015DE"/>
    <w:rsid w:val="006016C1"/>
    <w:rsid w:val="0060180F"/>
    <w:rsid w:val="0060185D"/>
    <w:rsid w:val="006019FF"/>
    <w:rsid w:val="00602595"/>
    <w:rsid w:val="0060278B"/>
    <w:rsid w:val="006027BC"/>
    <w:rsid w:val="0060288A"/>
    <w:rsid w:val="00602975"/>
    <w:rsid w:val="00602C2C"/>
    <w:rsid w:val="006032CF"/>
    <w:rsid w:val="006032E2"/>
    <w:rsid w:val="006033B2"/>
    <w:rsid w:val="00603402"/>
    <w:rsid w:val="00603740"/>
    <w:rsid w:val="0060382C"/>
    <w:rsid w:val="00603CD5"/>
    <w:rsid w:val="00603E0C"/>
    <w:rsid w:val="00603FD5"/>
    <w:rsid w:val="0060413D"/>
    <w:rsid w:val="00604161"/>
    <w:rsid w:val="006044F4"/>
    <w:rsid w:val="00604527"/>
    <w:rsid w:val="0060477E"/>
    <w:rsid w:val="006047AA"/>
    <w:rsid w:val="00604912"/>
    <w:rsid w:val="00604C2A"/>
    <w:rsid w:val="00604D9E"/>
    <w:rsid w:val="00604DB3"/>
    <w:rsid w:val="00604DBB"/>
    <w:rsid w:val="00604DFA"/>
    <w:rsid w:val="00604F1B"/>
    <w:rsid w:val="006052CE"/>
    <w:rsid w:val="00605464"/>
    <w:rsid w:val="006054BE"/>
    <w:rsid w:val="006054DA"/>
    <w:rsid w:val="00605A19"/>
    <w:rsid w:val="00605E9D"/>
    <w:rsid w:val="00605FBC"/>
    <w:rsid w:val="00606562"/>
    <w:rsid w:val="006065ED"/>
    <w:rsid w:val="006067DD"/>
    <w:rsid w:val="00606817"/>
    <w:rsid w:val="006069EC"/>
    <w:rsid w:val="00606A42"/>
    <w:rsid w:val="00606B31"/>
    <w:rsid w:val="00606C9F"/>
    <w:rsid w:val="00606DC9"/>
    <w:rsid w:val="00606F25"/>
    <w:rsid w:val="00606F47"/>
    <w:rsid w:val="00606FC6"/>
    <w:rsid w:val="0060709D"/>
    <w:rsid w:val="006070E6"/>
    <w:rsid w:val="00607485"/>
    <w:rsid w:val="006074A2"/>
    <w:rsid w:val="0060773B"/>
    <w:rsid w:val="00607819"/>
    <w:rsid w:val="00607B5D"/>
    <w:rsid w:val="00607F6F"/>
    <w:rsid w:val="00607FBE"/>
    <w:rsid w:val="006100DE"/>
    <w:rsid w:val="00610151"/>
    <w:rsid w:val="006105AF"/>
    <w:rsid w:val="00610757"/>
    <w:rsid w:val="00610AC8"/>
    <w:rsid w:val="00610B0E"/>
    <w:rsid w:val="00610CE9"/>
    <w:rsid w:val="00611717"/>
    <w:rsid w:val="006118E8"/>
    <w:rsid w:val="00611A43"/>
    <w:rsid w:val="00611B6D"/>
    <w:rsid w:val="00611C3D"/>
    <w:rsid w:val="00611C66"/>
    <w:rsid w:val="00611CA7"/>
    <w:rsid w:val="00611EEF"/>
    <w:rsid w:val="0061254C"/>
    <w:rsid w:val="00612846"/>
    <w:rsid w:val="00612B11"/>
    <w:rsid w:val="00612C45"/>
    <w:rsid w:val="0061303E"/>
    <w:rsid w:val="00613168"/>
    <w:rsid w:val="00613E4A"/>
    <w:rsid w:val="00613E62"/>
    <w:rsid w:val="006140C2"/>
    <w:rsid w:val="00614369"/>
    <w:rsid w:val="0061437C"/>
    <w:rsid w:val="00614465"/>
    <w:rsid w:val="0061453F"/>
    <w:rsid w:val="006145AA"/>
    <w:rsid w:val="00614731"/>
    <w:rsid w:val="00614948"/>
    <w:rsid w:val="00614A4A"/>
    <w:rsid w:val="006151B1"/>
    <w:rsid w:val="006151F1"/>
    <w:rsid w:val="0061546B"/>
    <w:rsid w:val="00615545"/>
    <w:rsid w:val="006155E3"/>
    <w:rsid w:val="00615656"/>
    <w:rsid w:val="006157DA"/>
    <w:rsid w:val="00615957"/>
    <w:rsid w:val="00615BEF"/>
    <w:rsid w:val="00615D9C"/>
    <w:rsid w:val="00615E07"/>
    <w:rsid w:val="00615F23"/>
    <w:rsid w:val="00616134"/>
    <w:rsid w:val="0061619A"/>
    <w:rsid w:val="0061632A"/>
    <w:rsid w:val="00616441"/>
    <w:rsid w:val="00616D80"/>
    <w:rsid w:val="00616DE8"/>
    <w:rsid w:val="006170BB"/>
    <w:rsid w:val="00617295"/>
    <w:rsid w:val="006173D8"/>
    <w:rsid w:val="006175E0"/>
    <w:rsid w:val="0061785D"/>
    <w:rsid w:val="006178AD"/>
    <w:rsid w:val="00617A29"/>
    <w:rsid w:val="00617A5F"/>
    <w:rsid w:val="00617BE6"/>
    <w:rsid w:val="00617C19"/>
    <w:rsid w:val="00617C4C"/>
    <w:rsid w:val="00617E49"/>
    <w:rsid w:val="006201C6"/>
    <w:rsid w:val="00620431"/>
    <w:rsid w:val="00620622"/>
    <w:rsid w:val="00620A31"/>
    <w:rsid w:val="00620A4A"/>
    <w:rsid w:val="00620A7A"/>
    <w:rsid w:val="00620BD6"/>
    <w:rsid w:val="00620E7E"/>
    <w:rsid w:val="0062109C"/>
    <w:rsid w:val="0062154D"/>
    <w:rsid w:val="0062168F"/>
    <w:rsid w:val="00621730"/>
    <w:rsid w:val="00621F30"/>
    <w:rsid w:val="006222CE"/>
    <w:rsid w:val="00622492"/>
    <w:rsid w:val="0062266C"/>
    <w:rsid w:val="006228F2"/>
    <w:rsid w:val="00622C0C"/>
    <w:rsid w:val="00622F71"/>
    <w:rsid w:val="006230F8"/>
    <w:rsid w:val="00623852"/>
    <w:rsid w:val="00623D98"/>
    <w:rsid w:val="00623E8B"/>
    <w:rsid w:val="00623EFD"/>
    <w:rsid w:val="00623F9E"/>
    <w:rsid w:val="00623FFD"/>
    <w:rsid w:val="0062402A"/>
    <w:rsid w:val="00624193"/>
    <w:rsid w:val="0062481D"/>
    <w:rsid w:val="00624860"/>
    <w:rsid w:val="00624AB0"/>
    <w:rsid w:val="0062504D"/>
    <w:rsid w:val="006252AB"/>
    <w:rsid w:val="00625370"/>
    <w:rsid w:val="00625558"/>
    <w:rsid w:val="00625581"/>
    <w:rsid w:val="00625790"/>
    <w:rsid w:val="0062583A"/>
    <w:rsid w:val="00625AA0"/>
    <w:rsid w:val="00625C46"/>
    <w:rsid w:val="00625E21"/>
    <w:rsid w:val="0062644A"/>
    <w:rsid w:val="006264F2"/>
    <w:rsid w:val="0062668F"/>
    <w:rsid w:val="0062683C"/>
    <w:rsid w:val="00626B0D"/>
    <w:rsid w:val="00626B72"/>
    <w:rsid w:val="00626C1E"/>
    <w:rsid w:val="00626D35"/>
    <w:rsid w:val="00626E2F"/>
    <w:rsid w:val="00626E7B"/>
    <w:rsid w:val="00626ED3"/>
    <w:rsid w:val="00626F5A"/>
    <w:rsid w:val="00626FB6"/>
    <w:rsid w:val="00627209"/>
    <w:rsid w:val="006273C2"/>
    <w:rsid w:val="0062778D"/>
    <w:rsid w:val="00630141"/>
    <w:rsid w:val="0063030B"/>
    <w:rsid w:val="0063043A"/>
    <w:rsid w:val="006306C6"/>
    <w:rsid w:val="006308E2"/>
    <w:rsid w:val="00630D50"/>
    <w:rsid w:val="00630DE2"/>
    <w:rsid w:val="00630DFC"/>
    <w:rsid w:val="00630E66"/>
    <w:rsid w:val="00630F92"/>
    <w:rsid w:val="006311B1"/>
    <w:rsid w:val="006311BB"/>
    <w:rsid w:val="006312EB"/>
    <w:rsid w:val="00631ABA"/>
    <w:rsid w:val="00631F00"/>
    <w:rsid w:val="00632220"/>
    <w:rsid w:val="0063241F"/>
    <w:rsid w:val="006325A8"/>
    <w:rsid w:val="00632799"/>
    <w:rsid w:val="00632ED8"/>
    <w:rsid w:val="00633048"/>
    <w:rsid w:val="006333D7"/>
    <w:rsid w:val="0063357C"/>
    <w:rsid w:val="00633A3B"/>
    <w:rsid w:val="00633AC6"/>
    <w:rsid w:val="00633B6F"/>
    <w:rsid w:val="00633B9E"/>
    <w:rsid w:val="00633C12"/>
    <w:rsid w:val="00633F84"/>
    <w:rsid w:val="00634129"/>
    <w:rsid w:val="006342D0"/>
    <w:rsid w:val="0063446F"/>
    <w:rsid w:val="006349B5"/>
    <w:rsid w:val="006349CD"/>
    <w:rsid w:val="00634CFE"/>
    <w:rsid w:val="0063501E"/>
    <w:rsid w:val="00635070"/>
    <w:rsid w:val="006355C2"/>
    <w:rsid w:val="0063574B"/>
    <w:rsid w:val="00635771"/>
    <w:rsid w:val="00635A5A"/>
    <w:rsid w:val="00635CE7"/>
    <w:rsid w:val="00635E58"/>
    <w:rsid w:val="00635EB9"/>
    <w:rsid w:val="0063613A"/>
    <w:rsid w:val="0063674A"/>
    <w:rsid w:val="006367E2"/>
    <w:rsid w:val="0063713B"/>
    <w:rsid w:val="006378E2"/>
    <w:rsid w:val="00637924"/>
    <w:rsid w:val="00637C0E"/>
    <w:rsid w:val="00637D0D"/>
    <w:rsid w:val="00637E78"/>
    <w:rsid w:val="006400F7"/>
    <w:rsid w:val="00640159"/>
    <w:rsid w:val="006402F3"/>
    <w:rsid w:val="00640595"/>
    <w:rsid w:val="00640B48"/>
    <w:rsid w:val="00640E03"/>
    <w:rsid w:val="00641368"/>
    <w:rsid w:val="00641375"/>
    <w:rsid w:val="006413A9"/>
    <w:rsid w:val="00641471"/>
    <w:rsid w:val="00641650"/>
    <w:rsid w:val="0064178C"/>
    <w:rsid w:val="00641793"/>
    <w:rsid w:val="00641C02"/>
    <w:rsid w:val="00641E2B"/>
    <w:rsid w:val="00641E85"/>
    <w:rsid w:val="00641EA1"/>
    <w:rsid w:val="00641EF7"/>
    <w:rsid w:val="00641F10"/>
    <w:rsid w:val="00642226"/>
    <w:rsid w:val="006424F5"/>
    <w:rsid w:val="00642710"/>
    <w:rsid w:val="006427DF"/>
    <w:rsid w:val="00642887"/>
    <w:rsid w:val="00642C29"/>
    <w:rsid w:val="00643015"/>
    <w:rsid w:val="00643219"/>
    <w:rsid w:val="006434EC"/>
    <w:rsid w:val="00643780"/>
    <w:rsid w:val="006437FA"/>
    <w:rsid w:val="00643E37"/>
    <w:rsid w:val="00644216"/>
    <w:rsid w:val="006442B6"/>
    <w:rsid w:val="00644625"/>
    <w:rsid w:val="00644852"/>
    <w:rsid w:val="0064491F"/>
    <w:rsid w:val="00644FF3"/>
    <w:rsid w:val="0064509A"/>
    <w:rsid w:val="00645250"/>
    <w:rsid w:val="0064540B"/>
    <w:rsid w:val="0064609F"/>
    <w:rsid w:val="00646332"/>
    <w:rsid w:val="006465BF"/>
    <w:rsid w:val="00646A3C"/>
    <w:rsid w:val="00646BC7"/>
    <w:rsid w:val="00646C48"/>
    <w:rsid w:val="00646DD1"/>
    <w:rsid w:val="00647929"/>
    <w:rsid w:val="00647A53"/>
    <w:rsid w:val="00647B98"/>
    <w:rsid w:val="00650670"/>
    <w:rsid w:val="00650953"/>
    <w:rsid w:val="00650A40"/>
    <w:rsid w:val="00650A87"/>
    <w:rsid w:val="00650CC6"/>
    <w:rsid w:val="00651004"/>
    <w:rsid w:val="00651080"/>
    <w:rsid w:val="00651126"/>
    <w:rsid w:val="00651400"/>
    <w:rsid w:val="00651600"/>
    <w:rsid w:val="0065199B"/>
    <w:rsid w:val="00651BE9"/>
    <w:rsid w:val="00651EFB"/>
    <w:rsid w:val="00651FD5"/>
    <w:rsid w:val="00652175"/>
    <w:rsid w:val="006523BE"/>
    <w:rsid w:val="006524A7"/>
    <w:rsid w:val="006524CD"/>
    <w:rsid w:val="00653479"/>
    <w:rsid w:val="0065359F"/>
    <w:rsid w:val="00653899"/>
    <w:rsid w:val="00653C3F"/>
    <w:rsid w:val="00653D3E"/>
    <w:rsid w:val="00653E99"/>
    <w:rsid w:val="006543BF"/>
    <w:rsid w:val="006543ED"/>
    <w:rsid w:val="00654410"/>
    <w:rsid w:val="00654422"/>
    <w:rsid w:val="006547EB"/>
    <w:rsid w:val="00654945"/>
    <w:rsid w:val="00654E11"/>
    <w:rsid w:val="006550D2"/>
    <w:rsid w:val="00655207"/>
    <w:rsid w:val="00655286"/>
    <w:rsid w:val="006555D9"/>
    <w:rsid w:val="006556F3"/>
    <w:rsid w:val="0065587C"/>
    <w:rsid w:val="00655BCA"/>
    <w:rsid w:val="00655DB7"/>
    <w:rsid w:val="00655EFE"/>
    <w:rsid w:val="00656032"/>
    <w:rsid w:val="00656047"/>
    <w:rsid w:val="00656A37"/>
    <w:rsid w:val="00656E4A"/>
    <w:rsid w:val="00656EBD"/>
    <w:rsid w:val="0065742B"/>
    <w:rsid w:val="006577CE"/>
    <w:rsid w:val="00657A70"/>
    <w:rsid w:val="00657E28"/>
    <w:rsid w:val="00660904"/>
    <w:rsid w:val="00660A00"/>
    <w:rsid w:val="00660AD6"/>
    <w:rsid w:val="00660BE9"/>
    <w:rsid w:val="006610FC"/>
    <w:rsid w:val="00661368"/>
    <w:rsid w:val="006613EF"/>
    <w:rsid w:val="006615AF"/>
    <w:rsid w:val="00661846"/>
    <w:rsid w:val="0066188F"/>
    <w:rsid w:val="00661FA6"/>
    <w:rsid w:val="00661FB9"/>
    <w:rsid w:val="006621A7"/>
    <w:rsid w:val="0066229D"/>
    <w:rsid w:val="006623E3"/>
    <w:rsid w:val="00662641"/>
    <w:rsid w:val="00662795"/>
    <w:rsid w:val="00662EF8"/>
    <w:rsid w:val="00662FA4"/>
    <w:rsid w:val="0066387B"/>
    <w:rsid w:val="00663AB8"/>
    <w:rsid w:val="00663D1C"/>
    <w:rsid w:val="00663E63"/>
    <w:rsid w:val="00663F5D"/>
    <w:rsid w:val="0066410F"/>
    <w:rsid w:val="006641D9"/>
    <w:rsid w:val="0066423F"/>
    <w:rsid w:val="006642E4"/>
    <w:rsid w:val="006648F2"/>
    <w:rsid w:val="00664DAB"/>
    <w:rsid w:val="006650D5"/>
    <w:rsid w:val="00665548"/>
    <w:rsid w:val="0066566F"/>
    <w:rsid w:val="00665747"/>
    <w:rsid w:val="00665814"/>
    <w:rsid w:val="006658BD"/>
    <w:rsid w:val="00665C30"/>
    <w:rsid w:val="00665C6C"/>
    <w:rsid w:val="00665E96"/>
    <w:rsid w:val="00665F3C"/>
    <w:rsid w:val="006662A6"/>
    <w:rsid w:val="006666AC"/>
    <w:rsid w:val="00666F1B"/>
    <w:rsid w:val="006670B7"/>
    <w:rsid w:val="00667286"/>
    <w:rsid w:val="006675C5"/>
    <w:rsid w:val="00667794"/>
    <w:rsid w:val="00667D2D"/>
    <w:rsid w:val="00670619"/>
    <w:rsid w:val="00670AD1"/>
    <w:rsid w:val="00670C8B"/>
    <w:rsid w:val="006710F9"/>
    <w:rsid w:val="00671440"/>
    <w:rsid w:val="00671735"/>
    <w:rsid w:val="00671A6D"/>
    <w:rsid w:val="00671B17"/>
    <w:rsid w:val="00671B1E"/>
    <w:rsid w:val="00671C72"/>
    <w:rsid w:val="006720C8"/>
    <w:rsid w:val="0067221C"/>
    <w:rsid w:val="0067235E"/>
    <w:rsid w:val="00672413"/>
    <w:rsid w:val="00672456"/>
    <w:rsid w:val="006725AF"/>
    <w:rsid w:val="00672A42"/>
    <w:rsid w:val="00672BFD"/>
    <w:rsid w:val="00672C29"/>
    <w:rsid w:val="00672F0E"/>
    <w:rsid w:val="00672FB5"/>
    <w:rsid w:val="00672FDD"/>
    <w:rsid w:val="00673342"/>
    <w:rsid w:val="00673663"/>
    <w:rsid w:val="00673947"/>
    <w:rsid w:val="00673CB4"/>
    <w:rsid w:val="00673D25"/>
    <w:rsid w:val="00673E22"/>
    <w:rsid w:val="0067413C"/>
    <w:rsid w:val="00674144"/>
    <w:rsid w:val="0067429E"/>
    <w:rsid w:val="00674877"/>
    <w:rsid w:val="00674AB7"/>
    <w:rsid w:val="00674B17"/>
    <w:rsid w:val="00674B80"/>
    <w:rsid w:val="00674C97"/>
    <w:rsid w:val="00674FA1"/>
    <w:rsid w:val="00675040"/>
    <w:rsid w:val="0067551D"/>
    <w:rsid w:val="0067561A"/>
    <w:rsid w:val="00675979"/>
    <w:rsid w:val="00675A3E"/>
    <w:rsid w:val="00675AF1"/>
    <w:rsid w:val="00675FA1"/>
    <w:rsid w:val="00676606"/>
    <w:rsid w:val="00676915"/>
    <w:rsid w:val="00676929"/>
    <w:rsid w:val="00676AE5"/>
    <w:rsid w:val="00676CAE"/>
    <w:rsid w:val="00676D77"/>
    <w:rsid w:val="006770CA"/>
    <w:rsid w:val="00677235"/>
    <w:rsid w:val="006773BC"/>
    <w:rsid w:val="00677E2B"/>
    <w:rsid w:val="00680996"/>
    <w:rsid w:val="00680D32"/>
    <w:rsid w:val="00681866"/>
    <w:rsid w:val="0068187A"/>
    <w:rsid w:val="006819EA"/>
    <w:rsid w:val="00681A2B"/>
    <w:rsid w:val="00681C41"/>
    <w:rsid w:val="0068206E"/>
    <w:rsid w:val="00682531"/>
    <w:rsid w:val="00682593"/>
    <w:rsid w:val="0068266F"/>
    <w:rsid w:val="006827EE"/>
    <w:rsid w:val="00682930"/>
    <w:rsid w:val="00682C04"/>
    <w:rsid w:val="00682E49"/>
    <w:rsid w:val="00682F81"/>
    <w:rsid w:val="006836AF"/>
    <w:rsid w:val="00683766"/>
    <w:rsid w:val="00683776"/>
    <w:rsid w:val="0068391C"/>
    <w:rsid w:val="00683931"/>
    <w:rsid w:val="00683DBE"/>
    <w:rsid w:val="0068438B"/>
    <w:rsid w:val="00684445"/>
    <w:rsid w:val="006849DF"/>
    <w:rsid w:val="00684CC8"/>
    <w:rsid w:val="00684D1D"/>
    <w:rsid w:val="00684FAE"/>
    <w:rsid w:val="0068547D"/>
    <w:rsid w:val="00685654"/>
    <w:rsid w:val="006858B0"/>
    <w:rsid w:val="0068598C"/>
    <w:rsid w:val="00685AEC"/>
    <w:rsid w:val="00685B9B"/>
    <w:rsid w:val="00685B9F"/>
    <w:rsid w:val="00685CA7"/>
    <w:rsid w:val="00685FE3"/>
    <w:rsid w:val="0068602E"/>
    <w:rsid w:val="00686089"/>
    <w:rsid w:val="006867F5"/>
    <w:rsid w:val="0068712F"/>
    <w:rsid w:val="006871D4"/>
    <w:rsid w:val="0068731E"/>
    <w:rsid w:val="006875F3"/>
    <w:rsid w:val="006877FC"/>
    <w:rsid w:val="0068782F"/>
    <w:rsid w:val="0068791E"/>
    <w:rsid w:val="00687FE8"/>
    <w:rsid w:val="006902C5"/>
    <w:rsid w:val="0069050C"/>
    <w:rsid w:val="00690578"/>
    <w:rsid w:val="00690C3F"/>
    <w:rsid w:val="00690C6A"/>
    <w:rsid w:val="0069117B"/>
    <w:rsid w:val="006912DB"/>
    <w:rsid w:val="0069160D"/>
    <w:rsid w:val="00691811"/>
    <w:rsid w:val="0069183D"/>
    <w:rsid w:val="0069232F"/>
    <w:rsid w:val="006928DD"/>
    <w:rsid w:val="00692974"/>
    <w:rsid w:val="006931F7"/>
    <w:rsid w:val="00693219"/>
    <w:rsid w:val="00693681"/>
    <w:rsid w:val="00693777"/>
    <w:rsid w:val="00693799"/>
    <w:rsid w:val="00693BCC"/>
    <w:rsid w:val="00693ED3"/>
    <w:rsid w:val="00693F52"/>
    <w:rsid w:val="006940FF"/>
    <w:rsid w:val="006943EE"/>
    <w:rsid w:val="00694694"/>
    <w:rsid w:val="0069489B"/>
    <w:rsid w:val="0069496D"/>
    <w:rsid w:val="00694FA5"/>
    <w:rsid w:val="0069528E"/>
    <w:rsid w:val="006956BC"/>
    <w:rsid w:val="0069588C"/>
    <w:rsid w:val="0069591D"/>
    <w:rsid w:val="00695972"/>
    <w:rsid w:val="00695C77"/>
    <w:rsid w:val="00695D57"/>
    <w:rsid w:val="00696028"/>
    <w:rsid w:val="0069611F"/>
    <w:rsid w:val="00696628"/>
    <w:rsid w:val="00696C15"/>
    <w:rsid w:val="00696DD4"/>
    <w:rsid w:val="00696F49"/>
    <w:rsid w:val="006970B8"/>
    <w:rsid w:val="006971E7"/>
    <w:rsid w:val="0069730D"/>
    <w:rsid w:val="00697450"/>
    <w:rsid w:val="0069759B"/>
    <w:rsid w:val="0069778D"/>
    <w:rsid w:val="0069794F"/>
    <w:rsid w:val="00697FAE"/>
    <w:rsid w:val="006A00E6"/>
    <w:rsid w:val="006A0312"/>
    <w:rsid w:val="006A043A"/>
    <w:rsid w:val="006A04C1"/>
    <w:rsid w:val="006A07C0"/>
    <w:rsid w:val="006A0A40"/>
    <w:rsid w:val="006A0B6F"/>
    <w:rsid w:val="006A0C13"/>
    <w:rsid w:val="006A1388"/>
    <w:rsid w:val="006A1495"/>
    <w:rsid w:val="006A1CFD"/>
    <w:rsid w:val="006A1E1B"/>
    <w:rsid w:val="006A1E3A"/>
    <w:rsid w:val="006A220C"/>
    <w:rsid w:val="006A2237"/>
    <w:rsid w:val="006A2443"/>
    <w:rsid w:val="006A28F0"/>
    <w:rsid w:val="006A2926"/>
    <w:rsid w:val="006A2B41"/>
    <w:rsid w:val="006A2CEA"/>
    <w:rsid w:val="006A2DCC"/>
    <w:rsid w:val="006A2EF2"/>
    <w:rsid w:val="006A3079"/>
    <w:rsid w:val="006A3465"/>
    <w:rsid w:val="006A3775"/>
    <w:rsid w:val="006A3C3F"/>
    <w:rsid w:val="006A44BD"/>
    <w:rsid w:val="006A44C4"/>
    <w:rsid w:val="006A46C3"/>
    <w:rsid w:val="006A4A5A"/>
    <w:rsid w:val="006A4B43"/>
    <w:rsid w:val="006A4B63"/>
    <w:rsid w:val="006A4D85"/>
    <w:rsid w:val="006A4DA5"/>
    <w:rsid w:val="006A5299"/>
    <w:rsid w:val="006A5721"/>
    <w:rsid w:val="006A5D00"/>
    <w:rsid w:val="006A5E7D"/>
    <w:rsid w:val="006A5F35"/>
    <w:rsid w:val="006A6051"/>
    <w:rsid w:val="006A6263"/>
    <w:rsid w:val="006A65A0"/>
    <w:rsid w:val="006A6643"/>
    <w:rsid w:val="006A6716"/>
    <w:rsid w:val="006A6AA3"/>
    <w:rsid w:val="006A6AB4"/>
    <w:rsid w:val="006A6F7E"/>
    <w:rsid w:val="006A6FFE"/>
    <w:rsid w:val="006A7114"/>
    <w:rsid w:val="006A71A2"/>
    <w:rsid w:val="006A72F6"/>
    <w:rsid w:val="006A7444"/>
    <w:rsid w:val="006A7837"/>
    <w:rsid w:val="006A791F"/>
    <w:rsid w:val="006A794C"/>
    <w:rsid w:val="006A79A1"/>
    <w:rsid w:val="006A7AC1"/>
    <w:rsid w:val="006A7BE5"/>
    <w:rsid w:val="006B00EB"/>
    <w:rsid w:val="006B04F1"/>
    <w:rsid w:val="006B0876"/>
    <w:rsid w:val="006B0996"/>
    <w:rsid w:val="006B0DA0"/>
    <w:rsid w:val="006B146F"/>
    <w:rsid w:val="006B20A3"/>
    <w:rsid w:val="006B21D5"/>
    <w:rsid w:val="006B229C"/>
    <w:rsid w:val="006B29C2"/>
    <w:rsid w:val="006B2B03"/>
    <w:rsid w:val="006B2B8C"/>
    <w:rsid w:val="006B30FC"/>
    <w:rsid w:val="006B3519"/>
    <w:rsid w:val="006B3536"/>
    <w:rsid w:val="006B353A"/>
    <w:rsid w:val="006B3694"/>
    <w:rsid w:val="006B37E9"/>
    <w:rsid w:val="006B39A9"/>
    <w:rsid w:val="006B3A35"/>
    <w:rsid w:val="006B47B1"/>
    <w:rsid w:val="006B4826"/>
    <w:rsid w:val="006B4951"/>
    <w:rsid w:val="006B4C46"/>
    <w:rsid w:val="006B4FC6"/>
    <w:rsid w:val="006B5299"/>
    <w:rsid w:val="006B5747"/>
    <w:rsid w:val="006B5A7B"/>
    <w:rsid w:val="006B5BCD"/>
    <w:rsid w:val="006B64E3"/>
    <w:rsid w:val="006B6723"/>
    <w:rsid w:val="006B6BF3"/>
    <w:rsid w:val="006B6D11"/>
    <w:rsid w:val="006B6F02"/>
    <w:rsid w:val="006B6F32"/>
    <w:rsid w:val="006B700D"/>
    <w:rsid w:val="006B72D2"/>
    <w:rsid w:val="006B7493"/>
    <w:rsid w:val="006B79AE"/>
    <w:rsid w:val="006B7C6D"/>
    <w:rsid w:val="006B7E47"/>
    <w:rsid w:val="006B7FC0"/>
    <w:rsid w:val="006C0297"/>
    <w:rsid w:val="006C0449"/>
    <w:rsid w:val="006C0537"/>
    <w:rsid w:val="006C0820"/>
    <w:rsid w:val="006C0AF9"/>
    <w:rsid w:val="006C1186"/>
    <w:rsid w:val="006C120A"/>
    <w:rsid w:val="006C16FF"/>
    <w:rsid w:val="006C1717"/>
    <w:rsid w:val="006C17C4"/>
    <w:rsid w:val="006C1C72"/>
    <w:rsid w:val="006C1EB0"/>
    <w:rsid w:val="006C1FB0"/>
    <w:rsid w:val="006C20C0"/>
    <w:rsid w:val="006C2150"/>
    <w:rsid w:val="006C217F"/>
    <w:rsid w:val="006C239D"/>
    <w:rsid w:val="006C23EB"/>
    <w:rsid w:val="006C2404"/>
    <w:rsid w:val="006C2AB1"/>
    <w:rsid w:val="006C2B5D"/>
    <w:rsid w:val="006C2B98"/>
    <w:rsid w:val="006C3147"/>
    <w:rsid w:val="006C373E"/>
    <w:rsid w:val="006C3AB1"/>
    <w:rsid w:val="006C3AB8"/>
    <w:rsid w:val="006C3C5D"/>
    <w:rsid w:val="006C3E42"/>
    <w:rsid w:val="006C3EEA"/>
    <w:rsid w:val="006C3EEE"/>
    <w:rsid w:val="006C3F74"/>
    <w:rsid w:val="006C3FD5"/>
    <w:rsid w:val="006C40D7"/>
    <w:rsid w:val="006C4599"/>
    <w:rsid w:val="006C47FD"/>
    <w:rsid w:val="006C4CDB"/>
    <w:rsid w:val="006C4ED7"/>
    <w:rsid w:val="006C5145"/>
    <w:rsid w:val="006C533F"/>
    <w:rsid w:val="006C5499"/>
    <w:rsid w:val="006C5670"/>
    <w:rsid w:val="006C5716"/>
    <w:rsid w:val="006C58D5"/>
    <w:rsid w:val="006C5A2C"/>
    <w:rsid w:val="006C5D63"/>
    <w:rsid w:val="006C5E28"/>
    <w:rsid w:val="006C60B4"/>
    <w:rsid w:val="006C64DC"/>
    <w:rsid w:val="006C65CA"/>
    <w:rsid w:val="006C6773"/>
    <w:rsid w:val="006C6920"/>
    <w:rsid w:val="006C6E85"/>
    <w:rsid w:val="006C6FD8"/>
    <w:rsid w:val="006C7138"/>
    <w:rsid w:val="006C7293"/>
    <w:rsid w:val="006C72EB"/>
    <w:rsid w:val="006C7957"/>
    <w:rsid w:val="006C7D08"/>
    <w:rsid w:val="006C7D9E"/>
    <w:rsid w:val="006D09B1"/>
    <w:rsid w:val="006D0EBF"/>
    <w:rsid w:val="006D1528"/>
    <w:rsid w:val="006D16F6"/>
    <w:rsid w:val="006D19F6"/>
    <w:rsid w:val="006D1C97"/>
    <w:rsid w:val="006D1F42"/>
    <w:rsid w:val="006D2035"/>
    <w:rsid w:val="006D234D"/>
    <w:rsid w:val="006D25D4"/>
    <w:rsid w:val="006D298F"/>
    <w:rsid w:val="006D2C06"/>
    <w:rsid w:val="006D2E7C"/>
    <w:rsid w:val="006D333B"/>
    <w:rsid w:val="006D3809"/>
    <w:rsid w:val="006D3BAD"/>
    <w:rsid w:val="006D3DBA"/>
    <w:rsid w:val="006D3E0B"/>
    <w:rsid w:val="006D3E2D"/>
    <w:rsid w:val="006D3EE2"/>
    <w:rsid w:val="006D3FC4"/>
    <w:rsid w:val="006D4288"/>
    <w:rsid w:val="006D4A92"/>
    <w:rsid w:val="006D5214"/>
    <w:rsid w:val="006D561F"/>
    <w:rsid w:val="006D5791"/>
    <w:rsid w:val="006D584A"/>
    <w:rsid w:val="006D5A31"/>
    <w:rsid w:val="006D5D1A"/>
    <w:rsid w:val="006D5E97"/>
    <w:rsid w:val="006D63C7"/>
    <w:rsid w:val="006D66CF"/>
    <w:rsid w:val="006D69CB"/>
    <w:rsid w:val="006D6E9F"/>
    <w:rsid w:val="006D710C"/>
    <w:rsid w:val="006D75D2"/>
    <w:rsid w:val="006D79B6"/>
    <w:rsid w:val="006D79CD"/>
    <w:rsid w:val="006D7C51"/>
    <w:rsid w:val="006D7C64"/>
    <w:rsid w:val="006D7C6A"/>
    <w:rsid w:val="006D7E36"/>
    <w:rsid w:val="006D7E44"/>
    <w:rsid w:val="006D7EA3"/>
    <w:rsid w:val="006E006A"/>
    <w:rsid w:val="006E00D5"/>
    <w:rsid w:val="006E0408"/>
    <w:rsid w:val="006E066A"/>
    <w:rsid w:val="006E07D3"/>
    <w:rsid w:val="006E0C76"/>
    <w:rsid w:val="006E0F3C"/>
    <w:rsid w:val="006E1155"/>
    <w:rsid w:val="006E12DE"/>
    <w:rsid w:val="006E1372"/>
    <w:rsid w:val="006E1687"/>
    <w:rsid w:val="006E21BA"/>
    <w:rsid w:val="006E24F0"/>
    <w:rsid w:val="006E26B0"/>
    <w:rsid w:val="006E2AB0"/>
    <w:rsid w:val="006E2BF7"/>
    <w:rsid w:val="006E2F3A"/>
    <w:rsid w:val="006E2FB1"/>
    <w:rsid w:val="006E3140"/>
    <w:rsid w:val="006E328F"/>
    <w:rsid w:val="006E333F"/>
    <w:rsid w:val="006E350F"/>
    <w:rsid w:val="006E422F"/>
    <w:rsid w:val="006E4821"/>
    <w:rsid w:val="006E496E"/>
    <w:rsid w:val="006E49B8"/>
    <w:rsid w:val="006E4A15"/>
    <w:rsid w:val="006E4A38"/>
    <w:rsid w:val="006E4C13"/>
    <w:rsid w:val="006E4F7D"/>
    <w:rsid w:val="006E5621"/>
    <w:rsid w:val="006E5659"/>
    <w:rsid w:val="006E5949"/>
    <w:rsid w:val="006E59BA"/>
    <w:rsid w:val="006E5A94"/>
    <w:rsid w:val="006E5C82"/>
    <w:rsid w:val="006E5CED"/>
    <w:rsid w:val="006E5CF0"/>
    <w:rsid w:val="006E5ED5"/>
    <w:rsid w:val="006E62CF"/>
    <w:rsid w:val="006E644C"/>
    <w:rsid w:val="006E68D8"/>
    <w:rsid w:val="006E6A8E"/>
    <w:rsid w:val="006E6CD3"/>
    <w:rsid w:val="006E6CE6"/>
    <w:rsid w:val="006E73B6"/>
    <w:rsid w:val="006E75F2"/>
    <w:rsid w:val="006E7A98"/>
    <w:rsid w:val="006E7C3A"/>
    <w:rsid w:val="006F00AB"/>
    <w:rsid w:val="006F00C7"/>
    <w:rsid w:val="006F02FB"/>
    <w:rsid w:val="006F04B8"/>
    <w:rsid w:val="006F0568"/>
    <w:rsid w:val="006F0658"/>
    <w:rsid w:val="006F0AE1"/>
    <w:rsid w:val="006F0EA6"/>
    <w:rsid w:val="006F11B9"/>
    <w:rsid w:val="006F123F"/>
    <w:rsid w:val="006F1420"/>
    <w:rsid w:val="006F16BA"/>
    <w:rsid w:val="006F16BC"/>
    <w:rsid w:val="006F198B"/>
    <w:rsid w:val="006F1CD4"/>
    <w:rsid w:val="006F1E42"/>
    <w:rsid w:val="006F1EF8"/>
    <w:rsid w:val="006F25ED"/>
    <w:rsid w:val="006F2723"/>
    <w:rsid w:val="006F2963"/>
    <w:rsid w:val="006F2967"/>
    <w:rsid w:val="006F2B5F"/>
    <w:rsid w:val="006F33BF"/>
    <w:rsid w:val="006F34C1"/>
    <w:rsid w:val="006F367A"/>
    <w:rsid w:val="006F3956"/>
    <w:rsid w:val="006F396B"/>
    <w:rsid w:val="006F3C49"/>
    <w:rsid w:val="006F3E20"/>
    <w:rsid w:val="006F3EC0"/>
    <w:rsid w:val="006F3FB1"/>
    <w:rsid w:val="006F415A"/>
    <w:rsid w:val="006F44D0"/>
    <w:rsid w:val="006F465C"/>
    <w:rsid w:val="006F4780"/>
    <w:rsid w:val="006F478A"/>
    <w:rsid w:val="006F4BE2"/>
    <w:rsid w:val="006F4FD4"/>
    <w:rsid w:val="006F5113"/>
    <w:rsid w:val="006F5473"/>
    <w:rsid w:val="006F5480"/>
    <w:rsid w:val="006F567F"/>
    <w:rsid w:val="006F5C20"/>
    <w:rsid w:val="006F5DA8"/>
    <w:rsid w:val="006F5E3A"/>
    <w:rsid w:val="006F625B"/>
    <w:rsid w:val="006F62CC"/>
    <w:rsid w:val="006F63BB"/>
    <w:rsid w:val="006F65B1"/>
    <w:rsid w:val="006F6F28"/>
    <w:rsid w:val="006F7159"/>
    <w:rsid w:val="006F7369"/>
    <w:rsid w:val="006F7AEC"/>
    <w:rsid w:val="006F7E30"/>
    <w:rsid w:val="006F7E8B"/>
    <w:rsid w:val="006F7F65"/>
    <w:rsid w:val="00700904"/>
    <w:rsid w:val="00700951"/>
    <w:rsid w:val="00700A82"/>
    <w:rsid w:val="00700F48"/>
    <w:rsid w:val="00701303"/>
    <w:rsid w:val="00701DC0"/>
    <w:rsid w:val="00701F78"/>
    <w:rsid w:val="007021C9"/>
    <w:rsid w:val="007023C4"/>
    <w:rsid w:val="007024AB"/>
    <w:rsid w:val="00702A10"/>
    <w:rsid w:val="00702A43"/>
    <w:rsid w:val="00702E68"/>
    <w:rsid w:val="00702E8A"/>
    <w:rsid w:val="00702EC2"/>
    <w:rsid w:val="00702F09"/>
    <w:rsid w:val="00702F67"/>
    <w:rsid w:val="007035D0"/>
    <w:rsid w:val="0070368E"/>
    <w:rsid w:val="007037FF"/>
    <w:rsid w:val="00703B27"/>
    <w:rsid w:val="00703BA0"/>
    <w:rsid w:val="00703D8C"/>
    <w:rsid w:val="00703DB7"/>
    <w:rsid w:val="00703FC9"/>
    <w:rsid w:val="00704222"/>
    <w:rsid w:val="0070423E"/>
    <w:rsid w:val="00704556"/>
    <w:rsid w:val="00704774"/>
    <w:rsid w:val="00704E2A"/>
    <w:rsid w:val="0070527E"/>
    <w:rsid w:val="0070549B"/>
    <w:rsid w:val="007056B2"/>
    <w:rsid w:val="0070573D"/>
    <w:rsid w:val="00705757"/>
    <w:rsid w:val="007057E2"/>
    <w:rsid w:val="00706076"/>
    <w:rsid w:val="00706321"/>
    <w:rsid w:val="007063DD"/>
    <w:rsid w:val="00706FF4"/>
    <w:rsid w:val="0070717C"/>
    <w:rsid w:val="0070789C"/>
    <w:rsid w:val="00707D34"/>
    <w:rsid w:val="00707D8E"/>
    <w:rsid w:val="00710122"/>
    <w:rsid w:val="00710390"/>
    <w:rsid w:val="00710575"/>
    <w:rsid w:val="007105FC"/>
    <w:rsid w:val="00710A44"/>
    <w:rsid w:val="00710B40"/>
    <w:rsid w:val="00711098"/>
    <w:rsid w:val="007111DE"/>
    <w:rsid w:val="00711557"/>
    <w:rsid w:val="0071179A"/>
    <w:rsid w:val="007117E0"/>
    <w:rsid w:val="007121C6"/>
    <w:rsid w:val="007122ED"/>
    <w:rsid w:val="0071256E"/>
    <w:rsid w:val="00712893"/>
    <w:rsid w:val="00712898"/>
    <w:rsid w:val="007129C9"/>
    <w:rsid w:val="00712E07"/>
    <w:rsid w:val="00712F65"/>
    <w:rsid w:val="0071324E"/>
    <w:rsid w:val="007134A9"/>
    <w:rsid w:val="007138BC"/>
    <w:rsid w:val="0071463D"/>
    <w:rsid w:val="00714B8B"/>
    <w:rsid w:val="007151F8"/>
    <w:rsid w:val="00715241"/>
    <w:rsid w:val="007156C6"/>
    <w:rsid w:val="00715708"/>
    <w:rsid w:val="00715936"/>
    <w:rsid w:val="007159CF"/>
    <w:rsid w:val="00715BA5"/>
    <w:rsid w:val="00715BAD"/>
    <w:rsid w:val="00715D8F"/>
    <w:rsid w:val="0071621F"/>
    <w:rsid w:val="007162D6"/>
    <w:rsid w:val="0071645A"/>
    <w:rsid w:val="00716B04"/>
    <w:rsid w:val="00716B33"/>
    <w:rsid w:val="00717191"/>
    <w:rsid w:val="007172A9"/>
    <w:rsid w:val="007174ED"/>
    <w:rsid w:val="00717506"/>
    <w:rsid w:val="007176F1"/>
    <w:rsid w:val="0071776A"/>
    <w:rsid w:val="00717840"/>
    <w:rsid w:val="007178A6"/>
    <w:rsid w:val="00717B1D"/>
    <w:rsid w:val="00720130"/>
    <w:rsid w:val="007203F0"/>
    <w:rsid w:val="00720756"/>
    <w:rsid w:val="00720B8C"/>
    <w:rsid w:val="00720CCB"/>
    <w:rsid w:val="00721015"/>
    <w:rsid w:val="00721252"/>
    <w:rsid w:val="007212A5"/>
    <w:rsid w:val="0072144A"/>
    <w:rsid w:val="00721A60"/>
    <w:rsid w:val="00721A70"/>
    <w:rsid w:val="00721D43"/>
    <w:rsid w:val="00721F97"/>
    <w:rsid w:val="00722336"/>
    <w:rsid w:val="0072254C"/>
    <w:rsid w:val="00722686"/>
    <w:rsid w:val="007226EF"/>
    <w:rsid w:val="00722C40"/>
    <w:rsid w:val="00723526"/>
    <w:rsid w:val="00723A36"/>
    <w:rsid w:val="00723DB6"/>
    <w:rsid w:val="00723DC0"/>
    <w:rsid w:val="00724471"/>
    <w:rsid w:val="007248F2"/>
    <w:rsid w:val="00724A1B"/>
    <w:rsid w:val="00724A21"/>
    <w:rsid w:val="00724AB4"/>
    <w:rsid w:val="00724BCB"/>
    <w:rsid w:val="00724F1F"/>
    <w:rsid w:val="00724F2E"/>
    <w:rsid w:val="0072518C"/>
    <w:rsid w:val="007251F0"/>
    <w:rsid w:val="00725382"/>
    <w:rsid w:val="007253EF"/>
    <w:rsid w:val="007253F8"/>
    <w:rsid w:val="00725C20"/>
    <w:rsid w:val="00725F89"/>
    <w:rsid w:val="00726060"/>
    <w:rsid w:val="00726877"/>
    <w:rsid w:val="00726E30"/>
    <w:rsid w:val="007273B4"/>
    <w:rsid w:val="00727619"/>
    <w:rsid w:val="0072789D"/>
    <w:rsid w:val="007278BE"/>
    <w:rsid w:val="00727A84"/>
    <w:rsid w:val="00727B0F"/>
    <w:rsid w:val="00727B84"/>
    <w:rsid w:val="00727CFC"/>
    <w:rsid w:val="00727E9F"/>
    <w:rsid w:val="00727F59"/>
    <w:rsid w:val="00727FC1"/>
    <w:rsid w:val="0073007C"/>
    <w:rsid w:val="007301D3"/>
    <w:rsid w:val="007301E9"/>
    <w:rsid w:val="007305F2"/>
    <w:rsid w:val="0073096A"/>
    <w:rsid w:val="00730CAD"/>
    <w:rsid w:val="007310E4"/>
    <w:rsid w:val="00731389"/>
    <w:rsid w:val="00731687"/>
    <w:rsid w:val="007317B2"/>
    <w:rsid w:val="00731ADA"/>
    <w:rsid w:val="00731D95"/>
    <w:rsid w:val="00731DFE"/>
    <w:rsid w:val="00732048"/>
    <w:rsid w:val="0073211B"/>
    <w:rsid w:val="0073212E"/>
    <w:rsid w:val="007325C2"/>
    <w:rsid w:val="00732713"/>
    <w:rsid w:val="00733060"/>
    <w:rsid w:val="00733180"/>
    <w:rsid w:val="0073325A"/>
    <w:rsid w:val="007333DF"/>
    <w:rsid w:val="007338D5"/>
    <w:rsid w:val="00733922"/>
    <w:rsid w:val="007339B2"/>
    <w:rsid w:val="00733FE8"/>
    <w:rsid w:val="007340BD"/>
    <w:rsid w:val="00734286"/>
    <w:rsid w:val="0073432A"/>
    <w:rsid w:val="0073462D"/>
    <w:rsid w:val="007348A5"/>
    <w:rsid w:val="00734C5A"/>
    <w:rsid w:val="00735251"/>
    <w:rsid w:val="00735484"/>
    <w:rsid w:val="007355CF"/>
    <w:rsid w:val="00735618"/>
    <w:rsid w:val="0073568A"/>
    <w:rsid w:val="00735FCD"/>
    <w:rsid w:val="00736051"/>
    <w:rsid w:val="007364D6"/>
    <w:rsid w:val="00736637"/>
    <w:rsid w:val="00736B1D"/>
    <w:rsid w:val="0073724D"/>
    <w:rsid w:val="007374EF"/>
    <w:rsid w:val="00737D09"/>
    <w:rsid w:val="00737D16"/>
    <w:rsid w:val="00737E50"/>
    <w:rsid w:val="00737ED7"/>
    <w:rsid w:val="00737F36"/>
    <w:rsid w:val="00740430"/>
    <w:rsid w:val="0074064D"/>
    <w:rsid w:val="00740745"/>
    <w:rsid w:val="0074078C"/>
    <w:rsid w:val="00740A2D"/>
    <w:rsid w:val="00740BC6"/>
    <w:rsid w:val="00740C93"/>
    <w:rsid w:val="00741025"/>
    <w:rsid w:val="0074165C"/>
    <w:rsid w:val="007417EF"/>
    <w:rsid w:val="00741A22"/>
    <w:rsid w:val="00741EAF"/>
    <w:rsid w:val="0074252B"/>
    <w:rsid w:val="007429F2"/>
    <w:rsid w:val="00742C83"/>
    <w:rsid w:val="00742DE9"/>
    <w:rsid w:val="00742F71"/>
    <w:rsid w:val="00742F85"/>
    <w:rsid w:val="00743303"/>
    <w:rsid w:val="00743556"/>
    <w:rsid w:val="007436A5"/>
    <w:rsid w:val="007436E0"/>
    <w:rsid w:val="00743868"/>
    <w:rsid w:val="00743B8B"/>
    <w:rsid w:val="007443F1"/>
    <w:rsid w:val="0074485D"/>
    <w:rsid w:val="00744B5F"/>
    <w:rsid w:val="00744DF2"/>
    <w:rsid w:val="00744EB4"/>
    <w:rsid w:val="00744F32"/>
    <w:rsid w:val="007450D2"/>
    <w:rsid w:val="007454C7"/>
    <w:rsid w:val="007455FB"/>
    <w:rsid w:val="0074561B"/>
    <w:rsid w:val="00745744"/>
    <w:rsid w:val="00745878"/>
    <w:rsid w:val="0074587A"/>
    <w:rsid w:val="00745ABE"/>
    <w:rsid w:val="00745B1E"/>
    <w:rsid w:val="00746258"/>
    <w:rsid w:val="007462D3"/>
    <w:rsid w:val="0074670C"/>
    <w:rsid w:val="0074678C"/>
    <w:rsid w:val="00746867"/>
    <w:rsid w:val="00746B48"/>
    <w:rsid w:val="00746DE0"/>
    <w:rsid w:val="00747062"/>
    <w:rsid w:val="00747076"/>
    <w:rsid w:val="007470A1"/>
    <w:rsid w:val="00747100"/>
    <w:rsid w:val="0074725B"/>
    <w:rsid w:val="007473FB"/>
    <w:rsid w:val="0074743A"/>
    <w:rsid w:val="007474C2"/>
    <w:rsid w:val="00747625"/>
    <w:rsid w:val="00747801"/>
    <w:rsid w:val="0074780F"/>
    <w:rsid w:val="00747927"/>
    <w:rsid w:val="00747B8E"/>
    <w:rsid w:val="00747EE3"/>
    <w:rsid w:val="00750259"/>
    <w:rsid w:val="007502F6"/>
    <w:rsid w:val="00750393"/>
    <w:rsid w:val="007503DC"/>
    <w:rsid w:val="0075072E"/>
    <w:rsid w:val="007507BC"/>
    <w:rsid w:val="0075087D"/>
    <w:rsid w:val="00750884"/>
    <w:rsid w:val="007508C2"/>
    <w:rsid w:val="00750A02"/>
    <w:rsid w:val="00750C78"/>
    <w:rsid w:val="00750CE3"/>
    <w:rsid w:val="00750F4D"/>
    <w:rsid w:val="00751C4A"/>
    <w:rsid w:val="00751F65"/>
    <w:rsid w:val="0075242C"/>
    <w:rsid w:val="0075278A"/>
    <w:rsid w:val="00752888"/>
    <w:rsid w:val="007531C4"/>
    <w:rsid w:val="007534AB"/>
    <w:rsid w:val="00753569"/>
    <w:rsid w:val="0075375E"/>
    <w:rsid w:val="00753B05"/>
    <w:rsid w:val="00753C01"/>
    <w:rsid w:val="00753C27"/>
    <w:rsid w:val="00753C35"/>
    <w:rsid w:val="00753EEC"/>
    <w:rsid w:val="0075430B"/>
    <w:rsid w:val="007544D0"/>
    <w:rsid w:val="0075451E"/>
    <w:rsid w:val="007545D9"/>
    <w:rsid w:val="00754658"/>
    <w:rsid w:val="007547B8"/>
    <w:rsid w:val="00754A16"/>
    <w:rsid w:val="00754DF7"/>
    <w:rsid w:val="00754E4E"/>
    <w:rsid w:val="00754FBD"/>
    <w:rsid w:val="00755162"/>
    <w:rsid w:val="007555C2"/>
    <w:rsid w:val="00755E03"/>
    <w:rsid w:val="0075629B"/>
    <w:rsid w:val="00756354"/>
    <w:rsid w:val="0075646D"/>
    <w:rsid w:val="007564C4"/>
    <w:rsid w:val="007567D5"/>
    <w:rsid w:val="00756ACB"/>
    <w:rsid w:val="007572FB"/>
    <w:rsid w:val="007573B7"/>
    <w:rsid w:val="00757479"/>
    <w:rsid w:val="007574DF"/>
    <w:rsid w:val="007575F8"/>
    <w:rsid w:val="00757794"/>
    <w:rsid w:val="007578CC"/>
    <w:rsid w:val="00757D20"/>
    <w:rsid w:val="00760491"/>
    <w:rsid w:val="00760C44"/>
    <w:rsid w:val="00761C23"/>
    <w:rsid w:val="00761EAA"/>
    <w:rsid w:val="00762178"/>
    <w:rsid w:val="0076226D"/>
    <w:rsid w:val="007623E7"/>
    <w:rsid w:val="00762508"/>
    <w:rsid w:val="00762624"/>
    <w:rsid w:val="00762676"/>
    <w:rsid w:val="00762F1C"/>
    <w:rsid w:val="00763080"/>
    <w:rsid w:val="0076357C"/>
    <w:rsid w:val="0076389F"/>
    <w:rsid w:val="0076394C"/>
    <w:rsid w:val="007640A0"/>
    <w:rsid w:val="00764165"/>
    <w:rsid w:val="0076438B"/>
    <w:rsid w:val="007647DB"/>
    <w:rsid w:val="00764806"/>
    <w:rsid w:val="007648D3"/>
    <w:rsid w:val="00764B3E"/>
    <w:rsid w:val="00764D6A"/>
    <w:rsid w:val="00765432"/>
    <w:rsid w:val="00765B40"/>
    <w:rsid w:val="00765E91"/>
    <w:rsid w:val="00765F33"/>
    <w:rsid w:val="00766011"/>
    <w:rsid w:val="00766217"/>
    <w:rsid w:val="007664B8"/>
    <w:rsid w:val="0076657F"/>
    <w:rsid w:val="00766626"/>
    <w:rsid w:val="007666EE"/>
    <w:rsid w:val="007668C3"/>
    <w:rsid w:val="007669C1"/>
    <w:rsid w:val="00766B60"/>
    <w:rsid w:val="00766DC1"/>
    <w:rsid w:val="00767313"/>
    <w:rsid w:val="00767325"/>
    <w:rsid w:val="0076752B"/>
    <w:rsid w:val="0076761A"/>
    <w:rsid w:val="0076769F"/>
    <w:rsid w:val="00767739"/>
    <w:rsid w:val="0076783D"/>
    <w:rsid w:val="00767AE8"/>
    <w:rsid w:val="00767CB9"/>
    <w:rsid w:val="00767EF0"/>
    <w:rsid w:val="007701CA"/>
    <w:rsid w:val="007706BC"/>
    <w:rsid w:val="007707AD"/>
    <w:rsid w:val="00770C50"/>
    <w:rsid w:val="00770CEC"/>
    <w:rsid w:val="00770E44"/>
    <w:rsid w:val="00770EE7"/>
    <w:rsid w:val="00771424"/>
    <w:rsid w:val="0077161F"/>
    <w:rsid w:val="0077199C"/>
    <w:rsid w:val="00771C69"/>
    <w:rsid w:val="007720F3"/>
    <w:rsid w:val="0077259D"/>
    <w:rsid w:val="00772775"/>
    <w:rsid w:val="00772AFE"/>
    <w:rsid w:val="00772D50"/>
    <w:rsid w:val="00772E0A"/>
    <w:rsid w:val="00773056"/>
    <w:rsid w:val="00773254"/>
    <w:rsid w:val="007734CD"/>
    <w:rsid w:val="00773631"/>
    <w:rsid w:val="0077478D"/>
    <w:rsid w:val="007748B1"/>
    <w:rsid w:val="00774A19"/>
    <w:rsid w:val="00774CBC"/>
    <w:rsid w:val="00774CC4"/>
    <w:rsid w:val="00774D1A"/>
    <w:rsid w:val="00774E77"/>
    <w:rsid w:val="00774FAB"/>
    <w:rsid w:val="00775035"/>
    <w:rsid w:val="00775115"/>
    <w:rsid w:val="00775564"/>
    <w:rsid w:val="007757EB"/>
    <w:rsid w:val="00775991"/>
    <w:rsid w:val="00775A8C"/>
    <w:rsid w:val="007763A6"/>
    <w:rsid w:val="0077679B"/>
    <w:rsid w:val="007767E9"/>
    <w:rsid w:val="0077680A"/>
    <w:rsid w:val="00776828"/>
    <w:rsid w:val="00776878"/>
    <w:rsid w:val="00776A3A"/>
    <w:rsid w:val="00776A48"/>
    <w:rsid w:val="00776A4D"/>
    <w:rsid w:val="00776B25"/>
    <w:rsid w:val="00776CB5"/>
    <w:rsid w:val="00776D5A"/>
    <w:rsid w:val="00777088"/>
    <w:rsid w:val="0077740F"/>
    <w:rsid w:val="00777548"/>
    <w:rsid w:val="00777787"/>
    <w:rsid w:val="0077784C"/>
    <w:rsid w:val="00777B63"/>
    <w:rsid w:val="00777C7F"/>
    <w:rsid w:val="00777D5A"/>
    <w:rsid w:val="00777E90"/>
    <w:rsid w:val="00777F91"/>
    <w:rsid w:val="0078000F"/>
    <w:rsid w:val="007802D2"/>
    <w:rsid w:val="00780919"/>
    <w:rsid w:val="00780A89"/>
    <w:rsid w:val="00780BA3"/>
    <w:rsid w:val="00781007"/>
    <w:rsid w:val="007813C6"/>
    <w:rsid w:val="007814DF"/>
    <w:rsid w:val="007818B2"/>
    <w:rsid w:val="00781BAD"/>
    <w:rsid w:val="00781DC6"/>
    <w:rsid w:val="00781EE1"/>
    <w:rsid w:val="00782135"/>
    <w:rsid w:val="007821ED"/>
    <w:rsid w:val="00782A33"/>
    <w:rsid w:val="00782E8B"/>
    <w:rsid w:val="00782FEC"/>
    <w:rsid w:val="0078302C"/>
    <w:rsid w:val="0078310D"/>
    <w:rsid w:val="00783540"/>
    <w:rsid w:val="0078388B"/>
    <w:rsid w:val="00783B26"/>
    <w:rsid w:val="0078418A"/>
    <w:rsid w:val="007841E4"/>
    <w:rsid w:val="00784798"/>
    <w:rsid w:val="00784988"/>
    <w:rsid w:val="00784B06"/>
    <w:rsid w:val="007850B1"/>
    <w:rsid w:val="0078514B"/>
    <w:rsid w:val="00785637"/>
    <w:rsid w:val="00785A05"/>
    <w:rsid w:val="00785F78"/>
    <w:rsid w:val="0078643B"/>
    <w:rsid w:val="007869F0"/>
    <w:rsid w:val="007871F6"/>
    <w:rsid w:val="0078721F"/>
    <w:rsid w:val="007872D6"/>
    <w:rsid w:val="00787917"/>
    <w:rsid w:val="00787CF7"/>
    <w:rsid w:val="00787D93"/>
    <w:rsid w:val="00787EA7"/>
    <w:rsid w:val="00787F21"/>
    <w:rsid w:val="00787F26"/>
    <w:rsid w:val="00787FDF"/>
    <w:rsid w:val="007901C9"/>
    <w:rsid w:val="00790478"/>
    <w:rsid w:val="00790EC8"/>
    <w:rsid w:val="00790F6D"/>
    <w:rsid w:val="0079151E"/>
    <w:rsid w:val="007916AA"/>
    <w:rsid w:val="00791727"/>
    <w:rsid w:val="0079173F"/>
    <w:rsid w:val="0079178B"/>
    <w:rsid w:val="0079183A"/>
    <w:rsid w:val="00791893"/>
    <w:rsid w:val="007918C7"/>
    <w:rsid w:val="00791954"/>
    <w:rsid w:val="00791964"/>
    <w:rsid w:val="00791D8E"/>
    <w:rsid w:val="00792404"/>
    <w:rsid w:val="0079259E"/>
    <w:rsid w:val="00792AFD"/>
    <w:rsid w:val="00792B27"/>
    <w:rsid w:val="007931EF"/>
    <w:rsid w:val="00793789"/>
    <w:rsid w:val="00793CED"/>
    <w:rsid w:val="007941D9"/>
    <w:rsid w:val="00794749"/>
    <w:rsid w:val="00794751"/>
    <w:rsid w:val="007948EC"/>
    <w:rsid w:val="0079570F"/>
    <w:rsid w:val="00795A9D"/>
    <w:rsid w:val="00795B6D"/>
    <w:rsid w:val="007962A4"/>
    <w:rsid w:val="007962EA"/>
    <w:rsid w:val="007963DC"/>
    <w:rsid w:val="0079649B"/>
    <w:rsid w:val="007973D2"/>
    <w:rsid w:val="00797485"/>
    <w:rsid w:val="0079795B"/>
    <w:rsid w:val="00797A09"/>
    <w:rsid w:val="00797B2D"/>
    <w:rsid w:val="00797DAA"/>
    <w:rsid w:val="007A0461"/>
    <w:rsid w:val="007A048D"/>
    <w:rsid w:val="007A0EA5"/>
    <w:rsid w:val="007A0F10"/>
    <w:rsid w:val="007A15A6"/>
    <w:rsid w:val="007A16F6"/>
    <w:rsid w:val="007A1A0B"/>
    <w:rsid w:val="007A1AC9"/>
    <w:rsid w:val="007A1BA1"/>
    <w:rsid w:val="007A1D1D"/>
    <w:rsid w:val="007A1E5C"/>
    <w:rsid w:val="007A20BC"/>
    <w:rsid w:val="007A24E2"/>
    <w:rsid w:val="007A26B5"/>
    <w:rsid w:val="007A27E5"/>
    <w:rsid w:val="007A2BFD"/>
    <w:rsid w:val="007A2DA8"/>
    <w:rsid w:val="007A3153"/>
    <w:rsid w:val="007A31D8"/>
    <w:rsid w:val="007A3340"/>
    <w:rsid w:val="007A33F5"/>
    <w:rsid w:val="007A3550"/>
    <w:rsid w:val="007A361D"/>
    <w:rsid w:val="007A367B"/>
    <w:rsid w:val="007A3711"/>
    <w:rsid w:val="007A3831"/>
    <w:rsid w:val="007A3841"/>
    <w:rsid w:val="007A3B14"/>
    <w:rsid w:val="007A3B42"/>
    <w:rsid w:val="007A3C12"/>
    <w:rsid w:val="007A3D82"/>
    <w:rsid w:val="007A3F4D"/>
    <w:rsid w:val="007A3FAD"/>
    <w:rsid w:val="007A418A"/>
    <w:rsid w:val="007A42BA"/>
    <w:rsid w:val="007A430F"/>
    <w:rsid w:val="007A43A9"/>
    <w:rsid w:val="007A44BA"/>
    <w:rsid w:val="007A4553"/>
    <w:rsid w:val="007A480A"/>
    <w:rsid w:val="007A4B12"/>
    <w:rsid w:val="007A4B3E"/>
    <w:rsid w:val="007A4D11"/>
    <w:rsid w:val="007A4D81"/>
    <w:rsid w:val="007A5030"/>
    <w:rsid w:val="007A53FA"/>
    <w:rsid w:val="007A547D"/>
    <w:rsid w:val="007A5FD3"/>
    <w:rsid w:val="007A6184"/>
    <w:rsid w:val="007A62DC"/>
    <w:rsid w:val="007A642D"/>
    <w:rsid w:val="007A6AA2"/>
    <w:rsid w:val="007A7663"/>
    <w:rsid w:val="007A785B"/>
    <w:rsid w:val="007A7C2B"/>
    <w:rsid w:val="007A7FC2"/>
    <w:rsid w:val="007B05C3"/>
    <w:rsid w:val="007B0671"/>
    <w:rsid w:val="007B0909"/>
    <w:rsid w:val="007B0DD5"/>
    <w:rsid w:val="007B1024"/>
    <w:rsid w:val="007B12DD"/>
    <w:rsid w:val="007B172D"/>
    <w:rsid w:val="007B1AC2"/>
    <w:rsid w:val="007B1DC0"/>
    <w:rsid w:val="007B1ED2"/>
    <w:rsid w:val="007B20A7"/>
    <w:rsid w:val="007B2249"/>
    <w:rsid w:val="007B258C"/>
    <w:rsid w:val="007B2706"/>
    <w:rsid w:val="007B27B1"/>
    <w:rsid w:val="007B28ED"/>
    <w:rsid w:val="007B2A75"/>
    <w:rsid w:val="007B2B6D"/>
    <w:rsid w:val="007B2D47"/>
    <w:rsid w:val="007B31E3"/>
    <w:rsid w:val="007B340D"/>
    <w:rsid w:val="007B3490"/>
    <w:rsid w:val="007B3573"/>
    <w:rsid w:val="007B3703"/>
    <w:rsid w:val="007B384E"/>
    <w:rsid w:val="007B3B19"/>
    <w:rsid w:val="007B3CF1"/>
    <w:rsid w:val="007B3F9C"/>
    <w:rsid w:val="007B4398"/>
    <w:rsid w:val="007B4667"/>
    <w:rsid w:val="007B467C"/>
    <w:rsid w:val="007B4A78"/>
    <w:rsid w:val="007B4C91"/>
    <w:rsid w:val="007B5213"/>
    <w:rsid w:val="007B52E0"/>
    <w:rsid w:val="007B54F4"/>
    <w:rsid w:val="007B5597"/>
    <w:rsid w:val="007B56D8"/>
    <w:rsid w:val="007B58D7"/>
    <w:rsid w:val="007B5E06"/>
    <w:rsid w:val="007B5E10"/>
    <w:rsid w:val="007B62F5"/>
    <w:rsid w:val="007B6375"/>
    <w:rsid w:val="007B63DD"/>
    <w:rsid w:val="007B648F"/>
    <w:rsid w:val="007B652F"/>
    <w:rsid w:val="007B657D"/>
    <w:rsid w:val="007B65B8"/>
    <w:rsid w:val="007B6963"/>
    <w:rsid w:val="007B6FF1"/>
    <w:rsid w:val="007B70F4"/>
    <w:rsid w:val="007B714F"/>
    <w:rsid w:val="007B73C5"/>
    <w:rsid w:val="007B749C"/>
    <w:rsid w:val="007B74DC"/>
    <w:rsid w:val="007B75F0"/>
    <w:rsid w:val="007B761A"/>
    <w:rsid w:val="007B7693"/>
    <w:rsid w:val="007B7AFC"/>
    <w:rsid w:val="007B7B57"/>
    <w:rsid w:val="007B7BAC"/>
    <w:rsid w:val="007B7E09"/>
    <w:rsid w:val="007B7F38"/>
    <w:rsid w:val="007C017A"/>
    <w:rsid w:val="007C01EF"/>
    <w:rsid w:val="007C0616"/>
    <w:rsid w:val="007C09D1"/>
    <w:rsid w:val="007C0B19"/>
    <w:rsid w:val="007C0FE8"/>
    <w:rsid w:val="007C1304"/>
    <w:rsid w:val="007C19D7"/>
    <w:rsid w:val="007C1B34"/>
    <w:rsid w:val="007C23E7"/>
    <w:rsid w:val="007C255D"/>
    <w:rsid w:val="007C2B38"/>
    <w:rsid w:val="007C328E"/>
    <w:rsid w:val="007C358A"/>
    <w:rsid w:val="007C3724"/>
    <w:rsid w:val="007C3B64"/>
    <w:rsid w:val="007C406B"/>
    <w:rsid w:val="007C40DA"/>
    <w:rsid w:val="007C434F"/>
    <w:rsid w:val="007C45DD"/>
    <w:rsid w:val="007C4658"/>
    <w:rsid w:val="007C46AB"/>
    <w:rsid w:val="007C51FE"/>
    <w:rsid w:val="007C54BA"/>
    <w:rsid w:val="007C54D3"/>
    <w:rsid w:val="007C5811"/>
    <w:rsid w:val="007C5B7A"/>
    <w:rsid w:val="007C5C03"/>
    <w:rsid w:val="007C5D13"/>
    <w:rsid w:val="007C5D98"/>
    <w:rsid w:val="007C616E"/>
    <w:rsid w:val="007C68D6"/>
    <w:rsid w:val="007C6D6E"/>
    <w:rsid w:val="007C6EE9"/>
    <w:rsid w:val="007C6F88"/>
    <w:rsid w:val="007C723A"/>
    <w:rsid w:val="007C776B"/>
    <w:rsid w:val="007C78F9"/>
    <w:rsid w:val="007C79FF"/>
    <w:rsid w:val="007C7B22"/>
    <w:rsid w:val="007C7CF4"/>
    <w:rsid w:val="007C7EA2"/>
    <w:rsid w:val="007D0225"/>
    <w:rsid w:val="007D04E9"/>
    <w:rsid w:val="007D056B"/>
    <w:rsid w:val="007D069F"/>
    <w:rsid w:val="007D0730"/>
    <w:rsid w:val="007D080A"/>
    <w:rsid w:val="007D081A"/>
    <w:rsid w:val="007D08A2"/>
    <w:rsid w:val="007D08A7"/>
    <w:rsid w:val="007D0BD2"/>
    <w:rsid w:val="007D0F85"/>
    <w:rsid w:val="007D11EF"/>
    <w:rsid w:val="007D11FE"/>
    <w:rsid w:val="007D158D"/>
    <w:rsid w:val="007D1BC0"/>
    <w:rsid w:val="007D1DEC"/>
    <w:rsid w:val="007D1E3A"/>
    <w:rsid w:val="007D1F22"/>
    <w:rsid w:val="007D2E16"/>
    <w:rsid w:val="007D3482"/>
    <w:rsid w:val="007D35DB"/>
    <w:rsid w:val="007D4279"/>
    <w:rsid w:val="007D471E"/>
    <w:rsid w:val="007D47F2"/>
    <w:rsid w:val="007D4AA6"/>
    <w:rsid w:val="007D4C54"/>
    <w:rsid w:val="007D4F3A"/>
    <w:rsid w:val="007D509B"/>
    <w:rsid w:val="007D5116"/>
    <w:rsid w:val="007D515D"/>
    <w:rsid w:val="007D5289"/>
    <w:rsid w:val="007D52D9"/>
    <w:rsid w:val="007D5476"/>
    <w:rsid w:val="007D57B9"/>
    <w:rsid w:val="007D5947"/>
    <w:rsid w:val="007D59B1"/>
    <w:rsid w:val="007D5A06"/>
    <w:rsid w:val="007D5B4B"/>
    <w:rsid w:val="007D5B5D"/>
    <w:rsid w:val="007D5D22"/>
    <w:rsid w:val="007D5F0B"/>
    <w:rsid w:val="007D621F"/>
    <w:rsid w:val="007D63DB"/>
    <w:rsid w:val="007D63DF"/>
    <w:rsid w:val="007D69DC"/>
    <w:rsid w:val="007D6CD5"/>
    <w:rsid w:val="007D6D0E"/>
    <w:rsid w:val="007D6F45"/>
    <w:rsid w:val="007D71C9"/>
    <w:rsid w:val="007D73EF"/>
    <w:rsid w:val="007D76D0"/>
    <w:rsid w:val="007D7D08"/>
    <w:rsid w:val="007D7E6F"/>
    <w:rsid w:val="007E0416"/>
    <w:rsid w:val="007E04A9"/>
    <w:rsid w:val="007E065A"/>
    <w:rsid w:val="007E06B0"/>
    <w:rsid w:val="007E06EA"/>
    <w:rsid w:val="007E0D89"/>
    <w:rsid w:val="007E11DB"/>
    <w:rsid w:val="007E1446"/>
    <w:rsid w:val="007E1679"/>
    <w:rsid w:val="007E19B0"/>
    <w:rsid w:val="007E1C85"/>
    <w:rsid w:val="007E1C94"/>
    <w:rsid w:val="007E2154"/>
    <w:rsid w:val="007E2481"/>
    <w:rsid w:val="007E2CDB"/>
    <w:rsid w:val="007E2D04"/>
    <w:rsid w:val="007E31B1"/>
    <w:rsid w:val="007E31E9"/>
    <w:rsid w:val="007E3380"/>
    <w:rsid w:val="007E3594"/>
    <w:rsid w:val="007E35D0"/>
    <w:rsid w:val="007E35DB"/>
    <w:rsid w:val="007E365D"/>
    <w:rsid w:val="007E3B3F"/>
    <w:rsid w:val="007E3D6E"/>
    <w:rsid w:val="007E3D9C"/>
    <w:rsid w:val="007E3F49"/>
    <w:rsid w:val="007E41EA"/>
    <w:rsid w:val="007E4B13"/>
    <w:rsid w:val="007E4C24"/>
    <w:rsid w:val="007E4DF2"/>
    <w:rsid w:val="007E4E85"/>
    <w:rsid w:val="007E4EB1"/>
    <w:rsid w:val="007E4F12"/>
    <w:rsid w:val="007E5848"/>
    <w:rsid w:val="007E64C8"/>
    <w:rsid w:val="007E67A0"/>
    <w:rsid w:val="007E6833"/>
    <w:rsid w:val="007E6F13"/>
    <w:rsid w:val="007E6F8D"/>
    <w:rsid w:val="007E6FF0"/>
    <w:rsid w:val="007E712D"/>
    <w:rsid w:val="007E7173"/>
    <w:rsid w:val="007E71F0"/>
    <w:rsid w:val="007E74A0"/>
    <w:rsid w:val="007E7747"/>
    <w:rsid w:val="007E7925"/>
    <w:rsid w:val="007E79ED"/>
    <w:rsid w:val="007E7A75"/>
    <w:rsid w:val="007E7A7C"/>
    <w:rsid w:val="007E7CA5"/>
    <w:rsid w:val="007E7D12"/>
    <w:rsid w:val="007E7D3E"/>
    <w:rsid w:val="007F00AD"/>
    <w:rsid w:val="007F016C"/>
    <w:rsid w:val="007F03B1"/>
    <w:rsid w:val="007F071E"/>
    <w:rsid w:val="007F0A07"/>
    <w:rsid w:val="007F0E74"/>
    <w:rsid w:val="007F137F"/>
    <w:rsid w:val="007F1391"/>
    <w:rsid w:val="007F16E7"/>
    <w:rsid w:val="007F1A8D"/>
    <w:rsid w:val="007F1BA7"/>
    <w:rsid w:val="007F1CB3"/>
    <w:rsid w:val="007F1CB8"/>
    <w:rsid w:val="007F1CBF"/>
    <w:rsid w:val="007F202C"/>
    <w:rsid w:val="007F27A9"/>
    <w:rsid w:val="007F28F0"/>
    <w:rsid w:val="007F2A3E"/>
    <w:rsid w:val="007F2EC7"/>
    <w:rsid w:val="007F353D"/>
    <w:rsid w:val="007F37AC"/>
    <w:rsid w:val="007F4331"/>
    <w:rsid w:val="007F4B05"/>
    <w:rsid w:val="007F4B7F"/>
    <w:rsid w:val="007F512B"/>
    <w:rsid w:val="007F5348"/>
    <w:rsid w:val="007F5608"/>
    <w:rsid w:val="007F5A9B"/>
    <w:rsid w:val="007F5CBF"/>
    <w:rsid w:val="007F6010"/>
    <w:rsid w:val="007F6023"/>
    <w:rsid w:val="007F6078"/>
    <w:rsid w:val="007F60AD"/>
    <w:rsid w:val="007F627F"/>
    <w:rsid w:val="007F6618"/>
    <w:rsid w:val="007F66C8"/>
    <w:rsid w:val="007F6716"/>
    <w:rsid w:val="007F6772"/>
    <w:rsid w:val="007F69B2"/>
    <w:rsid w:val="007F6F32"/>
    <w:rsid w:val="007F6F87"/>
    <w:rsid w:val="007F6F9D"/>
    <w:rsid w:val="007F7464"/>
    <w:rsid w:val="007F76AD"/>
    <w:rsid w:val="007F7845"/>
    <w:rsid w:val="007F7A6E"/>
    <w:rsid w:val="008001D3"/>
    <w:rsid w:val="00800339"/>
    <w:rsid w:val="0080036F"/>
    <w:rsid w:val="0080057F"/>
    <w:rsid w:val="008009A7"/>
    <w:rsid w:val="008009B6"/>
    <w:rsid w:val="008009C1"/>
    <w:rsid w:val="00800C4A"/>
    <w:rsid w:val="00801007"/>
    <w:rsid w:val="00801125"/>
    <w:rsid w:val="00801360"/>
    <w:rsid w:val="008013F1"/>
    <w:rsid w:val="00801563"/>
    <w:rsid w:val="00801963"/>
    <w:rsid w:val="0080198C"/>
    <w:rsid w:val="00801BF8"/>
    <w:rsid w:val="00801F33"/>
    <w:rsid w:val="00802635"/>
    <w:rsid w:val="008026F7"/>
    <w:rsid w:val="0080282D"/>
    <w:rsid w:val="00802C30"/>
    <w:rsid w:val="00802CA4"/>
    <w:rsid w:val="00803233"/>
    <w:rsid w:val="00803289"/>
    <w:rsid w:val="00803335"/>
    <w:rsid w:val="00803469"/>
    <w:rsid w:val="00803651"/>
    <w:rsid w:val="00803742"/>
    <w:rsid w:val="008037F2"/>
    <w:rsid w:val="008038EE"/>
    <w:rsid w:val="00803C0B"/>
    <w:rsid w:val="00803D48"/>
    <w:rsid w:val="00804476"/>
    <w:rsid w:val="008045B7"/>
    <w:rsid w:val="0080475C"/>
    <w:rsid w:val="0080476B"/>
    <w:rsid w:val="00804AEC"/>
    <w:rsid w:val="00804E2D"/>
    <w:rsid w:val="00804E75"/>
    <w:rsid w:val="00805015"/>
    <w:rsid w:val="0080564B"/>
    <w:rsid w:val="00805E46"/>
    <w:rsid w:val="00806038"/>
    <w:rsid w:val="00806232"/>
    <w:rsid w:val="008064FF"/>
    <w:rsid w:val="00806617"/>
    <w:rsid w:val="00806C85"/>
    <w:rsid w:val="00806DD9"/>
    <w:rsid w:val="008071A0"/>
    <w:rsid w:val="0080724F"/>
    <w:rsid w:val="0080747C"/>
    <w:rsid w:val="008077A7"/>
    <w:rsid w:val="008078FC"/>
    <w:rsid w:val="00807909"/>
    <w:rsid w:val="0081016F"/>
    <w:rsid w:val="0081019D"/>
    <w:rsid w:val="008101E1"/>
    <w:rsid w:val="0081047E"/>
    <w:rsid w:val="008108C9"/>
    <w:rsid w:val="0081095E"/>
    <w:rsid w:val="0081099F"/>
    <w:rsid w:val="00810B48"/>
    <w:rsid w:val="00810E94"/>
    <w:rsid w:val="0081107C"/>
    <w:rsid w:val="0081122C"/>
    <w:rsid w:val="0081140C"/>
    <w:rsid w:val="0081157A"/>
    <w:rsid w:val="008116D2"/>
    <w:rsid w:val="008116DC"/>
    <w:rsid w:val="008118B3"/>
    <w:rsid w:val="008118E4"/>
    <w:rsid w:val="00811C96"/>
    <w:rsid w:val="00811DA0"/>
    <w:rsid w:val="008122FC"/>
    <w:rsid w:val="00812325"/>
    <w:rsid w:val="008123FD"/>
    <w:rsid w:val="0081241C"/>
    <w:rsid w:val="0081271B"/>
    <w:rsid w:val="008128C8"/>
    <w:rsid w:val="00812A86"/>
    <w:rsid w:val="00812B38"/>
    <w:rsid w:val="00812D80"/>
    <w:rsid w:val="00812DC5"/>
    <w:rsid w:val="00812F54"/>
    <w:rsid w:val="00812FBA"/>
    <w:rsid w:val="0081317C"/>
    <w:rsid w:val="0081342E"/>
    <w:rsid w:val="00813433"/>
    <w:rsid w:val="008134DD"/>
    <w:rsid w:val="008137E3"/>
    <w:rsid w:val="00813A33"/>
    <w:rsid w:val="00813AA9"/>
    <w:rsid w:val="00813BDD"/>
    <w:rsid w:val="00813C6B"/>
    <w:rsid w:val="00813D64"/>
    <w:rsid w:val="008141BC"/>
    <w:rsid w:val="0081457E"/>
    <w:rsid w:val="0081465C"/>
    <w:rsid w:val="008146B0"/>
    <w:rsid w:val="00814878"/>
    <w:rsid w:val="008149AF"/>
    <w:rsid w:val="00814E48"/>
    <w:rsid w:val="0081517B"/>
    <w:rsid w:val="00815994"/>
    <w:rsid w:val="00815B16"/>
    <w:rsid w:val="00815B50"/>
    <w:rsid w:val="00815DA3"/>
    <w:rsid w:val="0081604F"/>
    <w:rsid w:val="00816072"/>
    <w:rsid w:val="008164F6"/>
    <w:rsid w:val="008167A7"/>
    <w:rsid w:val="00816835"/>
    <w:rsid w:val="00816932"/>
    <w:rsid w:val="008169A3"/>
    <w:rsid w:val="00816AA6"/>
    <w:rsid w:val="00816BDA"/>
    <w:rsid w:val="008170F8"/>
    <w:rsid w:val="00817328"/>
    <w:rsid w:val="008178DF"/>
    <w:rsid w:val="00817EDF"/>
    <w:rsid w:val="00820A52"/>
    <w:rsid w:val="00820B39"/>
    <w:rsid w:val="00820BF1"/>
    <w:rsid w:val="00820C1B"/>
    <w:rsid w:val="008210C2"/>
    <w:rsid w:val="00821381"/>
    <w:rsid w:val="008214B9"/>
    <w:rsid w:val="0082150F"/>
    <w:rsid w:val="0082156B"/>
    <w:rsid w:val="008216F5"/>
    <w:rsid w:val="00821943"/>
    <w:rsid w:val="00821ACB"/>
    <w:rsid w:val="00821B4B"/>
    <w:rsid w:val="00821CC7"/>
    <w:rsid w:val="0082277D"/>
    <w:rsid w:val="00822A9D"/>
    <w:rsid w:val="00822CC0"/>
    <w:rsid w:val="00822CD4"/>
    <w:rsid w:val="00822F4E"/>
    <w:rsid w:val="008238C2"/>
    <w:rsid w:val="008239CD"/>
    <w:rsid w:val="00823E49"/>
    <w:rsid w:val="00824100"/>
    <w:rsid w:val="00824279"/>
    <w:rsid w:val="00824423"/>
    <w:rsid w:val="008246F6"/>
    <w:rsid w:val="00824731"/>
    <w:rsid w:val="00824C12"/>
    <w:rsid w:val="00824E6D"/>
    <w:rsid w:val="00824ED8"/>
    <w:rsid w:val="00825071"/>
    <w:rsid w:val="0082507B"/>
    <w:rsid w:val="00825213"/>
    <w:rsid w:val="00825371"/>
    <w:rsid w:val="00825BFE"/>
    <w:rsid w:val="00825FF2"/>
    <w:rsid w:val="00826219"/>
    <w:rsid w:val="008262A0"/>
    <w:rsid w:val="008262CE"/>
    <w:rsid w:val="008262E0"/>
    <w:rsid w:val="0082660E"/>
    <w:rsid w:val="00826A46"/>
    <w:rsid w:val="00826B35"/>
    <w:rsid w:val="00826C43"/>
    <w:rsid w:val="00826D88"/>
    <w:rsid w:val="00827485"/>
    <w:rsid w:val="00827553"/>
    <w:rsid w:val="008276B2"/>
    <w:rsid w:val="0082796F"/>
    <w:rsid w:val="00827A2B"/>
    <w:rsid w:val="00827D7B"/>
    <w:rsid w:val="00827D82"/>
    <w:rsid w:val="00827E0C"/>
    <w:rsid w:val="00827E5F"/>
    <w:rsid w:val="00827FAA"/>
    <w:rsid w:val="0083039A"/>
    <w:rsid w:val="008303FB"/>
    <w:rsid w:val="0083047B"/>
    <w:rsid w:val="00830806"/>
    <w:rsid w:val="00830978"/>
    <w:rsid w:val="00830A31"/>
    <w:rsid w:val="00830CB1"/>
    <w:rsid w:val="00830EE3"/>
    <w:rsid w:val="00831267"/>
    <w:rsid w:val="00831522"/>
    <w:rsid w:val="008315FC"/>
    <w:rsid w:val="00831625"/>
    <w:rsid w:val="00831AE1"/>
    <w:rsid w:val="00831B75"/>
    <w:rsid w:val="00831E4D"/>
    <w:rsid w:val="0083239E"/>
    <w:rsid w:val="008323A0"/>
    <w:rsid w:val="0083280C"/>
    <w:rsid w:val="0083289E"/>
    <w:rsid w:val="00832AAE"/>
    <w:rsid w:val="00832C7D"/>
    <w:rsid w:val="00833020"/>
    <w:rsid w:val="0083304D"/>
    <w:rsid w:val="008332CD"/>
    <w:rsid w:val="008334CB"/>
    <w:rsid w:val="008335BB"/>
    <w:rsid w:val="008335CC"/>
    <w:rsid w:val="00833725"/>
    <w:rsid w:val="00833886"/>
    <w:rsid w:val="00833962"/>
    <w:rsid w:val="008339ED"/>
    <w:rsid w:val="00833A45"/>
    <w:rsid w:val="00833C3D"/>
    <w:rsid w:val="00833C50"/>
    <w:rsid w:val="00833CDA"/>
    <w:rsid w:val="00833E99"/>
    <w:rsid w:val="008340FD"/>
    <w:rsid w:val="00834A19"/>
    <w:rsid w:val="00834B52"/>
    <w:rsid w:val="008353B4"/>
    <w:rsid w:val="0083567D"/>
    <w:rsid w:val="00835728"/>
    <w:rsid w:val="00835D23"/>
    <w:rsid w:val="00835EDA"/>
    <w:rsid w:val="00836064"/>
    <w:rsid w:val="00836250"/>
    <w:rsid w:val="0083632B"/>
    <w:rsid w:val="00836443"/>
    <w:rsid w:val="008364D2"/>
    <w:rsid w:val="008365BC"/>
    <w:rsid w:val="00836721"/>
    <w:rsid w:val="00836974"/>
    <w:rsid w:val="00836A85"/>
    <w:rsid w:val="00836BCD"/>
    <w:rsid w:val="00836F38"/>
    <w:rsid w:val="008371D4"/>
    <w:rsid w:val="00837380"/>
    <w:rsid w:val="00837518"/>
    <w:rsid w:val="00837680"/>
    <w:rsid w:val="00837A35"/>
    <w:rsid w:val="0084000A"/>
    <w:rsid w:val="0084041C"/>
    <w:rsid w:val="0084059A"/>
    <w:rsid w:val="0084098A"/>
    <w:rsid w:val="00840AAF"/>
    <w:rsid w:val="00840BB9"/>
    <w:rsid w:val="00840D14"/>
    <w:rsid w:val="00840E0B"/>
    <w:rsid w:val="00840FCC"/>
    <w:rsid w:val="00840FE8"/>
    <w:rsid w:val="008410FB"/>
    <w:rsid w:val="00841256"/>
    <w:rsid w:val="008413D7"/>
    <w:rsid w:val="00841532"/>
    <w:rsid w:val="00841F8D"/>
    <w:rsid w:val="0084214F"/>
    <w:rsid w:val="00842228"/>
    <w:rsid w:val="00842603"/>
    <w:rsid w:val="00843980"/>
    <w:rsid w:val="00843D55"/>
    <w:rsid w:val="00843DAD"/>
    <w:rsid w:val="00843DB8"/>
    <w:rsid w:val="008441C0"/>
    <w:rsid w:val="008442AB"/>
    <w:rsid w:val="008442FD"/>
    <w:rsid w:val="00844460"/>
    <w:rsid w:val="00844CDA"/>
    <w:rsid w:val="00845101"/>
    <w:rsid w:val="0084593F"/>
    <w:rsid w:val="0084595E"/>
    <w:rsid w:val="00845B95"/>
    <w:rsid w:val="00845D3E"/>
    <w:rsid w:val="00845DB5"/>
    <w:rsid w:val="0084645B"/>
    <w:rsid w:val="008469D9"/>
    <w:rsid w:val="00846A09"/>
    <w:rsid w:val="00846CAD"/>
    <w:rsid w:val="00846D08"/>
    <w:rsid w:val="00846E8E"/>
    <w:rsid w:val="00846FEA"/>
    <w:rsid w:val="00847059"/>
    <w:rsid w:val="00847223"/>
    <w:rsid w:val="00847302"/>
    <w:rsid w:val="0084732F"/>
    <w:rsid w:val="008473E1"/>
    <w:rsid w:val="00847697"/>
    <w:rsid w:val="00847797"/>
    <w:rsid w:val="008478F5"/>
    <w:rsid w:val="00847A98"/>
    <w:rsid w:val="00847B91"/>
    <w:rsid w:val="00847C6F"/>
    <w:rsid w:val="00847CD9"/>
    <w:rsid w:val="00847F42"/>
    <w:rsid w:val="00847FF1"/>
    <w:rsid w:val="008501EB"/>
    <w:rsid w:val="008504E4"/>
    <w:rsid w:val="008506B8"/>
    <w:rsid w:val="0085084B"/>
    <w:rsid w:val="00850BEF"/>
    <w:rsid w:val="00850DEA"/>
    <w:rsid w:val="00850F49"/>
    <w:rsid w:val="00850FD4"/>
    <w:rsid w:val="00851181"/>
    <w:rsid w:val="00851229"/>
    <w:rsid w:val="0085123D"/>
    <w:rsid w:val="008517EA"/>
    <w:rsid w:val="00851A07"/>
    <w:rsid w:val="00851A56"/>
    <w:rsid w:val="00851F26"/>
    <w:rsid w:val="0085236B"/>
    <w:rsid w:val="00852678"/>
    <w:rsid w:val="00852728"/>
    <w:rsid w:val="00852A6D"/>
    <w:rsid w:val="00852BB8"/>
    <w:rsid w:val="00852C4F"/>
    <w:rsid w:val="00852D46"/>
    <w:rsid w:val="008538CC"/>
    <w:rsid w:val="00853CDA"/>
    <w:rsid w:val="00853E77"/>
    <w:rsid w:val="00853F8D"/>
    <w:rsid w:val="00854158"/>
    <w:rsid w:val="0085429A"/>
    <w:rsid w:val="00854527"/>
    <w:rsid w:val="0085452E"/>
    <w:rsid w:val="008545B2"/>
    <w:rsid w:val="00854612"/>
    <w:rsid w:val="008549BA"/>
    <w:rsid w:val="00854AD3"/>
    <w:rsid w:val="00854AE8"/>
    <w:rsid w:val="00854D93"/>
    <w:rsid w:val="0085509E"/>
    <w:rsid w:val="008550F4"/>
    <w:rsid w:val="00855375"/>
    <w:rsid w:val="00855464"/>
    <w:rsid w:val="008554B8"/>
    <w:rsid w:val="00855897"/>
    <w:rsid w:val="00855D62"/>
    <w:rsid w:val="008560CF"/>
    <w:rsid w:val="00856131"/>
    <w:rsid w:val="0085613B"/>
    <w:rsid w:val="008566A9"/>
    <w:rsid w:val="008571B3"/>
    <w:rsid w:val="00857268"/>
    <w:rsid w:val="008573F4"/>
    <w:rsid w:val="00857461"/>
    <w:rsid w:val="008576B1"/>
    <w:rsid w:val="008576F8"/>
    <w:rsid w:val="00857795"/>
    <w:rsid w:val="0086015D"/>
    <w:rsid w:val="008604BF"/>
    <w:rsid w:val="00860ADF"/>
    <w:rsid w:val="00860B4B"/>
    <w:rsid w:val="008610FC"/>
    <w:rsid w:val="00861812"/>
    <w:rsid w:val="0086204B"/>
    <w:rsid w:val="0086208F"/>
    <w:rsid w:val="00862162"/>
    <w:rsid w:val="0086249F"/>
    <w:rsid w:val="00862729"/>
    <w:rsid w:val="00862B2E"/>
    <w:rsid w:val="00862E07"/>
    <w:rsid w:val="00862E9B"/>
    <w:rsid w:val="00863316"/>
    <w:rsid w:val="00863394"/>
    <w:rsid w:val="008637D5"/>
    <w:rsid w:val="0086390F"/>
    <w:rsid w:val="00863ECC"/>
    <w:rsid w:val="00863F5A"/>
    <w:rsid w:val="00863FC0"/>
    <w:rsid w:val="0086407F"/>
    <w:rsid w:val="008641F5"/>
    <w:rsid w:val="008642CF"/>
    <w:rsid w:val="00864A1D"/>
    <w:rsid w:val="008650CB"/>
    <w:rsid w:val="0086562D"/>
    <w:rsid w:val="008656F1"/>
    <w:rsid w:val="00865AF2"/>
    <w:rsid w:val="00865D31"/>
    <w:rsid w:val="00865D33"/>
    <w:rsid w:val="00866226"/>
    <w:rsid w:val="0086625C"/>
    <w:rsid w:val="0086640D"/>
    <w:rsid w:val="008668FD"/>
    <w:rsid w:val="00866D7A"/>
    <w:rsid w:val="008671B8"/>
    <w:rsid w:val="0086750B"/>
    <w:rsid w:val="0086768E"/>
    <w:rsid w:val="00867905"/>
    <w:rsid w:val="00867AEA"/>
    <w:rsid w:val="00867D37"/>
    <w:rsid w:val="00867F7A"/>
    <w:rsid w:val="00870078"/>
    <w:rsid w:val="008700B8"/>
    <w:rsid w:val="008701DB"/>
    <w:rsid w:val="008704BD"/>
    <w:rsid w:val="008705F7"/>
    <w:rsid w:val="008709F0"/>
    <w:rsid w:val="00870F18"/>
    <w:rsid w:val="0087100F"/>
    <w:rsid w:val="0087108D"/>
    <w:rsid w:val="008710AB"/>
    <w:rsid w:val="008712BF"/>
    <w:rsid w:val="0087171B"/>
    <w:rsid w:val="00871820"/>
    <w:rsid w:val="008718FD"/>
    <w:rsid w:val="00871B9C"/>
    <w:rsid w:val="00871E9C"/>
    <w:rsid w:val="008721CA"/>
    <w:rsid w:val="00872492"/>
    <w:rsid w:val="00872A6A"/>
    <w:rsid w:val="00872B74"/>
    <w:rsid w:val="008732BE"/>
    <w:rsid w:val="00873623"/>
    <w:rsid w:val="00873654"/>
    <w:rsid w:val="00873696"/>
    <w:rsid w:val="008737B9"/>
    <w:rsid w:val="00873DC6"/>
    <w:rsid w:val="00873F0A"/>
    <w:rsid w:val="008740A3"/>
    <w:rsid w:val="008742D8"/>
    <w:rsid w:val="008743B9"/>
    <w:rsid w:val="0087450D"/>
    <w:rsid w:val="00874637"/>
    <w:rsid w:val="00874B54"/>
    <w:rsid w:val="00874C43"/>
    <w:rsid w:val="00874E2B"/>
    <w:rsid w:val="00875013"/>
    <w:rsid w:val="00875183"/>
    <w:rsid w:val="00875214"/>
    <w:rsid w:val="00875644"/>
    <w:rsid w:val="00875710"/>
    <w:rsid w:val="0087592E"/>
    <w:rsid w:val="008759F2"/>
    <w:rsid w:val="00875A77"/>
    <w:rsid w:val="00875F39"/>
    <w:rsid w:val="00875F3E"/>
    <w:rsid w:val="008760F3"/>
    <w:rsid w:val="00876173"/>
    <w:rsid w:val="008764BD"/>
    <w:rsid w:val="008768C2"/>
    <w:rsid w:val="00876F4D"/>
    <w:rsid w:val="008771F9"/>
    <w:rsid w:val="00877348"/>
    <w:rsid w:val="00877682"/>
    <w:rsid w:val="008778FB"/>
    <w:rsid w:val="00877A68"/>
    <w:rsid w:val="00877AA5"/>
    <w:rsid w:val="00880278"/>
    <w:rsid w:val="008804EA"/>
    <w:rsid w:val="008805CD"/>
    <w:rsid w:val="00880691"/>
    <w:rsid w:val="008806A3"/>
    <w:rsid w:val="008806F5"/>
    <w:rsid w:val="008807FF"/>
    <w:rsid w:val="00880B6C"/>
    <w:rsid w:val="00880CFC"/>
    <w:rsid w:val="00880E38"/>
    <w:rsid w:val="0088102E"/>
    <w:rsid w:val="008810CD"/>
    <w:rsid w:val="0088120F"/>
    <w:rsid w:val="008814AB"/>
    <w:rsid w:val="00881D52"/>
    <w:rsid w:val="00881F80"/>
    <w:rsid w:val="00882342"/>
    <w:rsid w:val="00882406"/>
    <w:rsid w:val="0088252B"/>
    <w:rsid w:val="00882671"/>
    <w:rsid w:val="008829D5"/>
    <w:rsid w:val="00882A95"/>
    <w:rsid w:val="00882D18"/>
    <w:rsid w:val="008837E8"/>
    <w:rsid w:val="00883BEF"/>
    <w:rsid w:val="00883F8E"/>
    <w:rsid w:val="0088482C"/>
    <w:rsid w:val="00884D06"/>
    <w:rsid w:val="00884D54"/>
    <w:rsid w:val="00884ED7"/>
    <w:rsid w:val="00884F48"/>
    <w:rsid w:val="00885229"/>
    <w:rsid w:val="008854B7"/>
    <w:rsid w:val="00885687"/>
    <w:rsid w:val="00885763"/>
    <w:rsid w:val="00885F85"/>
    <w:rsid w:val="008861CA"/>
    <w:rsid w:val="008863C1"/>
    <w:rsid w:val="00886F11"/>
    <w:rsid w:val="00886F6C"/>
    <w:rsid w:val="008870EA"/>
    <w:rsid w:val="008873C3"/>
    <w:rsid w:val="0088760A"/>
    <w:rsid w:val="0088770E"/>
    <w:rsid w:val="00887978"/>
    <w:rsid w:val="00887C06"/>
    <w:rsid w:val="00887C0F"/>
    <w:rsid w:val="00887DDB"/>
    <w:rsid w:val="0089004B"/>
    <w:rsid w:val="008903EF"/>
    <w:rsid w:val="00890479"/>
    <w:rsid w:val="008906E8"/>
    <w:rsid w:val="008907CA"/>
    <w:rsid w:val="00890EB4"/>
    <w:rsid w:val="00890F0E"/>
    <w:rsid w:val="008915DC"/>
    <w:rsid w:val="008917E7"/>
    <w:rsid w:val="00891F1A"/>
    <w:rsid w:val="00891FEF"/>
    <w:rsid w:val="00892187"/>
    <w:rsid w:val="00892276"/>
    <w:rsid w:val="0089291A"/>
    <w:rsid w:val="00892941"/>
    <w:rsid w:val="00892A93"/>
    <w:rsid w:val="00892C8A"/>
    <w:rsid w:val="00892E3E"/>
    <w:rsid w:val="00892FF9"/>
    <w:rsid w:val="00893257"/>
    <w:rsid w:val="00893580"/>
    <w:rsid w:val="00893863"/>
    <w:rsid w:val="00893889"/>
    <w:rsid w:val="00893ABF"/>
    <w:rsid w:val="00893B0D"/>
    <w:rsid w:val="008942C4"/>
    <w:rsid w:val="00894960"/>
    <w:rsid w:val="00894E0B"/>
    <w:rsid w:val="00894FD3"/>
    <w:rsid w:val="0089575E"/>
    <w:rsid w:val="0089587D"/>
    <w:rsid w:val="00896188"/>
    <w:rsid w:val="008961F2"/>
    <w:rsid w:val="0089668E"/>
    <w:rsid w:val="008968E8"/>
    <w:rsid w:val="00897663"/>
    <w:rsid w:val="008A00EE"/>
    <w:rsid w:val="008A0151"/>
    <w:rsid w:val="008A0224"/>
    <w:rsid w:val="008A056D"/>
    <w:rsid w:val="008A05EE"/>
    <w:rsid w:val="008A0AC0"/>
    <w:rsid w:val="008A0B2D"/>
    <w:rsid w:val="008A0D7F"/>
    <w:rsid w:val="008A0EE9"/>
    <w:rsid w:val="008A1706"/>
    <w:rsid w:val="008A192C"/>
    <w:rsid w:val="008A1AA6"/>
    <w:rsid w:val="008A24B3"/>
    <w:rsid w:val="008A269C"/>
    <w:rsid w:val="008A2A56"/>
    <w:rsid w:val="008A2B49"/>
    <w:rsid w:val="008A2BAE"/>
    <w:rsid w:val="008A2D02"/>
    <w:rsid w:val="008A2E8E"/>
    <w:rsid w:val="008A2EC2"/>
    <w:rsid w:val="008A3257"/>
    <w:rsid w:val="008A326E"/>
    <w:rsid w:val="008A33D2"/>
    <w:rsid w:val="008A3B2D"/>
    <w:rsid w:val="008A3B36"/>
    <w:rsid w:val="008A3E9E"/>
    <w:rsid w:val="008A3EAB"/>
    <w:rsid w:val="008A4046"/>
    <w:rsid w:val="008A4177"/>
    <w:rsid w:val="008A42C6"/>
    <w:rsid w:val="008A4608"/>
    <w:rsid w:val="008A462E"/>
    <w:rsid w:val="008A4C33"/>
    <w:rsid w:val="008A4CBE"/>
    <w:rsid w:val="008A4D53"/>
    <w:rsid w:val="008A5358"/>
    <w:rsid w:val="008A558D"/>
    <w:rsid w:val="008A5883"/>
    <w:rsid w:val="008A5CE0"/>
    <w:rsid w:val="008A5DBD"/>
    <w:rsid w:val="008A63AE"/>
    <w:rsid w:val="008A63C7"/>
    <w:rsid w:val="008A6556"/>
    <w:rsid w:val="008A680D"/>
    <w:rsid w:val="008A702F"/>
    <w:rsid w:val="008A70C1"/>
    <w:rsid w:val="008A722E"/>
    <w:rsid w:val="008A75CA"/>
    <w:rsid w:val="008A787C"/>
    <w:rsid w:val="008A7A2A"/>
    <w:rsid w:val="008A7BD1"/>
    <w:rsid w:val="008A7D0C"/>
    <w:rsid w:val="008B011C"/>
    <w:rsid w:val="008B0329"/>
    <w:rsid w:val="008B0841"/>
    <w:rsid w:val="008B0857"/>
    <w:rsid w:val="008B0990"/>
    <w:rsid w:val="008B09AB"/>
    <w:rsid w:val="008B0AE2"/>
    <w:rsid w:val="008B0AF4"/>
    <w:rsid w:val="008B0C6D"/>
    <w:rsid w:val="008B0EFC"/>
    <w:rsid w:val="008B103E"/>
    <w:rsid w:val="008B13C9"/>
    <w:rsid w:val="008B1594"/>
    <w:rsid w:val="008B1792"/>
    <w:rsid w:val="008B1796"/>
    <w:rsid w:val="008B1A72"/>
    <w:rsid w:val="008B1C09"/>
    <w:rsid w:val="008B1E17"/>
    <w:rsid w:val="008B1F2A"/>
    <w:rsid w:val="008B1FCA"/>
    <w:rsid w:val="008B20CD"/>
    <w:rsid w:val="008B231B"/>
    <w:rsid w:val="008B259B"/>
    <w:rsid w:val="008B2632"/>
    <w:rsid w:val="008B2670"/>
    <w:rsid w:val="008B3186"/>
    <w:rsid w:val="008B31E4"/>
    <w:rsid w:val="008B32BB"/>
    <w:rsid w:val="008B3399"/>
    <w:rsid w:val="008B3587"/>
    <w:rsid w:val="008B39FE"/>
    <w:rsid w:val="008B3A22"/>
    <w:rsid w:val="008B3B0F"/>
    <w:rsid w:val="008B3B94"/>
    <w:rsid w:val="008B3C70"/>
    <w:rsid w:val="008B3D30"/>
    <w:rsid w:val="008B41F5"/>
    <w:rsid w:val="008B49EA"/>
    <w:rsid w:val="008B4A1B"/>
    <w:rsid w:val="008B4B4A"/>
    <w:rsid w:val="008B4F14"/>
    <w:rsid w:val="008B5C51"/>
    <w:rsid w:val="008B5CA8"/>
    <w:rsid w:val="008B5D47"/>
    <w:rsid w:val="008B5D9C"/>
    <w:rsid w:val="008B5F1E"/>
    <w:rsid w:val="008B61F3"/>
    <w:rsid w:val="008B61FB"/>
    <w:rsid w:val="008B66B6"/>
    <w:rsid w:val="008B671C"/>
    <w:rsid w:val="008B6ACC"/>
    <w:rsid w:val="008B6D84"/>
    <w:rsid w:val="008B6E95"/>
    <w:rsid w:val="008B7228"/>
    <w:rsid w:val="008B72AA"/>
    <w:rsid w:val="008B7363"/>
    <w:rsid w:val="008B79AC"/>
    <w:rsid w:val="008B79B9"/>
    <w:rsid w:val="008B7A84"/>
    <w:rsid w:val="008B7BCB"/>
    <w:rsid w:val="008B7CBF"/>
    <w:rsid w:val="008B7DFF"/>
    <w:rsid w:val="008B7F7F"/>
    <w:rsid w:val="008C0284"/>
    <w:rsid w:val="008C070E"/>
    <w:rsid w:val="008C0856"/>
    <w:rsid w:val="008C09DF"/>
    <w:rsid w:val="008C0BE7"/>
    <w:rsid w:val="008C0F1A"/>
    <w:rsid w:val="008C12D7"/>
    <w:rsid w:val="008C1317"/>
    <w:rsid w:val="008C140D"/>
    <w:rsid w:val="008C1A65"/>
    <w:rsid w:val="008C1F8E"/>
    <w:rsid w:val="008C2061"/>
    <w:rsid w:val="008C2649"/>
    <w:rsid w:val="008C2674"/>
    <w:rsid w:val="008C2762"/>
    <w:rsid w:val="008C2944"/>
    <w:rsid w:val="008C2AD1"/>
    <w:rsid w:val="008C2B70"/>
    <w:rsid w:val="008C2E0B"/>
    <w:rsid w:val="008C36C5"/>
    <w:rsid w:val="008C3A0C"/>
    <w:rsid w:val="008C3CB8"/>
    <w:rsid w:val="008C3E22"/>
    <w:rsid w:val="008C4441"/>
    <w:rsid w:val="008C4556"/>
    <w:rsid w:val="008C4904"/>
    <w:rsid w:val="008C4E0B"/>
    <w:rsid w:val="008C4F35"/>
    <w:rsid w:val="008C52BB"/>
    <w:rsid w:val="008C5435"/>
    <w:rsid w:val="008C5490"/>
    <w:rsid w:val="008C5505"/>
    <w:rsid w:val="008C5669"/>
    <w:rsid w:val="008C5E7A"/>
    <w:rsid w:val="008C5F9D"/>
    <w:rsid w:val="008C5FBC"/>
    <w:rsid w:val="008C614C"/>
    <w:rsid w:val="008C6237"/>
    <w:rsid w:val="008C69B6"/>
    <w:rsid w:val="008C6AEB"/>
    <w:rsid w:val="008C74C4"/>
    <w:rsid w:val="008C7619"/>
    <w:rsid w:val="008C78C2"/>
    <w:rsid w:val="008C7942"/>
    <w:rsid w:val="008C7B2F"/>
    <w:rsid w:val="008C7C73"/>
    <w:rsid w:val="008C7E8D"/>
    <w:rsid w:val="008C7F92"/>
    <w:rsid w:val="008D04D2"/>
    <w:rsid w:val="008D0C82"/>
    <w:rsid w:val="008D0E67"/>
    <w:rsid w:val="008D1778"/>
    <w:rsid w:val="008D1818"/>
    <w:rsid w:val="008D1911"/>
    <w:rsid w:val="008D1A41"/>
    <w:rsid w:val="008D1DD6"/>
    <w:rsid w:val="008D2053"/>
    <w:rsid w:val="008D255A"/>
    <w:rsid w:val="008D2708"/>
    <w:rsid w:val="008D285E"/>
    <w:rsid w:val="008D300F"/>
    <w:rsid w:val="008D365E"/>
    <w:rsid w:val="008D36B3"/>
    <w:rsid w:val="008D38AD"/>
    <w:rsid w:val="008D3CE5"/>
    <w:rsid w:val="008D3E19"/>
    <w:rsid w:val="008D3F0F"/>
    <w:rsid w:val="008D4020"/>
    <w:rsid w:val="008D41DC"/>
    <w:rsid w:val="008D43C5"/>
    <w:rsid w:val="008D441A"/>
    <w:rsid w:val="008D44AB"/>
    <w:rsid w:val="008D45CF"/>
    <w:rsid w:val="008D4A0B"/>
    <w:rsid w:val="008D4B8C"/>
    <w:rsid w:val="008D4C87"/>
    <w:rsid w:val="008D5120"/>
    <w:rsid w:val="008D5394"/>
    <w:rsid w:val="008D54A1"/>
    <w:rsid w:val="008D575E"/>
    <w:rsid w:val="008D58DA"/>
    <w:rsid w:val="008D5960"/>
    <w:rsid w:val="008D596A"/>
    <w:rsid w:val="008D60F0"/>
    <w:rsid w:val="008D665A"/>
    <w:rsid w:val="008D666C"/>
    <w:rsid w:val="008D6858"/>
    <w:rsid w:val="008D6CB8"/>
    <w:rsid w:val="008D6FB8"/>
    <w:rsid w:val="008D75A4"/>
    <w:rsid w:val="008D77EF"/>
    <w:rsid w:val="008D788D"/>
    <w:rsid w:val="008D7A84"/>
    <w:rsid w:val="008D7B9A"/>
    <w:rsid w:val="008D7BAB"/>
    <w:rsid w:val="008D7C29"/>
    <w:rsid w:val="008D7F6A"/>
    <w:rsid w:val="008E006E"/>
    <w:rsid w:val="008E00BB"/>
    <w:rsid w:val="008E01C8"/>
    <w:rsid w:val="008E05CB"/>
    <w:rsid w:val="008E061A"/>
    <w:rsid w:val="008E0944"/>
    <w:rsid w:val="008E0AA5"/>
    <w:rsid w:val="008E0DF8"/>
    <w:rsid w:val="008E0E54"/>
    <w:rsid w:val="008E109A"/>
    <w:rsid w:val="008E13BC"/>
    <w:rsid w:val="008E1596"/>
    <w:rsid w:val="008E1D0D"/>
    <w:rsid w:val="008E214B"/>
    <w:rsid w:val="008E2294"/>
    <w:rsid w:val="008E231C"/>
    <w:rsid w:val="008E24EF"/>
    <w:rsid w:val="008E2693"/>
    <w:rsid w:val="008E2749"/>
    <w:rsid w:val="008E283C"/>
    <w:rsid w:val="008E2DDD"/>
    <w:rsid w:val="008E2E88"/>
    <w:rsid w:val="008E2F51"/>
    <w:rsid w:val="008E32ED"/>
    <w:rsid w:val="008E34FD"/>
    <w:rsid w:val="008E36C9"/>
    <w:rsid w:val="008E36FD"/>
    <w:rsid w:val="008E3ABD"/>
    <w:rsid w:val="008E3B38"/>
    <w:rsid w:val="008E3B3C"/>
    <w:rsid w:val="008E3C22"/>
    <w:rsid w:val="008E3CDC"/>
    <w:rsid w:val="008E3E10"/>
    <w:rsid w:val="008E40A8"/>
    <w:rsid w:val="008E414C"/>
    <w:rsid w:val="008E4562"/>
    <w:rsid w:val="008E459F"/>
    <w:rsid w:val="008E4A9B"/>
    <w:rsid w:val="008E4AF9"/>
    <w:rsid w:val="008E4B1C"/>
    <w:rsid w:val="008E5047"/>
    <w:rsid w:val="008E50B0"/>
    <w:rsid w:val="008E5339"/>
    <w:rsid w:val="008E53C9"/>
    <w:rsid w:val="008E53E3"/>
    <w:rsid w:val="008E5D90"/>
    <w:rsid w:val="008E5F42"/>
    <w:rsid w:val="008E5F8F"/>
    <w:rsid w:val="008E6C00"/>
    <w:rsid w:val="008E6CA8"/>
    <w:rsid w:val="008E6DED"/>
    <w:rsid w:val="008E6EDB"/>
    <w:rsid w:val="008E6EE5"/>
    <w:rsid w:val="008E7015"/>
    <w:rsid w:val="008E7205"/>
    <w:rsid w:val="008E7561"/>
    <w:rsid w:val="008E75F6"/>
    <w:rsid w:val="008E7831"/>
    <w:rsid w:val="008F015A"/>
    <w:rsid w:val="008F0229"/>
    <w:rsid w:val="008F0263"/>
    <w:rsid w:val="008F0B39"/>
    <w:rsid w:val="008F10E2"/>
    <w:rsid w:val="008F121F"/>
    <w:rsid w:val="008F1339"/>
    <w:rsid w:val="008F1568"/>
    <w:rsid w:val="008F15BB"/>
    <w:rsid w:val="008F15C4"/>
    <w:rsid w:val="008F18B2"/>
    <w:rsid w:val="008F1933"/>
    <w:rsid w:val="008F1B42"/>
    <w:rsid w:val="008F1CB6"/>
    <w:rsid w:val="008F229A"/>
    <w:rsid w:val="008F2388"/>
    <w:rsid w:val="008F23BC"/>
    <w:rsid w:val="008F2E9E"/>
    <w:rsid w:val="008F364F"/>
    <w:rsid w:val="008F3A70"/>
    <w:rsid w:val="008F3E0B"/>
    <w:rsid w:val="008F4571"/>
    <w:rsid w:val="008F4BAB"/>
    <w:rsid w:val="008F4C84"/>
    <w:rsid w:val="008F4D0A"/>
    <w:rsid w:val="008F4F31"/>
    <w:rsid w:val="008F4F6D"/>
    <w:rsid w:val="008F4F79"/>
    <w:rsid w:val="008F5046"/>
    <w:rsid w:val="008F56CC"/>
    <w:rsid w:val="008F580C"/>
    <w:rsid w:val="008F58FA"/>
    <w:rsid w:val="008F5AE4"/>
    <w:rsid w:val="008F5B25"/>
    <w:rsid w:val="008F5D86"/>
    <w:rsid w:val="008F67B0"/>
    <w:rsid w:val="008F68A4"/>
    <w:rsid w:val="008F69AA"/>
    <w:rsid w:val="008F6C67"/>
    <w:rsid w:val="008F6E7A"/>
    <w:rsid w:val="008F741C"/>
    <w:rsid w:val="008F757B"/>
    <w:rsid w:val="008F795B"/>
    <w:rsid w:val="008F7FAF"/>
    <w:rsid w:val="009003A7"/>
    <w:rsid w:val="009003C3"/>
    <w:rsid w:val="00900487"/>
    <w:rsid w:val="00900957"/>
    <w:rsid w:val="00900CFD"/>
    <w:rsid w:val="00900D82"/>
    <w:rsid w:val="0090105E"/>
    <w:rsid w:val="009010D4"/>
    <w:rsid w:val="009010E0"/>
    <w:rsid w:val="0090146B"/>
    <w:rsid w:val="00901A1C"/>
    <w:rsid w:val="00902078"/>
    <w:rsid w:val="009021F2"/>
    <w:rsid w:val="00902406"/>
    <w:rsid w:val="009024C7"/>
    <w:rsid w:val="009028AE"/>
    <w:rsid w:val="00902901"/>
    <w:rsid w:val="0090298A"/>
    <w:rsid w:val="00902B51"/>
    <w:rsid w:val="0090329E"/>
    <w:rsid w:val="009034C9"/>
    <w:rsid w:val="00903517"/>
    <w:rsid w:val="009037B0"/>
    <w:rsid w:val="00903926"/>
    <w:rsid w:val="009039F9"/>
    <w:rsid w:val="00903DCA"/>
    <w:rsid w:val="00903E46"/>
    <w:rsid w:val="00903FC7"/>
    <w:rsid w:val="00904028"/>
    <w:rsid w:val="0090486A"/>
    <w:rsid w:val="00904B34"/>
    <w:rsid w:val="00904C7F"/>
    <w:rsid w:val="00904C90"/>
    <w:rsid w:val="00904DEA"/>
    <w:rsid w:val="0090508B"/>
    <w:rsid w:val="009051AB"/>
    <w:rsid w:val="00905324"/>
    <w:rsid w:val="00905435"/>
    <w:rsid w:val="0090564D"/>
    <w:rsid w:val="00905803"/>
    <w:rsid w:val="0090587E"/>
    <w:rsid w:val="0090590E"/>
    <w:rsid w:val="00905BC0"/>
    <w:rsid w:val="00905C85"/>
    <w:rsid w:val="00905D46"/>
    <w:rsid w:val="00905DA2"/>
    <w:rsid w:val="0090645C"/>
    <w:rsid w:val="00906A24"/>
    <w:rsid w:val="00906E4A"/>
    <w:rsid w:val="00907010"/>
    <w:rsid w:val="00907015"/>
    <w:rsid w:val="009073E4"/>
    <w:rsid w:val="00907553"/>
    <w:rsid w:val="00907897"/>
    <w:rsid w:val="00907953"/>
    <w:rsid w:val="00907BC6"/>
    <w:rsid w:val="00907E34"/>
    <w:rsid w:val="0091006A"/>
    <w:rsid w:val="00910375"/>
    <w:rsid w:val="0091054C"/>
    <w:rsid w:val="00910FB0"/>
    <w:rsid w:val="00911378"/>
    <w:rsid w:val="009113C7"/>
    <w:rsid w:val="00911543"/>
    <w:rsid w:val="009115FB"/>
    <w:rsid w:val="009119B6"/>
    <w:rsid w:val="0091221B"/>
    <w:rsid w:val="009122E1"/>
    <w:rsid w:val="0091278B"/>
    <w:rsid w:val="00912CF8"/>
    <w:rsid w:val="00912F8B"/>
    <w:rsid w:val="009135CC"/>
    <w:rsid w:val="00913688"/>
    <w:rsid w:val="009137E0"/>
    <w:rsid w:val="009137E1"/>
    <w:rsid w:val="009137F2"/>
    <w:rsid w:val="00913E01"/>
    <w:rsid w:val="00913F11"/>
    <w:rsid w:val="0091405F"/>
    <w:rsid w:val="0091406C"/>
    <w:rsid w:val="009140A1"/>
    <w:rsid w:val="009143F3"/>
    <w:rsid w:val="00914A71"/>
    <w:rsid w:val="00914C0A"/>
    <w:rsid w:val="00914C7E"/>
    <w:rsid w:val="00914DA1"/>
    <w:rsid w:val="00914DCC"/>
    <w:rsid w:val="00914EDE"/>
    <w:rsid w:val="0091503A"/>
    <w:rsid w:val="009155E4"/>
    <w:rsid w:val="00915986"/>
    <w:rsid w:val="00915C56"/>
    <w:rsid w:val="00915D30"/>
    <w:rsid w:val="00915D60"/>
    <w:rsid w:val="00915F76"/>
    <w:rsid w:val="00916044"/>
    <w:rsid w:val="00916366"/>
    <w:rsid w:val="009163D5"/>
    <w:rsid w:val="0091643E"/>
    <w:rsid w:val="009165D2"/>
    <w:rsid w:val="00916610"/>
    <w:rsid w:val="00916CC5"/>
    <w:rsid w:val="00916F75"/>
    <w:rsid w:val="00917002"/>
    <w:rsid w:val="0091717B"/>
    <w:rsid w:val="009173CD"/>
    <w:rsid w:val="0091776C"/>
    <w:rsid w:val="009179B4"/>
    <w:rsid w:val="00917C45"/>
    <w:rsid w:val="00917CAD"/>
    <w:rsid w:val="00917EF5"/>
    <w:rsid w:val="00920001"/>
    <w:rsid w:val="009206A6"/>
    <w:rsid w:val="00920EA8"/>
    <w:rsid w:val="00920FB6"/>
    <w:rsid w:val="00921045"/>
    <w:rsid w:val="009210C1"/>
    <w:rsid w:val="009213D3"/>
    <w:rsid w:val="0092182B"/>
    <w:rsid w:val="0092183E"/>
    <w:rsid w:val="00921843"/>
    <w:rsid w:val="00921916"/>
    <w:rsid w:val="00921A4A"/>
    <w:rsid w:val="00921A71"/>
    <w:rsid w:val="00921D02"/>
    <w:rsid w:val="00921D48"/>
    <w:rsid w:val="00921E4C"/>
    <w:rsid w:val="00921E74"/>
    <w:rsid w:val="00921F64"/>
    <w:rsid w:val="00921FC1"/>
    <w:rsid w:val="00921FE6"/>
    <w:rsid w:val="009220F3"/>
    <w:rsid w:val="009223A1"/>
    <w:rsid w:val="00922603"/>
    <w:rsid w:val="009229FD"/>
    <w:rsid w:val="00922B4E"/>
    <w:rsid w:val="00922C6D"/>
    <w:rsid w:val="00922EA0"/>
    <w:rsid w:val="009230BE"/>
    <w:rsid w:val="00923A62"/>
    <w:rsid w:val="00923AF0"/>
    <w:rsid w:val="00923F22"/>
    <w:rsid w:val="00923F3B"/>
    <w:rsid w:val="00924297"/>
    <w:rsid w:val="009242F4"/>
    <w:rsid w:val="009243F8"/>
    <w:rsid w:val="0092459A"/>
    <w:rsid w:val="00924871"/>
    <w:rsid w:val="009250C9"/>
    <w:rsid w:val="0092551A"/>
    <w:rsid w:val="009256A2"/>
    <w:rsid w:val="009258AA"/>
    <w:rsid w:val="009258B0"/>
    <w:rsid w:val="009259B6"/>
    <w:rsid w:val="00925A9F"/>
    <w:rsid w:val="00925FE1"/>
    <w:rsid w:val="009263B9"/>
    <w:rsid w:val="009265EC"/>
    <w:rsid w:val="009267A6"/>
    <w:rsid w:val="00926A80"/>
    <w:rsid w:val="00926C98"/>
    <w:rsid w:val="00926EBC"/>
    <w:rsid w:val="00927112"/>
    <w:rsid w:val="00927384"/>
    <w:rsid w:val="009274B5"/>
    <w:rsid w:val="009275BF"/>
    <w:rsid w:val="00927663"/>
    <w:rsid w:val="00927D7A"/>
    <w:rsid w:val="0093023D"/>
    <w:rsid w:val="009306AF"/>
    <w:rsid w:val="009306D2"/>
    <w:rsid w:val="0093079C"/>
    <w:rsid w:val="00930A72"/>
    <w:rsid w:val="00930AA6"/>
    <w:rsid w:val="00931093"/>
    <w:rsid w:val="00931100"/>
    <w:rsid w:val="009313B3"/>
    <w:rsid w:val="00931574"/>
    <w:rsid w:val="009318EB"/>
    <w:rsid w:val="00931947"/>
    <w:rsid w:val="00931A5C"/>
    <w:rsid w:val="00931DE6"/>
    <w:rsid w:val="00931FB6"/>
    <w:rsid w:val="0093209D"/>
    <w:rsid w:val="009322EB"/>
    <w:rsid w:val="009325FE"/>
    <w:rsid w:val="00932891"/>
    <w:rsid w:val="009328FD"/>
    <w:rsid w:val="00932AC2"/>
    <w:rsid w:val="00932D87"/>
    <w:rsid w:val="00932ED9"/>
    <w:rsid w:val="00933271"/>
    <w:rsid w:val="009335D5"/>
    <w:rsid w:val="0093381C"/>
    <w:rsid w:val="009339D5"/>
    <w:rsid w:val="00933A8A"/>
    <w:rsid w:val="00933AFC"/>
    <w:rsid w:val="00933BA6"/>
    <w:rsid w:val="00933BD0"/>
    <w:rsid w:val="00933D36"/>
    <w:rsid w:val="00933ED3"/>
    <w:rsid w:val="00934264"/>
    <w:rsid w:val="009346F2"/>
    <w:rsid w:val="00934A39"/>
    <w:rsid w:val="00934B6A"/>
    <w:rsid w:val="00934C8D"/>
    <w:rsid w:val="00935054"/>
    <w:rsid w:val="009350AC"/>
    <w:rsid w:val="0093514E"/>
    <w:rsid w:val="00935480"/>
    <w:rsid w:val="00935D4F"/>
    <w:rsid w:val="00935F7F"/>
    <w:rsid w:val="00936926"/>
    <w:rsid w:val="00936B0D"/>
    <w:rsid w:val="00936E38"/>
    <w:rsid w:val="00936E69"/>
    <w:rsid w:val="009372C3"/>
    <w:rsid w:val="00937398"/>
    <w:rsid w:val="0093747F"/>
    <w:rsid w:val="00937A58"/>
    <w:rsid w:val="00937C36"/>
    <w:rsid w:val="00937CF0"/>
    <w:rsid w:val="00937D4D"/>
    <w:rsid w:val="00937DE7"/>
    <w:rsid w:val="00937E98"/>
    <w:rsid w:val="00937F0B"/>
    <w:rsid w:val="00940043"/>
    <w:rsid w:val="00940194"/>
    <w:rsid w:val="009401DE"/>
    <w:rsid w:val="009404E1"/>
    <w:rsid w:val="009407AF"/>
    <w:rsid w:val="009407C4"/>
    <w:rsid w:val="009408D5"/>
    <w:rsid w:val="00941A75"/>
    <w:rsid w:val="00942011"/>
    <w:rsid w:val="0094209B"/>
    <w:rsid w:val="009424B4"/>
    <w:rsid w:val="009426C9"/>
    <w:rsid w:val="00942753"/>
    <w:rsid w:val="00942969"/>
    <w:rsid w:val="00942C91"/>
    <w:rsid w:val="00942D2D"/>
    <w:rsid w:val="00942FA7"/>
    <w:rsid w:val="009430B5"/>
    <w:rsid w:val="00943238"/>
    <w:rsid w:val="009432A3"/>
    <w:rsid w:val="00943A20"/>
    <w:rsid w:val="00943E6F"/>
    <w:rsid w:val="009440F6"/>
    <w:rsid w:val="00944386"/>
    <w:rsid w:val="00944B6D"/>
    <w:rsid w:val="00944C8A"/>
    <w:rsid w:val="00944E09"/>
    <w:rsid w:val="00945102"/>
    <w:rsid w:val="00945500"/>
    <w:rsid w:val="00945670"/>
    <w:rsid w:val="00945AED"/>
    <w:rsid w:val="00945C95"/>
    <w:rsid w:val="00945D5C"/>
    <w:rsid w:val="00945D65"/>
    <w:rsid w:val="00945E55"/>
    <w:rsid w:val="00946130"/>
    <w:rsid w:val="0094623F"/>
    <w:rsid w:val="009464AB"/>
    <w:rsid w:val="00946645"/>
    <w:rsid w:val="00946855"/>
    <w:rsid w:val="00946995"/>
    <w:rsid w:val="00946A20"/>
    <w:rsid w:val="00946A69"/>
    <w:rsid w:val="00946EC6"/>
    <w:rsid w:val="00946F21"/>
    <w:rsid w:val="00946FB4"/>
    <w:rsid w:val="0094723B"/>
    <w:rsid w:val="00947983"/>
    <w:rsid w:val="00947A77"/>
    <w:rsid w:val="00947B8E"/>
    <w:rsid w:val="00947D06"/>
    <w:rsid w:val="009501A6"/>
    <w:rsid w:val="00950435"/>
    <w:rsid w:val="009504C2"/>
    <w:rsid w:val="00950526"/>
    <w:rsid w:val="009505C4"/>
    <w:rsid w:val="00950626"/>
    <w:rsid w:val="009507A2"/>
    <w:rsid w:val="00950B7D"/>
    <w:rsid w:val="00950B88"/>
    <w:rsid w:val="00950E06"/>
    <w:rsid w:val="00950FBC"/>
    <w:rsid w:val="009510FB"/>
    <w:rsid w:val="0095116B"/>
    <w:rsid w:val="00951256"/>
    <w:rsid w:val="00951539"/>
    <w:rsid w:val="00951588"/>
    <w:rsid w:val="009515A2"/>
    <w:rsid w:val="009516F1"/>
    <w:rsid w:val="0095188B"/>
    <w:rsid w:val="00951A05"/>
    <w:rsid w:val="00951F4C"/>
    <w:rsid w:val="00952032"/>
    <w:rsid w:val="00952077"/>
    <w:rsid w:val="00952577"/>
    <w:rsid w:val="0095293B"/>
    <w:rsid w:val="00952964"/>
    <w:rsid w:val="00952975"/>
    <w:rsid w:val="00952B07"/>
    <w:rsid w:val="00952EAE"/>
    <w:rsid w:val="009530D4"/>
    <w:rsid w:val="00953440"/>
    <w:rsid w:val="0095350C"/>
    <w:rsid w:val="009538AD"/>
    <w:rsid w:val="00953A0A"/>
    <w:rsid w:val="00953AE6"/>
    <w:rsid w:val="00953FBB"/>
    <w:rsid w:val="0095401D"/>
    <w:rsid w:val="00954115"/>
    <w:rsid w:val="00954480"/>
    <w:rsid w:val="00954790"/>
    <w:rsid w:val="00954A06"/>
    <w:rsid w:val="00954CCA"/>
    <w:rsid w:val="00954E7D"/>
    <w:rsid w:val="00954F12"/>
    <w:rsid w:val="0095500B"/>
    <w:rsid w:val="009550F1"/>
    <w:rsid w:val="0095535F"/>
    <w:rsid w:val="00955580"/>
    <w:rsid w:val="009556B7"/>
    <w:rsid w:val="00955AB3"/>
    <w:rsid w:val="00955BE0"/>
    <w:rsid w:val="00955CF2"/>
    <w:rsid w:val="00955CFB"/>
    <w:rsid w:val="00955E7F"/>
    <w:rsid w:val="00955F92"/>
    <w:rsid w:val="0095648B"/>
    <w:rsid w:val="00956CE0"/>
    <w:rsid w:val="00956D33"/>
    <w:rsid w:val="009573C9"/>
    <w:rsid w:val="00957464"/>
    <w:rsid w:val="009577CC"/>
    <w:rsid w:val="00957902"/>
    <w:rsid w:val="00957C66"/>
    <w:rsid w:val="00957D8A"/>
    <w:rsid w:val="00957ECF"/>
    <w:rsid w:val="00960269"/>
    <w:rsid w:val="00960646"/>
    <w:rsid w:val="00960796"/>
    <w:rsid w:val="009609FE"/>
    <w:rsid w:val="00960B3E"/>
    <w:rsid w:val="00960DEC"/>
    <w:rsid w:val="00960EE2"/>
    <w:rsid w:val="00960F3A"/>
    <w:rsid w:val="00960FD9"/>
    <w:rsid w:val="0096109C"/>
    <w:rsid w:val="0096120E"/>
    <w:rsid w:val="00961252"/>
    <w:rsid w:val="00961715"/>
    <w:rsid w:val="00961727"/>
    <w:rsid w:val="00961904"/>
    <w:rsid w:val="00961CFB"/>
    <w:rsid w:val="00961EBB"/>
    <w:rsid w:val="00961FCB"/>
    <w:rsid w:val="00962077"/>
    <w:rsid w:val="009624EB"/>
    <w:rsid w:val="0096257B"/>
    <w:rsid w:val="00962681"/>
    <w:rsid w:val="00962B84"/>
    <w:rsid w:val="00962D4E"/>
    <w:rsid w:val="009632DC"/>
    <w:rsid w:val="0096357E"/>
    <w:rsid w:val="009635FD"/>
    <w:rsid w:val="00963C45"/>
    <w:rsid w:val="00963D54"/>
    <w:rsid w:val="0096420E"/>
    <w:rsid w:val="0096442E"/>
    <w:rsid w:val="0096459A"/>
    <w:rsid w:val="0096466D"/>
    <w:rsid w:val="009647B4"/>
    <w:rsid w:val="00964FF2"/>
    <w:rsid w:val="009650C6"/>
    <w:rsid w:val="0096542C"/>
    <w:rsid w:val="00965635"/>
    <w:rsid w:val="009656FC"/>
    <w:rsid w:val="0096574B"/>
    <w:rsid w:val="00965899"/>
    <w:rsid w:val="00965AC1"/>
    <w:rsid w:val="00965E00"/>
    <w:rsid w:val="00966192"/>
    <w:rsid w:val="00966266"/>
    <w:rsid w:val="0096627C"/>
    <w:rsid w:val="00966329"/>
    <w:rsid w:val="00966819"/>
    <w:rsid w:val="00966D26"/>
    <w:rsid w:val="00966D90"/>
    <w:rsid w:val="0096718B"/>
    <w:rsid w:val="009672C3"/>
    <w:rsid w:val="00967462"/>
    <w:rsid w:val="00967538"/>
    <w:rsid w:val="00967605"/>
    <w:rsid w:val="009676BD"/>
    <w:rsid w:val="0096775C"/>
    <w:rsid w:val="009678B9"/>
    <w:rsid w:val="00967AA1"/>
    <w:rsid w:val="00967CAE"/>
    <w:rsid w:val="00967DDC"/>
    <w:rsid w:val="009703A8"/>
    <w:rsid w:val="00970405"/>
    <w:rsid w:val="00970480"/>
    <w:rsid w:val="00970880"/>
    <w:rsid w:val="00970A28"/>
    <w:rsid w:val="00970EA5"/>
    <w:rsid w:val="0097188E"/>
    <w:rsid w:val="009718FE"/>
    <w:rsid w:val="00971A91"/>
    <w:rsid w:val="00971B06"/>
    <w:rsid w:val="00971BEF"/>
    <w:rsid w:val="00972506"/>
    <w:rsid w:val="0097260A"/>
    <w:rsid w:val="00972BF4"/>
    <w:rsid w:val="00972CFD"/>
    <w:rsid w:val="00972E2D"/>
    <w:rsid w:val="00973228"/>
    <w:rsid w:val="0097331A"/>
    <w:rsid w:val="009733CA"/>
    <w:rsid w:val="00973583"/>
    <w:rsid w:val="009737B9"/>
    <w:rsid w:val="0097389F"/>
    <w:rsid w:val="00973B1F"/>
    <w:rsid w:val="00973D55"/>
    <w:rsid w:val="0097408E"/>
    <w:rsid w:val="009741F1"/>
    <w:rsid w:val="00974547"/>
    <w:rsid w:val="0097471E"/>
    <w:rsid w:val="00974730"/>
    <w:rsid w:val="00974898"/>
    <w:rsid w:val="00974B06"/>
    <w:rsid w:val="00974E30"/>
    <w:rsid w:val="00974FF3"/>
    <w:rsid w:val="0097549A"/>
    <w:rsid w:val="00975ADE"/>
    <w:rsid w:val="00975C84"/>
    <w:rsid w:val="00976728"/>
    <w:rsid w:val="00976937"/>
    <w:rsid w:val="00976D01"/>
    <w:rsid w:val="0097704B"/>
    <w:rsid w:val="0097714B"/>
    <w:rsid w:val="0097727D"/>
    <w:rsid w:val="00977549"/>
    <w:rsid w:val="00977896"/>
    <w:rsid w:val="009778D9"/>
    <w:rsid w:val="00977B5D"/>
    <w:rsid w:val="00980612"/>
    <w:rsid w:val="00980BC0"/>
    <w:rsid w:val="009810ED"/>
    <w:rsid w:val="009813BB"/>
    <w:rsid w:val="0098143C"/>
    <w:rsid w:val="00981967"/>
    <w:rsid w:val="00981D27"/>
    <w:rsid w:val="00981D2D"/>
    <w:rsid w:val="00982021"/>
    <w:rsid w:val="00982032"/>
    <w:rsid w:val="009820F1"/>
    <w:rsid w:val="009823DF"/>
    <w:rsid w:val="009824D0"/>
    <w:rsid w:val="00982580"/>
    <w:rsid w:val="009825DD"/>
    <w:rsid w:val="00982ABC"/>
    <w:rsid w:val="00982C29"/>
    <w:rsid w:val="00982C7C"/>
    <w:rsid w:val="00982DFA"/>
    <w:rsid w:val="00982ED4"/>
    <w:rsid w:val="00983067"/>
    <w:rsid w:val="009839B6"/>
    <w:rsid w:val="009839FA"/>
    <w:rsid w:val="00983BF9"/>
    <w:rsid w:val="00983F88"/>
    <w:rsid w:val="00984080"/>
    <w:rsid w:val="00984111"/>
    <w:rsid w:val="009841F7"/>
    <w:rsid w:val="00984469"/>
    <w:rsid w:val="00984693"/>
    <w:rsid w:val="0098485E"/>
    <w:rsid w:val="00984C00"/>
    <w:rsid w:val="0098504E"/>
    <w:rsid w:val="00985141"/>
    <w:rsid w:val="00985147"/>
    <w:rsid w:val="009856ED"/>
    <w:rsid w:val="00985ECC"/>
    <w:rsid w:val="00985F39"/>
    <w:rsid w:val="00985F54"/>
    <w:rsid w:val="0098606D"/>
    <w:rsid w:val="00986982"/>
    <w:rsid w:val="00986A4F"/>
    <w:rsid w:val="00986B33"/>
    <w:rsid w:val="00986EDB"/>
    <w:rsid w:val="00986FCD"/>
    <w:rsid w:val="009874FC"/>
    <w:rsid w:val="00987714"/>
    <w:rsid w:val="00987730"/>
    <w:rsid w:val="009878E0"/>
    <w:rsid w:val="00987C4E"/>
    <w:rsid w:val="00987D7F"/>
    <w:rsid w:val="00987FFD"/>
    <w:rsid w:val="00990233"/>
    <w:rsid w:val="009906B7"/>
    <w:rsid w:val="009907B1"/>
    <w:rsid w:val="009907D6"/>
    <w:rsid w:val="0099096D"/>
    <w:rsid w:val="00990B13"/>
    <w:rsid w:val="00990D7C"/>
    <w:rsid w:val="00990DC3"/>
    <w:rsid w:val="009910AB"/>
    <w:rsid w:val="00991701"/>
    <w:rsid w:val="0099176B"/>
    <w:rsid w:val="00991C4A"/>
    <w:rsid w:val="0099237D"/>
    <w:rsid w:val="00992442"/>
    <w:rsid w:val="0099244C"/>
    <w:rsid w:val="0099342B"/>
    <w:rsid w:val="009937D8"/>
    <w:rsid w:val="009938C8"/>
    <w:rsid w:val="0099419D"/>
    <w:rsid w:val="00994DF8"/>
    <w:rsid w:val="00994F12"/>
    <w:rsid w:val="009950B5"/>
    <w:rsid w:val="009950D7"/>
    <w:rsid w:val="009955BC"/>
    <w:rsid w:val="0099573C"/>
    <w:rsid w:val="00995BD9"/>
    <w:rsid w:val="00995C88"/>
    <w:rsid w:val="00996050"/>
    <w:rsid w:val="00996299"/>
    <w:rsid w:val="009962C6"/>
    <w:rsid w:val="009966F6"/>
    <w:rsid w:val="00996941"/>
    <w:rsid w:val="00996DF3"/>
    <w:rsid w:val="00996FEC"/>
    <w:rsid w:val="0099704A"/>
    <w:rsid w:val="009971E3"/>
    <w:rsid w:val="009977FD"/>
    <w:rsid w:val="00997A29"/>
    <w:rsid w:val="00997A4C"/>
    <w:rsid w:val="00997CA1"/>
    <w:rsid w:val="00997CB4"/>
    <w:rsid w:val="009A0A01"/>
    <w:rsid w:val="009A0C6B"/>
    <w:rsid w:val="009A0D31"/>
    <w:rsid w:val="009A0E75"/>
    <w:rsid w:val="009A16B9"/>
    <w:rsid w:val="009A1CCC"/>
    <w:rsid w:val="009A1D07"/>
    <w:rsid w:val="009A1DFA"/>
    <w:rsid w:val="009A1F4D"/>
    <w:rsid w:val="009A22A8"/>
    <w:rsid w:val="009A2851"/>
    <w:rsid w:val="009A2A3C"/>
    <w:rsid w:val="009A2B41"/>
    <w:rsid w:val="009A2B64"/>
    <w:rsid w:val="009A2C21"/>
    <w:rsid w:val="009A2FA3"/>
    <w:rsid w:val="009A36FC"/>
    <w:rsid w:val="009A39C5"/>
    <w:rsid w:val="009A3A98"/>
    <w:rsid w:val="009A3D5E"/>
    <w:rsid w:val="009A3E8C"/>
    <w:rsid w:val="009A3EF2"/>
    <w:rsid w:val="009A4092"/>
    <w:rsid w:val="009A4285"/>
    <w:rsid w:val="009A432D"/>
    <w:rsid w:val="009A4371"/>
    <w:rsid w:val="009A4389"/>
    <w:rsid w:val="009A4ED1"/>
    <w:rsid w:val="009A5885"/>
    <w:rsid w:val="009A59B5"/>
    <w:rsid w:val="009A5E31"/>
    <w:rsid w:val="009A5EF9"/>
    <w:rsid w:val="009A5F75"/>
    <w:rsid w:val="009A6045"/>
    <w:rsid w:val="009A64F5"/>
    <w:rsid w:val="009A6B85"/>
    <w:rsid w:val="009A6BE8"/>
    <w:rsid w:val="009A6FA8"/>
    <w:rsid w:val="009A701A"/>
    <w:rsid w:val="009A7117"/>
    <w:rsid w:val="009A7ECD"/>
    <w:rsid w:val="009B00B1"/>
    <w:rsid w:val="009B0120"/>
    <w:rsid w:val="009B021C"/>
    <w:rsid w:val="009B04BD"/>
    <w:rsid w:val="009B05B4"/>
    <w:rsid w:val="009B078E"/>
    <w:rsid w:val="009B0D4B"/>
    <w:rsid w:val="009B0EAF"/>
    <w:rsid w:val="009B1091"/>
    <w:rsid w:val="009B12BE"/>
    <w:rsid w:val="009B1480"/>
    <w:rsid w:val="009B1491"/>
    <w:rsid w:val="009B15B5"/>
    <w:rsid w:val="009B192A"/>
    <w:rsid w:val="009B1DC9"/>
    <w:rsid w:val="009B24E5"/>
    <w:rsid w:val="009B25B2"/>
    <w:rsid w:val="009B2647"/>
    <w:rsid w:val="009B264B"/>
    <w:rsid w:val="009B2763"/>
    <w:rsid w:val="009B277B"/>
    <w:rsid w:val="009B3297"/>
    <w:rsid w:val="009B343F"/>
    <w:rsid w:val="009B354B"/>
    <w:rsid w:val="009B369E"/>
    <w:rsid w:val="009B3765"/>
    <w:rsid w:val="009B377B"/>
    <w:rsid w:val="009B3AC5"/>
    <w:rsid w:val="009B3C2A"/>
    <w:rsid w:val="009B3D78"/>
    <w:rsid w:val="009B3DE6"/>
    <w:rsid w:val="009B3E83"/>
    <w:rsid w:val="009B3F20"/>
    <w:rsid w:val="009B3F3D"/>
    <w:rsid w:val="009B4047"/>
    <w:rsid w:val="009B4200"/>
    <w:rsid w:val="009B4996"/>
    <w:rsid w:val="009B4998"/>
    <w:rsid w:val="009B4B8C"/>
    <w:rsid w:val="009B4E06"/>
    <w:rsid w:val="009B4F9F"/>
    <w:rsid w:val="009B5085"/>
    <w:rsid w:val="009B586A"/>
    <w:rsid w:val="009B5AFA"/>
    <w:rsid w:val="009B6069"/>
    <w:rsid w:val="009B681A"/>
    <w:rsid w:val="009B6A89"/>
    <w:rsid w:val="009B6E44"/>
    <w:rsid w:val="009B77AB"/>
    <w:rsid w:val="009B7823"/>
    <w:rsid w:val="009B7D4E"/>
    <w:rsid w:val="009C003B"/>
    <w:rsid w:val="009C003E"/>
    <w:rsid w:val="009C0072"/>
    <w:rsid w:val="009C04F8"/>
    <w:rsid w:val="009C05F1"/>
    <w:rsid w:val="009C07FA"/>
    <w:rsid w:val="009C0AD4"/>
    <w:rsid w:val="009C0C27"/>
    <w:rsid w:val="009C11A0"/>
    <w:rsid w:val="009C158B"/>
    <w:rsid w:val="009C1687"/>
    <w:rsid w:val="009C1818"/>
    <w:rsid w:val="009C1BDA"/>
    <w:rsid w:val="009C1BF9"/>
    <w:rsid w:val="009C208F"/>
    <w:rsid w:val="009C2357"/>
    <w:rsid w:val="009C2369"/>
    <w:rsid w:val="009C242D"/>
    <w:rsid w:val="009C2542"/>
    <w:rsid w:val="009C28BD"/>
    <w:rsid w:val="009C2AEC"/>
    <w:rsid w:val="009C2E96"/>
    <w:rsid w:val="009C30D7"/>
    <w:rsid w:val="009C345F"/>
    <w:rsid w:val="009C347C"/>
    <w:rsid w:val="009C3925"/>
    <w:rsid w:val="009C3ABA"/>
    <w:rsid w:val="009C3C3C"/>
    <w:rsid w:val="009C3C79"/>
    <w:rsid w:val="009C3DF6"/>
    <w:rsid w:val="009C3F29"/>
    <w:rsid w:val="009C401D"/>
    <w:rsid w:val="009C43E1"/>
    <w:rsid w:val="009C467F"/>
    <w:rsid w:val="009C490B"/>
    <w:rsid w:val="009C4B92"/>
    <w:rsid w:val="009C4FA3"/>
    <w:rsid w:val="009C5226"/>
    <w:rsid w:val="009C54C1"/>
    <w:rsid w:val="009C5665"/>
    <w:rsid w:val="009C56A5"/>
    <w:rsid w:val="009C5833"/>
    <w:rsid w:val="009C58FE"/>
    <w:rsid w:val="009C5A26"/>
    <w:rsid w:val="009C5CD3"/>
    <w:rsid w:val="009C5D4F"/>
    <w:rsid w:val="009C5E56"/>
    <w:rsid w:val="009C61F6"/>
    <w:rsid w:val="009C6209"/>
    <w:rsid w:val="009C629C"/>
    <w:rsid w:val="009C635E"/>
    <w:rsid w:val="009C6885"/>
    <w:rsid w:val="009C68FB"/>
    <w:rsid w:val="009C6BEB"/>
    <w:rsid w:val="009C6CBF"/>
    <w:rsid w:val="009C7088"/>
    <w:rsid w:val="009C73B3"/>
    <w:rsid w:val="009D03FD"/>
    <w:rsid w:val="009D041A"/>
    <w:rsid w:val="009D06F7"/>
    <w:rsid w:val="009D0CF8"/>
    <w:rsid w:val="009D0D60"/>
    <w:rsid w:val="009D0D61"/>
    <w:rsid w:val="009D1270"/>
    <w:rsid w:val="009D1599"/>
    <w:rsid w:val="009D15C7"/>
    <w:rsid w:val="009D178F"/>
    <w:rsid w:val="009D1974"/>
    <w:rsid w:val="009D1C4B"/>
    <w:rsid w:val="009D1EB9"/>
    <w:rsid w:val="009D2ABC"/>
    <w:rsid w:val="009D2ACA"/>
    <w:rsid w:val="009D3629"/>
    <w:rsid w:val="009D3A6D"/>
    <w:rsid w:val="009D3F0C"/>
    <w:rsid w:val="009D3F5C"/>
    <w:rsid w:val="009D4029"/>
    <w:rsid w:val="009D42CA"/>
    <w:rsid w:val="009D435B"/>
    <w:rsid w:val="009D4781"/>
    <w:rsid w:val="009D4891"/>
    <w:rsid w:val="009D4929"/>
    <w:rsid w:val="009D4B45"/>
    <w:rsid w:val="009D4BCA"/>
    <w:rsid w:val="009D5007"/>
    <w:rsid w:val="009D510B"/>
    <w:rsid w:val="009D53ED"/>
    <w:rsid w:val="009D5652"/>
    <w:rsid w:val="009D5869"/>
    <w:rsid w:val="009D5B60"/>
    <w:rsid w:val="009D5F81"/>
    <w:rsid w:val="009D5FA1"/>
    <w:rsid w:val="009D5FA2"/>
    <w:rsid w:val="009D6143"/>
    <w:rsid w:val="009D6214"/>
    <w:rsid w:val="009D6728"/>
    <w:rsid w:val="009D6C2A"/>
    <w:rsid w:val="009D7701"/>
    <w:rsid w:val="009D7793"/>
    <w:rsid w:val="009D7A7C"/>
    <w:rsid w:val="009E0375"/>
    <w:rsid w:val="009E04F8"/>
    <w:rsid w:val="009E0760"/>
    <w:rsid w:val="009E08A8"/>
    <w:rsid w:val="009E0C4C"/>
    <w:rsid w:val="009E184A"/>
    <w:rsid w:val="009E190C"/>
    <w:rsid w:val="009E1987"/>
    <w:rsid w:val="009E2717"/>
    <w:rsid w:val="009E2BCF"/>
    <w:rsid w:val="009E2CFA"/>
    <w:rsid w:val="009E31B0"/>
    <w:rsid w:val="009E36A7"/>
    <w:rsid w:val="009E3848"/>
    <w:rsid w:val="009E3897"/>
    <w:rsid w:val="009E3C22"/>
    <w:rsid w:val="009E4087"/>
    <w:rsid w:val="009E4439"/>
    <w:rsid w:val="009E4556"/>
    <w:rsid w:val="009E4857"/>
    <w:rsid w:val="009E48A7"/>
    <w:rsid w:val="009E492A"/>
    <w:rsid w:val="009E5148"/>
    <w:rsid w:val="009E541B"/>
    <w:rsid w:val="009E5504"/>
    <w:rsid w:val="009E559D"/>
    <w:rsid w:val="009E5879"/>
    <w:rsid w:val="009E5A4C"/>
    <w:rsid w:val="009E5A7A"/>
    <w:rsid w:val="009E5D43"/>
    <w:rsid w:val="009E5F6D"/>
    <w:rsid w:val="009E63BE"/>
    <w:rsid w:val="009E6430"/>
    <w:rsid w:val="009E6805"/>
    <w:rsid w:val="009E696E"/>
    <w:rsid w:val="009E698E"/>
    <w:rsid w:val="009E6A7A"/>
    <w:rsid w:val="009E6BA5"/>
    <w:rsid w:val="009E6BC5"/>
    <w:rsid w:val="009E71A3"/>
    <w:rsid w:val="009E733C"/>
    <w:rsid w:val="009E7528"/>
    <w:rsid w:val="009E77AD"/>
    <w:rsid w:val="009E79C4"/>
    <w:rsid w:val="009E7E8A"/>
    <w:rsid w:val="009F039B"/>
    <w:rsid w:val="009F03A4"/>
    <w:rsid w:val="009F0491"/>
    <w:rsid w:val="009F0626"/>
    <w:rsid w:val="009F0712"/>
    <w:rsid w:val="009F0923"/>
    <w:rsid w:val="009F0A8A"/>
    <w:rsid w:val="009F0A9B"/>
    <w:rsid w:val="009F0C3D"/>
    <w:rsid w:val="009F0CE2"/>
    <w:rsid w:val="009F0EE0"/>
    <w:rsid w:val="009F10D2"/>
    <w:rsid w:val="009F169D"/>
    <w:rsid w:val="009F1722"/>
    <w:rsid w:val="009F1847"/>
    <w:rsid w:val="009F1B0B"/>
    <w:rsid w:val="009F1BE1"/>
    <w:rsid w:val="009F1D35"/>
    <w:rsid w:val="009F2195"/>
    <w:rsid w:val="009F25DB"/>
    <w:rsid w:val="009F2C0C"/>
    <w:rsid w:val="009F31DC"/>
    <w:rsid w:val="009F328A"/>
    <w:rsid w:val="009F34DB"/>
    <w:rsid w:val="009F3518"/>
    <w:rsid w:val="009F3A88"/>
    <w:rsid w:val="009F3A9A"/>
    <w:rsid w:val="009F3F2D"/>
    <w:rsid w:val="009F3F45"/>
    <w:rsid w:val="009F404A"/>
    <w:rsid w:val="009F4061"/>
    <w:rsid w:val="009F4242"/>
    <w:rsid w:val="009F4329"/>
    <w:rsid w:val="009F4419"/>
    <w:rsid w:val="009F449E"/>
    <w:rsid w:val="009F45B6"/>
    <w:rsid w:val="009F489E"/>
    <w:rsid w:val="009F4B26"/>
    <w:rsid w:val="009F50A9"/>
    <w:rsid w:val="009F5138"/>
    <w:rsid w:val="009F51D9"/>
    <w:rsid w:val="009F536E"/>
    <w:rsid w:val="009F5616"/>
    <w:rsid w:val="009F582B"/>
    <w:rsid w:val="009F5BEF"/>
    <w:rsid w:val="009F5C87"/>
    <w:rsid w:val="009F5CF7"/>
    <w:rsid w:val="009F5D43"/>
    <w:rsid w:val="009F6051"/>
    <w:rsid w:val="009F6087"/>
    <w:rsid w:val="009F61D6"/>
    <w:rsid w:val="009F6375"/>
    <w:rsid w:val="009F642B"/>
    <w:rsid w:val="009F6CDB"/>
    <w:rsid w:val="009F6D67"/>
    <w:rsid w:val="009F6DAE"/>
    <w:rsid w:val="009F6E24"/>
    <w:rsid w:val="009F7024"/>
    <w:rsid w:val="009F7057"/>
    <w:rsid w:val="009F750D"/>
    <w:rsid w:val="009F76A5"/>
    <w:rsid w:val="009F7771"/>
    <w:rsid w:val="009F79B3"/>
    <w:rsid w:val="00A00523"/>
    <w:rsid w:val="00A00E61"/>
    <w:rsid w:val="00A01494"/>
    <w:rsid w:val="00A015B0"/>
    <w:rsid w:val="00A01F6B"/>
    <w:rsid w:val="00A0200A"/>
    <w:rsid w:val="00A02414"/>
    <w:rsid w:val="00A025AF"/>
    <w:rsid w:val="00A02971"/>
    <w:rsid w:val="00A02A9C"/>
    <w:rsid w:val="00A02EED"/>
    <w:rsid w:val="00A02F09"/>
    <w:rsid w:val="00A0351D"/>
    <w:rsid w:val="00A0360D"/>
    <w:rsid w:val="00A0375D"/>
    <w:rsid w:val="00A03A85"/>
    <w:rsid w:val="00A03A90"/>
    <w:rsid w:val="00A03B81"/>
    <w:rsid w:val="00A03BDD"/>
    <w:rsid w:val="00A03BE2"/>
    <w:rsid w:val="00A03C0A"/>
    <w:rsid w:val="00A03E08"/>
    <w:rsid w:val="00A03F35"/>
    <w:rsid w:val="00A0402E"/>
    <w:rsid w:val="00A04053"/>
    <w:rsid w:val="00A043EC"/>
    <w:rsid w:val="00A04401"/>
    <w:rsid w:val="00A04665"/>
    <w:rsid w:val="00A047A6"/>
    <w:rsid w:val="00A048A1"/>
    <w:rsid w:val="00A048F2"/>
    <w:rsid w:val="00A049E0"/>
    <w:rsid w:val="00A04A14"/>
    <w:rsid w:val="00A04BD5"/>
    <w:rsid w:val="00A04E68"/>
    <w:rsid w:val="00A04EB7"/>
    <w:rsid w:val="00A04F88"/>
    <w:rsid w:val="00A050A2"/>
    <w:rsid w:val="00A050D2"/>
    <w:rsid w:val="00A0538D"/>
    <w:rsid w:val="00A05ABA"/>
    <w:rsid w:val="00A05CF7"/>
    <w:rsid w:val="00A05D78"/>
    <w:rsid w:val="00A05F64"/>
    <w:rsid w:val="00A05FAC"/>
    <w:rsid w:val="00A06071"/>
    <w:rsid w:val="00A06252"/>
    <w:rsid w:val="00A06335"/>
    <w:rsid w:val="00A06685"/>
    <w:rsid w:val="00A06708"/>
    <w:rsid w:val="00A0677D"/>
    <w:rsid w:val="00A067CB"/>
    <w:rsid w:val="00A06988"/>
    <w:rsid w:val="00A06AEF"/>
    <w:rsid w:val="00A06D01"/>
    <w:rsid w:val="00A06F30"/>
    <w:rsid w:val="00A071EB"/>
    <w:rsid w:val="00A07242"/>
    <w:rsid w:val="00A072D0"/>
    <w:rsid w:val="00A0765B"/>
    <w:rsid w:val="00A07892"/>
    <w:rsid w:val="00A07930"/>
    <w:rsid w:val="00A07956"/>
    <w:rsid w:val="00A07A35"/>
    <w:rsid w:val="00A07AA0"/>
    <w:rsid w:val="00A07C54"/>
    <w:rsid w:val="00A07C78"/>
    <w:rsid w:val="00A07DC0"/>
    <w:rsid w:val="00A07E7C"/>
    <w:rsid w:val="00A07F1D"/>
    <w:rsid w:val="00A07F42"/>
    <w:rsid w:val="00A10021"/>
    <w:rsid w:val="00A105E4"/>
    <w:rsid w:val="00A10DDE"/>
    <w:rsid w:val="00A10F5A"/>
    <w:rsid w:val="00A111D7"/>
    <w:rsid w:val="00A114B0"/>
    <w:rsid w:val="00A11673"/>
    <w:rsid w:val="00A117D3"/>
    <w:rsid w:val="00A11833"/>
    <w:rsid w:val="00A1209B"/>
    <w:rsid w:val="00A12F58"/>
    <w:rsid w:val="00A130F1"/>
    <w:rsid w:val="00A13AD8"/>
    <w:rsid w:val="00A13B59"/>
    <w:rsid w:val="00A13BD7"/>
    <w:rsid w:val="00A14207"/>
    <w:rsid w:val="00A14286"/>
    <w:rsid w:val="00A14528"/>
    <w:rsid w:val="00A149B8"/>
    <w:rsid w:val="00A14B37"/>
    <w:rsid w:val="00A14F42"/>
    <w:rsid w:val="00A15009"/>
    <w:rsid w:val="00A15161"/>
    <w:rsid w:val="00A1583B"/>
    <w:rsid w:val="00A15ADA"/>
    <w:rsid w:val="00A15B97"/>
    <w:rsid w:val="00A160DC"/>
    <w:rsid w:val="00A162CB"/>
    <w:rsid w:val="00A164C2"/>
    <w:rsid w:val="00A1658B"/>
    <w:rsid w:val="00A16655"/>
    <w:rsid w:val="00A16982"/>
    <w:rsid w:val="00A16D1A"/>
    <w:rsid w:val="00A171C6"/>
    <w:rsid w:val="00A17209"/>
    <w:rsid w:val="00A17212"/>
    <w:rsid w:val="00A1736B"/>
    <w:rsid w:val="00A179FE"/>
    <w:rsid w:val="00A17ADD"/>
    <w:rsid w:val="00A17BF1"/>
    <w:rsid w:val="00A17C8D"/>
    <w:rsid w:val="00A200A5"/>
    <w:rsid w:val="00A2037A"/>
    <w:rsid w:val="00A20447"/>
    <w:rsid w:val="00A20476"/>
    <w:rsid w:val="00A20528"/>
    <w:rsid w:val="00A20B25"/>
    <w:rsid w:val="00A20C9D"/>
    <w:rsid w:val="00A211E2"/>
    <w:rsid w:val="00A21524"/>
    <w:rsid w:val="00A21544"/>
    <w:rsid w:val="00A21610"/>
    <w:rsid w:val="00A216FD"/>
    <w:rsid w:val="00A21B11"/>
    <w:rsid w:val="00A21B7C"/>
    <w:rsid w:val="00A21F01"/>
    <w:rsid w:val="00A220B9"/>
    <w:rsid w:val="00A22414"/>
    <w:rsid w:val="00A226E8"/>
    <w:rsid w:val="00A23149"/>
    <w:rsid w:val="00A23347"/>
    <w:rsid w:val="00A233D3"/>
    <w:rsid w:val="00A23646"/>
    <w:rsid w:val="00A2381C"/>
    <w:rsid w:val="00A23C4B"/>
    <w:rsid w:val="00A23FAC"/>
    <w:rsid w:val="00A24170"/>
    <w:rsid w:val="00A242AD"/>
    <w:rsid w:val="00A2439F"/>
    <w:rsid w:val="00A24568"/>
    <w:rsid w:val="00A246F5"/>
    <w:rsid w:val="00A24988"/>
    <w:rsid w:val="00A24A79"/>
    <w:rsid w:val="00A24B31"/>
    <w:rsid w:val="00A24CFD"/>
    <w:rsid w:val="00A25112"/>
    <w:rsid w:val="00A2511D"/>
    <w:rsid w:val="00A2516D"/>
    <w:rsid w:val="00A25270"/>
    <w:rsid w:val="00A252F7"/>
    <w:rsid w:val="00A25A24"/>
    <w:rsid w:val="00A25C6A"/>
    <w:rsid w:val="00A25D89"/>
    <w:rsid w:val="00A2632A"/>
    <w:rsid w:val="00A2680C"/>
    <w:rsid w:val="00A26B0A"/>
    <w:rsid w:val="00A26CBE"/>
    <w:rsid w:val="00A26E6C"/>
    <w:rsid w:val="00A26EE8"/>
    <w:rsid w:val="00A26F17"/>
    <w:rsid w:val="00A2730D"/>
    <w:rsid w:val="00A2743E"/>
    <w:rsid w:val="00A274AB"/>
    <w:rsid w:val="00A277DE"/>
    <w:rsid w:val="00A27821"/>
    <w:rsid w:val="00A27AE4"/>
    <w:rsid w:val="00A30050"/>
    <w:rsid w:val="00A30087"/>
    <w:rsid w:val="00A300E0"/>
    <w:rsid w:val="00A30558"/>
    <w:rsid w:val="00A30793"/>
    <w:rsid w:val="00A30847"/>
    <w:rsid w:val="00A308C0"/>
    <w:rsid w:val="00A30FDD"/>
    <w:rsid w:val="00A31497"/>
    <w:rsid w:val="00A318A4"/>
    <w:rsid w:val="00A319BE"/>
    <w:rsid w:val="00A31AFB"/>
    <w:rsid w:val="00A31B03"/>
    <w:rsid w:val="00A31B49"/>
    <w:rsid w:val="00A31CFB"/>
    <w:rsid w:val="00A31DD2"/>
    <w:rsid w:val="00A31FD3"/>
    <w:rsid w:val="00A323B3"/>
    <w:rsid w:val="00A324D1"/>
    <w:rsid w:val="00A32539"/>
    <w:rsid w:val="00A3258B"/>
    <w:rsid w:val="00A325EF"/>
    <w:rsid w:val="00A32613"/>
    <w:rsid w:val="00A326B6"/>
    <w:rsid w:val="00A3300E"/>
    <w:rsid w:val="00A3324D"/>
    <w:rsid w:val="00A332EC"/>
    <w:rsid w:val="00A33534"/>
    <w:rsid w:val="00A33755"/>
    <w:rsid w:val="00A337F0"/>
    <w:rsid w:val="00A339C1"/>
    <w:rsid w:val="00A33BF6"/>
    <w:rsid w:val="00A341FA"/>
    <w:rsid w:val="00A342F8"/>
    <w:rsid w:val="00A34839"/>
    <w:rsid w:val="00A3504B"/>
    <w:rsid w:val="00A353B4"/>
    <w:rsid w:val="00A353E6"/>
    <w:rsid w:val="00A354E7"/>
    <w:rsid w:val="00A35E65"/>
    <w:rsid w:val="00A361CA"/>
    <w:rsid w:val="00A36216"/>
    <w:rsid w:val="00A36A0B"/>
    <w:rsid w:val="00A36CF3"/>
    <w:rsid w:val="00A36D32"/>
    <w:rsid w:val="00A36F76"/>
    <w:rsid w:val="00A37097"/>
    <w:rsid w:val="00A373BF"/>
    <w:rsid w:val="00A3751B"/>
    <w:rsid w:val="00A37853"/>
    <w:rsid w:val="00A37938"/>
    <w:rsid w:val="00A379FE"/>
    <w:rsid w:val="00A37B97"/>
    <w:rsid w:val="00A37DE6"/>
    <w:rsid w:val="00A37DF3"/>
    <w:rsid w:val="00A37E4F"/>
    <w:rsid w:val="00A40138"/>
    <w:rsid w:val="00A403C1"/>
    <w:rsid w:val="00A40F6E"/>
    <w:rsid w:val="00A41093"/>
    <w:rsid w:val="00A41814"/>
    <w:rsid w:val="00A418F7"/>
    <w:rsid w:val="00A41995"/>
    <w:rsid w:val="00A419B1"/>
    <w:rsid w:val="00A419B6"/>
    <w:rsid w:val="00A41BA7"/>
    <w:rsid w:val="00A41D28"/>
    <w:rsid w:val="00A4207F"/>
    <w:rsid w:val="00A4218F"/>
    <w:rsid w:val="00A4223E"/>
    <w:rsid w:val="00A4248B"/>
    <w:rsid w:val="00A426C9"/>
    <w:rsid w:val="00A428E7"/>
    <w:rsid w:val="00A42989"/>
    <w:rsid w:val="00A42BDA"/>
    <w:rsid w:val="00A431E8"/>
    <w:rsid w:val="00A4375F"/>
    <w:rsid w:val="00A438CA"/>
    <w:rsid w:val="00A43D11"/>
    <w:rsid w:val="00A43E85"/>
    <w:rsid w:val="00A43EAD"/>
    <w:rsid w:val="00A43F94"/>
    <w:rsid w:val="00A4421A"/>
    <w:rsid w:val="00A44A0C"/>
    <w:rsid w:val="00A44C7B"/>
    <w:rsid w:val="00A44F4C"/>
    <w:rsid w:val="00A451F5"/>
    <w:rsid w:val="00A4530A"/>
    <w:rsid w:val="00A4575C"/>
    <w:rsid w:val="00A45967"/>
    <w:rsid w:val="00A459D6"/>
    <w:rsid w:val="00A45BCD"/>
    <w:rsid w:val="00A45C75"/>
    <w:rsid w:val="00A45F08"/>
    <w:rsid w:val="00A4615F"/>
    <w:rsid w:val="00A46185"/>
    <w:rsid w:val="00A46961"/>
    <w:rsid w:val="00A4696F"/>
    <w:rsid w:val="00A46D65"/>
    <w:rsid w:val="00A47287"/>
    <w:rsid w:val="00A4754D"/>
    <w:rsid w:val="00A47612"/>
    <w:rsid w:val="00A47760"/>
    <w:rsid w:val="00A479B5"/>
    <w:rsid w:val="00A479B8"/>
    <w:rsid w:val="00A47A7D"/>
    <w:rsid w:val="00A47AF8"/>
    <w:rsid w:val="00A47DF3"/>
    <w:rsid w:val="00A5019A"/>
    <w:rsid w:val="00A5042A"/>
    <w:rsid w:val="00A50597"/>
    <w:rsid w:val="00A506A8"/>
    <w:rsid w:val="00A50DEE"/>
    <w:rsid w:val="00A50FD0"/>
    <w:rsid w:val="00A5111E"/>
    <w:rsid w:val="00A511E2"/>
    <w:rsid w:val="00A513FE"/>
    <w:rsid w:val="00A5161A"/>
    <w:rsid w:val="00A51B56"/>
    <w:rsid w:val="00A5249E"/>
    <w:rsid w:val="00A5295B"/>
    <w:rsid w:val="00A52BDB"/>
    <w:rsid w:val="00A52BF7"/>
    <w:rsid w:val="00A52C49"/>
    <w:rsid w:val="00A52CF3"/>
    <w:rsid w:val="00A532B7"/>
    <w:rsid w:val="00A533A6"/>
    <w:rsid w:val="00A53457"/>
    <w:rsid w:val="00A53577"/>
    <w:rsid w:val="00A535AD"/>
    <w:rsid w:val="00A53747"/>
    <w:rsid w:val="00A5389E"/>
    <w:rsid w:val="00A53BA8"/>
    <w:rsid w:val="00A53EC4"/>
    <w:rsid w:val="00A53ED1"/>
    <w:rsid w:val="00A542B4"/>
    <w:rsid w:val="00A546DB"/>
    <w:rsid w:val="00A546EF"/>
    <w:rsid w:val="00A55336"/>
    <w:rsid w:val="00A55B6D"/>
    <w:rsid w:val="00A563D2"/>
    <w:rsid w:val="00A5666F"/>
    <w:rsid w:val="00A56B0B"/>
    <w:rsid w:val="00A56DBC"/>
    <w:rsid w:val="00A56DCB"/>
    <w:rsid w:val="00A56FC1"/>
    <w:rsid w:val="00A56FDA"/>
    <w:rsid w:val="00A57068"/>
    <w:rsid w:val="00A57718"/>
    <w:rsid w:val="00A577E7"/>
    <w:rsid w:val="00A579DC"/>
    <w:rsid w:val="00A57A18"/>
    <w:rsid w:val="00A57A70"/>
    <w:rsid w:val="00A57B49"/>
    <w:rsid w:val="00A57B71"/>
    <w:rsid w:val="00A57BE3"/>
    <w:rsid w:val="00A57C68"/>
    <w:rsid w:val="00A57D56"/>
    <w:rsid w:val="00A60326"/>
    <w:rsid w:val="00A60A69"/>
    <w:rsid w:val="00A6124D"/>
    <w:rsid w:val="00A615C2"/>
    <w:rsid w:val="00A61753"/>
    <w:rsid w:val="00A61916"/>
    <w:rsid w:val="00A619D3"/>
    <w:rsid w:val="00A61A7B"/>
    <w:rsid w:val="00A61B7B"/>
    <w:rsid w:val="00A61CD2"/>
    <w:rsid w:val="00A6277B"/>
    <w:rsid w:val="00A627E6"/>
    <w:rsid w:val="00A6290B"/>
    <w:rsid w:val="00A629E9"/>
    <w:rsid w:val="00A62CDC"/>
    <w:rsid w:val="00A630F1"/>
    <w:rsid w:val="00A633C1"/>
    <w:rsid w:val="00A635BC"/>
    <w:rsid w:val="00A6376F"/>
    <w:rsid w:val="00A6396F"/>
    <w:rsid w:val="00A63EA9"/>
    <w:rsid w:val="00A63FB9"/>
    <w:rsid w:val="00A6420B"/>
    <w:rsid w:val="00A64846"/>
    <w:rsid w:val="00A64C81"/>
    <w:rsid w:val="00A64CC4"/>
    <w:rsid w:val="00A65061"/>
    <w:rsid w:val="00A65075"/>
    <w:rsid w:val="00A65347"/>
    <w:rsid w:val="00A65412"/>
    <w:rsid w:val="00A6561D"/>
    <w:rsid w:val="00A65A88"/>
    <w:rsid w:val="00A65B21"/>
    <w:rsid w:val="00A65F87"/>
    <w:rsid w:val="00A6609F"/>
    <w:rsid w:val="00A66CEA"/>
    <w:rsid w:val="00A66E70"/>
    <w:rsid w:val="00A67110"/>
    <w:rsid w:val="00A67345"/>
    <w:rsid w:val="00A673D0"/>
    <w:rsid w:val="00A675AF"/>
    <w:rsid w:val="00A6771D"/>
    <w:rsid w:val="00A67831"/>
    <w:rsid w:val="00A679FA"/>
    <w:rsid w:val="00A67A62"/>
    <w:rsid w:val="00A67D62"/>
    <w:rsid w:val="00A7010D"/>
    <w:rsid w:val="00A70118"/>
    <w:rsid w:val="00A7052B"/>
    <w:rsid w:val="00A705E5"/>
    <w:rsid w:val="00A70833"/>
    <w:rsid w:val="00A70895"/>
    <w:rsid w:val="00A70DCC"/>
    <w:rsid w:val="00A716FC"/>
    <w:rsid w:val="00A71A3F"/>
    <w:rsid w:val="00A72104"/>
    <w:rsid w:val="00A7229B"/>
    <w:rsid w:val="00A72330"/>
    <w:rsid w:val="00A7282F"/>
    <w:rsid w:val="00A72BD0"/>
    <w:rsid w:val="00A73C35"/>
    <w:rsid w:val="00A73F54"/>
    <w:rsid w:val="00A74004"/>
    <w:rsid w:val="00A7416B"/>
    <w:rsid w:val="00A74181"/>
    <w:rsid w:val="00A74549"/>
    <w:rsid w:val="00A745D5"/>
    <w:rsid w:val="00A7480C"/>
    <w:rsid w:val="00A748AC"/>
    <w:rsid w:val="00A749D3"/>
    <w:rsid w:val="00A74CE7"/>
    <w:rsid w:val="00A74D6E"/>
    <w:rsid w:val="00A75028"/>
    <w:rsid w:val="00A75305"/>
    <w:rsid w:val="00A757BF"/>
    <w:rsid w:val="00A75A63"/>
    <w:rsid w:val="00A75A6F"/>
    <w:rsid w:val="00A75B3F"/>
    <w:rsid w:val="00A76479"/>
    <w:rsid w:val="00A7648D"/>
    <w:rsid w:val="00A764CD"/>
    <w:rsid w:val="00A765FF"/>
    <w:rsid w:val="00A768F1"/>
    <w:rsid w:val="00A76B11"/>
    <w:rsid w:val="00A76FFD"/>
    <w:rsid w:val="00A77392"/>
    <w:rsid w:val="00A77766"/>
    <w:rsid w:val="00A777CD"/>
    <w:rsid w:val="00A77ACB"/>
    <w:rsid w:val="00A77B00"/>
    <w:rsid w:val="00A77F87"/>
    <w:rsid w:val="00A77F8E"/>
    <w:rsid w:val="00A80085"/>
    <w:rsid w:val="00A801FD"/>
    <w:rsid w:val="00A80204"/>
    <w:rsid w:val="00A8070A"/>
    <w:rsid w:val="00A807E4"/>
    <w:rsid w:val="00A80E4E"/>
    <w:rsid w:val="00A80E8B"/>
    <w:rsid w:val="00A80F67"/>
    <w:rsid w:val="00A81286"/>
    <w:rsid w:val="00A812F6"/>
    <w:rsid w:val="00A81534"/>
    <w:rsid w:val="00A81552"/>
    <w:rsid w:val="00A81A3D"/>
    <w:rsid w:val="00A81B74"/>
    <w:rsid w:val="00A81C9A"/>
    <w:rsid w:val="00A81E93"/>
    <w:rsid w:val="00A8242F"/>
    <w:rsid w:val="00A826A2"/>
    <w:rsid w:val="00A8271F"/>
    <w:rsid w:val="00A827EE"/>
    <w:rsid w:val="00A82CDA"/>
    <w:rsid w:val="00A831A2"/>
    <w:rsid w:val="00A83CDA"/>
    <w:rsid w:val="00A83E35"/>
    <w:rsid w:val="00A83E6A"/>
    <w:rsid w:val="00A83FB3"/>
    <w:rsid w:val="00A84E75"/>
    <w:rsid w:val="00A84F28"/>
    <w:rsid w:val="00A8544A"/>
    <w:rsid w:val="00A858C1"/>
    <w:rsid w:val="00A858DD"/>
    <w:rsid w:val="00A859E5"/>
    <w:rsid w:val="00A85C84"/>
    <w:rsid w:val="00A85DCE"/>
    <w:rsid w:val="00A85E40"/>
    <w:rsid w:val="00A85FEE"/>
    <w:rsid w:val="00A86314"/>
    <w:rsid w:val="00A864EE"/>
    <w:rsid w:val="00A86534"/>
    <w:rsid w:val="00A8683B"/>
    <w:rsid w:val="00A869F0"/>
    <w:rsid w:val="00A86C63"/>
    <w:rsid w:val="00A86E32"/>
    <w:rsid w:val="00A86F93"/>
    <w:rsid w:val="00A874A0"/>
    <w:rsid w:val="00A879DA"/>
    <w:rsid w:val="00A87C4A"/>
    <w:rsid w:val="00A87CA6"/>
    <w:rsid w:val="00A87D48"/>
    <w:rsid w:val="00A87E89"/>
    <w:rsid w:val="00A87F9E"/>
    <w:rsid w:val="00A90125"/>
    <w:rsid w:val="00A901F5"/>
    <w:rsid w:val="00A90465"/>
    <w:rsid w:val="00A9053A"/>
    <w:rsid w:val="00A905C0"/>
    <w:rsid w:val="00A9061C"/>
    <w:rsid w:val="00A914E1"/>
    <w:rsid w:val="00A9175F"/>
    <w:rsid w:val="00A917EC"/>
    <w:rsid w:val="00A91BBC"/>
    <w:rsid w:val="00A91D20"/>
    <w:rsid w:val="00A91EDF"/>
    <w:rsid w:val="00A91F8A"/>
    <w:rsid w:val="00A92C3E"/>
    <w:rsid w:val="00A92CBF"/>
    <w:rsid w:val="00A92FD2"/>
    <w:rsid w:val="00A9354B"/>
    <w:rsid w:val="00A937D8"/>
    <w:rsid w:val="00A93C99"/>
    <w:rsid w:val="00A93FA1"/>
    <w:rsid w:val="00A93FDA"/>
    <w:rsid w:val="00A9403D"/>
    <w:rsid w:val="00A94124"/>
    <w:rsid w:val="00A9412B"/>
    <w:rsid w:val="00A9418F"/>
    <w:rsid w:val="00A94395"/>
    <w:rsid w:val="00A9465D"/>
    <w:rsid w:val="00A9471F"/>
    <w:rsid w:val="00A9485A"/>
    <w:rsid w:val="00A94B3E"/>
    <w:rsid w:val="00A94C58"/>
    <w:rsid w:val="00A94E82"/>
    <w:rsid w:val="00A9502E"/>
    <w:rsid w:val="00A957B8"/>
    <w:rsid w:val="00A95897"/>
    <w:rsid w:val="00A95976"/>
    <w:rsid w:val="00A9597E"/>
    <w:rsid w:val="00A95AAD"/>
    <w:rsid w:val="00A95BCE"/>
    <w:rsid w:val="00A96055"/>
    <w:rsid w:val="00A96287"/>
    <w:rsid w:val="00A9679B"/>
    <w:rsid w:val="00A96842"/>
    <w:rsid w:val="00A96C0F"/>
    <w:rsid w:val="00A96FCB"/>
    <w:rsid w:val="00A97013"/>
    <w:rsid w:val="00A970DD"/>
    <w:rsid w:val="00A9719B"/>
    <w:rsid w:val="00A9720D"/>
    <w:rsid w:val="00A973FD"/>
    <w:rsid w:val="00A97613"/>
    <w:rsid w:val="00A97775"/>
    <w:rsid w:val="00A978F4"/>
    <w:rsid w:val="00A97B02"/>
    <w:rsid w:val="00A97CF2"/>
    <w:rsid w:val="00AA013A"/>
    <w:rsid w:val="00AA054A"/>
    <w:rsid w:val="00AA07F8"/>
    <w:rsid w:val="00AA0AE0"/>
    <w:rsid w:val="00AA0D43"/>
    <w:rsid w:val="00AA1161"/>
    <w:rsid w:val="00AA12D1"/>
    <w:rsid w:val="00AA146F"/>
    <w:rsid w:val="00AA16CF"/>
    <w:rsid w:val="00AA188C"/>
    <w:rsid w:val="00AA1C46"/>
    <w:rsid w:val="00AA2147"/>
    <w:rsid w:val="00AA2282"/>
    <w:rsid w:val="00AA228E"/>
    <w:rsid w:val="00AA23E8"/>
    <w:rsid w:val="00AA24DB"/>
    <w:rsid w:val="00AA24E4"/>
    <w:rsid w:val="00AA255C"/>
    <w:rsid w:val="00AA2E3E"/>
    <w:rsid w:val="00AA2F15"/>
    <w:rsid w:val="00AA2F1D"/>
    <w:rsid w:val="00AA3288"/>
    <w:rsid w:val="00AA3289"/>
    <w:rsid w:val="00AA32E0"/>
    <w:rsid w:val="00AA3497"/>
    <w:rsid w:val="00AA3800"/>
    <w:rsid w:val="00AA39DB"/>
    <w:rsid w:val="00AA3A94"/>
    <w:rsid w:val="00AA40CD"/>
    <w:rsid w:val="00AA4338"/>
    <w:rsid w:val="00AA467E"/>
    <w:rsid w:val="00AA46C8"/>
    <w:rsid w:val="00AA4811"/>
    <w:rsid w:val="00AA493F"/>
    <w:rsid w:val="00AA4A70"/>
    <w:rsid w:val="00AA4CAC"/>
    <w:rsid w:val="00AA4F2E"/>
    <w:rsid w:val="00AA5227"/>
    <w:rsid w:val="00AA52EE"/>
    <w:rsid w:val="00AA52F2"/>
    <w:rsid w:val="00AA5420"/>
    <w:rsid w:val="00AA5524"/>
    <w:rsid w:val="00AA5705"/>
    <w:rsid w:val="00AA57DD"/>
    <w:rsid w:val="00AA5E96"/>
    <w:rsid w:val="00AA5F28"/>
    <w:rsid w:val="00AA5F99"/>
    <w:rsid w:val="00AA612C"/>
    <w:rsid w:val="00AA64E8"/>
    <w:rsid w:val="00AA6728"/>
    <w:rsid w:val="00AA6BC2"/>
    <w:rsid w:val="00AA766E"/>
    <w:rsid w:val="00AA78A9"/>
    <w:rsid w:val="00AA7C59"/>
    <w:rsid w:val="00AA7DD9"/>
    <w:rsid w:val="00AA7F44"/>
    <w:rsid w:val="00AB03DE"/>
    <w:rsid w:val="00AB094C"/>
    <w:rsid w:val="00AB0F94"/>
    <w:rsid w:val="00AB10D7"/>
    <w:rsid w:val="00AB1206"/>
    <w:rsid w:val="00AB143C"/>
    <w:rsid w:val="00AB161A"/>
    <w:rsid w:val="00AB1708"/>
    <w:rsid w:val="00AB1DEE"/>
    <w:rsid w:val="00AB2407"/>
    <w:rsid w:val="00AB2607"/>
    <w:rsid w:val="00AB265B"/>
    <w:rsid w:val="00AB28FC"/>
    <w:rsid w:val="00AB2C75"/>
    <w:rsid w:val="00AB2CCF"/>
    <w:rsid w:val="00AB2CE6"/>
    <w:rsid w:val="00AB2E9C"/>
    <w:rsid w:val="00AB35AA"/>
    <w:rsid w:val="00AB37FA"/>
    <w:rsid w:val="00AB3B81"/>
    <w:rsid w:val="00AB3D96"/>
    <w:rsid w:val="00AB41EE"/>
    <w:rsid w:val="00AB4208"/>
    <w:rsid w:val="00AB4275"/>
    <w:rsid w:val="00AB42DE"/>
    <w:rsid w:val="00AB43ED"/>
    <w:rsid w:val="00AB449C"/>
    <w:rsid w:val="00AB47E3"/>
    <w:rsid w:val="00AB4BE8"/>
    <w:rsid w:val="00AB4C16"/>
    <w:rsid w:val="00AB507D"/>
    <w:rsid w:val="00AB5602"/>
    <w:rsid w:val="00AB5A6D"/>
    <w:rsid w:val="00AB5BBC"/>
    <w:rsid w:val="00AB5DCE"/>
    <w:rsid w:val="00AB5E54"/>
    <w:rsid w:val="00AB5F66"/>
    <w:rsid w:val="00AB5F73"/>
    <w:rsid w:val="00AB658C"/>
    <w:rsid w:val="00AB66E6"/>
    <w:rsid w:val="00AB6744"/>
    <w:rsid w:val="00AB683C"/>
    <w:rsid w:val="00AB6A7A"/>
    <w:rsid w:val="00AB6F37"/>
    <w:rsid w:val="00AB7227"/>
    <w:rsid w:val="00AB730F"/>
    <w:rsid w:val="00AB7526"/>
    <w:rsid w:val="00AB7A96"/>
    <w:rsid w:val="00AC01EA"/>
    <w:rsid w:val="00AC024C"/>
    <w:rsid w:val="00AC06B9"/>
    <w:rsid w:val="00AC070F"/>
    <w:rsid w:val="00AC1595"/>
    <w:rsid w:val="00AC177B"/>
    <w:rsid w:val="00AC1782"/>
    <w:rsid w:val="00AC17BD"/>
    <w:rsid w:val="00AC17F6"/>
    <w:rsid w:val="00AC192B"/>
    <w:rsid w:val="00AC19E8"/>
    <w:rsid w:val="00AC1B9D"/>
    <w:rsid w:val="00AC1BF0"/>
    <w:rsid w:val="00AC1F75"/>
    <w:rsid w:val="00AC2126"/>
    <w:rsid w:val="00AC215A"/>
    <w:rsid w:val="00AC224A"/>
    <w:rsid w:val="00AC25EE"/>
    <w:rsid w:val="00AC2789"/>
    <w:rsid w:val="00AC2D8A"/>
    <w:rsid w:val="00AC2E99"/>
    <w:rsid w:val="00AC31B6"/>
    <w:rsid w:val="00AC3298"/>
    <w:rsid w:val="00AC35E4"/>
    <w:rsid w:val="00AC35F5"/>
    <w:rsid w:val="00AC3A7A"/>
    <w:rsid w:val="00AC3BF8"/>
    <w:rsid w:val="00AC3F95"/>
    <w:rsid w:val="00AC406C"/>
    <w:rsid w:val="00AC4140"/>
    <w:rsid w:val="00AC41B2"/>
    <w:rsid w:val="00AC4445"/>
    <w:rsid w:val="00AC4509"/>
    <w:rsid w:val="00AC4638"/>
    <w:rsid w:val="00AC47EB"/>
    <w:rsid w:val="00AC4CFC"/>
    <w:rsid w:val="00AC4D7F"/>
    <w:rsid w:val="00AC50C1"/>
    <w:rsid w:val="00AC5159"/>
    <w:rsid w:val="00AC52C5"/>
    <w:rsid w:val="00AC5695"/>
    <w:rsid w:val="00AC5701"/>
    <w:rsid w:val="00AC571B"/>
    <w:rsid w:val="00AC57A9"/>
    <w:rsid w:val="00AC5886"/>
    <w:rsid w:val="00AC5CDB"/>
    <w:rsid w:val="00AC603C"/>
    <w:rsid w:val="00AC66F4"/>
    <w:rsid w:val="00AC67E6"/>
    <w:rsid w:val="00AC6904"/>
    <w:rsid w:val="00AC6C54"/>
    <w:rsid w:val="00AC6D24"/>
    <w:rsid w:val="00AC73AF"/>
    <w:rsid w:val="00AC73CD"/>
    <w:rsid w:val="00AC761B"/>
    <w:rsid w:val="00AC76E1"/>
    <w:rsid w:val="00AC770D"/>
    <w:rsid w:val="00AC7B9B"/>
    <w:rsid w:val="00AD09A5"/>
    <w:rsid w:val="00AD09C4"/>
    <w:rsid w:val="00AD0BCD"/>
    <w:rsid w:val="00AD0E18"/>
    <w:rsid w:val="00AD0F3B"/>
    <w:rsid w:val="00AD0FA6"/>
    <w:rsid w:val="00AD11AB"/>
    <w:rsid w:val="00AD1302"/>
    <w:rsid w:val="00AD13F4"/>
    <w:rsid w:val="00AD1625"/>
    <w:rsid w:val="00AD1BE1"/>
    <w:rsid w:val="00AD1DCC"/>
    <w:rsid w:val="00AD2853"/>
    <w:rsid w:val="00AD2893"/>
    <w:rsid w:val="00AD2942"/>
    <w:rsid w:val="00AD2AD6"/>
    <w:rsid w:val="00AD2EF1"/>
    <w:rsid w:val="00AD32E4"/>
    <w:rsid w:val="00AD3BCA"/>
    <w:rsid w:val="00AD3EF3"/>
    <w:rsid w:val="00AD3FA6"/>
    <w:rsid w:val="00AD429A"/>
    <w:rsid w:val="00AD4C36"/>
    <w:rsid w:val="00AD4CA9"/>
    <w:rsid w:val="00AD4D95"/>
    <w:rsid w:val="00AD4F98"/>
    <w:rsid w:val="00AD5105"/>
    <w:rsid w:val="00AD5407"/>
    <w:rsid w:val="00AD552C"/>
    <w:rsid w:val="00AD5C88"/>
    <w:rsid w:val="00AD5FEE"/>
    <w:rsid w:val="00AD6499"/>
    <w:rsid w:val="00AD65E4"/>
    <w:rsid w:val="00AD6842"/>
    <w:rsid w:val="00AD6933"/>
    <w:rsid w:val="00AD714F"/>
    <w:rsid w:val="00AD7665"/>
    <w:rsid w:val="00AD7A6D"/>
    <w:rsid w:val="00AD7B9D"/>
    <w:rsid w:val="00AD7EC5"/>
    <w:rsid w:val="00AE003F"/>
    <w:rsid w:val="00AE0051"/>
    <w:rsid w:val="00AE00A6"/>
    <w:rsid w:val="00AE0149"/>
    <w:rsid w:val="00AE026B"/>
    <w:rsid w:val="00AE034F"/>
    <w:rsid w:val="00AE0531"/>
    <w:rsid w:val="00AE0548"/>
    <w:rsid w:val="00AE0621"/>
    <w:rsid w:val="00AE0A0C"/>
    <w:rsid w:val="00AE0A7C"/>
    <w:rsid w:val="00AE0AB1"/>
    <w:rsid w:val="00AE0B4B"/>
    <w:rsid w:val="00AE14FE"/>
    <w:rsid w:val="00AE15FE"/>
    <w:rsid w:val="00AE21A8"/>
    <w:rsid w:val="00AE2767"/>
    <w:rsid w:val="00AE279A"/>
    <w:rsid w:val="00AE2DFC"/>
    <w:rsid w:val="00AE2E8A"/>
    <w:rsid w:val="00AE3651"/>
    <w:rsid w:val="00AE38EF"/>
    <w:rsid w:val="00AE3DE9"/>
    <w:rsid w:val="00AE3F79"/>
    <w:rsid w:val="00AE3FAD"/>
    <w:rsid w:val="00AE4BE4"/>
    <w:rsid w:val="00AE4D49"/>
    <w:rsid w:val="00AE4F8C"/>
    <w:rsid w:val="00AE5312"/>
    <w:rsid w:val="00AE5596"/>
    <w:rsid w:val="00AE56AF"/>
    <w:rsid w:val="00AE5AB4"/>
    <w:rsid w:val="00AE5DF4"/>
    <w:rsid w:val="00AE6261"/>
    <w:rsid w:val="00AE65B5"/>
    <w:rsid w:val="00AE6AFC"/>
    <w:rsid w:val="00AE719C"/>
    <w:rsid w:val="00AE7543"/>
    <w:rsid w:val="00AE7746"/>
    <w:rsid w:val="00AE7850"/>
    <w:rsid w:val="00AE78A9"/>
    <w:rsid w:val="00AE7BA9"/>
    <w:rsid w:val="00AF0078"/>
    <w:rsid w:val="00AF0267"/>
    <w:rsid w:val="00AF0341"/>
    <w:rsid w:val="00AF0355"/>
    <w:rsid w:val="00AF03EF"/>
    <w:rsid w:val="00AF03FD"/>
    <w:rsid w:val="00AF04F6"/>
    <w:rsid w:val="00AF0689"/>
    <w:rsid w:val="00AF06C2"/>
    <w:rsid w:val="00AF08DB"/>
    <w:rsid w:val="00AF155F"/>
    <w:rsid w:val="00AF1A8C"/>
    <w:rsid w:val="00AF1E45"/>
    <w:rsid w:val="00AF1F24"/>
    <w:rsid w:val="00AF1FFD"/>
    <w:rsid w:val="00AF2024"/>
    <w:rsid w:val="00AF247C"/>
    <w:rsid w:val="00AF249A"/>
    <w:rsid w:val="00AF2843"/>
    <w:rsid w:val="00AF2972"/>
    <w:rsid w:val="00AF2A2A"/>
    <w:rsid w:val="00AF2BC2"/>
    <w:rsid w:val="00AF2BD1"/>
    <w:rsid w:val="00AF2C24"/>
    <w:rsid w:val="00AF3172"/>
    <w:rsid w:val="00AF31A2"/>
    <w:rsid w:val="00AF373E"/>
    <w:rsid w:val="00AF3855"/>
    <w:rsid w:val="00AF3A19"/>
    <w:rsid w:val="00AF3B9A"/>
    <w:rsid w:val="00AF3F22"/>
    <w:rsid w:val="00AF421C"/>
    <w:rsid w:val="00AF4275"/>
    <w:rsid w:val="00AF439F"/>
    <w:rsid w:val="00AF463B"/>
    <w:rsid w:val="00AF48A8"/>
    <w:rsid w:val="00AF4A2B"/>
    <w:rsid w:val="00AF4CC0"/>
    <w:rsid w:val="00AF5585"/>
    <w:rsid w:val="00AF5888"/>
    <w:rsid w:val="00AF5B66"/>
    <w:rsid w:val="00AF5BA5"/>
    <w:rsid w:val="00AF5E08"/>
    <w:rsid w:val="00AF618B"/>
    <w:rsid w:val="00AF637A"/>
    <w:rsid w:val="00AF6418"/>
    <w:rsid w:val="00AF67C5"/>
    <w:rsid w:val="00AF6B1A"/>
    <w:rsid w:val="00AF6B89"/>
    <w:rsid w:val="00AF6D53"/>
    <w:rsid w:val="00AF6E0B"/>
    <w:rsid w:val="00AF6E72"/>
    <w:rsid w:val="00AF70D6"/>
    <w:rsid w:val="00AF7202"/>
    <w:rsid w:val="00AF7280"/>
    <w:rsid w:val="00AF766F"/>
    <w:rsid w:val="00AF774E"/>
    <w:rsid w:val="00AF7AB8"/>
    <w:rsid w:val="00AF7B12"/>
    <w:rsid w:val="00AF7E9A"/>
    <w:rsid w:val="00B0024F"/>
    <w:rsid w:val="00B005ED"/>
    <w:rsid w:val="00B0096D"/>
    <w:rsid w:val="00B00A34"/>
    <w:rsid w:val="00B00B35"/>
    <w:rsid w:val="00B00D3B"/>
    <w:rsid w:val="00B00E60"/>
    <w:rsid w:val="00B0121B"/>
    <w:rsid w:val="00B0180C"/>
    <w:rsid w:val="00B01C00"/>
    <w:rsid w:val="00B01E18"/>
    <w:rsid w:val="00B023AE"/>
    <w:rsid w:val="00B0275A"/>
    <w:rsid w:val="00B028CD"/>
    <w:rsid w:val="00B02A15"/>
    <w:rsid w:val="00B02DBF"/>
    <w:rsid w:val="00B02E23"/>
    <w:rsid w:val="00B02ECF"/>
    <w:rsid w:val="00B030F8"/>
    <w:rsid w:val="00B03280"/>
    <w:rsid w:val="00B036AD"/>
    <w:rsid w:val="00B036CB"/>
    <w:rsid w:val="00B038CA"/>
    <w:rsid w:val="00B03FFB"/>
    <w:rsid w:val="00B04196"/>
    <w:rsid w:val="00B04B21"/>
    <w:rsid w:val="00B04B72"/>
    <w:rsid w:val="00B04D07"/>
    <w:rsid w:val="00B04EE7"/>
    <w:rsid w:val="00B05042"/>
    <w:rsid w:val="00B0517E"/>
    <w:rsid w:val="00B052A6"/>
    <w:rsid w:val="00B0531E"/>
    <w:rsid w:val="00B053C0"/>
    <w:rsid w:val="00B053EE"/>
    <w:rsid w:val="00B05FDA"/>
    <w:rsid w:val="00B06244"/>
    <w:rsid w:val="00B0641E"/>
    <w:rsid w:val="00B064D8"/>
    <w:rsid w:val="00B0669F"/>
    <w:rsid w:val="00B068C9"/>
    <w:rsid w:val="00B06B17"/>
    <w:rsid w:val="00B06F5D"/>
    <w:rsid w:val="00B07050"/>
    <w:rsid w:val="00B0708F"/>
    <w:rsid w:val="00B07559"/>
    <w:rsid w:val="00B07614"/>
    <w:rsid w:val="00B0788C"/>
    <w:rsid w:val="00B07B52"/>
    <w:rsid w:val="00B07C9F"/>
    <w:rsid w:val="00B07CCD"/>
    <w:rsid w:val="00B07DA6"/>
    <w:rsid w:val="00B07E76"/>
    <w:rsid w:val="00B1019A"/>
    <w:rsid w:val="00B102CC"/>
    <w:rsid w:val="00B10542"/>
    <w:rsid w:val="00B107A2"/>
    <w:rsid w:val="00B108F8"/>
    <w:rsid w:val="00B10AA6"/>
    <w:rsid w:val="00B10C0C"/>
    <w:rsid w:val="00B10C8C"/>
    <w:rsid w:val="00B10E4C"/>
    <w:rsid w:val="00B1118E"/>
    <w:rsid w:val="00B1145C"/>
    <w:rsid w:val="00B11528"/>
    <w:rsid w:val="00B11AE0"/>
    <w:rsid w:val="00B1229C"/>
    <w:rsid w:val="00B125DA"/>
    <w:rsid w:val="00B12739"/>
    <w:rsid w:val="00B12956"/>
    <w:rsid w:val="00B12F30"/>
    <w:rsid w:val="00B13028"/>
    <w:rsid w:val="00B1343C"/>
    <w:rsid w:val="00B1355B"/>
    <w:rsid w:val="00B13639"/>
    <w:rsid w:val="00B13AC7"/>
    <w:rsid w:val="00B13B22"/>
    <w:rsid w:val="00B13B51"/>
    <w:rsid w:val="00B13FEF"/>
    <w:rsid w:val="00B14077"/>
    <w:rsid w:val="00B143AC"/>
    <w:rsid w:val="00B1447A"/>
    <w:rsid w:val="00B1479D"/>
    <w:rsid w:val="00B14C7B"/>
    <w:rsid w:val="00B14FC2"/>
    <w:rsid w:val="00B15833"/>
    <w:rsid w:val="00B15CF3"/>
    <w:rsid w:val="00B15D84"/>
    <w:rsid w:val="00B15F63"/>
    <w:rsid w:val="00B16039"/>
    <w:rsid w:val="00B1612D"/>
    <w:rsid w:val="00B171B4"/>
    <w:rsid w:val="00B175D2"/>
    <w:rsid w:val="00B17855"/>
    <w:rsid w:val="00B178C4"/>
    <w:rsid w:val="00B17B2D"/>
    <w:rsid w:val="00B203A5"/>
    <w:rsid w:val="00B203CE"/>
    <w:rsid w:val="00B206B5"/>
    <w:rsid w:val="00B209CD"/>
    <w:rsid w:val="00B20B40"/>
    <w:rsid w:val="00B20D57"/>
    <w:rsid w:val="00B214E2"/>
    <w:rsid w:val="00B215E8"/>
    <w:rsid w:val="00B217DD"/>
    <w:rsid w:val="00B218D5"/>
    <w:rsid w:val="00B21A31"/>
    <w:rsid w:val="00B221FA"/>
    <w:rsid w:val="00B2222F"/>
    <w:rsid w:val="00B22291"/>
    <w:rsid w:val="00B22B2E"/>
    <w:rsid w:val="00B22B8B"/>
    <w:rsid w:val="00B22E9B"/>
    <w:rsid w:val="00B236B1"/>
    <w:rsid w:val="00B239A6"/>
    <w:rsid w:val="00B23BC4"/>
    <w:rsid w:val="00B23ED4"/>
    <w:rsid w:val="00B24580"/>
    <w:rsid w:val="00B247B1"/>
    <w:rsid w:val="00B2493B"/>
    <w:rsid w:val="00B24A8E"/>
    <w:rsid w:val="00B24C39"/>
    <w:rsid w:val="00B24E18"/>
    <w:rsid w:val="00B24E2E"/>
    <w:rsid w:val="00B250CF"/>
    <w:rsid w:val="00B2513A"/>
    <w:rsid w:val="00B25177"/>
    <w:rsid w:val="00B2522A"/>
    <w:rsid w:val="00B252B9"/>
    <w:rsid w:val="00B253CF"/>
    <w:rsid w:val="00B2559C"/>
    <w:rsid w:val="00B255D4"/>
    <w:rsid w:val="00B256F4"/>
    <w:rsid w:val="00B25817"/>
    <w:rsid w:val="00B259AE"/>
    <w:rsid w:val="00B25A4E"/>
    <w:rsid w:val="00B25C0D"/>
    <w:rsid w:val="00B2620D"/>
    <w:rsid w:val="00B26362"/>
    <w:rsid w:val="00B26403"/>
    <w:rsid w:val="00B2652E"/>
    <w:rsid w:val="00B26899"/>
    <w:rsid w:val="00B26A17"/>
    <w:rsid w:val="00B26A20"/>
    <w:rsid w:val="00B26AC3"/>
    <w:rsid w:val="00B26D14"/>
    <w:rsid w:val="00B26E5D"/>
    <w:rsid w:val="00B26F80"/>
    <w:rsid w:val="00B27047"/>
    <w:rsid w:val="00B272D4"/>
    <w:rsid w:val="00B27609"/>
    <w:rsid w:val="00B27871"/>
    <w:rsid w:val="00B27960"/>
    <w:rsid w:val="00B27E0E"/>
    <w:rsid w:val="00B27F2D"/>
    <w:rsid w:val="00B30253"/>
    <w:rsid w:val="00B305CE"/>
    <w:rsid w:val="00B30A2B"/>
    <w:rsid w:val="00B310C3"/>
    <w:rsid w:val="00B313CA"/>
    <w:rsid w:val="00B3161F"/>
    <w:rsid w:val="00B316DC"/>
    <w:rsid w:val="00B31956"/>
    <w:rsid w:val="00B31A49"/>
    <w:rsid w:val="00B31FCA"/>
    <w:rsid w:val="00B32357"/>
    <w:rsid w:val="00B3236F"/>
    <w:rsid w:val="00B32475"/>
    <w:rsid w:val="00B32578"/>
    <w:rsid w:val="00B325FF"/>
    <w:rsid w:val="00B3284F"/>
    <w:rsid w:val="00B32917"/>
    <w:rsid w:val="00B329D5"/>
    <w:rsid w:val="00B32B84"/>
    <w:rsid w:val="00B32D8C"/>
    <w:rsid w:val="00B32DB3"/>
    <w:rsid w:val="00B32E9B"/>
    <w:rsid w:val="00B32EEA"/>
    <w:rsid w:val="00B3302C"/>
    <w:rsid w:val="00B33060"/>
    <w:rsid w:val="00B334AB"/>
    <w:rsid w:val="00B335E0"/>
    <w:rsid w:val="00B33D15"/>
    <w:rsid w:val="00B33D94"/>
    <w:rsid w:val="00B34308"/>
    <w:rsid w:val="00B3445F"/>
    <w:rsid w:val="00B34868"/>
    <w:rsid w:val="00B34C9E"/>
    <w:rsid w:val="00B34E4C"/>
    <w:rsid w:val="00B35281"/>
    <w:rsid w:val="00B35AC9"/>
    <w:rsid w:val="00B36044"/>
    <w:rsid w:val="00B3631C"/>
    <w:rsid w:val="00B365CC"/>
    <w:rsid w:val="00B365CE"/>
    <w:rsid w:val="00B366B5"/>
    <w:rsid w:val="00B36824"/>
    <w:rsid w:val="00B36925"/>
    <w:rsid w:val="00B36BDD"/>
    <w:rsid w:val="00B36C46"/>
    <w:rsid w:val="00B36E36"/>
    <w:rsid w:val="00B374A3"/>
    <w:rsid w:val="00B375E1"/>
    <w:rsid w:val="00B37B96"/>
    <w:rsid w:val="00B37FD3"/>
    <w:rsid w:val="00B40111"/>
    <w:rsid w:val="00B40483"/>
    <w:rsid w:val="00B40900"/>
    <w:rsid w:val="00B40BE4"/>
    <w:rsid w:val="00B40DD6"/>
    <w:rsid w:val="00B40F99"/>
    <w:rsid w:val="00B40F9C"/>
    <w:rsid w:val="00B4120C"/>
    <w:rsid w:val="00B41236"/>
    <w:rsid w:val="00B41497"/>
    <w:rsid w:val="00B415E8"/>
    <w:rsid w:val="00B41898"/>
    <w:rsid w:val="00B41AAF"/>
    <w:rsid w:val="00B41D6E"/>
    <w:rsid w:val="00B41DC8"/>
    <w:rsid w:val="00B41E3A"/>
    <w:rsid w:val="00B41EC4"/>
    <w:rsid w:val="00B41FD9"/>
    <w:rsid w:val="00B42276"/>
    <w:rsid w:val="00B424EF"/>
    <w:rsid w:val="00B42CDC"/>
    <w:rsid w:val="00B42F6F"/>
    <w:rsid w:val="00B4306F"/>
    <w:rsid w:val="00B4316E"/>
    <w:rsid w:val="00B43593"/>
    <w:rsid w:val="00B436EE"/>
    <w:rsid w:val="00B437A1"/>
    <w:rsid w:val="00B4392F"/>
    <w:rsid w:val="00B43BCD"/>
    <w:rsid w:val="00B43F04"/>
    <w:rsid w:val="00B44179"/>
    <w:rsid w:val="00B441E5"/>
    <w:rsid w:val="00B44731"/>
    <w:rsid w:val="00B4480F"/>
    <w:rsid w:val="00B44870"/>
    <w:rsid w:val="00B448D2"/>
    <w:rsid w:val="00B44CCA"/>
    <w:rsid w:val="00B44E2C"/>
    <w:rsid w:val="00B44FE0"/>
    <w:rsid w:val="00B45170"/>
    <w:rsid w:val="00B458B4"/>
    <w:rsid w:val="00B4591F"/>
    <w:rsid w:val="00B45D29"/>
    <w:rsid w:val="00B45D65"/>
    <w:rsid w:val="00B460F9"/>
    <w:rsid w:val="00B46110"/>
    <w:rsid w:val="00B466B6"/>
    <w:rsid w:val="00B46798"/>
    <w:rsid w:val="00B46AB9"/>
    <w:rsid w:val="00B46BD4"/>
    <w:rsid w:val="00B46C81"/>
    <w:rsid w:val="00B46D60"/>
    <w:rsid w:val="00B47AEE"/>
    <w:rsid w:val="00B47B1D"/>
    <w:rsid w:val="00B5064D"/>
    <w:rsid w:val="00B5079E"/>
    <w:rsid w:val="00B5108F"/>
    <w:rsid w:val="00B51203"/>
    <w:rsid w:val="00B513A1"/>
    <w:rsid w:val="00B51C77"/>
    <w:rsid w:val="00B51CED"/>
    <w:rsid w:val="00B51E05"/>
    <w:rsid w:val="00B51E8E"/>
    <w:rsid w:val="00B51FAC"/>
    <w:rsid w:val="00B5221A"/>
    <w:rsid w:val="00B522FB"/>
    <w:rsid w:val="00B52B85"/>
    <w:rsid w:val="00B52EB0"/>
    <w:rsid w:val="00B5302B"/>
    <w:rsid w:val="00B530BD"/>
    <w:rsid w:val="00B53586"/>
    <w:rsid w:val="00B535C3"/>
    <w:rsid w:val="00B53625"/>
    <w:rsid w:val="00B538A0"/>
    <w:rsid w:val="00B53B03"/>
    <w:rsid w:val="00B53D72"/>
    <w:rsid w:val="00B54181"/>
    <w:rsid w:val="00B54182"/>
    <w:rsid w:val="00B54497"/>
    <w:rsid w:val="00B544B8"/>
    <w:rsid w:val="00B5457B"/>
    <w:rsid w:val="00B5492A"/>
    <w:rsid w:val="00B54D55"/>
    <w:rsid w:val="00B551F0"/>
    <w:rsid w:val="00B5549C"/>
    <w:rsid w:val="00B55644"/>
    <w:rsid w:val="00B55A26"/>
    <w:rsid w:val="00B55A63"/>
    <w:rsid w:val="00B55CA8"/>
    <w:rsid w:val="00B5626C"/>
    <w:rsid w:val="00B563A0"/>
    <w:rsid w:val="00B5684A"/>
    <w:rsid w:val="00B56985"/>
    <w:rsid w:val="00B56C29"/>
    <w:rsid w:val="00B56F96"/>
    <w:rsid w:val="00B57144"/>
    <w:rsid w:val="00B5720D"/>
    <w:rsid w:val="00B572E9"/>
    <w:rsid w:val="00B57320"/>
    <w:rsid w:val="00B5740E"/>
    <w:rsid w:val="00B5755E"/>
    <w:rsid w:val="00B57992"/>
    <w:rsid w:val="00B57A3B"/>
    <w:rsid w:val="00B57A6D"/>
    <w:rsid w:val="00B57D84"/>
    <w:rsid w:val="00B57EB6"/>
    <w:rsid w:val="00B601B1"/>
    <w:rsid w:val="00B60418"/>
    <w:rsid w:val="00B608D9"/>
    <w:rsid w:val="00B6097C"/>
    <w:rsid w:val="00B609D1"/>
    <w:rsid w:val="00B60B0C"/>
    <w:rsid w:val="00B60C58"/>
    <w:rsid w:val="00B60D57"/>
    <w:rsid w:val="00B616D4"/>
    <w:rsid w:val="00B616F3"/>
    <w:rsid w:val="00B61DA4"/>
    <w:rsid w:val="00B61E5B"/>
    <w:rsid w:val="00B6228A"/>
    <w:rsid w:val="00B622C6"/>
    <w:rsid w:val="00B62719"/>
    <w:rsid w:val="00B62954"/>
    <w:rsid w:val="00B629E5"/>
    <w:rsid w:val="00B62AA5"/>
    <w:rsid w:val="00B62C24"/>
    <w:rsid w:val="00B62DE3"/>
    <w:rsid w:val="00B63059"/>
    <w:rsid w:val="00B631CC"/>
    <w:rsid w:val="00B6323C"/>
    <w:rsid w:val="00B6350F"/>
    <w:rsid w:val="00B6352A"/>
    <w:rsid w:val="00B63742"/>
    <w:rsid w:val="00B637E7"/>
    <w:rsid w:val="00B639AF"/>
    <w:rsid w:val="00B64055"/>
    <w:rsid w:val="00B64218"/>
    <w:rsid w:val="00B642D7"/>
    <w:rsid w:val="00B64994"/>
    <w:rsid w:val="00B649BF"/>
    <w:rsid w:val="00B64C7F"/>
    <w:rsid w:val="00B64ECD"/>
    <w:rsid w:val="00B650BC"/>
    <w:rsid w:val="00B65385"/>
    <w:rsid w:val="00B65405"/>
    <w:rsid w:val="00B669C5"/>
    <w:rsid w:val="00B669DB"/>
    <w:rsid w:val="00B66C43"/>
    <w:rsid w:val="00B66F29"/>
    <w:rsid w:val="00B66FEF"/>
    <w:rsid w:val="00B67165"/>
    <w:rsid w:val="00B67196"/>
    <w:rsid w:val="00B6732B"/>
    <w:rsid w:val="00B674E5"/>
    <w:rsid w:val="00B6788B"/>
    <w:rsid w:val="00B67ABD"/>
    <w:rsid w:val="00B700E9"/>
    <w:rsid w:val="00B70192"/>
    <w:rsid w:val="00B70429"/>
    <w:rsid w:val="00B7050D"/>
    <w:rsid w:val="00B7065C"/>
    <w:rsid w:val="00B707C9"/>
    <w:rsid w:val="00B70953"/>
    <w:rsid w:val="00B70976"/>
    <w:rsid w:val="00B70A9B"/>
    <w:rsid w:val="00B70B6A"/>
    <w:rsid w:val="00B70CEE"/>
    <w:rsid w:val="00B71084"/>
    <w:rsid w:val="00B71472"/>
    <w:rsid w:val="00B71678"/>
    <w:rsid w:val="00B71719"/>
    <w:rsid w:val="00B71C3C"/>
    <w:rsid w:val="00B71CEB"/>
    <w:rsid w:val="00B71E57"/>
    <w:rsid w:val="00B720EE"/>
    <w:rsid w:val="00B721CC"/>
    <w:rsid w:val="00B7226A"/>
    <w:rsid w:val="00B723AD"/>
    <w:rsid w:val="00B7248C"/>
    <w:rsid w:val="00B72587"/>
    <w:rsid w:val="00B726AF"/>
    <w:rsid w:val="00B7278C"/>
    <w:rsid w:val="00B729D7"/>
    <w:rsid w:val="00B72F16"/>
    <w:rsid w:val="00B731D3"/>
    <w:rsid w:val="00B7321E"/>
    <w:rsid w:val="00B73311"/>
    <w:rsid w:val="00B7336D"/>
    <w:rsid w:val="00B733D8"/>
    <w:rsid w:val="00B734F5"/>
    <w:rsid w:val="00B73549"/>
    <w:rsid w:val="00B73E3C"/>
    <w:rsid w:val="00B73F63"/>
    <w:rsid w:val="00B7406B"/>
    <w:rsid w:val="00B7417B"/>
    <w:rsid w:val="00B74425"/>
    <w:rsid w:val="00B74E08"/>
    <w:rsid w:val="00B750C9"/>
    <w:rsid w:val="00B751DA"/>
    <w:rsid w:val="00B75276"/>
    <w:rsid w:val="00B75502"/>
    <w:rsid w:val="00B758A6"/>
    <w:rsid w:val="00B75A59"/>
    <w:rsid w:val="00B75A69"/>
    <w:rsid w:val="00B75AB5"/>
    <w:rsid w:val="00B762D8"/>
    <w:rsid w:val="00B762DA"/>
    <w:rsid w:val="00B7642B"/>
    <w:rsid w:val="00B7663D"/>
    <w:rsid w:val="00B767F4"/>
    <w:rsid w:val="00B76A9B"/>
    <w:rsid w:val="00B76CA3"/>
    <w:rsid w:val="00B76CA5"/>
    <w:rsid w:val="00B76CE4"/>
    <w:rsid w:val="00B76D6A"/>
    <w:rsid w:val="00B76E8A"/>
    <w:rsid w:val="00B76EFC"/>
    <w:rsid w:val="00B771E2"/>
    <w:rsid w:val="00B777AA"/>
    <w:rsid w:val="00B8015A"/>
    <w:rsid w:val="00B805BF"/>
    <w:rsid w:val="00B805FC"/>
    <w:rsid w:val="00B806DC"/>
    <w:rsid w:val="00B809CF"/>
    <w:rsid w:val="00B80FA2"/>
    <w:rsid w:val="00B81097"/>
    <w:rsid w:val="00B8159C"/>
    <w:rsid w:val="00B81AC7"/>
    <w:rsid w:val="00B81CD7"/>
    <w:rsid w:val="00B81DB9"/>
    <w:rsid w:val="00B81E28"/>
    <w:rsid w:val="00B8232D"/>
    <w:rsid w:val="00B82426"/>
    <w:rsid w:val="00B824DD"/>
    <w:rsid w:val="00B82706"/>
    <w:rsid w:val="00B8288E"/>
    <w:rsid w:val="00B82A09"/>
    <w:rsid w:val="00B82E4C"/>
    <w:rsid w:val="00B82E4F"/>
    <w:rsid w:val="00B834E7"/>
    <w:rsid w:val="00B8384A"/>
    <w:rsid w:val="00B838F5"/>
    <w:rsid w:val="00B83D7B"/>
    <w:rsid w:val="00B83FE5"/>
    <w:rsid w:val="00B8401D"/>
    <w:rsid w:val="00B84060"/>
    <w:rsid w:val="00B84321"/>
    <w:rsid w:val="00B844DF"/>
    <w:rsid w:val="00B84892"/>
    <w:rsid w:val="00B84BF4"/>
    <w:rsid w:val="00B84C57"/>
    <w:rsid w:val="00B84D16"/>
    <w:rsid w:val="00B84DD5"/>
    <w:rsid w:val="00B84F5B"/>
    <w:rsid w:val="00B84F5F"/>
    <w:rsid w:val="00B850A1"/>
    <w:rsid w:val="00B8519F"/>
    <w:rsid w:val="00B85533"/>
    <w:rsid w:val="00B8556F"/>
    <w:rsid w:val="00B8561B"/>
    <w:rsid w:val="00B8598B"/>
    <w:rsid w:val="00B85BCB"/>
    <w:rsid w:val="00B85E31"/>
    <w:rsid w:val="00B860E2"/>
    <w:rsid w:val="00B86170"/>
    <w:rsid w:val="00B861B4"/>
    <w:rsid w:val="00B867CC"/>
    <w:rsid w:val="00B86BA7"/>
    <w:rsid w:val="00B86C9A"/>
    <w:rsid w:val="00B86C9D"/>
    <w:rsid w:val="00B86DD2"/>
    <w:rsid w:val="00B86DDF"/>
    <w:rsid w:val="00B8729C"/>
    <w:rsid w:val="00B8735D"/>
    <w:rsid w:val="00B87466"/>
    <w:rsid w:val="00B8791E"/>
    <w:rsid w:val="00B87BCE"/>
    <w:rsid w:val="00B87CDD"/>
    <w:rsid w:val="00B905F4"/>
    <w:rsid w:val="00B9060E"/>
    <w:rsid w:val="00B906A1"/>
    <w:rsid w:val="00B9080A"/>
    <w:rsid w:val="00B908A7"/>
    <w:rsid w:val="00B910B9"/>
    <w:rsid w:val="00B92060"/>
    <w:rsid w:val="00B921AE"/>
    <w:rsid w:val="00B9220C"/>
    <w:rsid w:val="00B92669"/>
    <w:rsid w:val="00B926B8"/>
    <w:rsid w:val="00B92893"/>
    <w:rsid w:val="00B92C9D"/>
    <w:rsid w:val="00B932DD"/>
    <w:rsid w:val="00B932EE"/>
    <w:rsid w:val="00B93326"/>
    <w:rsid w:val="00B939A5"/>
    <w:rsid w:val="00B93A67"/>
    <w:rsid w:val="00B93B65"/>
    <w:rsid w:val="00B93C84"/>
    <w:rsid w:val="00B943A8"/>
    <w:rsid w:val="00B944FB"/>
    <w:rsid w:val="00B94524"/>
    <w:rsid w:val="00B945A0"/>
    <w:rsid w:val="00B94755"/>
    <w:rsid w:val="00B94B1D"/>
    <w:rsid w:val="00B94E33"/>
    <w:rsid w:val="00B94ED5"/>
    <w:rsid w:val="00B955A9"/>
    <w:rsid w:val="00B9562E"/>
    <w:rsid w:val="00B9568B"/>
    <w:rsid w:val="00B957A3"/>
    <w:rsid w:val="00B96228"/>
    <w:rsid w:val="00B966DD"/>
    <w:rsid w:val="00B9676E"/>
    <w:rsid w:val="00B9691A"/>
    <w:rsid w:val="00B96AEB"/>
    <w:rsid w:val="00B96C6E"/>
    <w:rsid w:val="00B96E45"/>
    <w:rsid w:val="00B97031"/>
    <w:rsid w:val="00B97353"/>
    <w:rsid w:val="00B978A2"/>
    <w:rsid w:val="00B97AB5"/>
    <w:rsid w:val="00B97CF0"/>
    <w:rsid w:val="00B97D13"/>
    <w:rsid w:val="00B97E61"/>
    <w:rsid w:val="00BA0048"/>
    <w:rsid w:val="00BA028C"/>
    <w:rsid w:val="00BA0310"/>
    <w:rsid w:val="00BA09C8"/>
    <w:rsid w:val="00BA0A13"/>
    <w:rsid w:val="00BA0D20"/>
    <w:rsid w:val="00BA10C5"/>
    <w:rsid w:val="00BA1330"/>
    <w:rsid w:val="00BA1663"/>
    <w:rsid w:val="00BA1692"/>
    <w:rsid w:val="00BA1BFB"/>
    <w:rsid w:val="00BA1C58"/>
    <w:rsid w:val="00BA21C1"/>
    <w:rsid w:val="00BA226D"/>
    <w:rsid w:val="00BA2518"/>
    <w:rsid w:val="00BA2557"/>
    <w:rsid w:val="00BA2804"/>
    <w:rsid w:val="00BA2E20"/>
    <w:rsid w:val="00BA2ECA"/>
    <w:rsid w:val="00BA2F8E"/>
    <w:rsid w:val="00BA329E"/>
    <w:rsid w:val="00BA4016"/>
    <w:rsid w:val="00BA48A9"/>
    <w:rsid w:val="00BA4BD3"/>
    <w:rsid w:val="00BA4C1F"/>
    <w:rsid w:val="00BA4DF1"/>
    <w:rsid w:val="00BA537B"/>
    <w:rsid w:val="00BA542D"/>
    <w:rsid w:val="00BA547D"/>
    <w:rsid w:val="00BA583A"/>
    <w:rsid w:val="00BA5AD3"/>
    <w:rsid w:val="00BA5C2C"/>
    <w:rsid w:val="00BA5CE6"/>
    <w:rsid w:val="00BA643E"/>
    <w:rsid w:val="00BA6440"/>
    <w:rsid w:val="00BA6498"/>
    <w:rsid w:val="00BA6CDC"/>
    <w:rsid w:val="00BA6E1B"/>
    <w:rsid w:val="00BA6F11"/>
    <w:rsid w:val="00BA7086"/>
    <w:rsid w:val="00BA78D2"/>
    <w:rsid w:val="00BA7A0D"/>
    <w:rsid w:val="00BA7B20"/>
    <w:rsid w:val="00BA7BC1"/>
    <w:rsid w:val="00BB005A"/>
    <w:rsid w:val="00BB0AE5"/>
    <w:rsid w:val="00BB0C3C"/>
    <w:rsid w:val="00BB0D3B"/>
    <w:rsid w:val="00BB112D"/>
    <w:rsid w:val="00BB114F"/>
    <w:rsid w:val="00BB1A98"/>
    <w:rsid w:val="00BB1BDE"/>
    <w:rsid w:val="00BB1DAA"/>
    <w:rsid w:val="00BB20B2"/>
    <w:rsid w:val="00BB2106"/>
    <w:rsid w:val="00BB22CB"/>
    <w:rsid w:val="00BB22E2"/>
    <w:rsid w:val="00BB2668"/>
    <w:rsid w:val="00BB2669"/>
    <w:rsid w:val="00BB2752"/>
    <w:rsid w:val="00BB2EE1"/>
    <w:rsid w:val="00BB3186"/>
    <w:rsid w:val="00BB3378"/>
    <w:rsid w:val="00BB3524"/>
    <w:rsid w:val="00BB366B"/>
    <w:rsid w:val="00BB38E9"/>
    <w:rsid w:val="00BB3BF1"/>
    <w:rsid w:val="00BB4095"/>
    <w:rsid w:val="00BB431E"/>
    <w:rsid w:val="00BB43C9"/>
    <w:rsid w:val="00BB4A3F"/>
    <w:rsid w:val="00BB4B88"/>
    <w:rsid w:val="00BB4E4D"/>
    <w:rsid w:val="00BB500A"/>
    <w:rsid w:val="00BB52F8"/>
    <w:rsid w:val="00BB5B65"/>
    <w:rsid w:val="00BB5D71"/>
    <w:rsid w:val="00BB5EDD"/>
    <w:rsid w:val="00BB5EDF"/>
    <w:rsid w:val="00BB6274"/>
    <w:rsid w:val="00BB631F"/>
    <w:rsid w:val="00BB64CA"/>
    <w:rsid w:val="00BB659E"/>
    <w:rsid w:val="00BB65F0"/>
    <w:rsid w:val="00BB693D"/>
    <w:rsid w:val="00BB6EEE"/>
    <w:rsid w:val="00BB7162"/>
    <w:rsid w:val="00BB7248"/>
    <w:rsid w:val="00BB72DE"/>
    <w:rsid w:val="00BB76DB"/>
    <w:rsid w:val="00BB7725"/>
    <w:rsid w:val="00BB7896"/>
    <w:rsid w:val="00BB78B3"/>
    <w:rsid w:val="00BB78CD"/>
    <w:rsid w:val="00BB79FA"/>
    <w:rsid w:val="00BB7AEE"/>
    <w:rsid w:val="00BB7F28"/>
    <w:rsid w:val="00BC0319"/>
    <w:rsid w:val="00BC06D4"/>
    <w:rsid w:val="00BC0712"/>
    <w:rsid w:val="00BC088F"/>
    <w:rsid w:val="00BC09F0"/>
    <w:rsid w:val="00BC120A"/>
    <w:rsid w:val="00BC12C8"/>
    <w:rsid w:val="00BC13BB"/>
    <w:rsid w:val="00BC1440"/>
    <w:rsid w:val="00BC1472"/>
    <w:rsid w:val="00BC16CE"/>
    <w:rsid w:val="00BC1898"/>
    <w:rsid w:val="00BC1AFF"/>
    <w:rsid w:val="00BC2374"/>
    <w:rsid w:val="00BC27AD"/>
    <w:rsid w:val="00BC2C50"/>
    <w:rsid w:val="00BC2CBD"/>
    <w:rsid w:val="00BC3001"/>
    <w:rsid w:val="00BC30E8"/>
    <w:rsid w:val="00BC3357"/>
    <w:rsid w:val="00BC35C2"/>
    <w:rsid w:val="00BC3904"/>
    <w:rsid w:val="00BC3FE1"/>
    <w:rsid w:val="00BC4251"/>
    <w:rsid w:val="00BC4269"/>
    <w:rsid w:val="00BC4277"/>
    <w:rsid w:val="00BC4481"/>
    <w:rsid w:val="00BC4719"/>
    <w:rsid w:val="00BC492C"/>
    <w:rsid w:val="00BC494F"/>
    <w:rsid w:val="00BC4A44"/>
    <w:rsid w:val="00BC4BB3"/>
    <w:rsid w:val="00BC4F24"/>
    <w:rsid w:val="00BC5054"/>
    <w:rsid w:val="00BC58BA"/>
    <w:rsid w:val="00BC5979"/>
    <w:rsid w:val="00BC5B7B"/>
    <w:rsid w:val="00BC5D17"/>
    <w:rsid w:val="00BC5D3F"/>
    <w:rsid w:val="00BC5F74"/>
    <w:rsid w:val="00BC5F94"/>
    <w:rsid w:val="00BC61B8"/>
    <w:rsid w:val="00BC6BE4"/>
    <w:rsid w:val="00BC7014"/>
    <w:rsid w:val="00BC7251"/>
    <w:rsid w:val="00BC726C"/>
    <w:rsid w:val="00BC72D0"/>
    <w:rsid w:val="00BC790B"/>
    <w:rsid w:val="00BC7A5F"/>
    <w:rsid w:val="00BC7BB9"/>
    <w:rsid w:val="00BC7F21"/>
    <w:rsid w:val="00BD0335"/>
    <w:rsid w:val="00BD08B1"/>
    <w:rsid w:val="00BD0C99"/>
    <w:rsid w:val="00BD12B2"/>
    <w:rsid w:val="00BD14AD"/>
    <w:rsid w:val="00BD16A3"/>
    <w:rsid w:val="00BD1DB8"/>
    <w:rsid w:val="00BD1F4A"/>
    <w:rsid w:val="00BD234A"/>
    <w:rsid w:val="00BD272C"/>
    <w:rsid w:val="00BD27FE"/>
    <w:rsid w:val="00BD28DF"/>
    <w:rsid w:val="00BD2921"/>
    <w:rsid w:val="00BD2A77"/>
    <w:rsid w:val="00BD2CFA"/>
    <w:rsid w:val="00BD3027"/>
    <w:rsid w:val="00BD325A"/>
    <w:rsid w:val="00BD3333"/>
    <w:rsid w:val="00BD389E"/>
    <w:rsid w:val="00BD38D4"/>
    <w:rsid w:val="00BD3AA8"/>
    <w:rsid w:val="00BD3D8C"/>
    <w:rsid w:val="00BD3FE9"/>
    <w:rsid w:val="00BD4235"/>
    <w:rsid w:val="00BD4267"/>
    <w:rsid w:val="00BD4A8E"/>
    <w:rsid w:val="00BD4CC0"/>
    <w:rsid w:val="00BD5001"/>
    <w:rsid w:val="00BD543D"/>
    <w:rsid w:val="00BD555F"/>
    <w:rsid w:val="00BD57C2"/>
    <w:rsid w:val="00BD5CA9"/>
    <w:rsid w:val="00BD5CD2"/>
    <w:rsid w:val="00BD5D05"/>
    <w:rsid w:val="00BD5E11"/>
    <w:rsid w:val="00BD5F23"/>
    <w:rsid w:val="00BD61FA"/>
    <w:rsid w:val="00BD647D"/>
    <w:rsid w:val="00BD6529"/>
    <w:rsid w:val="00BD69A7"/>
    <w:rsid w:val="00BD6B89"/>
    <w:rsid w:val="00BD6D5B"/>
    <w:rsid w:val="00BD70D4"/>
    <w:rsid w:val="00BD7259"/>
    <w:rsid w:val="00BD73C9"/>
    <w:rsid w:val="00BD76E0"/>
    <w:rsid w:val="00BD7882"/>
    <w:rsid w:val="00BD7996"/>
    <w:rsid w:val="00BD7A37"/>
    <w:rsid w:val="00BD7C2B"/>
    <w:rsid w:val="00BD7DC2"/>
    <w:rsid w:val="00BD7E48"/>
    <w:rsid w:val="00BE00BE"/>
    <w:rsid w:val="00BE0219"/>
    <w:rsid w:val="00BE0585"/>
    <w:rsid w:val="00BE06A0"/>
    <w:rsid w:val="00BE080A"/>
    <w:rsid w:val="00BE1089"/>
    <w:rsid w:val="00BE1273"/>
    <w:rsid w:val="00BE127C"/>
    <w:rsid w:val="00BE1557"/>
    <w:rsid w:val="00BE1B21"/>
    <w:rsid w:val="00BE1B42"/>
    <w:rsid w:val="00BE2195"/>
    <w:rsid w:val="00BE22E0"/>
    <w:rsid w:val="00BE263D"/>
    <w:rsid w:val="00BE27D6"/>
    <w:rsid w:val="00BE2A5E"/>
    <w:rsid w:val="00BE2AB3"/>
    <w:rsid w:val="00BE2E31"/>
    <w:rsid w:val="00BE3283"/>
    <w:rsid w:val="00BE3296"/>
    <w:rsid w:val="00BE33BB"/>
    <w:rsid w:val="00BE346E"/>
    <w:rsid w:val="00BE352E"/>
    <w:rsid w:val="00BE3579"/>
    <w:rsid w:val="00BE3678"/>
    <w:rsid w:val="00BE3E7E"/>
    <w:rsid w:val="00BE416D"/>
    <w:rsid w:val="00BE449F"/>
    <w:rsid w:val="00BE4555"/>
    <w:rsid w:val="00BE464E"/>
    <w:rsid w:val="00BE46FA"/>
    <w:rsid w:val="00BE490D"/>
    <w:rsid w:val="00BE501A"/>
    <w:rsid w:val="00BE508E"/>
    <w:rsid w:val="00BE514F"/>
    <w:rsid w:val="00BE5188"/>
    <w:rsid w:val="00BE54AB"/>
    <w:rsid w:val="00BE5556"/>
    <w:rsid w:val="00BE561A"/>
    <w:rsid w:val="00BE5973"/>
    <w:rsid w:val="00BE5EB7"/>
    <w:rsid w:val="00BE5F9E"/>
    <w:rsid w:val="00BE6062"/>
    <w:rsid w:val="00BE647F"/>
    <w:rsid w:val="00BE6925"/>
    <w:rsid w:val="00BE695E"/>
    <w:rsid w:val="00BE6A04"/>
    <w:rsid w:val="00BE6C68"/>
    <w:rsid w:val="00BE6E41"/>
    <w:rsid w:val="00BE6FDB"/>
    <w:rsid w:val="00BE7A18"/>
    <w:rsid w:val="00BE7A3E"/>
    <w:rsid w:val="00BE7A51"/>
    <w:rsid w:val="00BE7BAF"/>
    <w:rsid w:val="00BE7CEF"/>
    <w:rsid w:val="00BE7D38"/>
    <w:rsid w:val="00BE7DB7"/>
    <w:rsid w:val="00BF0695"/>
    <w:rsid w:val="00BF071E"/>
    <w:rsid w:val="00BF0898"/>
    <w:rsid w:val="00BF0A14"/>
    <w:rsid w:val="00BF0F08"/>
    <w:rsid w:val="00BF1014"/>
    <w:rsid w:val="00BF132C"/>
    <w:rsid w:val="00BF15A2"/>
    <w:rsid w:val="00BF1789"/>
    <w:rsid w:val="00BF1A82"/>
    <w:rsid w:val="00BF1B0C"/>
    <w:rsid w:val="00BF1E68"/>
    <w:rsid w:val="00BF2122"/>
    <w:rsid w:val="00BF220C"/>
    <w:rsid w:val="00BF2231"/>
    <w:rsid w:val="00BF23F1"/>
    <w:rsid w:val="00BF2509"/>
    <w:rsid w:val="00BF2A74"/>
    <w:rsid w:val="00BF2ABD"/>
    <w:rsid w:val="00BF2E28"/>
    <w:rsid w:val="00BF2EDB"/>
    <w:rsid w:val="00BF304E"/>
    <w:rsid w:val="00BF334D"/>
    <w:rsid w:val="00BF3596"/>
    <w:rsid w:val="00BF35A7"/>
    <w:rsid w:val="00BF3687"/>
    <w:rsid w:val="00BF372F"/>
    <w:rsid w:val="00BF3734"/>
    <w:rsid w:val="00BF37B8"/>
    <w:rsid w:val="00BF38FE"/>
    <w:rsid w:val="00BF3948"/>
    <w:rsid w:val="00BF39FF"/>
    <w:rsid w:val="00BF3F67"/>
    <w:rsid w:val="00BF3F8D"/>
    <w:rsid w:val="00BF402B"/>
    <w:rsid w:val="00BF405F"/>
    <w:rsid w:val="00BF4232"/>
    <w:rsid w:val="00BF4678"/>
    <w:rsid w:val="00BF4773"/>
    <w:rsid w:val="00BF480E"/>
    <w:rsid w:val="00BF4878"/>
    <w:rsid w:val="00BF4B5C"/>
    <w:rsid w:val="00BF4CC6"/>
    <w:rsid w:val="00BF4DC7"/>
    <w:rsid w:val="00BF50BF"/>
    <w:rsid w:val="00BF50EA"/>
    <w:rsid w:val="00BF5224"/>
    <w:rsid w:val="00BF56DF"/>
    <w:rsid w:val="00BF58B3"/>
    <w:rsid w:val="00BF5ABE"/>
    <w:rsid w:val="00BF5B08"/>
    <w:rsid w:val="00BF646C"/>
    <w:rsid w:val="00BF64E0"/>
    <w:rsid w:val="00BF653C"/>
    <w:rsid w:val="00BF654E"/>
    <w:rsid w:val="00BF6798"/>
    <w:rsid w:val="00BF6B49"/>
    <w:rsid w:val="00BF6DB3"/>
    <w:rsid w:val="00BF6EF1"/>
    <w:rsid w:val="00BF6EF7"/>
    <w:rsid w:val="00BF6FE2"/>
    <w:rsid w:val="00BF71A0"/>
    <w:rsid w:val="00BF7212"/>
    <w:rsid w:val="00BF7731"/>
    <w:rsid w:val="00BF7762"/>
    <w:rsid w:val="00BF77BB"/>
    <w:rsid w:val="00BF7856"/>
    <w:rsid w:val="00BF7CCB"/>
    <w:rsid w:val="00BF7D4C"/>
    <w:rsid w:val="00BF7EA4"/>
    <w:rsid w:val="00C000CA"/>
    <w:rsid w:val="00C0015E"/>
    <w:rsid w:val="00C0017B"/>
    <w:rsid w:val="00C001FF"/>
    <w:rsid w:val="00C003C5"/>
    <w:rsid w:val="00C00538"/>
    <w:rsid w:val="00C00746"/>
    <w:rsid w:val="00C00A76"/>
    <w:rsid w:val="00C0104E"/>
    <w:rsid w:val="00C01240"/>
    <w:rsid w:val="00C013CD"/>
    <w:rsid w:val="00C015F1"/>
    <w:rsid w:val="00C01723"/>
    <w:rsid w:val="00C01AC9"/>
    <w:rsid w:val="00C01B6E"/>
    <w:rsid w:val="00C01BDF"/>
    <w:rsid w:val="00C01C26"/>
    <w:rsid w:val="00C01C86"/>
    <w:rsid w:val="00C01F8E"/>
    <w:rsid w:val="00C01FAA"/>
    <w:rsid w:val="00C02191"/>
    <w:rsid w:val="00C02229"/>
    <w:rsid w:val="00C02519"/>
    <w:rsid w:val="00C026BC"/>
    <w:rsid w:val="00C026D6"/>
    <w:rsid w:val="00C02938"/>
    <w:rsid w:val="00C02AD0"/>
    <w:rsid w:val="00C0329E"/>
    <w:rsid w:val="00C03345"/>
    <w:rsid w:val="00C033E9"/>
    <w:rsid w:val="00C03C27"/>
    <w:rsid w:val="00C03E60"/>
    <w:rsid w:val="00C03FD7"/>
    <w:rsid w:val="00C04058"/>
    <w:rsid w:val="00C048C7"/>
    <w:rsid w:val="00C0493E"/>
    <w:rsid w:val="00C04AA1"/>
    <w:rsid w:val="00C04C3D"/>
    <w:rsid w:val="00C04CC5"/>
    <w:rsid w:val="00C04D52"/>
    <w:rsid w:val="00C05027"/>
    <w:rsid w:val="00C052BE"/>
    <w:rsid w:val="00C0547F"/>
    <w:rsid w:val="00C0599E"/>
    <w:rsid w:val="00C059B6"/>
    <w:rsid w:val="00C05A79"/>
    <w:rsid w:val="00C05A92"/>
    <w:rsid w:val="00C05E21"/>
    <w:rsid w:val="00C05FE3"/>
    <w:rsid w:val="00C0607D"/>
    <w:rsid w:val="00C064E4"/>
    <w:rsid w:val="00C0684C"/>
    <w:rsid w:val="00C06866"/>
    <w:rsid w:val="00C068CA"/>
    <w:rsid w:val="00C069CB"/>
    <w:rsid w:val="00C06A57"/>
    <w:rsid w:val="00C071F5"/>
    <w:rsid w:val="00C07252"/>
    <w:rsid w:val="00C07428"/>
    <w:rsid w:val="00C0751D"/>
    <w:rsid w:val="00C079DA"/>
    <w:rsid w:val="00C07AE0"/>
    <w:rsid w:val="00C07B3E"/>
    <w:rsid w:val="00C07B67"/>
    <w:rsid w:val="00C07C8E"/>
    <w:rsid w:val="00C1015B"/>
    <w:rsid w:val="00C10171"/>
    <w:rsid w:val="00C1065E"/>
    <w:rsid w:val="00C1095A"/>
    <w:rsid w:val="00C1095D"/>
    <w:rsid w:val="00C10BE0"/>
    <w:rsid w:val="00C10E43"/>
    <w:rsid w:val="00C1137B"/>
    <w:rsid w:val="00C116A4"/>
    <w:rsid w:val="00C11737"/>
    <w:rsid w:val="00C11913"/>
    <w:rsid w:val="00C11919"/>
    <w:rsid w:val="00C119D8"/>
    <w:rsid w:val="00C11FE8"/>
    <w:rsid w:val="00C1238D"/>
    <w:rsid w:val="00C1255D"/>
    <w:rsid w:val="00C1262B"/>
    <w:rsid w:val="00C12677"/>
    <w:rsid w:val="00C127E6"/>
    <w:rsid w:val="00C127EE"/>
    <w:rsid w:val="00C12850"/>
    <w:rsid w:val="00C12AB0"/>
    <w:rsid w:val="00C12AC5"/>
    <w:rsid w:val="00C12CA4"/>
    <w:rsid w:val="00C13177"/>
    <w:rsid w:val="00C136D4"/>
    <w:rsid w:val="00C139E6"/>
    <w:rsid w:val="00C13BA3"/>
    <w:rsid w:val="00C14053"/>
    <w:rsid w:val="00C1416F"/>
    <w:rsid w:val="00C1443D"/>
    <w:rsid w:val="00C1541E"/>
    <w:rsid w:val="00C15747"/>
    <w:rsid w:val="00C15A1E"/>
    <w:rsid w:val="00C15ABA"/>
    <w:rsid w:val="00C160D9"/>
    <w:rsid w:val="00C160F4"/>
    <w:rsid w:val="00C16200"/>
    <w:rsid w:val="00C1635B"/>
    <w:rsid w:val="00C16C23"/>
    <w:rsid w:val="00C16D72"/>
    <w:rsid w:val="00C16E21"/>
    <w:rsid w:val="00C17368"/>
    <w:rsid w:val="00C1763E"/>
    <w:rsid w:val="00C17AA1"/>
    <w:rsid w:val="00C17D06"/>
    <w:rsid w:val="00C17E4D"/>
    <w:rsid w:val="00C201C2"/>
    <w:rsid w:val="00C2030C"/>
    <w:rsid w:val="00C20320"/>
    <w:rsid w:val="00C204C9"/>
    <w:rsid w:val="00C20591"/>
    <w:rsid w:val="00C20863"/>
    <w:rsid w:val="00C20936"/>
    <w:rsid w:val="00C20C67"/>
    <w:rsid w:val="00C20D22"/>
    <w:rsid w:val="00C20D4E"/>
    <w:rsid w:val="00C20DCA"/>
    <w:rsid w:val="00C20EB9"/>
    <w:rsid w:val="00C2182C"/>
    <w:rsid w:val="00C2190E"/>
    <w:rsid w:val="00C21B73"/>
    <w:rsid w:val="00C21BCC"/>
    <w:rsid w:val="00C21E5A"/>
    <w:rsid w:val="00C22131"/>
    <w:rsid w:val="00C2219F"/>
    <w:rsid w:val="00C22244"/>
    <w:rsid w:val="00C2236E"/>
    <w:rsid w:val="00C2255B"/>
    <w:rsid w:val="00C22C9F"/>
    <w:rsid w:val="00C22E49"/>
    <w:rsid w:val="00C22E9F"/>
    <w:rsid w:val="00C22ED4"/>
    <w:rsid w:val="00C22F3A"/>
    <w:rsid w:val="00C230B4"/>
    <w:rsid w:val="00C2331B"/>
    <w:rsid w:val="00C23390"/>
    <w:rsid w:val="00C23651"/>
    <w:rsid w:val="00C237F7"/>
    <w:rsid w:val="00C23A47"/>
    <w:rsid w:val="00C23B04"/>
    <w:rsid w:val="00C23BAF"/>
    <w:rsid w:val="00C23E5A"/>
    <w:rsid w:val="00C243CE"/>
    <w:rsid w:val="00C2463C"/>
    <w:rsid w:val="00C24DC6"/>
    <w:rsid w:val="00C253DA"/>
    <w:rsid w:val="00C25525"/>
    <w:rsid w:val="00C2565F"/>
    <w:rsid w:val="00C259D7"/>
    <w:rsid w:val="00C25B47"/>
    <w:rsid w:val="00C25CA3"/>
    <w:rsid w:val="00C25E07"/>
    <w:rsid w:val="00C25E30"/>
    <w:rsid w:val="00C25ED9"/>
    <w:rsid w:val="00C260C7"/>
    <w:rsid w:val="00C2628C"/>
    <w:rsid w:val="00C26784"/>
    <w:rsid w:val="00C269F7"/>
    <w:rsid w:val="00C26EFE"/>
    <w:rsid w:val="00C272C9"/>
    <w:rsid w:val="00C2781D"/>
    <w:rsid w:val="00C27AE9"/>
    <w:rsid w:val="00C27BA3"/>
    <w:rsid w:val="00C27EBD"/>
    <w:rsid w:val="00C300EC"/>
    <w:rsid w:val="00C306FB"/>
    <w:rsid w:val="00C308CB"/>
    <w:rsid w:val="00C30B7F"/>
    <w:rsid w:val="00C30CDB"/>
    <w:rsid w:val="00C30E5E"/>
    <w:rsid w:val="00C30F8D"/>
    <w:rsid w:val="00C310D3"/>
    <w:rsid w:val="00C31542"/>
    <w:rsid w:val="00C317EE"/>
    <w:rsid w:val="00C31954"/>
    <w:rsid w:val="00C31C4E"/>
    <w:rsid w:val="00C31EE6"/>
    <w:rsid w:val="00C321C5"/>
    <w:rsid w:val="00C32316"/>
    <w:rsid w:val="00C3242D"/>
    <w:rsid w:val="00C324CE"/>
    <w:rsid w:val="00C32526"/>
    <w:rsid w:val="00C3257A"/>
    <w:rsid w:val="00C327F5"/>
    <w:rsid w:val="00C32925"/>
    <w:rsid w:val="00C32C46"/>
    <w:rsid w:val="00C32DC9"/>
    <w:rsid w:val="00C33096"/>
    <w:rsid w:val="00C33358"/>
    <w:rsid w:val="00C33384"/>
    <w:rsid w:val="00C33C56"/>
    <w:rsid w:val="00C33DE8"/>
    <w:rsid w:val="00C33F4E"/>
    <w:rsid w:val="00C33FF8"/>
    <w:rsid w:val="00C3408A"/>
    <w:rsid w:val="00C34159"/>
    <w:rsid w:val="00C341D6"/>
    <w:rsid w:val="00C3424B"/>
    <w:rsid w:val="00C34275"/>
    <w:rsid w:val="00C3453E"/>
    <w:rsid w:val="00C34A1F"/>
    <w:rsid w:val="00C34C94"/>
    <w:rsid w:val="00C35039"/>
    <w:rsid w:val="00C3503B"/>
    <w:rsid w:val="00C35055"/>
    <w:rsid w:val="00C35060"/>
    <w:rsid w:val="00C350D1"/>
    <w:rsid w:val="00C351EF"/>
    <w:rsid w:val="00C3532B"/>
    <w:rsid w:val="00C3554B"/>
    <w:rsid w:val="00C355AB"/>
    <w:rsid w:val="00C3561B"/>
    <w:rsid w:val="00C358A8"/>
    <w:rsid w:val="00C35D95"/>
    <w:rsid w:val="00C35DC3"/>
    <w:rsid w:val="00C35DD0"/>
    <w:rsid w:val="00C35E00"/>
    <w:rsid w:val="00C35EEF"/>
    <w:rsid w:val="00C36616"/>
    <w:rsid w:val="00C367EF"/>
    <w:rsid w:val="00C36D69"/>
    <w:rsid w:val="00C373EC"/>
    <w:rsid w:val="00C37AF8"/>
    <w:rsid w:val="00C37EBC"/>
    <w:rsid w:val="00C37FCE"/>
    <w:rsid w:val="00C400CC"/>
    <w:rsid w:val="00C4022E"/>
    <w:rsid w:val="00C40527"/>
    <w:rsid w:val="00C407CC"/>
    <w:rsid w:val="00C4081C"/>
    <w:rsid w:val="00C40887"/>
    <w:rsid w:val="00C4098F"/>
    <w:rsid w:val="00C415AA"/>
    <w:rsid w:val="00C4164D"/>
    <w:rsid w:val="00C41817"/>
    <w:rsid w:val="00C41991"/>
    <w:rsid w:val="00C41A31"/>
    <w:rsid w:val="00C41E85"/>
    <w:rsid w:val="00C42146"/>
    <w:rsid w:val="00C425AA"/>
    <w:rsid w:val="00C42B27"/>
    <w:rsid w:val="00C42BEB"/>
    <w:rsid w:val="00C42C5C"/>
    <w:rsid w:val="00C42E15"/>
    <w:rsid w:val="00C43063"/>
    <w:rsid w:val="00C43150"/>
    <w:rsid w:val="00C43273"/>
    <w:rsid w:val="00C4346C"/>
    <w:rsid w:val="00C43632"/>
    <w:rsid w:val="00C436F1"/>
    <w:rsid w:val="00C437DA"/>
    <w:rsid w:val="00C43873"/>
    <w:rsid w:val="00C43BAE"/>
    <w:rsid w:val="00C43E50"/>
    <w:rsid w:val="00C43F54"/>
    <w:rsid w:val="00C4409B"/>
    <w:rsid w:val="00C44400"/>
    <w:rsid w:val="00C44825"/>
    <w:rsid w:val="00C449AC"/>
    <w:rsid w:val="00C44DE4"/>
    <w:rsid w:val="00C45044"/>
    <w:rsid w:val="00C4520D"/>
    <w:rsid w:val="00C4527F"/>
    <w:rsid w:val="00C454AE"/>
    <w:rsid w:val="00C454EE"/>
    <w:rsid w:val="00C455A3"/>
    <w:rsid w:val="00C45632"/>
    <w:rsid w:val="00C45678"/>
    <w:rsid w:val="00C45724"/>
    <w:rsid w:val="00C45996"/>
    <w:rsid w:val="00C45A65"/>
    <w:rsid w:val="00C45A82"/>
    <w:rsid w:val="00C45B67"/>
    <w:rsid w:val="00C46264"/>
    <w:rsid w:val="00C4634C"/>
    <w:rsid w:val="00C464DC"/>
    <w:rsid w:val="00C464EB"/>
    <w:rsid w:val="00C46791"/>
    <w:rsid w:val="00C468A1"/>
    <w:rsid w:val="00C468C2"/>
    <w:rsid w:val="00C46A4A"/>
    <w:rsid w:val="00C46A99"/>
    <w:rsid w:val="00C46ACA"/>
    <w:rsid w:val="00C46B85"/>
    <w:rsid w:val="00C46E1D"/>
    <w:rsid w:val="00C47099"/>
    <w:rsid w:val="00C476F3"/>
    <w:rsid w:val="00C47A8E"/>
    <w:rsid w:val="00C47E56"/>
    <w:rsid w:val="00C47F23"/>
    <w:rsid w:val="00C5021D"/>
    <w:rsid w:val="00C5023F"/>
    <w:rsid w:val="00C5028B"/>
    <w:rsid w:val="00C50479"/>
    <w:rsid w:val="00C5069C"/>
    <w:rsid w:val="00C50B44"/>
    <w:rsid w:val="00C50C3B"/>
    <w:rsid w:val="00C50CAE"/>
    <w:rsid w:val="00C50CB6"/>
    <w:rsid w:val="00C50E28"/>
    <w:rsid w:val="00C50F04"/>
    <w:rsid w:val="00C510A0"/>
    <w:rsid w:val="00C51108"/>
    <w:rsid w:val="00C51474"/>
    <w:rsid w:val="00C51B6D"/>
    <w:rsid w:val="00C51C23"/>
    <w:rsid w:val="00C520F4"/>
    <w:rsid w:val="00C521A4"/>
    <w:rsid w:val="00C524CB"/>
    <w:rsid w:val="00C52A1E"/>
    <w:rsid w:val="00C52E1F"/>
    <w:rsid w:val="00C52E6C"/>
    <w:rsid w:val="00C5315C"/>
    <w:rsid w:val="00C53E9A"/>
    <w:rsid w:val="00C53F78"/>
    <w:rsid w:val="00C53FB1"/>
    <w:rsid w:val="00C540A8"/>
    <w:rsid w:val="00C54406"/>
    <w:rsid w:val="00C54D40"/>
    <w:rsid w:val="00C55547"/>
    <w:rsid w:val="00C55636"/>
    <w:rsid w:val="00C55685"/>
    <w:rsid w:val="00C55718"/>
    <w:rsid w:val="00C55789"/>
    <w:rsid w:val="00C557C0"/>
    <w:rsid w:val="00C559D3"/>
    <w:rsid w:val="00C55B1F"/>
    <w:rsid w:val="00C55C2C"/>
    <w:rsid w:val="00C55E64"/>
    <w:rsid w:val="00C56085"/>
    <w:rsid w:val="00C56386"/>
    <w:rsid w:val="00C567AB"/>
    <w:rsid w:val="00C56802"/>
    <w:rsid w:val="00C572F2"/>
    <w:rsid w:val="00C57301"/>
    <w:rsid w:val="00C57475"/>
    <w:rsid w:val="00C57923"/>
    <w:rsid w:val="00C5794F"/>
    <w:rsid w:val="00C579E1"/>
    <w:rsid w:val="00C57A40"/>
    <w:rsid w:val="00C57B33"/>
    <w:rsid w:val="00C60486"/>
    <w:rsid w:val="00C604BC"/>
    <w:rsid w:val="00C6056D"/>
    <w:rsid w:val="00C6065C"/>
    <w:rsid w:val="00C60673"/>
    <w:rsid w:val="00C60CA8"/>
    <w:rsid w:val="00C60E11"/>
    <w:rsid w:val="00C60F22"/>
    <w:rsid w:val="00C6102E"/>
    <w:rsid w:val="00C610C5"/>
    <w:rsid w:val="00C613BE"/>
    <w:rsid w:val="00C61593"/>
    <w:rsid w:val="00C618C9"/>
    <w:rsid w:val="00C61E71"/>
    <w:rsid w:val="00C6200F"/>
    <w:rsid w:val="00C625CB"/>
    <w:rsid w:val="00C6273B"/>
    <w:rsid w:val="00C62744"/>
    <w:rsid w:val="00C627DB"/>
    <w:rsid w:val="00C62BFF"/>
    <w:rsid w:val="00C62C75"/>
    <w:rsid w:val="00C62C78"/>
    <w:rsid w:val="00C62FE8"/>
    <w:rsid w:val="00C63440"/>
    <w:rsid w:val="00C63A88"/>
    <w:rsid w:val="00C63CEB"/>
    <w:rsid w:val="00C63D64"/>
    <w:rsid w:val="00C6456F"/>
    <w:rsid w:val="00C64802"/>
    <w:rsid w:val="00C64A0C"/>
    <w:rsid w:val="00C64BD8"/>
    <w:rsid w:val="00C64E07"/>
    <w:rsid w:val="00C64F67"/>
    <w:rsid w:val="00C64FAE"/>
    <w:rsid w:val="00C651D6"/>
    <w:rsid w:val="00C65287"/>
    <w:rsid w:val="00C65358"/>
    <w:rsid w:val="00C65371"/>
    <w:rsid w:val="00C655AA"/>
    <w:rsid w:val="00C658D9"/>
    <w:rsid w:val="00C66059"/>
    <w:rsid w:val="00C6611B"/>
    <w:rsid w:val="00C6617A"/>
    <w:rsid w:val="00C66312"/>
    <w:rsid w:val="00C664EA"/>
    <w:rsid w:val="00C66554"/>
    <w:rsid w:val="00C6664B"/>
    <w:rsid w:val="00C666E1"/>
    <w:rsid w:val="00C667FD"/>
    <w:rsid w:val="00C669D9"/>
    <w:rsid w:val="00C66C17"/>
    <w:rsid w:val="00C66E06"/>
    <w:rsid w:val="00C66E11"/>
    <w:rsid w:val="00C66F94"/>
    <w:rsid w:val="00C67274"/>
    <w:rsid w:val="00C6748E"/>
    <w:rsid w:val="00C675A0"/>
    <w:rsid w:val="00C67993"/>
    <w:rsid w:val="00C67B53"/>
    <w:rsid w:val="00C67C2D"/>
    <w:rsid w:val="00C67D78"/>
    <w:rsid w:val="00C67F28"/>
    <w:rsid w:val="00C7037D"/>
    <w:rsid w:val="00C705D5"/>
    <w:rsid w:val="00C706E4"/>
    <w:rsid w:val="00C709BA"/>
    <w:rsid w:val="00C70A4C"/>
    <w:rsid w:val="00C70BA7"/>
    <w:rsid w:val="00C70F54"/>
    <w:rsid w:val="00C710BA"/>
    <w:rsid w:val="00C711E6"/>
    <w:rsid w:val="00C714FC"/>
    <w:rsid w:val="00C71532"/>
    <w:rsid w:val="00C71788"/>
    <w:rsid w:val="00C7180C"/>
    <w:rsid w:val="00C71C4F"/>
    <w:rsid w:val="00C71D6F"/>
    <w:rsid w:val="00C721F8"/>
    <w:rsid w:val="00C724ED"/>
    <w:rsid w:val="00C72968"/>
    <w:rsid w:val="00C72B95"/>
    <w:rsid w:val="00C73298"/>
    <w:rsid w:val="00C738B4"/>
    <w:rsid w:val="00C74520"/>
    <w:rsid w:val="00C74709"/>
    <w:rsid w:val="00C749F5"/>
    <w:rsid w:val="00C74BFD"/>
    <w:rsid w:val="00C74C3B"/>
    <w:rsid w:val="00C74CE2"/>
    <w:rsid w:val="00C75257"/>
    <w:rsid w:val="00C75A50"/>
    <w:rsid w:val="00C75B7F"/>
    <w:rsid w:val="00C75FA3"/>
    <w:rsid w:val="00C75FFD"/>
    <w:rsid w:val="00C760B4"/>
    <w:rsid w:val="00C76425"/>
    <w:rsid w:val="00C76453"/>
    <w:rsid w:val="00C765AF"/>
    <w:rsid w:val="00C76C08"/>
    <w:rsid w:val="00C76FAA"/>
    <w:rsid w:val="00C77083"/>
    <w:rsid w:val="00C772A3"/>
    <w:rsid w:val="00C77342"/>
    <w:rsid w:val="00C773D7"/>
    <w:rsid w:val="00C77557"/>
    <w:rsid w:val="00C7791A"/>
    <w:rsid w:val="00C77B0E"/>
    <w:rsid w:val="00C77EB4"/>
    <w:rsid w:val="00C80074"/>
    <w:rsid w:val="00C802ED"/>
    <w:rsid w:val="00C805A9"/>
    <w:rsid w:val="00C807F1"/>
    <w:rsid w:val="00C808B6"/>
    <w:rsid w:val="00C80B18"/>
    <w:rsid w:val="00C80C06"/>
    <w:rsid w:val="00C80C25"/>
    <w:rsid w:val="00C80C82"/>
    <w:rsid w:val="00C80D17"/>
    <w:rsid w:val="00C80FA3"/>
    <w:rsid w:val="00C81066"/>
    <w:rsid w:val="00C810F4"/>
    <w:rsid w:val="00C815FF"/>
    <w:rsid w:val="00C8167E"/>
    <w:rsid w:val="00C81CFA"/>
    <w:rsid w:val="00C81FB0"/>
    <w:rsid w:val="00C8204B"/>
    <w:rsid w:val="00C82411"/>
    <w:rsid w:val="00C8243A"/>
    <w:rsid w:val="00C82896"/>
    <w:rsid w:val="00C82D9D"/>
    <w:rsid w:val="00C82DF9"/>
    <w:rsid w:val="00C82E31"/>
    <w:rsid w:val="00C82FFE"/>
    <w:rsid w:val="00C83016"/>
    <w:rsid w:val="00C8326E"/>
    <w:rsid w:val="00C834E6"/>
    <w:rsid w:val="00C83522"/>
    <w:rsid w:val="00C8362E"/>
    <w:rsid w:val="00C8363F"/>
    <w:rsid w:val="00C83802"/>
    <w:rsid w:val="00C83B32"/>
    <w:rsid w:val="00C83D93"/>
    <w:rsid w:val="00C83F0F"/>
    <w:rsid w:val="00C840D1"/>
    <w:rsid w:val="00C8418E"/>
    <w:rsid w:val="00C8447C"/>
    <w:rsid w:val="00C84723"/>
    <w:rsid w:val="00C84727"/>
    <w:rsid w:val="00C84BE0"/>
    <w:rsid w:val="00C84D03"/>
    <w:rsid w:val="00C85511"/>
    <w:rsid w:val="00C85652"/>
    <w:rsid w:val="00C85765"/>
    <w:rsid w:val="00C85790"/>
    <w:rsid w:val="00C857E7"/>
    <w:rsid w:val="00C85B1F"/>
    <w:rsid w:val="00C85C62"/>
    <w:rsid w:val="00C85E94"/>
    <w:rsid w:val="00C85F0F"/>
    <w:rsid w:val="00C86099"/>
    <w:rsid w:val="00C86358"/>
    <w:rsid w:val="00C8654E"/>
    <w:rsid w:val="00C868A9"/>
    <w:rsid w:val="00C878ED"/>
    <w:rsid w:val="00C87952"/>
    <w:rsid w:val="00C8796A"/>
    <w:rsid w:val="00C87A0E"/>
    <w:rsid w:val="00C87C22"/>
    <w:rsid w:val="00C87C65"/>
    <w:rsid w:val="00C87F88"/>
    <w:rsid w:val="00C9041F"/>
    <w:rsid w:val="00C90470"/>
    <w:rsid w:val="00C904D4"/>
    <w:rsid w:val="00C90565"/>
    <w:rsid w:val="00C90AF7"/>
    <w:rsid w:val="00C90C76"/>
    <w:rsid w:val="00C90CFE"/>
    <w:rsid w:val="00C90D64"/>
    <w:rsid w:val="00C915E5"/>
    <w:rsid w:val="00C916C2"/>
    <w:rsid w:val="00C91E31"/>
    <w:rsid w:val="00C91ED1"/>
    <w:rsid w:val="00C92165"/>
    <w:rsid w:val="00C923CC"/>
    <w:rsid w:val="00C92631"/>
    <w:rsid w:val="00C927C8"/>
    <w:rsid w:val="00C92885"/>
    <w:rsid w:val="00C92948"/>
    <w:rsid w:val="00C92AE1"/>
    <w:rsid w:val="00C92C5D"/>
    <w:rsid w:val="00C92CB1"/>
    <w:rsid w:val="00C92DD0"/>
    <w:rsid w:val="00C930E7"/>
    <w:rsid w:val="00C93E40"/>
    <w:rsid w:val="00C940AF"/>
    <w:rsid w:val="00C940B6"/>
    <w:rsid w:val="00C94633"/>
    <w:rsid w:val="00C9470E"/>
    <w:rsid w:val="00C9475A"/>
    <w:rsid w:val="00C94840"/>
    <w:rsid w:val="00C94997"/>
    <w:rsid w:val="00C94B36"/>
    <w:rsid w:val="00C94D0E"/>
    <w:rsid w:val="00C95178"/>
    <w:rsid w:val="00C951A0"/>
    <w:rsid w:val="00C951B2"/>
    <w:rsid w:val="00C9546E"/>
    <w:rsid w:val="00C9575B"/>
    <w:rsid w:val="00C96106"/>
    <w:rsid w:val="00C96133"/>
    <w:rsid w:val="00C9616F"/>
    <w:rsid w:val="00C962AC"/>
    <w:rsid w:val="00C96A90"/>
    <w:rsid w:val="00C96B7C"/>
    <w:rsid w:val="00C96CF9"/>
    <w:rsid w:val="00C9701B"/>
    <w:rsid w:val="00C97132"/>
    <w:rsid w:val="00C9720B"/>
    <w:rsid w:val="00CA015C"/>
    <w:rsid w:val="00CA08E1"/>
    <w:rsid w:val="00CA0AD8"/>
    <w:rsid w:val="00CA108B"/>
    <w:rsid w:val="00CA10BA"/>
    <w:rsid w:val="00CA112F"/>
    <w:rsid w:val="00CA1642"/>
    <w:rsid w:val="00CA1A13"/>
    <w:rsid w:val="00CA1BE0"/>
    <w:rsid w:val="00CA1C52"/>
    <w:rsid w:val="00CA2051"/>
    <w:rsid w:val="00CA24FF"/>
    <w:rsid w:val="00CA25DD"/>
    <w:rsid w:val="00CA262C"/>
    <w:rsid w:val="00CA2A0B"/>
    <w:rsid w:val="00CA2DA9"/>
    <w:rsid w:val="00CA2EB9"/>
    <w:rsid w:val="00CA2F71"/>
    <w:rsid w:val="00CA2FAA"/>
    <w:rsid w:val="00CA2FD5"/>
    <w:rsid w:val="00CA33E0"/>
    <w:rsid w:val="00CA36B2"/>
    <w:rsid w:val="00CA36EA"/>
    <w:rsid w:val="00CA3922"/>
    <w:rsid w:val="00CA3E83"/>
    <w:rsid w:val="00CA3EF4"/>
    <w:rsid w:val="00CA4451"/>
    <w:rsid w:val="00CA49F1"/>
    <w:rsid w:val="00CA4C4B"/>
    <w:rsid w:val="00CA4E04"/>
    <w:rsid w:val="00CA4E8D"/>
    <w:rsid w:val="00CA4EBE"/>
    <w:rsid w:val="00CA4FCD"/>
    <w:rsid w:val="00CA5129"/>
    <w:rsid w:val="00CA5312"/>
    <w:rsid w:val="00CA53CC"/>
    <w:rsid w:val="00CA5461"/>
    <w:rsid w:val="00CA57A4"/>
    <w:rsid w:val="00CA57FA"/>
    <w:rsid w:val="00CA5BF7"/>
    <w:rsid w:val="00CA5DE7"/>
    <w:rsid w:val="00CA5E9D"/>
    <w:rsid w:val="00CA5FD1"/>
    <w:rsid w:val="00CA61B8"/>
    <w:rsid w:val="00CA6317"/>
    <w:rsid w:val="00CA632E"/>
    <w:rsid w:val="00CA633D"/>
    <w:rsid w:val="00CA6508"/>
    <w:rsid w:val="00CA6622"/>
    <w:rsid w:val="00CA6840"/>
    <w:rsid w:val="00CA6A3F"/>
    <w:rsid w:val="00CA6A57"/>
    <w:rsid w:val="00CA6C53"/>
    <w:rsid w:val="00CA6F18"/>
    <w:rsid w:val="00CA70ED"/>
    <w:rsid w:val="00CA74F5"/>
    <w:rsid w:val="00CA7A07"/>
    <w:rsid w:val="00CA7A4D"/>
    <w:rsid w:val="00CB0A12"/>
    <w:rsid w:val="00CB0B08"/>
    <w:rsid w:val="00CB0BC4"/>
    <w:rsid w:val="00CB0E24"/>
    <w:rsid w:val="00CB1239"/>
    <w:rsid w:val="00CB1504"/>
    <w:rsid w:val="00CB165F"/>
    <w:rsid w:val="00CB1852"/>
    <w:rsid w:val="00CB19DF"/>
    <w:rsid w:val="00CB1C42"/>
    <w:rsid w:val="00CB1D16"/>
    <w:rsid w:val="00CB1DF7"/>
    <w:rsid w:val="00CB20C4"/>
    <w:rsid w:val="00CB20DB"/>
    <w:rsid w:val="00CB2111"/>
    <w:rsid w:val="00CB2369"/>
    <w:rsid w:val="00CB2563"/>
    <w:rsid w:val="00CB27FD"/>
    <w:rsid w:val="00CB28A4"/>
    <w:rsid w:val="00CB2B82"/>
    <w:rsid w:val="00CB2F62"/>
    <w:rsid w:val="00CB3795"/>
    <w:rsid w:val="00CB3987"/>
    <w:rsid w:val="00CB39FF"/>
    <w:rsid w:val="00CB3A59"/>
    <w:rsid w:val="00CB3A83"/>
    <w:rsid w:val="00CB3EF4"/>
    <w:rsid w:val="00CB408D"/>
    <w:rsid w:val="00CB46B6"/>
    <w:rsid w:val="00CB46DC"/>
    <w:rsid w:val="00CB47D0"/>
    <w:rsid w:val="00CB4BF2"/>
    <w:rsid w:val="00CB5184"/>
    <w:rsid w:val="00CB5343"/>
    <w:rsid w:val="00CB5409"/>
    <w:rsid w:val="00CB5559"/>
    <w:rsid w:val="00CB5857"/>
    <w:rsid w:val="00CB59BB"/>
    <w:rsid w:val="00CB5A94"/>
    <w:rsid w:val="00CB5B0E"/>
    <w:rsid w:val="00CB5B76"/>
    <w:rsid w:val="00CB5F23"/>
    <w:rsid w:val="00CB5FDF"/>
    <w:rsid w:val="00CB61BA"/>
    <w:rsid w:val="00CB6375"/>
    <w:rsid w:val="00CB6378"/>
    <w:rsid w:val="00CB6433"/>
    <w:rsid w:val="00CB656D"/>
    <w:rsid w:val="00CB6692"/>
    <w:rsid w:val="00CB66EA"/>
    <w:rsid w:val="00CB6752"/>
    <w:rsid w:val="00CB6940"/>
    <w:rsid w:val="00CB6947"/>
    <w:rsid w:val="00CB6958"/>
    <w:rsid w:val="00CB6965"/>
    <w:rsid w:val="00CB69A6"/>
    <w:rsid w:val="00CB6A3D"/>
    <w:rsid w:val="00CB6BBE"/>
    <w:rsid w:val="00CB6CB6"/>
    <w:rsid w:val="00CB70C2"/>
    <w:rsid w:val="00CB732A"/>
    <w:rsid w:val="00CB73D2"/>
    <w:rsid w:val="00CB761E"/>
    <w:rsid w:val="00CB76DB"/>
    <w:rsid w:val="00CB7902"/>
    <w:rsid w:val="00CB79FE"/>
    <w:rsid w:val="00CB7A09"/>
    <w:rsid w:val="00CB7B53"/>
    <w:rsid w:val="00CB7C6B"/>
    <w:rsid w:val="00CB7C8F"/>
    <w:rsid w:val="00CB7D0F"/>
    <w:rsid w:val="00CB7E45"/>
    <w:rsid w:val="00CB7EE4"/>
    <w:rsid w:val="00CC00BA"/>
    <w:rsid w:val="00CC0841"/>
    <w:rsid w:val="00CC0DA3"/>
    <w:rsid w:val="00CC0F89"/>
    <w:rsid w:val="00CC11AD"/>
    <w:rsid w:val="00CC13C3"/>
    <w:rsid w:val="00CC185D"/>
    <w:rsid w:val="00CC1B07"/>
    <w:rsid w:val="00CC1C7C"/>
    <w:rsid w:val="00CC1D7F"/>
    <w:rsid w:val="00CC20A6"/>
    <w:rsid w:val="00CC22CA"/>
    <w:rsid w:val="00CC2414"/>
    <w:rsid w:val="00CC26AA"/>
    <w:rsid w:val="00CC2BFE"/>
    <w:rsid w:val="00CC2FCC"/>
    <w:rsid w:val="00CC3061"/>
    <w:rsid w:val="00CC3583"/>
    <w:rsid w:val="00CC361F"/>
    <w:rsid w:val="00CC3913"/>
    <w:rsid w:val="00CC3ADC"/>
    <w:rsid w:val="00CC40C2"/>
    <w:rsid w:val="00CC41CD"/>
    <w:rsid w:val="00CC47D7"/>
    <w:rsid w:val="00CC49FD"/>
    <w:rsid w:val="00CC4A12"/>
    <w:rsid w:val="00CC4A27"/>
    <w:rsid w:val="00CC4D37"/>
    <w:rsid w:val="00CC4DFB"/>
    <w:rsid w:val="00CC5428"/>
    <w:rsid w:val="00CC550E"/>
    <w:rsid w:val="00CC56C6"/>
    <w:rsid w:val="00CC59E2"/>
    <w:rsid w:val="00CC5C36"/>
    <w:rsid w:val="00CC5F2A"/>
    <w:rsid w:val="00CC672A"/>
    <w:rsid w:val="00CC6C9E"/>
    <w:rsid w:val="00CC718C"/>
    <w:rsid w:val="00CC7210"/>
    <w:rsid w:val="00CC7435"/>
    <w:rsid w:val="00CC7CCC"/>
    <w:rsid w:val="00CC7CE3"/>
    <w:rsid w:val="00CC7E7B"/>
    <w:rsid w:val="00CD0888"/>
    <w:rsid w:val="00CD0E31"/>
    <w:rsid w:val="00CD1D5B"/>
    <w:rsid w:val="00CD2021"/>
    <w:rsid w:val="00CD20BB"/>
    <w:rsid w:val="00CD261A"/>
    <w:rsid w:val="00CD272A"/>
    <w:rsid w:val="00CD2A1A"/>
    <w:rsid w:val="00CD2C5E"/>
    <w:rsid w:val="00CD367A"/>
    <w:rsid w:val="00CD36E5"/>
    <w:rsid w:val="00CD37C4"/>
    <w:rsid w:val="00CD3846"/>
    <w:rsid w:val="00CD3C26"/>
    <w:rsid w:val="00CD3F3C"/>
    <w:rsid w:val="00CD3F9F"/>
    <w:rsid w:val="00CD4079"/>
    <w:rsid w:val="00CD462F"/>
    <w:rsid w:val="00CD49FC"/>
    <w:rsid w:val="00CD4C96"/>
    <w:rsid w:val="00CD4D4A"/>
    <w:rsid w:val="00CD504D"/>
    <w:rsid w:val="00CD54A5"/>
    <w:rsid w:val="00CD56DA"/>
    <w:rsid w:val="00CD592E"/>
    <w:rsid w:val="00CD5B75"/>
    <w:rsid w:val="00CD5CB6"/>
    <w:rsid w:val="00CD5DA8"/>
    <w:rsid w:val="00CD65FF"/>
    <w:rsid w:val="00CD6692"/>
    <w:rsid w:val="00CD6697"/>
    <w:rsid w:val="00CD66C8"/>
    <w:rsid w:val="00CD68A1"/>
    <w:rsid w:val="00CD6A87"/>
    <w:rsid w:val="00CD6C39"/>
    <w:rsid w:val="00CD6CB1"/>
    <w:rsid w:val="00CD6CCE"/>
    <w:rsid w:val="00CD7191"/>
    <w:rsid w:val="00CD72BB"/>
    <w:rsid w:val="00CD75C4"/>
    <w:rsid w:val="00CD78FB"/>
    <w:rsid w:val="00CD79C6"/>
    <w:rsid w:val="00CD7B43"/>
    <w:rsid w:val="00CD7D84"/>
    <w:rsid w:val="00CD7DB1"/>
    <w:rsid w:val="00CE00ED"/>
    <w:rsid w:val="00CE02B4"/>
    <w:rsid w:val="00CE076C"/>
    <w:rsid w:val="00CE08A8"/>
    <w:rsid w:val="00CE08B7"/>
    <w:rsid w:val="00CE0979"/>
    <w:rsid w:val="00CE0D5B"/>
    <w:rsid w:val="00CE0D90"/>
    <w:rsid w:val="00CE0E76"/>
    <w:rsid w:val="00CE0E94"/>
    <w:rsid w:val="00CE0EB8"/>
    <w:rsid w:val="00CE1543"/>
    <w:rsid w:val="00CE1552"/>
    <w:rsid w:val="00CE189A"/>
    <w:rsid w:val="00CE189F"/>
    <w:rsid w:val="00CE1D2D"/>
    <w:rsid w:val="00CE1EB1"/>
    <w:rsid w:val="00CE22B7"/>
    <w:rsid w:val="00CE2557"/>
    <w:rsid w:val="00CE2615"/>
    <w:rsid w:val="00CE2876"/>
    <w:rsid w:val="00CE29ED"/>
    <w:rsid w:val="00CE30B0"/>
    <w:rsid w:val="00CE31F6"/>
    <w:rsid w:val="00CE328D"/>
    <w:rsid w:val="00CE33EF"/>
    <w:rsid w:val="00CE3522"/>
    <w:rsid w:val="00CE3530"/>
    <w:rsid w:val="00CE3842"/>
    <w:rsid w:val="00CE3D91"/>
    <w:rsid w:val="00CE4119"/>
    <w:rsid w:val="00CE4189"/>
    <w:rsid w:val="00CE4858"/>
    <w:rsid w:val="00CE4CA2"/>
    <w:rsid w:val="00CE4D9A"/>
    <w:rsid w:val="00CE5037"/>
    <w:rsid w:val="00CE503B"/>
    <w:rsid w:val="00CE5112"/>
    <w:rsid w:val="00CE51EB"/>
    <w:rsid w:val="00CE5449"/>
    <w:rsid w:val="00CE54C3"/>
    <w:rsid w:val="00CE5A6C"/>
    <w:rsid w:val="00CE5CB1"/>
    <w:rsid w:val="00CE5E35"/>
    <w:rsid w:val="00CE5E58"/>
    <w:rsid w:val="00CE5FB3"/>
    <w:rsid w:val="00CE6059"/>
    <w:rsid w:val="00CE60E4"/>
    <w:rsid w:val="00CE6133"/>
    <w:rsid w:val="00CE655D"/>
    <w:rsid w:val="00CE6823"/>
    <w:rsid w:val="00CE6888"/>
    <w:rsid w:val="00CE6BA7"/>
    <w:rsid w:val="00CE6C11"/>
    <w:rsid w:val="00CE6C65"/>
    <w:rsid w:val="00CE6CCA"/>
    <w:rsid w:val="00CE6E0B"/>
    <w:rsid w:val="00CE6F39"/>
    <w:rsid w:val="00CE6F78"/>
    <w:rsid w:val="00CE70E2"/>
    <w:rsid w:val="00CE712D"/>
    <w:rsid w:val="00CE737D"/>
    <w:rsid w:val="00CE7439"/>
    <w:rsid w:val="00CF05C1"/>
    <w:rsid w:val="00CF0745"/>
    <w:rsid w:val="00CF0A96"/>
    <w:rsid w:val="00CF0C0B"/>
    <w:rsid w:val="00CF0DD7"/>
    <w:rsid w:val="00CF0E13"/>
    <w:rsid w:val="00CF0F3E"/>
    <w:rsid w:val="00CF10B5"/>
    <w:rsid w:val="00CF11C9"/>
    <w:rsid w:val="00CF1349"/>
    <w:rsid w:val="00CF1A32"/>
    <w:rsid w:val="00CF1A34"/>
    <w:rsid w:val="00CF20C9"/>
    <w:rsid w:val="00CF212A"/>
    <w:rsid w:val="00CF2371"/>
    <w:rsid w:val="00CF246C"/>
    <w:rsid w:val="00CF2971"/>
    <w:rsid w:val="00CF298B"/>
    <w:rsid w:val="00CF2D3D"/>
    <w:rsid w:val="00CF3050"/>
    <w:rsid w:val="00CF30B7"/>
    <w:rsid w:val="00CF3195"/>
    <w:rsid w:val="00CF3206"/>
    <w:rsid w:val="00CF33D7"/>
    <w:rsid w:val="00CF33F1"/>
    <w:rsid w:val="00CF3794"/>
    <w:rsid w:val="00CF3817"/>
    <w:rsid w:val="00CF3B54"/>
    <w:rsid w:val="00CF3BA4"/>
    <w:rsid w:val="00CF3E3E"/>
    <w:rsid w:val="00CF3E52"/>
    <w:rsid w:val="00CF3F46"/>
    <w:rsid w:val="00CF480F"/>
    <w:rsid w:val="00CF497D"/>
    <w:rsid w:val="00CF4D08"/>
    <w:rsid w:val="00CF4DB6"/>
    <w:rsid w:val="00CF4F3C"/>
    <w:rsid w:val="00CF5051"/>
    <w:rsid w:val="00CF518D"/>
    <w:rsid w:val="00CF5236"/>
    <w:rsid w:val="00CF53F8"/>
    <w:rsid w:val="00CF5635"/>
    <w:rsid w:val="00CF56FC"/>
    <w:rsid w:val="00CF5A04"/>
    <w:rsid w:val="00CF5BC4"/>
    <w:rsid w:val="00CF6066"/>
    <w:rsid w:val="00CF6467"/>
    <w:rsid w:val="00CF6513"/>
    <w:rsid w:val="00CF66D7"/>
    <w:rsid w:val="00CF6AFE"/>
    <w:rsid w:val="00CF6B5B"/>
    <w:rsid w:val="00CF6CEC"/>
    <w:rsid w:val="00CF6F30"/>
    <w:rsid w:val="00CF7243"/>
    <w:rsid w:val="00CF7406"/>
    <w:rsid w:val="00CF7485"/>
    <w:rsid w:val="00CF7494"/>
    <w:rsid w:val="00CF7641"/>
    <w:rsid w:val="00CF7898"/>
    <w:rsid w:val="00CF7ADF"/>
    <w:rsid w:val="00D003D0"/>
    <w:rsid w:val="00D003D3"/>
    <w:rsid w:val="00D003DE"/>
    <w:rsid w:val="00D00760"/>
    <w:rsid w:val="00D009CC"/>
    <w:rsid w:val="00D00A36"/>
    <w:rsid w:val="00D00DFC"/>
    <w:rsid w:val="00D00E80"/>
    <w:rsid w:val="00D00F17"/>
    <w:rsid w:val="00D01542"/>
    <w:rsid w:val="00D019E7"/>
    <w:rsid w:val="00D01A15"/>
    <w:rsid w:val="00D01B81"/>
    <w:rsid w:val="00D01D6E"/>
    <w:rsid w:val="00D01E84"/>
    <w:rsid w:val="00D01E9C"/>
    <w:rsid w:val="00D01F32"/>
    <w:rsid w:val="00D02007"/>
    <w:rsid w:val="00D02B80"/>
    <w:rsid w:val="00D02C77"/>
    <w:rsid w:val="00D02ED0"/>
    <w:rsid w:val="00D0301C"/>
    <w:rsid w:val="00D03130"/>
    <w:rsid w:val="00D0317B"/>
    <w:rsid w:val="00D0325E"/>
    <w:rsid w:val="00D0327B"/>
    <w:rsid w:val="00D0332C"/>
    <w:rsid w:val="00D03501"/>
    <w:rsid w:val="00D03600"/>
    <w:rsid w:val="00D0394D"/>
    <w:rsid w:val="00D03C1C"/>
    <w:rsid w:val="00D03CB6"/>
    <w:rsid w:val="00D03ED7"/>
    <w:rsid w:val="00D03FB8"/>
    <w:rsid w:val="00D04195"/>
    <w:rsid w:val="00D04520"/>
    <w:rsid w:val="00D045A1"/>
    <w:rsid w:val="00D04B34"/>
    <w:rsid w:val="00D04E2F"/>
    <w:rsid w:val="00D04F2F"/>
    <w:rsid w:val="00D0531A"/>
    <w:rsid w:val="00D05997"/>
    <w:rsid w:val="00D05AD5"/>
    <w:rsid w:val="00D05E91"/>
    <w:rsid w:val="00D05FE6"/>
    <w:rsid w:val="00D067C3"/>
    <w:rsid w:val="00D069ED"/>
    <w:rsid w:val="00D06DCF"/>
    <w:rsid w:val="00D06F10"/>
    <w:rsid w:val="00D078F6"/>
    <w:rsid w:val="00D07ECE"/>
    <w:rsid w:val="00D1001E"/>
    <w:rsid w:val="00D10528"/>
    <w:rsid w:val="00D10819"/>
    <w:rsid w:val="00D10AD7"/>
    <w:rsid w:val="00D10F41"/>
    <w:rsid w:val="00D110F8"/>
    <w:rsid w:val="00D11377"/>
    <w:rsid w:val="00D1144C"/>
    <w:rsid w:val="00D11A38"/>
    <w:rsid w:val="00D11DC5"/>
    <w:rsid w:val="00D11EE0"/>
    <w:rsid w:val="00D11F8E"/>
    <w:rsid w:val="00D12449"/>
    <w:rsid w:val="00D12884"/>
    <w:rsid w:val="00D12B9E"/>
    <w:rsid w:val="00D12F2B"/>
    <w:rsid w:val="00D12FE7"/>
    <w:rsid w:val="00D1305E"/>
    <w:rsid w:val="00D1309A"/>
    <w:rsid w:val="00D13229"/>
    <w:rsid w:val="00D1327F"/>
    <w:rsid w:val="00D1354B"/>
    <w:rsid w:val="00D13610"/>
    <w:rsid w:val="00D136BD"/>
    <w:rsid w:val="00D1386E"/>
    <w:rsid w:val="00D1392A"/>
    <w:rsid w:val="00D13CE8"/>
    <w:rsid w:val="00D14040"/>
    <w:rsid w:val="00D14111"/>
    <w:rsid w:val="00D1411A"/>
    <w:rsid w:val="00D14247"/>
    <w:rsid w:val="00D145F6"/>
    <w:rsid w:val="00D146A7"/>
    <w:rsid w:val="00D146F8"/>
    <w:rsid w:val="00D147D2"/>
    <w:rsid w:val="00D1497B"/>
    <w:rsid w:val="00D15062"/>
    <w:rsid w:val="00D1512A"/>
    <w:rsid w:val="00D15415"/>
    <w:rsid w:val="00D154CC"/>
    <w:rsid w:val="00D16040"/>
    <w:rsid w:val="00D16348"/>
    <w:rsid w:val="00D16F60"/>
    <w:rsid w:val="00D16F69"/>
    <w:rsid w:val="00D17242"/>
    <w:rsid w:val="00D17B57"/>
    <w:rsid w:val="00D17B87"/>
    <w:rsid w:val="00D17F48"/>
    <w:rsid w:val="00D200A9"/>
    <w:rsid w:val="00D201A7"/>
    <w:rsid w:val="00D203B0"/>
    <w:rsid w:val="00D20469"/>
    <w:rsid w:val="00D206BC"/>
    <w:rsid w:val="00D20744"/>
    <w:rsid w:val="00D2081E"/>
    <w:rsid w:val="00D20943"/>
    <w:rsid w:val="00D2114F"/>
    <w:rsid w:val="00D2143E"/>
    <w:rsid w:val="00D214AC"/>
    <w:rsid w:val="00D2165F"/>
    <w:rsid w:val="00D219D7"/>
    <w:rsid w:val="00D21AAA"/>
    <w:rsid w:val="00D21C75"/>
    <w:rsid w:val="00D21D70"/>
    <w:rsid w:val="00D22154"/>
    <w:rsid w:val="00D222F6"/>
    <w:rsid w:val="00D224AF"/>
    <w:rsid w:val="00D22888"/>
    <w:rsid w:val="00D229F1"/>
    <w:rsid w:val="00D22BDF"/>
    <w:rsid w:val="00D22C11"/>
    <w:rsid w:val="00D2312B"/>
    <w:rsid w:val="00D2321D"/>
    <w:rsid w:val="00D23494"/>
    <w:rsid w:val="00D234FA"/>
    <w:rsid w:val="00D2357C"/>
    <w:rsid w:val="00D237D6"/>
    <w:rsid w:val="00D23BC7"/>
    <w:rsid w:val="00D2425C"/>
    <w:rsid w:val="00D24260"/>
    <w:rsid w:val="00D2476A"/>
    <w:rsid w:val="00D24839"/>
    <w:rsid w:val="00D24C8C"/>
    <w:rsid w:val="00D24E05"/>
    <w:rsid w:val="00D24E5C"/>
    <w:rsid w:val="00D24F83"/>
    <w:rsid w:val="00D2534E"/>
    <w:rsid w:val="00D2553E"/>
    <w:rsid w:val="00D25B2B"/>
    <w:rsid w:val="00D25BA9"/>
    <w:rsid w:val="00D25F7C"/>
    <w:rsid w:val="00D2608A"/>
    <w:rsid w:val="00D26353"/>
    <w:rsid w:val="00D2665F"/>
    <w:rsid w:val="00D26743"/>
    <w:rsid w:val="00D26814"/>
    <w:rsid w:val="00D2699C"/>
    <w:rsid w:val="00D269FF"/>
    <w:rsid w:val="00D26AE8"/>
    <w:rsid w:val="00D26C63"/>
    <w:rsid w:val="00D26D67"/>
    <w:rsid w:val="00D26D7D"/>
    <w:rsid w:val="00D27035"/>
    <w:rsid w:val="00D27141"/>
    <w:rsid w:val="00D271F5"/>
    <w:rsid w:val="00D27351"/>
    <w:rsid w:val="00D275F4"/>
    <w:rsid w:val="00D278DE"/>
    <w:rsid w:val="00D27B28"/>
    <w:rsid w:val="00D27B8D"/>
    <w:rsid w:val="00D27C7B"/>
    <w:rsid w:val="00D27E95"/>
    <w:rsid w:val="00D27F81"/>
    <w:rsid w:val="00D302CD"/>
    <w:rsid w:val="00D30C2F"/>
    <w:rsid w:val="00D30CFA"/>
    <w:rsid w:val="00D31786"/>
    <w:rsid w:val="00D317C4"/>
    <w:rsid w:val="00D31BF2"/>
    <w:rsid w:val="00D31DEF"/>
    <w:rsid w:val="00D321CB"/>
    <w:rsid w:val="00D3231A"/>
    <w:rsid w:val="00D32AFA"/>
    <w:rsid w:val="00D32D6E"/>
    <w:rsid w:val="00D32E2C"/>
    <w:rsid w:val="00D32E2E"/>
    <w:rsid w:val="00D32F5E"/>
    <w:rsid w:val="00D3306A"/>
    <w:rsid w:val="00D33302"/>
    <w:rsid w:val="00D33351"/>
    <w:rsid w:val="00D3363C"/>
    <w:rsid w:val="00D33B5C"/>
    <w:rsid w:val="00D33C45"/>
    <w:rsid w:val="00D3440B"/>
    <w:rsid w:val="00D345CD"/>
    <w:rsid w:val="00D3486E"/>
    <w:rsid w:val="00D34958"/>
    <w:rsid w:val="00D349DF"/>
    <w:rsid w:val="00D34A2E"/>
    <w:rsid w:val="00D34CAD"/>
    <w:rsid w:val="00D3515A"/>
    <w:rsid w:val="00D3539A"/>
    <w:rsid w:val="00D354D8"/>
    <w:rsid w:val="00D3565B"/>
    <w:rsid w:val="00D35802"/>
    <w:rsid w:val="00D359AB"/>
    <w:rsid w:val="00D36414"/>
    <w:rsid w:val="00D36489"/>
    <w:rsid w:val="00D36519"/>
    <w:rsid w:val="00D36888"/>
    <w:rsid w:val="00D369A9"/>
    <w:rsid w:val="00D36CBA"/>
    <w:rsid w:val="00D36D83"/>
    <w:rsid w:val="00D36DB4"/>
    <w:rsid w:val="00D37082"/>
    <w:rsid w:val="00D37355"/>
    <w:rsid w:val="00D37730"/>
    <w:rsid w:val="00D37A0C"/>
    <w:rsid w:val="00D4002A"/>
    <w:rsid w:val="00D4008F"/>
    <w:rsid w:val="00D402DC"/>
    <w:rsid w:val="00D40484"/>
    <w:rsid w:val="00D405BC"/>
    <w:rsid w:val="00D407B6"/>
    <w:rsid w:val="00D40D49"/>
    <w:rsid w:val="00D41187"/>
    <w:rsid w:val="00D413E1"/>
    <w:rsid w:val="00D4154E"/>
    <w:rsid w:val="00D415A6"/>
    <w:rsid w:val="00D41BC1"/>
    <w:rsid w:val="00D41EEC"/>
    <w:rsid w:val="00D41FD9"/>
    <w:rsid w:val="00D425FF"/>
    <w:rsid w:val="00D4273B"/>
    <w:rsid w:val="00D42DB2"/>
    <w:rsid w:val="00D432D6"/>
    <w:rsid w:val="00D4355B"/>
    <w:rsid w:val="00D43754"/>
    <w:rsid w:val="00D4377C"/>
    <w:rsid w:val="00D43912"/>
    <w:rsid w:val="00D43989"/>
    <w:rsid w:val="00D43AA9"/>
    <w:rsid w:val="00D43B2C"/>
    <w:rsid w:val="00D43F8F"/>
    <w:rsid w:val="00D44019"/>
    <w:rsid w:val="00D44174"/>
    <w:rsid w:val="00D441CA"/>
    <w:rsid w:val="00D449F7"/>
    <w:rsid w:val="00D44C35"/>
    <w:rsid w:val="00D44E87"/>
    <w:rsid w:val="00D44EF5"/>
    <w:rsid w:val="00D45594"/>
    <w:rsid w:val="00D459BA"/>
    <w:rsid w:val="00D45EAB"/>
    <w:rsid w:val="00D461D5"/>
    <w:rsid w:val="00D4650A"/>
    <w:rsid w:val="00D466BA"/>
    <w:rsid w:val="00D46DD4"/>
    <w:rsid w:val="00D46E44"/>
    <w:rsid w:val="00D47002"/>
    <w:rsid w:val="00D47029"/>
    <w:rsid w:val="00D47121"/>
    <w:rsid w:val="00D4764A"/>
    <w:rsid w:val="00D4785E"/>
    <w:rsid w:val="00D47D99"/>
    <w:rsid w:val="00D47E4B"/>
    <w:rsid w:val="00D500C0"/>
    <w:rsid w:val="00D50300"/>
    <w:rsid w:val="00D50356"/>
    <w:rsid w:val="00D5082B"/>
    <w:rsid w:val="00D50C06"/>
    <w:rsid w:val="00D51183"/>
    <w:rsid w:val="00D5119C"/>
    <w:rsid w:val="00D511F0"/>
    <w:rsid w:val="00D51478"/>
    <w:rsid w:val="00D5176D"/>
    <w:rsid w:val="00D51797"/>
    <w:rsid w:val="00D5188B"/>
    <w:rsid w:val="00D51EC2"/>
    <w:rsid w:val="00D51FE4"/>
    <w:rsid w:val="00D52562"/>
    <w:rsid w:val="00D526E2"/>
    <w:rsid w:val="00D52794"/>
    <w:rsid w:val="00D527EC"/>
    <w:rsid w:val="00D5281F"/>
    <w:rsid w:val="00D52BC4"/>
    <w:rsid w:val="00D52C52"/>
    <w:rsid w:val="00D5321C"/>
    <w:rsid w:val="00D534D3"/>
    <w:rsid w:val="00D535F1"/>
    <w:rsid w:val="00D5370A"/>
    <w:rsid w:val="00D5371E"/>
    <w:rsid w:val="00D53A26"/>
    <w:rsid w:val="00D53A4A"/>
    <w:rsid w:val="00D53A63"/>
    <w:rsid w:val="00D54A6B"/>
    <w:rsid w:val="00D54DA5"/>
    <w:rsid w:val="00D54E04"/>
    <w:rsid w:val="00D54FD7"/>
    <w:rsid w:val="00D55096"/>
    <w:rsid w:val="00D5514B"/>
    <w:rsid w:val="00D5550F"/>
    <w:rsid w:val="00D55A39"/>
    <w:rsid w:val="00D55A79"/>
    <w:rsid w:val="00D55C33"/>
    <w:rsid w:val="00D564BF"/>
    <w:rsid w:val="00D56936"/>
    <w:rsid w:val="00D56A33"/>
    <w:rsid w:val="00D56C35"/>
    <w:rsid w:val="00D56D3F"/>
    <w:rsid w:val="00D56D9A"/>
    <w:rsid w:val="00D56F0F"/>
    <w:rsid w:val="00D57143"/>
    <w:rsid w:val="00D57195"/>
    <w:rsid w:val="00D572B3"/>
    <w:rsid w:val="00D57315"/>
    <w:rsid w:val="00D577F0"/>
    <w:rsid w:val="00D57B6B"/>
    <w:rsid w:val="00D600FD"/>
    <w:rsid w:val="00D60842"/>
    <w:rsid w:val="00D6086E"/>
    <w:rsid w:val="00D60884"/>
    <w:rsid w:val="00D60A2B"/>
    <w:rsid w:val="00D60A2F"/>
    <w:rsid w:val="00D60CCB"/>
    <w:rsid w:val="00D60ED2"/>
    <w:rsid w:val="00D616D6"/>
    <w:rsid w:val="00D6182E"/>
    <w:rsid w:val="00D618BA"/>
    <w:rsid w:val="00D618CD"/>
    <w:rsid w:val="00D619A7"/>
    <w:rsid w:val="00D61A31"/>
    <w:rsid w:val="00D61A63"/>
    <w:rsid w:val="00D61B72"/>
    <w:rsid w:val="00D61D7C"/>
    <w:rsid w:val="00D61DF8"/>
    <w:rsid w:val="00D61DFD"/>
    <w:rsid w:val="00D62178"/>
    <w:rsid w:val="00D62375"/>
    <w:rsid w:val="00D62D96"/>
    <w:rsid w:val="00D63332"/>
    <w:rsid w:val="00D634D3"/>
    <w:rsid w:val="00D635B6"/>
    <w:rsid w:val="00D63883"/>
    <w:rsid w:val="00D639ED"/>
    <w:rsid w:val="00D63AA1"/>
    <w:rsid w:val="00D63CC4"/>
    <w:rsid w:val="00D63F18"/>
    <w:rsid w:val="00D6432A"/>
    <w:rsid w:val="00D6441D"/>
    <w:rsid w:val="00D64576"/>
    <w:rsid w:val="00D645C0"/>
    <w:rsid w:val="00D645D3"/>
    <w:rsid w:val="00D64632"/>
    <w:rsid w:val="00D6479C"/>
    <w:rsid w:val="00D64ADA"/>
    <w:rsid w:val="00D64CFF"/>
    <w:rsid w:val="00D64F02"/>
    <w:rsid w:val="00D64F2F"/>
    <w:rsid w:val="00D654F3"/>
    <w:rsid w:val="00D6550F"/>
    <w:rsid w:val="00D65938"/>
    <w:rsid w:val="00D65BCC"/>
    <w:rsid w:val="00D662EA"/>
    <w:rsid w:val="00D66584"/>
    <w:rsid w:val="00D666F9"/>
    <w:rsid w:val="00D66913"/>
    <w:rsid w:val="00D66AA7"/>
    <w:rsid w:val="00D66CA3"/>
    <w:rsid w:val="00D670A5"/>
    <w:rsid w:val="00D6734A"/>
    <w:rsid w:val="00D6735D"/>
    <w:rsid w:val="00D6743A"/>
    <w:rsid w:val="00D674C5"/>
    <w:rsid w:val="00D67858"/>
    <w:rsid w:val="00D678EB"/>
    <w:rsid w:val="00D700A9"/>
    <w:rsid w:val="00D700ED"/>
    <w:rsid w:val="00D70111"/>
    <w:rsid w:val="00D70156"/>
    <w:rsid w:val="00D70D5B"/>
    <w:rsid w:val="00D71056"/>
    <w:rsid w:val="00D712B8"/>
    <w:rsid w:val="00D716C1"/>
    <w:rsid w:val="00D71723"/>
    <w:rsid w:val="00D718C2"/>
    <w:rsid w:val="00D71997"/>
    <w:rsid w:val="00D71CAB"/>
    <w:rsid w:val="00D71D86"/>
    <w:rsid w:val="00D726C0"/>
    <w:rsid w:val="00D72A14"/>
    <w:rsid w:val="00D72B24"/>
    <w:rsid w:val="00D72DBD"/>
    <w:rsid w:val="00D72EB0"/>
    <w:rsid w:val="00D72FC4"/>
    <w:rsid w:val="00D730C8"/>
    <w:rsid w:val="00D731EF"/>
    <w:rsid w:val="00D73A85"/>
    <w:rsid w:val="00D74054"/>
    <w:rsid w:val="00D740CC"/>
    <w:rsid w:val="00D74109"/>
    <w:rsid w:val="00D74182"/>
    <w:rsid w:val="00D741C9"/>
    <w:rsid w:val="00D742C5"/>
    <w:rsid w:val="00D74658"/>
    <w:rsid w:val="00D74905"/>
    <w:rsid w:val="00D74ABD"/>
    <w:rsid w:val="00D74C6A"/>
    <w:rsid w:val="00D74E44"/>
    <w:rsid w:val="00D74EED"/>
    <w:rsid w:val="00D74F0E"/>
    <w:rsid w:val="00D74F54"/>
    <w:rsid w:val="00D750F5"/>
    <w:rsid w:val="00D7537D"/>
    <w:rsid w:val="00D75677"/>
    <w:rsid w:val="00D757F9"/>
    <w:rsid w:val="00D75880"/>
    <w:rsid w:val="00D7591E"/>
    <w:rsid w:val="00D759D6"/>
    <w:rsid w:val="00D75A85"/>
    <w:rsid w:val="00D75BD2"/>
    <w:rsid w:val="00D75DC5"/>
    <w:rsid w:val="00D76060"/>
    <w:rsid w:val="00D762C1"/>
    <w:rsid w:val="00D7658C"/>
    <w:rsid w:val="00D76656"/>
    <w:rsid w:val="00D7670F"/>
    <w:rsid w:val="00D76A07"/>
    <w:rsid w:val="00D76A6B"/>
    <w:rsid w:val="00D76B41"/>
    <w:rsid w:val="00D76BD3"/>
    <w:rsid w:val="00D76EC2"/>
    <w:rsid w:val="00D76FE1"/>
    <w:rsid w:val="00D77541"/>
    <w:rsid w:val="00D77A5C"/>
    <w:rsid w:val="00D77DF6"/>
    <w:rsid w:val="00D80044"/>
    <w:rsid w:val="00D8094E"/>
    <w:rsid w:val="00D80C0B"/>
    <w:rsid w:val="00D80F05"/>
    <w:rsid w:val="00D80F40"/>
    <w:rsid w:val="00D81131"/>
    <w:rsid w:val="00D81666"/>
    <w:rsid w:val="00D81668"/>
    <w:rsid w:val="00D81887"/>
    <w:rsid w:val="00D81A65"/>
    <w:rsid w:val="00D81ECC"/>
    <w:rsid w:val="00D8206B"/>
    <w:rsid w:val="00D822AF"/>
    <w:rsid w:val="00D82DA6"/>
    <w:rsid w:val="00D8346C"/>
    <w:rsid w:val="00D83654"/>
    <w:rsid w:val="00D8368A"/>
    <w:rsid w:val="00D8368F"/>
    <w:rsid w:val="00D83BEA"/>
    <w:rsid w:val="00D83FD3"/>
    <w:rsid w:val="00D84391"/>
    <w:rsid w:val="00D8468F"/>
    <w:rsid w:val="00D84805"/>
    <w:rsid w:val="00D84862"/>
    <w:rsid w:val="00D84A71"/>
    <w:rsid w:val="00D84BC6"/>
    <w:rsid w:val="00D84C25"/>
    <w:rsid w:val="00D84C79"/>
    <w:rsid w:val="00D84CEC"/>
    <w:rsid w:val="00D84DC8"/>
    <w:rsid w:val="00D84DE1"/>
    <w:rsid w:val="00D8515B"/>
    <w:rsid w:val="00D853D4"/>
    <w:rsid w:val="00D8565A"/>
    <w:rsid w:val="00D85817"/>
    <w:rsid w:val="00D858F4"/>
    <w:rsid w:val="00D85C30"/>
    <w:rsid w:val="00D8600F"/>
    <w:rsid w:val="00D8652C"/>
    <w:rsid w:val="00D86928"/>
    <w:rsid w:val="00D869D1"/>
    <w:rsid w:val="00D86CB9"/>
    <w:rsid w:val="00D86CD3"/>
    <w:rsid w:val="00D86DB1"/>
    <w:rsid w:val="00D86EAD"/>
    <w:rsid w:val="00D8705C"/>
    <w:rsid w:val="00D870AD"/>
    <w:rsid w:val="00D877B5"/>
    <w:rsid w:val="00D87C69"/>
    <w:rsid w:val="00D87F45"/>
    <w:rsid w:val="00D87FE7"/>
    <w:rsid w:val="00D87FF7"/>
    <w:rsid w:val="00D900A2"/>
    <w:rsid w:val="00D9037D"/>
    <w:rsid w:val="00D90B92"/>
    <w:rsid w:val="00D90C40"/>
    <w:rsid w:val="00D913A2"/>
    <w:rsid w:val="00D91645"/>
    <w:rsid w:val="00D91B87"/>
    <w:rsid w:val="00D91C23"/>
    <w:rsid w:val="00D9215E"/>
    <w:rsid w:val="00D9231E"/>
    <w:rsid w:val="00D929FB"/>
    <w:rsid w:val="00D93613"/>
    <w:rsid w:val="00D93B80"/>
    <w:rsid w:val="00D93D7F"/>
    <w:rsid w:val="00D93ECD"/>
    <w:rsid w:val="00D94146"/>
    <w:rsid w:val="00D941D0"/>
    <w:rsid w:val="00D945A3"/>
    <w:rsid w:val="00D947A5"/>
    <w:rsid w:val="00D947E2"/>
    <w:rsid w:val="00D94979"/>
    <w:rsid w:val="00D949DD"/>
    <w:rsid w:val="00D94A51"/>
    <w:rsid w:val="00D94AB5"/>
    <w:rsid w:val="00D94CF2"/>
    <w:rsid w:val="00D95090"/>
    <w:rsid w:val="00D9509B"/>
    <w:rsid w:val="00D950A4"/>
    <w:rsid w:val="00D95472"/>
    <w:rsid w:val="00D95781"/>
    <w:rsid w:val="00D95B65"/>
    <w:rsid w:val="00D95BAB"/>
    <w:rsid w:val="00D95E2A"/>
    <w:rsid w:val="00D97275"/>
    <w:rsid w:val="00D97444"/>
    <w:rsid w:val="00D97682"/>
    <w:rsid w:val="00D978B1"/>
    <w:rsid w:val="00D97C90"/>
    <w:rsid w:val="00D97D2F"/>
    <w:rsid w:val="00D97F2C"/>
    <w:rsid w:val="00DA063C"/>
    <w:rsid w:val="00DA08F2"/>
    <w:rsid w:val="00DA0A5C"/>
    <w:rsid w:val="00DA0ACD"/>
    <w:rsid w:val="00DA1900"/>
    <w:rsid w:val="00DA1E82"/>
    <w:rsid w:val="00DA270E"/>
    <w:rsid w:val="00DA287C"/>
    <w:rsid w:val="00DA2975"/>
    <w:rsid w:val="00DA2D7F"/>
    <w:rsid w:val="00DA2EBE"/>
    <w:rsid w:val="00DA307C"/>
    <w:rsid w:val="00DA3A91"/>
    <w:rsid w:val="00DA3CCC"/>
    <w:rsid w:val="00DA40CF"/>
    <w:rsid w:val="00DA4232"/>
    <w:rsid w:val="00DA4B10"/>
    <w:rsid w:val="00DA4E1B"/>
    <w:rsid w:val="00DA4FB7"/>
    <w:rsid w:val="00DA4FF8"/>
    <w:rsid w:val="00DA5332"/>
    <w:rsid w:val="00DA541D"/>
    <w:rsid w:val="00DA561F"/>
    <w:rsid w:val="00DA59F1"/>
    <w:rsid w:val="00DA5C80"/>
    <w:rsid w:val="00DA5E98"/>
    <w:rsid w:val="00DA5EB8"/>
    <w:rsid w:val="00DA60E3"/>
    <w:rsid w:val="00DA6553"/>
    <w:rsid w:val="00DA661D"/>
    <w:rsid w:val="00DA661E"/>
    <w:rsid w:val="00DA681A"/>
    <w:rsid w:val="00DA6CF8"/>
    <w:rsid w:val="00DA6E30"/>
    <w:rsid w:val="00DA7174"/>
    <w:rsid w:val="00DA74F6"/>
    <w:rsid w:val="00DA76D0"/>
    <w:rsid w:val="00DA7A84"/>
    <w:rsid w:val="00DA7B29"/>
    <w:rsid w:val="00DA7BC7"/>
    <w:rsid w:val="00DA7EE8"/>
    <w:rsid w:val="00DB00A2"/>
    <w:rsid w:val="00DB018A"/>
    <w:rsid w:val="00DB02CE"/>
    <w:rsid w:val="00DB054A"/>
    <w:rsid w:val="00DB05BC"/>
    <w:rsid w:val="00DB0728"/>
    <w:rsid w:val="00DB0957"/>
    <w:rsid w:val="00DB09B7"/>
    <w:rsid w:val="00DB0A02"/>
    <w:rsid w:val="00DB0C74"/>
    <w:rsid w:val="00DB0E14"/>
    <w:rsid w:val="00DB0F6F"/>
    <w:rsid w:val="00DB1034"/>
    <w:rsid w:val="00DB12F4"/>
    <w:rsid w:val="00DB13CD"/>
    <w:rsid w:val="00DB1441"/>
    <w:rsid w:val="00DB157C"/>
    <w:rsid w:val="00DB1932"/>
    <w:rsid w:val="00DB1E8A"/>
    <w:rsid w:val="00DB215D"/>
    <w:rsid w:val="00DB24DE"/>
    <w:rsid w:val="00DB25C2"/>
    <w:rsid w:val="00DB32B9"/>
    <w:rsid w:val="00DB33D3"/>
    <w:rsid w:val="00DB3AC4"/>
    <w:rsid w:val="00DB3BE4"/>
    <w:rsid w:val="00DB3C82"/>
    <w:rsid w:val="00DB3E74"/>
    <w:rsid w:val="00DB435E"/>
    <w:rsid w:val="00DB43B3"/>
    <w:rsid w:val="00DB44A0"/>
    <w:rsid w:val="00DB4835"/>
    <w:rsid w:val="00DB4882"/>
    <w:rsid w:val="00DB4B0C"/>
    <w:rsid w:val="00DB4D47"/>
    <w:rsid w:val="00DB4F44"/>
    <w:rsid w:val="00DB5ECE"/>
    <w:rsid w:val="00DB633B"/>
    <w:rsid w:val="00DB63A0"/>
    <w:rsid w:val="00DB63EF"/>
    <w:rsid w:val="00DB64A6"/>
    <w:rsid w:val="00DB661C"/>
    <w:rsid w:val="00DB6B78"/>
    <w:rsid w:val="00DB6C2E"/>
    <w:rsid w:val="00DB6CC0"/>
    <w:rsid w:val="00DB6F18"/>
    <w:rsid w:val="00DB705C"/>
    <w:rsid w:val="00DB725B"/>
    <w:rsid w:val="00DB7309"/>
    <w:rsid w:val="00DB748A"/>
    <w:rsid w:val="00DB78D8"/>
    <w:rsid w:val="00DC02F3"/>
    <w:rsid w:val="00DC06AA"/>
    <w:rsid w:val="00DC0701"/>
    <w:rsid w:val="00DC092B"/>
    <w:rsid w:val="00DC0939"/>
    <w:rsid w:val="00DC09F2"/>
    <w:rsid w:val="00DC0ED2"/>
    <w:rsid w:val="00DC0FCD"/>
    <w:rsid w:val="00DC10E1"/>
    <w:rsid w:val="00DC11C9"/>
    <w:rsid w:val="00DC1697"/>
    <w:rsid w:val="00DC1DB3"/>
    <w:rsid w:val="00DC1EB8"/>
    <w:rsid w:val="00DC1FAD"/>
    <w:rsid w:val="00DC22EA"/>
    <w:rsid w:val="00DC26E7"/>
    <w:rsid w:val="00DC2E34"/>
    <w:rsid w:val="00DC2F70"/>
    <w:rsid w:val="00DC314F"/>
    <w:rsid w:val="00DC37F9"/>
    <w:rsid w:val="00DC39A2"/>
    <w:rsid w:val="00DC3FC3"/>
    <w:rsid w:val="00DC4652"/>
    <w:rsid w:val="00DC489C"/>
    <w:rsid w:val="00DC4A9C"/>
    <w:rsid w:val="00DC4C66"/>
    <w:rsid w:val="00DC4F26"/>
    <w:rsid w:val="00DC5101"/>
    <w:rsid w:val="00DC52AF"/>
    <w:rsid w:val="00DC53A5"/>
    <w:rsid w:val="00DC56D1"/>
    <w:rsid w:val="00DC58E0"/>
    <w:rsid w:val="00DC5BD2"/>
    <w:rsid w:val="00DC6062"/>
    <w:rsid w:val="00DC60E0"/>
    <w:rsid w:val="00DC6140"/>
    <w:rsid w:val="00DC63AC"/>
    <w:rsid w:val="00DC646C"/>
    <w:rsid w:val="00DC671D"/>
    <w:rsid w:val="00DC6843"/>
    <w:rsid w:val="00DC6975"/>
    <w:rsid w:val="00DC6E22"/>
    <w:rsid w:val="00DC73B5"/>
    <w:rsid w:val="00DC78C3"/>
    <w:rsid w:val="00DC7A49"/>
    <w:rsid w:val="00DC7F72"/>
    <w:rsid w:val="00DD00C1"/>
    <w:rsid w:val="00DD024C"/>
    <w:rsid w:val="00DD02CB"/>
    <w:rsid w:val="00DD050C"/>
    <w:rsid w:val="00DD09C5"/>
    <w:rsid w:val="00DD13E1"/>
    <w:rsid w:val="00DD144C"/>
    <w:rsid w:val="00DD14D1"/>
    <w:rsid w:val="00DD1519"/>
    <w:rsid w:val="00DD151D"/>
    <w:rsid w:val="00DD1665"/>
    <w:rsid w:val="00DD1C1E"/>
    <w:rsid w:val="00DD1CFB"/>
    <w:rsid w:val="00DD222B"/>
    <w:rsid w:val="00DD237A"/>
    <w:rsid w:val="00DD2435"/>
    <w:rsid w:val="00DD2A83"/>
    <w:rsid w:val="00DD2D93"/>
    <w:rsid w:val="00DD2F5A"/>
    <w:rsid w:val="00DD3029"/>
    <w:rsid w:val="00DD3388"/>
    <w:rsid w:val="00DD347E"/>
    <w:rsid w:val="00DD36B0"/>
    <w:rsid w:val="00DD379C"/>
    <w:rsid w:val="00DD395A"/>
    <w:rsid w:val="00DD3B41"/>
    <w:rsid w:val="00DD3C7B"/>
    <w:rsid w:val="00DD4058"/>
    <w:rsid w:val="00DD4118"/>
    <w:rsid w:val="00DD4535"/>
    <w:rsid w:val="00DD4725"/>
    <w:rsid w:val="00DD499A"/>
    <w:rsid w:val="00DD4A98"/>
    <w:rsid w:val="00DD4C07"/>
    <w:rsid w:val="00DD4D63"/>
    <w:rsid w:val="00DD4E5B"/>
    <w:rsid w:val="00DD4EE9"/>
    <w:rsid w:val="00DD51AD"/>
    <w:rsid w:val="00DD530A"/>
    <w:rsid w:val="00DD53B3"/>
    <w:rsid w:val="00DD5541"/>
    <w:rsid w:val="00DD57BB"/>
    <w:rsid w:val="00DD59B0"/>
    <w:rsid w:val="00DD5ADB"/>
    <w:rsid w:val="00DD6124"/>
    <w:rsid w:val="00DD628C"/>
    <w:rsid w:val="00DD65EF"/>
    <w:rsid w:val="00DD65F3"/>
    <w:rsid w:val="00DD693C"/>
    <w:rsid w:val="00DD6AC5"/>
    <w:rsid w:val="00DD6F74"/>
    <w:rsid w:val="00DD7028"/>
    <w:rsid w:val="00DD7045"/>
    <w:rsid w:val="00DD7595"/>
    <w:rsid w:val="00DD77A3"/>
    <w:rsid w:val="00DD7E54"/>
    <w:rsid w:val="00DD7EC3"/>
    <w:rsid w:val="00DE01BB"/>
    <w:rsid w:val="00DE0517"/>
    <w:rsid w:val="00DE06B4"/>
    <w:rsid w:val="00DE0E6B"/>
    <w:rsid w:val="00DE0F4A"/>
    <w:rsid w:val="00DE10A9"/>
    <w:rsid w:val="00DE120B"/>
    <w:rsid w:val="00DE2256"/>
    <w:rsid w:val="00DE2313"/>
    <w:rsid w:val="00DE2691"/>
    <w:rsid w:val="00DE27D3"/>
    <w:rsid w:val="00DE2816"/>
    <w:rsid w:val="00DE33B2"/>
    <w:rsid w:val="00DE34B4"/>
    <w:rsid w:val="00DE3525"/>
    <w:rsid w:val="00DE3532"/>
    <w:rsid w:val="00DE358E"/>
    <w:rsid w:val="00DE3838"/>
    <w:rsid w:val="00DE3A4D"/>
    <w:rsid w:val="00DE3C9E"/>
    <w:rsid w:val="00DE4009"/>
    <w:rsid w:val="00DE4030"/>
    <w:rsid w:val="00DE41A0"/>
    <w:rsid w:val="00DE43C6"/>
    <w:rsid w:val="00DE4486"/>
    <w:rsid w:val="00DE47A0"/>
    <w:rsid w:val="00DE48E9"/>
    <w:rsid w:val="00DE516B"/>
    <w:rsid w:val="00DE524F"/>
    <w:rsid w:val="00DE54A4"/>
    <w:rsid w:val="00DE5523"/>
    <w:rsid w:val="00DE55E3"/>
    <w:rsid w:val="00DE58F7"/>
    <w:rsid w:val="00DE5902"/>
    <w:rsid w:val="00DE5E52"/>
    <w:rsid w:val="00DE6097"/>
    <w:rsid w:val="00DE612C"/>
    <w:rsid w:val="00DE6152"/>
    <w:rsid w:val="00DE6221"/>
    <w:rsid w:val="00DE629B"/>
    <w:rsid w:val="00DE6676"/>
    <w:rsid w:val="00DE668A"/>
    <w:rsid w:val="00DE6957"/>
    <w:rsid w:val="00DE76E2"/>
    <w:rsid w:val="00DE7746"/>
    <w:rsid w:val="00DE79D6"/>
    <w:rsid w:val="00DE7A91"/>
    <w:rsid w:val="00DE7BD5"/>
    <w:rsid w:val="00DE7C20"/>
    <w:rsid w:val="00DE7C56"/>
    <w:rsid w:val="00DE7D18"/>
    <w:rsid w:val="00DF00A8"/>
    <w:rsid w:val="00DF029C"/>
    <w:rsid w:val="00DF03EB"/>
    <w:rsid w:val="00DF04D1"/>
    <w:rsid w:val="00DF0A6E"/>
    <w:rsid w:val="00DF0C01"/>
    <w:rsid w:val="00DF0DFC"/>
    <w:rsid w:val="00DF14B7"/>
    <w:rsid w:val="00DF1641"/>
    <w:rsid w:val="00DF167C"/>
    <w:rsid w:val="00DF191A"/>
    <w:rsid w:val="00DF1A30"/>
    <w:rsid w:val="00DF1C20"/>
    <w:rsid w:val="00DF1CEA"/>
    <w:rsid w:val="00DF2190"/>
    <w:rsid w:val="00DF220D"/>
    <w:rsid w:val="00DF22E8"/>
    <w:rsid w:val="00DF2319"/>
    <w:rsid w:val="00DF277A"/>
    <w:rsid w:val="00DF3111"/>
    <w:rsid w:val="00DF3327"/>
    <w:rsid w:val="00DF34A4"/>
    <w:rsid w:val="00DF36B4"/>
    <w:rsid w:val="00DF37D0"/>
    <w:rsid w:val="00DF3903"/>
    <w:rsid w:val="00DF3A17"/>
    <w:rsid w:val="00DF3C1B"/>
    <w:rsid w:val="00DF3E35"/>
    <w:rsid w:val="00DF41F4"/>
    <w:rsid w:val="00DF42D4"/>
    <w:rsid w:val="00DF42ED"/>
    <w:rsid w:val="00DF43C0"/>
    <w:rsid w:val="00DF4D12"/>
    <w:rsid w:val="00DF4DBF"/>
    <w:rsid w:val="00DF51C1"/>
    <w:rsid w:val="00DF57AC"/>
    <w:rsid w:val="00DF5952"/>
    <w:rsid w:val="00DF63E7"/>
    <w:rsid w:val="00DF6845"/>
    <w:rsid w:val="00DF6B5B"/>
    <w:rsid w:val="00DF6FB3"/>
    <w:rsid w:val="00DF72FD"/>
    <w:rsid w:val="00DF7600"/>
    <w:rsid w:val="00DF77D0"/>
    <w:rsid w:val="00DF7A55"/>
    <w:rsid w:val="00DF7DE7"/>
    <w:rsid w:val="00E00192"/>
    <w:rsid w:val="00E00514"/>
    <w:rsid w:val="00E00758"/>
    <w:rsid w:val="00E00973"/>
    <w:rsid w:val="00E0099F"/>
    <w:rsid w:val="00E00A9C"/>
    <w:rsid w:val="00E00B0F"/>
    <w:rsid w:val="00E00BAD"/>
    <w:rsid w:val="00E010B3"/>
    <w:rsid w:val="00E0120A"/>
    <w:rsid w:val="00E01250"/>
    <w:rsid w:val="00E01373"/>
    <w:rsid w:val="00E01413"/>
    <w:rsid w:val="00E01952"/>
    <w:rsid w:val="00E01BB1"/>
    <w:rsid w:val="00E01BBD"/>
    <w:rsid w:val="00E01BE7"/>
    <w:rsid w:val="00E01CF1"/>
    <w:rsid w:val="00E01D74"/>
    <w:rsid w:val="00E01E93"/>
    <w:rsid w:val="00E02126"/>
    <w:rsid w:val="00E0221C"/>
    <w:rsid w:val="00E023FF"/>
    <w:rsid w:val="00E02723"/>
    <w:rsid w:val="00E027F2"/>
    <w:rsid w:val="00E02CE7"/>
    <w:rsid w:val="00E02EF0"/>
    <w:rsid w:val="00E02F88"/>
    <w:rsid w:val="00E0300D"/>
    <w:rsid w:val="00E0310F"/>
    <w:rsid w:val="00E039E7"/>
    <w:rsid w:val="00E03BC8"/>
    <w:rsid w:val="00E042A0"/>
    <w:rsid w:val="00E048C5"/>
    <w:rsid w:val="00E04D19"/>
    <w:rsid w:val="00E04E00"/>
    <w:rsid w:val="00E04EAF"/>
    <w:rsid w:val="00E04F18"/>
    <w:rsid w:val="00E055D5"/>
    <w:rsid w:val="00E059F7"/>
    <w:rsid w:val="00E05A2F"/>
    <w:rsid w:val="00E05B2B"/>
    <w:rsid w:val="00E05BB9"/>
    <w:rsid w:val="00E05C2C"/>
    <w:rsid w:val="00E063A3"/>
    <w:rsid w:val="00E063F7"/>
    <w:rsid w:val="00E064E7"/>
    <w:rsid w:val="00E065AA"/>
    <w:rsid w:val="00E065CB"/>
    <w:rsid w:val="00E068CE"/>
    <w:rsid w:val="00E06B0A"/>
    <w:rsid w:val="00E06B61"/>
    <w:rsid w:val="00E06DFE"/>
    <w:rsid w:val="00E06E1E"/>
    <w:rsid w:val="00E0700B"/>
    <w:rsid w:val="00E0727F"/>
    <w:rsid w:val="00E072C8"/>
    <w:rsid w:val="00E072D8"/>
    <w:rsid w:val="00E073E3"/>
    <w:rsid w:val="00E074D1"/>
    <w:rsid w:val="00E0751A"/>
    <w:rsid w:val="00E076F1"/>
    <w:rsid w:val="00E07B34"/>
    <w:rsid w:val="00E07D10"/>
    <w:rsid w:val="00E07EEB"/>
    <w:rsid w:val="00E10138"/>
    <w:rsid w:val="00E1092A"/>
    <w:rsid w:val="00E10E66"/>
    <w:rsid w:val="00E11024"/>
    <w:rsid w:val="00E11283"/>
    <w:rsid w:val="00E1176E"/>
    <w:rsid w:val="00E11907"/>
    <w:rsid w:val="00E126E2"/>
    <w:rsid w:val="00E12719"/>
    <w:rsid w:val="00E1273B"/>
    <w:rsid w:val="00E1297D"/>
    <w:rsid w:val="00E12E13"/>
    <w:rsid w:val="00E12E44"/>
    <w:rsid w:val="00E1321E"/>
    <w:rsid w:val="00E1325F"/>
    <w:rsid w:val="00E13A84"/>
    <w:rsid w:val="00E13AD1"/>
    <w:rsid w:val="00E13B99"/>
    <w:rsid w:val="00E1414D"/>
    <w:rsid w:val="00E144D1"/>
    <w:rsid w:val="00E14663"/>
    <w:rsid w:val="00E14857"/>
    <w:rsid w:val="00E14A43"/>
    <w:rsid w:val="00E14C48"/>
    <w:rsid w:val="00E14EDC"/>
    <w:rsid w:val="00E15312"/>
    <w:rsid w:val="00E15469"/>
    <w:rsid w:val="00E158E3"/>
    <w:rsid w:val="00E15CAB"/>
    <w:rsid w:val="00E15FE1"/>
    <w:rsid w:val="00E15FED"/>
    <w:rsid w:val="00E1619A"/>
    <w:rsid w:val="00E161EB"/>
    <w:rsid w:val="00E16236"/>
    <w:rsid w:val="00E16362"/>
    <w:rsid w:val="00E163C7"/>
    <w:rsid w:val="00E16B03"/>
    <w:rsid w:val="00E16B33"/>
    <w:rsid w:val="00E16F2B"/>
    <w:rsid w:val="00E17355"/>
    <w:rsid w:val="00E17748"/>
    <w:rsid w:val="00E17909"/>
    <w:rsid w:val="00E17A8B"/>
    <w:rsid w:val="00E17D61"/>
    <w:rsid w:val="00E17D69"/>
    <w:rsid w:val="00E17E03"/>
    <w:rsid w:val="00E20137"/>
    <w:rsid w:val="00E20810"/>
    <w:rsid w:val="00E20A04"/>
    <w:rsid w:val="00E20A75"/>
    <w:rsid w:val="00E20CE9"/>
    <w:rsid w:val="00E20CFC"/>
    <w:rsid w:val="00E21040"/>
    <w:rsid w:val="00E214B5"/>
    <w:rsid w:val="00E219C7"/>
    <w:rsid w:val="00E219FA"/>
    <w:rsid w:val="00E21B34"/>
    <w:rsid w:val="00E21CF0"/>
    <w:rsid w:val="00E21DEB"/>
    <w:rsid w:val="00E21E8F"/>
    <w:rsid w:val="00E2225E"/>
    <w:rsid w:val="00E229D9"/>
    <w:rsid w:val="00E22AF9"/>
    <w:rsid w:val="00E22CD2"/>
    <w:rsid w:val="00E23371"/>
    <w:rsid w:val="00E238D3"/>
    <w:rsid w:val="00E2401B"/>
    <w:rsid w:val="00E240BE"/>
    <w:rsid w:val="00E240E8"/>
    <w:rsid w:val="00E247D8"/>
    <w:rsid w:val="00E24D11"/>
    <w:rsid w:val="00E24D9B"/>
    <w:rsid w:val="00E24F1C"/>
    <w:rsid w:val="00E251B3"/>
    <w:rsid w:val="00E251B7"/>
    <w:rsid w:val="00E2544F"/>
    <w:rsid w:val="00E2550E"/>
    <w:rsid w:val="00E259C3"/>
    <w:rsid w:val="00E25A95"/>
    <w:rsid w:val="00E26029"/>
    <w:rsid w:val="00E260B5"/>
    <w:rsid w:val="00E260D9"/>
    <w:rsid w:val="00E2613B"/>
    <w:rsid w:val="00E26173"/>
    <w:rsid w:val="00E26361"/>
    <w:rsid w:val="00E2653E"/>
    <w:rsid w:val="00E26573"/>
    <w:rsid w:val="00E26698"/>
    <w:rsid w:val="00E268F8"/>
    <w:rsid w:val="00E26DD6"/>
    <w:rsid w:val="00E274B3"/>
    <w:rsid w:val="00E277A6"/>
    <w:rsid w:val="00E27890"/>
    <w:rsid w:val="00E27CD1"/>
    <w:rsid w:val="00E30139"/>
    <w:rsid w:val="00E3072D"/>
    <w:rsid w:val="00E310EE"/>
    <w:rsid w:val="00E31239"/>
    <w:rsid w:val="00E31472"/>
    <w:rsid w:val="00E31483"/>
    <w:rsid w:val="00E317DB"/>
    <w:rsid w:val="00E318C6"/>
    <w:rsid w:val="00E31EBD"/>
    <w:rsid w:val="00E32031"/>
    <w:rsid w:val="00E3213C"/>
    <w:rsid w:val="00E321E1"/>
    <w:rsid w:val="00E32705"/>
    <w:rsid w:val="00E32D30"/>
    <w:rsid w:val="00E33614"/>
    <w:rsid w:val="00E33628"/>
    <w:rsid w:val="00E33744"/>
    <w:rsid w:val="00E340DF"/>
    <w:rsid w:val="00E341C4"/>
    <w:rsid w:val="00E34246"/>
    <w:rsid w:val="00E3448A"/>
    <w:rsid w:val="00E34588"/>
    <w:rsid w:val="00E34610"/>
    <w:rsid w:val="00E3477D"/>
    <w:rsid w:val="00E349E6"/>
    <w:rsid w:val="00E34FDD"/>
    <w:rsid w:val="00E34FED"/>
    <w:rsid w:val="00E355A4"/>
    <w:rsid w:val="00E35A22"/>
    <w:rsid w:val="00E3656F"/>
    <w:rsid w:val="00E36586"/>
    <w:rsid w:val="00E36748"/>
    <w:rsid w:val="00E36D34"/>
    <w:rsid w:val="00E370A7"/>
    <w:rsid w:val="00E370E1"/>
    <w:rsid w:val="00E37275"/>
    <w:rsid w:val="00E37626"/>
    <w:rsid w:val="00E37CEB"/>
    <w:rsid w:val="00E40215"/>
    <w:rsid w:val="00E40342"/>
    <w:rsid w:val="00E41186"/>
    <w:rsid w:val="00E41594"/>
    <w:rsid w:val="00E41651"/>
    <w:rsid w:val="00E41665"/>
    <w:rsid w:val="00E418CF"/>
    <w:rsid w:val="00E4192A"/>
    <w:rsid w:val="00E41B4B"/>
    <w:rsid w:val="00E41BE4"/>
    <w:rsid w:val="00E41E89"/>
    <w:rsid w:val="00E42137"/>
    <w:rsid w:val="00E42366"/>
    <w:rsid w:val="00E42E38"/>
    <w:rsid w:val="00E42F3B"/>
    <w:rsid w:val="00E43036"/>
    <w:rsid w:val="00E430B6"/>
    <w:rsid w:val="00E430C2"/>
    <w:rsid w:val="00E43319"/>
    <w:rsid w:val="00E435C0"/>
    <w:rsid w:val="00E4375C"/>
    <w:rsid w:val="00E43775"/>
    <w:rsid w:val="00E43D03"/>
    <w:rsid w:val="00E43EFC"/>
    <w:rsid w:val="00E4404E"/>
    <w:rsid w:val="00E44454"/>
    <w:rsid w:val="00E4453A"/>
    <w:rsid w:val="00E44776"/>
    <w:rsid w:val="00E447DD"/>
    <w:rsid w:val="00E44AD4"/>
    <w:rsid w:val="00E44B6E"/>
    <w:rsid w:val="00E44C17"/>
    <w:rsid w:val="00E44DBA"/>
    <w:rsid w:val="00E45342"/>
    <w:rsid w:val="00E454F4"/>
    <w:rsid w:val="00E457F2"/>
    <w:rsid w:val="00E45949"/>
    <w:rsid w:val="00E45A4B"/>
    <w:rsid w:val="00E45B12"/>
    <w:rsid w:val="00E45D56"/>
    <w:rsid w:val="00E45FF3"/>
    <w:rsid w:val="00E4602B"/>
    <w:rsid w:val="00E4644B"/>
    <w:rsid w:val="00E4658D"/>
    <w:rsid w:val="00E466E0"/>
    <w:rsid w:val="00E46BA9"/>
    <w:rsid w:val="00E46DDE"/>
    <w:rsid w:val="00E4703E"/>
    <w:rsid w:val="00E472F7"/>
    <w:rsid w:val="00E4750E"/>
    <w:rsid w:val="00E475BC"/>
    <w:rsid w:val="00E47758"/>
    <w:rsid w:val="00E5069D"/>
    <w:rsid w:val="00E5073D"/>
    <w:rsid w:val="00E5086A"/>
    <w:rsid w:val="00E50C3E"/>
    <w:rsid w:val="00E50ED6"/>
    <w:rsid w:val="00E51098"/>
    <w:rsid w:val="00E5117B"/>
    <w:rsid w:val="00E513E4"/>
    <w:rsid w:val="00E5140F"/>
    <w:rsid w:val="00E51559"/>
    <w:rsid w:val="00E519A7"/>
    <w:rsid w:val="00E51F29"/>
    <w:rsid w:val="00E51FFB"/>
    <w:rsid w:val="00E522E9"/>
    <w:rsid w:val="00E527E8"/>
    <w:rsid w:val="00E52DC2"/>
    <w:rsid w:val="00E52F13"/>
    <w:rsid w:val="00E5326A"/>
    <w:rsid w:val="00E53490"/>
    <w:rsid w:val="00E538D9"/>
    <w:rsid w:val="00E53948"/>
    <w:rsid w:val="00E53968"/>
    <w:rsid w:val="00E539B9"/>
    <w:rsid w:val="00E53E9E"/>
    <w:rsid w:val="00E54092"/>
    <w:rsid w:val="00E54114"/>
    <w:rsid w:val="00E5425B"/>
    <w:rsid w:val="00E5457C"/>
    <w:rsid w:val="00E548B8"/>
    <w:rsid w:val="00E54A9E"/>
    <w:rsid w:val="00E54C62"/>
    <w:rsid w:val="00E54C70"/>
    <w:rsid w:val="00E54D66"/>
    <w:rsid w:val="00E54FFE"/>
    <w:rsid w:val="00E5543F"/>
    <w:rsid w:val="00E554D0"/>
    <w:rsid w:val="00E557F2"/>
    <w:rsid w:val="00E558BC"/>
    <w:rsid w:val="00E558FD"/>
    <w:rsid w:val="00E55914"/>
    <w:rsid w:val="00E55D98"/>
    <w:rsid w:val="00E562DB"/>
    <w:rsid w:val="00E563EB"/>
    <w:rsid w:val="00E56575"/>
    <w:rsid w:val="00E5673B"/>
    <w:rsid w:val="00E56755"/>
    <w:rsid w:val="00E568E7"/>
    <w:rsid w:val="00E57178"/>
    <w:rsid w:val="00E57190"/>
    <w:rsid w:val="00E57461"/>
    <w:rsid w:val="00E575E9"/>
    <w:rsid w:val="00E57B5E"/>
    <w:rsid w:val="00E57E69"/>
    <w:rsid w:val="00E600BD"/>
    <w:rsid w:val="00E60224"/>
    <w:rsid w:val="00E6037E"/>
    <w:rsid w:val="00E6048C"/>
    <w:rsid w:val="00E6076F"/>
    <w:rsid w:val="00E6095C"/>
    <w:rsid w:val="00E60A29"/>
    <w:rsid w:val="00E60B8F"/>
    <w:rsid w:val="00E60D3E"/>
    <w:rsid w:val="00E60DEA"/>
    <w:rsid w:val="00E60DF1"/>
    <w:rsid w:val="00E60E4B"/>
    <w:rsid w:val="00E612A7"/>
    <w:rsid w:val="00E61418"/>
    <w:rsid w:val="00E6141B"/>
    <w:rsid w:val="00E6158F"/>
    <w:rsid w:val="00E61990"/>
    <w:rsid w:val="00E61BE1"/>
    <w:rsid w:val="00E62037"/>
    <w:rsid w:val="00E620C0"/>
    <w:rsid w:val="00E626A3"/>
    <w:rsid w:val="00E626A5"/>
    <w:rsid w:val="00E6275C"/>
    <w:rsid w:val="00E62A93"/>
    <w:rsid w:val="00E62DF1"/>
    <w:rsid w:val="00E62F46"/>
    <w:rsid w:val="00E62FD3"/>
    <w:rsid w:val="00E6303A"/>
    <w:rsid w:val="00E63250"/>
    <w:rsid w:val="00E633A5"/>
    <w:rsid w:val="00E6366F"/>
    <w:rsid w:val="00E638AF"/>
    <w:rsid w:val="00E63958"/>
    <w:rsid w:val="00E639EB"/>
    <w:rsid w:val="00E63D83"/>
    <w:rsid w:val="00E641B9"/>
    <w:rsid w:val="00E642DC"/>
    <w:rsid w:val="00E6448F"/>
    <w:rsid w:val="00E64612"/>
    <w:rsid w:val="00E646E8"/>
    <w:rsid w:val="00E64920"/>
    <w:rsid w:val="00E64C85"/>
    <w:rsid w:val="00E64EEE"/>
    <w:rsid w:val="00E65B73"/>
    <w:rsid w:val="00E65D53"/>
    <w:rsid w:val="00E65E52"/>
    <w:rsid w:val="00E66015"/>
    <w:rsid w:val="00E66421"/>
    <w:rsid w:val="00E66563"/>
    <w:rsid w:val="00E665AF"/>
    <w:rsid w:val="00E6666F"/>
    <w:rsid w:val="00E66741"/>
    <w:rsid w:val="00E66A80"/>
    <w:rsid w:val="00E66E83"/>
    <w:rsid w:val="00E6788F"/>
    <w:rsid w:val="00E679B9"/>
    <w:rsid w:val="00E67A4B"/>
    <w:rsid w:val="00E67BDD"/>
    <w:rsid w:val="00E67FF2"/>
    <w:rsid w:val="00E70923"/>
    <w:rsid w:val="00E70E6B"/>
    <w:rsid w:val="00E71185"/>
    <w:rsid w:val="00E712D3"/>
    <w:rsid w:val="00E71393"/>
    <w:rsid w:val="00E71535"/>
    <w:rsid w:val="00E71871"/>
    <w:rsid w:val="00E7196B"/>
    <w:rsid w:val="00E71F3B"/>
    <w:rsid w:val="00E72622"/>
    <w:rsid w:val="00E726C5"/>
    <w:rsid w:val="00E72728"/>
    <w:rsid w:val="00E7283D"/>
    <w:rsid w:val="00E72857"/>
    <w:rsid w:val="00E72C2B"/>
    <w:rsid w:val="00E72CE9"/>
    <w:rsid w:val="00E72D2E"/>
    <w:rsid w:val="00E72DBD"/>
    <w:rsid w:val="00E72DF8"/>
    <w:rsid w:val="00E72E49"/>
    <w:rsid w:val="00E72FE7"/>
    <w:rsid w:val="00E731E2"/>
    <w:rsid w:val="00E7330D"/>
    <w:rsid w:val="00E73528"/>
    <w:rsid w:val="00E7352B"/>
    <w:rsid w:val="00E735B8"/>
    <w:rsid w:val="00E73C31"/>
    <w:rsid w:val="00E742F4"/>
    <w:rsid w:val="00E74E74"/>
    <w:rsid w:val="00E74E94"/>
    <w:rsid w:val="00E74F9D"/>
    <w:rsid w:val="00E75196"/>
    <w:rsid w:val="00E753DC"/>
    <w:rsid w:val="00E75753"/>
    <w:rsid w:val="00E75896"/>
    <w:rsid w:val="00E758A2"/>
    <w:rsid w:val="00E75912"/>
    <w:rsid w:val="00E76170"/>
    <w:rsid w:val="00E762BD"/>
    <w:rsid w:val="00E769FA"/>
    <w:rsid w:val="00E76A09"/>
    <w:rsid w:val="00E770B8"/>
    <w:rsid w:val="00E770DA"/>
    <w:rsid w:val="00E775DE"/>
    <w:rsid w:val="00E77656"/>
    <w:rsid w:val="00E77C47"/>
    <w:rsid w:val="00E803A0"/>
    <w:rsid w:val="00E803F1"/>
    <w:rsid w:val="00E804E3"/>
    <w:rsid w:val="00E804EC"/>
    <w:rsid w:val="00E80A00"/>
    <w:rsid w:val="00E80E0D"/>
    <w:rsid w:val="00E812F5"/>
    <w:rsid w:val="00E81506"/>
    <w:rsid w:val="00E815C9"/>
    <w:rsid w:val="00E81957"/>
    <w:rsid w:val="00E81B02"/>
    <w:rsid w:val="00E824AC"/>
    <w:rsid w:val="00E824C8"/>
    <w:rsid w:val="00E82731"/>
    <w:rsid w:val="00E82931"/>
    <w:rsid w:val="00E82A50"/>
    <w:rsid w:val="00E82DE1"/>
    <w:rsid w:val="00E82DEC"/>
    <w:rsid w:val="00E83320"/>
    <w:rsid w:val="00E83760"/>
    <w:rsid w:val="00E841A4"/>
    <w:rsid w:val="00E84223"/>
    <w:rsid w:val="00E84275"/>
    <w:rsid w:val="00E84437"/>
    <w:rsid w:val="00E8465D"/>
    <w:rsid w:val="00E846CB"/>
    <w:rsid w:val="00E84961"/>
    <w:rsid w:val="00E84AEA"/>
    <w:rsid w:val="00E84B2C"/>
    <w:rsid w:val="00E84C03"/>
    <w:rsid w:val="00E84FBE"/>
    <w:rsid w:val="00E8543E"/>
    <w:rsid w:val="00E854DA"/>
    <w:rsid w:val="00E856C9"/>
    <w:rsid w:val="00E85996"/>
    <w:rsid w:val="00E85BB7"/>
    <w:rsid w:val="00E85E45"/>
    <w:rsid w:val="00E86248"/>
    <w:rsid w:val="00E86503"/>
    <w:rsid w:val="00E8667F"/>
    <w:rsid w:val="00E86B1C"/>
    <w:rsid w:val="00E86CA0"/>
    <w:rsid w:val="00E86D75"/>
    <w:rsid w:val="00E86DB0"/>
    <w:rsid w:val="00E87154"/>
    <w:rsid w:val="00E874F2"/>
    <w:rsid w:val="00E87646"/>
    <w:rsid w:val="00E8769E"/>
    <w:rsid w:val="00E87770"/>
    <w:rsid w:val="00E877E3"/>
    <w:rsid w:val="00E8799A"/>
    <w:rsid w:val="00E87A0A"/>
    <w:rsid w:val="00E87B4A"/>
    <w:rsid w:val="00E87C43"/>
    <w:rsid w:val="00E87D9D"/>
    <w:rsid w:val="00E90055"/>
    <w:rsid w:val="00E90331"/>
    <w:rsid w:val="00E904DF"/>
    <w:rsid w:val="00E906FA"/>
    <w:rsid w:val="00E90C02"/>
    <w:rsid w:val="00E90E45"/>
    <w:rsid w:val="00E90EC4"/>
    <w:rsid w:val="00E911F0"/>
    <w:rsid w:val="00E91552"/>
    <w:rsid w:val="00E9163F"/>
    <w:rsid w:val="00E91A03"/>
    <w:rsid w:val="00E91D72"/>
    <w:rsid w:val="00E91D92"/>
    <w:rsid w:val="00E920A1"/>
    <w:rsid w:val="00E92173"/>
    <w:rsid w:val="00E921F4"/>
    <w:rsid w:val="00E928C1"/>
    <w:rsid w:val="00E9294A"/>
    <w:rsid w:val="00E92B30"/>
    <w:rsid w:val="00E92B83"/>
    <w:rsid w:val="00E93037"/>
    <w:rsid w:val="00E93125"/>
    <w:rsid w:val="00E9345C"/>
    <w:rsid w:val="00E93F55"/>
    <w:rsid w:val="00E93FC9"/>
    <w:rsid w:val="00E9405F"/>
    <w:rsid w:val="00E940E9"/>
    <w:rsid w:val="00E94215"/>
    <w:rsid w:val="00E94403"/>
    <w:rsid w:val="00E9447D"/>
    <w:rsid w:val="00E945DD"/>
    <w:rsid w:val="00E94BC5"/>
    <w:rsid w:val="00E94DE7"/>
    <w:rsid w:val="00E9511B"/>
    <w:rsid w:val="00E95146"/>
    <w:rsid w:val="00E95484"/>
    <w:rsid w:val="00E954F7"/>
    <w:rsid w:val="00E956E0"/>
    <w:rsid w:val="00E95762"/>
    <w:rsid w:val="00E9578E"/>
    <w:rsid w:val="00E957B4"/>
    <w:rsid w:val="00E95888"/>
    <w:rsid w:val="00E95A28"/>
    <w:rsid w:val="00E95E0B"/>
    <w:rsid w:val="00E95EA0"/>
    <w:rsid w:val="00E96322"/>
    <w:rsid w:val="00E9648F"/>
    <w:rsid w:val="00E9662E"/>
    <w:rsid w:val="00E96BDC"/>
    <w:rsid w:val="00E96FB7"/>
    <w:rsid w:val="00E971DB"/>
    <w:rsid w:val="00E97319"/>
    <w:rsid w:val="00E97E71"/>
    <w:rsid w:val="00E97F1D"/>
    <w:rsid w:val="00EA0139"/>
    <w:rsid w:val="00EA033D"/>
    <w:rsid w:val="00EA03AB"/>
    <w:rsid w:val="00EA077F"/>
    <w:rsid w:val="00EA09EC"/>
    <w:rsid w:val="00EA09F3"/>
    <w:rsid w:val="00EA0C6B"/>
    <w:rsid w:val="00EA0E1D"/>
    <w:rsid w:val="00EA0F22"/>
    <w:rsid w:val="00EA0F97"/>
    <w:rsid w:val="00EA1443"/>
    <w:rsid w:val="00EA1532"/>
    <w:rsid w:val="00EA1799"/>
    <w:rsid w:val="00EA1805"/>
    <w:rsid w:val="00EA188B"/>
    <w:rsid w:val="00EA1A3D"/>
    <w:rsid w:val="00EA1BD8"/>
    <w:rsid w:val="00EA1CE6"/>
    <w:rsid w:val="00EA1CEC"/>
    <w:rsid w:val="00EA1E95"/>
    <w:rsid w:val="00EA1F03"/>
    <w:rsid w:val="00EA20DE"/>
    <w:rsid w:val="00EA253E"/>
    <w:rsid w:val="00EA287C"/>
    <w:rsid w:val="00EA2BB3"/>
    <w:rsid w:val="00EA2D3B"/>
    <w:rsid w:val="00EA2FDA"/>
    <w:rsid w:val="00EA3293"/>
    <w:rsid w:val="00EA39E2"/>
    <w:rsid w:val="00EA4089"/>
    <w:rsid w:val="00EA4139"/>
    <w:rsid w:val="00EA42B6"/>
    <w:rsid w:val="00EA437C"/>
    <w:rsid w:val="00EA470F"/>
    <w:rsid w:val="00EA4970"/>
    <w:rsid w:val="00EA4AF9"/>
    <w:rsid w:val="00EA4D31"/>
    <w:rsid w:val="00EA4D65"/>
    <w:rsid w:val="00EA4D99"/>
    <w:rsid w:val="00EA4F78"/>
    <w:rsid w:val="00EA5022"/>
    <w:rsid w:val="00EA5175"/>
    <w:rsid w:val="00EA586C"/>
    <w:rsid w:val="00EA5B32"/>
    <w:rsid w:val="00EA5EA3"/>
    <w:rsid w:val="00EA5EE3"/>
    <w:rsid w:val="00EA6037"/>
    <w:rsid w:val="00EA6206"/>
    <w:rsid w:val="00EA6413"/>
    <w:rsid w:val="00EA68F7"/>
    <w:rsid w:val="00EA68FF"/>
    <w:rsid w:val="00EA6A2E"/>
    <w:rsid w:val="00EA6B43"/>
    <w:rsid w:val="00EA6D90"/>
    <w:rsid w:val="00EA6F31"/>
    <w:rsid w:val="00EA6F50"/>
    <w:rsid w:val="00EA7469"/>
    <w:rsid w:val="00EA7C7B"/>
    <w:rsid w:val="00EA7D03"/>
    <w:rsid w:val="00EA7E58"/>
    <w:rsid w:val="00EA7FAD"/>
    <w:rsid w:val="00EB0069"/>
    <w:rsid w:val="00EB06A4"/>
    <w:rsid w:val="00EB0B2D"/>
    <w:rsid w:val="00EB0B32"/>
    <w:rsid w:val="00EB0D0C"/>
    <w:rsid w:val="00EB0F51"/>
    <w:rsid w:val="00EB0FC9"/>
    <w:rsid w:val="00EB109D"/>
    <w:rsid w:val="00EB1295"/>
    <w:rsid w:val="00EB15FE"/>
    <w:rsid w:val="00EB181D"/>
    <w:rsid w:val="00EB1A9C"/>
    <w:rsid w:val="00EB1FC0"/>
    <w:rsid w:val="00EB2191"/>
    <w:rsid w:val="00EB25E2"/>
    <w:rsid w:val="00EB2672"/>
    <w:rsid w:val="00EB27A6"/>
    <w:rsid w:val="00EB2891"/>
    <w:rsid w:val="00EB2D2D"/>
    <w:rsid w:val="00EB2EF5"/>
    <w:rsid w:val="00EB32B8"/>
    <w:rsid w:val="00EB340C"/>
    <w:rsid w:val="00EB3699"/>
    <w:rsid w:val="00EB3836"/>
    <w:rsid w:val="00EB3A2E"/>
    <w:rsid w:val="00EB3A7A"/>
    <w:rsid w:val="00EB3C81"/>
    <w:rsid w:val="00EB3D5F"/>
    <w:rsid w:val="00EB438B"/>
    <w:rsid w:val="00EB4558"/>
    <w:rsid w:val="00EB4710"/>
    <w:rsid w:val="00EB4D4A"/>
    <w:rsid w:val="00EB50E8"/>
    <w:rsid w:val="00EB5132"/>
    <w:rsid w:val="00EB55F5"/>
    <w:rsid w:val="00EB56CB"/>
    <w:rsid w:val="00EB5DB1"/>
    <w:rsid w:val="00EB5E6D"/>
    <w:rsid w:val="00EB62FA"/>
    <w:rsid w:val="00EB64E9"/>
    <w:rsid w:val="00EB65B6"/>
    <w:rsid w:val="00EB6A17"/>
    <w:rsid w:val="00EB6A6B"/>
    <w:rsid w:val="00EB6BB1"/>
    <w:rsid w:val="00EB6F45"/>
    <w:rsid w:val="00EB766B"/>
    <w:rsid w:val="00EB7BAF"/>
    <w:rsid w:val="00EB7BD1"/>
    <w:rsid w:val="00EB7C5A"/>
    <w:rsid w:val="00EC016C"/>
    <w:rsid w:val="00EC0184"/>
    <w:rsid w:val="00EC0190"/>
    <w:rsid w:val="00EC03EC"/>
    <w:rsid w:val="00EC05DA"/>
    <w:rsid w:val="00EC06AB"/>
    <w:rsid w:val="00EC08F6"/>
    <w:rsid w:val="00EC09B5"/>
    <w:rsid w:val="00EC0AB3"/>
    <w:rsid w:val="00EC1321"/>
    <w:rsid w:val="00EC17F6"/>
    <w:rsid w:val="00EC1822"/>
    <w:rsid w:val="00EC1AE0"/>
    <w:rsid w:val="00EC1D1F"/>
    <w:rsid w:val="00EC1FA0"/>
    <w:rsid w:val="00EC1FBA"/>
    <w:rsid w:val="00EC21C5"/>
    <w:rsid w:val="00EC2248"/>
    <w:rsid w:val="00EC2676"/>
    <w:rsid w:val="00EC26EC"/>
    <w:rsid w:val="00EC29D6"/>
    <w:rsid w:val="00EC2CE0"/>
    <w:rsid w:val="00EC2EAC"/>
    <w:rsid w:val="00EC30D0"/>
    <w:rsid w:val="00EC3312"/>
    <w:rsid w:val="00EC3367"/>
    <w:rsid w:val="00EC3483"/>
    <w:rsid w:val="00EC3997"/>
    <w:rsid w:val="00EC405D"/>
    <w:rsid w:val="00EC40A8"/>
    <w:rsid w:val="00EC40B1"/>
    <w:rsid w:val="00EC40D4"/>
    <w:rsid w:val="00EC4158"/>
    <w:rsid w:val="00EC42D9"/>
    <w:rsid w:val="00EC45BA"/>
    <w:rsid w:val="00EC4654"/>
    <w:rsid w:val="00EC4AAB"/>
    <w:rsid w:val="00EC4AF9"/>
    <w:rsid w:val="00EC4CC4"/>
    <w:rsid w:val="00EC4DDE"/>
    <w:rsid w:val="00EC5055"/>
    <w:rsid w:val="00EC536D"/>
    <w:rsid w:val="00EC5C39"/>
    <w:rsid w:val="00EC5E4F"/>
    <w:rsid w:val="00EC6088"/>
    <w:rsid w:val="00EC68BC"/>
    <w:rsid w:val="00EC6ABA"/>
    <w:rsid w:val="00EC70FC"/>
    <w:rsid w:val="00EC718D"/>
    <w:rsid w:val="00EC7419"/>
    <w:rsid w:val="00ED02A9"/>
    <w:rsid w:val="00ED06A9"/>
    <w:rsid w:val="00ED0D17"/>
    <w:rsid w:val="00ED1647"/>
    <w:rsid w:val="00ED1B43"/>
    <w:rsid w:val="00ED1B6C"/>
    <w:rsid w:val="00ED1C01"/>
    <w:rsid w:val="00ED1DCC"/>
    <w:rsid w:val="00ED2163"/>
    <w:rsid w:val="00ED2217"/>
    <w:rsid w:val="00ED2258"/>
    <w:rsid w:val="00ED2278"/>
    <w:rsid w:val="00ED22FE"/>
    <w:rsid w:val="00ED292F"/>
    <w:rsid w:val="00ED2A0B"/>
    <w:rsid w:val="00ED2C17"/>
    <w:rsid w:val="00ED2F1B"/>
    <w:rsid w:val="00ED2FEB"/>
    <w:rsid w:val="00ED3309"/>
    <w:rsid w:val="00ED33EB"/>
    <w:rsid w:val="00ED3A1F"/>
    <w:rsid w:val="00ED3A7D"/>
    <w:rsid w:val="00ED3C29"/>
    <w:rsid w:val="00ED427F"/>
    <w:rsid w:val="00ED432F"/>
    <w:rsid w:val="00ED4353"/>
    <w:rsid w:val="00ED4A08"/>
    <w:rsid w:val="00ED4A0F"/>
    <w:rsid w:val="00ED4DF7"/>
    <w:rsid w:val="00ED4EE1"/>
    <w:rsid w:val="00ED5066"/>
    <w:rsid w:val="00ED5495"/>
    <w:rsid w:val="00ED54ED"/>
    <w:rsid w:val="00ED557B"/>
    <w:rsid w:val="00ED55EA"/>
    <w:rsid w:val="00ED5B35"/>
    <w:rsid w:val="00ED5D62"/>
    <w:rsid w:val="00ED6298"/>
    <w:rsid w:val="00ED6372"/>
    <w:rsid w:val="00ED6472"/>
    <w:rsid w:val="00ED6550"/>
    <w:rsid w:val="00ED6A42"/>
    <w:rsid w:val="00ED750F"/>
    <w:rsid w:val="00ED751B"/>
    <w:rsid w:val="00ED7649"/>
    <w:rsid w:val="00ED7929"/>
    <w:rsid w:val="00ED7A14"/>
    <w:rsid w:val="00ED7A68"/>
    <w:rsid w:val="00ED7D09"/>
    <w:rsid w:val="00EE0437"/>
    <w:rsid w:val="00EE0483"/>
    <w:rsid w:val="00EE04E0"/>
    <w:rsid w:val="00EE074B"/>
    <w:rsid w:val="00EE0835"/>
    <w:rsid w:val="00EE09FA"/>
    <w:rsid w:val="00EE0CB2"/>
    <w:rsid w:val="00EE0D6A"/>
    <w:rsid w:val="00EE100F"/>
    <w:rsid w:val="00EE1240"/>
    <w:rsid w:val="00EE1619"/>
    <w:rsid w:val="00EE183C"/>
    <w:rsid w:val="00EE2443"/>
    <w:rsid w:val="00EE268E"/>
    <w:rsid w:val="00EE2694"/>
    <w:rsid w:val="00EE2E31"/>
    <w:rsid w:val="00EE3482"/>
    <w:rsid w:val="00EE35CC"/>
    <w:rsid w:val="00EE3D8C"/>
    <w:rsid w:val="00EE416D"/>
    <w:rsid w:val="00EE43EA"/>
    <w:rsid w:val="00EE450A"/>
    <w:rsid w:val="00EE4777"/>
    <w:rsid w:val="00EE4E8A"/>
    <w:rsid w:val="00EE519C"/>
    <w:rsid w:val="00EE5355"/>
    <w:rsid w:val="00EE5358"/>
    <w:rsid w:val="00EE55A0"/>
    <w:rsid w:val="00EE56A3"/>
    <w:rsid w:val="00EE5856"/>
    <w:rsid w:val="00EE58D3"/>
    <w:rsid w:val="00EE5A89"/>
    <w:rsid w:val="00EE5B4D"/>
    <w:rsid w:val="00EE5E3D"/>
    <w:rsid w:val="00EE600C"/>
    <w:rsid w:val="00EE60D6"/>
    <w:rsid w:val="00EE60EF"/>
    <w:rsid w:val="00EE6158"/>
    <w:rsid w:val="00EE6181"/>
    <w:rsid w:val="00EE6438"/>
    <w:rsid w:val="00EE6606"/>
    <w:rsid w:val="00EE6676"/>
    <w:rsid w:val="00EE695A"/>
    <w:rsid w:val="00EE70A2"/>
    <w:rsid w:val="00EE74ED"/>
    <w:rsid w:val="00EE7688"/>
    <w:rsid w:val="00EE76DA"/>
    <w:rsid w:val="00EE78CA"/>
    <w:rsid w:val="00EE7A33"/>
    <w:rsid w:val="00EF0525"/>
    <w:rsid w:val="00EF064E"/>
    <w:rsid w:val="00EF0C11"/>
    <w:rsid w:val="00EF0C79"/>
    <w:rsid w:val="00EF0C88"/>
    <w:rsid w:val="00EF1118"/>
    <w:rsid w:val="00EF113F"/>
    <w:rsid w:val="00EF11CC"/>
    <w:rsid w:val="00EF12C9"/>
    <w:rsid w:val="00EF1738"/>
    <w:rsid w:val="00EF1A22"/>
    <w:rsid w:val="00EF1E21"/>
    <w:rsid w:val="00EF23D2"/>
    <w:rsid w:val="00EF26A6"/>
    <w:rsid w:val="00EF2796"/>
    <w:rsid w:val="00EF2A04"/>
    <w:rsid w:val="00EF2E1B"/>
    <w:rsid w:val="00EF2F95"/>
    <w:rsid w:val="00EF378F"/>
    <w:rsid w:val="00EF38C8"/>
    <w:rsid w:val="00EF3D1C"/>
    <w:rsid w:val="00EF3DDB"/>
    <w:rsid w:val="00EF3EE3"/>
    <w:rsid w:val="00EF4022"/>
    <w:rsid w:val="00EF40A5"/>
    <w:rsid w:val="00EF41FC"/>
    <w:rsid w:val="00EF42BB"/>
    <w:rsid w:val="00EF47D3"/>
    <w:rsid w:val="00EF48F4"/>
    <w:rsid w:val="00EF4B35"/>
    <w:rsid w:val="00EF4BCE"/>
    <w:rsid w:val="00EF4D7C"/>
    <w:rsid w:val="00EF4ED5"/>
    <w:rsid w:val="00EF515A"/>
    <w:rsid w:val="00EF519E"/>
    <w:rsid w:val="00EF558C"/>
    <w:rsid w:val="00EF55CC"/>
    <w:rsid w:val="00EF58D0"/>
    <w:rsid w:val="00EF5AA8"/>
    <w:rsid w:val="00EF5BBE"/>
    <w:rsid w:val="00EF5BC9"/>
    <w:rsid w:val="00EF5CEE"/>
    <w:rsid w:val="00EF5EC9"/>
    <w:rsid w:val="00EF5F15"/>
    <w:rsid w:val="00EF5F54"/>
    <w:rsid w:val="00EF5FE7"/>
    <w:rsid w:val="00EF6050"/>
    <w:rsid w:val="00EF61E6"/>
    <w:rsid w:val="00EF642F"/>
    <w:rsid w:val="00EF65AB"/>
    <w:rsid w:val="00EF678D"/>
    <w:rsid w:val="00EF68C2"/>
    <w:rsid w:val="00EF6B9B"/>
    <w:rsid w:val="00EF6C8D"/>
    <w:rsid w:val="00EF751F"/>
    <w:rsid w:val="00EF760E"/>
    <w:rsid w:val="00EF79A6"/>
    <w:rsid w:val="00EF7AEF"/>
    <w:rsid w:val="00EF7CCD"/>
    <w:rsid w:val="00EF7D8D"/>
    <w:rsid w:val="00EF7E48"/>
    <w:rsid w:val="00F0029C"/>
    <w:rsid w:val="00F002D4"/>
    <w:rsid w:val="00F00341"/>
    <w:rsid w:val="00F00360"/>
    <w:rsid w:val="00F004E9"/>
    <w:rsid w:val="00F00820"/>
    <w:rsid w:val="00F00A53"/>
    <w:rsid w:val="00F00C49"/>
    <w:rsid w:val="00F00C80"/>
    <w:rsid w:val="00F012CE"/>
    <w:rsid w:val="00F015D9"/>
    <w:rsid w:val="00F0169A"/>
    <w:rsid w:val="00F01A98"/>
    <w:rsid w:val="00F01B5B"/>
    <w:rsid w:val="00F01E84"/>
    <w:rsid w:val="00F0230C"/>
    <w:rsid w:val="00F029CF"/>
    <w:rsid w:val="00F02B61"/>
    <w:rsid w:val="00F03033"/>
    <w:rsid w:val="00F035A7"/>
    <w:rsid w:val="00F03690"/>
    <w:rsid w:val="00F03769"/>
    <w:rsid w:val="00F038B9"/>
    <w:rsid w:val="00F03C5D"/>
    <w:rsid w:val="00F03D16"/>
    <w:rsid w:val="00F0401E"/>
    <w:rsid w:val="00F04449"/>
    <w:rsid w:val="00F0454B"/>
    <w:rsid w:val="00F04688"/>
    <w:rsid w:val="00F04729"/>
    <w:rsid w:val="00F0490E"/>
    <w:rsid w:val="00F04AE6"/>
    <w:rsid w:val="00F05180"/>
    <w:rsid w:val="00F0519D"/>
    <w:rsid w:val="00F05589"/>
    <w:rsid w:val="00F05B27"/>
    <w:rsid w:val="00F0601A"/>
    <w:rsid w:val="00F06491"/>
    <w:rsid w:val="00F067FB"/>
    <w:rsid w:val="00F06C64"/>
    <w:rsid w:val="00F06CB2"/>
    <w:rsid w:val="00F06F55"/>
    <w:rsid w:val="00F07190"/>
    <w:rsid w:val="00F0752F"/>
    <w:rsid w:val="00F07667"/>
    <w:rsid w:val="00F0779F"/>
    <w:rsid w:val="00F07CD5"/>
    <w:rsid w:val="00F07E45"/>
    <w:rsid w:val="00F07FCA"/>
    <w:rsid w:val="00F1083A"/>
    <w:rsid w:val="00F10A0F"/>
    <w:rsid w:val="00F10E91"/>
    <w:rsid w:val="00F11032"/>
    <w:rsid w:val="00F11096"/>
    <w:rsid w:val="00F118A5"/>
    <w:rsid w:val="00F119EA"/>
    <w:rsid w:val="00F11B34"/>
    <w:rsid w:val="00F11B7C"/>
    <w:rsid w:val="00F11C3A"/>
    <w:rsid w:val="00F11C75"/>
    <w:rsid w:val="00F11E8F"/>
    <w:rsid w:val="00F12017"/>
    <w:rsid w:val="00F1208C"/>
    <w:rsid w:val="00F120F5"/>
    <w:rsid w:val="00F124AE"/>
    <w:rsid w:val="00F125E3"/>
    <w:rsid w:val="00F126A9"/>
    <w:rsid w:val="00F13595"/>
    <w:rsid w:val="00F139D8"/>
    <w:rsid w:val="00F14338"/>
    <w:rsid w:val="00F14606"/>
    <w:rsid w:val="00F14C56"/>
    <w:rsid w:val="00F14E24"/>
    <w:rsid w:val="00F150CB"/>
    <w:rsid w:val="00F15598"/>
    <w:rsid w:val="00F157EC"/>
    <w:rsid w:val="00F15A0D"/>
    <w:rsid w:val="00F15CA4"/>
    <w:rsid w:val="00F15D8E"/>
    <w:rsid w:val="00F16001"/>
    <w:rsid w:val="00F1602A"/>
    <w:rsid w:val="00F160B9"/>
    <w:rsid w:val="00F16670"/>
    <w:rsid w:val="00F16C67"/>
    <w:rsid w:val="00F170DF"/>
    <w:rsid w:val="00F170FD"/>
    <w:rsid w:val="00F17498"/>
    <w:rsid w:val="00F174F0"/>
    <w:rsid w:val="00F178EA"/>
    <w:rsid w:val="00F179F0"/>
    <w:rsid w:val="00F17A4E"/>
    <w:rsid w:val="00F17CAE"/>
    <w:rsid w:val="00F17CEF"/>
    <w:rsid w:val="00F203B8"/>
    <w:rsid w:val="00F206F5"/>
    <w:rsid w:val="00F20754"/>
    <w:rsid w:val="00F20804"/>
    <w:rsid w:val="00F2089E"/>
    <w:rsid w:val="00F20941"/>
    <w:rsid w:val="00F210B8"/>
    <w:rsid w:val="00F2135A"/>
    <w:rsid w:val="00F21A68"/>
    <w:rsid w:val="00F21B70"/>
    <w:rsid w:val="00F21C92"/>
    <w:rsid w:val="00F21F4F"/>
    <w:rsid w:val="00F220AC"/>
    <w:rsid w:val="00F222BB"/>
    <w:rsid w:val="00F22367"/>
    <w:rsid w:val="00F22429"/>
    <w:rsid w:val="00F225C3"/>
    <w:rsid w:val="00F2261A"/>
    <w:rsid w:val="00F227C7"/>
    <w:rsid w:val="00F22A43"/>
    <w:rsid w:val="00F22C36"/>
    <w:rsid w:val="00F22DC7"/>
    <w:rsid w:val="00F22FE6"/>
    <w:rsid w:val="00F231EF"/>
    <w:rsid w:val="00F231FE"/>
    <w:rsid w:val="00F23A31"/>
    <w:rsid w:val="00F23BD8"/>
    <w:rsid w:val="00F23C82"/>
    <w:rsid w:val="00F23D9E"/>
    <w:rsid w:val="00F23E2C"/>
    <w:rsid w:val="00F243A6"/>
    <w:rsid w:val="00F24448"/>
    <w:rsid w:val="00F247D7"/>
    <w:rsid w:val="00F247E1"/>
    <w:rsid w:val="00F24955"/>
    <w:rsid w:val="00F24A8C"/>
    <w:rsid w:val="00F24AB1"/>
    <w:rsid w:val="00F24B28"/>
    <w:rsid w:val="00F24EC1"/>
    <w:rsid w:val="00F25185"/>
    <w:rsid w:val="00F254EB"/>
    <w:rsid w:val="00F256BD"/>
    <w:rsid w:val="00F256F5"/>
    <w:rsid w:val="00F257BF"/>
    <w:rsid w:val="00F25BE4"/>
    <w:rsid w:val="00F25E5C"/>
    <w:rsid w:val="00F261B2"/>
    <w:rsid w:val="00F261F5"/>
    <w:rsid w:val="00F264CE"/>
    <w:rsid w:val="00F265AB"/>
    <w:rsid w:val="00F2674B"/>
    <w:rsid w:val="00F269BC"/>
    <w:rsid w:val="00F26A07"/>
    <w:rsid w:val="00F26A50"/>
    <w:rsid w:val="00F26C8E"/>
    <w:rsid w:val="00F26FB3"/>
    <w:rsid w:val="00F27106"/>
    <w:rsid w:val="00F27344"/>
    <w:rsid w:val="00F27480"/>
    <w:rsid w:val="00F275ED"/>
    <w:rsid w:val="00F27718"/>
    <w:rsid w:val="00F27851"/>
    <w:rsid w:val="00F27A4A"/>
    <w:rsid w:val="00F27CAD"/>
    <w:rsid w:val="00F27F20"/>
    <w:rsid w:val="00F30033"/>
    <w:rsid w:val="00F30469"/>
    <w:rsid w:val="00F305AF"/>
    <w:rsid w:val="00F306C7"/>
    <w:rsid w:val="00F30714"/>
    <w:rsid w:val="00F3073F"/>
    <w:rsid w:val="00F30B0F"/>
    <w:rsid w:val="00F30C24"/>
    <w:rsid w:val="00F30D62"/>
    <w:rsid w:val="00F31078"/>
    <w:rsid w:val="00F311E3"/>
    <w:rsid w:val="00F314B5"/>
    <w:rsid w:val="00F31546"/>
    <w:rsid w:val="00F316D0"/>
    <w:rsid w:val="00F31D14"/>
    <w:rsid w:val="00F31F6F"/>
    <w:rsid w:val="00F32260"/>
    <w:rsid w:val="00F32496"/>
    <w:rsid w:val="00F3255F"/>
    <w:rsid w:val="00F32DC3"/>
    <w:rsid w:val="00F3316B"/>
    <w:rsid w:val="00F334C2"/>
    <w:rsid w:val="00F33976"/>
    <w:rsid w:val="00F33B41"/>
    <w:rsid w:val="00F33C2A"/>
    <w:rsid w:val="00F33CEC"/>
    <w:rsid w:val="00F33D46"/>
    <w:rsid w:val="00F34B8B"/>
    <w:rsid w:val="00F34F03"/>
    <w:rsid w:val="00F351E8"/>
    <w:rsid w:val="00F353E5"/>
    <w:rsid w:val="00F35656"/>
    <w:rsid w:val="00F35CA5"/>
    <w:rsid w:val="00F36066"/>
    <w:rsid w:val="00F367CD"/>
    <w:rsid w:val="00F36A1C"/>
    <w:rsid w:val="00F36A89"/>
    <w:rsid w:val="00F36C6E"/>
    <w:rsid w:val="00F36CED"/>
    <w:rsid w:val="00F3737D"/>
    <w:rsid w:val="00F373FB"/>
    <w:rsid w:val="00F37696"/>
    <w:rsid w:val="00F37CC5"/>
    <w:rsid w:val="00F37DBB"/>
    <w:rsid w:val="00F4043B"/>
    <w:rsid w:val="00F406BD"/>
    <w:rsid w:val="00F40922"/>
    <w:rsid w:val="00F40B6C"/>
    <w:rsid w:val="00F40C74"/>
    <w:rsid w:val="00F40F1D"/>
    <w:rsid w:val="00F41061"/>
    <w:rsid w:val="00F4111A"/>
    <w:rsid w:val="00F412D1"/>
    <w:rsid w:val="00F41393"/>
    <w:rsid w:val="00F41642"/>
    <w:rsid w:val="00F41805"/>
    <w:rsid w:val="00F41957"/>
    <w:rsid w:val="00F41AE3"/>
    <w:rsid w:val="00F4218F"/>
    <w:rsid w:val="00F42460"/>
    <w:rsid w:val="00F4280A"/>
    <w:rsid w:val="00F42978"/>
    <w:rsid w:val="00F42B75"/>
    <w:rsid w:val="00F42C18"/>
    <w:rsid w:val="00F42CFF"/>
    <w:rsid w:val="00F43151"/>
    <w:rsid w:val="00F4345F"/>
    <w:rsid w:val="00F4355D"/>
    <w:rsid w:val="00F4370F"/>
    <w:rsid w:val="00F43723"/>
    <w:rsid w:val="00F43EBC"/>
    <w:rsid w:val="00F4410F"/>
    <w:rsid w:val="00F44248"/>
    <w:rsid w:val="00F445A7"/>
    <w:rsid w:val="00F44AA8"/>
    <w:rsid w:val="00F44B85"/>
    <w:rsid w:val="00F451E7"/>
    <w:rsid w:val="00F452EB"/>
    <w:rsid w:val="00F45474"/>
    <w:rsid w:val="00F4570C"/>
    <w:rsid w:val="00F45858"/>
    <w:rsid w:val="00F4586A"/>
    <w:rsid w:val="00F458B0"/>
    <w:rsid w:val="00F45A85"/>
    <w:rsid w:val="00F45CD7"/>
    <w:rsid w:val="00F4635B"/>
    <w:rsid w:val="00F46377"/>
    <w:rsid w:val="00F468FB"/>
    <w:rsid w:val="00F469A9"/>
    <w:rsid w:val="00F46A59"/>
    <w:rsid w:val="00F46C23"/>
    <w:rsid w:val="00F46E1F"/>
    <w:rsid w:val="00F47042"/>
    <w:rsid w:val="00F4721F"/>
    <w:rsid w:val="00F4780D"/>
    <w:rsid w:val="00F4785D"/>
    <w:rsid w:val="00F47915"/>
    <w:rsid w:val="00F479A6"/>
    <w:rsid w:val="00F47A30"/>
    <w:rsid w:val="00F47B39"/>
    <w:rsid w:val="00F47BAB"/>
    <w:rsid w:val="00F47FB7"/>
    <w:rsid w:val="00F5015D"/>
    <w:rsid w:val="00F504EB"/>
    <w:rsid w:val="00F50570"/>
    <w:rsid w:val="00F506E2"/>
    <w:rsid w:val="00F50918"/>
    <w:rsid w:val="00F50C94"/>
    <w:rsid w:val="00F50E92"/>
    <w:rsid w:val="00F50FD1"/>
    <w:rsid w:val="00F51093"/>
    <w:rsid w:val="00F514FD"/>
    <w:rsid w:val="00F515E3"/>
    <w:rsid w:val="00F515F5"/>
    <w:rsid w:val="00F518F1"/>
    <w:rsid w:val="00F519BC"/>
    <w:rsid w:val="00F519E9"/>
    <w:rsid w:val="00F51CF7"/>
    <w:rsid w:val="00F52419"/>
    <w:rsid w:val="00F5265C"/>
    <w:rsid w:val="00F529A4"/>
    <w:rsid w:val="00F52A1C"/>
    <w:rsid w:val="00F52B03"/>
    <w:rsid w:val="00F52EDD"/>
    <w:rsid w:val="00F531BF"/>
    <w:rsid w:val="00F53689"/>
    <w:rsid w:val="00F53849"/>
    <w:rsid w:val="00F5389E"/>
    <w:rsid w:val="00F53A22"/>
    <w:rsid w:val="00F53CAF"/>
    <w:rsid w:val="00F53D84"/>
    <w:rsid w:val="00F5413C"/>
    <w:rsid w:val="00F543E5"/>
    <w:rsid w:val="00F5446C"/>
    <w:rsid w:val="00F546C1"/>
    <w:rsid w:val="00F548B7"/>
    <w:rsid w:val="00F54C2B"/>
    <w:rsid w:val="00F54CDF"/>
    <w:rsid w:val="00F54E18"/>
    <w:rsid w:val="00F54EF2"/>
    <w:rsid w:val="00F55323"/>
    <w:rsid w:val="00F553D3"/>
    <w:rsid w:val="00F55428"/>
    <w:rsid w:val="00F55431"/>
    <w:rsid w:val="00F554D5"/>
    <w:rsid w:val="00F55880"/>
    <w:rsid w:val="00F55DFD"/>
    <w:rsid w:val="00F55FCC"/>
    <w:rsid w:val="00F56168"/>
    <w:rsid w:val="00F567E1"/>
    <w:rsid w:val="00F56E7D"/>
    <w:rsid w:val="00F56FE6"/>
    <w:rsid w:val="00F57375"/>
    <w:rsid w:val="00F574C3"/>
    <w:rsid w:val="00F57545"/>
    <w:rsid w:val="00F57619"/>
    <w:rsid w:val="00F5781C"/>
    <w:rsid w:val="00F6014B"/>
    <w:rsid w:val="00F605E3"/>
    <w:rsid w:val="00F606C9"/>
    <w:rsid w:val="00F6087D"/>
    <w:rsid w:val="00F60B17"/>
    <w:rsid w:val="00F611BD"/>
    <w:rsid w:val="00F61315"/>
    <w:rsid w:val="00F614B5"/>
    <w:rsid w:val="00F61500"/>
    <w:rsid w:val="00F619E4"/>
    <w:rsid w:val="00F61B68"/>
    <w:rsid w:val="00F6207B"/>
    <w:rsid w:val="00F62722"/>
    <w:rsid w:val="00F628F9"/>
    <w:rsid w:val="00F62E7C"/>
    <w:rsid w:val="00F62EA5"/>
    <w:rsid w:val="00F62FC7"/>
    <w:rsid w:val="00F63038"/>
    <w:rsid w:val="00F63114"/>
    <w:rsid w:val="00F637E8"/>
    <w:rsid w:val="00F6399C"/>
    <w:rsid w:val="00F64389"/>
    <w:rsid w:val="00F644EF"/>
    <w:rsid w:val="00F64572"/>
    <w:rsid w:val="00F645FA"/>
    <w:rsid w:val="00F649A7"/>
    <w:rsid w:val="00F64C4E"/>
    <w:rsid w:val="00F64F2C"/>
    <w:rsid w:val="00F6501C"/>
    <w:rsid w:val="00F65157"/>
    <w:rsid w:val="00F65212"/>
    <w:rsid w:val="00F653FC"/>
    <w:rsid w:val="00F65447"/>
    <w:rsid w:val="00F65737"/>
    <w:rsid w:val="00F657C4"/>
    <w:rsid w:val="00F65F5C"/>
    <w:rsid w:val="00F660C0"/>
    <w:rsid w:val="00F6628B"/>
    <w:rsid w:val="00F66429"/>
    <w:rsid w:val="00F6656E"/>
    <w:rsid w:val="00F66CE2"/>
    <w:rsid w:val="00F66CE3"/>
    <w:rsid w:val="00F674CD"/>
    <w:rsid w:val="00F67A80"/>
    <w:rsid w:val="00F67D8D"/>
    <w:rsid w:val="00F67E40"/>
    <w:rsid w:val="00F67EA5"/>
    <w:rsid w:val="00F67EF1"/>
    <w:rsid w:val="00F702AA"/>
    <w:rsid w:val="00F70520"/>
    <w:rsid w:val="00F70583"/>
    <w:rsid w:val="00F70793"/>
    <w:rsid w:val="00F709AE"/>
    <w:rsid w:val="00F70A2E"/>
    <w:rsid w:val="00F70AB7"/>
    <w:rsid w:val="00F70D9C"/>
    <w:rsid w:val="00F70DD3"/>
    <w:rsid w:val="00F70E29"/>
    <w:rsid w:val="00F71196"/>
    <w:rsid w:val="00F71309"/>
    <w:rsid w:val="00F713E5"/>
    <w:rsid w:val="00F71442"/>
    <w:rsid w:val="00F719AC"/>
    <w:rsid w:val="00F71A41"/>
    <w:rsid w:val="00F71B02"/>
    <w:rsid w:val="00F71B45"/>
    <w:rsid w:val="00F71C75"/>
    <w:rsid w:val="00F720A7"/>
    <w:rsid w:val="00F7221C"/>
    <w:rsid w:val="00F72558"/>
    <w:rsid w:val="00F725CB"/>
    <w:rsid w:val="00F726B2"/>
    <w:rsid w:val="00F72F03"/>
    <w:rsid w:val="00F730FF"/>
    <w:rsid w:val="00F7333B"/>
    <w:rsid w:val="00F73453"/>
    <w:rsid w:val="00F73844"/>
    <w:rsid w:val="00F73982"/>
    <w:rsid w:val="00F739AB"/>
    <w:rsid w:val="00F73B3A"/>
    <w:rsid w:val="00F7405B"/>
    <w:rsid w:val="00F74DDA"/>
    <w:rsid w:val="00F74E45"/>
    <w:rsid w:val="00F74F18"/>
    <w:rsid w:val="00F74F59"/>
    <w:rsid w:val="00F754BF"/>
    <w:rsid w:val="00F7559D"/>
    <w:rsid w:val="00F75653"/>
    <w:rsid w:val="00F75732"/>
    <w:rsid w:val="00F75943"/>
    <w:rsid w:val="00F760A0"/>
    <w:rsid w:val="00F761FB"/>
    <w:rsid w:val="00F766E4"/>
    <w:rsid w:val="00F767EA"/>
    <w:rsid w:val="00F7686F"/>
    <w:rsid w:val="00F768E2"/>
    <w:rsid w:val="00F7691D"/>
    <w:rsid w:val="00F76983"/>
    <w:rsid w:val="00F76BEF"/>
    <w:rsid w:val="00F76C6A"/>
    <w:rsid w:val="00F76C6B"/>
    <w:rsid w:val="00F76C70"/>
    <w:rsid w:val="00F76CE7"/>
    <w:rsid w:val="00F76D10"/>
    <w:rsid w:val="00F76E0F"/>
    <w:rsid w:val="00F771FC"/>
    <w:rsid w:val="00F7732F"/>
    <w:rsid w:val="00F777FB"/>
    <w:rsid w:val="00F7783C"/>
    <w:rsid w:val="00F77C3A"/>
    <w:rsid w:val="00F77CA8"/>
    <w:rsid w:val="00F77D33"/>
    <w:rsid w:val="00F77E10"/>
    <w:rsid w:val="00F8060C"/>
    <w:rsid w:val="00F807A2"/>
    <w:rsid w:val="00F80AAA"/>
    <w:rsid w:val="00F80BE7"/>
    <w:rsid w:val="00F80DE6"/>
    <w:rsid w:val="00F80E11"/>
    <w:rsid w:val="00F81111"/>
    <w:rsid w:val="00F81703"/>
    <w:rsid w:val="00F818B1"/>
    <w:rsid w:val="00F81C01"/>
    <w:rsid w:val="00F81C6F"/>
    <w:rsid w:val="00F81CEE"/>
    <w:rsid w:val="00F81D0D"/>
    <w:rsid w:val="00F81D3C"/>
    <w:rsid w:val="00F81EF1"/>
    <w:rsid w:val="00F81F5E"/>
    <w:rsid w:val="00F8253F"/>
    <w:rsid w:val="00F826F0"/>
    <w:rsid w:val="00F82A9E"/>
    <w:rsid w:val="00F82D43"/>
    <w:rsid w:val="00F836C9"/>
    <w:rsid w:val="00F83859"/>
    <w:rsid w:val="00F8399F"/>
    <w:rsid w:val="00F83A6B"/>
    <w:rsid w:val="00F83C0D"/>
    <w:rsid w:val="00F83C40"/>
    <w:rsid w:val="00F83E09"/>
    <w:rsid w:val="00F843A4"/>
    <w:rsid w:val="00F84B2B"/>
    <w:rsid w:val="00F84EBC"/>
    <w:rsid w:val="00F84ED1"/>
    <w:rsid w:val="00F84F69"/>
    <w:rsid w:val="00F84FE9"/>
    <w:rsid w:val="00F852CA"/>
    <w:rsid w:val="00F853AF"/>
    <w:rsid w:val="00F85470"/>
    <w:rsid w:val="00F858DE"/>
    <w:rsid w:val="00F85BD8"/>
    <w:rsid w:val="00F85E79"/>
    <w:rsid w:val="00F861F1"/>
    <w:rsid w:val="00F863D2"/>
    <w:rsid w:val="00F8641A"/>
    <w:rsid w:val="00F86466"/>
    <w:rsid w:val="00F86512"/>
    <w:rsid w:val="00F87695"/>
    <w:rsid w:val="00F8785D"/>
    <w:rsid w:val="00F87896"/>
    <w:rsid w:val="00F9003B"/>
    <w:rsid w:val="00F90054"/>
    <w:rsid w:val="00F901A8"/>
    <w:rsid w:val="00F90526"/>
    <w:rsid w:val="00F90695"/>
    <w:rsid w:val="00F90BB0"/>
    <w:rsid w:val="00F90C32"/>
    <w:rsid w:val="00F90EDB"/>
    <w:rsid w:val="00F9119F"/>
    <w:rsid w:val="00F916B7"/>
    <w:rsid w:val="00F91B2F"/>
    <w:rsid w:val="00F92036"/>
    <w:rsid w:val="00F92564"/>
    <w:rsid w:val="00F9260D"/>
    <w:rsid w:val="00F928B6"/>
    <w:rsid w:val="00F92AD8"/>
    <w:rsid w:val="00F92BE0"/>
    <w:rsid w:val="00F92D9D"/>
    <w:rsid w:val="00F92EEF"/>
    <w:rsid w:val="00F92F67"/>
    <w:rsid w:val="00F93015"/>
    <w:rsid w:val="00F9303C"/>
    <w:rsid w:val="00F9340E"/>
    <w:rsid w:val="00F9381A"/>
    <w:rsid w:val="00F93B13"/>
    <w:rsid w:val="00F93BCB"/>
    <w:rsid w:val="00F93CEF"/>
    <w:rsid w:val="00F93F8D"/>
    <w:rsid w:val="00F94071"/>
    <w:rsid w:val="00F94196"/>
    <w:rsid w:val="00F944B9"/>
    <w:rsid w:val="00F9476F"/>
    <w:rsid w:val="00F94D53"/>
    <w:rsid w:val="00F950D9"/>
    <w:rsid w:val="00F958BE"/>
    <w:rsid w:val="00F95A21"/>
    <w:rsid w:val="00F96026"/>
    <w:rsid w:val="00F9620A"/>
    <w:rsid w:val="00F965AD"/>
    <w:rsid w:val="00F96855"/>
    <w:rsid w:val="00F96CEB"/>
    <w:rsid w:val="00F97727"/>
    <w:rsid w:val="00F97AF6"/>
    <w:rsid w:val="00F97DE8"/>
    <w:rsid w:val="00F97F2D"/>
    <w:rsid w:val="00FA0017"/>
    <w:rsid w:val="00FA0286"/>
    <w:rsid w:val="00FA0633"/>
    <w:rsid w:val="00FA084F"/>
    <w:rsid w:val="00FA09B5"/>
    <w:rsid w:val="00FA0A67"/>
    <w:rsid w:val="00FA0B0B"/>
    <w:rsid w:val="00FA0CE0"/>
    <w:rsid w:val="00FA0EE7"/>
    <w:rsid w:val="00FA1282"/>
    <w:rsid w:val="00FA13F4"/>
    <w:rsid w:val="00FA16D5"/>
    <w:rsid w:val="00FA17B5"/>
    <w:rsid w:val="00FA19B8"/>
    <w:rsid w:val="00FA1A36"/>
    <w:rsid w:val="00FA1E6C"/>
    <w:rsid w:val="00FA2103"/>
    <w:rsid w:val="00FA2552"/>
    <w:rsid w:val="00FA25D8"/>
    <w:rsid w:val="00FA26BF"/>
    <w:rsid w:val="00FA2743"/>
    <w:rsid w:val="00FA2895"/>
    <w:rsid w:val="00FA2AB0"/>
    <w:rsid w:val="00FA2F74"/>
    <w:rsid w:val="00FA3285"/>
    <w:rsid w:val="00FA40DC"/>
    <w:rsid w:val="00FA443C"/>
    <w:rsid w:val="00FA515B"/>
    <w:rsid w:val="00FA5608"/>
    <w:rsid w:val="00FA5C70"/>
    <w:rsid w:val="00FA5EBE"/>
    <w:rsid w:val="00FA656E"/>
    <w:rsid w:val="00FA665F"/>
    <w:rsid w:val="00FA6CAB"/>
    <w:rsid w:val="00FA6FDE"/>
    <w:rsid w:val="00FA7A02"/>
    <w:rsid w:val="00FA7AAA"/>
    <w:rsid w:val="00FA7B0E"/>
    <w:rsid w:val="00FA7B74"/>
    <w:rsid w:val="00FA7CB6"/>
    <w:rsid w:val="00FA7D0E"/>
    <w:rsid w:val="00FA7FBF"/>
    <w:rsid w:val="00FB0003"/>
    <w:rsid w:val="00FB00BC"/>
    <w:rsid w:val="00FB0152"/>
    <w:rsid w:val="00FB02EC"/>
    <w:rsid w:val="00FB04E9"/>
    <w:rsid w:val="00FB056C"/>
    <w:rsid w:val="00FB0C01"/>
    <w:rsid w:val="00FB0CFA"/>
    <w:rsid w:val="00FB0E42"/>
    <w:rsid w:val="00FB12A1"/>
    <w:rsid w:val="00FB13EC"/>
    <w:rsid w:val="00FB1512"/>
    <w:rsid w:val="00FB1B64"/>
    <w:rsid w:val="00FB1C85"/>
    <w:rsid w:val="00FB1DFA"/>
    <w:rsid w:val="00FB22BC"/>
    <w:rsid w:val="00FB22E9"/>
    <w:rsid w:val="00FB2414"/>
    <w:rsid w:val="00FB24F8"/>
    <w:rsid w:val="00FB269F"/>
    <w:rsid w:val="00FB26DD"/>
    <w:rsid w:val="00FB2754"/>
    <w:rsid w:val="00FB2935"/>
    <w:rsid w:val="00FB2939"/>
    <w:rsid w:val="00FB297F"/>
    <w:rsid w:val="00FB29C8"/>
    <w:rsid w:val="00FB2A85"/>
    <w:rsid w:val="00FB2C90"/>
    <w:rsid w:val="00FB39BB"/>
    <w:rsid w:val="00FB3B28"/>
    <w:rsid w:val="00FB3C9E"/>
    <w:rsid w:val="00FB3D02"/>
    <w:rsid w:val="00FB3E4E"/>
    <w:rsid w:val="00FB425E"/>
    <w:rsid w:val="00FB463D"/>
    <w:rsid w:val="00FB4721"/>
    <w:rsid w:val="00FB47CF"/>
    <w:rsid w:val="00FB483F"/>
    <w:rsid w:val="00FB4A65"/>
    <w:rsid w:val="00FB4AD1"/>
    <w:rsid w:val="00FB50A1"/>
    <w:rsid w:val="00FB5194"/>
    <w:rsid w:val="00FB549A"/>
    <w:rsid w:val="00FB5AFC"/>
    <w:rsid w:val="00FB5B2F"/>
    <w:rsid w:val="00FB5CBA"/>
    <w:rsid w:val="00FB6002"/>
    <w:rsid w:val="00FB60DE"/>
    <w:rsid w:val="00FB6380"/>
    <w:rsid w:val="00FB63E1"/>
    <w:rsid w:val="00FB65D3"/>
    <w:rsid w:val="00FB67A2"/>
    <w:rsid w:val="00FB67E9"/>
    <w:rsid w:val="00FB67EB"/>
    <w:rsid w:val="00FB6A4F"/>
    <w:rsid w:val="00FB6D96"/>
    <w:rsid w:val="00FB6EA3"/>
    <w:rsid w:val="00FB7054"/>
    <w:rsid w:val="00FB7188"/>
    <w:rsid w:val="00FB757C"/>
    <w:rsid w:val="00FB7895"/>
    <w:rsid w:val="00FB7932"/>
    <w:rsid w:val="00FB7BB8"/>
    <w:rsid w:val="00FB7BD1"/>
    <w:rsid w:val="00FB7FAC"/>
    <w:rsid w:val="00FC00FC"/>
    <w:rsid w:val="00FC0357"/>
    <w:rsid w:val="00FC0847"/>
    <w:rsid w:val="00FC090D"/>
    <w:rsid w:val="00FC1062"/>
    <w:rsid w:val="00FC1155"/>
    <w:rsid w:val="00FC1191"/>
    <w:rsid w:val="00FC11CA"/>
    <w:rsid w:val="00FC19CD"/>
    <w:rsid w:val="00FC1E43"/>
    <w:rsid w:val="00FC1FE4"/>
    <w:rsid w:val="00FC2027"/>
    <w:rsid w:val="00FC2052"/>
    <w:rsid w:val="00FC20AB"/>
    <w:rsid w:val="00FC232D"/>
    <w:rsid w:val="00FC24EA"/>
    <w:rsid w:val="00FC2767"/>
    <w:rsid w:val="00FC2922"/>
    <w:rsid w:val="00FC2A8E"/>
    <w:rsid w:val="00FC2A9C"/>
    <w:rsid w:val="00FC2C26"/>
    <w:rsid w:val="00FC2FC1"/>
    <w:rsid w:val="00FC3297"/>
    <w:rsid w:val="00FC3540"/>
    <w:rsid w:val="00FC3696"/>
    <w:rsid w:val="00FC400C"/>
    <w:rsid w:val="00FC4026"/>
    <w:rsid w:val="00FC42E6"/>
    <w:rsid w:val="00FC432E"/>
    <w:rsid w:val="00FC4350"/>
    <w:rsid w:val="00FC49CA"/>
    <w:rsid w:val="00FC4A09"/>
    <w:rsid w:val="00FC4D78"/>
    <w:rsid w:val="00FC4DB6"/>
    <w:rsid w:val="00FC4EE8"/>
    <w:rsid w:val="00FC555E"/>
    <w:rsid w:val="00FC564B"/>
    <w:rsid w:val="00FC5DDD"/>
    <w:rsid w:val="00FC636B"/>
    <w:rsid w:val="00FC669E"/>
    <w:rsid w:val="00FC6B9F"/>
    <w:rsid w:val="00FC6F78"/>
    <w:rsid w:val="00FC70F4"/>
    <w:rsid w:val="00FC7179"/>
    <w:rsid w:val="00FD0210"/>
    <w:rsid w:val="00FD0555"/>
    <w:rsid w:val="00FD0569"/>
    <w:rsid w:val="00FD0617"/>
    <w:rsid w:val="00FD08A8"/>
    <w:rsid w:val="00FD0A09"/>
    <w:rsid w:val="00FD0E5F"/>
    <w:rsid w:val="00FD1433"/>
    <w:rsid w:val="00FD1521"/>
    <w:rsid w:val="00FD1C15"/>
    <w:rsid w:val="00FD1C66"/>
    <w:rsid w:val="00FD1E6E"/>
    <w:rsid w:val="00FD217E"/>
    <w:rsid w:val="00FD22CF"/>
    <w:rsid w:val="00FD29B8"/>
    <w:rsid w:val="00FD2AD7"/>
    <w:rsid w:val="00FD2B2F"/>
    <w:rsid w:val="00FD2EDC"/>
    <w:rsid w:val="00FD2FD7"/>
    <w:rsid w:val="00FD3044"/>
    <w:rsid w:val="00FD32DD"/>
    <w:rsid w:val="00FD34ED"/>
    <w:rsid w:val="00FD37E5"/>
    <w:rsid w:val="00FD3A34"/>
    <w:rsid w:val="00FD3B5D"/>
    <w:rsid w:val="00FD3D9F"/>
    <w:rsid w:val="00FD3FAB"/>
    <w:rsid w:val="00FD445C"/>
    <w:rsid w:val="00FD46BD"/>
    <w:rsid w:val="00FD4893"/>
    <w:rsid w:val="00FD4E34"/>
    <w:rsid w:val="00FD514F"/>
    <w:rsid w:val="00FD5646"/>
    <w:rsid w:val="00FD57C2"/>
    <w:rsid w:val="00FD5858"/>
    <w:rsid w:val="00FD5955"/>
    <w:rsid w:val="00FD5DB4"/>
    <w:rsid w:val="00FD5DDE"/>
    <w:rsid w:val="00FD5E7A"/>
    <w:rsid w:val="00FD6025"/>
    <w:rsid w:val="00FD64B0"/>
    <w:rsid w:val="00FD6740"/>
    <w:rsid w:val="00FD683E"/>
    <w:rsid w:val="00FD6C53"/>
    <w:rsid w:val="00FD6D9A"/>
    <w:rsid w:val="00FD6DD9"/>
    <w:rsid w:val="00FD6ED7"/>
    <w:rsid w:val="00FD74E5"/>
    <w:rsid w:val="00FD7514"/>
    <w:rsid w:val="00FD75FE"/>
    <w:rsid w:val="00FD7A3A"/>
    <w:rsid w:val="00FE0070"/>
    <w:rsid w:val="00FE045F"/>
    <w:rsid w:val="00FE07E4"/>
    <w:rsid w:val="00FE0C09"/>
    <w:rsid w:val="00FE13D2"/>
    <w:rsid w:val="00FE15BE"/>
    <w:rsid w:val="00FE1998"/>
    <w:rsid w:val="00FE2400"/>
    <w:rsid w:val="00FE268A"/>
    <w:rsid w:val="00FE274C"/>
    <w:rsid w:val="00FE2C51"/>
    <w:rsid w:val="00FE2C8F"/>
    <w:rsid w:val="00FE2E4D"/>
    <w:rsid w:val="00FE34BA"/>
    <w:rsid w:val="00FE35AE"/>
    <w:rsid w:val="00FE36AE"/>
    <w:rsid w:val="00FE3881"/>
    <w:rsid w:val="00FE3A78"/>
    <w:rsid w:val="00FE3C67"/>
    <w:rsid w:val="00FE3FB0"/>
    <w:rsid w:val="00FE43B7"/>
    <w:rsid w:val="00FE4896"/>
    <w:rsid w:val="00FE4B4A"/>
    <w:rsid w:val="00FE4DB9"/>
    <w:rsid w:val="00FE4F88"/>
    <w:rsid w:val="00FE5086"/>
    <w:rsid w:val="00FE536A"/>
    <w:rsid w:val="00FE54F3"/>
    <w:rsid w:val="00FE57E1"/>
    <w:rsid w:val="00FE5AC5"/>
    <w:rsid w:val="00FE5BE6"/>
    <w:rsid w:val="00FE5C27"/>
    <w:rsid w:val="00FE5D34"/>
    <w:rsid w:val="00FE6321"/>
    <w:rsid w:val="00FE6736"/>
    <w:rsid w:val="00FE766C"/>
    <w:rsid w:val="00FF00F2"/>
    <w:rsid w:val="00FF02C9"/>
    <w:rsid w:val="00FF088E"/>
    <w:rsid w:val="00FF0C1D"/>
    <w:rsid w:val="00FF10A7"/>
    <w:rsid w:val="00FF1AEB"/>
    <w:rsid w:val="00FF1B67"/>
    <w:rsid w:val="00FF1CBD"/>
    <w:rsid w:val="00FF2004"/>
    <w:rsid w:val="00FF2061"/>
    <w:rsid w:val="00FF210D"/>
    <w:rsid w:val="00FF217E"/>
    <w:rsid w:val="00FF2A80"/>
    <w:rsid w:val="00FF2EE3"/>
    <w:rsid w:val="00FF3060"/>
    <w:rsid w:val="00FF315B"/>
    <w:rsid w:val="00FF397B"/>
    <w:rsid w:val="00FF3A54"/>
    <w:rsid w:val="00FF3A82"/>
    <w:rsid w:val="00FF3C07"/>
    <w:rsid w:val="00FF3F68"/>
    <w:rsid w:val="00FF400B"/>
    <w:rsid w:val="00FF4051"/>
    <w:rsid w:val="00FF41FC"/>
    <w:rsid w:val="00FF4516"/>
    <w:rsid w:val="00FF4526"/>
    <w:rsid w:val="00FF45AE"/>
    <w:rsid w:val="00FF4640"/>
    <w:rsid w:val="00FF4685"/>
    <w:rsid w:val="00FF4A6E"/>
    <w:rsid w:val="00FF4B27"/>
    <w:rsid w:val="00FF4E90"/>
    <w:rsid w:val="00FF5082"/>
    <w:rsid w:val="00FF523D"/>
    <w:rsid w:val="00FF5409"/>
    <w:rsid w:val="00FF5BA5"/>
    <w:rsid w:val="00FF5CD8"/>
    <w:rsid w:val="00FF5E55"/>
    <w:rsid w:val="00FF61F4"/>
    <w:rsid w:val="00FF6229"/>
    <w:rsid w:val="00FF6248"/>
    <w:rsid w:val="00FF6511"/>
    <w:rsid w:val="00FF65C8"/>
    <w:rsid w:val="00FF666B"/>
    <w:rsid w:val="00FF6A42"/>
    <w:rsid w:val="00FF6E75"/>
    <w:rsid w:val="00FF71D3"/>
    <w:rsid w:val="00FF72FF"/>
    <w:rsid w:val="00FF73D1"/>
    <w:rsid w:val="00FF772F"/>
    <w:rsid w:val="00FF7789"/>
    <w:rsid w:val="00FF78B7"/>
    <w:rsid w:val="00FF7C4B"/>
    <w:rsid w:val="00FF7F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D894C"/>
  <w15:docId w15:val="{DF353C93-21AD-4D0A-8DF5-3E8A2791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99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1778B6"/>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986982"/>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6C64DC"/>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4342BB"/>
    <w:rPr>
      <w:color w:val="605E5C"/>
      <w:shd w:val="clear" w:color="auto" w:fill="E1DFDD"/>
    </w:rPr>
  </w:style>
  <w:style w:type="paragraph" w:styleId="ListParagraph">
    <w:name w:val="List Paragraph"/>
    <w:basedOn w:val="Normal"/>
    <w:uiPriority w:val="99"/>
    <w:qFormat/>
    <w:rsid w:val="00FA084F"/>
    <w:pPr>
      <w:ind w:left="720"/>
      <w:contextualSpacing/>
    </w:pPr>
  </w:style>
  <w:style w:type="paragraph" w:customStyle="1" w:styleId="subsection">
    <w:name w:val="subsection"/>
    <w:basedOn w:val="Normal"/>
    <w:rsid w:val="00923F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923F3B"/>
  </w:style>
  <w:style w:type="paragraph" w:customStyle="1" w:styleId="paragraph">
    <w:name w:val="paragraph"/>
    <w:basedOn w:val="Normal"/>
    <w:rsid w:val="00923F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923F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106E4"/>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autoRedefine/>
    <w:semiHidden/>
    <w:unhideWhenUsed/>
    <w:rsid w:val="00FE3C67"/>
    <w:pPr>
      <w:spacing w:after="0" w:line="240" w:lineRule="auto"/>
    </w:pPr>
    <w:rPr>
      <w:rFonts w:ascii="Arial" w:eastAsia="Times New Roman" w:hAnsi="Arial" w:cs="Times New Roman"/>
      <w:sz w:val="24"/>
      <w:szCs w:val="24"/>
      <w:lang w:eastAsia="en-AU"/>
    </w:rPr>
  </w:style>
  <w:style w:type="character" w:customStyle="1" w:styleId="BodyTextChar">
    <w:name w:val="Body Text Char"/>
    <w:basedOn w:val="DefaultParagraphFont"/>
    <w:link w:val="BodyText"/>
    <w:semiHidden/>
    <w:rsid w:val="00FE3C67"/>
    <w:rPr>
      <w:rFonts w:ascii="Arial" w:eastAsia="Times New Roman" w:hAnsi="Arial"/>
      <w:sz w:val="24"/>
      <w:szCs w:val="24"/>
    </w:rPr>
  </w:style>
  <w:style w:type="paragraph" w:customStyle="1" w:styleId="Copyright">
    <w:name w:val="Copyright"/>
    <w:basedOn w:val="Normal"/>
    <w:autoRedefine/>
    <w:rsid w:val="00FE3C67"/>
    <w:pPr>
      <w:tabs>
        <w:tab w:val="left" w:pos="1985"/>
      </w:tabs>
      <w:spacing w:after="0" w:line="240" w:lineRule="auto"/>
    </w:pPr>
    <w:rPr>
      <w:rFonts w:ascii="Arial" w:eastAsia="Times New Roman" w:hAnsi="Arial" w:cs="Times New Roman"/>
      <w:b/>
      <w:sz w:val="18"/>
      <w:szCs w:val="24"/>
      <w:lang w:eastAsia="en-AU"/>
    </w:rPr>
  </w:style>
  <w:style w:type="character" w:customStyle="1" w:styleId="StyleArialChar">
    <w:name w:val="Style Arial Char"/>
    <w:link w:val="StyleArial"/>
    <w:locked/>
    <w:rsid w:val="00FE3C67"/>
    <w:rPr>
      <w:rFonts w:ascii="Arial" w:hAnsi="Arial" w:cs="Arial"/>
      <w:b/>
      <w:sz w:val="24"/>
      <w:szCs w:val="24"/>
    </w:rPr>
  </w:style>
  <w:style w:type="paragraph" w:customStyle="1" w:styleId="StyleArial">
    <w:name w:val="Style Arial"/>
    <w:basedOn w:val="Normal"/>
    <w:link w:val="StyleArialChar"/>
    <w:autoRedefine/>
    <w:rsid w:val="00FE3C67"/>
    <w:pPr>
      <w:spacing w:after="0" w:line="240" w:lineRule="auto"/>
    </w:pPr>
    <w:rPr>
      <w:rFonts w:ascii="Arial" w:eastAsia="Cambria" w:hAnsi="Arial" w:cs="Arial"/>
      <w:b/>
      <w:sz w:val="24"/>
      <w:szCs w:val="24"/>
      <w:lang w:eastAsia="en-AU"/>
    </w:rPr>
  </w:style>
  <w:style w:type="paragraph" w:styleId="Revision">
    <w:name w:val="Revision"/>
    <w:hidden/>
    <w:uiPriority w:val="99"/>
    <w:semiHidden/>
    <w:rsid w:val="00CE0E94"/>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28162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904812">
      <w:bodyDiv w:val="1"/>
      <w:marLeft w:val="0"/>
      <w:marRight w:val="0"/>
      <w:marTop w:val="0"/>
      <w:marBottom w:val="0"/>
      <w:divBdr>
        <w:top w:val="none" w:sz="0" w:space="0" w:color="auto"/>
        <w:left w:val="none" w:sz="0" w:space="0" w:color="auto"/>
        <w:bottom w:val="none" w:sz="0" w:space="0" w:color="auto"/>
        <w:right w:val="none" w:sz="0" w:space="0" w:color="auto"/>
      </w:divBdr>
      <w:divsChild>
        <w:div w:id="1586765735">
          <w:marLeft w:val="0"/>
          <w:marRight w:val="0"/>
          <w:marTop w:val="0"/>
          <w:marBottom w:val="0"/>
          <w:divBdr>
            <w:top w:val="none" w:sz="0" w:space="0" w:color="auto"/>
            <w:left w:val="none" w:sz="0" w:space="0" w:color="auto"/>
            <w:bottom w:val="none" w:sz="0" w:space="0" w:color="auto"/>
            <w:right w:val="none" w:sz="0" w:space="0" w:color="auto"/>
          </w:divBdr>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1079802">
      <w:bodyDiv w:val="1"/>
      <w:marLeft w:val="0"/>
      <w:marRight w:val="0"/>
      <w:marTop w:val="0"/>
      <w:marBottom w:val="0"/>
      <w:divBdr>
        <w:top w:val="none" w:sz="0" w:space="0" w:color="auto"/>
        <w:left w:val="none" w:sz="0" w:space="0" w:color="auto"/>
        <w:bottom w:val="none" w:sz="0" w:space="0" w:color="auto"/>
        <w:right w:val="none" w:sz="0" w:space="0" w:color="auto"/>
      </w:divBdr>
    </w:div>
    <w:div w:id="168246782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53578">
      <w:bodyDiv w:val="1"/>
      <w:marLeft w:val="0"/>
      <w:marRight w:val="0"/>
      <w:marTop w:val="0"/>
      <w:marBottom w:val="0"/>
      <w:divBdr>
        <w:top w:val="none" w:sz="0" w:space="0" w:color="auto"/>
        <w:left w:val="none" w:sz="0" w:space="0" w:color="auto"/>
        <w:bottom w:val="none" w:sz="0" w:space="0" w:color="auto"/>
        <w:right w:val="none" w:sz="0" w:space="0" w:color="auto"/>
      </w:divBdr>
    </w:div>
    <w:div w:id="181613990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eader" Target="header2.xml"/><Relationship Id="rId29" Type="http://schemas.openxmlformats.org/officeDocument/2006/relationships/theme" Target="theme/theme1.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24" Type="http://schemas.openxmlformats.org/officeDocument/2006/relationships/header" Target="header1.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3403\Download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364FFAB2-1433-4F10-997C-8EDD9440DDE7}">
  <ds:schemaRefs>
    <ds:schemaRef ds:uri="http://schemas.openxmlformats.org/officeDocument/2006/bibliography"/>
  </ds:schemaRefs>
</ds:datastoreItem>
</file>

<file path=customXml/itemProps2.xml><?xml version="1.0" encoding="utf-8"?>
<ds:datastoreItem xmlns:ds="http://schemas.openxmlformats.org/officeDocument/2006/customXml" ds:itemID="{EB585D4D-E9AE-4632-883C-9295D78BBF5F}">
  <ds:schemaRefs>
    <ds:schemaRef ds:uri="http://schemas.microsoft.com/office/2006/metadata/customXsn"/>
  </ds:schemaRefs>
</ds:datastoreItem>
</file>

<file path=customXml/itemProps3.xml><?xml version="1.0" encoding="utf-8"?>
<ds:datastoreItem xmlns:ds="http://schemas.openxmlformats.org/officeDocument/2006/customXml" ds:itemID="{8C21D73B-F2A1-4D60-89B2-344CD4DB8363}"/>
</file>

<file path=customXml/itemProps4.xml><?xml version="1.0" encoding="utf-8"?>
<ds:datastoreItem xmlns:ds="http://schemas.openxmlformats.org/officeDocument/2006/customXml" ds:itemID="{9D1CAD33-3B39-4665-A5E6-666D035120E9}">
  <ds:schemaRefs>
    <ds:schemaRef ds:uri="http://purl.org/dc/terms/"/>
    <ds:schemaRef ds:uri="344c6e69-c594-4ca4-b341-09ae9dfc1422"/>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6.xml><?xml version="1.0" encoding="utf-8"?>
<ds:datastoreItem xmlns:ds="http://schemas.openxmlformats.org/officeDocument/2006/customXml" ds:itemID="{D08542C7-7C1C-4E09-83E2-4A8DFA2659E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5</Pages>
  <Words>1561</Words>
  <Characters>8899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Water Mouse Recovery Plan Summary</vt:lpstr>
    </vt:vector>
  </TitlesOfParts>
  <Company/>
  <LinksUpToDate>false</LinksUpToDate>
  <CharactersWithSpaces>10440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Mouse Recovery Plan Summary</dc:title>
  <dc:creator>Department of Agriculture, Water and the Environment</dc:creator>
  <cp:lastModifiedBy>Bec Durack</cp:lastModifiedBy>
  <cp:revision>2</cp:revision>
  <cp:lastPrinted>2013-10-18T05:59:00Z</cp:lastPrinted>
  <dcterms:created xsi:type="dcterms:W3CDTF">2022-02-03T03:59:00Z</dcterms:created>
  <dcterms:modified xsi:type="dcterms:W3CDTF">2022-02-03T03:59:00Z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Document_x0020_Type">
    <vt:lpwstr/>
  </property>
  <property fmtid="{D5CDD505-2E9C-101B-9397-08002B2CF9AE}" pid="4" name="Document Type">
    <vt:lpwstr/>
  </property>
  <property fmtid="{D5CDD505-2E9C-101B-9397-08002B2CF9AE}" pid="5" name="RecordPoint_WorkflowType">
    <vt:lpwstr>ActiveSubmitStub</vt:lpwstr>
  </property>
  <property fmtid="{D5CDD505-2E9C-101B-9397-08002B2CF9AE}" pid="6" name="RecordPoint_ActiveItemSiteId">
    <vt:lpwstr>{8003c3b3-d20c-4e9a-bee9-0e2243d810ee}</vt:lpwstr>
  </property>
  <property fmtid="{D5CDD505-2E9C-101B-9397-08002B2CF9AE}" pid="7" name="RecordPoint_ActiveItemListId">
    <vt:lpwstr>{c2343697-786a-4864-9b9e-d8eda4729cc2}</vt:lpwstr>
  </property>
  <property fmtid="{D5CDD505-2E9C-101B-9397-08002B2CF9AE}" pid="8" name="RecordPoint_ActiveItemUniqueId">
    <vt:lpwstr>{10d42413-02b8-44ac-a702-4fe9fa49c807}</vt:lpwstr>
  </property>
  <property fmtid="{D5CDD505-2E9C-101B-9397-08002B2CF9AE}" pid="9" name="RecordPoint_ActiveItemWebId">
    <vt:lpwstr>{ce0940a8-fbdd-4d61-aa5f-5fccf7e3a693}</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ActiveItemMoved">
    <vt:lpwstr/>
  </property>
  <property fmtid="{D5CDD505-2E9C-101B-9397-08002B2CF9AE}" pid="13" name="RecordPoint_RecordFormat">
    <vt:lpwstr/>
  </property>
  <property fmtid="{D5CDD505-2E9C-101B-9397-08002B2CF9AE}" pid="14" name="RecordPoint_SubmissionCompleted">
    <vt:lpwstr/>
  </property>
</Properties>
</file>